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5379BA" w14:textId="77777777" w:rsidR="001C08D1" w:rsidRPr="0057761A" w:rsidRDefault="001C08D1" w:rsidP="0057761A">
      <w:pPr>
        <w:pStyle w:val="afff"/>
      </w:pPr>
      <w:r w:rsidRPr="0057761A">
        <w:t>РУКОВОДСТВО ПОЛЬЗОВАТЕЛЯ</w:t>
      </w:r>
    </w:p>
    <w:p w14:paraId="299A4FFB" w14:textId="79718E90" w:rsidR="001C08D1" w:rsidRPr="0057761A" w:rsidRDefault="001C08D1" w:rsidP="0057761A">
      <w:pPr>
        <w:pStyle w:val="afff"/>
      </w:pPr>
      <w:r w:rsidRPr="0057761A">
        <w:t>ПО ФОРМИРОВАНИЮ И РАССМОТРЕНИЮ МАТЕРИАЛОВ И ДОКУМЕНТОВ К ОТЧЕТУ ОБ ИСПОЛНЕНИИ БЮДЖЕТА ВНЕБЮДЖЕТНЫХ ФОНДОВ</w:t>
      </w:r>
      <w:r w:rsidR="00AD4EA3" w:rsidRPr="0057761A">
        <w:t xml:space="preserve"> </w:t>
      </w:r>
    </w:p>
    <w:p w14:paraId="38D5FA89" w14:textId="36037654" w:rsidR="00BE5A1B" w:rsidRPr="0057761A" w:rsidRDefault="00BE5A1B" w:rsidP="0057761A">
      <w:pPr>
        <w:pStyle w:val="afff"/>
      </w:pPr>
      <w:r w:rsidRPr="0057761A">
        <w:t>НА 2021 ГОД В ГОСУДАРСТВЕННОЙ ИНТЕГРИРОВАННОЙ ИНФОРМАЦИОННОЙ СИСТЕМЕ УПРАВЛЕНИЯ ОБЩЕСТВЕННЫМИ ФИНАНСАМИ «ЭЛЕКТРОННЫЙ БЮДЖЕТ»</w:t>
      </w:r>
    </w:p>
    <w:p w14:paraId="4EF7BB77" w14:textId="198BA3BC" w:rsidR="00A307C9" w:rsidRPr="0057761A" w:rsidRDefault="00EE41C0" w:rsidP="0057761A">
      <w:pPr>
        <w:pStyle w:val="afff"/>
      </w:pPr>
      <w:r w:rsidRPr="0057761A">
        <w:t>д</w:t>
      </w:r>
      <w:r w:rsidR="00643882" w:rsidRPr="0057761A">
        <w:t>ЛЯ ГОСУДАРСТВЕННЫХ ВНЕБЮДЖЕТНЫХ ФОНДОВ</w:t>
      </w:r>
    </w:p>
    <w:p w14:paraId="5A6736F6" w14:textId="61D60D57" w:rsidR="00A307C9" w:rsidRPr="008F59CA" w:rsidRDefault="00A307C9" w:rsidP="00643882">
      <w:pPr>
        <w:pStyle w:val="affd"/>
        <w:spacing w:before="6480"/>
      </w:pPr>
      <w:r w:rsidRPr="008F59CA">
        <w:t>Версия 20</w:t>
      </w:r>
      <w:r w:rsidR="00BE5A1B">
        <w:t>2</w:t>
      </w:r>
      <w:r w:rsidR="00643882">
        <w:t>2</w:t>
      </w:r>
      <w:r w:rsidRPr="008F59CA">
        <w:t>.01</w:t>
      </w:r>
    </w:p>
    <w:p w14:paraId="44B47008" w14:textId="77777777" w:rsidR="00A307C9" w:rsidRPr="008F59CA" w:rsidRDefault="00A307C9" w:rsidP="00A307C9">
      <w:pPr>
        <w:rPr>
          <w:bCs/>
          <w:szCs w:val="28"/>
        </w:rPr>
        <w:sectPr w:rsidR="00A307C9" w:rsidRPr="008F59CA" w:rsidSect="00700B56">
          <w:headerReference w:type="default" r:id="rId8"/>
          <w:pgSz w:w="11906" w:h="16838"/>
          <w:pgMar w:top="1134" w:right="1134" w:bottom="1134" w:left="1134" w:header="720" w:footer="720" w:gutter="0"/>
          <w:pgBorders w:zOrder="back" w:display="notFirstPage">
            <w:top w:val="single" w:sz="4" w:space="2" w:color="auto"/>
            <w:left w:val="single" w:sz="4" w:space="2" w:color="auto"/>
            <w:bottom w:val="single" w:sz="4" w:space="0" w:color="auto"/>
            <w:right w:val="single" w:sz="4" w:space="2" w:color="auto"/>
          </w:pgBorders>
          <w:pgNumType w:start="1"/>
          <w:cols w:space="720"/>
          <w:titlePg/>
          <w:docGrid w:linePitch="326"/>
        </w:sectPr>
      </w:pPr>
    </w:p>
    <w:p w14:paraId="593AB5A0" w14:textId="77777777" w:rsidR="00A307C9" w:rsidRPr="008F59CA" w:rsidRDefault="00A307C9" w:rsidP="00694C7A">
      <w:pPr>
        <w:pStyle w:val="afe"/>
        <w:rPr>
          <w:szCs w:val="28"/>
        </w:rPr>
      </w:pPr>
      <w:bookmarkStart w:id="0" w:name="_Toc522101098"/>
      <w:r w:rsidRPr="008F59CA">
        <w:rPr>
          <w:szCs w:val="28"/>
        </w:rPr>
        <w:lastRenderedPageBreak/>
        <w:t>С</w:t>
      </w:r>
      <w:r w:rsidR="00BA4AC3" w:rsidRPr="008F59CA">
        <w:rPr>
          <w:szCs w:val="28"/>
        </w:rPr>
        <w:t>одержание</w:t>
      </w:r>
      <w:bookmarkEnd w:id="0"/>
    </w:p>
    <w:p w14:paraId="4A8C26F4" w14:textId="4D993728" w:rsidR="00D22C1F" w:rsidRDefault="00BE5A1B">
      <w:pPr>
        <w:pStyle w:val="1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rPr>
          <w:caps/>
          <w:szCs w:val="28"/>
        </w:rPr>
        <w:fldChar w:fldCharType="begin"/>
      </w:r>
      <w:r>
        <w:rPr>
          <w:caps/>
          <w:szCs w:val="28"/>
        </w:rPr>
        <w:instrText xml:space="preserve"> TOC \o "1-3" \h \z \u </w:instrText>
      </w:r>
      <w:r>
        <w:rPr>
          <w:caps/>
          <w:szCs w:val="28"/>
        </w:rPr>
        <w:fldChar w:fldCharType="separate"/>
      </w:r>
      <w:hyperlink w:anchor="_Toc104387567" w:history="1">
        <w:r w:rsidR="00D22C1F" w:rsidRPr="0041693F">
          <w:rPr>
            <w:rStyle w:val="a5"/>
            <w:noProof/>
          </w:rPr>
          <w:t>1 Запуск Системы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_Toc104387567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5</w:t>
        </w:r>
        <w:r w:rsidR="00D22C1F">
          <w:rPr>
            <w:noProof/>
            <w:webHidden/>
          </w:rPr>
          <w:fldChar w:fldCharType="end"/>
        </w:r>
      </w:hyperlink>
    </w:p>
    <w:p w14:paraId="7DBF4DAE" w14:textId="597886AD" w:rsidR="00D22C1F" w:rsidRDefault="00CB5790">
      <w:pPr>
        <w:pStyle w:val="1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68" w:history="1">
        <w:r w:rsidR="00D22C1F" w:rsidRPr="0041693F">
          <w:rPr>
            <w:rStyle w:val="a5"/>
            <w:noProof/>
          </w:rPr>
          <w:t>2 Работа в подразделе «Материалы и документы к ФЗ»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_Toc104387568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8</w:t>
        </w:r>
        <w:r w:rsidR="00D22C1F">
          <w:rPr>
            <w:noProof/>
            <w:webHidden/>
          </w:rPr>
          <w:fldChar w:fldCharType="end"/>
        </w:r>
      </w:hyperlink>
    </w:p>
    <w:p w14:paraId="2F1413C2" w14:textId="61010165" w:rsidR="00D22C1F" w:rsidRDefault="00CB579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69" w:history="1">
        <w:r w:rsidR="00D22C1F" w:rsidRPr="0041693F">
          <w:rPr>
            <w:rStyle w:val="a5"/>
            <w:noProof/>
          </w:rPr>
          <w:t>2.1 Формирование документа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_Toc104387569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10</w:t>
        </w:r>
        <w:r w:rsidR="00D22C1F">
          <w:rPr>
            <w:noProof/>
            <w:webHidden/>
          </w:rPr>
          <w:fldChar w:fldCharType="end"/>
        </w:r>
      </w:hyperlink>
    </w:p>
    <w:p w14:paraId="3046C395" w14:textId="0EE0497E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0" w:history="1">
        <w:r w:rsidR="00D22C1F" w:rsidRPr="0041693F">
          <w:rPr>
            <w:rStyle w:val="a5"/>
            <w:noProof/>
          </w:rPr>
          <w:t>2.1.1 Добавление материалов и документов к Федеральному закону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_Toc104387570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12</w:t>
        </w:r>
        <w:r w:rsidR="00D22C1F">
          <w:rPr>
            <w:noProof/>
            <w:webHidden/>
          </w:rPr>
          <w:fldChar w:fldCharType="end"/>
        </w:r>
      </w:hyperlink>
    </w:p>
    <w:p w14:paraId="25C9F742" w14:textId="50A89D9A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1" w:history="1">
        <w:r w:rsidR="00D22C1F" w:rsidRPr="0041693F">
          <w:rPr>
            <w:rStyle w:val="a5"/>
            <w:noProof/>
          </w:rPr>
          <w:t>2.1.2 Удаление материалов и документов к Федеральному закону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_Toc104387571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17</w:t>
        </w:r>
        <w:r w:rsidR="00D22C1F">
          <w:rPr>
            <w:noProof/>
            <w:webHidden/>
          </w:rPr>
          <w:fldChar w:fldCharType="end"/>
        </w:r>
      </w:hyperlink>
    </w:p>
    <w:p w14:paraId="501F676E" w14:textId="2982874D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2" w:history="1">
        <w:r w:rsidR="00D22C1F" w:rsidRPr="0041693F">
          <w:rPr>
            <w:rStyle w:val="a5"/>
            <w:noProof/>
          </w:rPr>
          <w:t>2.1.3 Завершение работы с материалами и документами к Федеральному закону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_Toc104387572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18</w:t>
        </w:r>
        <w:r w:rsidR="00D22C1F">
          <w:rPr>
            <w:noProof/>
            <w:webHidden/>
          </w:rPr>
          <w:fldChar w:fldCharType="end"/>
        </w:r>
      </w:hyperlink>
    </w:p>
    <w:p w14:paraId="5FCFD999" w14:textId="3482AD9E" w:rsidR="00D22C1F" w:rsidRDefault="00CB579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3" w:history="1">
        <w:r w:rsidR="00D22C1F" w:rsidRPr="0041693F">
          <w:rPr>
            <w:rStyle w:val="a5"/>
            <w:noProof/>
          </w:rPr>
          <w:t>2.2 Внутреннее согласование документа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_Toc104387573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19</w:t>
        </w:r>
        <w:r w:rsidR="00D22C1F">
          <w:rPr>
            <w:noProof/>
            <w:webHidden/>
          </w:rPr>
          <w:fldChar w:fldCharType="end"/>
        </w:r>
      </w:hyperlink>
    </w:p>
    <w:p w14:paraId="43DBBF56" w14:textId="334083ED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4" w:history="1">
        <w:r w:rsidR="00D22C1F" w:rsidRPr="0041693F">
          <w:rPr>
            <w:rStyle w:val="a5"/>
            <w:noProof/>
          </w:rPr>
          <w:t>2.2.1 Формирование листа согласования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_Toc104387574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19</w:t>
        </w:r>
        <w:r w:rsidR="00D22C1F">
          <w:rPr>
            <w:noProof/>
            <w:webHidden/>
          </w:rPr>
          <w:fldChar w:fldCharType="end"/>
        </w:r>
      </w:hyperlink>
    </w:p>
    <w:p w14:paraId="604830A4" w14:textId="725DF788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5" w:history="1">
        <w:r w:rsidR="00D22C1F" w:rsidRPr="0041693F">
          <w:rPr>
            <w:rStyle w:val="a5"/>
            <w:noProof/>
          </w:rPr>
          <w:t>2.2.2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_Toc104387575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35</w:t>
        </w:r>
        <w:r w:rsidR="00D22C1F">
          <w:rPr>
            <w:noProof/>
            <w:webHidden/>
          </w:rPr>
          <w:fldChar w:fldCharType="end"/>
        </w:r>
      </w:hyperlink>
    </w:p>
    <w:p w14:paraId="4C7EDAB8" w14:textId="2C15EDE3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6" w:history="1">
        <w:r w:rsidR="00D22C1F" w:rsidRPr="0041693F">
          <w:rPr>
            <w:rStyle w:val="a5"/>
            <w:noProof/>
          </w:rPr>
          <w:t>2.2.3 Утверждение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_Toc104387576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39</w:t>
        </w:r>
        <w:r w:rsidR="00D22C1F">
          <w:rPr>
            <w:noProof/>
            <w:webHidden/>
          </w:rPr>
          <w:fldChar w:fldCharType="end"/>
        </w:r>
      </w:hyperlink>
    </w:p>
    <w:p w14:paraId="3999A833" w14:textId="6E6E6DC2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7" w:history="1">
        <w:r w:rsidR="00D22C1F" w:rsidRPr="0041693F">
          <w:rPr>
            <w:rStyle w:val="a5"/>
            <w:noProof/>
          </w:rPr>
          <w:t>2.2.4 Редактирование и повторное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_Toc104387577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43</w:t>
        </w:r>
        <w:r w:rsidR="00D22C1F">
          <w:rPr>
            <w:noProof/>
            <w:webHidden/>
          </w:rPr>
          <w:fldChar w:fldCharType="end"/>
        </w:r>
      </w:hyperlink>
    </w:p>
    <w:p w14:paraId="56D680D2" w14:textId="65993AA2" w:rsidR="00D22C1F" w:rsidRDefault="00CB579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8" w:history="1">
        <w:r w:rsidR="00D22C1F" w:rsidRPr="0041693F">
          <w:rPr>
            <w:rStyle w:val="a5"/>
            <w:noProof/>
          </w:rPr>
          <w:t>2.1 Внешнее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_Toc104387578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45</w:t>
        </w:r>
        <w:r w:rsidR="00D22C1F">
          <w:rPr>
            <w:noProof/>
            <w:webHidden/>
          </w:rPr>
          <w:fldChar w:fldCharType="end"/>
        </w:r>
      </w:hyperlink>
    </w:p>
    <w:p w14:paraId="7E18DF63" w14:textId="2F71B952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79" w:history="1">
        <w:r w:rsidR="00D22C1F" w:rsidRPr="0041693F">
          <w:rPr>
            <w:rStyle w:val="a5"/>
            <w:noProof/>
          </w:rPr>
          <w:t>2.1.1 Формирование резолюции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_Toc104387579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45</w:t>
        </w:r>
        <w:r w:rsidR="00D22C1F">
          <w:rPr>
            <w:noProof/>
            <w:webHidden/>
          </w:rPr>
          <w:fldChar w:fldCharType="end"/>
        </w:r>
      </w:hyperlink>
    </w:p>
    <w:p w14:paraId="1B3ED6C6" w14:textId="1A09914D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0" w:history="1">
        <w:r w:rsidR="00D22C1F" w:rsidRPr="0041693F">
          <w:rPr>
            <w:rStyle w:val="a5"/>
            <w:noProof/>
          </w:rPr>
          <w:t>2.1.2 Формирование листа согласования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_Toc104387580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48</w:t>
        </w:r>
        <w:r w:rsidR="00D22C1F">
          <w:rPr>
            <w:noProof/>
            <w:webHidden/>
          </w:rPr>
          <w:fldChar w:fldCharType="end"/>
        </w:r>
      </w:hyperlink>
    </w:p>
    <w:p w14:paraId="54C21C81" w14:textId="390D1D21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1" w:history="1">
        <w:r w:rsidR="00D22C1F" w:rsidRPr="0041693F">
          <w:rPr>
            <w:rStyle w:val="a5"/>
            <w:noProof/>
          </w:rPr>
          <w:t>2.1.3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_Toc104387581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48</w:t>
        </w:r>
        <w:r w:rsidR="00D22C1F">
          <w:rPr>
            <w:noProof/>
            <w:webHidden/>
          </w:rPr>
          <w:fldChar w:fldCharType="end"/>
        </w:r>
      </w:hyperlink>
    </w:p>
    <w:p w14:paraId="35CC7202" w14:textId="3CA8F774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2" w:history="1">
        <w:r w:rsidR="00D22C1F" w:rsidRPr="0041693F">
          <w:rPr>
            <w:rStyle w:val="a5"/>
            <w:noProof/>
          </w:rPr>
          <w:t>2.1.4 Утверждение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_Toc104387582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49</w:t>
        </w:r>
        <w:r w:rsidR="00D22C1F">
          <w:rPr>
            <w:noProof/>
            <w:webHidden/>
          </w:rPr>
          <w:fldChar w:fldCharType="end"/>
        </w:r>
      </w:hyperlink>
    </w:p>
    <w:p w14:paraId="7F3E74D7" w14:textId="68901315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3" w:history="1">
        <w:r w:rsidR="00D22C1F" w:rsidRPr="0041693F">
          <w:rPr>
            <w:rStyle w:val="a5"/>
            <w:noProof/>
          </w:rPr>
          <w:t>2.1.5 Редактирование и повторное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_Toc104387583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53</w:t>
        </w:r>
        <w:r w:rsidR="00D22C1F">
          <w:rPr>
            <w:noProof/>
            <w:webHidden/>
          </w:rPr>
          <w:fldChar w:fldCharType="end"/>
        </w:r>
      </w:hyperlink>
    </w:p>
    <w:p w14:paraId="1A154C33" w14:textId="1C3DD1D9" w:rsidR="00D22C1F" w:rsidRDefault="00CB5790">
      <w:pPr>
        <w:pStyle w:val="1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4" w:history="1">
        <w:r w:rsidR="00D22C1F" w:rsidRPr="0041693F">
          <w:rPr>
            <w:rStyle w:val="a5"/>
            <w:noProof/>
          </w:rPr>
          <w:t>3 Работа в подразделе «Формирование информации для размещения НА ЕПБС (федеральный бюджет)»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_Toc104387584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54</w:t>
        </w:r>
        <w:r w:rsidR="00D22C1F">
          <w:rPr>
            <w:noProof/>
            <w:webHidden/>
          </w:rPr>
          <w:fldChar w:fldCharType="end"/>
        </w:r>
      </w:hyperlink>
    </w:p>
    <w:p w14:paraId="3E19102D" w14:textId="1FAA3BC3" w:rsidR="00D22C1F" w:rsidRDefault="00CB579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5" w:history="1">
        <w:r w:rsidR="00D22C1F" w:rsidRPr="0041693F">
          <w:rPr>
            <w:rStyle w:val="a5"/>
            <w:noProof/>
          </w:rPr>
          <w:t>3.1</w:t>
        </w:r>
        <w:r w:rsidR="00D22C1F" w:rsidRPr="0041693F">
          <w:rPr>
            <w:rStyle w:val="a5"/>
            <w:rFonts w:ascii="Times New Roman Полужирный" w:hAnsi="Times New Roman Полужирный"/>
            <w:noProof/>
          </w:rPr>
          <w:t xml:space="preserve"> Согласование и Утверждение набора информации 6.15 «Документы и материалы, представляемые с отчетом об исполнении федерального бюджета»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_Toc104387585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56</w:t>
        </w:r>
        <w:r w:rsidR="00D22C1F">
          <w:rPr>
            <w:noProof/>
            <w:webHidden/>
          </w:rPr>
          <w:fldChar w:fldCharType="end"/>
        </w:r>
      </w:hyperlink>
    </w:p>
    <w:p w14:paraId="628E6B68" w14:textId="220AFE29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6" w:history="1">
        <w:r w:rsidR="00D22C1F" w:rsidRPr="0041693F">
          <w:rPr>
            <w:rStyle w:val="a5"/>
            <w:noProof/>
          </w:rPr>
          <w:t>3.1.1 Формирование листа согласования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_Toc104387586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57</w:t>
        </w:r>
        <w:r w:rsidR="00D22C1F">
          <w:rPr>
            <w:noProof/>
            <w:webHidden/>
          </w:rPr>
          <w:fldChar w:fldCharType="end"/>
        </w:r>
      </w:hyperlink>
    </w:p>
    <w:p w14:paraId="0CBB658D" w14:textId="3FACD560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7" w:history="1">
        <w:r w:rsidR="00D22C1F" w:rsidRPr="0041693F">
          <w:rPr>
            <w:rStyle w:val="a5"/>
            <w:noProof/>
          </w:rPr>
          <w:t>3.1.2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_Toc104387587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72</w:t>
        </w:r>
        <w:r w:rsidR="00D22C1F">
          <w:rPr>
            <w:noProof/>
            <w:webHidden/>
          </w:rPr>
          <w:fldChar w:fldCharType="end"/>
        </w:r>
      </w:hyperlink>
    </w:p>
    <w:p w14:paraId="0C3393DD" w14:textId="1B9F2EFD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8" w:history="1">
        <w:r w:rsidR="00D22C1F" w:rsidRPr="0041693F">
          <w:rPr>
            <w:rStyle w:val="a5"/>
            <w:noProof/>
          </w:rPr>
          <w:t>3.1.3 Утверждение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_Toc104387588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76</w:t>
        </w:r>
        <w:r w:rsidR="00D22C1F">
          <w:rPr>
            <w:noProof/>
            <w:webHidden/>
          </w:rPr>
          <w:fldChar w:fldCharType="end"/>
        </w:r>
      </w:hyperlink>
    </w:p>
    <w:p w14:paraId="31BC3D42" w14:textId="24A34C75" w:rsidR="00D22C1F" w:rsidRDefault="00CB5790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89" w:history="1">
        <w:r w:rsidR="00D22C1F" w:rsidRPr="0041693F">
          <w:rPr>
            <w:rStyle w:val="a5"/>
            <w:noProof/>
          </w:rPr>
          <w:t>3.1.4 Редактирование и повторное согласование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_Toc104387589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80</w:t>
        </w:r>
        <w:r w:rsidR="00D22C1F">
          <w:rPr>
            <w:noProof/>
            <w:webHidden/>
          </w:rPr>
          <w:fldChar w:fldCharType="end"/>
        </w:r>
      </w:hyperlink>
    </w:p>
    <w:p w14:paraId="1D86DAC1" w14:textId="168C1A9B" w:rsidR="00D22C1F" w:rsidRDefault="00CB5790">
      <w:pPr>
        <w:pStyle w:val="1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4387590" w:history="1">
        <w:r w:rsidR="00D22C1F" w:rsidRPr="0041693F">
          <w:rPr>
            <w:rStyle w:val="a5"/>
            <w:noProof/>
          </w:rPr>
          <w:t>4 Формирование обращений в техническую поддержку</w:t>
        </w:r>
        <w:r w:rsidR="00D22C1F">
          <w:rPr>
            <w:noProof/>
            <w:webHidden/>
          </w:rPr>
          <w:tab/>
        </w:r>
        <w:r w:rsidR="00D22C1F">
          <w:rPr>
            <w:noProof/>
            <w:webHidden/>
          </w:rPr>
          <w:fldChar w:fldCharType="begin"/>
        </w:r>
        <w:r w:rsidR="00D22C1F">
          <w:rPr>
            <w:noProof/>
            <w:webHidden/>
          </w:rPr>
          <w:instrText xml:space="preserve"> PAGEREF _Toc104387590 \h </w:instrText>
        </w:r>
        <w:r w:rsidR="00D22C1F">
          <w:rPr>
            <w:noProof/>
            <w:webHidden/>
          </w:rPr>
        </w:r>
        <w:r w:rsidR="00D22C1F">
          <w:rPr>
            <w:noProof/>
            <w:webHidden/>
          </w:rPr>
          <w:fldChar w:fldCharType="separate"/>
        </w:r>
        <w:r w:rsidR="00D22C1F">
          <w:rPr>
            <w:noProof/>
            <w:webHidden/>
          </w:rPr>
          <w:t>83</w:t>
        </w:r>
        <w:r w:rsidR="00D22C1F">
          <w:rPr>
            <w:noProof/>
            <w:webHidden/>
          </w:rPr>
          <w:fldChar w:fldCharType="end"/>
        </w:r>
      </w:hyperlink>
    </w:p>
    <w:p w14:paraId="7374BC96" w14:textId="00AB48A9" w:rsidR="00A307C9" w:rsidRPr="008F59CA" w:rsidRDefault="00BE5A1B" w:rsidP="007B2630">
      <w:pPr>
        <w:pStyle w:val="aa"/>
      </w:pPr>
      <w:r>
        <w:lastRenderedPageBreak/>
        <w:fldChar w:fldCharType="end"/>
      </w:r>
      <w:bookmarkStart w:id="1" w:name="_Toc411001299"/>
      <w:bookmarkStart w:id="2" w:name="_Toc387844288"/>
      <w:bookmarkStart w:id="3" w:name="_Toc387330785"/>
      <w:bookmarkStart w:id="4" w:name="_Toc234590150"/>
      <w:bookmarkStart w:id="5" w:name="_Toc234574238"/>
      <w:r w:rsidR="00A307C9" w:rsidRPr="008F59CA">
        <w:t>Перечень терминов и сокращений</w:t>
      </w:r>
      <w:bookmarkEnd w:id="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4"/>
        <w:gridCol w:w="6164"/>
      </w:tblGrid>
      <w:tr w:rsidR="0073670A" w:rsidRPr="008F59CA" w14:paraId="5148C397" w14:textId="77777777" w:rsidTr="00643C3B">
        <w:tc>
          <w:tcPr>
            <w:tcW w:w="1799" w:type="pct"/>
            <w:hideMark/>
          </w:tcPr>
          <w:p w14:paraId="6073BC5A" w14:textId="4AF06431" w:rsidR="0073670A" w:rsidRPr="008F59CA" w:rsidRDefault="0073670A" w:rsidP="00277516">
            <w:pPr>
              <w:pStyle w:val="Head12M"/>
              <w:spacing w:before="120"/>
              <w:rPr>
                <w:sz w:val="28"/>
                <w:szCs w:val="28"/>
              </w:rPr>
            </w:pPr>
            <w:r w:rsidRPr="008F59CA">
              <w:rPr>
                <w:sz w:val="28"/>
                <w:szCs w:val="28"/>
              </w:rPr>
              <w:t>Обозначение</w:t>
            </w:r>
            <w:r w:rsidR="00277516" w:rsidRPr="008F59CA">
              <w:rPr>
                <w:sz w:val="28"/>
                <w:szCs w:val="28"/>
              </w:rPr>
              <w:t>/сокращение</w:t>
            </w:r>
          </w:p>
        </w:tc>
        <w:tc>
          <w:tcPr>
            <w:tcW w:w="3201" w:type="pct"/>
            <w:hideMark/>
          </w:tcPr>
          <w:p w14:paraId="530DBE42" w14:textId="03409920" w:rsidR="0073670A" w:rsidRPr="008F59CA" w:rsidRDefault="0073670A" w:rsidP="00277516">
            <w:pPr>
              <w:pStyle w:val="Head12M"/>
              <w:spacing w:before="120"/>
              <w:rPr>
                <w:sz w:val="28"/>
                <w:szCs w:val="28"/>
              </w:rPr>
            </w:pPr>
            <w:r w:rsidRPr="008F59CA">
              <w:rPr>
                <w:sz w:val="28"/>
                <w:szCs w:val="28"/>
              </w:rPr>
              <w:t>Описание</w:t>
            </w:r>
            <w:r w:rsidR="00277516" w:rsidRPr="008F59CA">
              <w:rPr>
                <w:sz w:val="28"/>
                <w:szCs w:val="28"/>
              </w:rPr>
              <w:t>/расшифровка</w:t>
            </w:r>
          </w:p>
        </w:tc>
      </w:tr>
      <w:tr w:rsidR="002C7E11" w:rsidRPr="008F59CA" w14:paraId="07492FE1" w14:textId="77777777" w:rsidTr="00643C3B">
        <w:tc>
          <w:tcPr>
            <w:tcW w:w="1799" w:type="pct"/>
          </w:tcPr>
          <w:p w14:paraId="63E45FEA" w14:textId="77777777" w:rsidR="002C7E11" w:rsidRPr="008F59CA" w:rsidRDefault="002C7E11" w:rsidP="00AD4EA3">
            <w:pPr>
              <w:pStyle w:val="TableGraf12L"/>
              <w:rPr>
                <w:szCs w:val="28"/>
              </w:rPr>
            </w:pPr>
            <w:r w:rsidRPr="006F5726">
              <w:t>ГВБФ</w:t>
            </w:r>
          </w:p>
        </w:tc>
        <w:tc>
          <w:tcPr>
            <w:tcW w:w="3201" w:type="pct"/>
          </w:tcPr>
          <w:p w14:paraId="4B4092B6" w14:textId="77777777" w:rsidR="002C7E11" w:rsidRPr="008F59CA" w:rsidRDefault="002C7E11" w:rsidP="00AD4EA3">
            <w:pPr>
              <w:pStyle w:val="TableGraf12L"/>
              <w:rPr>
                <w:szCs w:val="28"/>
              </w:rPr>
            </w:pPr>
            <w:r>
              <w:rPr>
                <w:szCs w:val="28"/>
              </w:rPr>
              <w:t>Г</w:t>
            </w:r>
            <w:r w:rsidRPr="006F2675">
              <w:rPr>
                <w:szCs w:val="28"/>
              </w:rPr>
              <w:t>осударственные внебюджетные фонды</w:t>
            </w:r>
          </w:p>
        </w:tc>
      </w:tr>
      <w:tr w:rsidR="002C7E11" w:rsidRPr="008F59CA" w14:paraId="38DE3568" w14:textId="77777777" w:rsidTr="00643C3B">
        <w:tc>
          <w:tcPr>
            <w:tcW w:w="1799" w:type="pct"/>
          </w:tcPr>
          <w:p w14:paraId="1DBE8376" w14:textId="77777777" w:rsidR="002C7E11" w:rsidRPr="008F59CA" w:rsidRDefault="002C7E11" w:rsidP="00455550">
            <w:pPr>
              <w:pStyle w:val="TableGraf12L"/>
              <w:rPr>
                <w:szCs w:val="28"/>
              </w:rPr>
            </w:pPr>
            <w:r>
              <w:rPr>
                <w:szCs w:val="28"/>
              </w:rPr>
              <w:t>ЕПБС</w:t>
            </w:r>
          </w:p>
        </w:tc>
        <w:tc>
          <w:tcPr>
            <w:tcW w:w="3201" w:type="pct"/>
          </w:tcPr>
          <w:p w14:paraId="30C60C9A" w14:textId="77777777" w:rsidR="002C7E11" w:rsidRPr="008F59CA" w:rsidRDefault="002C7E11" w:rsidP="00455550">
            <w:pPr>
              <w:pStyle w:val="TableGraf12L"/>
              <w:rPr>
                <w:szCs w:val="28"/>
              </w:rPr>
            </w:pPr>
            <w:r>
              <w:rPr>
                <w:szCs w:val="28"/>
              </w:rPr>
              <w:t xml:space="preserve">Единый портал бюджетной системы </w:t>
            </w:r>
            <w:r w:rsidRPr="008F59CA">
              <w:rPr>
                <w:szCs w:val="28"/>
              </w:rPr>
              <w:t>Российской Федерации</w:t>
            </w:r>
          </w:p>
        </w:tc>
      </w:tr>
      <w:tr w:rsidR="002C7E11" w:rsidRPr="008F59CA" w14:paraId="57BF7D5F" w14:textId="77777777" w:rsidTr="00643C3B">
        <w:tc>
          <w:tcPr>
            <w:tcW w:w="1799" w:type="pct"/>
          </w:tcPr>
          <w:p w14:paraId="3FB398DE" w14:textId="77777777" w:rsidR="002C7E11" w:rsidRPr="008F59CA" w:rsidRDefault="002C7E11" w:rsidP="006F2675">
            <w:pPr>
              <w:pStyle w:val="TableGraf12L"/>
              <w:rPr>
                <w:szCs w:val="28"/>
              </w:rPr>
            </w:pPr>
            <w:r w:rsidRPr="00642BDF">
              <w:t>Интернет-обозреватель</w:t>
            </w:r>
          </w:p>
        </w:tc>
        <w:tc>
          <w:tcPr>
            <w:tcW w:w="3201" w:type="pct"/>
          </w:tcPr>
          <w:p w14:paraId="67FC5E6E" w14:textId="77777777" w:rsidR="002C7E11" w:rsidRPr="008F59CA" w:rsidRDefault="002C7E11" w:rsidP="006F2675">
            <w:pPr>
              <w:pStyle w:val="TableGraf12L"/>
              <w:rPr>
                <w:szCs w:val="28"/>
              </w:rPr>
            </w:pPr>
            <w:r w:rsidRPr="00642BDF">
              <w:t xml:space="preserve">Программное обеспечение для просмотра </w:t>
            </w:r>
            <w:proofErr w:type="spellStart"/>
            <w:r w:rsidRPr="00642BDF">
              <w:t>web</w:t>
            </w:r>
            <w:proofErr w:type="spellEnd"/>
            <w:r w:rsidRPr="00642BDF">
              <w:t xml:space="preserve">-страниц в сети интернет: </w:t>
            </w:r>
            <w:proofErr w:type="spellStart"/>
            <w:r w:rsidRPr="00642BDF">
              <w:t>Google</w:t>
            </w:r>
            <w:proofErr w:type="spellEnd"/>
            <w:r w:rsidRPr="00642BDF">
              <w:t xml:space="preserve"> </w:t>
            </w:r>
            <w:proofErr w:type="spellStart"/>
            <w:r w:rsidRPr="00642BDF">
              <w:t>Chrome</w:t>
            </w:r>
            <w:proofErr w:type="spellEnd"/>
            <w:r>
              <w:t xml:space="preserve">, </w:t>
            </w:r>
            <w:proofErr w:type="spellStart"/>
            <w:r>
              <w:t>Яндекс.Браузер</w:t>
            </w:r>
            <w:proofErr w:type="spellEnd"/>
          </w:p>
        </w:tc>
      </w:tr>
      <w:tr w:rsidR="002C7E11" w:rsidRPr="008F59CA" w14:paraId="10DC62DE" w14:textId="77777777" w:rsidTr="00643C3B">
        <w:tc>
          <w:tcPr>
            <w:tcW w:w="1799" w:type="pct"/>
          </w:tcPr>
          <w:p w14:paraId="6839966D" w14:textId="77777777" w:rsidR="002C7E11" w:rsidRPr="008F59CA" w:rsidRDefault="002C7E11" w:rsidP="006F2675">
            <w:pPr>
              <w:pStyle w:val="TableGraf12L"/>
              <w:rPr>
                <w:szCs w:val="28"/>
              </w:rPr>
            </w:pPr>
            <w:r>
              <w:t>Система</w:t>
            </w:r>
          </w:p>
        </w:tc>
        <w:tc>
          <w:tcPr>
            <w:tcW w:w="3201" w:type="pct"/>
          </w:tcPr>
          <w:p w14:paraId="044CC98A" w14:textId="77777777" w:rsidR="002C7E11" w:rsidRPr="008F59CA" w:rsidRDefault="002C7E11" w:rsidP="006F2675">
            <w:pPr>
              <w:pStyle w:val="TableGraf12L"/>
              <w:rPr>
                <w:szCs w:val="28"/>
              </w:rPr>
            </w:pPr>
            <w:r>
              <w:t>П</w:t>
            </w:r>
            <w:r w:rsidRPr="005872E4">
              <w:t>одсистем</w:t>
            </w:r>
            <w:r>
              <w:t>а</w:t>
            </w:r>
            <w:r w:rsidRPr="005872E4">
      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2C7E11" w:rsidRPr="008F59CA" w14:paraId="18517296" w14:textId="77777777" w:rsidTr="00643C3B">
        <w:tc>
          <w:tcPr>
            <w:tcW w:w="1799" w:type="pct"/>
          </w:tcPr>
          <w:p w14:paraId="71C986CF" w14:textId="77777777" w:rsidR="002C7E11" w:rsidRPr="008F59CA" w:rsidRDefault="002C7E11" w:rsidP="00455550">
            <w:pPr>
              <w:pStyle w:val="TableGraf12L"/>
              <w:rPr>
                <w:szCs w:val="28"/>
              </w:rPr>
            </w:pPr>
            <w:r w:rsidRPr="008F59CA">
              <w:rPr>
                <w:szCs w:val="28"/>
              </w:rPr>
              <w:t>ФЗ</w:t>
            </w:r>
          </w:p>
        </w:tc>
        <w:tc>
          <w:tcPr>
            <w:tcW w:w="3201" w:type="pct"/>
          </w:tcPr>
          <w:p w14:paraId="5B459AD3" w14:textId="77777777" w:rsidR="002C7E11" w:rsidRPr="008F59CA" w:rsidRDefault="002C7E11" w:rsidP="00455550">
            <w:pPr>
              <w:pStyle w:val="TableGraf12L"/>
              <w:rPr>
                <w:szCs w:val="28"/>
              </w:rPr>
            </w:pPr>
            <w:r w:rsidRPr="008F59CA">
              <w:rPr>
                <w:szCs w:val="28"/>
              </w:rPr>
              <w:t>Федеральный закон</w:t>
            </w:r>
          </w:p>
        </w:tc>
      </w:tr>
    </w:tbl>
    <w:p w14:paraId="37052AEB" w14:textId="77777777" w:rsidR="00643C3B" w:rsidRPr="007D6C50" w:rsidRDefault="00643C3B" w:rsidP="00643C3B">
      <w:pPr>
        <w:pStyle w:val="1"/>
      </w:pPr>
      <w:bookmarkStart w:id="6" w:name="_Toc96944202"/>
      <w:bookmarkStart w:id="7" w:name="_Toc104387567"/>
      <w:bookmarkStart w:id="8" w:name="_Toc387844289"/>
      <w:bookmarkEnd w:id="2"/>
      <w:bookmarkEnd w:id="3"/>
      <w:r w:rsidRPr="007D6C50">
        <w:lastRenderedPageBreak/>
        <w:t>Запуск Системы</w:t>
      </w:r>
      <w:bookmarkEnd w:id="6"/>
      <w:bookmarkEnd w:id="7"/>
    </w:p>
    <w:p w14:paraId="5C4C4F3D" w14:textId="77777777" w:rsidR="00643C3B" w:rsidRDefault="00643C3B" w:rsidP="00643C3B">
      <w:pPr>
        <w:pStyle w:val="a4"/>
      </w:pPr>
      <w:r>
        <w:t>Для начала работы с п</w:t>
      </w:r>
      <w:r w:rsidRPr="005872E4">
        <w:t>одсистем</w:t>
      </w:r>
      <w:r>
        <w:t>ой</w:t>
      </w:r>
      <w:r w:rsidRPr="005872E4">
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</w:r>
      <w:r w:rsidRPr="0034044A">
        <w:t xml:space="preserve"> </w:t>
      </w:r>
      <w:r>
        <w:t xml:space="preserve">(далее – </w:t>
      </w:r>
      <w:r w:rsidRPr="0034044A">
        <w:t>Систем</w:t>
      </w:r>
      <w:r>
        <w:t>а) необходимо выполнить следующую последовательность действий:</w:t>
      </w:r>
    </w:p>
    <w:p w14:paraId="7688B724" w14:textId="77777777" w:rsidR="00643C3B" w:rsidRPr="00B423F1" w:rsidRDefault="00643C3B" w:rsidP="00643C3B">
      <w:pPr>
        <w:pStyle w:val="-"/>
      </w:pPr>
      <w:r w:rsidRPr="00B423F1">
        <w:t>з</w:t>
      </w:r>
      <w:r>
        <w:t xml:space="preserve">апустить интернет-обозреватель </w:t>
      </w:r>
      <w:r w:rsidRPr="00B423F1">
        <w:t>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75E6D410" w14:textId="17E5572C" w:rsidR="00643C3B" w:rsidRPr="00B423F1" w:rsidRDefault="00643C3B" w:rsidP="00643C3B">
      <w:pPr>
        <w:pStyle w:val="-"/>
      </w:pPr>
      <w:r w:rsidRPr="00B423F1">
        <w:t xml:space="preserve">в адресной строке интернет-обозревателя ввести адрес: </w:t>
      </w:r>
      <w:hyperlink r:id="rId9">
        <w:r w:rsidRPr="00B423F1">
          <w:t>http://budget.gov.ru/lk</w:t>
        </w:r>
      </w:hyperlink>
      <w:r w:rsidRPr="00B423F1">
        <w:t>;</w:t>
      </w:r>
    </w:p>
    <w:p w14:paraId="336270E9" w14:textId="1BFABEEB" w:rsidR="00643C3B" w:rsidRPr="00B423F1" w:rsidRDefault="00643C3B" w:rsidP="00643C3B">
      <w:pPr>
        <w:pStyle w:val="-"/>
      </w:pPr>
      <w:r w:rsidRPr="00B423F1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Pr="00B423F1">
        <w:fldChar w:fldCharType="begin"/>
      </w:r>
      <w:r w:rsidRPr="00B423F1">
        <w:instrText xml:space="preserve"> REF _Ref521681079 \h </w:instrText>
      </w:r>
      <w:r>
        <w:instrText xml:space="preserve"> \* MERGEFORMAT </w:instrText>
      </w:r>
      <w:r w:rsidRPr="00B423F1">
        <w:fldChar w:fldCharType="separate"/>
      </w:r>
      <w:r w:rsidR="00D22C1F">
        <w:t>Рисунок 1</w:t>
      </w:r>
      <w:r w:rsidRPr="00B423F1">
        <w:fldChar w:fldCharType="end"/>
      </w:r>
      <w:r w:rsidRPr="00B423F1">
        <w:t>);</w:t>
      </w:r>
    </w:p>
    <w:p w14:paraId="6292614D" w14:textId="77777777" w:rsidR="00643C3B" w:rsidRDefault="00643C3B" w:rsidP="00643C3B">
      <w:pPr>
        <w:pStyle w:val="a7"/>
      </w:pPr>
      <w:r w:rsidRPr="00B423F1">
        <w:drawing>
          <wp:inline distT="0" distB="0" distL="0" distR="0" wp14:anchorId="6B1058CC" wp14:editId="6D2B87C3">
            <wp:extent cx="6152515" cy="3178175"/>
            <wp:effectExtent l="0" t="0" r="63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BABD4" w14:textId="2780A15D" w:rsidR="00643C3B" w:rsidRDefault="00643C3B" w:rsidP="00643C3B">
      <w:pPr>
        <w:pStyle w:val="a8"/>
        <w:rPr>
          <w:color w:val="000000"/>
        </w:rPr>
      </w:pPr>
      <w:bookmarkStart w:id="9" w:name="_Ref521681079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</w:t>
      </w:r>
      <w:r w:rsidR="00CB5790">
        <w:rPr>
          <w:noProof/>
        </w:rPr>
        <w:fldChar w:fldCharType="end"/>
      </w:r>
      <w:bookmarkStart w:id="10" w:name="_1fob9te" w:colFirst="0" w:colLast="0"/>
      <w:bookmarkEnd w:id="9"/>
      <w:bookmarkEnd w:id="10"/>
      <w:r>
        <w:rPr>
          <w:color w:val="000000"/>
        </w:rPr>
        <w:t>. Единый портал бюджетной системы</w:t>
      </w:r>
    </w:p>
    <w:p w14:paraId="68EBAA39" w14:textId="7D7AFFE7" w:rsidR="00643C3B" w:rsidRDefault="00643C3B" w:rsidP="00643C3B">
      <w:pPr>
        <w:pStyle w:val="a4"/>
      </w:pPr>
      <w:r>
        <w:rPr>
          <w:b/>
        </w:rPr>
        <w:t>Примечание.</w:t>
      </w:r>
      <w:r>
        <w:t xml:space="preserve"> Если переход к подсистеме </w:t>
      </w:r>
      <w:r w:rsidRPr="004904C1">
        <w:t>«Бюджетное планирование»</w:t>
      </w:r>
      <w:r>
        <w:t xml:space="preserve"> не был осуществлен, необходимо в адресной строке интернет-обозревателя ввести адрес: </w:t>
      </w:r>
      <w:hyperlink r:id="rId11">
        <w:r>
          <w:rPr>
            <w:u w:val="single"/>
          </w:rPr>
          <w:t>https://ssl.budgetplan.minfin.ru/http/BudgetPlan/</w:t>
        </w:r>
      </w:hyperlink>
      <w:r>
        <w:t>.</w:t>
      </w:r>
    </w:p>
    <w:p w14:paraId="33EE2E1D" w14:textId="51438F69" w:rsidR="00643C3B" w:rsidRPr="00B423F1" w:rsidRDefault="00643C3B" w:rsidP="00643C3B">
      <w:pPr>
        <w:pStyle w:val="-"/>
      </w:pPr>
      <w:r w:rsidRPr="00B423F1">
        <w:lastRenderedPageBreak/>
        <w:t>в открывшемся окне нажать на кнопку «Вход по сертификату» (</w:t>
      </w:r>
      <w:r w:rsidRPr="00B423F1">
        <w:fldChar w:fldCharType="begin"/>
      </w:r>
      <w:r w:rsidRPr="00B423F1">
        <w:instrText xml:space="preserve"> REF _Ref521681080 \h </w:instrText>
      </w:r>
      <w:r>
        <w:instrText xml:space="preserve"> \* MERGEFORMAT </w:instrText>
      </w:r>
      <w:r w:rsidRPr="00B423F1">
        <w:fldChar w:fldCharType="separate"/>
      </w:r>
      <w:r w:rsidR="00D22C1F" w:rsidRPr="00B423F1">
        <w:t>Рисунок </w:t>
      </w:r>
      <w:r w:rsidR="00D22C1F">
        <w:t>2</w:t>
      </w:r>
      <w:r w:rsidRPr="00B423F1">
        <w:fldChar w:fldCharType="end"/>
      </w:r>
      <w:r w:rsidRPr="00B423F1">
        <w:t>).</w:t>
      </w:r>
    </w:p>
    <w:p w14:paraId="536BED78" w14:textId="77777777" w:rsidR="00643C3B" w:rsidRDefault="00643C3B" w:rsidP="00643C3B">
      <w:pPr>
        <w:pStyle w:val="a7"/>
      </w:pPr>
      <w:r>
        <w:drawing>
          <wp:inline distT="0" distB="0" distL="0" distR="0" wp14:anchorId="3A043535" wp14:editId="4E7A0559">
            <wp:extent cx="2370455" cy="1885950"/>
            <wp:effectExtent l="0" t="0" r="0" b="0"/>
            <wp:docPr id="1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12"/>
                    <a:srcRect l="30127" t="19498" r="32854" b="38982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81F3C0" w14:textId="0ACCA1CA" w:rsidR="00643C3B" w:rsidRPr="00B423F1" w:rsidRDefault="00643C3B" w:rsidP="00643C3B">
      <w:pPr>
        <w:pStyle w:val="a8"/>
      </w:pPr>
      <w:bookmarkStart w:id="11" w:name="_Ref521681080"/>
      <w:r w:rsidRPr="00B423F1">
        <w:t>Рисунок </w:t>
      </w:r>
      <w:r w:rsidR="00CB5790">
        <w:fldChar w:fldCharType="begin"/>
      </w:r>
      <w:r w:rsidR="00CB5790">
        <w:instrText xml:space="preserve"> SEQ Рисунок \* A</w:instrText>
      </w:r>
      <w:r w:rsidR="00CB5790">
        <w:instrText xml:space="preserve">RABIC </w:instrText>
      </w:r>
      <w:r w:rsidR="00CB5790">
        <w:fldChar w:fldCharType="separate"/>
      </w:r>
      <w:r w:rsidR="00D22C1F">
        <w:rPr>
          <w:noProof/>
        </w:rPr>
        <w:t>2</w:t>
      </w:r>
      <w:r w:rsidR="00CB5790">
        <w:rPr>
          <w:noProof/>
        </w:rPr>
        <w:fldChar w:fldCharType="end"/>
      </w:r>
      <w:bookmarkStart w:id="12" w:name="_3znysh7" w:colFirst="0" w:colLast="0"/>
      <w:bookmarkEnd w:id="11"/>
      <w:bookmarkEnd w:id="12"/>
      <w:r w:rsidRPr="00B423F1">
        <w:t>. Вход по сертификату</w:t>
      </w:r>
    </w:p>
    <w:p w14:paraId="0A7100D1" w14:textId="77777777" w:rsidR="00643C3B" w:rsidRDefault="00643C3B" w:rsidP="00643C3B">
      <w:pPr>
        <w:pStyle w:val="a4"/>
      </w:pPr>
      <w:r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</w:t>
      </w:r>
      <w:proofErr w:type="spellStart"/>
      <w:r>
        <w:t>пин</w:t>
      </w:r>
      <w:proofErr w:type="spellEnd"/>
      <w:r>
        <w:t>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2C391357" w14:textId="507750A0" w:rsidR="00643C3B" w:rsidRDefault="00643C3B" w:rsidP="00643C3B">
      <w:pPr>
        <w:pStyle w:val="a4"/>
      </w:pPr>
      <w:r>
        <w:t>После выбора логина необходимо нажать на кнопку «Войти» (</w:t>
      </w:r>
      <w:r>
        <w:fldChar w:fldCharType="begin"/>
      </w:r>
      <w:r>
        <w:instrText xml:space="preserve"> REF _Ref521681081 \h  \* MERGEFORMAT </w:instrText>
      </w:r>
      <w:r>
        <w:fldChar w:fldCharType="separate"/>
      </w:r>
      <w:r w:rsidR="00D22C1F">
        <w:t xml:space="preserve">Рисунок </w:t>
      </w:r>
      <w:r w:rsidR="00D22C1F">
        <w:rPr>
          <w:noProof/>
        </w:rPr>
        <w:t>3</w:t>
      </w:r>
      <w:r>
        <w:fldChar w:fldCharType="end"/>
      </w:r>
      <w:r>
        <w:t>).</w:t>
      </w:r>
    </w:p>
    <w:p w14:paraId="24A7BA0A" w14:textId="77777777" w:rsidR="00643C3B" w:rsidRDefault="00643C3B" w:rsidP="00643C3B">
      <w:pPr>
        <w:pStyle w:val="a7"/>
      </w:pPr>
      <w:r>
        <w:drawing>
          <wp:inline distT="0" distB="0" distL="0" distR="0" wp14:anchorId="3A2C1208" wp14:editId="47BC898F">
            <wp:extent cx="2225675" cy="1673225"/>
            <wp:effectExtent l="0" t="0" r="0" b="0"/>
            <wp:docPr id="177" name="image3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8.png"/>
                    <pic:cNvPicPr preferRelativeResize="0"/>
                  </pic:nvPicPr>
                  <pic:blipFill>
                    <a:blip r:embed="rId13"/>
                    <a:srcRect l="29488" t="31508" r="33012" b="28012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8C568" w14:textId="4C4FECF7" w:rsidR="00643C3B" w:rsidRPr="00FE0D88" w:rsidRDefault="00643C3B" w:rsidP="00643C3B">
      <w:pPr>
        <w:pStyle w:val="a8"/>
        <w:rPr>
          <w:color w:val="000000"/>
        </w:rPr>
      </w:pPr>
      <w:bookmarkStart w:id="13" w:name="_Ref521681081"/>
      <w:r>
        <w:t xml:space="preserve">Рисунок 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</w:t>
      </w:r>
      <w:r w:rsidR="00CB5790">
        <w:rPr>
          <w:noProof/>
        </w:rPr>
        <w:fldChar w:fldCharType="end"/>
      </w:r>
      <w:bookmarkStart w:id="14" w:name="_2et92p0" w:colFirst="0" w:colLast="0"/>
      <w:bookmarkEnd w:id="13"/>
      <w:bookmarkEnd w:id="14"/>
      <w:r>
        <w:rPr>
          <w:color w:val="000000"/>
        </w:rPr>
        <w:t>. Вход в Систему</w:t>
      </w:r>
    </w:p>
    <w:p w14:paraId="6CDA1453" w14:textId="77777777" w:rsidR="00643C3B" w:rsidRDefault="00643C3B" w:rsidP="00643C3B">
      <w:pPr>
        <w:pStyle w:val="a4"/>
      </w:pPr>
      <w:r>
        <w:rPr>
          <w:b/>
        </w:rPr>
        <w:t>Примечание.</w:t>
      </w:r>
      <w: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054AA36D" w14:textId="54234AFD" w:rsidR="00643C3B" w:rsidRDefault="00643C3B" w:rsidP="00643C3B">
      <w:pPr>
        <w:pStyle w:val="a4"/>
      </w:pPr>
      <w:r>
        <w:t>В результате откроется главное окно Системы (</w:t>
      </w:r>
      <w:r>
        <w:fldChar w:fldCharType="begin"/>
      </w:r>
      <w:r>
        <w:instrText xml:space="preserve"> REF _Ref521681082 \h  \* MERGEFORMAT </w:instrText>
      </w:r>
      <w:r>
        <w:fldChar w:fldCharType="separate"/>
      </w:r>
      <w:r w:rsidR="00D22C1F">
        <w:t xml:space="preserve">Рисунок </w:t>
      </w:r>
      <w:r w:rsidR="00D22C1F">
        <w:rPr>
          <w:noProof/>
        </w:rPr>
        <w:t>4</w:t>
      </w:r>
      <w:r>
        <w:fldChar w:fldCharType="end"/>
      </w:r>
      <w:r>
        <w:t>).</w:t>
      </w:r>
    </w:p>
    <w:p w14:paraId="1B6C3609" w14:textId="77777777" w:rsidR="00643C3B" w:rsidRDefault="00643C3B" w:rsidP="00643C3B">
      <w:pPr>
        <w:pStyle w:val="a7"/>
      </w:pPr>
      <w:r>
        <w:lastRenderedPageBreak/>
        <w:drawing>
          <wp:inline distT="0" distB="0" distL="0" distR="0" wp14:anchorId="26F605D2" wp14:editId="4F413887">
            <wp:extent cx="6120130" cy="19278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19937"/>
                    <a:stretch/>
                  </pic:blipFill>
                  <pic:spPr bwMode="auto">
                    <a:xfrm>
                      <a:off x="0" y="0"/>
                      <a:ext cx="6120130" cy="192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1BBE8" w14:textId="6559E429" w:rsidR="00643C3B" w:rsidRDefault="00643C3B" w:rsidP="00643C3B">
      <w:pPr>
        <w:pStyle w:val="a8"/>
        <w:rPr>
          <w:color w:val="000000"/>
        </w:rPr>
      </w:pPr>
      <w:bookmarkStart w:id="15" w:name="_Ref521681082"/>
      <w:r>
        <w:t xml:space="preserve">Рисунок 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</w:t>
      </w:r>
      <w:r w:rsidR="00CB5790">
        <w:rPr>
          <w:noProof/>
        </w:rPr>
        <w:fldChar w:fldCharType="end"/>
      </w:r>
      <w:bookmarkStart w:id="16" w:name="_tyjcwt" w:colFirst="0" w:colLast="0"/>
      <w:bookmarkEnd w:id="15"/>
      <w:bookmarkEnd w:id="16"/>
      <w:r>
        <w:rPr>
          <w:color w:val="000000"/>
        </w:rPr>
        <w:t>. Главное окно Системы</w:t>
      </w:r>
    </w:p>
    <w:p w14:paraId="3D727572" w14:textId="039AE7F3" w:rsidR="00643C3B" w:rsidRDefault="00643C3B" w:rsidP="00643C3B">
      <w:pPr>
        <w:pStyle w:val="a4"/>
      </w:pPr>
      <w:r>
        <w:t>Для смены профиля необходимо нажать на кнопку «Смена профиля» в правом верхнем углу страницы (</w:t>
      </w:r>
      <w:r>
        <w:fldChar w:fldCharType="begin"/>
      </w:r>
      <w:r>
        <w:instrText xml:space="preserve"> REF _Ref521681082 \h  \* MERGEFORMAT </w:instrText>
      </w:r>
      <w:r>
        <w:fldChar w:fldCharType="separate"/>
      </w:r>
      <w:r w:rsidR="00D22C1F">
        <w:t xml:space="preserve">Рисунок </w:t>
      </w:r>
      <w:r w:rsidR="00D22C1F">
        <w:rPr>
          <w:noProof/>
        </w:rPr>
        <w:t>4</w:t>
      </w:r>
      <w:r>
        <w:fldChar w:fldCharType="end"/>
      </w:r>
      <w:r>
        <w:t>).</w:t>
      </w:r>
    </w:p>
    <w:p w14:paraId="6ED47B95" w14:textId="196F4E77" w:rsidR="00A307C9" w:rsidRDefault="00A307C9" w:rsidP="00694C7A">
      <w:pPr>
        <w:pStyle w:val="1"/>
        <w:rPr>
          <w:rFonts w:asciiTheme="minorHAnsi" w:hAnsiTheme="minorHAnsi"/>
          <w:szCs w:val="28"/>
        </w:rPr>
      </w:pPr>
      <w:bookmarkStart w:id="17" w:name="_Toc104387568"/>
      <w:r w:rsidRPr="008F59CA">
        <w:rPr>
          <w:szCs w:val="28"/>
        </w:rPr>
        <w:lastRenderedPageBreak/>
        <w:t xml:space="preserve">Работа в подразделе </w:t>
      </w:r>
      <w:r w:rsidR="00AD4EA3" w:rsidRPr="008F59CA">
        <w:rPr>
          <w:szCs w:val="28"/>
        </w:rPr>
        <w:t>«Материалы и документы к ФЗ»</w:t>
      </w:r>
      <w:bookmarkEnd w:id="8"/>
      <w:bookmarkEnd w:id="17"/>
    </w:p>
    <w:p w14:paraId="5E21E9CB" w14:textId="67EDBB8E" w:rsidR="00643C3B" w:rsidRPr="00643C3B" w:rsidRDefault="00643C3B" w:rsidP="00643C3B">
      <w:pPr>
        <w:pStyle w:val="a4"/>
      </w:pPr>
      <w:r w:rsidRPr="008F59CA">
        <w:t>Для перехода к подразделу «Материалы и документы к ФЗ» необходимо в главном окне Системы выбрать вкладку «Меню» (1), в открывшейся колонке выбрать раздел «</w:t>
      </w:r>
      <w:r w:rsidRPr="008F59CA">
        <w:rPr>
          <w:bCs/>
        </w:rPr>
        <w:t>Формирование приложений и материалов к ФЗ</w:t>
      </w:r>
      <w:r w:rsidRPr="008F59CA">
        <w:t>» (2) и открыть подраздел «Материалы и документы к ФЗ» (3) (</w:t>
      </w:r>
      <w:r w:rsidRPr="008F59CA">
        <w:fldChar w:fldCharType="begin"/>
      </w:r>
      <w:r w:rsidRPr="008F59CA">
        <w:instrText xml:space="preserve"> REF _Ref361589601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5</w:t>
      </w:r>
      <w:r w:rsidRPr="008F59CA">
        <w:fldChar w:fldCharType="end"/>
      </w:r>
      <w:r w:rsidRPr="008F59CA">
        <w:t>).</w:t>
      </w:r>
    </w:p>
    <w:bookmarkEnd w:id="4"/>
    <w:bookmarkEnd w:id="5"/>
    <w:p w14:paraId="6895ECC7" w14:textId="23B619EF" w:rsidR="00A307C9" w:rsidRPr="008F59CA" w:rsidRDefault="00643C3B" w:rsidP="00643C3B">
      <w:pPr>
        <w:pStyle w:val="a7"/>
        <w:rPr>
          <w:szCs w:val="28"/>
        </w:rPr>
      </w:pPr>
      <w:r w:rsidRPr="00643C3B">
        <w:drawing>
          <wp:inline distT="0" distB="0" distL="0" distR="0" wp14:anchorId="1C0DACEF" wp14:editId="2A85E6C7">
            <wp:extent cx="6120130" cy="209359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6CA0" w14:textId="61F2F5E0" w:rsidR="00A307C9" w:rsidRPr="008F59CA" w:rsidRDefault="00A307C9" w:rsidP="003C6AB4">
      <w:pPr>
        <w:pStyle w:val="a8"/>
      </w:pPr>
      <w:bookmarkStart w:id="18" w:name="_Ref361589601"/>
      <w:r w:rsidRPr="008F59CA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5</w:t>
      </w:r>
      <w:r w:rsidR="00CB5790">
        <w:rPr>
          <w:noProof/>
        </w:rPr>
        <w:fldChar w:fldCharType="end"/>
      </w:r>
      <w:bookmarkEnd w:id="18"/>
      <w:r w:rsidRPr="008F59CA">
        <w:t xml:space="preserve">. </w:t>
      </w:r>
      <w:r w:rsidRPr="003C6AB4">
        <w:t>Переход</w:t>
      </w:r>
      <w:r w:rsidRPr="008F59CA">
        <w:t xml:space="preserve"> к подразделу </w:t>
      </w:r>
      <w:r w:rsidR="00AD4EA3" w:rsidRPr="008F59CA">
        <w:t>«Материалы и документы к ФЗ»</w:t>
      </w:r>
    </w:p>
    <w:p w14:paraId="30B92A44" w14:textId="457A90E2" w:rsidR="00A307C9" w:rsidRPr="008F59CA" w:rsidRDefault="00643C3B" w:rsidP="00A307C9">
      <w:pPr>
        <w:pStyle w:val="a4"/>
      </w:pPr>
      <w:r w:rsidRPr="008F59CA">
        <w:t xml:space="preserve">В результате откроется подраздел </w:t>
      </w:r>
      <w:r w:rsidR="00856468">
        <w:t>«</w:t>
      </w:r>
      <w:r w:rsidR="00856468" w:rsidRPr="008F59CA">
        <w:rPr>
          <w:bCs/>
        </w:rPr>
        <w:t>Формирование приложений и материалов к ФЗ</w:t>
      </w:r>
      <w:r w:rsidR="00856468">
        <w:t xml:space="preserve">», в котором необходимо выбрать соответствующий бюджетный цикл </w:t>
      </w:r>
      <w:r w:rsidRPr="008F59CA">
        <w:t>«</w:t>
      </w:r>
      <w:r>
        <w:t>2021</w:t>
      </w:r>
      <w:r w:rsidRPr="008F59CA">
        <w:t>-202</w:t>
      </w:r>
      <w:r>
        <w:t>3</w:t>
      </w:r>
      <w:r w:rsidRPr="008F59CA">
        <w:t>» (</w:t>
      </w:r>
      <w:r w:rsidRPr="008F59CA">
        <w:fldChar w:fldCharType="begin"/>
      </w:r>
      <w:r w:rsidRPr="008F59CA">
        <w:instrText xml:space="preserve"> REF _Ref361589605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6</w:t>
      </w:r>
      <w:r w:rsidRPr="008F59CA">
        <w:fldChar w:fldCharType="end"/>
      </w:r>
      <w:r w:rsidRPr="008F59CA">
        <w:t>).</w:t>
      </w:r>
    </w:p>
    <w:p w14:paraId="4A973B02" w14:textId="40920693" w:rsidR="00A307C9" w:rsidRPr="008F59CA" w:rsidRDefault="00C90A9F" w:rsidP="00A307C9">
      <w:pPr>
        <w:pStyle w:val="a7"/>
        <w:rPr>
          <w:szCs w:val="28"/>
        </w:rPr>
      </w:pPr>
      <w:r>
        <w:drawing>
          <wp:inline distT="0" distB="0" distL="0" distR="0" wp14:anchorId="3D13038E" wp14:editId="6305D3FF">
            <wp:extent cx="6120130" cy="1786890"/>
            <wp:effectExtent l="0" t="0" r="0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FA06F" w14:textId="1E90665C" w:rsidR="00A307C9" w:rsidRPr="008F59CA" w:rsidRDefault="00A307C9" w:rsidP="00A307C9">
      <w:pPr>
        <w:pStyle w:val="a8"/>
        <w:rPr>
          <w:szCs w:val="28"/>
        </w:rPr>
      </w:pPr>
      <w:bookmarkStart w:id="19" w:name="_Ref361589605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</w:t>
      </w:r>
      <w:r w:rsidR="00F00B9C" w:rsidRPr="008F59CA">
        <w:rPr>
          <w:noProof/>
          <w:szCs w:val="28"/>
        </w:rPr>
        <w:fldChar w:fldCharType="end"/>
      </w:r>
      <w:bookmarkEnd w:id="19"/>
      <w:r w:rsidRPr="008F59CA">
        <w:rPr>
          <w:szCs w:val="28"/>
        </w:rPr>
        <w:t xml:space="preserve">. Подраздел </w:t>
      </w:r>
      <w:r w:rsidR="00AD4EA3" w:rsidRPr="008F59CA">
        <w:rPr>
          <w:szCs w:val="28"/>
        </w:rPr>
        <w:t>«Материалы и документы к ФЗ»</w:t>
      </w:r>
    </w:p>
    <w:p w14:paraId="065649E1" w14:textId="2FD07205" w:rsidR="00643C3B" w:rsidRPr="008F59CA" w:rsidRDefault="00643C3B" w:rsidP="00643C3B">
      <w:pPr>
        <w:pStyle w:val="a4"/>
      </w:pPr>
      <w:r w:rsidRPr="008F59CA">
        <w:t>Для работы в подразделе «Материалы и документы к ФЗ» в Системе реализована панель инструментов, состоящая из следующих функциональных кнопок (</w:t>
      </w:r>
      <w:r w:rsidRPr="008F59CA">
        <w:fldChar w:fldCharType="begin"/>
      </w:r>
      <w:r w:rsidRPr="008F59CA">
        <w:instrText xml:space="preserve"> REF _Ref361596144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7</w:t>
      </w:r>
      <w:r w:rsidRPr="008F59CA">
        <w:fldChar w:fldCharType="end"/>
      </w:r>
      <w:r w:rsidRPr="008F59CA">
        <w:t>):</w:t>
      </w:r>
    </w:p>
    <w:p w14:paraId="375CFBD4" w14:textId="40300C1C" w:rsidR="00643C3B" w:rsidRPr="008F59CA" w:rsidRDefault="00643C3B" w:rsidP="00643C3B">
      <w:pPr>
        <w:pStyle w:val="-"/>
        <w:snapToGrid w:val="0"/>
      </w:pPr>
      <w:r w:rsidRPr="008F59CA">
        <w:t xml:space="preserve">«Обновить» (1) – обновление </w:t>
      </w:r>
      <w:r w:rsidR="00856468">
        <w:t>данных подраздела</w:t>
      </w:r>
      <w:r w:rsidRPr="008F59CA">
        <w:t>;</w:t>
      </w:r>
    </w:p>
    <w:p w14:paraId="0535CB9C" w14:textId="591AFD43" w:rsidR="00643C3B" w:rsidRDefault="00643C3B" w:rsidP="00643C3B">
      <w:pPr>
        <w:pStyle w:val="-"/>
        <w:snapToGrid w:val="0"/>
      </w:pPr>
      <w:r w:rsidRPr="008F59CA">
        <w:t>«Сформировать документ» (2) – формирование материалов и документов к федеральному закону;</w:t>
      </w:r>
    </w:p>
    <w:p w14:paraId="69CEF029" w14:textId="2CFF7716" w:rsidR="00C90A9F" w:rsidRDefault="00C90A9F" w:rsidP="00441C30">
      <w:pPr>
        <w:pStyle w:val="-"/>
        <w:snapToGrid w:val="0"/>
      </w:pPr>
      <w:r>
        <w:lastRenderedPageBreak/>
        <w:t>«Удалить документ» (3) – удаление строки подраздела;</w:t>
      </w:r>
    </w:p>
    <w:p w14:paraId="1732741B" w14:textId="1AA96421" w:rsidR="00643C3B" w:rsidRPr="008F59CA" w:rsidRDefault="00643C3B" w:rsidP="00643C3B">
      <w:pPr>
        <w:pStyle w:val="-"/>
        <w:snapToGrid w:val="0"/>
      </w:pPr>
      <w:r w:rsidRPr="008F59CA">
        <w:t>«Печать» (</w:t>
      </w:r>
      <w:r w:rsidR="00C90A9F">
        <w:t>4</w:t>
      </w:r>
      <w:r w:rsidRPr="008F59CA">
        <w:t>):</w:t>
      </w:r>
    </w:p>
    <w:p w14:paraId="059CF2E0" w14:textId="0C41CDD4" w:rsidR="00643C3B" w:rsidRDefault="00643C3B" w:rsidP="00643C3B">
      <w:pPr>
        <w:pStyle w:val="--"/>
        <w:tabs>
          <w:tab w:val="num" w:pos="984"/>
        </w:tabs>
      </w:pPr>
      <w:r w:rsidRPr="008F59CA">
        <w:rPr>
          <w:i/>
        </w:rPr>
        <w:t>[Печать реестра]</w:t>
      </w:r>
      <w:r w:rsidRPr="008F59CA">
        <w:t xml:space="preserve"> – формирование печатной формы </w:t>
      </w:r>
      <w:r w:rsidR="00856468">
        <w:t>подраздела</w:t>
      </w:r>
      <w:r w:rsidRPr="008F59CA">
        <w:t xml:space="preserve"> с расширением </w:t>
      </w:r>
      <w:r w:rsidRPr="008F59CA">
        <w:rPr>
          <w:b/>
        </w:rPr>
        <w:t>*.</w:t>
      </w:r>
      <w:proofErr w:type="spellStart"/>
      <w:r w:rsidRPr="008F59CA">
        <w:rPr>
          <w:b/>
        </w:rPr>
        <w:t>xls</w:t>
      </w:r>
      <w:proofErr w:type="spellEnd"/>
      <w:r w:rsidRPr="008F59CA">
        <w:t>;</w:t>
      </w:r>
    </w:p>
    <w:p w14:paraId="4B21A649" w14:textId="1DCC4516" w:rsidR="00856468" w:rsidRPr="008F59CA" w:rsidRDefault="00856468" w:rsidP="00856468">
      <w:pPr>
        <w:pStyle w:val="--"/>
        <w:tabs>
          <w:tab w:val="num" w:pos="984"/>
        </w:tabs>
      </w:pPr>
      <w:r w:rsidRPr="00856468">
        <w:rPr>
          <w:i/>
        </w:rPr>
        <w:t>[</w:t>
      </w:r>
      <w:r>
        <w:rPr>
          <w:i/>
        </w:rPr>
        <w:t>Массовая выгрузка подписанных материалов (по папкам)</w:t>
      </w:r>
      <w:r w:rsidRPr="00856468">
        <w:rPr>
          <w:i/>
        </w:rPr>
        <w:t>]</w:t>
      </w:r>
      <w:r>
        <w:rPr>
          <w:i/>
        </w:rPr>
        <w:t xml:space="preserve"> </w:t>
      </w:r>
      <w:r>
        <w:t xml:space="preserve">– выгрузка нескольких подписанных материалов с расширением </w:t>
      </w:r>
      <w:r w:rsidRPr="00856468">
        <w:rPr>
          <w:b/>
        </w:rPr>
        <w:t>*.</w:t>
      </w:r>
      <w:r w:rsidRPr="00856468">
        <w:rPr>
          <w:b/>
          <w:lang w:val="en-US"/>
        </w:rPr>
        <w:t>zip</w:t>
      </w:r>
      <w:r w:rsidRPr="00856468">
        <w:t>.</w:t>
      </w:r>
    </w:p>
    <w:p w14:paraId="711E1E4A" w14:textId="00A45775" w:rsidR="00643C3B" w:rsidRDefault="00643C3B" w:rsidP="00643C3B">
      <w:pPr>
        <w:pStyle w:val="-"/>
        <w:snapToGrid w:val="0"/>
      </w:pPr>
      <w:r w:rsidRPr="008F59CA">
        <w:t>«Верси</w:t>
      </w:r>
      <w:r w:rsidR="00856468">
        <w:t>я</w:t>
      </w:r>
      <w:r w:rsidRPr="008F59CA">
        <w:t>» (</w:t>
      </w:r>
      <w:r w:rsidR="00C90A9F">
        <w:t>5</w:t>
      </w:r>
      <w:r w:rsidRPr="008F59CA">
        <w:t>):</w:t>
      </w:r>
    </w:p>
    <w:p w14:paraId="36A72638" w14:textId="00DB5662" w:rsidR="00C90A9F" w:rsidRPr="008F59CA" w:rsidRDefault="00C90A9F" w:rsidP="00C90A9F">
      <w:pPr>
        <w:pStyle w:val="--"/>
        <w:tabs>
          <w:tab w:val="num" w:pos="984"/>
        </w:tabs>
      </w:pPr>
      <w:r w:rsidRPr="008F59CA">
        <w:rPr>
          <w:i/>
        </w:rPr>
        <w:t>[</w:t>
      </w:r>
      <w:r>
        <w:rPr>
          <w:i/>
        </w:rPr>
        <w:t>Создать версию</w:t>
      </w:r>
      <w:r w:rsidRPr="008F59CA">
        <w:rPr>
          <w:i/>
        </w:rPr>
        <w:t>]</w:t>
      </w:r>
      <w:r>
        <w:t xml:space="preserve"> – создание </w:t>
      </w:r>
      <w:r w:rsidRPr="008F59CA">
        <w:t>версии строки;</w:t>
      </w:r>
    </w:p>
    <w:p w14:paraId="53F41284" w14:textId="432D1CB0" w:rsidR="00C90A9F" w:rsidRPr="008F59CA" w:rsidRDefault="00C90A9F" w:rsidP="00C90A9F">
      <w:pPr>
        <w:pStyle w:val="--"/>
        <w:tabs>
          <w:tab w:val="num" w:pos="984"/>
        </w:tabs>
      </w:pPr>
      <w:r w:rsidRPr="008F59CA">
        <w:rPr>
          <w:i/>
        </w:rPr>
        <w:t>[</w:t>
      </w:r>
      <w:r>
        <w:rPr>
          <w:i/>
        </w:rPr>
        <w:t>Удалить</w:t>
      </w:r>
      <w:r w:rsidRPr="008F59CA">
        <w:rPr>
          <w:i/>
        </w:rPr>
        <w:t xml:space="preserve"> верси</w:t>
      </w:r>
      <w:r>
        <w:rPr>
          <w:i/>
        </w:rPr>
        <w:t>ю</w:t>
      </w:r>
      <w:r w:rsidRPr="008F59CA">
        <w:rPr>
          <w:i/>
        </w:rPr>
        <w:t>]</w:t>
      </w:r>
      <w:r w:rsidRPr="008F59CA">
        <w:t xml:space="preserve"> – </w:t>
      </w:r>
      <w:r>
        <w:t>удаление</w:t>
      </w:r>
      <w:r w:rsidRPr="008F59CA">
        <w:t xml:space="preserve"> версии строки;</w:t>
      </w:r>
    </w:p>
    <w:p w14:paraId="72FADE46" w14:textId="0059FE37" w:rsidR="00643C3B" w:rsidRPr="008F59CA" w:rsidRDefault="00643C3B" w:rsidP="00643C3B">
      <w:pPr>
        <w:pStyle w:val="--"/>
        <w:tabs>
          <w:tab w:val="num" w:pos="984"/>
        </w:tabs>
      </w:pPr>
      <w:r w:rsidRPr="008F59CA">
        <w:rPr>
          <w:i/>
        </w:rPr>
        <w:t>[Просмотр версии]</w:t>
      </w:r>
      <w:r w:rsidRPr="008F59CA">
        <w:t xml:space="preserve"> – просмотр версии строки;</w:t>
      </w:r>
    </w:p>
    <w:p w14:paraId="1D2E18EB" w14:textId="383ADD89" w:rsidR="00643C3B" w:rsidRPr="008F59CA" w:rsidRDefault="00643C3B" w:rsidP="00643C3B">
      <w:pPr>
        <w:pStyle w:val="-"/>
        <w:snapToGrid w:val="0"/>
      </w:pPr>
      <w:r w:rsidRPr="008F59CA">
        <w:t>«Согласование» (</w:t>
      </w:r>
      <w:r w:rsidR="00C90A9F">
        <w:t>6</w:t>
      </w:r>
      <w:r w:rsidRPr="008F59CA">
        <w:t>):</w:t>
      </w:r>
    </w:p>
    <w:p w14:paraId="0C7EC205" w14:textId="77777777" w:rsidR="00643C3B" w:rsidRPr="008F59CA" w:rsidRDefault="00643C3B" w:rsidP="00643C3B">
      <w:pPr>
        <w:pStyle w:val="--"/>
        <w:tabs>
          <w:tab w:val="num" w:pos="984"/>
        </w:tabs>
        <w:snapToGrid w:val="0"/>
      </w:pPr>
      <w:r w:rsidRPr="008F59CA">
        <w:rPr>
          <w:i/>
        </w:rPr>
        <w:t>[Согласование]</w:t>
      </w:r>
      <w:r w:rsidRPr="008F59CA">
        <w:t xml:space="preserve"> – внутреннее согласование документа;</w:t>
      </w:r>
    </w:p>
    <w:p w14:paraId="75E5FAB4" w14:textId="77777777" w:rsidR="00643C3B" w:rsidRPr="008F59CA" w:rsidRDefault="00643C3B" w:rsidP="00643C3B">
      <w:pPr>
        <w:pStyle w:val="--"/>
        <w:tabs>
          <w:tab w:val="num" w:pos="984"/>
        </w:tabs>
        <w:snapToGrid w:val="0"/>
      </w:pPr>
      <w:r w:rsidRPr="008F59CA">
        <w:rPr>
          <w:i/>
        </w:rPr>
        <w:t>[Резолюция]</w:t>
      </w:r>
      <w:r w:rsidRPr="008F59CA">
        <w:t xml:space="preserve"> – формирование резолюции на документ;</w:t>
      </w:r>
    </w:p>
    <w:p w14:paraId="12CFB0C6" w14:textId="77777777" w:rsidR="00643C3B" w:rsidRDefault="00643C3B" w:rsidP="00643C3B">
      <w:pPr>
        <w:pStyle w:val="--"/>
        <w:tabs>
          <w:tab w:val="num" w:pos="984"/>
        </w:tabs>
        <w:snapToGrid w:val="0"/>
      </w:pPr>
      <w:r w:rsidRPr="008F59CA">
        <w:rPr>
          <w:i/>
        </w:rPr>
        <w:t>[Согласование резолюции]</w:t>
      </w:r>
      <w:r w:rsidRPr="008F59CA">
        <w:t xml:space="preserve"> – согласование резолюции на документ;</w:t>
      </w:r>
    </w:p>
    <w:p w14:paraId="2C3D6A3B" w14:textId="0A621B75" w:rsidR="00643C3B" w:rsidRPr="008F59CA" w:rsidRDefault="00643C3B" w:rsidP="00643C3B">
      <w:pPr>
        <w:pStyle w:val="--"/>
        <w:tabs>
          <w:tab w:val="num" w:pos="984"/>
        </w:tabs>
        <w:snapToGrid w:val="0"/>
      </w:pPr>
      <w:r w:rsidRPr="008F59CA">
        <w:rPr>
          <w:i/>
        </w:rPr>
        <w:t>[История согласования]</w:t>
      </w:r>
      <w:r w:rsidRPr="008F59CA">
        <w:t xml:space="preserve"> – просмотр истории согласования документа;</w:t>
      </w:r>
    </w:p>
    <w:p w14:paraId="4B2136DE" w14:textId="70EE4DD1" w:rsidR="00643C3B" w:rsidRDefault="00643C3B" w:rsidP="00643C3B">
      <w:pPr>
        <w:pStyle w:val="-"/>
        <w:snapToGrid w:val="0"/>
      </w:pPr>
      <w:r w:rsidRPr="008F59CA">
        <w:t>«ЭП» (</w:t>
      </w:r>
      <w:r w:rsidR="00C90A9F">
        <w:t>7</w:t>
      </w:r>
      <w:r w:rsidR="00856468">
        <w:t>):</w:t>
      </w:r>
    </w:p>
    <w:p w14:paraId="541BFF7A" w14:textId="68FC28BA" w:rsidR="00132974" w:rsidRPr="00856468" w:rsidRDefault="00856468" w:rsidP="00132974">
      <w:pPr>
        <w:pStyle w:val="--"/>
      </w:pPr>
      <w:r w:rsidRPr="00132974">
        <w:rPr>
          <w:i/>
        </w:rPr>
        <w:t>[Подписи документа]</w:t>
      </w:r>
      <w:r w:rsidR="00132974">
        <w:t xml:space="preserve"> – </w:t>
      </w:r>
      <w:r w:rsidR="00132974" w:rsidRPr="00132974">
        <w:t>просмотр информации об электронной подписи лиц, подписавших документ</w:t>
      </w:r>
      <w:r w:rsidR="00132974">
        <w:t xml:space="preserve">; </w:t>
      </w:r>
    </w:p>
    <w:p w14:paraId="2B70B472" w14:textId="2DF44D04" w:rsidR="00132974" w:rsidRDefault="00856468" w:rsidP="00132974">
      <w:pPr>
        <w:pStyle w:val="--"/>
      </w:pPr>
      <w:r w:rsidRPr="00132974">
        <w:rPr>
          <w:i/>
        </w:rPr>
        <w:t>[Изменение местоположения оттиска]</w:t>
      </w:r>
      <w:r w:rsidR="00132974">
        <w:t xml:space="preserve"> – расположение оттиска электронной подписи;</w:t>
      </w:r>
    </w:p>
    <w:p w14:paraId="103B4C14" w14:textId="0559B430" w:rsidR="00C90A9F" w:rsidRDefault="00C90A9F" w:rsidP="00C90A9F">
      <w:pPr>
        <w:pStyle w:val="-"/>
      </w:pPr>
      <w:r>
        <w:t>«Массовое согласование» (8):</w:t>
      </w:r>
    </w:p>
    <w:p w14:paraId="1F676490" w14:textId="788723E2" w:rsidR="00C90A9F" w:rsidRPr="008F59CA" w:rsidRDefault="00C90A9F" w:rsidP="00C90A9F">
      <w:pPr>
        <w:pStyle w:val="--"/>
      </w:pPr>
      <w:r w:rsidRPr="008F59CA">
        <w:rPr>
          <w:i/>
        </w:rPr>
        <w:t>[</w:t>
      </w:r>
      <w:r>
        <w:rPr>
          <w:i/>
        </w:rPr>
        <w:t>Создание резолюций</w:t>
      </w:r>
      <w:r w:rsidRPr="008F59CA">
        <w:rPr>
          <w:i/>
        </w:rPr>
        <w:t>]</w:t>
      </w:r>
      <w:r w:rsidRPr="008F59CA">
        <w:t xml:space="preserve"> – </w:t>
      </w:r>
      <w:r>
        <w:t>формирование нескольких резолюций</w:t>
      </w:r>
      <w:r w:rsidRPr="008F59CA">
        <w:t>;</w:t>
      </w:r>
    </w:p>
    <w:p w14:paraId="5C89AE98" w14:textId="00FBAB95" w:rsidR="00C90A9F" w:rsidRPr="008F59CA" w:rsidRDefault="00C90A9F" w:rsidP="00C90A9F">
      <w:pPr>
        <w:pStyle w:val="--"/>
      </w:pPr>
      <w:r w:rsidRPr="008F59CA">
        <w:rPr>
          <w:i/>
        </w:rPr>
        <w:t>[</w:t>
      </w:r>
      <w:r>
        <w:rPr>
          <w:i/>
        </w:rPr>
        <w:t>Создание листа согласования</w:t>
      </w:r>
      <w:r w:rsidRPr="008F59CA">
        <w:rPr>
          <w:i/>
        </w:rPr>
        <w:t>]</w:t>
      </w:r>
      <w:r w:rsidRPr="008F59CA">
        <w:t xml:space="preserve"> – формирование </w:t>
      </w:r>
      <w:r>
        <w:t>нескольких листов согласования</w:t>
      </w:r>
      <w:r w:rsidRPr="008F59CA">
        <w:t>;</w:t>
      </w:r>
    </w:p>
    <w:p w14:paraId="28FBE598" w14:textId="3B4AD1DB" w:rsidR="00C90A9F" w:rsidRDefault="00C90A9F" w:rsidP="00C90A9F">
      <w:pPr>
        <w:pStyle w:val="--"/>
      </w:pPr>
      <w:r w:rsidRPr="008F59CA">
        <w:rPr>
          <w:i/>
        </w:rPr>
        <w:t>[Согласование]</w:t>
      </w:r>
      <w:r w:rsidRPr="008F59CA">
        <w:t xml:space="preserve"> – согласование </w:t>
      </w:r>
      <w:r>
        <w:t>нескольких документов</w:t>
      </w:r>
      <w:r w:rsidRPr="008F59CA">
        <w:t>;</w:t>
      </w:r>
    </w:p>
    <w:p w14:paraId="5D625162" w14:textId="3AC9798B" w:rsidR="00C90A9F" w:rsidRDefault="00C90A9F" w:rsidP="00C90A9F">
      <w:pPr>
        <w:pStyle w:val="--"/>
      </w:pPr>
      <w:r w:rsidRPr="008F59CA">
        <w:rPr>
          <w:i/>
        </w:rPr>
        <w:t>[</w:t>
      </w:r>
      <w:r>
        <w:rPr>
          <w:i/>
        </w:rPr>
        <w:t>Утверждение</w:t>
      </w:r>
      <w:r w:rsidRPr="008F59CA">
        <w:rPr>
          <w:i/>
        </w:rPr>
        <w:t>]</w:t>
      </w:r>
      <w:r w:rsidRPr="008F59CA">
        <w:t xml:space="preserve"> – </w:t>
      </w:r>
      <w:r>
        <w:t>утверждение нескольких документов;</w:t>
      </w:r>
    </w:p>
    <w:p w14:paraId="207A7A99" w14:textId="2DDAF527" w:rsidR="00A307C9" w:rsidRPr="008F59CA" w:rsidRDefault="00643C3B" w:rsidP="00643C3B">
      <w:pPr>
        <w:pStyle w:val="-"/>
      </w:pPr>
      <w:r w:rsidRPr="008F59CA">
        <w:t>«</w:t>
      </w:r>
      <w:r w:rsidR="00132974">
        <w:t>Этап</w:t>
      </w:r>
      <w:r w:rsidRPr="008F59CA">
        <w:t>» (</w:t>
      </w:r>
      <w:r w:rsidR="00A851F8">
        <w:t>9</w:t>
      </w:r>
      <w:r w:rsidRPr="008F59CA">
        <w:t xml:space="preserve">) – выбор этапа бюджетного </w:t>
      </w:r>
      <w:r w:rsidR="00132974">
        <w:t>планирования</w:t>
      </w:r>
      <w:r w:rsidRPr="008F59CA">
        <w:t>.</w:t>
      </w:r>
    </w:p>
    <w:p w14:paraId="15BE02DF" w14:textId="01C16AFB" w:rsidR="00A307C9" w:rsidRPr="008F59CA" w:rsidRDefault="00C90A9F" w:rsidP="003070A8">
      <w:pPr>
        <w:pStyle w:val="a7"/>
        <w:rPr>
          <w:szCs w:val="28"/>
        </w:rPr>
      </w:pPr>
      <w:r>
        <w:lastRenderedPageBreak/>
        <w:drawing>
          <wp:inline distT="0" distB="0" distL="0" distR="0" wp14:anchorId="7431C8FE" wp14:editId="170A8EDC">
            <wp:extent cx="6120130" cy="1786890"/>
            <wp:effectExtent l="0" t="0" r="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DCD6" w14:textId="1F00D8A8" w:rsidR="00A307C9" w:rsidRPr="008F59CA" w:rsidRDefault="00A307C9" w:rsidP="003070A8">
      <w:pPr>
        <w:pStyle w:val="a8"/>
      </w:pPr>
      <w:bookmarkStart w:id="20" w:name="_Ref361596144"/>
      <w:r w:rsidRPr="008F59CA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</w:t>
      </w:r>
      <w:r w:rsidR="00CB5790">
        <w:rPr>
          <w:noProof/>
        </w:rPr>
        <w:fldChar w:fldCharType="end"/>
      </w:r>
      <w:bookmarkEnd w:id="20"/>
      <w:r w:rsidRPr="008F59CA">
        <w:t xml:space="preserve">. </w:t>
      </w:r>
      <w:r w:rsidR="003070A8">
        <w:t xml:space="preserve">Функциональные </w:t>
      </w:r>
      <w:r w:rsidR="003070A8" w:rsidRPr="003070A8">
        <w:t>кнопки</w:t>
      </w:r>
      <w:r w:rsidR="003070A8">
        <w:t xml:space="preserve"> подраздела </w:t>
      </w:r>
      <w:r w:rsidR="003070A8" w:rsidRPr="008F59CA">
        <w:t>«Материалы и документы к ФЗ»</w:t>
      </w:r>
    </w:p>
    <w:p w14:paraId="5FB4A969" w14:textId="14A6CC9F" w:rsidR="00A307C9" w:rsidRPr="008F59CA" w:rsidRDefault="00A307C9" w:rsidP="00797994">
      <w:pPr>
        <w:pStyle w:val="2"/>
      </w:pPr>
      <w:bookmarkStart w:id="21" w:name="_Toc387844290"/>
      <w:bookmarkStart w:id="22" w:name="_Toc104387569"/>
      <w:r w:rsidRPr="008F59CA">
        <w:t>Формирование документа</w:t>
      </w:r>
      <w:bookmarkEnd w:id="21"/>
      <w:bookmarkEnd w:id="22"/>
    </w:p>
    <w:p w14:paraId="2ABE7960" w14:textId="5AE376A2" w:rsidR="007E5EE0" w:rsidRDefault="007E5EE0" w:rsidP="007E5EE0">
      <w:pPr>
        <w:pStyle w:val="a4"/>
      </w:pPr>
      <w:bookmarkStart w:id="23" w:name="_Ref362333170"/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6F5726" w:rsidRPr="006F5726">
        <w:t>Формирование материалов к исполнению ФЗ ГВБФ (Ввод данных)</w:t>
      </w:r>
      <w:r w:rsidRPr="008F59CA">
        <w:t>»</w:t>
      </w:r>
      <w:r w:rsidR="006F5726">
        <w:t>.</w:t>
      </w:r>
    </w:p>
    <w:p w14:paraId="634B091B" w14:textId="46CAB55C" w:rsidR="006F5726" w:rsidRPr="008F59CA" w:rsidRDefault="006F5726" w:rsidP="007E5EE0">
      <w:pPr>
        <w:pStyle w:val="a4"/>
      </w:pPr>
      <w:r w:rsidRPr="008F59CA">
        <w:t xml:space="preserve">Для </w:t>
      </w:r>
      <w:r>
        <w:t xml:space="preserve">формирования документа </w:t>
      </w:r>
      <w:r w:rsidRPr="008F59CA">
        <w:t>необходимо нажать на кнопку «Сформировать документ» (</w:t>
      </w:r>
      <w:r w:rsidRPr="008F59CA">
        <w:fldChar w:fldCharType="begin"/>
      </w:r>
      <w:r w:rsidRPr="008F59CA">
        <w:instrText xml:space="preserve"> REF _Ref362878480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8</w:t>
      </w:r>
      <w:r w:rsidRPr="008F59CA">
        <w:fldChar w:fldCharType="end"/>
      </w:r>
      <w:r w:rsidRPr="008F59CA">
        <w:t>).</w:t>
      </w:r>
    </w:p>
    <w:p w14:paraId="30D3FF1B" w14:textId="32D9FB9E" w:rsidR="00A307C9" w:rsidRPr="008F59CA" w:rsidRDefault="00C90A9F" w:rsidP="00A307C9">
      <w:pPr>
        <w:pStyle w:val="a7"/>
        <w:rPr>
          <w:szCs w:val="28"/>
        </w:rPr>
      </w:pPr>
      <w:r>
        <w:drawing>
          <wp:inline distT="0" distB="0" distL="0" distR="0" wp14:anchorId="27502342" wp14:editId="3102A450">
            <wp:extent cx="6120130" cy="1786890"/>
            <wp:effectExtent l="0" t="0" r="0" b="381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E801B" w14:textId="5AD80917" w:rsidR="00A307C9" w:rsidRPr="008F59CA" w:rsidRDefault="00A307C9" w:rsidP="00A307C9">
      <w:pPr>
        <w:pStyle w:val="a8"/>
        <w:rPr>
          <w:szCs w:val="28"/>
        </w:rPr>
      </w:pPr>
      <w:bookmarkStart w:id="24" w:name="_Ref362878480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8</w:t>
      </w:r>
      <w:r w:rsidR="00F00B9C" w:rsidRPr="008F59CA">
        <w:rPr>
          <w:noProof/>
          <w:szCs w:val="28"/>
        </w:rPr>
        <w:fldChar w:fldCharType="end"/>
      </w:r>
      <w:bookmarkEnd w:id="24"/>
      <w:r w:rsidRPr="008F59CA">
        <w:rPr>
          <w:szCs w:val="28"/>
        </w:rPr>
        <w:t xml:space="preserve">. </w:t>
      </w:r>
      <w:r w:rsidR="009A26E0">
        <w:rPr>
          <w:szCs w:val="28"/>
        </w:rPr>
        <w:t>Формирование документа</w:t>
      </w:r>
    </w:p>
    <w:bookmarkEnd w:id="23"/>
    <w:p w14:paraId="0BB568B9" w14:textId="7EE5E185" w:rsidR="00A307C9" w:rsidRPr="008F59CA" w:rsidRDefault="006F5726" w:rsidP="00A307C9">
      <w:pPr>
        <w:pStyle w:val="a4"/>
      </w:pPr>
      <w:r w:rsidRPr="008F59CA">
        <w:t>В открывшемся окне «Выбор элемента» необходимо установить «галочку» напротив соответствующей строки и нажать на кнопку «Выбрать» (</w:t>
      </w:r>
      <w:r w:rsidRPr="008F59CA">
        <w:fldChar w:fldCharType="begin"/>
      </w:r>
      <w:r w:rsidRPr="008F59CA">
        <w:instrText xml:space="preserve"> REF _Ref387844558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9</w:t>
      </w:r>
      <w:r w:rsidRPr="008F59CA">
        <w:fldChar w:fldCharType="end"/>
      </w:r>
      <w:r w:rsidRPr="008F59CA">
        <w:t>).</w:t>
      </w:r>
    </w:p>
    <w:p w14:paraId="497F3DAD" w14:textId="78EE47A1" w:rsidR="00A307C9" w:rsidRPr="008F59CA" w:rsidRDefault="006F5726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683ED669" wp14:editId="6D2EC1CE">
            <wp:extent cx="6120130" cy="1386840"/>
            <wp:effectExtent l="0" t="0" r="0" b="381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DFBA" w14:textId="31B3E6D8" w:rsidR="00A307C9" w:rsidRPr="008F59CA" w:rsidRDefault="00A307C9" w:rsidP="00A307C9">
      <w:pPr>
        <w:pStyle w:val="a8"/>
        <w:rPr>
          <w:szCs w:val="28"/>
        </w:rPr>
      </w:pPr>
      <w:bookmarkStart w:id="25" w:name="_Ref387844558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9</w:t>
      </w:r>
      <w:r w:rsidR="00F00B9C" w:rsidRPr="008F59CA">
        <w:rPr>
          <w:noProof/>
          <w:szCs w:val="28"/>
        </w:rPr>
        <w:fldChar w:fldCharType="end"/>
      </w:r>
      <w:bookmarkEnd w:id="25"/>
      <w:r w:rsidRPr="008F59CA">
        <w:rPr>
          <w:szCs w:val="28"/>
        </w:rPr>
        <w:t xml:space="preserve">. </w:t>
      </w:r>
      <w:r w:rsidR="009A26E0">
        <w:rPr>
          <w:szCs w:val="28"/>
        </w:rPr>
        <w:t>Выбор материала</w:t>
      </w:r>
    </w:p>
    <w:p w14:paraId="000371B3" w14:textId="3D6E7FFA" w:rsidR="001925CD" w:rsidRDefault="00A307C9" w:rsidP="001925CD">
      <w:pPr>
        <w:pStyle w:val="a4"/>
      </w:pPr>
      <w:bookmarkStart w:id="26" w:name="_Toc362199869"/>
      <w:r w:rsidRPr="008F59CA">
        <w:t xml:space="preserve">В результате в подразделе </w:t>
      </w:r>
      <w:r w:rsidR="00AD4EA3" w:rsidRPr="008F59CA">
        <w:t>«Материалы и документы к ФЗ»</w:t>
      </w:r>
      <w:r w:rsidRPr="008F59CA">
        <w:t xml:space="preserve"> </w:t>
      </w:r>
      <w:r w:rsidR="00155768" w:rsidRPr="008F59CA">
        <w:t>отобразится</w:t>
      </w:r>
      <w:r w:rsidRPr="008F59CA">
        <w:t xml:space="preserve"> новая строка со статусом «</w:t>
      </w:r>
      <w:r w:rsidR="003C7C61" w:rsidRPr="008F59CA">
        <w:t>Пусто</w:t>
      </w:r>
      <w:r w:rsidRPr="008F59CA">
        <w:t>»</w:t>
      </w:r>
      <w:r w:rsidR="001925CD">
        <w:t xml:space="preserve">. </w:t>
      </w:r>
      <w:r w:rsidR="001925CD" w:rsidRPr="008F59CA">
        <w:t>Для редактирования документа необходимо</w:t>
      </w:r>
      <w:r w:rsidR="001925CD">
        <w:t xml:space="preserve"> </w:t>
      </w:r>
      <w:r w:rsidR="001925CD" w:rsidRPr="008F59CA">
        <w:t>двойным нажатием левой кнопки мыши открыть соответствующую строку (</w:t>
      </w:r>
      <w:r w:rsidR="001925CD" w:rsidRPr="008F59CA">
        <w:fldChar w:fldCharType="begin"/>
      </w:r>
      <w:r w:rsidR="001925CD" w:rsidRPr="008F59CA">
        <w:instrText xml:space="preserve"> REF _Ref523831250 \h </w:instrText>
      </w:r>
      <w:r w:rsidR="001925CD">
        <w:instrText xml:space="preserve"> \* MERGEFORMAT </w:instrText>
      </w:r>
      <w:r w:rsidR="001925CD" w:rsidRPr="008F59CA">
        <w:fldChar w:fldCharType="separate"/>
      </w:r>
      <w:r w:rsidR="00D22C1F" w:rsidRPr="008F59CA">
        <w:t>Рисунок </w:t>
      </w:r>
      <w:r w:rsidR="00D22C1F">
        <w:t>10</w:t>
      </w:r>
      <w:r w:rsidR="001925CD" w:rsidRPr="008F59CA">
        <w:fldChar w:fldCharType="end"/>
      </w:r>
      <w:r w:rsidR="001925CD" w:rsidRPr="008F59CA">
        <w:t>).</w:t>
      </w:r>
    </w:p>
    <w:p w14:paraId="38B26FDF" w14:textId="5529FD1D" w:rsidR="00AD4EA3" w:rsidRPr="008F59CA" w:rsidRDefault="006F5726" w:rsidP="00AD4EA3">
      <w:pPr>
        <w:pStyle w:val="a7"/>
        <w:rPr>
          <w:szCs w:val="28"/>
        </w:rPr>
      </w:pPr>
      <w:r>
        <w:drawing>
          <wp:inline distT="0" distB="0" distL="0" distR="0" wp14:anchorId="46E021AB" wp14:editId="7114F311">
            <wp:extent cx="6120130" cy="210312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A8F89" w14:textId="1AB2D874" w:rsidR="00AD4EA3" w:rsidRPr="008F59CA" w:rsidRDefault="00AD4EA3" w:rsidP="00AD4EA3">
      <w:pPr>
        <w:pStyle w:val="a8"/>
        <w:rPr>
          <w:szCs w:val="28"/>
        </w:rPr>
      </w:pPr>
      <w:bookmarkStart w:id="27" w:name="_Ref523831250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10</w:t>
      </w:r>
      <w:r w:rsidR="00F00B9C" w:rsidRPr="008F59CA">
        <w:rPr>
          <w:noProof/>
          <w:szCs w:val="28"/>
        </w:rPr>
        <w:fldChar w:fldCharType="end"/>
      </w:r>
      <w:bookmarkEnd w:id="27"/>
      <w:r w:rsidRPr="008F59CA">
        <w:rPr>
          <w:szCs w:val="28"/>
        </w:rPr>
        <w:t xml:space="preserve">. </w:t>
      </w:r>
      <w:r w:rsidR="006F2675">
        <w:rPr>
          <w:szCs w:val="28"/>
        </w:rPr>
        <w:t>Открытие документа</w:t>
      </w:r>
    </w:p>
    <w:p w14:paraId="01549126" w14:textId="38ED6363" w:rsidR="001925CD" w:rsidRPr="008F59CA" w:rsidRDefault="001925CD" w:rsidP="001925CD">
      <w:pPr>
        <w:pStyle w:val="a4"/>
      </w:pPr>
      <w:r w:rsidRPr="008F59CA">
        <w:t>В результате откроется окно редактирования документа (</w:t>
      </w:r>
      <w:r w:rsidRPr="008F59CA">
        <w:fldChar w:fldCharType="begin"/>
      </w:r>
      <w:r w:rsidRPr="008F59CA">
        <w:instrText xml:space="preserve"> REF _Ref523831258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</w:t>
      </w:r>
      <w:r w:rsidRPr="008F59CA">
        <w:fldChar w:fldCharType="end"/>
      </w:r>
      <w:r w:rsidRPr="008F59CA">
        <w:t>).</w:t>
      </w:r>
    </w:p>
    <w:p w14:paraId="27079B64" w14:textId="74E8B220" w:rsidR="00AD4EA3" w:rsidRPr="008F59CA" w:rsidRDefault="001925CD" w:rsidP="00AD4EA3">
      <w:pPr>
        <w:pStyle w:val="a7"/>
        <w:rPr>
          <w:szCs w:val="28"/>
        </w:rPr>
      </w:pPr>
      <w:r>
        <w:lastRenderedPageBreak/>
        <w:drawing>
          <wp:inline distT="0" distB="0" distL="0" distR="0" wp14:anchorId="1E065948" wp14:editId="7B93A995">
            <wp:extent cx="6120130" cy="4281170"/>
            <wp:effectExtent l="0" t="0" r="0" b="508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1059F" w14:textId="6A733348" w:rsidR="00AD4EA3" w:rsidRPr="008F59CA" w:rsidRDefault="00AD4EA3" w:rsidP="00AD4EA3">
      <w:pPr>
        <w:pStyle w:val="a8"/>
        <w:rPr>
          <w:szCs w:val="28"/>
        </w:rPr>
      </w:pPr>
      <w:bookmarkStart w:id="28" w:name="_Ref523831258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11</w:t>
      </w:r>
      <w:r w:rsidR="00F00B9C" w:rsidRPr="008F59CA">
        <w:rPr>
          <w:noProof/>
          <w:szCs w:val="28"/>
        </w:rPr>
        <w:fldChar w:fldCharType="end"/>
      </w:r>
      <w:bookmarkEnd w:id="28"/>
      <w:r w:rsidRPr="008F59CA">
        <w:rPr>
          <w:szCs w:val="28"/>
        </w:rPr>
        <w:t>. Окно редактирования документа</w:t>
      </w:r>
    </w:p>
    <w:p w14:paraId="685456AA" w14:textId="33A1B128" w:rsidR="00AD4EA3" w:rsidRPr="008F59CA" w:rsidRDefault="0015651C" w:rsidP="00544D35">
      <w:pPr>
        <w:pStyle w:val="a4"/>
      </w:pPr>
      <w:r>
        <w:t>Поля «Автор»,</w:t>
      </w:r>
      <w:r w:rsidR="00AD4EA3" w:rsidRPr="008F59CA">
        <w:t xml:space="preserve"> «Номер материала», «Наименование материала»</w:t>
      </w:r>
      <w:r w:rsidR="0019608A">
        <w:t>, «Структурный номер документа», «Наименование документа»</w:t>
      </w:r>
      <w:r w:rsidR="00544D35">
        <w:t xml:space="preserve">, </w:t>
      </w:r>
      <w:r w:rsidR="00AD4EA3" w:rsidRPr="008F59CA">
        <w:t>«Основание»</w:t>
      </w:r>
      <w:r w:rsidR="00544D35">
        <w:t xml:space="preserve"> и </w:t>
      </w:r>
      <w:r>
        <w:t xml:space="preserve">«Размещается </w:t>
      </w:r>
      <w:proofErr w:type="spellStart"/>
      <w:r w:rsidR="0019608A">
        <w:t>справочно</w:t>
      </w:r>
      <w:proofErr w:type="spellEnd"/>
      <w:r w:rsidR="0019608A">
        <w:t>»</w:t>
      </w:r>
      <w:r w:rsidR="00AD4EA3" w:rsidRPr="008F59CA">
        <w:t xml:space="preserve"> заполняются автоматически и недоступны для редактирования.</w:t>
      </w:r>
    </w:p>
    <w:p w14:paraId="0375C576" w14:textId="1497C6B2" w:rsidR="00AD4EA3" w:rsidRPr="008F59CA" w:rsidRDefault="00AD4EA3" w:rsidP="00AD4EA3">
      <w:pPr>
        <w:pStyle w:val="a4"/>
      </w:pPr>
      <w:r w:rsidRPr="008F59CA">
        <w:rPr>
          <w:b/>
        </w:rPr>
        <w:t>Примечание.</w:t>
      </w:r>
      <w:r w:rsidRPr="008F59CA">
        <w:t xml:space="preserve"> Если в поле «</w:t>
      </w:r>
      <w:r w:rsidR="000942AD" w:rsidRPr="008F59CA">
        <w:t xml:space="preserve">Размещается </w:t>
      </w:r>
      <w:proofErr w:type="spellStart"/>
      <w:r w:rsidR="000942AD" w:rsidRPr="008F59CA">
        <w:t>справочно</w:t>
      </w:r>
      <w:proofErr w:type="spellEnd"/>
      <w:r w:rsidRPr="008F59CA">
        <w:t xml:space="preserve">» установлена «галочка», </w:t>
      </w:r>
      <w:r w:rsidR="00544D35">
        <w:t xml:space="preserve">то рассмотрение документа </w:t>
      </w:r>
      <w:r w:rsidRPr="008F59CA">
        <w:t>сотрудниками Аппарата правительства Российской Федерации</w:t>
      </w:r>
      <w:r w:rsidR="00544D35">
        <w:t xml:space="preserve"> не требуется</w:t>
      </w:r>
      <w:r w:rsidRPr="008F59CA">
        <w:t xml:space="preserve">. </w:t>
      </w:r>
    </w:p>
    <w:p w14:paraId="7128EBD3" w14:textId="22D35DCA" w:rsidR="00797994" w:rsidRDefault="00797994" w:rsidP="00797994">
      <w:pPr>
        <w:pStyle w:val="3"/>
      </w:pPr>
      <w:bookmarkStart w:id="29" w:name="_Toc104387570"/>
      <w:r>
        <w:t xml:space="preserve">Добавление материалов и документов к </w:t>
      </w:r>
      <w:r w:rsidRPr="00797994">
        <w:t>Федеральному</w:t>
      </w:r>
      <w:r>
        <w:t xml:space="preserve"> закону</w:t>
      </w:r>
      <w:bookmarkEnd w:id="29"/>
      <w:r>
        <w:t xml:space="preserve"> </w:t>
      </w:r>
    </w:p>
    <w:p w14:paraId="21C1C59B" w14:textId="0A0386EA" w:rsidR="00544D35" w:rsidRPr="008F59CA" w:rsidRDefault="00544D35" w:rsidP="00544D35">
      <w:pPr>
        <w:pStyle w:val="a4"/>
      </w:pPr>
      <w:r w:rsidRPr="008F59CA">
        <w:t>Для прикрепления к документу файла необходимо нажать на кнопку «Добавить» (</w:t>
      </w:r>
      <w:r w:rsidRPr="008F59CA">
        <w:fldChar w:fldCharType="begin"/>
      </w:r>
      <w:r w:rsidRPr="008F59CA">
        <w:instrText xml:space="preserve"> REF _Ref523831264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12</w:t>
      </w:r>
      <w:r w:rsidRPr="008F59CA">
        <w:fldChar w:fldCharType="end"/>
      </w:r>
      <w:r w:rsidRPr="008F59CA">
        <w:t>).</w:t>
      </w:r>
    </w:p>
    <w:p w14:paraId="1B39986C" w14:textId="65C258AD" w:rsidR="00AD4EA3" w:rsidRPr="008F59CA" w:rsidRDefault="00544D35" w:rsidP="00AD4EA3">
      <w:pPr>
        <w:pStyle w:val="a7"/>
        <w:rPr>
          <w:szCs w:val="28"/>
        </w:rPr>
      </w:pPr>
      <w:r>
        <w:lastRenderedPageBreak/>
        <w:drawing>
          <wp:inline distT="0" distB="0" distL="0" distR="0" wp14:anchorId="6BD0BEFC" wp14:editId="4788FDA4">
            <wp:extent cx="6120130" cy="349123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91E4F" w14:textId="050B27EA" w:rsidR="00AD4EA3" w:rsidRPr="008F59CA" w:rsidRDefault="00AD4EA3" w:rsidP="00AD4EA3">
      <w:pPr>
        <w:pStyle w:val="a8"/>
        <w:rPr>
          <w:szCs w:val="28"/>
        </w:rPr>
      </w:pPr>
      <w:bookmarkStart w:id="30" w:name="_Ref523831264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12</w:t>
      </w:r>
      <w:r w:rsidR="00F00B9C" w:rsidRPr="008F59CA">
        <w:rPr>
          <w:noProof/>
          <w:szCs w:val="28"/>
        </w:rPr>
        <w:fldChar w:fldCharType="end"/>
      </w:r>
      <w:bookmarkEnd w:id="30"/>
      <w:r w:rsidRPr="008F59CA">
        <w:rPr>
          <w:szCs w:val="28"/>
        </w:rPr>
        <w:t>. Новая строка</w:t>
      </w:r>
    </w:p>
    <w:p w14:paraId="7E764CFB" w14:textId="257C523C" w:rsidR="001549E6" w:rsidRDefault="00AD4EA3" w:rsidP="00AD4EA3">
      <w:pPr>
        <w:pStyle w:val="a4"/>
      </w:pPr>
      <w:r w:rsidRPr="008F59CA">
        <w:t>В открывшемся окне «</w:t>
      </w:r>
      <w:r w:rsidR="001549E6" w:rsidRPr="008F59CA">
        <w:t>Создание вложения</w:t>
      </w:r>
      <w:r w:rsidRPr="008F59CA">
        <w:t xml:space="preserve">» необходимо заполнить </w:t>
      </w:r>
      <w:r w:rsidR="001549E6" w:rsidRPr="008F59CA">
        <w:t xml:space="preserve">поле «Наименование файла для размещения на ЕПБС» </w:t>
      </w:r>
      <w:r w:rsidR="002B2EE8">
        <w:t>вручную с клавиатуры</w:t>
      </w:r>
      <w:r w:rsidR="001549E6" w:rsidRPr="008F59CA">
        <w:t>.</w:t>
      </w:r>
    </w:p>
    <w:p w14:paraId="2D6B9F64" w14:textId="7A83172C" w:rsidR="002B2EE8" w:rsidRDefault="002B2EE8" w:rsidP="00AD4EA3">
      <w:pPr>
        <w:pStyle w:val="a4"/>
      </w:pPr>
      <w:r>
        <w:t xml:space="preserve">Поле «Файл» заполняется нажатием на кнопку </w:t>
      </w:r>
      <w:r>
        <w:rPr>
          <w:noProof/>
          <w:lang w:eastAsia="ru-RU"/>
        </w:rPr>
        <w:drawing>
          <wp:inline distT="0" distB="0" distL="0" distR="0" wp14:anchorId="69C5B717" wp14:editId="610DD534">
            <wp:extent cx="144793" cy="160034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4793" cy="16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21CDEF6" w14:textId="46D52D81" w:rsidR="002B2EE8" w:rsidRPr="002B2EE8" w:rsidRDefault="002B2EE8" w:rsidP="00AD4EA3">
      <w:pPr>
        <w:pStyle w:val="a4"/>
      </w:pPr>
      <w:r w:rsidRPr="002B2EE8">
        <w:rPr>
          <w:b/>
        </w:rPr>
        <w:t>Важно!</w:t>
      </w:r>
      <w:r>
        <w:rPr>
          <w:b/>
        </w:rPr>
        <w:t xml:space="preserve"> </w:t>
      </w:r>
      <w:r>
        <w:t xml:space="preserve">Поля </w:t>
      </w:r>
      <w:r w:rsidRPr="008F59CA">
        <w:t>«Наименование файла для размещения на ЕПБС»</w:t>
      </w:r>
      <w:r>
        <w:t xml:space="preserve"> и «Файл» обязательны для заполнения.</w:t>
      </w:r>
    </w:p>
    <w:p w14:paraId="524ABC76" w14:textId="5DA83CAC" w:rsidR="00370DC2" w:rsidRPr="008F59CA" w:rsidRDefault="002B2EE8" w:rsidP="00370DC2">
      <w:pPr>
        <w:pStyle w:val="a7"/>
        <w:rPr>
          <w:szCs w:val="28"/>
        </w:rPr>
      </w:pPr>
      <w:r>
        <w:drawing>
          <wp:inline distT="0" distB="0" distL="0" distR="0" wp14:anchorId="1A2C7D1C" wp14:editId="26CA961E">
            <wp:extent cx="6120130" cy="101473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CE7D1" w14:textId="122A3C7C" w:rsidR="00370DC2" w:rsidRPr="008F59CA" w:rsidRDefault="00370DC2" w:rsidP="00370DC2">
      <w:pPr>
        <w:pStyle w:val="a8"/>
        <w:rPr>
          <w:szCs w:val="28"/>
        </w:rPr>
      </w:pPr>
      <w:bookmarkStart w:id="31" w:name="_Ref523831268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13</w:t>
      </w:r>
      <w:r w:rsidR="00F00B9C" w:rsidRPr="008F59CA">
        <w:rPr>
          <w:noProof/>
          <w:szCs w:val="28"/>
        </w:rPr>
        <w:fldChar w:fldCharType="end"/>
      </w:r>
      <w:bookmarkEnd w:id="31"/>
      <w:r w:rsidRPr="008F59CA">
        <w:rPr>
          <w:szCs w:val="28"/>
        </w:rPr>
        <w:t xml:space="preserve">. </w:t>
      </w:r>
      <w:r w:rsidR="0019608A">
        <w:rPr>
          <w:szCs w:val="28"/>
        </w:rPr>
        <w:t>Добавление вложения</w:t>
      </w:r>
    </w:p>
    <w:p w14:paraId="1B9D86D9" w14:textId="7D95B775" w:rsidR="00CA4467" w:rsidRPr="008F59CA" w:rsidRDefault="002B2EE8" w:rsidP="00AD4EA3">
      <w:pPr>
        <w:pStyle w:val="a4"/>
        <w:rPr>
          <w:b/>
        </w:rPr>
      </w:pPr>
      <w:r w:rsidRPr="008F59CA">
        <w:t xml:space="preserve">Далее в окне «Открытие» необходимо выбрать соответствующий файл с расширением </w:t>
      </w:r>
      <w:r w:rsidRPr="008F59CA">
        <w:rPr>
          <w:b/>
        </w:rPr>
        <w:t>*.</w:t>
      </w:r>
      <w:proofErr w:type="spellStart"/>
      <w:r w:rsidRPr="008F59CA">
        <w:rPr>
          <w:b/>
        </w:rPr>
        <w:t>xls</w:t>
      </w:r>
      <w:proofErr w:type="spellEnd"/>
      <w:r w:rsidRPr="008F59CA">
        <w:rPr>
          <w:b/>
          <w:lang w:val="en-US"/>
        </w:rPr>
        <w:t>x</w:t>
      </w:r>
      <w:r w:rsidRPr="008F59CA">
        <w:t xml:space="preserve">, </w:t>
      </w:r>
      <w:r w:rsidRPr="008F59CA">
        <w:rPr>
          <w:b/>
        </w:rPr>
        <w:t>*.</w:t>
      </w:r>
      <w:proofErr w:type="spellStart"/>
      <w:r w:rsidRPr="008F59CA">
        <w:rPr>
          <w:b/>
        </w:rPr>
        <w:t>xls</w:t>
      </w:r>
      <w:proofErr w:type="spellEnd"/>
      <w:r w:rsidRPr="008F59CA">
        <w:t>,</w:t>
      </w:r>
      <w:r>
        <w:t xml:space="preserve"> или</w:t>
      </w:r>
      <w:r w:rsidRPr="008F59CA">
        <w:t xml:space="preserve"> </w:t>
      </w:r>
      <w:r w:rsidRPr="008F59CA">
        <w:rPr>
          <w:b/>
        </w:rPr>
        <w:t>*.</w:t>
      </w:r>
      <w:proofErr w:type="spellStart"/>
      <w:r w:rsidRPr="008F59CA">
        <w:rPr>
          <w:b/>
          <w:lang w:val="en-US"/>
        </w:rPr>
        <w:t>docx</w:t>
      </w:r>
      <w:proofErr w:type="spellEnd"/>
      <w:r w:rsidRPr="008F59CA">
        <w:t xml:space="preserve"> и нажать на кнопку «Открыть» (</w:t>
      </w:r>
      <w:r w:rsidRPr="008F59CA">
        <w:fldChar w:fldCharType="begin"/>
      </w:r>
      <w:r w:rsidRPr="008F59CA">
        <w:instrText xml:space="preserve"> REF _Ref433361809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14</w:t>
      </w:r>
      <w:r w:rsidRPr="008F59CA">
        <w:fldChar w:fldCharType="end"/>
      </w:r>
      <w:r w:rsidRPr="008F59CA">
        <w:t>).</w:t>
      </w:r>
    </w:p>
    <w:p w14:paraId="7A97E301" w14:textId="300E85BF" w:rsidR="00CF0BDD" w:rsidRPr="008F59CA" w:rsidRDefault="0092470D" w:rsidP="00CF0BDD">
      <w:pPr>
        <w:pStyle w:val="a7"/>
        <w:rPr>
          <w:szCs w:val="28"/>
        </w:rPr>
      </w:pPr>
      <w:r>
        <w:lastRenderedPageBreak/>
        <w:drawing>
          <wp:inline distT="0" distB="0" distL="0" distR="0" wp14:anchorId="382DC50E" wp14:editId="74F9B196">
            <wp:extent cx="6120130" cy="26638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8B6F" w14:textId="3B1DB1E3" w:rsidR="00CF0BDD" w:rsidRPr="008F59CA" w:rsidRDefault="00CF0BDD" w:rsidP="00CF0BDD">
      <w:pPr>
        <w:pStyle w:val="a8"/>
        <w:rPr>
          <w:szCs w:val="28"/>
        </w:rPr>
      </w:pPr>
      <w:bookmarkStart w:id="32" w:name="_Ref433361809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14</w:t>
      </w:r>
      <w:r w:rsidR="00F00B9C" w:rsidRPr="008F59CA">
        <w:rPr>
          <w:noProof/>
          <w:szCs w:val="28"/>
        </w:rPr>
        <w:fldChar w:fldCharType="end"/>
      </w:r>
      <w:bookmarkEnd w:id="32"/>
      <w:r w:rsidRPr="008F59CA">
        <w:rPr>
          <w:szCs w:val="28"/>
        </w:rPr>
        <w:t xml:space="preserve">. </w:t>
      </w:r>
      <w:r w:rsidR="0019608A">
        <w:rPr>
          <w:szCs w:val="28"/>
        </w:rPr>
        <w:t>Выбор файла вложения</w:t>
      </w:r>
    </w:p>
    <w:p w14:paraId="20ADF4B9" w14:textId="2493F8A9" w:rsidR="00CF0BDD" w:rsidRPr="008F59CA" w:rsidRDefault="002B2EE8" w:rsidP="00CF0BDD">
      <w:pPr>
        <w:pStyle w:val="a4"/>
      </w:pPr>
      <w:r w:rsidRPr="008F59CA">
        <w:t>Далее в окне «Создание вложения» необходимо нажать на кнопку «Сохранить» (</w:t>
      </w:r>
      <w:r w:rsidRPr="008F59CA">
        <w:fldChar w:fldCharType="begin"/>
      </w:r>
      <w:r w:rsidRPr="008F59CA">
        <w:instrText xml:space="preserve"> REF _Ref523831276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15</w:t>
      </w:r>
      <w:r w:rsidRPr="008F59CA">
        <w:fldChar w:fldCharType="end"/>
      </w:r>
      <w:r w:rsidRPr="008F59CA">
        <w:t>).</w:t>
      </w:r>
    </w:p>
    <w:p w14:paraId="4C92170D" w14:textId="56FE681E" w:rsidR="00AD4EA3" w:rsidRPr="008F59CA" w:rsidRDefault="00424C65" w:rsidP="00AD4EA3">
      <w:pPr>
        <w:pStyle w:val="a7"/>
        <w:rPr>
          <w:szCs w:val="28"/>
        </w:rPr>
      </w:pPr>
      <w:r>
        <w:drawing>
          <wp:inline distT="0" distB="0" distL="0" distR="0" wp14:anchorId="78ED3244" wp14:editId="54AEC156">
            <wp:extent cx="5967730" cy="1009276"/>
            <wp:effectExtent l="0" t="0" r="0" b="63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63898" cy="102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B3042" w14:textId="40893A69" w:rsidR="00AD4EA3" w:rsidRDefault="00AD4EA3" w:rsidP="00AD4EA3">
      <w:pPr>
        <w:pStyle w:val="a8"/>
        <w:rPr>
          <w:szCs w:val="28"/>
        </w:rPr>
      </w:pPr>
      <w:bookmarkStart w:id="33" w:name="_Ref523831276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15</w:t>
      </w:r>
      <w:r w:rsidR="00F00B9C" w:rsidRPr="008F59CA">
        <w:rPr>
          <w:noProof/>
          <w:szCs w:val="28"/>
        </w:rPr>
        <w:fldChar w:fldCharType="end"/>
      </w:r>
      <w:bookmarkEnd w:id="33"/>
      <w:r w:rsidRPr="008F59CA">
        <w:rPr>
          <w:szCs w:val="28"/>
        </w:rPr>
        <w:t xml:space="preserve">. </w:t>
      </w:r>
      <w:r w:rsidR="0019608A">
        <w:rPr>
          <w:szCs w:val="28"/>
        </w:rPr>
        <w:t>Добавление вложения</w:t>
      </w:r>
    </w:p>
    <w:p w14:paraId="2F6431A2" w14:textId="3BBC7850" w:rsidR="00424C65" w:rsidRPr="00424C65" w:rsidRDefault="00424C65" w:rsidP="00424C65">
      <w:pPr>
        <w:pStyle w:val="a4"/>
      </w:pPr>
      <w:r w:rsidRPr="008F59CA">
        <w:t>В результате в окне редактирования документа отобразится новая строка (</w:t>
      </w:r>
      <w:r w:rsidRPr="008F59CA">
        <w:fldChar w:fldCharType="begin"/>
      </w:r>
      <w:r w:rsidRPr="008F59CA">
        <w:instrText xml:space="preserve"> REF _Ref523831283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16</w:t>
      </w:r>
      <w:r w:rsidRPr="008F59CA">
        <w:fldChar w:fldCharType="end"/>
      </w:r>
      <w:r w:rsidRPr="008F59CA">
        <w:t>).</w:t>
      </w:r>
    </w:p>
    <w:p w14:paraId="7EA3E840" w14:textId="0D70F744" w:rsidR="00AD4EA3" w:rsidRPr="008F59CA" w:rsidRDefault="00424C65" w:rsidP="006F2675">
      <w:pPr>
        <w:pStyle w:val="a7"/>
        <w:rPr>
          <w:szCs w:val="28"/>
        </w:rPr>
      </w:pPr>
      <w:r w:rsidRPr="006F2675">
        <w:drawing>
          <wp:inline distT="0" distB="0" distL="0" distR="0" wp14:anchorId="41CAA7F2" wp14:editId="310E336D">
            <wp:extent cx="6120130" cy="3206750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D8EE" w14:textId="0B52A3FB" w:rsidR="00AD4EA3" w:rsidRDefault="00AD4EA3" w:rsidP="006F2675">
      <w:pPr>
        <w:pStyle w:val="a8"/>
      </w:pPr>
      <w:bookmarkStart w:id="34" w:name="_Ref523831283"/>
      <w:r w:rsidRPr="008F59CA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16</w:t>
      </w:r>
      <w:r w:rsidR="00CB5790">
        <w:rPr>
          <w:noProof/>
        </w:rPr>
        <w:fldChar w:fldCharType="end"/>
      </w:r>
      <w:bookmarkEnd w:id="34"/>
      <w:r w:rsidRPr="008F59CA">
        <w:t xml:space="preserve">. </w:t>
      </w:r>
      <w:r w:rsidRPr="006F2675">
        <w:t>Новая</w:t>
      </w:r>
      <w:r w:rsidRPr="008F59CA">
        <w:t xml:space="preserve"> строка</w:t>
      </w:r>
    </w:p>
    <w:p w14:paraId="70D6CCEB" w14:textId="3C55E800" w:rsidR="00384D8B" w:rsidRDefault="00384D8B" w:rsidP="00384D8B">
      <w:pPr>
        <w:pStyle w:val="a4"/>
      </w:pPr>
      <w:r>
        <w:lastRenderedPageBreak/>
        <w:t xml:space="preserve">Для добавления вложения из файла с расширением </w:t>
      </w:r>
      <w:r w:rsidRPr="00384D8B">
        <w:rPr>
          <w:b/>
        </w:rPr>
        <w:t>*.</w:t>
      </w:r>
      <w:r w:rsidRPr="00384D8B">
        <w:rPr>
          <w:b/>
          <w:lang w:val="en-US"/>
        </w:rPr>
        <w:t>zip</w:t>
      </w:r>
      <w:r w:rsidR="000C1662" w:rsidRPr="000C1662">
        <w:rPr>
          <w:b/>
        </w:rPr>
        <w:t xml:space="preserve"> </w:t>
      </w:r>
      <w:r w:rsidR="006F2675" w:rsidRPr="006F2675">
        <w:t xml:space="preserve">необходимо нажать на кнопку «Добавить файлы из </w:t>
      </w:r>
      <w:r w:rsidR="006F2675" w:rsidRPr="006F2675">
        <w:rPr>
          <w:lang w:val="en-US"/>
        </w:rPr>
        <w:t>zip</w:t>
      </w:r>
      <w:r w:rsidR="006F2675" w:rsidRPr="006F2675">
        <w:t xml:space="preserve">-архива» </w:t>
      </w:r>
      <w:r w:rsidR="000C1662" w:rsidRPr="000C1662">
        <w:t>(</w:t>
      </w:r>
      <w:r w:rsidR="000C1662">
        <w:fldChar w:fldCharType="begin"/>
      </w:r>
      <w:r w:rsidR="000C1662">
        <w:instrText xml:space="preserve"> REF _Ref104287318 \h </w:instrText>
      </w:r>
      <w:r w:rsidR="000C1662">
        <w:fldChar w:fldCharType="separate"/>
      </w:r>
      <w:r w:rsidR="00D22C1F" w:rsidRPr="008F59CA">
        <w:t>Рисунок </w:t>
      </w:r>
      <w:r w:rsidR="00D22C1F">
        <w:rPr>
          <w:noProof/>
        </w:rPr>
        <w:t>17</w:t>
      </w:r>
      <w:r w:rsidR="000C1662">
        <w:fldChar w:fldCharType="end"/>
      </w:r>
      <w:r w:rsidR="000C1662" w:rsidRPr="000C1662">
        <w:t>)</w:t>
      </w:r>
      <w:r w:rsidRPr="000C1662">
        <w:t>.</w:t>
      </w:r>
    </w:p>
    <w:p w14:paraId="5C0DC336" w14:textId="1AF39499" w:rsidR="00384D8B" w:rsidRDefault="00384D8B" w:rsidP="00384D8B">
      <w:pPr>
        <w:pStyle w:val="a7"/>
      </w:pPr>
      <w:r>
        <w:drawing>
          <wp:inline distT="0" distB="0" distL="0" distR="0" wp14:anchorId="6322F1BC" wp14:editId="5566A13F">
            <wp:extent cx="6120130" cy="3216991"/>
            <wp:effectExtent l="0" t="0" r="0" b="2540"/>
            <wp:docPr id="477" name="Рисунок 477" descr="C:\Users\user\AppData\Local\Temp\SNAGHTML5eaa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SNAGHTML5eaa256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1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44090" w14:textId="429B4D19" w:rsidR="00FE1BE4" w:rsidRDefault="00FE1BE4" w:rsidP="00FE1BE4">
      <w:pPr>
        <w:pStyle w:val="a8"/>
        <w:rPr>
          <w:szCs w:val="28"/>
        </w:rPr>
      </w:pPr>
      <w:bookmarkStart w:id="35" w:name="_Ref104287318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17</w:t>
      </w:r>
      <w:r w:rsidRPr="008F59CA">
        <w:rPr>
          <w:noProof/>
          <w:szCs w:val="28"/>
        </w:rPr>
        <w:fldChar w:fldCharType="end"/>
      </w:r>
      <w:bookmarkEnd w:id="35"/>
      <w:r>
        <w:rPr>
          <w:szCs w:val="28"/>
        </w:rPr>
        <w:t>. Добавление файла из архива</w:t>
      </w:r>
    </w:p>
    <w:p w14:paraId="50D09360" w14:textId="45E6379B" w:rsidR="00384D8B" w:rsidRDefault="00384D8B" w:rsidP="00384D8B">
      <w:pPr>
        <w:pStyle w:val="a4"/>
        <w:rPr>
          <w:lang w:eastAsia="ru-RU"/>
        </w:rPr>
      </w:pPr>
      <w:r>
        <w:rPr>
          <w:lang w:eastAsia="ru-RU"/>
        </w:rPr>
        <w:t>В результате откроется окно «Загрузка файлов из архива»</w:t>
      </w:r>
      <w:r w:rsidR="00C177B5">
        <w:rPr>
          <w:lang w:eastAsia="ru-RU"/>
        </w:rPr>
        <w:t xml:space="preserve">, в котором необходимо заполнить поле «Файл» нажатием на кнопку </w:t>
      </w:r>
      <w:r w:rsidR="00C177B5">
        <w:rPr>
          <w:noProof/>
          <w:lang w:eastAsia="ru-RU"/>
        </w:rPr>
        <w:drawing>
          <wp:inline distT="0" distB="0" distL="0" distR="0" wp14:anchorId="6DDFC3C0" wp14:editId="3C658DD1">
            <wp:extent cx="144793" cy="160034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4793" cy="16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662" w:rsidRPr="000C1662">
        <w:rPr>
          <w:lang w:eastAsia="ru-RU"/>
        </w:rPr>
        <w:t xml:space="preserve"> (</w:t>
      </w:r>
      <w:r w:rsidR="000C1662">
        <w:rPr>
          <w:lang w:eastAsia="ru-RU"/>
        </w:rPr>
        <w:fldChar w:fldCharType="begin"/>
      </w:r>
      <w:r w:rsidR="000C1662">
        <w:rPr>
          <w:lang w:eastAsia="ru-RU"/>
        </w:rPr>
        <w:instrText xml:space="preserve"> REF _Ref104287306 \h </w:instrText>
      </w:r>
      <w:r w:rsidR="000C1662">
        <w:rPr>
          <w:lang w:eastAsia="ru-RU"/>
        </w:rPr>
      </w:r>
      <w:r w:rsidR="000C1662">
        <w:rPr>
          <w:lang w:eastAsia="ru-RU"/>
        </w:rPr>
        <w:fldChar w:fldCharType="separate"/>
      </w:r>
      <w:r w:rsidR="00D22C1F" w:rsidRPr="008F59CA">
        <w:t>Рисунок </w:t>
      </w:r>
      <w:r w:rsidR="00D22C1F">
        <w:rPr>
          <w:noProof/>
        </w:rPr>
        <w:t>18</w:t>
      </w:r>
      <w:r w:rsidR="000C1662">
        <w:rPr>
          <w:lang w:eastAsia="ru-RU"/>
        </w:rPr>
        <w:fldChar w:fldCharType="end"/>
      </w:r>
      <w:r w:rsidR="000C1662" w:rsidRPr="000C1662">
        <w:rPr>
          <w:lang w:eastAsia="ru-RU"/>
        </w:rPr>
        <w:t>)</w:t>
      </w:r>
      <w:r w:rsidR="00C177B5">
        <w:rPr>
          <w:lang w:eastAsia="ru-RU"/>
        </w:rPr>
        <w:t>.</w:t>
      </w:r>
    </w:p>
    <w:p w14:paraId="64C59FC0" w14:textId="02A875D5" w:rsidR="00C177B5" w:rsidRPr="00C177B5" w:rsidRDefault="00C177B5" w:rsidP="00384D8B">
      <w:pPr>
        <w:pStyle w:val="a4"/>
        <w:rPr>
          <w:lang w:eastAsia="ru-RU"/>
        </w:rPr>
      </w:pPr>
      <w:r w:rsidRPr="00C177B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Поле «Файл» обязательно для заполнения. </w:t>
      </w:r>
    </w:p>
    <w:p w14:paraId="23CBC200" w14:textId="58191C66" w:rsidR="00384D8B" w:rsidRDefault="00FE1BE4" w:rsidP="00384D8B">
      <w:pPr>
        <w:pStyle w:val="a7"/>
      </w:pPr>
      <w:r>
        <w:drawing>
          <wp:inline distT="0" distB="0" distL="0" distR="0" wp14:anchorId="7F526C64" wp14:editId="181540E3">
            <wp:extent cx="4755292" cy="891617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55292" cy="891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9EED2" w14:textId="3C290BBB" w:rsidR="00FE1BE4" w:rsidRDefault="00FE1BE4" w:rsidP="00FE1BE4">
      <w:pPr>
        <w:pStyle w:val="a8"/>
        <w:rPr>
          <w:szCs w:val="28"/>
        </w:rPr>
      </w:pPr>
      <w:bookmarkStart w:id="36" w:name="_Ref104287306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18</w:t>
      </w:r>
      <w:r w:rsidRPr="008F59CA">
        <w:rPr>
          <w:noProof/>
          <w:szCs w:val="28"/>
        </w:rPr>
        <w:fldChar w:fldCharType="end"/>
      </w:r>
      <w:bookmarkEnd w:id="36"/>
      <w:r w:rsidRPr="008F59CA">
        <w:rPr>
          <w:szCs w:val="28"/>
        </w:rPr>
        <w:t xml:space="preserve">. </w:t>
      </w:r>
      <w:r>
        <w:rPr>
          <w:szCs w:val="28"/>
        </w:rPr>
        <w:t>Выбор документа</w:t>
      </w:r>
    </w:p>
    <w:p w14:paraId="65878041" w14:textId="0FF35CD4" w:rsidR="00FE1BE4" w:rsidRPr="008F59CA" w:rsidRDefault="00FE1BE4" w:rsidP="00FE1BE4">
      <w:pPr>
        <w:pStyle w:val="a4"/>
        <w:rPr>
          <w:b/>
        </w:rPr>
      </w:pPr>
      <w:r w:rsidRPr="008F59CA">
        <w:t xml:space="preserve">Далее в окне «Открытие» необходимо выбрать соответствующий файл с расширением </w:t>
      </w:r>
      <w:r w:rsidRPr="008F59CA">
        <w:rPr>
          <w:b/>
        </w:rPr>
        <w:t>*.</w:t>
      </w:r>
      <w:r>
        <w:rPr>
          <w:b/>
          <w:lang w:val="en-US"/>
        </w:rPr>
        <w:t>zip</w:t>
      </w:r>
      <w:r w:rsidRPr="008F59CA">
        <w:t xml:space="preserve"> и нажать на кнопку «Открыть» (</w:t>
      </w:r>
      <w:r w:rsidR="000C1662">
        <w:fldChar w:fldCharType="begin"/>
      </w:r>
      <w:r w:rsidR="000C1662">
        <w:instrText xml:space="preserve"> REF _Ref104287291 \h </w:instrText>
      </w:r>
      <w:r w:rsidR="000C1662">
        <w:fldChar w:fldCharType="separate"/>
      </w:r>
      <w:r w:rsidR="00D22C1F" w:rsidRPr="008F59CA">
        <w:t>Рисунок </w:t>
      </w:r>
      <w:r w:rsidR="00D22C1F">
        <w:rPr>
          <w:noProof/>
        </w:rPr>
        <w:t>19</w:t>
      </w:r>
      <w:r w:rsidR="000C1662">
        <w:fldChar w:fldCharType="end"/>
      </w:r>
      <w:r w:rsidRPr="008F59CA">
        <w:t>).</w:t>
      </w:r>
    </w:p>
    <w:p w14:paraId="1A502611" w14:textId="6884757B" w:rsidR="00FE1BE4" w:rsidRPr="008F59CA" w:rsidRDefault="009F1C4D" w:rsidP="00FE1BE4">
      <w:pPr>
        <w:pStyle w:val="a7"/>
        <w:rPr>
          <w:szCs w:val="28"/>
        </w:rPr>
      </w:pPr>
      <w:r>
        <w:lastRenderedPageBreak/>
        <w:drawing>
          <wp:inline distT="0" distB="0" distL="0" distR="0" wp14:anchorId="3C9BE998" wp14:editId="6240D106">
            <wp:extent cx="6120130" cy="26638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11599" w14:textId="7B415E45" w:rsidR="00FE1BE4" w:rsidRPr="008F59CA" w:rsidRDefault="00FE1BE4" w:rsidP="00FE1BE4">
      <w:pPr>
        <w:pStyle w:val="a8"/>
        <w:rPr>
          <w:szCs w:val="28"/>
        </w:rPr>
      </w:pPr>
      <w:bookmarkStart w:id="37" w:name="_Ref104287291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19</w:t>
      </w:r>
      <w:r w:rsidRPr="008F59CA">
        <w:rPr>
          <w:noProof/>
          <w:szCs w:val="28"/>
        </w:rPr>
        <w:fldChar w:fldCharType="end"/>
      </w:r>
      <w:bookmarkEnd w:id="37"/>
      <w:r w:rsidRPr="008F59CA">
        <w:rPr>
          <w:szCs w:val="28"/>
        </w:rPr>
        <w:t xml:space="preserve">. </w:t>
      </w:r>
      <w:r>
        <w:rPr>
          <w:szCs w:val="28"/>
        </w:rPr>
        <w:t>Выбор файла вложения</w:t>
      </w:r>
    </w:p>
    <w:p w14:paraId="633643A1" w14:textId="761031AF" w:rsidR="00FE1BE4" w:rsidRPr="008F59CA" w:rsidRDefault="00FE1BE4" w:rsidP="00FE1BE4">
      <w:pPr>
        <w:pStyle w:val="a4"/>
      </w:pPr>
      <w:r w:rsidRPr="008F59CA">
        <w:t xml:space="preserve">Далее в окне </w:t>
      </w:r>
      <w:r>
        <w:t>«Загрузка файлов из архива</w:t>
      </w:r>
      <w:r w:rsidRPr="008F59CA">
        <w:t>» необходимо нажать на кнопку «</w:t>
      </w:r>
      <w:r>
        <w:t>Загрузить</w:t>
      </w:r>
      <w:r w:rsidRPr="008F59CA">
        <w:t>» (</w:t>
      </w:r>
      <w:r w:rsidR="000C1662">
        <w:fldChar w:fldCharType="begin"/>
      </w:r>
      <w:r w:rsidR="000C1662">
        <w:instrText xml:space="preserve"> REF _Ref104287281 \h </w:instrText>
      </w:r>
      <w:r w:rsidR="000C1662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20</w:t>
      </w:r>
      <w:r w:rsidR="000C1662">
        <w:fldChar w:fldCharType="end"/>
      </w:r>
      <w:r w:rsidRPr="008F59CA">
        <w:t>).</w:t>
      </w:r>
    </w:p>
    <w:p w14:paraId="33CD6868" w14:textId="1F64D23B" w:rsidR="00FE1BE4" w:rsidRPr="008F59CA" w:rsidRDefault="00FE1BE4" w:rsidP="00FE1BE4">
      <w:pPr>
        <w:pStyle w:val="a7"/>
        <w:rPr>
          <w:szCs w:val="28"/>
        </w:rPr>
      </w:pPr>
      <w:r>
        <w:drawing>
          <wp:inline distT="0" distB="0" distL="0" distR="0" wp14:anchorId="79E1E804" wp14:editId="6A8ECAD6">
            <wp:extent cx="4755292" cy="906859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55292" cy="90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B2D5A" w14:textId="35E8A958" w:rsidR="00FE1BE4" w:rsidRDefault="00FE1BE4" w:rsidP="00FE1BE4">
      <w:pPr>
        <w:pStyle w:val="a8"/>
        <w:rPr>
          <w:szCs w:val="28"/>
        </w:rPr>
      </w:pPr>
      <w:bookmarkStart w:id="38" w:name="_Ref104287281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20</w:t>
      </w:r>
      <w:r w:rsidRPr="008F59CA">
        <w:rPr>
          <w:noProof/>
          <w:szCs w:val="28"/>
        </w:rPr>
        <w:fldChar w:fldCharType="end"/>
      </w:r>
      <w:bookmarkEnd w:id="38"/>
      <w:r w:rsidRPr="008F59CA">
        <w:rPr>
          <w:szCs w:val="28"/>
        </w:rPr>
        <w:t xml:space="preserve">. </w:t>
      </w:r>
      <w:r>
        <w:rPr>
          <w:szCs w:val="28"/>
        </w:rPr>
        <w:t>Добавление вложения</w:t>
      </w:r>
    </w:p>
    <w:p w14:paraId="57389F6C" w14:textId="3B4F3E89" w:rsidR="00FE1BE4" w:rsidRPr="00FE1BE4" w:rsidRDefault="00FE1BE4" w:rsidP="00FE1BE4">
      <w:pPr>
        <w:pStyle w:val="a4"/>
      </w:pPr>
      <w:r>
        <w:t>В открывшемся системном сообщении необходимо нажать на кнопку «ОК»</w:t>
      </w:r>
      <w:r w:rsidR="00861D93">
        <w:t xml:space="preserve"> (</w:t>
      </w:r>
      <w:r w:rsidR="00861D93">
        <w:fldChar w:fldCharType="begin"/>
      </w:r>
      <w:r w:rsidR="00861D93">
        <w:instrText xml:space="preserve"> REF _Ref104287062 \h </w:instrText>
      </w:r>
      <w:r w:rsidR="00861D93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21</w:t>
      </w:r>
      <w:r w:rsidR="00861D93">
        <w:fldChar w:fldCharType="end"/>
      </w:r>
      <w:r w:rsidR="00861D93">
        <w:t>)</w:t>
      </w:r>
      <w:r>
        <w:t>.</w:t>
      </w:r>
    </w:p>
    <w:p w14:paraId="2B0356D9" w14:textId="0030E511" w:rsidR="00FE1BE4" w:rsidRDefault="00FE1BE4" w:rsidP="00FE1BE4">
      <w:pPr>
        <w:pStyle w:val="a7"/>
      </w:pPr>
      <w:r>
        <w:drawing>
          <wp:inline distT="0" distB="0" distL="0" distR="0" wp14:anchorId="6D2D9C91" wp14:editId="09DC6515">
            <wp:extent cx="5700254" cy="1242168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12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12E9C" w14:textId="4D04A05E" w:rsidR="00861D93" w:rsidRDefault="00861D93" w:rsidP="00861D93">
      <w:pPr>
        <w:pStyle w:val="a8"/>
        <w:rPr>
          <w:szCs w:val="28"/>
        </w:rPr>
      </w:pPr>
      <w:bookmarkStart w:id="39" w:name="_Ref104287062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21</w:t>
      </w:r>
      <w:r w:rsidRPr="008F59CA">
        <w:rPr>
          <w:noProof/>
          <w:szCs w:val="28"/>
        </w:rPr>
        <w:fldChar w:fldCharType="end"/>
      </w:r>
      <w:bookmarkEnd w:id="39"/>
      <w:r w:rsidRPr="008F59CA">
        <w:rPr>
          <w:szCs w:val="28"/>
        </w:rPr>
        <w:t xml:space="preserve">. </w:t>
      </w:r>
      <w:r w:rsidR="00613188">
        <w:rPr>
          <w:szCs w:val="28"/>
        </w:rPr>
        <w:t>Системное сообщение</w:t>
      </w:r>
    </w:p>
    <w:p w14:paraId="1F2F9B2B" w14:textId="1E7069FB" w:rsidR="00613188" w:rsidRPr="00613188" w:rsidRDefault="00613188" w:rsidP="00613188">
      <w:pPr>
        <w:pStyle w:val="a4"/>
      </w:pPr>
      <w:r>
        <w:t>После этого отобразится системное сообщение, информирующее о результатах загрузки документов из архива (</w:t>
      </w:r>
      <w:r>
        <w:fldChar w:fldCharType="begin"/>
      </w:r>
      <w:r>
        <w:instrText xml:space="preserve"> REF _Ref104287170 \h </w:instrText>
      </w:r>
      <w:r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22</w:t>
      </w:r>
      <w:r>
        <w:fldChar w:fldCharType="end"/>
      </w:r>
      <w:r>
        <w:t xml:space="preserve">). </w:t>
      </w:r>
    </w:p>
    <w:p w14:paraId="2FF6730B" w14:textId="4F8CDBFB" w:rsidR="00613188" w:rsidRDefault="00613188" w:rsidP="00613188">
      <w:pPr>
        <w:pStyle w:val="a7"/>
      </w:pPr>
      <w:r w:rsidRPr="00613188">
        <w:drawing>
          <wp:inline distT="0" distB="0" distL="0" distR="0" wp14:anchorId="77841F61" wp14:editId="22B4CA92">
            <wp:extent cx="5243014" cy="75444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3014" cy="75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5ED66" w14:textId="06DAC6D9" w:rsidR="00613188" w:rsidRDefault="00613188" w:rsidP="00613188">
      <w:pPr>
        <w:pStyle w:val="a8"/>
        <w:rPr>
          <w:szCs w:val="28"/>
        </w:rPr>
      </w:pPr>
      <w:bookmarkStart w:id="40" w:name="_Ref104287170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22</w:t>
      </w:r>
      <w:r w:rsidRPr="008F59CA">
        <w:rPr>
          <w:noProof/>
          <w:szCs w:val="28"/>
        </w:rPr>
        <w:fldChar w:fldCharType="end"/>
      </w:r>
      <w:bookmarkEnd w:id="40"/>
      <w:r w:rsidRPr="008F59CA">
        <w:rPr>
          <w:szCs w:val="28"/>
        </w:rPr>
        <w:t xml:space="preserve">. </w:t>
      </w:r>
      <w:r>
        <w:rPr>
          <w:szCs w:val="28"/>
        </w:rPr>
        <w:t>Системное сообщение</w:t>
      </w:r>
    </w:p>
    <w:p w14:paraId="1577D227" w14:textId="17F17A36" w:rsidR="00FE1BE4" w:rsidRPr="00424C65" w:rsidRDefault="00FE1BE4" w:rsidP="00FE1BE4">
      <w:pPr>
        <w:pStyle w:val="a4"/>
      </w:pPr>
      <w:r w:rsidRPr="008F59CA">
        <w:lastRenderedPageBreak/>
        <w:t xml:space="preserve">В результате в окне редактирования документа </w:t>
      </w:r>
      <w:r w:rsidR="003053EB">
        <w:t xml:space="preserve">отобразятся документы из файла с расширением </w:t>
      </w:r>
      <w:r w:rsidR="003053EB" w:rsidRPr="003053EB">
        <w:rPr>
          <w:b/>
        </w:rPr>
        <w:t>*.</w:t>
      </w:r>
      <w:r w:rsidR="003053EB" w:rsidRPr="003053EB">
        <w:rPr>
          <w:b/>
          <w:lang w:val="en-US"/>
        </w:rPr>
        <w:t>zip</w:t>
      </w:r>
      <w:r w:rsidRPr="008F59CA">
        <w:t xml:space="preserve"> (</w:t>
      </w:r>
      <w:r w:rsidR="00AA1495">
        <w:fldChar w:fldCharType="begin"/>
      </w:r>
      <w:r w:rsidR="00AA1495">
        <w:instrText xml:space="preserve"> REF _Ref104287277 \h </w:instrText>
      </w:r>
      <w:r w:rsidR="00AA1495">
        <w:fldChar w:fldCharType="separate"/>
      </w:r>
      <w:r w:rsidR="00D22C1F" w:rsidRPr="008F59CA">
        <w:t>Рисунок </w:t>
      </w:r>
      <w:r w:rsidR="00D22C1F">
        <w:rPr>
          <w:noProof/>
        </w:rPr>
        <w:t>23</w:t>
      </w:r>
      <w:r w:rsidR="00AA1495">
        <w:fldChar w:fldCharType="end"/>
      </w:r>
      <w:r w:rsidRPr="008F59CA">
        <w:t>).</w:t>
      </w:r>
    </w:p>
    <w:p w14:paraId="30C5F0B2" w14:textId="77777777" w:rsidR="00FE1BE4" w:rsidRPr="008F59CA" w:rsidRDefault="00FE1BE4" w:rsidP="00FE1BE4">
      <w:pPr>
        <w:pStyle w:val="a7"/>
        <w:rPr>
          <w:szCs w:val="28"/>
        </w:rPr>
      </w:pPr>
      <w:r>
        <w:drawing>
          <wp:inline distT="0" distB="0" distL="0" distR="0" wp14:anchorId="37B6ED1E" wp14:editId="7FB3782E">
            <wp:extent cx="6120130" cy="320675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F9DED" w14:textId="4991C70E" w:rsidR="00FE1BE4" w:rsidRDefault="00FE1BE4" w:rsidP="00FE1BE4">
      <w:pPr>
        <w:pStyle w:val="a8"/>
        <w:rPr>
          <w:szCs w:val="28"/>
        </w:rPr>
      </w:pPr>
      <w:bookmarkStart w:id="41" w:name="_Ref104287277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23</w:t>
      </w:r>
      <w:r w:rsidRPr="008F59CA">
        <w:rPr>
          <w:noProof/>
          <w:szCs w:val="28"/>
        </w:rPr>
        <w:fldChar w:fldCharType="end"/>
      </w:r>
      <w:bookmarkEnd w:id="41"/>
      <w:r w:rsidRPr="008F59CA">
        <w:rPr>
          <w:szCs w:val="28"/>
        </w:rPr>
        <w:t>. Новая строка</w:t>
      </w:r>
    </w:p>
    <w:p w14:paraId="16E5B18E" w14:textId="0EECBA58" w:rsidR="00797994" w:rsidRDefault="00797994" w:rsidP="00797994">
      <w:pPr>
        <w:pStyle w:val="3"/>
      </w:pPr>
      <w:bookmarkStart w:id="42" w:name="_Toc104387571"/>
      <w:r>
        <w:t>Удаление материалов и документов к Федеральному закону</w:t>
      </w:r>
      <w:bookmarkEnd w:id="42"/>
    </w:p>
    <w:p w14:paraId="2AB583AF" w14:textId="3D334F25" w:rsidR="00CE05E6" w:rsidRDefault="00CE05E6" w:rsidP="00CE05E6">
      <w:pPr>
        <w:pStyle w:val="a4"/>
      </w:pPr>
      <w:r w:rsidRPr="008F59CA">
        <w:t>Для удаления прикрепленного документа необходимо установить «галочку» напротив соответствующей строки и нажать на кнопку «Удалить» (</w:t>
      </w:r>
      <w:r w:rsidRPr="008F59CA">
        <w:fldChar w:fldCharType="begin"/>
      </w:r>
      <w:r w:rsidRPr="008F59CA">
        <w:instrText xml:space="preserve"> REF _Ref523831288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24</w:t>
      </w:r>
      <w:r w:rsidRPr="008F59CA">
        <w:fldChar w:fldCharType="end"/>
      </w:r>
      <w:r w:rsidRPr="008F59CA">
        <w:t>).</w:t>
      </w:r>
    </w:p>
    <w:p w14:paraId="6A7F2D9C" w14:textId="04913973" w:rsidR="00797994" w:rsidRPr="008F59CA" w:rsidRDefault="00CE05E6" w:rsidP="00797994">
      <w:pPr>
        <w:pStyle w:val="a7"/>
        <w:rPr>
          <w:szCs w:val="28"/>
        </w:rPr>
      </w:pPr>
      <w:r>
        <w:lastRenderedPageBreak/>
        <w:drawing>
          <wp:inline distT="0" distB="0" distL="0" distR="0" wp14:anchorId="5255921F" wp14:editId="2FC781D3">
            <wp:extent cx="6120130" cy="3218815"/>
            <wp:effectExtent l="0" t="0" r="0" b="63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59CE1" w14:textId="315A7DC1" w:rsidR="00797994" w:rsidRPr="008F59CA" w:rsidRDefault="00797994" w:rsidP="00797994">
      <w:pPr>
        <w:pStyle w:val="a8"/>
        <w:rPr>
          <w:szCs w:val="28"/>
        </w:rPr>
      </w:pPr>
      <w:bookmarkStart w:id="43" w:name="_Ref523831288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24</w:t>
      </w:r>
      <w:r w:rsidRPr="008F59CA">
        <w:rPr>
          <w:noProof/>
          <w:szCs w:val="28"/>
        </w:rPr>
        <w:fldChar w:fldCharType="end"/>
      </w:r>
      <w:bookmarkEnd w:id="43"/>
      <w:r w:rsidRPr="008F59CA">
        <w:rPr>
          <w:szCs w:val="28"/>
        </w:rPr>
        <w:t xml:space="preserve">. </w:t>
      </w:r>
      <w:r w:rsidR="00CE05E6">
        <w:rPr>
          <w:szCs w:val="28"/>
        </w:rPr>
        <w:t>Удаление документа</w:t>
      </w:r>
    </w:p>
    <w:p w14:paraId="6E602A18" w14:textId="1F661FF4" w:rsidR="00797994" w:rsidRDefault="00CE05E6" w:rsidP="00797994">
      <w:pPr>
        <w:pStyle w:val="a4"/>
      </w:pPr>
      <w:r>
        <w:t>В результате выбранный документ удалится.</w:t>
      </w:r>
    </w:p>
    <w:p w14:paraId="54487547" w14:textId="7194C67B" w:rsidR="00797994" w:rsidRDefault="00797994" w:rsidP="00797994">
      <w:pPr>
        <w:pStyle w:val="3"/>
      </w:pPr>
      <w:bookmarkStart w:id="44" w:name="_Toc104387572"/>
      <w:r>
        <w:t>Завершение работы с материалами и документами к Федеральному закону</w:t>
      </w:r>
      <w:bookmarkEnd w:id="44"/>
    </w:p>
    <w:p w14:paraId="738F613B" w14:textId="52E0EA3F" w:rsidR="00CE05E6" w:rsidRPr="00797994" w:rsidRDefault="00CE05E6" w:rsidP="00CE05E6">
      <w:pPr>
        <w:pStyle w:val="a4"/>
      </w:pPr>
      <w:r w:rsidRPr="008F59CA">
        <w:t>Для сохранения введенных данных и закрытия окна редактирования документ</w:t>
      </w:r>
      <w:r>
        <w:t>а необходимо последовательно нажать на кнопки «Сохранить</w:t>
      </w:r>
      <w:r w:rsidRPr="008F59CA">
        <w:t xml:space="preserve">» </w:t>
      </w:r>
      <w:r>
        <w:t xml:space="preserve">и «Закрыть» </w:t>
      </w:r>
      <w:r w:rsidRPr="008F59CA">
        <w:t>(</w:t>
      </w:r>
      <w:r w:rsidRPr="008F59CA">
        <w:fldChar w:fldCharType="begin"/>
      </w:r>
      <w:r w:rsidRPr="008F59CA">
        <w:instrText xml:space="preserve"> REF _Ref523831295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25</w:t>
      </w:r>
      <w:r w:rsidRPr="008F59CA">
        <w:fldChar w:fldCharType="end"/>
      </w:r>
      <w:r w:rsidRPr="008F59CA">
        <w:t>).</w:t>
      </w:r>
    </w:p>
    <w:p w14:paraId="686496CF" w14:textId="7651497D" w:rsidR="00AD4EA3" w:rsidRPr="008F59CA" w:rsidRDefault="00CE05E6" w:rsidP="00CE05E6">
      <w:pPr>
        <w:pStyle w:val="a7"/>
        <w:jc w:val="left"/>
        <w:rPr>
          <w:szCs w:val="28"/>
        </w:rPr>
      </w:pPr>
      <w:r>
        <w:lastRenderedPageBreak/>
        <w:drawing>
          <wp:inline distT="0" distB="0" distL="0" distR="0" wp14:anchorId="277D36B9" wp14:editId="61606A12">
            <wp:extent cx="6120130" cy="3236595"/>
            <wp:effectExtent l="0" t="0" r="0" b="19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A845F" w14:textId="078B7475" w:rsidR="00AD4EA3" w:rsidRPr="008F59CA" w:rsidRDefault="00AD4EA3" w:rsidP="00AD4EA3">
      <w:pPr>
        <w:pStyle w:val="a8"/>
        <w:rPr>
          <w:szCs w:val="28"/>
        </w:rPr>
      </w:pPr>
      <w:bookmarkStart w:id="45" w:name="_Ref523831295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25</w:t>
      </w:r>
      <w:r w:rsidR="00F00B9C" w:rsidRPr="008F59CA">
        <w:rPr>
          <w:noProof/>
          <w:szCs w:val="28"/>
        </w:rPr>
        <w:fldChar w:fldCharType="end"/>
      </w:r>
      <w:bookmarkEnd w:id="45"/>
      <w:r w:rsidRPr="008F59CA">
        <w:rPr>
          <w:szCs w:val="28"/>
        </w:rPr>
        <w:t xml:space="preserve">. </w:t>
      </w:r>
      <w:r w:rsidR="0019608A">
        <w:rPr>
          <w:szCs w:val="28"/>
        </w:rPr>
        <w:t>Сохранение данных и закрытие окна</w:t>
      </w:r>
    </w:p>
    <w:p w14:paraId="26B53669" w14:textId="1052A632" w:rsidR="00AD4EA3" w:rsidRPr="008F59CA" w:rsidRDefault="00CE05E6" w:rsidP="00AD4EA3">
      <w:pPr>
        <w:pStyle w:val="a4"/>
      </w:pPr>
      <w:r w:rsidRPr="008F59CA">
        <w:t>В результате статус документа изменится на «Черновик» (</w:t>
      </w:r>
      <w:r w:rsidRPr="008F59CA">
        <w:fldChar w:fldCharType="begin"/>
      </w:r>
      <w:r w:rsidRPr="008F59CA">
        <w:instrText xml:space="preserve"> REF _Ref523993855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26</w:t>
      </w:r>
      <w:r w:rsidRPr="008F59CA">
        <w:fldChar w:fldCharType="end"/>
      </w:r>
      <w:r w:rsidRPr="008F59CA">
        <w:t>).</w:t>
      </w:r>
    </w:p>
    <w:p w14:paraId="10F52467" w14:textId="01FBEFE6" w:rsidR="003C7C61" w:rsidRPr="008F59CA" w:rsidRDefault="00CE05E6" w:rsidP="003C7C61">
      <w:pPr>
        <w:pStyle w:val="a7"/>
        <w:rPr>
          <w:szCs w:val="28"/>
        </w:rPr>
      </w:pPr>
      <w:r>
        <w:drawing>
          <wp:inline distT="0" distB="0" distL="0" distR="0" wp14:anchorId="392EF4AA" wp14:editId="3ECEBE8A">
            <wp:extent cx="6120130" cy="210312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2371F" w14:textId="5CAA40CD" w:rsidR="003C7C61" w:rsidRPr="008F59CA" w:rsidRDefault="003C7C61" w:rsidP="003C7C61">
      <w:pPr>
        <w:pStyle w:val="a8"/>
        <w:rPr>
          <w:szCs w:val="28"/>
        </w:rPr>
      </w:pPr>
      <w:bookmarkStart w:id="46" w:name="_Ref523993855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26</w:t>
      </w:r>
      <w:r w:rsidR="00F00B9C" w:rsidRPr="008F59CA">
        <w:rPr>
          <w:noProof/>
          <w:szCs w:val="28"/>
        </w:rPr>
        <w:fldChar w:fldCharType="end"/>
      </w:r>
      <w:bookmarkEnd w:id="46"/>
      <w:r w:rsidRPr="008F59CA">
        <w:rPr>
          <w:szCs w:val="28"/>
        </w:rPr>
        <w:t>. Статус</w:t>
      </w:r>
      <w:r w:rsidR="00CE05E6">
        <w:rPr>
          <w:szCs w:val="28"/>
        </w:rPr>
        <w:t xml:space="preserve"> документа</w:t>
      </w:r>
      <w:r w:rsidRPr="008F59CA">
        <w:rPr>
          <w:szCs w:val="28"/>
        </w:rPr>
        <w:t xml:space="preserve"> «Черновик»</w:t>
      </w:r>
    </w:p>
    <w:p w14:paraId="3646F559" w14:textId="77777777" w:rsidR="00A307C9" w:rsidRPr="008F59CA" w:rsidRDefault="00A307C9" w:rsidP="00797994">
      <w:pPr>
        <w:pStyle w:val="2"/>
      </w:pPr>
      <w:bookmarkStart w:id="47" w:name="_Toc362643755"/>
      <w:bookmarkStart w:id="48" w:name="_Toc362220063"/>
      <w:bookmarkStart w:id="49" w:name="_Toc387844291"/>
      <w:bookmarkStart w:id="50" w:name="_Ref387844064"/>
      <w:bookmarkStart w:id="51" w:name="_Toc104387573"/>
      <w:r w:rsidRPr="008F59CA">
        <w:t>Внутреннее согласование</w:t>
      </w:r>
      <w:bookmarkEnd w:id="47"/>
      <w:bookmarkEnd w:id="48"/>
      <w:r w:rsidRPr="008F59CA">
        <w:t xml:space="preserve"> документа</w:t>
      </w:r>
      <w:bookmarkEnd w:id="49"/>
      <w:bookmarkEnd w:id="50"/>
      <w:bookmarkEnd w:id="51"/>
    </w:p>
    <w:p w14:paraId="5B3F26AE" w14:textId="2EDA67C4" w:rsidR="00A307C9" w:rsidRPr="008F59CA" w:rsidRDefault="00A307C9" w:rsidP="00797994">
      <w:pPr>
        <w:pStyle w:val="3"/>
      </w:pPr>
      <w:bookmarkStart w:id="52" w:name="_Toc387844292"/>
      <w:bookmarkStart w:id="53" w:name="_Ref387844134"/>
      <w:bookmarkStart w:id="54" w:name="_Ref387844126"/>
      <w:bookmarkStart w:id="55" w:name="_Ref104304414"/>
      <w:bookmarkStart w:id="56" w:name="_Toc104387574"/>
      <w:r w:rsidRPr="008F59CA">
        <w:t>Формирование листа согласования</w:t>
      </w:r>
      <w:bookmarkEnd w:id="52"/>
      <w:bookmarkEnd w:id="53"/>
      <w:bookmarkEnd w:id="54"/>
      <w:bookmarkEnd w:id="55"/>
      <w:bookmarkEnd w:id="56"/>
    </w:p>
    <w:p w14:paraId="36F82B01" w14:textId="18B1705A" w:rsidR="007E5EE0" w:rsidRDefault="007E5EE0" w:rsidP="007E5EE0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FD685D" w:rsidRPr="00FD685D">
        <w:t>Формирование материалов к исполнению ФЗ ГВБФ (Ввод данных)</w:t>
      </w:r>
      <w:r w:rsidRPr="008F59CA">
        <w:t>»</w:t>
      </w:r>
      <w:r w:rsidR="00206E42">
        <w:t>.</w:t>
      </w:r>
    </w:p>
    <w:p w14:paraId="6A2FF3BA" w14:textId="5B75B951" w:rsidR="00206E42" w:rsidRPr="008F59CA" w:rsidRDefault="00206E42" w:rsidP="007E5EE0">
      <w:pPr>
        <w:pStyle w:val="a4"/>
      </w:pPr>
      <w:r w:rsidRPr="008F59CA">
        <w:t xml:space="preserve">Для формирования листа согласования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_Ref362535476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27</w:t>
      </w:r>
      <w:r w:rsidRPr="008F59CA">
        <w:fldChar w:fldCharType="end"/>
      </w:r>
      <w:r w:rsidRPr="008F59CA">
        <w:t>).</w:t>
      </w:r>
    </w:p>
    <w:p w14:paraId="20BBC8C4" w14:textId="08712D64" w:rsidR="00A307C9" w:rsidRPr="008F59CA" w:rsidRDefault="00206E42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78E71BFB" wp14:editId="17A19320">
            <wp:extent cx="6120130" cy="210312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1BBBA" w14:textId="56758CEB" w:rsidR="00A307C9" w:rsidRPr="008F59CA" w:rsidRDefault="00A307C9" w:rsidP="00A307C9">
      <w:pPr>
        <w:pStyle w:val="a8"/>
        <w:rPr>
          <w:szCs w:val="28"/>
        </w:rPr>
      </w:pPr>
      <w:bookmarkStart w:id="57" w:name="_Ref362535476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27</w:t>
      </w:r>
      <w:r w:rsidR="00F00B9C" w:rsidRPr="008F59CA">
        <w:rPr>
          <w:noProof/>
          <w:szCs w:val="28"/>
        </w:rPr>
        <w:fldChar w:fldCharType="end"/>
      </w:r>
      <w:bookmarkEnd w:id="57"/>
      <w:r w:rsidRPr="008F59CA">
        <w:rPr>
          <w:szCs w:val="28"/>
        </w:rPr>
        <w:t xml:space="preserve">. </w:t>
      </w:r>
      <w:r w:rsidR="004E246B">
        <w:rPr>
          <w:szCs w:val="28"/>
        </w:rPr>
        <w:t>Согласование документа</w:t>
      </w:r>
    </w:p>
    <w:p w14:paraId="444B712D" w14:textId="554C0F44" w:rsidR="00206E42" w:rsidRDefault="00206E42" w:rsidP="00206E42">
      <w:pPr>
        <w:pStyle w:val="a4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28</w:t>
      </w:r>
      <w:r>
        <w:fldChar w:fldCharType="end"/>
      </w:r>
      <w:r>
        <w:t>).</w:t>
      </w:r>
    </w:p>
    <w:p w14:paraId="1D41A20B" w14:textId="77777777" w:rsidR="00206E42" w:rsidRDefault="00206E42" w:rsidP="00206E42">
      <w:pPr>
        <w:pStyle w:val="a7"/>
      </w:pPr>
      <w:r>
        <w:drawing>
          <wp:inline distT="0" distB="0" distL="0" distR="0" wp14:anchorId="422A55A4" wp14:editId="2AFF8FB3">
            <wp:extent cx="6261012" cy="4170219"/>
            <wp:effectExtent l="0" t="0" r="6985" b="1905"/>
            <wp:docPr id="2816" name="Рисунок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2963" cy="4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398A" w14:textId="69D55557" w:rsidR="00206E42" w:rsidRPr="00BD089D" w:rsidRDefault="00206E42" w:rsidP="00206E42">
      <w:pPr>
        <w:pStyle w:val="a8"/>
      </w:pPr>
      <w:bookmarkStart w:id="58" w:name="_Ref53063548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28</w:t>
      </w:r>
      <w:r w:rsidR="00CB5790">
        <w:rPr>
          <w:noProof/>
        </w:rPr>
        <w:fldChar w:fldCharType="end"/>
      </w:r>
      <w:bookmarkEnd w:id="58"/>
      <w:r w:rsidRPr="00CE21DB">
        <w:t xml:space="preserve">. </w:t>
      </w:r>
      <w:r>
        <w:t>Лист согласования</w:t>
      </w:r>
    </w:p>
    <w:p w14:paraId="5C965027" w14:textId="77777777" w:rsidR="00206E42" w:rsidRDefault="00206E42" w:rsidP="00206E42">
      <w:pPr>
        <w:pStyle w:val="4"/>
      </w:pPr>
      <w:r>
        <w:t>Заполнение листа согласования вручную</w:t>
      </w:r>
    </w:p>
    <w:p w14:paraId="0D8DCD1A" w14:textId="3766E8EA" w:rsidR="00206E42" w:rsidRPr="00232334" w:rsidRDefault="00206E42" w:rsidP="00206E42">
      <w:pPr>
        <w:pStyle w:val="a4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_Ref536692759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29</w:t>
      </w:r>
      <w:r w:rsidRPr="00232334">
        <w:fldChar w:fldCharType="end"/>
      </w:r>
      <w:r w:rsidRPr="00232334">
        <w:t>).</w:t>
      </w:r>
    </w:p>
    <w:p w14:paraId="14020543" w14:textId="6BEFBEBD" w:rsidR="00206E42" w:rsidRPr="00232334" w:rsidRDefault="000E0474" w:rsidP="00206E42">
      <w:pPr>
        <w:pStyle w:val="a7"/>
        <w:keepNext w:val="0"/>
        <w:keepLines w:val="0"/>
        <w:widowControl w:val="0"/>
      </w:pPr>
      <w:r>
        <w:lastRenderedPageBreak/>
        <w:drawing>
          <wp:inline distT="0" distB="0" distL="0" distR="0" wp14:anchorId="67754DC6" wp14:editId="3A3AD2F1">
            <wp:extent cx="6120130" cy="4083685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09244" w14:textId="5682D1D7" w:rsidR="00206E42" w:rsidRPr="00232334" w:rsidRDefault="00206E42" w:rsidP="00206E42">
      <w:pPr>
        <w:pStyle w:val="a8"/>
        <w:widowControl w:val="0"/>
      </w:pPr>
      <w:bookmarkStart w:id="59" w:name="_Ref536692759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29</w:t>
      </w:r>
      <w:r w:rsidR="00CB5790">
        <w:rPr>
          <w:noProof/>
        </w:rPr>
        <w:fldChar w:fldCharType="end"/>
      </w:r>
      <w:bookmarkEnd w:id="59"/>
      <w:r w:rsidRPr="00232334">
        <w:t>. Окно «Лист согласования»</w:t>
      </w:r>
    </w:p>
    <w:p w14:paraId="4147F3A6" w14:textId="3D6451A0" w:rsidR="00206E42" w:rsidRPr="00232334" w:rsidRDefault="00206E42" w:rsidP="00206E42">
      <w:pPr>
        <w:pStyle w:val="a4"/>
      </w:pPr>
      <w:r w:rsidRPr="00BD089D">
        <w:t xml:space="preserve">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_Ref536692765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30</w:t>
      </w:r>
      <w:r w:rsidRPr="00232334">
        <w:fldChar w:fldCharType="end"/>
      </w:r>
      <w:r w:rsidRPr="00232334">
        <w:t>).</w:t>
      </w:r>
    </w:p>
    <w:p w14:paraId="005B02F2" w14:textId="037EDB99" w:rsidR="00206E42" w:rsidRPr="00232334" w:rsidRDefault="000E0474" w:rsidP="00206E42">
      <w:pPr>
        <w:pStyle w:val="a7"/>
      </w:pPr>
      <w:r>
        <w:drawing>
          <wp:inline distT="0" distB="0" distL="0" distR="0" wp14:anchorId="34BB21AC" wp14:editId="4245111C">
            <wp:extent cx="4037215" cy="1732548"/>
            <wp:effectExtent l="0" t="0" r="1905" b="12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53329" cy="17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CB703" w14:textId="59B8CBDD" w:rsidR="00206E42" w:rsidRDefault="00206E42" w:rsidP="00206E42">
      <w:pPr>
        <w:pStyle w:val="a8"/>
      </w:pPr>
      <w:bookmarkStart w:id="60" w:name="_Ref536692765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30</w:t>
      </w:r>
      <w:r w:rsidR="00CB5790">
        <w:rPr>
          <w:noProof/>
        </w:rPr>
        <w:fldChar w:fldCharType="end"/>
      </w:r>
      <w:bookmarkEnd w:id="60"/>
      <w:r w:rsidRPr="00232334">
        <w:t xml:space="preserve">. </w:t>
      </w:r>
      <w:r>
        <w:t>Добавление пользователя</w:t>
      </w:r>
    </w:p>
    <w:p w14:paraId="3755B14E" w14:textId="77777777" w:rsidR="00206E42" w:rsidRDefault="00206E42" w:rsidP="00206E42">
      <w:pPr>
        <w:pStyle w:val="a4"/>
      </w:pPr>
      <w:r w:rsidRPr="0087518B">
        <w:rPr>
          <w:b/>
        </w:rPr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6D7FBC93" w14:textId="45FB9A18" w:rsidR="00206E42" w:rsidRPr="00EF781F" w:rsidRDefault="00206E42" w:rsidP="00206E42">
      <w:pPr>
        <w:pStyle w:val="a4"/>
      </w:pPr>
      <w:r>
        <w:t>В результате в лист согласования будут добавлены согласующие и утверждающий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_Ref536692777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31</w:t>
      </w:r>
      <w:r w:rsidRPr="00232334">
        <w:fldChar w:fldCharType="end"/>
      </w:r>
      <w:r w:rsidRPr="00232334">
        <w:t>).</w:t>
      </w:r>
    </w:p>
    <w:p w14:paraId="587238EE" w14:textId="0B998E3C" w:rsidR="00206E42" w:rsidRPr="00232334" w:rsidRDefault="000E0474" w:rsidP="00206E42">
      <w:pPr>
        <w:pStyle w:val="a7"/>
        <w:keepNext w:val="0"/>
        <w:keepLines w:val="0"/>
        <w:widowControl w:val="0"/>
      </w:pPr>
      <w:r>
        <w:lastRenderedPageBreak/>
        <w:drawing>
          <wp:inline distT="0" distB="0" distL="0" distR="0" wp14:anchorId="1CF254C3" wp14:editId="01A51745">
            <wp:extent cx="6120130" cy="407797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E119" w14:textId="5617C562" w:rsidR="00206E42" w:rsidRPr="00232334" w:rsidRDefault="00206E42" w:rsidP="00206E42">
      <w:pPr>
        <w:pStyle w:val="a8"/>
      </w:pPr>
      <w:bookmarkStart w:id="61" w:name="_Ref536692777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31</w:t>
      </w:r>
      <w:r w:rsidR="00CB5790">
        <w:rPr>
          <w:noProof/>
        </w:rPr>
        <w:fldChar w:fldCharType="end"/>
      </w:r>
      <w:bookmarkEnd w:id="61"/>
      <w:r w:rsidRPr="00232334">
        <w:t xml:space="preserve">. </w:t>
      </w:r>
      <w:r>
        <w:t>Окно «Лист согласования»</w:t>
      </w:r>
    </w:p>
    <w:p w14:paraId="3D0E3F5E" w14:textId="44C21CFD" w:rsidR="00206E42" w:rsidRDefault="00206E42" w:rsidP="00206E42">
      <w:pPr>
        <w:pStyle w:val="a4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32</w:t>
      </w:r>
      <w:r>
        <w:fldChar w:fldCharType="end"/>
      </w:r>
      <w:r>
        <w:t>).</w:t>
      </w:r>
    </w:p>
    <w:p w14:paraId="66A1D755" w14:textId="6313B817" w:rsidR="00206E42" w:rsidRDefault="000E0474" w:rsidP="00206E42">
      <w:pPr>
        <w:pStyle w:val="a7"/>
      </w:pPr>
      <w:r>
        <w:lastRenderedPageBreak/>
        <w:drawing>
          <wp:inline distT="0" distB="0" distL="0" distR="0" wp14:anchorId="068A2D90" wp14:editId="177AE263">
            <wp:extent cx="6120130" cy="407797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BE14" w14:textId="43D76EA7" w:rsidR="00206E42" w:rsidRPr="00BD089D" w:rsidRDefault="00206E42" w:rsidP="00206E42">
      <w:pPr>
        <w:pStyle w:val="a8"/>
        <w:rPr>
          <w:spacing w:val="2"/>
          <w:szCs w:val="28"/>
        </w:rPr>
      </w:pPr>
      <w:bookmarkStart w:id="62" w:name="_Ref53059132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32</w:t>
      </w:r>
      <w:r w:rsidR="00CB5790">
        <w:rPr>
          <w:noProof/>
        </w:rPr>
        <w:fldChar w:fldCharType="end"/>
      </w:r>
      <w:bookmarkEnd w:id="62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3B5EFC2D" w14:textId="06844823" w:rsidR="00206E42" w:rsidRDefault="00206E42" w:rsidP="00206E42">
      <w:pPr>
        <w:pStyle w:val="a4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33</w:t>
      </w:r>
      <w:r>
        <w:fldChar w:fldCharType="end"/>
      </w:r>
      <w:r>
        <w:t>).</w:t>
      </w:r>
    </w:p>
    <w:p w14:paraId="45FD2E4D" w14:textId="15310A4D" w:rsidR="00206E42" w:rsidRDefault="000E0474" w:rsidP="00206E42">
      <w:pPr>
        <w:pStyle w:val="a7"/>
      </w:pPr>
      <w:r>
        <w:drawing>
          <wp:inline distT="0" distB="0" distL="0" distR="0" wp14:anchorId="1564EEF6" wp14:editId="5C3015AD">
            <wp:extent cx="3779848" cy="2126164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212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625A7" w14:textId="05809891" w:rsidR="00206E42" w:rsidRPr="00BD089D" w:rsidRDefault="00206E42" w:rsidP="00206E42">
      <w:pPr>
        <w:pStyle w:val="a8"/>
        <w:rPr>
          <w:spacing w:val="2"/>
          <w:szCs w:val="28"/>
        </w:rPr>
      </w:pPr>
      <w:bookmarkStart w:id="63" w:name="_Ref53059137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33</w:t>
      </w:r>
      <w:r w:rsidR="00CB5790">
        <w:rPr>
          <w:noProof/>
        </w:rPr>
        <w:fldChar w:fldCharType="end"/>
      </w:r>
      <w:bookmarkEnd w:id="63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443F3DCD" w14:textId="77777777" w:rsidR="00206E42" w:rsidRDefault="00206E42" w:rsidP="00206E42">
      <w:pPr>
        <w:pStyle w:val="a4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4932BBE9" w14:textId="77777777" w:rsidR="00206E42" w:rsidRDefault="00206E42" w:rsidP="00206E42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3A5FBCB3" w14:textId="77777777" w:rsidR="00206E42" w:rsidRDefault="00206E42" w:rsidP="00206E42">
      <w:pPr>
        <w:pStyle w:val="a4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05D6FDD1" w14:textId="77777777" w:rsidR="00206E42" w:rsidRPr="00825084" w:rsidRDefault="00206E42" w:rsidP="00206E42">
      <w:pPr>
        <w:pStyle w:val="a4"/>
        <w:rPr>
          <w:b/>
          <w:lang w:eastAsia="ru-RU"/>
        </w:rPr>
      </w:pPr>
      <w:r>
        <w:rPr>
          <w:b/>
          <w:lang w:eastAsia="ru-RU"/>
        </w:rPr>
        <w:lastRenderedPageBreak/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23D3E5C9" w14:textId="77777777" w:rsidR="00206E42" w:rsidRDefault="00206E42" w:rsidP="00206E42">
      <w:pPr>
        <w:pStyle w:val="a4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132325F7" w14:textId="77777777" w:rsidR="00206E42" w:rsidRDefault="00206E42" w:rsidP="00206E42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46743552" w14:textId="23880B32" w:rsidR="00206E42" w:rsidRPr="00825084" w:rsidRDefault="00206E42" w:rsidP="00206E42">
      <w:pPr>
        <w:pStyle w:val="a4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34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32E544A" w14:textId="529CB465" w:rsidR="00206E42" w:rsidRDefault="000E0474" w:rsidP="00206E42">
      <w:pPr>
        <w:pStyle w:val="a7"/>
      </w:pPr>
      <w:r>
        <w:drawing>
          <wp:inline distT="0" distB="0" distL="0" distR="0" wp14:anchorId="60C1640D" wp14:editId="76282CFF">
            <wp:extent cx="3779848" cy="2126164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212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A25A" w14:textId="08EF81B2" w:rsidR="00206E42" w:rsidRPr="00BD089D" w:rsidRDefault="00206E42" w:rsidP="00206E42">
      <w:pPr>
        <w:pStyle w:val="a8"/>
        <w:rPr>
          <w:spacing w:val="2"/>
          <w:szCs w:val="28"/>
        </w:rPr>
      </w:pPr>
      <w:bookmarkStart w:id="64" w:name="_Ref53059143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34</w:t>
      </w:r>
      <w:r w:rsidR="00CB5790">
        <w:rPr>
          <w:noProof/>
        </w:rPr>
        <w:fldChar w:fldCharType="end"/>
      </w:r>
      <w:bookmarkEnd w:id="64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56B5401E" w14:textId="5FE1C0E0" w:rsidR="00206E42" w:rsidRDefault="00206E42" w:rsidP="00206E42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откроется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35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269AE8C" w14:textId="0164BD8E" w:rsidR="00206E42" w:rsidRDefault="000E0474" w:rsidP="00206E42">
      <w:pPr>
        <w:pStyle w:val="a7"/>
      </w:pPr>
      <w:r>
        <w:drawing>
          <wp:inline distT="0" distB="0" distL="0" distR="0" wp14:anchorId="10C8AD5B" wp14:editId="7DAF3B72">
            <wp:extent cx="5707875" cy="1242168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7875" cy="12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9D6B3" w14:textId="67897764" w:rsidR="00206E42" w:rsidRPr="00BD089D" w:rsidRDefault="00206E42" w:rsidP="00206E42">
      <w:pPr>
        <w:pStyle w:val="a8"/>
        <w:rPr>
          <w:spacing w:val="2"/>
          <w:szCs w:val="28"/>
        </w:rPr>
      </w:pPr>
      <w:bookmarkStart w:id="65" w:name="_Ref53059147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35</w:t>
      </w:r>
      <w:r w:rsidR="00CB5790">
        <w:rPr>
          <w:noProof/>
        </w:rPr>
        <w:fldChar w:fldCharType="end"/>
      </w:r>
      <w:bookmarkEnd w:id="65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308E6074" w14:textId="078175F7" w:rsidR="00206E42" w:rsidRDefault="00206E42" w:rsidP="00206E42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откроется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36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117214C" w14:textId="6D820EF8" w:rsidR="00206E42" w:rsidRDefault="000E0474" w:rsidP="00206E42">
      <w:pPr>
        <w:pStyle w:val="a7"/>
      </w:pPr>
      <w:r>
        <w:lastRenderedPageBreak/>
        <w:drawing>
          <wp:inline distT="0" distB="0" distL="0" distR="0" wp14:anchorId="3185434B" wp14:editId="6073702E">
            <wp:extent cx="5700254" cy="1104996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54AC" w14:textId="3AE34BF8" w:rsidR="00206E42" w:rsidRPr="00BD089D" w:rsidRDefault="00206E42" w:rsidP="00206E42">
      <w:pPr>
        <w:pStyle w:val="a8"/>
        <w:rPr>
          <w:spacing w:val="2"/>
          <w:szCs w:val="28"/>
        </w:rPr>
      </w:pPr>
      <w:bookmarkStart w:id="66" w:name="_Ref53059151"/>
      <w:r w:rsidRPr="00CE21DB">
        <w:t>Рисунок </w:t>
      </w:r>
      <w:r w:rsidR="00CB5790">
        <w:fldChar w:fldCharType="begin"/>
      </w:r>
      <w:r w:rsidR="00CB5790">
        <w:instrText xml:space="preserve"> SEQ Рис</w:instrText>
      </w:r>
      <w:r w:rsidR="00CB5790">
        <w:instrText xml:space="preserve">унок \* ARABIC </w:instrText>
      </w:r>
      <w:r w:rsidR="00CB5790">
        <w:fldChar w:fldCharType="separate"/>
      </w:r>
      <w:r w:rsidR="00D22C1F">
        <w:rPr>
          <w:noProof/>
        </w:rPr>
        <w:t>36</w:t>
      </w:r>
      <w:r w:rsidR="00CB5790">
        <w:rPr>
          <w:noProof/>
        </w:rPr>
        <w:fldChar w:fldCharType="end"/>
      </w:r>
      <w:bookmarkEnd w:id="66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7D6E322F" w14:textId="3B8840E8" w:rsidR="00206E42" w:rsidRDefault="00206E42" w:rsidP="00206E42">
      <w:pPr>
        <w:pStyle w:val="a4"/>
      </w:pPr>
      <w:r>
        <w:t>В результате откроется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37</w:t>
      </w:r>
      <w:r>
        <w:fldChar w:fldCharType="end"/>
      </w:r>
      <w:r>
        <w:t>).</w:t>
      </w:r>
    </w:p>
    <w:p w14:paraId="07881DE7" w14:textId="1B110E46" w:rsidR="00206E42" w:rsidRDefault="000E0474" w:rsidP="00206E42">
      <w:pPr>
        <w:pStyle w:val="a7"/>
      </w:pPr>
      <w:r>
        <w:drawing>
          <wp:inline distT="0" distB="0" distL="0" distR="0" wp14:anchorId="785D5C1B" wp14:editId="30A37F5B">
            <wp:extent cx="5692633" cy="1394581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139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DEE5" w14:textId="5E4EA93E" w:rsidR="00206E42" w:rsidRDefault="00206E42" w:rsidP="00206E42">
      <w:pPr>
        <w:pStyle w:val="a8"/>
      </w:pPr>
      <w:bookmarkStart w:id="67" w:name="_Ref53059155"/>
      <w:r w:rsidRPr="00CE21DB">
        <w:t>Рисунок </w:t>
      </w:r>
      <w:r w:rsidR="00CB5790">
        <w:fldChar w:fldCharType="begin"/>
      </w:r>
      <w:r w:rsidR="00CB5790">
        <w:instrText xml:space="preserve"> SEQ Рисун</w:instrText>
      </w:r>
      <w:r w:rsidR="00CB5790">
        <w:instrText xml:space="preserve">ок \* ARABIC </w:instrText>
      </w:r>
      <w:r w:rsidR="00CB5790">
        <w:fldChar w:fldCharType="separate"/>
      </w:r>
      <w:r w:rsidR="00D22C1F">
        <w:rPr>
          <w:noProof/>
        </w:rPr>
        <w:t>37</w:t>
      </w:r>
      <w:r w:rsidR="00CB5790">
        <w:rPr>
          <w:noProof/>
        </w:rPr>
        <w:fldChar w:fldCharType="end"/>
      </w:r>
      <w:bookmarkEnd w:id="67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C469E9B" w14:textId="77777777" w:rsidR="00206E42" w:rsidRDefault="00206E42" w:rsidP="00206E42">
      <w:pPr>
        <w:pStyle w:val="4"/>
      </w:pPr>
      <w:r>
        <w:t>Заполнение листа согласования на основании шаблона</w:t>
      </w:r>
    </w:p>
    <w:p w14:paraId="0C3F689E" w14:textId="1F555E7E" w:rsidR="00206E42" w:rsidRDefault="00206E42" w:rsidP="00206E42">
      <w:pPr>
        <w:pStyle w:val="a4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38</w:t>
      </w:r>
      <w:r>
        <w:fldChar w:fldCharType="end"/>
      </w:r>
      <w:r>
        <w:t>).</w:t>
      </w:r>
    </w:p>
    <w:p w14:paraId="779D33BC" w14:textId="594CED71" w:rsidR="00206E42" w:rsidRDefault="000E0474" w:rsidP="00206E42">
      <w:pPr>
        <w:pStyle w:val="a7"/>
      </w:pPr>
      <w:r>
        <w:lastRenderedPageBreak/>
        <w:drawing>
          <wp:inline distT="0" distB="0" distL="0" distR="0" wp14:anchorId="773DFEE2" wp14:editId="1664FA15">
            <wp:extent cx="6120130" cy="4070985"/>
            <wp:effectExtent l="0" t="0" r="0" b="5715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6B84B" w14:textId="6CC64C61" w:rsidR="00206E42" w:rsidRDefault="00206E42" w:rsidP="00206E42">
      <w:pPr>
        <w:pStyle w:val="a8"/>
        <w:rPr>
          <w:spacing w:val="2"/>
          <w:szCs w:val="28"/>
        </w:rPr>
      </w:pPr>
      <w:bookmarkStart w:id="68" w:name="_Ref53059120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38</w:t>
      </w:r>
      <w:r w:rsidR="00CB5790">
        <w:rPr>
          <w:noProof/>
        </w:rPr>
        <w:fldChar w:fldCharType="end"/>
      </w:r>
      <w:bookmarkEnd w:id="68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1C68FEF9" w14:textId="77777777" w:rsidR="00206E42" w:rsidRDefault="00206E42" w:rsidP="00206E42">
      <w:pPr>
        <w:pStyle w:val="a4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030A5540" w14:textId="77777777" w:rsidR="00206E42" w:rsidRDefault="00206E42" w:rsidP="00206E42">
      <w:pPr>
        <w:pStyle w:val="a4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3E7533F8" w14:textId="77777777" w:rsidR="00206E42" w:rsidRDefault="00206E42" w:rsidP="00206E42">
      <w:pPr>
        <w:pStyle w:val="a4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31578205" w14:textId="77777777" w:rsidR="00206E42" w:rsidRDefault="00206E42" w:rsidP="00206E42">
      <w:pPr>
        <w:pStyle w:val="a4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0523CAE5" w14:textId="24C2DC53" w:rsidR="00206E42" w:rsidRDefault="00206E42" w:rsidP="00206E42">
      <w:pPr>
        <w:pStyle w:val="a4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39</w:t>
      </w:r>
      <w:r>
        <w:fldChar w:fldCharType="end"/>
      </w:r>
      <w:r>
        <w:t>).</w:t>
      </w:r>
    </w:p>
    <w:p w14:paraId="492B54D5" w14:textId="4E0E37FC" w:rsidR="00206E42" w:rsidRDefault="00930FD8" w:rsidP="00206E42">
      <w:pPr>
        <w:pStyle w:val="a7"/>
      </w:pPr>
      <w:r>
        <w:lastRenderedPageBreak/>
        <w:drawing>
          <wp:inline distT="0" distB="0" distL="0" distR="0" wp14:anchorId="12868FD9" wp14:editId="79C6A474">
            <wp:extent cx="6120130" cy="937895"/>
            <wp:effectExtent l="0" t="0" r="0" b="0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3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25E93" w14:textId="09D9BFA3" w:rsidR="00206E42" w:rsidRDefault="00206E42" w:rsidP="00206E42">
      <w:pPr>
        <w:pStyle w:val="a8"/>
        <w:rPr>
          <w:spacing w:val="2"/>
          <w:szCs w:val="28"/>
        </w:rPr>
      </w:pPr>
      <w:bookmarkStart w:id="69" w:name="_Ref53059125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39</w:t>
      </w:r>
      <w:r w:rsidR="00CB5790">
        <w:rPr>
          <w:noProof/>
        </w:rPr>
        <w:fldChar w:fldCharType="end"/>
      </w:r>
      <w:bookmarkEnd w:id="69"/>
      <w:r w:rsidRPr="00CE21DB">
        <w:t xml:space="preserve">. </w:t>
      </w:r>
      <w:r>
        <w:t>Окно «Выбор шаблона листа согласования»</w:t>
      </w:r>
    </w:p>
    <w:p w14:paraId="3ED2F628" w14:textId="711C1C48" w:rsidR="00206E42" w:rsidRDefault="00206E42" w:rsidP="00206E42">
      <w:pPr>
        <w:pStyle w:val="a4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40</w:t>
      </w:r>
      <w:r>
        <w:fldChar w:fldCharType="end"/>
      </w:r>
      <w:r>
        <w:t>).</w:t>
      </w:r>
    </w:p>
    <w:p w14:paraId="3E3A44AF" w14:textId="3971807E" w:rsidR="00206E42" w:rsidRPr="00BE77DF" w:rsidRDefault="00930FD8" w:rsidP="00206E42">
      <w:pPr>
        <w:pStyle w:val="a7"/>
        <w:rPr>
          <w:lang w:val="en-US"/>
        </w:rPr>
      </w:pPr>
      <w:r>
        <w:drawing>
          <wp:inline distT="0" distB="0" distL="0" distR="0" wp14:anchorId="525B27C1" wp14:editId="0B742F26">
            <wp:extent cx="6120130" cy="4067175"/>
            <wp:effectExtent l="0" t="0" r="0" b="9525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B37B" w14:textId="1CF80620" w:rsidR="00206E42" w:rsidRDefault="00206E42" w:rsidP="00206E42">
      <w:pPr>
        <w:pStyle w:val="a8"/>
      </w:pPr>
      <w:bookmarkStart w:id="70" w:name="_Ref53059129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40</w:t>
      </w:r>
      <w:r w:rsidR="00CB5790">
        <w:rPr>
          <w:noProof/>
        </w:rPr>
        <w:fldChar w:fldCharType="end"/>
      </w:r>
      <w:bookmarkEnd w:id="70"/>
      <w:r w:rsidRPr="00CE21DB">
        <w:t xml:space="preserve">. </w:t>
      </w:r>
      <w:r>
        <w:t>Лист согласования, заполненный на основании шаблона</w:t>
      </w:r>
    </w:p>
    <w:p w14:paraId="5E176194" w14:textId="77777777" w:rsidR="00206E42" w:rsidRDefault="00206E42" w:rsidP="00206E42">
      <w:pPr>
        <w:pStyle w:val="4"/>
      </w:pPr>
      <w:r>
        <w:t>Выбор типа согласования</w:t>
      </w:r>
    </w:p>
    <w:p w14:paraId="42075A2F" w14:textId="45C874C7" w:rsidR="00206E42" w:rsidRDefault="00206E42" w:rsidP="00206E42">
      <w:pPr>
        <w:pStyle w:val="a4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>
        <w:fldChar w:fldCharType="begin"/>
      </w:r>
      <w:r>
        <w:instrText xml:space="preserve"> REF _Ref71207184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41</w:t>
      </w:r>
      <w:r>
        <w:fldChar w:fldCharType="end"/>
      </w:r>
      <w:r>
        <w:t>).</w:t>
      </w:r>
    </w:p>
    <w:p w14:paraId="2F1B9ABC" w14:textId="6550651A" w:rsidR="00206E42" w:rsidRDefault="00930FD8" w:rsidP="00206E42">
      <w:pPr>
        <w:pStyle w:val="a7"/>
        <w:keepNext w:val="0"/>
        <w:keepLines w:val="0"/>
      </w:pPr>
      <w:r>
        <w:lastRenderedPageBreak/>
        <w:drawing>
          <wp:inline distT="0" distB="0" distL="0" distR="0" wp14:anchorId="58437886" wp14:editId="10CF5B4D">
            <wp:extent cx="6120130" cy="4067175"/>
            <wp:effectExtent l="0" t="0" r="0" b="9525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BFA15" w14:textId="78F8B35F" w:rsidR="00206E42" w:rsidRDefault="00206E42" w:rsidP="00206E42">
      <w:pPr>
        <w:pStyle w:val="a8"/>
      </w:pPr>
      <w:bookmarkStart w:id="71" w:name="_Ref71207184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41</w:t>
      </w:r>
      <w:r w:rsidR="00CB5790">
        <w:rPr>
          <w:noProof/>
        </w:rPr>
        <w:fldChar w:fldCharType="end"/>
      </w:r>
      <w:bookmarkEnd w:id="71"/>
      <w:r w:rsidRPr="00CE21DB">
        <w:t xml:space="preserve">. </w:t>
      </w:r>
      <w:r>
        <w:t>Тип согласования</w:t>
      </w:r>
    </w:p>
    <w:p w14:paraId="5385E506" w14:textId="635FEEEA" w:rsidR="00206E42" w:rsidRDefault="00206E42" w:rsidP="00206E42">
      <w:pPr>
        <w:pStyle w:val="a4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646F9CBD" wp14:editId="28DCE96F">
            <wp:extent cx="152381" cy="200000"/>
            <wp:effectExtent l="0" t="0" r="63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>
        <w:fldChar w:fldCharType="begin"/>
      </w:r>
      <w:r>
        <w:instrText xml:space="preserve"> REF _Ref71207225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42</w:t>
      </w:r>
      <w:r>
        <w:fldChar w:fldCharType="end"/>
      </w:r>
      <w:r>
        <w:t>).</w:t>
      </w:r>
    </w:p>
    <w:p w14:paraId="52AFF883" w14:textId="2C109411" w:rsidR="00206E42" w:rsidRDefault="00930FD8" w:rsidP="00206E42">
      <w:pPr>
        <w:pStyle w:val="a7"/>
        <w:keepNext w:val="0"/>
        <w:keepLines w:val="0"/>
      </w:pPr>
      <w:r>
        <w:lastRenderedPageBreak/>
        <w:drawing>
          <wp:inline distT="0" distB="0" distL="0" distR="0" wp14:anchorId="130D12B7" wp14:editId="0F1B5406">
            <wp:extent cx="6120130" cy="4083685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D918E" w14:textId="63B77E41" w:rsidR="00206E42" w:rsidRDefault="00206E42" w:rsidP="00206E42">
      <w:pPr>
        <w:pStyle w:val="a8"/>
      </w:pPr>
      <w:bookmarkStart w:id="72" w:name="_Ref71207225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42</w:t>
      </w:r>
      <w:r w:rsidR="00CB5790">
        <w:rPr>
          <w:noProof/>
        </w:rPr>
        <w:fldChar w:fldCharType="end"/>
      </w:r>
      <w:bookmarkEnd w:id="72"/>
      <w:r w:rsidRPr="00CE21DB">
        <w:t xml:space="preserve">. </w:t>
      </w:r>
      <w:r>
        <w:t>Тип согласования</w:t>
      </w:r>
    </w:p>
    <w:p w14:paraId="2625D7DE" w14:textId="77777777" w:rsidR="00206E42" w:rsidRDefault="00206E42" w:rsidP="00206E42">
      <w:pPr>
        <w:pStyle w:val="4"/>
      </w:pPr>
      <w:r>
        <w:t>Сохранение и редактирование листа согласования</w:t>
      </w:r>
    </w:p>
    <w:p w14:paraId="14D72CFA" w14:textId="3AE63038" w:rsidR="00206E42" w:rsidRPr="0087518B" w:rsidRDefault="00206E42" w:rsidP="00206E42">
      <w:pPr>
        <w:pStyle w:val="a4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D22C1F" w:rsidRPr="00CE21DB">
        <w:t>Рисунок </w:t>
      </w:r>
      <w:r w:rsidR="00D22C1F">
        <w:t>43</w:t>
      </w:r>
      <w:r w:rsidRPr="0087518B">
        <w:fldChar w:fldCharType="end"/>
      </w:r>
      <w:r w:rsidRPr="0087518B">
        <w:t>).</w:t>
      </w:r>
    </w:p>
    <w:p w14:paraId="1DE537AF" w14:textId="252F3585" w:rsidR="00206E42" w:rsidRDefault="00930FD8" w:rsidP="00206E42">
      <w:pPr>
        <w:pStyle w:val="a7"/>
        <w:keepNext w:val="0"/>
        <w:keepLines w:val="0"/>
      </w:pPr>
      <w:r>
        <w:lastRenderedPageBreak/>
        <w:drawing>
          <wp:inline distT="0" distB="0" distL="0" distR="0" wp14:anchorId="1F24E844" wp14:editId="0F6E8D5E">
            <wp:extent cx="6120130" cy="4077970"/>
            <wp:effectExtent l="0" t="0" r="0" b="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5E546" w14:textId="58B3ABB5" w:rsidR="00206E42" w:rsidRDefault="00206E42" w:rsidP="00206E42">
      <w:pPr>
        <w:pStyle w:val="a8"/>
      </w:pPr>
      <w:bookmarkStart w:id="73" w:name="_Ref21941580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43</w:t>
      </w:r>
      <w:r w:rsidR="00CB5790">
        <w:rPr>
          <w:noProof/>
        </w:rPr>
        <w:fldChar w:fldCharType="end"/>
      </w:r>
      <w:bookmarkEnd w:id="73"/>
      <w:r w:rsidRPr="00CE21DB">
        <w:t xml:space="preserve">. </w:t>
      </w:r>
      <w:r>
        <w:t>Сохранение данных</w:t>
      </w:r>
    </w:p>
    <w:p w14:paraId="2EED05E7" w14:textId="6407C96E" w:rsidR="00930FD8" w:rsidRDefault="00930FD8" w:rsidP="00930FD8">
      <w:pPr>
        <w:pStyle w:val="a4"/>
      </w:pPr>
      <w:r>
        <w:t>В результате статус соответствующей строки изменится на «На согласовании» (</w:t>
      </w:r>
      <w:r>
        <w:fldChar w:fldCharType="begin"/>
      </w:r>
      <w:r>
        <w:instrText xml:space="preserve"> REF _Ref104295544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44</w:t>
      </w:r>
      <w:r>
        <w:fldChar w:fldCharType="end"/>
      </w:r>
      <w:r>
        <w:t>).</w:t>
      </w:r>
    </w:p>
    <w:p w14:paraId="2A2F28A2" w14:textId="6E83477C" w:rsidR="00930FD8" w:rsidRDefault="00930FD8" w:rsidP="00930FD8">
      <w:pPr>
        <w:pStyle w:val="a7"/>
      </w:pPr>
      <w:r>
        <w:drawing>
          <wp:inline distT="0" distB="0" distL="0" distR="0" wp14:anchorId="451CD11F" wp14:editId="09935E1F">
            <wp:extent cx="6120130" cy="2078990"/>
            <wp:effectExtent l="0" t="0" r="0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0F96F" w14:textId="13CC6AAB" w:rsidR="00930FD8" w:rsidRDefault="00930FD8" w:rsidP="00930FD8">
      <w:pPr>
        <w:pStyle w:val="a8"/>
      </w:pPr>
      <w:bookmarkStart w:id="74" w:name="_Ref104295544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44</w:t>
      </w:r>
      <w:r w:rsidR="00CB5790">
        <w:rPr>
          <w:noProof/>
        </w:rPr>
        <w:fldChar w:fldCharType="end"/>
      </w:r>
      <w:bookmarkEnd w:id="74"/>
      <w:r w:rsidRPr="00CE21DB">
        <w:t xml:space="preserve">. </w:t>
      </w:r>
      <w:r>
        <w:t>Статус строки «На согласовании»</w:t>
      </w:r>
    </w:p>
    <w:p w14:paraId="7A89B12D" w14:textId="77777777" w:rsidR="00206E42" w:rsidRPr="0087518B" w:rsidRDefault="00206E42" w:rsidP="00206E42">
      <w:pPr>
        <w:pStyle w:val="a4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0F5F0A34" w14:textId="77777777" w:rsidR="00206E42" w:rsidRPr="0087518B" w:rsidRDefault="00206E42" w:rsidP="00206E42">
      <w:pPr>
        <w:pStyle w:val="a4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</w:t>
      </w:r>
      <w:r w:rsidRPr="0087518B">
        <w:lastRenderedPageBreak/>
        <w:t>утверждающего лица и, если согласующие или утверждающее лица не приступили к процессу согласования.</w:t>
      </w:r>
    </w:p>
    <w:p w14:paraId="4C17344C" w14:textId="61586605" w:rsidR="00206E42" w:rsidRPr="00232334" w:rsidRDefault="00206E42" w:rsidP="00206E42">
      <w:pPr>
        <w:pStyle w:val="a4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утверждающих, необходимо нажать на кнопку «Редактировать»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_Ref536692789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45</w:t>
      </w:r>
      <w:r w:rsidRPr="00232334">
        <w:fldChar w:fldCharType="end"/>
      </w:r>
      <w:r w:rsidRPr="00232334">
        <w:t>).</w:t>
      </w:r>
    </w:p>
    <w:p w14:paraId="313E256C" w14:textId="4F884EFF" w:rsidR="00206E42" w:rsidRPr="00232334" w:rsidRDefault="005761A1" w:rsidP="00206E42">
      <w:pPr>
        <w:pStyle w:val="a7"/>
      </w:pPr>
      <w:r>
        <w:drawing>
          <wp:inline distT="0" distB="0" distL="0" distR="0" wp14:anchorId="3B4B66C7" wp14:editId="75E16BC6">
            <wp:extent cx="6120130" cy="4084955"/>
            <wp:effectExtent l="0" t="0" r="0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E6399" w14:textId="67FE0793" w:rsidR="00206E42" w:rsidRPr="00232334" w:rsidRDefault="00206E42" w:rsidP="00206E42">
      <w:pPr>
        <w:pStyle w:val="a8"/>
      </w:pPr>
      <w:bookmarkStart w:id="75" w:name="_Ref536692789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45</w:t>
      </w:r>
      <w:r w:rsidR="00CB5790">
        <w:rPr>
          <w:noProof/>
        </w:rPr>
        <w:fldChar w:fldCharType="end"/>
      </w:r>
      <w:bookmarkEnd w:id="75"/>
      <w:r w:rsidRPr="00232334">
        <w:t xml:space="preserve">. </w:t>
      </w:r>
      <w:r>
        <w:t>Окно «Лист согласования»</w:t>
      </w:r>
    </w:p>
    <w:p w14:paraId="66AFA35F" w14:textId="474F9DAB" w:rsidR="00206E42" w:rsidRPr="00232334" w:rsidRDefault="00206E42" w:rsidP="00206E42">
      <w:pPr>
        <w:pStyle w:val="a4"/>
      </w:pPr>
      <w:r w:rsidRPr="00AF5E49">
        <w:t xml:space="preserve">Для удаления согласующего лица необходимо нажать на кнопку «Удалить» </w:t>
      </w:r>
      <w:r w:rsidRPr="00232334">
        <w:t>(</w:t>
      </w:r>
      <w:r w:rsidRPr="00232334">
        <w:fldChar w:fldCharType="begin"/>
      </w:r>
      <w:r w:rsidRPr="00232334">
        <w:instrText xml:space="preserve"> REF _Ref536692797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46</w:t>
      </w:r>
      <w:r w:rsidRPr="00232334">
        <w:fldChar w:fldCharType="end"/>
      </w:r>
      <w:r w:rsidRPr="00232334">
        <w:t>).</w:t>
      </w:r>
    </w:p>
    <w:p w14:paraId="7B1B5597" w14:textId="66E6EC4E" w:rsidR="00206E42" w:rsidRPr="00232334" w:rsidRDefault="00D754E0" w:rsidP="00206E42">
      <w:pPr>
        <w:pStyle w:val="a7"/>
        <w:keepNext w:val="0"/>
        <w:keepLines w:val="0"/>
      </w:pPr>
      <w:r>
        <w:lastRenderedPageBreak/>
        <w:drawing>
          <wp:inline distT="0" distB="0" distL="0" distR="0" wp14:anchorId="440448A6" wp14:editId="4EEF375B">
            <wp:extent cx="6120130" cy="4096385"/>
            <wp:effectExtent l="0" t="0" r="0" b="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7924" w14:textId="7E023D03" w:rsidR="00206E42" w:rsidRPr="00232334" w:rsidRDefault="00206E42" w:rsidP="00206E42">
      <w:pPr>
        <w:pStyle w:val="a8"/>
      </w:pPr>
      <w:bookmarkStart w:id="76" w:name="_Ref536692797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46</w:t>
      </w:r>
      <w:r w:rsidR="00CB5790">
        <w:rPr>
          <w:noProof/>
        </w:rPr>
        <w:fldChar w:fldCharType="end"/>
      </w:r>
      <w:bookmarkEnd w:id="76"/>
      <w:r w:rsidRPr="00232334">
        <w:t xml:space="preserve">. </w:t>
      </w:r>
      <w:r>
        <w:t>Окно «Лист согласования»</w:t>
      </w:r>
    </w:p>
    <w:p w14:paraId="00C73A84" w14:textId="77777777" w:rsidR="00206E42" w:rsidRDefault="00206E42" w:rsidP="00206E42">
      <w:pPr>
        <w:pStyle w:val="a4"/>
      </w:pPr>
      <w:r>
        <w:t>В результате выбранная строка удалится.</w:t>
      </w:r>
    </w:p>
    <w:p w14:paraId="761C84A9" w14:textId="61B1E8D1" w:rsidR="00206E42" w:rsidRPr="00232334" w:rsidRDefault="00206E42" w:rsidP="00206E42">
      <w:pPr>
        <w:pStyle w:val="a4"/>
      </w:pPr>
      <w:r w:rsidRPr="00AF5E49">
        <w:t xml:space="preserve">После этого для добавления нового согласующего лица необходимо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_Ref536692812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47</w:t>
      </w:r>
      <w:r w:rsidRPr="00232334">
        <w:fldChar w:fldCharType="end"/>
      </w:r>
      <w:r w:rsidRPr="00232334">
        <w:t>).</w:t>
      </w:r>
    </w:p>
    <w:p w14:paraId="3F1A35C4" w14:textId="2EE12012" w:rsidR="00206E42" w:rsidRPr="00232334" w:rsidRDefault="00D754E0" w:rsidP="00206E42">
      <w:pPr>
        <w:pStyle w:val="a7"/>
      </w:pPr>
      <w:r>
        <w:lastRenderedPageBreak/>
        <w:drawing>
          <wp:inline distT="0" distB="0" distL="0" distR="0" wp14:anchorId="0D980EB6" wp14:editId="0092C7DD">
            <wp:extent cx="6120130" cy="4070985"/>
            <wp:effectExtent l="0" t="0" r="0" b="5715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D74A5" w14:textId="5AACFB29" w:rsidR="00206E42" w:rsidRPr="00232334" w:rsidRDefault="00206E42" w:rsidP="00206E42">
      <w:pPr>
        <w:pStyle w:val="a8"/>
      </w:pPr>
      <w:bookmarkStart w:id="77" w:name="_Ref536692812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47</w:t>
      </w:r>
      <w:r w:rsidR="00CB5790">
        <w:rPr>
          <w:noProof/>
        </w:rPr>
        <w:fldChar w:fldCharType="end"/>
      </w:r>
      <w:bookmarkEnd w:id="77"/>
      <w:r w:rsidRPr="00232334">
        <w:t xml:space="preserve">. </w:t>
      </w:r>
      <w:r>
        <w:t>Окно «Лист согласования»</w:t>
      </w:r>
    </w:p>
    <w:p w14:paraId="2CC0D2FB" w14:textId="0E4C9670" w:rsidR="00206E42" w:rsidRPr="00232334" w:rsidRDefault="00206E42" w:rsidP="00206E42">
      <w:pPr>
        <w:pStyle w:val="a4"/>
      </w:pPr>
      <w:r w:rsidRPr="008A4BFF">
        <w:t xml:space="preserve">Далее 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_Ref536692818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48</w:t>
      </w:r>
      <w:r w:rsidRPr="00232334">
        <w:fldChar w:fldCharType="end"/>
      </w:r>
      <w:r w:rsidRPr="00232334">
        <w:t>).</w:t>
      </w:r>
    </w:p>
    <w:p w14:paraId="7C6AB687" w14:textId="1D4CCEEF" w:rsidR="00206E42" w:rsidRPr="00232334" w:rsidRDefault="00D754E0" w:rsidP="00206E42">
      <w:pPr>
        <w:pStyle w:val="a7"/>
      </w:pPr>
      <w:r>
        <w:drawing>
          <wp:inline distT="0" distB="0" distL="0" distR="0" wp14:anchorId="26AB6CCF" wp14:editId="197A0DB4">
            <wp:extent cx="5700254" cy="2446232"/>
            <wp:effectExtent l="0" t="0" r="0" b="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66F6" w14:textId="1D4EAAD6" w:rsidR="00206E42" w:rsidRPr="00232334" w:rsidRDefault="00206E42" w:rsidP="00206E42">
      <w:pPr>
        <w:pStyle w:val="a8"/>
      </w:pPr>
      <w:bookmarkStart w:id="78" w:name="_Ref536692818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48</w:t>
      </w:r>
      <w:r w:rsidR="00CB5790">
        <w:rPr>
          <w:noProof/>
        </w:rPr>
        <w:fldChar w:fldCharType="end"/>
      </w:r>
      <w:bookmarkEnd w:id="78"/>
      <w:r w:rsidRPr="00232334">
        <w:t xml:space="preserve">. </w:t>
      </w:r>
      <w:r>
        <w:t>Добавление пользователя</w:t>
      </w:r>
    </w:p>
    <w:p w14:paraId="291FA00B" w14:textId="74D460DE" w:rsidR="00206E42" w:rsidRPr="003F5719" w:rsidRDefault="00206E42" w:rsidP="00206E42">
      <w:pPr>
        <w:pStyle w:val="a4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</w:t>
      </w:r>
      <w:r w:rsidRPr="003F5719">
        <w:t xml:space="preserve"> (</w:t>
      </w:r>
      <w:r>
        <w:fldChar w:fldCharType="begin"/>
      </w:r>
      <w:r>
        <w:instrText xml:space="preserve"> REF _Ref21941744 \h </w:instrText>
      </w:r>
      <w:r>
        <w:fldChar w:fldCharType="separate"/>
      </w:r>
      <w:r w:rsidR="00D22C1F" w:rsidRPr="00CE21DB">
        <w:t>Рисунок </w:t>
      </w:r>
      <w:r w:rsidR="00D22C1F">
        <w:rPr>
          <w:noProof/>
        </w:rPr>
        <w:t>49</w:t>
      </w:r>
      <w:r>
        <w:fldChar w:fldCharType="end"/>
      </w:r>
      <w:r w:rsidRPr="003F5719">
        <w:t>).</w:t>
      </w:r>
    </w:p>
    <w:p w14:paraId="3D4B9412" w14:textId="66AE50B3" w:rsidR="00206E42" w:rsidRDefault="00D754E0" w:rsidP="00206E42">
      <w:pPr>
        <w:pStyle w:val="a7"/>
      </w:pPr>
      <w:r>
        <w:lastRenderedPageBreak/>
        <w:drawing>
          <wp:inline distT="0" distB="0" distL="0" distR="0" wp14:anchorId="485AC2EF" wp14:editId="2809F6D5">
            <wp:extent cx="6120130" cy="4084955"/>
            <wp:effectExtent l="0" t="0" r="0" b="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5AB9" w14:textId="2F093A8E" w:rsidR="00206E42" w:rsidRPr="00AF5E49" w:rsidRDefault="00206E42" w:rsidP="00206E42">
      <w:pPr>
        <w:pStyle w:val="a8"/>
        <w:rPr>
          <w:spacing w:val="2"/>
          <w:szCs w:val="28"/>
        </w:rPr>
      </w:pPr>
      <w:bookmarkStart w:id="79" w:name="_Ref21941744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49</w:t>
      </w:r>
      <w:r w:rsidR="00CB5790">
        <w:rPr>
          <w:noProof/>
        </w:rPr>
        <w:fldChar w:fldCharType="end"/>
      </w:r>
      <w:bookmarkEnd w:id="79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18B11911" w14:textId="0CAC8E34" w:rsidR="00206E42" w:rsidRPr="003809AA" w:rsidRDefault="00206E42" w:rsidP="00206E42">
      <w:pPr>
        <w:pStyle w:val="a4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D22C1F" w:rsidRPr="00CE21DB">
        <w:t>Рисунок </w:t>
      </w:r>
      <w:r w:rsidR="00D22C1F">
        <w:t>50</w:t>
      </w:r>
      <w:r>
        <w:fldChar w:fldCharType="end"/>
      </w:r>
      <w:r w:rsidRPr="003809AA">
        <w:t>).</w:t>
      </w:r>
    </w:p>
    <w:p w14:paraId="5D1B5AF2" w14:textId="44255687" w:rsidR="00206E42" w:rsidRPr="003809AA" w:rsidRDefault="00D754E0" w:rsidP="00206E42">
      <w:pPr>
        <w:pStyle w:val="a7"/>
      </w:pPr>
      <w:r>
        <w:drawing>
          <wp:inline distT="0" distB="0" distL="0" distR="0" wp14:anchorId="67755EDE" wp14:editId="1CC56515">
            <wp:extent cx="5700254" cy="2446232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CD179" w14:textId="7D4F7D0A" w:rsidR="00206E42" w:rsidRPr="00AF5E49" w:rsidRDefault="00206E42" w:rsidP="00206E42">
      <w:pPr>
        <w:pStyle w:val="a8"/>
        <w:rPr>
          <w:spacing w:val="2"/>
          <w:szCs w:val="28"/>
        </w:rPr>
      </w:pPr>
      <w:bookmarkStart w:id="80" w:name="_Ref21941761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50</w:t>
      </w:r>
      <w:r w:rsidR="00CB5790">
        <w:rPr>
          <w:noProof/>
        </w:rPr>
        <w:fldChar w:fldCharType="end"/>
      </w:r>
      <w:bookmarkEnd w:id="80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87D0DD0" w14:textId="50B3B9AC" w:rsidR="00206E42" w:rsidRPr="008A4BFF" w:rsidRDefault="00206E42" w:rsidP="00206E42">
      <w:pPr>
        <w:pStyle w:val="a4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D22C1F" w:rsidRPr="00E2634C">
        <w:t>Рисунок </w:t>
      </w:r>
      <w:r w:rsidR="00D22C1F">
        <w:t>51</w:t>
      </w:r>
      <w:r w:rsidRPr="008A4BFF">
        <w:fldChar w:fldCharType="end"/>
      </w:r>
      <w:r w:rsidRPr="008A4BFF">
        <w:t>).</w:t>
      </w:r>
    </w:p>
    <w:p w14:paraId="3087ABF8" w14:textId="6F37EBA3" w:rsidR="00206E42" w:rsidRPr="00AF5E49" w:rsidRDefault="00D754E0" w:rsidP="00206E42">
      <w:pPr>
        <w:pStyle w:val="a7"/>
      </w:pPr>
      <w:r>
        <w:lastRenderedPageBreak/>
        <w:drawing>
          <wp:inline distT="0" distB="0" distL="0" distR="0" wp14:anchorId="4F57B44A" wp14:editId="5D7D778F">
            <wp:extent cx="6120130" cy="4054475"/>
            <wp:effectExtent l="0" t="0" r="0" b="3175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A2BB" w14:textId="0D0A7B86" w:rsidR="00A307C9" w:rsidRPr="008F59CA" w:rsidRDefault="00206E42" w:rsidP="00206E42">
      <w:pPr>
        <w:pStyle w:val="a8"/>
      </w:pPr>
      <w:bookmarkStart w:id="81" w:name="_Ref21941785"/>
      <w:r w:rsidRPr="00E2634C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51</w:t>
      </w:r>
      <w:r w:rsidR="00CB5790">
        <w:rPr>
          <w:noProof/>
        </w:rPr>
        <w:fldChar w:fldCharType="end"/>
      </w:r>
      <w:bookmarkEnd w:id="81"/>
      <w:r w:rsidRPr="00E2634C">
        <w:t xml:space="preserve">. </w:t>
      </w:r>
      <w:r>
        <w:t>Сохранение листа согласования</w:t>
      </w:r>
      <w:r w:rsidR="00A307C9" w:rsidRPr="008F59CA">
        <w:t>.</w:t>
      </w:r>
    </w:p>
    <w:p w14:paraId="35F5AB9D" w14:textId="6A4DFE3D" w:rsidR="00A307C9" w:rsidRPr="008F59CA" w:rsidRDefault="00A307C9" w:rsidP="00A307C9">
      <w:pPr>
        <w:pStyle w:val="a4"/>
      </w:pPr>
      <w:r w:rsidRPr="008F59CA">
        <w:t xml:space="preserve">После формирования листа согласования, внесенные в перечень согласующих и утверждающих, последовательно осуществляют согласование документа согласно </w:t>
      </w:r>
      <w:proofErr w:type="spellStart"/>
      <w:r w:rsidRPr="008F59CA">
        <w:t>п.п</w:t>
      </w:r>
      <w:proofErr w:type="spellEnd"/>
      <w:r w:rsidRPr="008F59CA">
        <w:t xml:space="preserve">. </w:t>
      </w:r>
      <w:r w:rsidRPr="008F59CA">
        <w:fldChar w:fldCharType="begin"/>
      </w:r>
      <w:r w:rsidRPr="008F59CA">
        <w:instrText xml:space="preserve"> REF _Ref381348088 \r \h </w:instrText>
      </w:r>
      <w:r w:rsidR="008F59CA">
        <w:instrText xml:space="preserve"> \* MERGEFORMAT </w:instrText>
      </w:r>
      <w:r w:rsidRPr="008F59CA">
        <w:fldChar w:fldCharType="separate"/>
      </w:r>
      <w:r w:rsidR="00D22C1F">
        <w:t>2.2.2</w:t>
      </w:r>
      <w:r w:rsidRPr="008F59CA">
        <w:fldChar w:fldCharType="end"/>
      </w:r>
      <w:r w:rsidRPr="008F59CA">
        <w:t xml:space="preserve"> и </w:t>
      </w:r>
      <w:r w:rsidRPr="008F59CA">
        <w:fldChar w:fldCharType="begin"/>
      </w:r>
      <w:r w:rsidRPr="008F59CA">
        <w:instrText xml:space="preserve"> REF _Ref387844090 \r \h </w:instrText>
      </w:r>
      <w:r w:rsidR="008F59CA">
        <w:instrText xml:space="preserve"> \* MERGEFORMAT </w:instrText>
      </w:r>
      <w:r w:rsidRPr="008F59CA">
        <w:fldChar w:fldCharType="separate"/>
      </w:r>
      <w:r w:rsidR="00D22C1F">
        <w:t>2.2.3</w:t>
      </w:r>
      <w:r w:rsidRPr="008F59CA">
        <w:fldChar w:fldCharType="end"/>
      </w:r>
      <w:r w:rsidRPr="008F59CA">
        <w:t xml:space="preserve"> настоящего руководства пользователя.</w:t>
      </w:r>
    </w:p>
    <w:p w14:paraId="2CC56B0C" w14:textId="17EEDBF3" w:rsidR="00A307C9" w:rsidRPr="008F59CA" w:rsidRDefault="00A307C9" w:rsidP="00797994">
      <w:pPr>
        <w:pStyle w:val="3"/>
      </w:pPr>
      <w:bookmarkStart w:id="82" w:name="_Toc387844293"/>
      <w:bookmarkStart w:id="83" w:name="_Toc386215600"/>
      <w:bookmarkStart w:id="84" w:name="_Toc381606893"/>
      <w:bookmarkStart w:id="85" w:name="_Ref381348153"/>
      <w:bookmarkStart w:id="86" w:name="_Ref381348088"/>
      <w:bookmarkStart w:id="87" w:name="_Ref104304607"/>
      <w:bookmarkStart w:id="88" w:name="_Toc104387575"/>
      <w:r w:rsidRPr="008F59CA">
        <w:t>Согласование</w:t>
      </w:r>
      <w:bookmarkEnd w:id="82"/>
      <w:bookmarkEnd w:id="83"/>
      <w:bookmarkEnd w:id="84"/>
      <w:bookmarkEnd w:id="85"/>
      <w:bookmarkEnd w:id="86"/>
      <w:bookmarkEnd w:id="87"/>
      <w:bookmarkEnd w:id="88"/>
    </w:p>
    <w:p w14:paraId="1E548747" w14:textId="53C517F0" w:rsidR="00F27667" w:rsidRDefault="00F27667" w:rsidP="00F27667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AC49A6" w:rsidRPr="00AC49A6">
        <w:t>Формирование материалов к исполнению ФЗ ГВБФ (Согласование)</w:t>
      </w:r>
      <w:r w:rsidRPr="008F59CA">
        <w:t>»</w:t>
      </w:r>
      <w:r w:rsidR="00AC49A6">
        <w:t>.</w:t>
      </w:r>
    </w:p>
    <w:p w14:paraId="4B342189" w14:textId="232F4962" w:rsidR="002E685D" w:rsidRPr="008F59CA" w:rsidRDefault="002E685D" w:rsidP="00F27667">
      <w:pPr>
        <w:pStyle w:val="a4"/>
      </w:pPr>
      <w:r w:rsidRPr="008F59CA">
        <w:t xml:space="preserve">Для </w:t>
      </w:r>
      <w:r>
        <w:t>согласования документа</w:t>
      </w:r>
      <w:r w:rsidRPr="008F59CA">
        <w:t xml:space="preserve"> согласующему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_Ref380592854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52</w:t>
      </w:r>
      <w:r w:rsidRPr="008F59CA">
        <w:fldChar w:fldCharType="end"/>
      </w:r>
      <w:r w:rsidRPr="008F59CA">
        <w:t>).</w:t>
      </w:r>
    </w:p>
    <w:p w14:paraId="2CA86A00" w14:textId="7A356C04" w:rsidR="00A307C9" w:rsidRPr="008F59CA" w:rsidRDefault="002E685D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6E7DCEAF" wp14:editId="4B7A01B4">
            <wp:extent cx="6120130" cy="2078990"/>
            <wp:effectExtent l="0" t="0" r="0" b="0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75625" w14:textId="540AA724" w:rsidR="00A307C9" w:rsidRPr="008F59CA" w:rsidRDefault="00A307C9" w:rsidP="00A307C9">
      <w:pPr>
        <w:pStyle w:val="a8"/>
        <w:rPr>
          <w:szCs w:val="28"/>
        </w:rPr>
      </w:pPr>
      <w:bookmarkStart w:id="89" w:name="_Ref380592854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52</w:t>
      </w:r>
      <w:r w:rsidR="00F00B9C" w:rsidRPr="008F59CA">
        <w:rPr>
          <w:noProof/>
          <w:szCs w:val="28"/>
        </w:rPr>
        <w:fldChar w:fldCharType="end"/>
      </w:r>
      <w:bookmarkEnd w:id="89"/>
      <w:r w:rsidRPr="008F59CA">
        <w:rPr>
          <w:szCs w:val="28"/>
        </w:rPr>
        <w:t xml:space="preserve">. </w:t>
      </w:r>
      <w:r w:rsidR="009B6EAD">
        <w:rPr>
          <w:szCs w:val="28"/>
        </w:rPr>
        <w:t>Согласование документа</w:t>
      </w:r>
    </w:p>
    <w:p w14:paraId="5D5AF3FE" w14:textId="094A7D5E" w:rsidR="00A307C9" w:rsidRDefault="00A307C9" w:rsidP="00A307C9">
      <w:pPr>
        <w:pStyle w:val="a4"/>
      </w:pPr>
      <w:r w:rsidRPr="008F59CA">
        <w:t xml:space="preserve">При необходимости согласующее лицо может назначить другое ответственное за согласование лицо согласно описанию в </w:t>
      </w:r>
      <w:proofErr w:type="spellStart"/>
      <w:r w:rsidRPr="008F59CA">
        <w:t>п.п</w:t>
      </w:r>
      <w:proofErr w:type="spellEnd"/>
      <w:r w:rsidRPr="008F59CA">
        <w:t xml:space="preserve"> </w:t>
      </w:r>
      <w:r w:rsidRPr="008F59CA">
        <w:fldChar w:fldCharType="begin"/>
      </w:r>
      <w:r w:rsidRPr="008F59CA">
        <w:instrText xml:space="preserve"> REF _Ref387844126 \r \h </w:instrText>
      </w:r>
      <w:r w:rsidR="008F59CA">
        <w:instrText xml:space="preserve"> \* MERGEFORMAT </w:instrText>
      </w:r>
      <w:r w:rsidRPr="008F59CA">
        <w:fldChar w:fldCharType="separate"/>
      </w:r>
      <w:r w:rsidR="00D22C1F">
        <w:t>2.2.1</w:t>
      </w:r>
      <w:r w:rsidRPr="008F59CA">
        <w:fldChar w:fldCharType="end"/>
      </w:r>
      <w:r w:rsidR="009B6EAD">
        <w:t xml:space="preserve"> настоящего руководства пользователя</w:t>
      </w:r>
      <w:r w:rsidRPr="008F59CA">
        <w:t>.</w:t>
      </w:r>
    </w:p>
    <w:p w14:paraId="1F09C7B0" w14:textId="160DB70D" w:rsidR="00322433" w:rsidRPr="008F59CA" w:rsidRDefault="00322433" w:rsidP="00A307C9">
      <w:pPr>
        <w:pStyle w:val="a4"/>
      </w:pPr>
      <w:r w:rsidRPr="008F59CA">
        <w:t>В открывшемся окне «Лист согласования» необходимо нажать на кнопку «Согласовано» (</w:t>
      </w:r>
      <w:r w:rsidRPr="008F59CA">
        <w:fldChar w:fldCharType="begin"/>
      </w:r>
      <w:r w:rsidRPr="008F59CA">
        <w:instrText xml:space="preserve"> REF _Ref380592859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53</w:t>
      </w:r>
      <w:r w:rsidRPr="008F59CA">
        <w:fldChar w:fldCharType="end"/>
      </w:r>
      <w:r w:rsidRPr="008F59CA">
        <w:t>).</w:t>
      </w:r>
    </w:p>
    <w:p w14:paraId="054F2F65" w14:textId="193E114C" w:rsidR="00A307C9" w:rsidRPr="008F59CA" w:rsidRDefault="00322433" w:rsidP="00A307C9">
      <w:pPr>
        <w:pStyle w:val="a7"/>
        <w:rPr>
          <w:szCs w:val="28"/>
        </w:rPr>
      </w:pPr>
      <w:r>
        <w:drawing>
          <wp:inline distT="0" distB="0" distL="0" distR="0" wp14:anchorId="7D2A5ED5" wp14:editId="1B8D7F49">
            <wp:extent cx="6120130" cy="4079875"/>
            <wp:effectExtent l="0" t="0" r="0" b="0"/>
            <wp:docPr id="2832" name="Рисунок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9DA2E" w14:textId="07D84EC2" w:rsidR="00A307C9" w:rsidRPr="008F59CA" w:rsidRDefault="00A307C9" w:rsidP="00A307C9">
      <w:pPr>
        <w:pStyle w:val="a8"/>
        <w:rPr>
          <w:szCs w:val="28"/>
        </w:rPr>
      </w:pPr>
      <w:bookmarkStart w:id="90" w:name="_Ref380592859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53</w:t>
      </w:r>
      <w:r w:rsidR="00F00B9C" w:rsidRPr="008F59CA">
        <w:rPr>
          <w:noProof/>
          <w:szCs w:val="28"/>
        </w:rPr>
        <w:fldChar w:fldCharType="end"/>
      </w:r>
      <w:bookmarkEnd w:id="90"/>
      <w:r w:rsidRPr="008F59CA">
        <w:rPr>
          <w:szCs w:val="28"/>
        </w:rPr>
        <w:t xml:space="preserve">. </w:t>
      </w:r>
      <w:r w:rsidR="009B6EAD" w:rsidRPr="008F59CA">
        <w:rPr>
          <w:szCs w:val="28"/>
        </w:rPr>
        <w:t>Лист согласования</w:t>
      </w:r>
    </w:p>
    <w:p w14:paraId="2D43B601" w14:textId="08387D63" w:rsidR="00A307C9" w:rsidRPr="008F59CA" w:rsidRDefault="007A55D3" w:rsidP="007A55D3">
      <w:pPr>
        <w:pStyle w:val="a4"/>
      </w:pPr>
      <w:r w:rsidRPr="008F59CA">
        <w:t>В результате статус документа изменится на «Согласовано» (</w:t>
      </w:r>
      <w:r w:rsidRPr="008F59CA">
        <w:fldChar w:fldCharType="begin"/>
      </w:r>
      <w:r w:rsidRPr="008F59CA">
        <w:instrText xml:space="preserve"> REF _Ref457396760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>Рисунок</w:t>
      </w:r>
      <w:r w:rsidR="00D22C1F">
        <w:t> 54</w:t>
      </w:r>
      <w:r w:rsidRPr="008F59CA">
        <w:fldChar w:fldCharType="end"/>
      </w:r>
      <w:r w:rsidRPr="008F59CA">
        <w:t>).</w:t>
      </w:r>
    </w:p>
    <w:p w14:paraId="19AA2087" w14:textId="11455712" w:rsidR="00A307C9" w:rsidRPr="008F59CA" w:rsidRDefault="007A55D3" w:rsidP="007A55D3">
      <w:pPr>
        <w:pStyle w:val="a7"/>
        <w:rPr>
          <w:szCs w:val="28"/>
        </w:rPr>
      </w:pPr>
      <w:r w:rsidRPr="007A55D3">
        <w:lastRenderedPageBreak/>
        <w:drawing>
          <wp:inline distT="0" distB="0" distL="0" distR="0" wp14:anchorId="2C29FDB8" wp14:editId="73E2BABA">
            <wp:extent cx="6120130" cy="2078990"/>
            <wp:effectExtent l="0" t="0" r="0" b="0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9E8E" w14:textId="665E1ED9" w:rsidR="00A307C9" w:rsidRPr="008F59CA" w:rsidRDefault="00A307C9" w:rsidP="00A307C9">
      <w:pPr>
        <w:pStyle w:val="a8"/>
        <w:rPr>
          <w:szCs w:val="28"/>
        </w:rPr>
      </w:pPr>
      <w:bookmarkStart w:id="91" w:name="_Ref457396760"/>
      <w:r w:rsidRPr="008F59CA">
        <w:rPr>
          <w:szCs w:val="28"/>
        </w:rPr>
        <w:t>Рисунок</w:t>
      </w:r>
      <w:r w:rsidR="009B6EAD">
        <w:rPr>
          <w:szCs w:val="28"/>
        </w:rPr>
        <w:t>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54</w:t>
      </w:r>
      <w:r w:rsidR="00F00B9C" w:rsidRPr="008F59CA">
        <w:rPr>
          <w:noProof/>
          <w:szCs w:val="28"/>
        </w:rPr>
        <w:fldChar w:fldCharType="end"/>
      </w:r>
      <w:bookmarkEnd w:id="91"/>
      <w:r w:rsidRPr="008F59CA">
        <w:rPr>
          <w:szCs w:val="28"/>
        </w:rPr>
        <w:t>. Строка со статусом «Согласовано»</w:t>
      </w:r>
    </w:p>
    <w:p w14:paraId="7C057A4F" w14:textId="71742B3A" w:rsidR="00A307C9" w:rsidRPr="008F59CA" w:rsidRDefault="007A55D3" w:rsidP="00A307C9">
      <w:pPr>
        <w:pStyle w:val="a4"/>
      </w:pPr>
      <w:r w:rsidRPr="008F59CA">
        <w:t xml:space="preserve">Для </w:t>
      </w:r>
      <w:r>
        <w:t>отказа в согласовании документа</w:t>
      </w:r>
      <w:r w:rsidRPr="008F59CA">
        <w:t xml:space="preserve"> согласующему необходимо</w:t>
      </w:r>
      <w:r>
        <w:t xml:space="preserve"> </w:t>
      </w:r>
      <w:r w:rsidRPr="008F59CA">
        <w:t xml:space="preserve">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_Ref380593038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55</w:t>
      </w:r>
      <w:r w:rsidRPr="008F59CA">
        <w:fldChar w:fldCharType="end"/>
      </w:r>
      <w:r w:rsidRPr="008F59CA">
        <w:t>).</w:t>
      </w:r>
    </w:p>
    <w:p w14:paraId="793228E6" w14:textId="50DA3EE8" w:rsidR="00A307C9" w:rsidRPr="008F59CA" w:rsidRDefault="007A55D3" w:rsidP="00A307C9">
      <w:pPr>
        <w:pStyle w:val="a7"/>
        <w:rPr>
          <w:szCs w:val="28"/>
        </w:rPr>
      </w:pPr>
      <w:r>
        <w:drawing>
          <wp:inline distT="0" distB="0" distL="0" distR="0" wp14:anchorId="5FAC1848" wp14:editId="628158B4">
            <wp:extent cx="6120130" cy="2078990"/>
            <wp:effectExtent l="0" t="0" r="0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7F7AB" w14:textId="1CE789D7" w:rsidR="00A307C9" w:rsidRDefault="00A307C9" w:rsidP="00A307C9">
      <w:pPr>
        <w:pStyle w:val="a8"/>
        <w:rPr>
          <w:szCs w:val="28"/>
        </w:rPr>
      </w:pPr>
      <w:bookmarkStart w:id="92" w:name="_Ref380593038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55</w:t>
      </w:r>
      <w:r w:rsidR="00F00B9C" w:rsidRPr="008F59CA">
        <w:rPr>
          <w:noProof/>
          <w:szCs w:val="28"/>
        </w:rPr>
        <w:fldChar w:fldCharType="end"/>
      </w:r>
      <w:bookmarkEnd w:id="92"/>
      <w:r w:rsidRPr="008F59CA">
        <w:rPr>
          <w:szCs w:val="28"/>
        </w:rPr>
        <w:t xml:space="preserve">. </w:t>
      </w:r>
      <w:r w:rsidR="009B6EAD">
        <w:rPr>
          <w:szCs w:val="28"/>
        </w:rPr>
        <w:t>Отказ в согласовании документа</w:t>
      </w:r>
    </w:p>
    <w:p w14:paraId="7A7E4D73" w14:textId="0347F6CF" w:rsidR="007A55D3" w:rsidRPr="007A55D3" w:rsidRDefault="007A55D3" w:rsidP="007A55D3">
      <w:pPr>
        <w:pStyle w:val="a4"/>
      </w:pPr>
      <w:r w:rsidRPr="008F59CA">
        <w:t>В открывшемся окне «Лист согласования» необходимо нажать на кнопку «Не согласовано» (</w:t>
      </w:r>
      <w:r w:rsidRPr="008F59CA">
        <w:fldChar w:fldCharType="begin"/>
      </w:r>
      <w:r w:rsidRPr="008F59CA">
        <w:instrText xml:space="preserve"> REF _Ref380593046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56</w:t>
      </w:r>
      <w:r w:rsidRPr="008F59CA">
        <w:fldChar w:fldCharType="end"/>
      </w:r>
      <w:r w:rsidRPr="008F59CA">
        <w:t>).</w:t>
      </w:r>
    </w:p>
    <w:p w14:paraId="5CCAC9DF" w14:textId="539104A0" w:rsidR="00A307C9" w:rsidRPr="008F59CA" w:rsidRDefault="007A55D3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7D6B5333" wp14:editId="337CA1B3">
            <wp:extent cx="6120130" cy="4079875"/>
            <wp:effectExtent l="0" t="0" r="0" b="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5E61" w14:textId="2F580101" w:rsidR="00A307C9" w:rsidRPr="008F59CA" w:rsidRDefault="00A307C9" w:rsidP="00A307C9">
      <w:pPr>
        <w:pStyle w:val="a8"/>
        <w:rPr>
          <w:szCs w:val="28"/>
        </w:rPr>
      </w:pPr>
      <w:bookmarkStart w:id="93" w:name="_Ref380593046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56</w:t>
      </w:r>
      <w:r w:rsidR="00F00B9C" w:rsidRPr="008F59CA">
        <w:rPr>
          <w:noProof/>
          <w:szCs w:val="28"/>
        </w:rPr>
        <w:fldChar w:fldCharType="end"/>
      </w:r>
      <w:bookmarkEnd w:id="93"/>
      <w:r w:rsidRPr="008F59CA">
        <w:rPr>
          <w:szCs w:val="28"/>
        </w:rPr>
        <w:t xml:space="preserve">. </w:t>
      </w:r>
      <w:r w:rsidR="009B6EAD">
        <w:rPr>
          <w:szCs w:val="28"/>
        </w:rPr>
        <w:t>Лист согласования</w:t>
      </w:r>
    </w:p>
    <w:p w14:paraId="64C49E6E" w14:textId="17D9D507" w:rsidR="00A307C9" w:rsidRDefault="007A55D3" w:rsidP="00A307C9">
      <w:pPr>
        <w:pStyle w:val="a4"/>
      </w:pPr>
      <w:r w:rsidRPr="008F59CA">
        <w:t>В открывшемся окне «</w:t>
      </w:r>
      <w:r>
        <w:t>Ввод комментария</w:t>
      </w:r>
      <w:r w:rsidRPr="008F59CA">
        <w:t xml:space="preserve">» необходимо </w:t>
      </w:r>
      <w:r>
        <w:t xml:space="preserve">вручную с клавиатуры </w:t>
      </w:r>
      <w:r w:rsidRPr="008F59CA">
        <w:t>заполнить поле «Комментарий» и нажать на кнопку «</w:t>
      </w:r>
      <w:r>
        <w:t>Применить</w:t>
      </w:r>
      <w:r w:rsidRPr="008F59CA">
        <w:t>» (</w:t>
      </w:r>
      <w:r w:rsidRPr="008F59CA">
        <w:fldChar w:fldCharType="begin"/>
      </w:r>
      <w:r w:rsidRPr="008F59CA">
        <w:instrText xml:space="preserve"> REF _Ref380593051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57</w:t>
      </w:r>
      <w:r w:rsidRPr="008F59CA">
        <w:fldChar w:fldCharType="end"/>
      </w:r>
      <w:r w:rsidRPr="008F59CA">
        <w:t>).</w:t>
      </w:r>
    </w:p>
    <w:p w14:paraId="45078E48" w14:textId="0F14F8C2" w:rsidR="000A4DE9" w:rsidRPr="008F59CA" w:rsidRDefault="000A4DE9" w:rsidP="00A307C9">
      <w:pPr>
        <w:pStyle w:val="a4"/>
      </w:pPr>
      <w:r w:rsidRPr="008F59CA">
        <w:rPr>
          <w:b/>
        </w:rPr>
        <w:t>Важно!</w:t>
      </w:r>
      <w:r w:rsidRPr="008F59CA">
        <w:t xml:space="preserve"> Поле «Комментарий» обязательно для заполнения.</w:t>
      </w:r>
    </w:p>
    <w:p w14:paraId="65FED114" w14:textId="72FD15DF" w:rsidR="00A307C9" w:rsidRPr="008F59CA" w:rsidRDefault="007A55D3" w:rsidP="00A307C9">
      <w:pPr>
        <w:pStyle w:val="a7"/>
        <w:rPr>
          <w:szCs w:val="28"/>
        </w:rPr>
      </w:pPr>
      <w:r>
        <w:drawing>
          <wp:inline distT="0" distB="0" distL="0" distR="0" wp14:anchorId="723D1042" wp14:editId="2BA5A4BF">
            <wp:extent cx="3772227" cy="1592718"/>
            <wp:effectExtent l="0" t="0" r="0" b="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72227" cy="159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7D46A" w14:textId="68C7273F" w:rsidR="00A307C9" w:rsidRPr="008F59CA" w:rsidRDefault="00A307C9" w:rsidP="00A307C9">
      <w:pPr>
        <w:pStyle w:val="a8"/>
        <w:rPr>
          <w:szCs w:val="28"/>
        </w:rPr>
      </w:pPr>
      <w:bookmarkStart w:id="94" w:name="_Ref380593051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57</w:t>
      </w:r>
      <w:r w:rsidR="00F00B9C" w:rsidRPr="008F59CA">
        <w:rPr>
          <w:noProof/>
          <w:szCs w:val="28"/>
        </w:rPr>
        <w:fldChar w:fldCharType="end"/>
      </w:r>
      <w:bookmarkEnd w:id="94"/>
      <w:r w:rsidRPr="008F59CA">
        <w:rPr>
          <w:szCs w:val="28"/>
        </w:rPr>
        <w:t xml:space="preserve">. </w:t>
      </w:r>
      <w:r w:rsidR="009B6EAD">
        <w:rPr>
          <w:szCs w:val="28"/>
        </w:rPr>
        <w:t>Окно ввода комментария</w:t>
      </w:r>
    </w:p>
    <w:p w14:paraId="657F0843" w14:textId="4102CCA5" w:rsidR="00A307C9" w:rsidRPr="008F59CA" w:rsidRDefault="000A4DE9" w:rsidP="00A307C9">
      <w:pPr>
        <w:pStyle w:val="a4"/>
      </w:pPr>
      <w:r w:rsidRPr="008F59CA">
        <w:t xml:space="preserve">После этого </w:t>
      </w:r>
      <w:r>
        <w:t>статус документа изменится на</w:t>
      </w:r>
      <w:r w:rsidRPr="008F59CA">
        <w:t xml:space="preserve"> «Не согласовано» (</w:t>
      </w:r>
      <w:r w:rsidRPr="008F59CA">
        <w:fldChar w:fldCharType="begin"/>
      </w:r>
      <w:r w:rsidRPr="008F59CA">
        <w:instrText xml:space="preserve"> REF _Ref457396764 \h </w:instrText>
      </w:r>
      <w:r>
        <w:instrText xml:space="preserve"> \* MERGEFORMAT </w:instrText>
      </w:r>
      <w:r w:rsidRPr="008F59CA">
        <w:fldChar w:fldCharType="separate"/>
      </w:r>
      <w:r w:rsidR="00D22C1F">
        <w:t>Рисунок 58</w:t>
      </w:r>
      <w:r w:rsidRPr="008F59CA">
        <w:fldChar w:fldCharType="end"/>
      </w:r>
      <w:r w:rsidRPr="008F59CA">
        <w:t>).</w:t>
      </w:r>
    </w:p>
    <w:p w14:paraId="556CE8CD" w14:textId="2FB8B1DC" w:rsidR="00A307C9" w:rsidRPr="008F59CA" w:rsidRDefault="000A4DE9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5B8C141F" wp14:editId="477C86D1">
            <wp:extent cx="6120130" cy="2086610"/>
            <wp:effectExtent l="0" t="0" r="0" b="889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E0FB" w14:textId="4AF6DECD" w:rsidR="00A307C9" w:rsidRPr="008F59CA" w:rsidRDefault="000A4DE9" w:rsidP="00A307C9">
      <w:pPr>
        <w:pStyle w:val="a8"/>
        <w:rPr>
          <w:szCs w:val="28"/>
        </w:rPr>
      </w:pPr>
      <w:bookmarkStart w:id="95" w:name="_Ref457396764"/>
      <w:r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58</w:t>
      </w:r>
      <w:r w:rsidR="00F00B9C" w:rsidRPr="008F59CA">
        <w:rPr>
          <w:noProof/>
          <w:szCs w:val="28"/>
        </w:rPr>
        <w:fldChar w:fldCharType="end"/>
      </w:r>
      <w:bookmarkEnd w:id="95"/>
      <w:r w:rsidR="00A307C9" w:rsidRPr="008F59CA">
        <w:rPr>
          <w:szCs w:val="28"/>
        </w:rPr>
        <w:t>. Строка со статусом «Не согласовано»</w:t>
      </w:r>
    </w:p>
    <w:p w14:paraId="5E9AD5F4" w14:textId="5EDAE117" w:rsidR="00A307C9" w:rsidRPr="008F59CA" w:rsidRDefault="00A307C9" w:rsidP="00797994">
      <w:pPr>
        <w:pStyle w:val="3"/>
      </w:pPr>
      <w:bookmarkStart w:id="96" w:name="_Toc386215601"/>
      <w:bookmarkStart w:id="97" w:name="_Toc381606894"/>
      <w:bookmarkStart w:id="98" w:name="_Ref381348160"/>
      <w:bookmarkStart w:id="99" w:name="_Toc387844294"/>
      <w:bookmarkStart w:id="100" w:name="_Ref387844090"/>
      <w:bookmarkStart w:id="101" w:name="_Ref104305272"/>
      <w:bookmarkStart w:id="102" w:name="_Toc104387576"/>
      <w:r w:rsidRPr="008F59CA">
        <w:t>Утверждение</w:t>
      </w:r>
      <w:bookmarkEnd w:id="96"/>
      <w:bookmarkEnd w:id="97"/>
      <w:bookmarkEnd w:id="98"/>
      <w:bookmarkEnd w:id="99"/>
      <w:bookmarkEnd w:id="100"/>
      <w:bookmarkEnd w:id="101"/>
      <w:bookmarkEnd w:id="102"/>
    </w:p>
    <w:p w14:paraId="3E087114" w14:textId="68520537" w:rsidR="00F84F29" w:rsidRDefault="00F84F29" w:rsidP="00F84F29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733EB7" w:rsidRPr="00733EB7">
        <w:t>Формирование материалов к исполнению ФЗ ГВБФ (Утверждение)</w:t>
      </w:r>
      <w:r w:rsidRPr="008F59CA">
        <w:t>»</w:t>
      </w:r>
      <w:r w:rsidR="00733EB7">
        <w:t>.</w:t>
      </w:r>
    </w:p>
    <w:p w14:paraId="2D9EEB4B" w14:textId="1F93130D" w:rsidR="009E38E9" w:rsidRPr="008F59CA" w:rsidRDefault="009E38E9" w:rsidP="00F84F29">
      <w:pPr>
        <w:pStyle w:val="a4"/>
      </w:pPr>
      <w:r w:rsidRPr="008F59CA">
        <w:t xml:space="preserve">Для </w:t>
      </w:r>
      <w:r>
        <w:t>утверждения документа</w:t>
      </w:r>
      <w:r w:rsidRPr="008F59CA">
        <w:t xml:space="preserve"> утверждающему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_Ref380593055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59</w:t>
      </w:r>
      <w:r w:rsidRPr="008F59CA">
        <w:fldChar w:fldCharType="end"/>
      </w:r>
      <w:r w:rsidRPr="008F59CA">
        <w:t>).</w:t>
      </w:r>
    </w:p>
    <w:p w14:paraId="750EE135" w14:textId="153DE969" w:rsidR="00A307C9" w:rsidRPr="008F59CA" w:rsidRDefault="009E38E9" w:rsidP="00A307C9">
      <w:pPr>
        <w:pStyle w:val="a7"/>
        <w:rPr>
          <w:szCs w:val="28"/>
        </w:rPr>
      </w:pPr>
      <w:r>
        <w:drawing>
          <wp:inline distT="0" distB="0" distL="0" distR="0" wp14:anchorId="03300D5B" wp14:editId="5EC1FB02">
            <wp:extent cx="6120130" cy="2078990"/>
            <wp:effectExtent l="0" t="0" r="0" b="0"/>
            <wp:docPr id="2838" name="Рисунок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99DA" w14:textId="3A21640E" w:rsidR="00A307C9" w:rsidRPr="008F59CA" w:rsidRDefault="00A307C9" w:rsidP="00A307C9">
      <w:pPr>
        <w:pStyle w:val="a8"/>
        <w:rPr>
          <w:szCs w:val="28"/>
        </w:rPr>
      </w:pPr>
      <w:bookmarkStart w:id="103" w:name="_Ref380593055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59</w:t>
      </w:r>
      <w:r w:rsidR="00F00B9C" w:rsidRPr="008F59CA">
        <w:rPr>
          <w:noProof/>
          <w:szCs w:val="28"/>
        </w:rPr>
        <w:fldChar w:fldCharType="end"/>
      </w:r>
      <w:bookmarkEnd w:id="103"/>
      <w:r w:rsidRPr="008F59CA">
        <w:rPr>
          <w:szCs w:val="28"/>
        </w:rPr>
        <w:t xml:space="preserve">. </w:t>
      </w:r>
      <w:r w:rsidR="009B6EAD">
        <w:rPr>
          <w:szCs w:val="28"/>
        </w:rPr>
        <w:t>Утверждение документа</w:t>
      </w:r>
    </w:p>
    <w:p w14:paraId="654327CE" w14:textId="28357315" w:rsidR="00A307C9" w:rsidRDefault="00A307C9" w:rsidP="00A307C9">
      <w:pPr>
        <w:pStyle w:val="a4"/>
      </w:pPr>
      <w:r w:rsidRPr="008F59CA">
        <w:t xml:space="preserve">При необходимости утверждающее лицо может назначить другое ответственное за утверждение лицо согласно описанию в </w:t>
      </w:r>
      <w:proofErr w:type="spellStart"/>
      <w:r w:rsidRPr="008F59CA">
        <w:t>п.п</w:t>
      </w:r>
      <w:proofErr w:type="spellEnd"/>
      <w:r w:rsidRPr="008F59CA">
        <w:t xml:space="preserve">. </w:t>
      </w:r>
      <w:r w:rsidRPr="008F59CA">
        <w:fldChar w:fldCharType="begin"/>
      </w:r>
      <w:r w:rsidRPr="008F59CA">
        <w:instrText xml:space="preserve"> REF _Ref387844134 \r \h </w:instrText>
      </w:r>
      <w:r w:rsidR="008F59CA">
        <w:instrText xml:space="preserve"> \* MERGEFORMAT </w:instrText>
      </w:r>
      <w:r w:rsidRPr="008F59CA">
        <w:fldChar w:fldCharType="separate"/>
      </w:r>
      <w:r w:rsidR="00D22C1F">
        <w:t>2.2.1</w:t>
      </w:r>
      <w:r w:rsidRPr="008F59CA">
        <w:fldChar w:fldCharType="end"/>
      </w:r>
      <w:r w:rsidR="009B6EAD">
        <w:t xml:space="preserve"> настоящего руководства пользователя</w:t>
      </w:r>
      <w:r w:rsidRPr="008F59CA">
        <w:t>.</w:t>
      </w:r>
    </w:p>
    <w:p w14:paraId="7C105761" w14:textId="1BFBCD35" w:rsidR="009E38E9" w:rsidRPr="008F59CA" w:rsidRDefault="009E38E9" w:rsidP="00A307C9">
      <w:pPr>
        <w:pStyle w:val="a4"/>
      </w:pPr>
      <w:r w:rsidRPr="008F59CA">
        <w:t>В открывшемся окне «Лист согласования» необходимо нажать на кнопку «Утверждено» (</w:t>
      </w:r>
      <w:r w:rsidRPr="008F59CA">
        <w:fldChar w:fldCharType="begin"/>
      </w:r>
      <w:r w:rsidRPr="008F59CA">
        <w:instrText xml:space="preserve"> REF _Ref381344774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60</w:t>
      </w:r>
      <w:r w:rsidRPr="008F59CA">
        <w:fldChar w:fldCharType="end"/>
      </w:r>
      <w:r w:rsidRPr="008F59CA">
        <w:t>).</w:t>
      </w:r>
    </w:p>
    <w:p w14:paraId="5C5AE420" w14:textId="74834920" w:rsidR="00A307C9" w:rsidRPr="008F59CA" w:rsidRDefault="009E38E9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6B995924" wp14:editId="38EAE4B8">
            <wp:extent cx="6120130" cy="4090670"/>
            <wp:effectExtent l="0" t="0" r="0" b="5080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E74BF" w14:textId="0D744A08" w:rsidR="00A307C9" w:rsidRPr="008F59CA" w:rsidRDefault="00A307C9" w:rsidP="00A307C9">
      <w:pPr>
        <w:pStyle w:val="a8"/>
        <w:rPr>
          <w:szCs w:val="28"/>
        </w:rPr>
      </w:pPr>
      <w:bookmarkStart w:id="104" w:name="_Ref381344774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60</w:t>
      </w:r>
      <w:r w:rsidR="00F00B9C" w:rsidRPr="008F59CA">
        <w:rPr>
          <w:noProof/>
          <w:szCs w:val="28"/>
        </w:rPr>
        <w:fldChar w:fldCharType="end"/>
      </w:r>
      <w:bookmarkEnd w:id="104"/>
      <w:r w:rsidRPr="008F59CA">
        <w:rPr>
          <w:szCs w:val="28"/>
        </w:rPr>
        <w:t xml:space="preserve"> </w:t>
      </w:r>
      <w:r w:rsidR="009B6EAD" w:rsidRPr="008F59CA">
        <w:rPr>
          <w:szCs w:val="28"/>
        </w:rPr>
        <w:t>Лист согласования</w:t>
      </w:r>
    </w:p>
    <w:p w14:paraId="111034F1" w14:textId="62767BC7" w:rsidR="00A307C9" w:rsidRDefault="00A307C9" w:rsidP="00A307C9">
      <w:pPr>
        <w:pStyle w:val="a4"/>
      </w:pPr>
      <w:r w:rsidRPr="008F59CA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76777A00" w14:textId="7D67981B" w:rsidR="009E38E9" w:rsidRPr="008F59CA" w:rsidRDefault="009E38E9" w:rsidP="00A307C9">
      <w:pPr>
        <w:pStyle w:val="a4"/>
      </w:pPr>
      <w:r w:rsidRPr="008F59CA">
        <w:t>Если при проверке документа ошибки не обнаружены, необходимо нажать на кнопку «Подписать» (</w:t>
      </w:r>
      <w:r w:rsidRPr="008F59CA">
        <w:fldChar w:fldCharType="begin"/>
      </w:r>
      <w:r w:rsidRPr="008F59CA">
        <w:instrText xml:space="preserve"> REF _Ref386187014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61</w:t>
      </w:r>
      <w:r w:rsidRPr="008F59CA">
        <w:fldChar w:fldCharType="end"/>
      </w:r>
      <w:r w:rsidRPr="008F59CA">
        <w:t>).</w:t>
      </w:r>
    </w:p>
    <w:p w14:paraId="35CBB507" w14:textId="340DA940" w:rsidR="00A307C9" w:rsidRPr="008F59CA" w:rsidRDefault="009E38E9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0B22D0D9" wp14:editId="5080C0D9">
            <wp:extent cx="6120130" cy="4585335"/>
            <wp:effectExtent l="0" t="0" r="0" b="5715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9F37" w14:textId="51B55811" w:rsidR="00A307C9" w:rsidRPr="008F59CA" w:rsidRDefault="00A307C9" w:rsidP="00A307C9">
      <w:pPr>
        <w:pStyle w:val="a8"/>
        <w:rPr>
          <w:szCs w:val="28"/>
        </w:rPr>
      </w:pPr>
      <w:bookmarkStart w:id="105" w:name="_Ref386187014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61</w:t>
      </w:r>
      <w:r w:rsidR="00F00B9C" w:rsidRPr="008F59CA">
        <w:rPr>
          <w:noProof/>
          <w:szCs w:val="28"/>
        </w:rPr>
        <w:fldChar w:fldCharType="end"/>
      </w:r>
      <w:bookmarkEnd w:id="105"/>
      <w:r w:rsidRPr="008F59CA">
        <w:rPr>
          <w:szCs w:val="28"/>
        </w:rPr>
        <w:t xml:space="preserve">. </w:t>
      </w:r>
      <w:r w:rsidR="009B6EAD">
        <w:rPr>
          <w:szCs w:val="28"/>
        </w:rPr>
        <w:t>Просмотр документа для подписи</w:t>
      </w:r>
    </w:p>
    <w:p w14:paraId="2AA4DA5F" w14:textId="7338E616" w:rsidR="00A307C9" w:rsidRPr="008F59CA" w:rsidRDefault="00E86AF0" w:rsidP="00A307C9">
      <w:pPr>
        <w:pStyle w:val="a4"/>
      </w:pPr>
      <w:r w:rsidRPr="008F59CA">
        <w:t xml:space="preserve">Далее в открывшемся окне «Подпись» необходимо нажать на кнопку </w:t>
      </w:r>
      <w:r w:rsidRPr="008F59CA">
        <w:rPr>
          <w:noProof/>
          <w:lang w:eastAsia="ru-RU"/>
        </w:rPr>
        <w:drawing>
          <wp:inline distT="0" distB="0" distL="0" distR="0" wp14:anchorId="2435D395" wp14:editId="4002C3CF">
            <wp:extent cx="148590" cy="201930"/>
            <wp:effectExtent l="0" t="0" r="381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</w:t>
      </w:r>
      <w:r w:rsidRPr="008F59CA">
        <w:t>(1), выбрать из раскрывающегося списка соответствующий сертификат (2) и нажать кнопку «Подписать» (3) (</w:t>
      </w:r>
      <w:r w:rsidRPr="008F59CA">
        <w:fldChar w:fldCharType="begin"/>
      </w:r>
      <w:r w:rsidRPr="008F59CA">
        <w:instrText xml:space="preserve"> REF _Ref386187021 \h </w:instrText>
      </w:r>
      <w:r>
        <w:instrText xml:space="preserve">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62</w:t>
      </w:r>
      <w:r w:rsidRPr="008F59CA">
        <w:fldChar w:fldCharType="end"/>
      </w:r>
      <w:r w:rsidRPr="008F59CA">
        <w:t>).</w:t>
      </w:r>
    </w:p>
    <w:p w14:paraId="115A3CBD" w14:textId="7188D5E0" w:rsidR="00A307C9" w:rsidRPr="008F59CA" w:rsidRDefault="00E86AF0" w:rsidP="00A307C9">
      <w:pPr>
        <w:pStyle w:val="a7"/>
        <w:rPr>
          <w:szCs w:val="28"/>
        </w:rPr>
      </w:pPr>
      <w:r>
        <w:drawing>
          <wp:inline distT="0" distB="0" distL="0" distR="0" wp14:anchorId="2981DAE7" wp14:editId="1D4D1CDF">
            <wp:extent cx="6120130" cy="2121535"/>
            <wp:effectExtent l="0" t="0" r="0" b="0"/>
            <wp:docPr id="2845" name="Рисунок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8EA6A" w14:textId="17FB10AB" w:rsidR="00A307C9" w:rsidRPr="008F59CA" w:rsidRDefault="00A307C9" w:rsidP="00A307C9">
      <w:pPr>
        <w:pStyle w:val="a8"/>
        <w:rPr>
          <w:szCs w:val="28"/>
        </w:rPr>
      </w:pPr>
      <w:bookmarkStart w:id="106" w:name="_Ref386187021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62</w:t>
      </w:r>
      <w:r w:rsidR="00F00B9C" w:rsidRPr="008F59CA">
        <w:rPr>
          <w:noProof/>
          <w:szCs w:val="28"/>
        </w:rPr>
        <w:fldChar w:fldCharType="end"/>
      </w:r>
      <w:bookmarkEnd w:id="106"/>
      <w:r w:rsidRPr="008F59CA">
        <w:rPr>
          <w:szCs w:val="28"/>
        </w:rPr>
        <w:t>. Выбор сертификата</w:t>
      </w:r>
    </w:p>
    <w:p w14:paraId="15A5B07D" w14:textId="76643469" w:rsidR="00A307C9" w:rsidRPr="008F59CA" w:rsidRDefault="00E86AF0" w:rsidP="00A307C9">
      <w:pPr>
        <w:pStyle w:val="a4"/>
      </w:pPr>
      <w:r w:rsidRPr="008F59CA">
        <w:lastRenderedPageBreak/>
        <w:t xml:space="preserve">После этого </w:t>
      </w:r>
      <w:r>
        <w:t>статус документа изменится</w:t>
      </w:r>
      <w:r w:rsidRPr="008F59CA">
        <w:t xml:space="preserve"> </w:t>
      </w:r>
      <w:r w:rsidR="00C25112">
        <w:t xml:space="preserve">на </w:t>
      </w:r>
      <w:r w:rsidRPr="008F59CA">
        <w:t>«Утверждено» и индикатор внешнего согласования в графе «</w:t>
      </w:r>
      <w:r>
        <w:t>ГВБФ</w:t>
      </w:r>
      <w:r w:rsidRPr="008F59CA">
        <w:t>» отобразится желтым цветом (</w:t>
      </w:r>
      <w:r w:rsidRPr="008F59CA">
        <w:fldChar w:fldCharType="begin"/>
      </w:r>
      <w:r w:rsidRPr="008F59CA">
        <w:instrText xml:space="preserve"> REF _Ref381369271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63</w:t>
      </w:r>
      <w:r w:rsidRPr="008F59CA">
        <w:fldChar w:fldCharType="end"/>
      </w:r>
      <w:r w:rsidRPr="008F59CA">
        <w:t>).</w:t>
      </w:r>
    </w:p>
    <w:p w14:paraId="107065EF" w14:textId="515122DF" w:rsidR="00A307C9" w:rsidRPr="008F59CA" w:rsidRDefault="00E86AF0" w:rsidP="00A307C9">
      <w:pPr>
        <w:pStyle w:val="a7"/>
        <w:rPr>
          <w:szCs w:val="28"/>
        </w:rPr>
      </w:pPr>
      <w:r>
        <w:drawing>
          <wp:inline distT="0" distB="0" distL="0" distR="0" wp14:anchorId="30B3A765" wp14:editId="53C57C9C">
            <wp:extent cx="6120130" cy="2078990"/>
            <wp:effectExtent l="0" t="0" r="0" b="0"/>
            <wp:docPr id="2846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32FFB" w14:textId="21F55D0B" w:rsidR="00A307C9" w:rsidRPr="008F59CA" w:rsidRDefault="00A307C9" w:rsidP="00A307C9">
      <w:pPr>
        <w:pStyle w:val="a8"/>
        <w:rPr>
          <w:szCs w:val="28"/>
        </w:rPr>
      </w:pPr>
      <w:bookmarkStart w:id="107" w:name="_Ref381369271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63</w:t>
      </w:r>
      <w:r w:rsidR="00F00B9C" w:rsidRPr="008F59CA">
        <w:rPr>
          <w:noProof/>
          <w:szCs w:val="28"/>
        </w:rPr>
        <w:fldChar w:fldCharType="end"/>
      </w:r>
      <w:bookmarkEnd w:id="107"/>
      <w:r w:rsidRPr="008F59CA">
        <w:rPr>
          <w:szCs w:val="28"/>
        </w:rPr>
        <w:t>. Индикаторы внешнего согласования</w:t>
      </w:r>
    </w:p>
    <w:p w14:paraId="6C5485D3" w14:textId="569BE6B0" w:rsidR="00A307C9" w:rsidRPr="008F59CA" w:rsidRDefault="00E86AF0" w:rsidP="00A307C9">
      <w:pPr>
        <w:pStyle w:val="a4"/>
      </w:pPr>
      <w:r w:rsidRPr="008F59CA">
        <w:t xml:space="preserve">Для </w:t>
      </w:r>
      <w:r>
        <w:t xml:space="preserve">отказа </w:t>
      </w:r>
      <w:r w:rsidRPr="008F59CA">
        <w:t xml:space="preserve">в утверждении документа утверждающему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_Ref380593071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64</w:t>
      </w:r>
      <w:r w:rsidRPr="008F59CA">
        <w:fldChar w:fldCharType="end"/>
      </w:r>
      <w:r w:rsidRPr="008F59CA">
        <w:t>).</w:t>
      </w:r>
    </w:p>
    <w:p w14:paraId="019EE119" w14:textId="17889EE5" w:rsidR="00A307C9" w:rsidRPr="008F59CA" w:rsidRDefault="00E86AF0" w:rsidP="00A307C9">
      <w:pPr>
        <w:pStyle w:val="a7"/>
        <w:rPr>
          <w:szCs w:val="28"/>
        </w:rPr>
      </w:pPr>
      <w:r>
        <w:drawing>
          <wp:inline distT="0" distB="0" distL="0" distR="0" wp14:anchorId="6F447A79" wp14:editId="15D21E0E">
            <wp:extent cx="6120130" cy="2078990"/>
            <wp:effectExtent l="0" t="0" r="0" b="0"/>
            <wp:docPr id="2847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E2FDB" w14:textId="394E09D4" w:rsidR="00A307C9" w:rsidRDefault="00A307C9" w:rsidP="00A307C9">
      <w:pPr>
        <w:pStyle w:val="a8"/>
        <w:rPr>
          <w:szCs w:val="28"/>
        </w:rPr>
      </w:pPr>
      <w:bookmarkStart w:id="108" w:name="_Ref380593071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64</w:t>
      </w:r>
      <w:r w:rsidR="00F00B9C" w:rsidRPr="008F59CA">
        <w:rPr>
          <w:noProof/>
          <w:szCs w:val="28"/>
        </w:rPr>
        <w:fldChar w:fldCharType="end"/>
      </w:r>
      <w:bookmarkEnd w:id="108"/>
      <w:r w:rsidRPr="008F59CA">
        <w:rPr>
          <w:szCs w:val="28"/>
        </w:rPr>
        <w:t xml:space="preserve">. </w:t>
      </w:r>
      <w:r w:rsidR="009B6EAD">
        <w:rPr>
          <w:szCs w:val="28"/>
        </w:rPr>
        <w:t>Отказ в утверждении документа</w:t>
      </w:r>
    </w:p>
    <w:p w14:paraId="11AD3729" w14:textId="349DAB42" w:rsidR="00E86AF0" w:rsidRPr="00E86AF0" w:rsidRDefault="00E86AF0" w:rsidP="00E86AF0">
      <w:pPr>
        <w:pStyle w:val="a4"/>
        <w:rPr>
          <w:b/>
        </w:rPr>
      </w:pPr>
      <w:r w:rsidRPr="008F59CA">
        <w:t>В открывшемся окне «Лист согласования» необходимо нажать на кнопку «</w:t>
      </w:r>
      <w:r>
        <w:t>Не у</w:t>
      </w:r>
      <w:r w:rsidRPr="008F59CA">
        <w:t>тверждено» (</w:t>
      </w:r>
      <w:r w:rsidR="00260F70">
        <w:fldChar w:fldCharType="begin"/>
      </w:r>
      <w:r w:rsidR="00260F70">
        <w:instrText xml:space="preserve"> REF _Ref380593113 \h </w:instrText>
      </w:r>
      <w:r w:rsidR="00260F70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65</w:t>
      </w:r>
      <w:r w:rsidR="00260F70">
        <w:fldChar w:fldCharType="end"/>
      </w:r>
      <w:r w:rsidRPr="008F59CA">
        <w:t>).</w:t>
      </w:r>
    </w:p>
    <w:p w14:paraId="51FF2A2D" w14:textId="3CBC9DB3" w:rsidR="00A307C9" w:rsidRPr="008F59CA" w:rsidRDefault="009E38E9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2AFA9E44" wp14:editId="06A1F2CA">
            <wp:extent cx="6120130" cy="4105275"/>
            <wp:effectExtent l="0" t="0" r="0" b="9525"/>
            <wp:docPr id="2841" name="Рисунок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1EE6B" w14:textId="775E6FB4" w:rsidR="00A307C9" w:rsidRPr="008F59CA" w:rsidRDefault="00A307C9" w:rsidP="00A307C9">
      <w:pPr>
        <w:pStyle w:val="a8"/>
        <w:rPr>
          <w:szCs w:val="28"/>
        </w:rPr>
      </w:pPr>
      <w:bookmarkStart w:id="109" w:name="_Ref380593113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65</w:t>
      </w:r>
      <w:r w:rsidR="00F00B9C" w:rsidRPr="008F59CA">
        <w:rPr>
          <w:noProof/>
          <w:szCs w:val="28"/>
        </w:rPr>
        <w:fldChar w:fldCharType="end"/>
      </w:r>
      <w:bookmarkEnd w:id="109"/>
      <w:r w:rsidRPr="008F59CA">
        <w:rPr>
          <w:szCs w:val="28"/>
        </w:rPr>
        <w:t xml:space="preserve">. </w:t>
      </w:r>
      <w:r w:rsidR="009B6EAD">
        <w:rPr>
          <w:szCs w:val="28"/>
        </w:rPr>
        <w:t>Лист согласования</w:t>
      </w:r>
    </w:p>
    <w:p w14:paraId="630F2E12" w14:textId="1092B59B" w:rsidR="00A307C9" w:rsidRPr="008F59CA" w:rsidRDefault="009E38E9" w:rsidP="00A307C9">
      <w:pPr>
        <w:pStyle w:val="a4"/>
        <w:widowControl w:val="0"/>
      </w:pPr>
      <w:r w:rsidRPr="008F59CA">
        <w:t xml:space="preserve">После этого </w:t>
      </w:r>
      <w:r>
        <w:t>статус документа изменится на</w:t>
      </w:r>
      <w:r w:rsidRPr="008F59CA">
        <w:t xml:space="preserve"> «Не согласовано» (</w:t>
      </w:r>
      <w:r w:rsidRPr="008F59CA">
        <w:fldChar w:fldCharType="begin"/>
      </w:r>
      <w:r w:rsidRPr="008F59CA">
        <w:instrText xml:space="preserve"> REF _Ref386185740 \h </w:instrText>
      </w:r>
      <w:r>
        <w:instrText xml:space="preserve"> \* MERGEFORMAT </w:instrText>
      </w:r>
      <w:r w:rsidRPr="008F59CA">
        <w:fldChar w:fldCharType="separate"/>
      </w:r>
      <w:r w:rsidR="00D22C1F">
        <w:t>Рисунок 66</w:t>
      </w:r>
      <w:r w:rsidRPr="008F59CA">
        <w:fldChar w:fldCharType="end"/>
      </w:r>
      <w:r w:rsidRPr="008F59CA">
        <w:t>).</w:t>
      </w:r>
    </w:p>
    <w:p w14:paraId="586750D7" w14:textId="0F5FD57D" w:rsidR="00A307C9" w:rsidRPr="008F59CA" w:rsidRDefault="009E38E9" w:rsidP="00A307C9">
      <w:pPr>
        <w:pStyle w:val="a7"/>
        <w:rPr>
          <w:szCs w:val="28"/>
        </w:rPr>
      </w:pPr>
      <w:r>
        <w:drawing>
          <wp:inline distT="0" distB="0" distL="0" distR="0" wp14:anchorId="6A8DE1DE" wp14:editId="7678D7B3">
            <wp:extent cx="6120130" cy="2086610"/>
            <wp:effectExtent l="0" t="0" r="0" b="8890"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1BF4" w14:textId="21C64B93" w:rsidR="00A307C9" w:rsidRPr="008F59CA" w:rsidRDefault="009E38E9" w:rsidP="00A307C9">
      <w:pPr>
        <w:pStyle w:val="a8"/>
        <w:rPr>
          <w:szCs w:val="28"/>
        </w:rPr>
      </w:pPr>
      <w:bookmarkStart w:id="110" w:name="_Ref386185740"/>
      <w:r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66</w:t>
      </w:r>
      <w:r w:rsidR="00F00B9C" w:rsidRPr="008F59CA">
        <w:rPr>
          <w:noProof/>
          <w:szCs w:val="28"/>
        </w:rPr>
        <w:fldChar w:fldCharType="end"/>
      </w:r>
      <w:bookmarkEnd w:id="110"/>
      <w:r w:rsidR="00A307C9" w:rsidRPr="008F59CA">
        <w:rPr>
          <w:szCs w:val="28"/>
        </w:rPr>
        <w:t>. Индикаторы внешнего согласования</w:t>
      </w:r>
    </w:p>
    <w:p w14:paraId="7A88C6A0" w14:textId="1155422B" w:rsidR="00A307C9" w:rsidRDefault="00A307C9" w:rsidP="00797994">
      <w:pPr>
        <w:pStyle w:val="3"/>
      </w:pPr>
      <w:bookmarkStart w:id="111" w:name="_Toc381366603"/>
      <w:bookmarkStart w:id="112" w:name="_Toc381369095"/>
      <w:bookmarkStart w:id="113" w:name="_Toc381369149"/>
      <w:bookmarkStart w:id="114" w:name="_Toc381606895"/>
      <w:bookmarkStart w:id="115" w:name="_Toc381366604"/>
      <w:bookmarkStart w:id="116" w:name="_Toc381369096"/>
      <w:bookmarkStart w:id="117" w:name="_Toc381369150"/>
      <w:bookmarkStart w:id="118" w:name="_Toc381606896"/>
      <w:bookmarkStart w:id="119" w:name="_Ref381348322"/>
      <w:bookmarkStart w:id="120" w:name="_Toc381606897"/>
      <w:bookmarkStart w:id="121" w:name="_Toc386215602"/>
      <w:bookmarkStart w:id="122" w:name="_Toc387844295"/>
      <w:bookmarkStart w:id="123" w:name="_Toc104387577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r w:rsidRPr="008F59CA">
        <w:t>Редактирование и повторное согласование</w:t>
      </w:r>
      <w:bookmarkEnd w:id="119"/>
      <w:bookmarkEnd w:id="120"/>
      <w:bookmarkEnd w:id="121"/>
      <w:bookmarkEnd w:id="122"/>
      <w:bookmarkEnd w:id="123"/>
    </w:p>
    <w:p w14:paraId="0ED818BB" w14:textId="02EE8ADC" w:rsidR="009E38E9" w:rsidRPr="008F59CA" w:rsidRDefault="009E38E9" w:rsidP="009E38E9">
      <w:pPr>
        <w:pStyle w:val="a4"/>
      </w:pPr>
      <w:r w:rsidRPr="008F59CA">
        <w:t>Для устранения замечаний и повторной отправки документа на согласование необходимо</w:t>
      </w:r>
      <w:r>
        <w:t xml:space="preserve"> </w:t>
      </w:r>
      <w:r w:rsidRPr="008F59CA">
        <w:t xml:space="preserve">одним нажатием левой кнопки мыши выделить </w:t>
      </w:r>
      <w:r w:rsidRPr="008F59CA">
        <w:lastRenderedPageBreak/>
        <w:t xml:space="preserve">несогласованную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Pr="008F59CA">
        <w:fldChar w:fldCharType="begin"/>
      </w:r>
      <w:r w:rsidRPr="008F59CA">
        <w:instrText xml:space="preserve"> REF _Ref380593127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67</w:t>
      </w:r>
      <w:r w:rsidRPr="008F59CA">
        <w:fldChar w:fldCharType="end"/>
      </w:r>
      <w:r w:rsidRPr="008F59CA">
        <w:t>).</w:t>
      </w:r>
    </w:p>
    <w:p w14:paraId="6C38E51A" w14:textId="561C1C4E" w:rsidR="00A307C9" w:rsidRPr="008F59CA" w:rsidRDefault="00F20788" w:rsidP="00A307C9">
      <w:pPr>
        <w:pStyle w:val="a7"/>
        <w:rPr>
          <w:szCs w:val="28"/>
        </w:rPr>
      </w:pPr>
      <w:r>
        <w:drawing>
          <wp:inline distT="0" distB="0" distL="0" distR="0" wp14:anchorId="0F76CEFB" wp14:editId="29A19B94">
            <wp:extent cx="6120130" cy="2078990"/>
            <wp:effectExtent l="0" t="0" r="0" b="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A15BF" w14:textId="46FF49DC" w:rsidR="00A307C9" w:rsidRDefault="00A307C9" w:rsidP="00A307C9">
      <w:pPr>
        <w:pStyle w:val="a8"/>
        <w:rPr>
          <w:szCs w:val="28"/>
        </w:rPr>
      </w:pPr>
      <w:bookmarkStart w:id="124" w:name="_Ref380593127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67</w:t>
      </w:r>
      <w:r w:rsidR="00F00B9C" w:rsidRPr="008F59CA">
        <w:rPr>
          <w:noProof/>
          <w:szCs w:val="28"/>
        </w:rPr>
        <w:fldChar w:fldCharType="end"/>
      </w:r>
      <w:bookmarkEnd w:id="124"/>
      <w:r w:rsidRPr="008F59CA">
        <w:rPr>
          <w:szCs w:val="28"/>
        </w:rPr>
        <w:t xml:space="preserve">. </w:t>
      </w:r>
      <w:r w:rsidR="00264B45">
        <w:rPr>
          <w:szCs w:val="28"/>
        </w:rPr>
        <w:t>Редактирование и повторная отправка документа на согласование</w:t>
      </w:r>
    </w:p>
    <w:p w14:paraId="2D9B5AE8" w14:textId="73892CB1" w:rsidR="009E38E9" w:rsidRPr="009E38E9" w:rsidRDefault="009E38E9" w:rsidP="009E38E9">
      <w:pPr>
        <w:pStyle w:val="a4"/>
      </w:pPr>
      <w:r w:rsidRPr="008F59CA">
        <w:t>В открывшемся окне «Лист согласования» для устранения замечаний и повторной отправки на согласование необходимо нажать на кнопку «Перейти к редактированию» (</w:t>
      </w:r>
      <w:r w:rsidRPr="008F59CA">
        <w:fldChar w:fldCharType="begin"/>
      </w:r>
      <w:r w:rsidRPr="008F59CA">
        <w:instrText xml:space="preserve"> REF _Ref380593133 \h  \* MERGEFORMAT </w:instrText>
      </w:r>
      <w:r w:rsidRPr="008F59CA">
        <w:fldChar w:fldCharType="separate"/>
      </w:r>
      <w:r w:rsidR="00D22C1F" w:rsidRPr="008F59CA">
        <w:t>Рисунок </w:t>
      </w:r>
      <w:r w:rsidR="00D22C1F">
        <w:t>68</w:t>
      </w:r>
      <w:r w:rsidRPr="008F59CA">
        <w:fldChar w:fldCharType="end"/>
      </w:r>
      <w:r w:rsidRPr="008F59CA">
        <w:t>).</w:t>
      </w:r>
    </w:p>
    <w:p w14:paraId="4838CC64" w14:textId="2BFE7AD9" w:rsidR="00A307C9" w:rsidRPr="008F59CA" w:rsidRDefault="00F20788" w:rsidP="00A307C9">
      <w:pPr>
        <w:pStyle w:val="a7"/>
        <w:rPr>
          <w:szCs w:val="28"/>
        </w:rPr>
      </w:pPr>
      <w:r>
        <w:drawing>
          <wp:inline distT="0" distB="0" distL="0" distR="0" wp14:anchorId="5CBBACEC" wp14:editId="29CBC2EB">
            <wp:extent cx="6120130" cy="4076065"/>
            <wp:effectExtent l="0" t="0" r="0" b="635"/>
            <wp:docPr id="2844" name="Рисунок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6044D" w14:textId="0FE25442" w:rsidR="00A307C9" w:rsidRPr="008F59CA" w:rsidRDefault="00A307C9" w:rsidP="00A307C9">
      <w:pPr>
        <w:pStyle w:val="a8"/>
        <w:rPr>
          <w:szCs w:val="28"/>
        </w:rPr>
      </w:pPr>
      <w:bookmarkStart w:id="125" w:name="_Ref380593133"/>
      <w:r w:rsidRPr="008F59CA">
        <w:rPr>
          <w:szCs w:val="28"/>
        </w:rPr>
        <w:t>Рисунок 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68</w:t>
      </w:r>
      <w:r w:rsidR="00F00B9C" w:rsidRPr="008F59CA">
        <w:rPr>
          <w:noProof/>
          <w:szCs w:val="28"/>
        </w:rPr>
        <w:fldChar w:fldCharType="end"/>
      </w:r>
      <w:bookmarkEnd w:id="125"/>
      <w:r w:rsidRPr="008F59CA">
        <w:rPr>
          <w:szCs w:val="28"/>
        </w:rPr>
        <w:t xml:space="preserve">. </w:t>
      </w:r>
      <w:r w:rsidR="00264B45">
        <w:rPr>
          <w:szCs w:val="28"/>
        </w:rPr>
        <w:t>Переход к редактированию</w:t>
      </w:r>
    </w:p>
    <w:p w14:paraId="6FDFCDFE" w14:textId="18E777A0" w:rsidR="00A307C9" w:rsidRPr="008F59CA" w:rsidRDefault="009E38E9" w:rsidP="00A307C9">
      <w:pPr>
        <w:pStyle w:val="a4"/>
      </w:pPr>
      <w:r w:rsidRPr="008F59CA">
        <w:t>Для просмотра истории согласования необходимо в окне «Лист согласования» нажать на кнопку «История согласования» (</w:t>
      </w:r>
      <w:r w:rsidRPr="008F59CA">
        <w:fldChar w:fldCharType="begin"/>
      </w:r>
      <w:r w:rsidRPr="008F59CA">
        <w:instrText xml:space="preserve"> REF _Ref380593153 \h  \* MERGEFORMAT </w:instrText>
      </w:r>
      <w:r w:rsidRPr="008F59CA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69</w:t>
      </w:r>
      <w:r w:rsidRPr="008F59CA">
        <w:fldChar w:fldCharType="end"/>
      </w:r>
      <w:r w:rsidRPr="008F59CA">
        <w:t>).</w:t>
      </w:r>
    </w:p>
    <w:p w14:paraId="77EE892C" w14:textId="29C4A9ED" w:rsidR="00A307C9" w:rsidRPr="008F59CA" w:rsidRDefault="00F20788" w:rsidP="00A307C9">
      <w:pPr>
        <w:pStyle w:val="a7"/>
        <w:rPr>
          <w:szCs w:val="28"/>
        </w:rPr>
      </w:pPr>
      <w:r>
        <w:lastRenderedPageBreak/>
        <w:drawing>
          <wp:inline distT="0" distB="0" distL="0" distR="0" wp14:anchorId="78B7C3AF" wp14:editId="55C24A41">
            <wp:extent cx="6120130" cy="40760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5F96" w14:textId="79F098FE" w:rsidR="00A307C9" w:rsidRDefault="00A307C9" w:rsidP="00A307C9">
      <w:pPr>
        <w:pStyle w:val="a8"/>
        <w:rPr>
          <w:szCs w:val="28"/>
        </w:rPr>
      </w:pPr>
      <w:bookmarkStart w:id="126" w:name="_Ref380593153"/>
      <w:r w:rsidRPr="008F59CA">
        <w:rPr>
          <w:szCs w:val="28"/>
        </w:rPr>
        <w:t xml:space="preserve">Рисунок </w:t>
      </w:r>
      <w:r w:rsidR="00F00B9C" w:rsidRPr="008F59CA">
        <w:rPr>
          <w:szCs w:val="28"/>
        </w:rPr>
        <w:fldChar w:fldCharType="begin"/>
      </w:r>
      <w:r w:rsidR="00F00B9C" w:rsidRPr="008F59CA">
        <w:rPr>
          <w:szCs w:val="28"/>
        </w:rPr>
        <w:instrText xml:space="preserve"> SEQ Рисунок \* ARABIC </w:instrText>
      </w:r>
      <w:r w:rsidR="00F00B9C" w:rsidRPr="008F59CA">
        <w:rPr>
          <w:szCs w:val="28"/>
        </w:rPr>
        <w:fldChar w:fldCharType="separate"/>
      </w:r>
      <w:r w:rsidR="00D22C1F">
        <w:rPr>
          <w:noProof/>
          <w:szCs w:val="28"/>
        </w:rPr>
        <w:t>69</w:t>
      </w:r>
      <w:r w:rsidR="00F00B9C" w:rsidRPr="008F59CA">
        <w:rPr>
          <w:noProof/>
          <w:szCs w:val="28"/>
        </w:rPr>
        <w:fldChar w:fldCharType="end"/>
      </w:r>
      <w:bookmarkEnd w:id="126"/>
      <w:r w:rsidRPr="008F59CA">
        <w:rPr>
          <w:szCs w:val="28"/>
        </w:rPr>
        <w:t xml:space="preserve">. </w:t>
      </w:r>
      <w:r w:rsidR="00264B45">
        <w:rPr>
          <w:szCs w:val="28"/>
        </w:rPr>
        <w:t>Просмотр и</w:t>
      </w:r>
      <w:r w:rsidRPr="008F59CA">
        <w:rPr>
          <w:szCs w:val="28"/>
        </w:rPr>
        <w:t>стори</w:t>
      </w:r>
      <w:r w:rsidR="00264B45">
        <w:rPr>
          <w:szCs w:val="28"/>
        </w:rPr>
        <w:t>и согласования</w:t>
      </w:r>
    </w:p>
    <w:p w14:paraId="623A5479" w14:textId="77777777" w:rsidR="00C32730" w:rsidRPr="008809FB" w:rsidRDefault="00C32730" w:rsidP="00441C30">
      <w:pPr>
        <w:pStyle w:val="2"/>
        <w:numPr>
          <w:ilvl w:val="1"/>
          <w:numId w:val="6"/>
        </w:numPr>
      </w:pPr>
      <w:bookmarkStart w:id="127" w:name="_Toc103259102"/>
      <w:bookmarkStart w:id="128" w:name="_Toc104387578"/>
      <w:r w:rsidRPr="008809FB">
        <w:t>Внешнее согласование</w:t>
      </w:r>
      <w:bookmarkEnd w:id="127"/>
      <w:bookmarkEnd w:id="128"/>
      <w:r w:rsidRPr="008809FB">
        <w:t xml:space="preserve"> </w:t>
      </w:r>
    </w:p>
    <w:p w14:paraId="6CE88AF9" w14:textId="0633B202" w:rsidR="00C32730" w:rsidRPr="00232334" w:rsidRDefault="00C32730" w:rsidP="00C32730">
      <w:pPr>
        <w:pStyle w:val="3"/>
      </w:pPr>
      <w:bookmarkStart w:id="129" w:name="_Ref489538107"/>
      <w:bookmarkStart w:id="130" w:name="_Toc277335"/>
      <w:bookmarkStart w:id="131" w:name="_Toc103259103"/>
      <w:bookmarkStart w:id="132" w:name="_Toc104387579"/>
      <w:r w:rsidRPr="00232334">
        <w:t>Формирование резолюции</w:t>
      </w:r>
      <w:bookmarkEnd w:id="129"/>
      <w:bookmarkEnd w:id="130"/>
      <w:bookmarkEnd w:id="131"/>
      <w:bookmarkEnd w:id="132"/>
    </w:p>
    <w:p w14:paraId="01B7F10C" w14:textId="77777777" w:rsidR="008D67FD" w:rsidRDefault="008D67FD" w:rsidP="00C32730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Pr="00FD685D">
        <w:t>Формирование материалов к исполнению ФЗ ГВБФ (Ввод данных)</w:t>
      </w:r>
      <w:r w:rsidRPr="008F59CA">
        <w:t>»</w:t>
      </w:r>
      <w:r>
        <w:t>.</w:t>
      </w:r>
    </w:p>
    <w:p w14:paraId="1A285621" w14:textId="0F0284C0" w:rsidR="00C32730" w:rsidRPr="00232334" w:rsidRDefault="00C32730" w:rsidP="00C32730">
      <w:pPr>
        <w:pStyle w:val="a4"/>
      </w:pPr>
      <w:r w:rsidRPr="00232334">
        <w:t>Для формирования резолюции необходимо</w:t>
      </w:r>
      <w:r w:rsidR="00CF0C7E">
        <w:t xml:space="preserve"> </w:t>
      </w:r>
      <w:r w:rsidR="00CF0C7E" w:rsidRPr="00232334">
        <w:t>од</w:t>
      </w:r>
      <w:r w:rsidR="00CF0C7E">
        <w:t>ним нажатием левой кнопки мыши</w:t>
      </w:r>
      <w:r w:rsidRPr="00232334">
        <w:t xml:space="preserve"> выделить соответствующую строку</w:t>
      </w:r>
      <w:r>
        <w:t>,</w:t>
      </w:r>
      <w:r w:rsidRPr="00232334">
        <w:t xml:space="preserve"> нажать на кнопку «Согласование» и выбрать пункт </w:t>
      </w:r>
      <w:r w:rsidRPr="00232334">
        <w:rPr>
          <w:i/>
        </w:rPr>
        <w:t>[Резолюция]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_Ref437893335 \h 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70</w:t>
      </w:r>
      <w:r w:rsidRPr="00232334">
        <w:fldChar w:fldCharType="end"/>
      </w:r>
      <w:r w:rsidRPr="00232334">
        <w:t>).</w:t>
      </w:r>
    </w:p>
    <w:p w14:paraId="187CE258" w14:textId="3861DFED" w:rsidR="00C32730" w:rsidRPr="00232334" w:rsidRDefault="00CF0C7E" w:rsidP="00C32730">
      <w:pPr>
        <w:pStyle w:val="a7"/>
      </w:pPr>
      <w:r>
        <w:lastRenderedPageBreak/>
        <w:drawing>
          <wp:inline distT="0" distB="0" distL="0" distR="0" wp14:anchorId="1DD84690" wp14:editId="05D3E0C1">
            <wp:extent cx="6120130" cy="207899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3FFD9" w14:textId="4D68672D" w:rsidR="00C32730" w:rsidRPr="009D44B4" w:rsidRDefault="00C32730" w:rsidP="00C32730">
      <w:pPr>
        <w:pStyle w:val="a8"/>
      </w:pPr>
      <w:bookmarkStart w:id="133" w:name="_Ref437893335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70</w:t>
      </w:r>
      <w:r w:rsidR="00CB5790">
        <w:rPr>
          <w:noProof/>
        </w:rPr>
        <w:fldChar w:fldCharType="end"/>
      </w:r>
      <w:bookmarkEnd w:id="133"/>
      <w:r w:rsidRPr="00232334">
        <w:t xml:space="preserve">. </w:t>
      </w:r>
      <w:r>
        <w:t>Формирование резолюции</w:t>
      </w:r>
    </w:p>
    <w:p w14:paraId="567ACBF2" w14:textId="31973CB9" w:rsidR="00C32730" w:rsidRPr="00232334" w:rsidRDefault="00C32730" w:rsidP="00C32730">
      <w:pPr>
        <w:pStyle w:val="a4"/>
      </w:pPr>
      <w:r w:rsidRPr="00232334">
        <w:t xml:space="preserve">В результате откроется окно </w:t>
      </w:r>
      <w:r>
        <w:t>«Резолюция»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_Ref411006117 \h  \* MERGEFORMAT </w:instrText>
      </w:r>
      <w:r w:rsidRPr="00232334">
        <w:fldChar w:fldCharType="separate"/>
      </w:r>
      <w:r w:rsidR="00D22C1F" w:rsidRPr="00232334">
        <w:t xml:space="preserve">Рисунок </w:t>
      </w:r>
      <w:r w:rsidR="00D22C1F">
        <w:rPr>
          <w:noProof/>
        </w:rPr>
        <w:t>71</w:t>
      </w:r>
      <w:r w:rsidRPr="00232334">
        <w:fldChar w:fldCharType="end"/>
      </w:r>
      <w:r w:rsidRPr="00232334">
        <w:t>).</w:t>
      </w:r>
    </w:p>
    <w:p w14:paraId="3FEEF1E2" w14:textId="16DD122B" w:rsidR="00C32730" w:rsidRPr="00232334" w:rsidRDefault="00516E40" w:rsidP="00C32730">
      <w:pPr>
        <w:pStyle w:val="a8"/>
      </w:pPr>
      <w:bookmarkStart w:id="134" w:name="_Ref410134711"/>
      <w:r>
        <w:rPr>
          <w:noProof/>
          <w:lang w:eastAsia="ru-RU"/>
        </w:rPr>
        <w:drawing>
          <wp:inline distT="0" distB="0" distL="0" distR="0" wp14:anchorId="3A0EBBE9" wp14:editId="1DD71C27">
            <wp:extent cx="6120130" cy="4182745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4551" w14:textId="5ED7CFD5" w:rsidR="00C32730" w:rsidRPr="00232334" w:rsidRDefault="00C32730" w:rsidP="00C32730">
      <w:pPr>
        <w:pStyle w:val="a8"/>
      </w:pPr>
      <w:bookmarkStart w:id="135" w:name="_Ref411006117"/>
      <w:r w:rsidRPr="00232334">
        <w:t xml:space="preserve">Рисунок 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71</w:t>
      </w:r>
      <w:r w:rsidR="00CB5790">
        <w:rPr>
          <w:noProof/>
        </w:rPr>
        <w:fldChar w:fldCharType="end"/>
      </w:r>
      <w:bookmarkEnd w:id="134"/>
      <w:bookmarkEnd w:id="135"/>
      <w:r w:rsidRPr="00232334">
        <w:t>. Окно «</w:t>
      </w:r>
      <w:r>
        <w:t>Резолюция</w:t>
      </w:r>
      <w:r w:rsidRPr="00232334">
        <w:t>»</w:t>
      </w:r>
    </w:p>
    <w:p w14:paraId="75754B5A" w14:textId="77777777" w:rsidR="0001593B" w:rsidRDefault="00516E40" w:rsidP="00C32730">
      <w:pPr>
        <w:pStyle w:val="a4"/>
      </w:pPr>
      <w:r>
        <w:t>Поле «</w:t>
      </w:r>
      <w:r w:rsidR="0001593B">
        <w:t>Дата, время поступления на согласование</w:t>
      </w:r>
      <w:r>
        <w:t>»</w:t>
      </w:r>
      <w:r w:rsidR="0001593B">
        <w:t xml:space="preserve"> заполняется автоматически и недоступно для заполнения. </w:t>
      </w:r>
    </w:p>
    <w:p w14:paraId="4356A114" w14:textId="53AEEE10" w:rsidR="00744B8F" w:rsidRDefault="0001593B" w:rsidP="00C32730">
      <w:pPr>
        <w:pStyle w:val="a4"/>
      </w:pPr>
      <w:r>
        <w:t>Область «Информация о документе</w:t>
      </w:r>
      <w:r w:rsidR="00744B8F">
        <w:t>» заполняется автоматически и недоступна для редактирования.</w:t>
      </w:r>
    </w:p>
    <w:p w14:paraId="53EA0293" w14:textId="24AAB10A" w:rsidR="00C32730" w:rsidRPr="00AF5E49" w:rsidRDefault="00C32730" w:rsidP="00C32730">
      <w:pPr>
        <w:pStyle w:val="a4"/>
      </w:pPr>
      <w:r w:rsidRPr="00A201A1">
        <w:t>Поле «Решение» заполняется выбором значения из раскрывающегося списка</w:t>
      </w:r>
      <w:r>
        <w:t>.</w:t>
      </w:r>
    </w:p>
    <w:p w14:paraId="5371AC8D" w14:textId="765C09CC" w:rsidR="00C32730" w:rsidRDefault="00C32730" w:rsidP="00C32730">
      <w:pPr>
        <w:pStyle w:val="a4"/>
      </w:pPr>
      <w:r w:rsidRPr="00232334">
        <w:rPr>
          <w:b/>
        </w:rPr>
        <w:lastRenderedPageBreak/>
        <w:t>Важно!</w:t>
      </w:r>
      <w:r w:rsidRPr="00232334">
        <w:t xml:space="preserve"> Поле «Решение» обязательно для заполнения.</w:t>
      </w:r>
    </w:p>
    <w:p w14:paraId="43F0C614" w14:textId="25DD1767" w:rsidR="00744B8F" w:rsidRDefault="00744B8F" w:rsidP="00C32730">
      <w:pPr>
        <w:pStyle w:val="a4"/>
      </w:pPr>
      <w:r>
        <w:t>В области «Основание» поле «Номер документа» заполняется вручную с клавиатуры.</w:t>
      </w:r>
    </w:p>
    <w:p w14:paraId="2DD79FC3" w14:textId="5C0D2C13" w:rsidR="00744B8F" w:rsidRDefault="00744B8F" w:rsidP="00C32730">
      <w:pPr>
        <w:pStyle w:val="a4"/>
      </w:pPr>
      <w:r>
        <w:t xml:space="preserve">Поле «Дата документа» заполняется вручную с клавиатуры или выбором значения из календаря. </w:t>
      </w:r>
    </w:p>
    <w:p w14:paraId="0060CA8B" w14:textId="2377A139" w:rsidR="00744B8F" w:rsidRPr="00232334" w:rsidRDefault="00744B8F" w:rsidP="00C32730">
      <w:pPr>
        <w:pStyle w:val="a4"/>
      </w:pPr>
      <w:r>
        <w:t xml:space="preserve">Поле «Файл» заполняется нажатием на кнопку </w:t>
      </w:r>
      <w:r>
        <w:rPr>
          <w:noProof/>
          <w:lang w:eastAsia="ru-RU"/>
        </w:rPr>
        <w:drawing>
          <wp:inline distT="0" distB="0" distL="0" distR="0" wp14:anchorId="09DF3DF1" wp14:editId="54580737">
            <wp:extent cx="137172" cy="1676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37172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AF56D52" w14:textId="7452E601" w:rsidR="00C32730" w:rsidRPr="00232334" w:rsidRDefault="00C32730" w:rsidP="00C32730">
      <w:pPr>
        <w:pStyle w:val="a4"/>
      </w:pPr>
      <w:r w:rsidRPr="00232334">
        <w:t>Поле «</w:t>
      </w:r>
      <w:r w:rsidR="00744B8F">
        <w:t>Комментарий</w:t>
      </w:r>
      <w:r w:rsidRPr="00232334">
        <w:t>» заполняется вручную</w:t>
      </w:r>
      <w:r>
        <w:t xml:space="preserve"> с клавиатуры</w:t>
      </w:r>
      <w:r w:rsidRPr="00232334">
        <w:t>.</w:t>
      </w:r>
    </w:p>
    <w:p w14:paraId="446FC34C" w14:textId="38D69796" w:rsidR="00C32730" w:rsidRPr="00232334" w:rsidRDefault="00C32730" w:rsidP="00C32730">
      <w:pPr>
        <w:pStyle w:val="a4"/>
      </w:pPr>
      <w:r w:rsidRPr="00232334">
        <w:rPr>
          <w:b/>
        </w:rPr>
        <w:t>Важно!</w:t>
      </w:r>
      <w:r w:rsidRPr="00232334">
        <w:rPr>
          <w:i/>
        </w:rPr>
        <w:t xml:space="preserve"> </w:t>
      </w:r>
      <w:r w:rsidRPr="00232334">
        <w:t>Поле «</w:t>
      </w:r>
      <w:r w:rsidR="00744B8F">
        <w:t>Комментарий</w:t>
      </w:r>
      <w:r w:rsidRPr="00232334">
        <w:t>» обязательно для заполнения, если в поле «Решение» выбрано значение «</w:t>
      </w:r>
      <w:r>
        <w:t>Не согласовано</w:t>
      </w:r>
      <w:r w:rsidRPr="00232334">
        <w:t>».</w:t>
      </w:r>
    </w:p>
    <w:p w14:paraId="0EA412A7" w14:textId="558D787B" w:rsidR="00C32730" w:rsidRDefault="00C32730" w:rsidP="00C32730">
      <w:pPr>
        <w:pStyle w:val="a4"/>
      </w:pPr>
      <w:r w:rsidRPr="00232334">
        <w:t>Поле «ФИО, должность, структурное подразделение автора» заполняется автоматически.</w:t>
      </w:r>
    </w:p>
    <w:p w14:paraId="476C548E" w14:textId="557F3EC0" w:rsidR="00C32730" w:rsidRPr="00232334" w:rsidRDefault="00C32730" w:rsidP="00C32730">
      <w:pPr>
        <w:pStyle w:val="a4"/>
      </w:pPr>
      <w:r w:rsidRPr="00232334">
        <w:t>После заполнения полей необходимо нажать на кнопку «Сохранить» (</w:t>
      </w:r>
      <w:r w:rsidRPr="00232334">
        <w:fldChar w:fldCharType="begin"/>
      </w:r>
      <w:r w:rsidRPr="00232334">
        <w:instrText xml:space="preserve"> REF _Ref410134921 \h  \* MERGEFORMAT </w:instrText>
      </w:r>
      <w:r w:rsidRPr="00232334">
        <w:fldChar w:fldCharType="separate"/>
      </w:r>
      <w:r w:rsidR="00D22C1F" w:rsidRPr="00232334">
        <w:t xml:space="preserve">Рисунок </w:t>
      </w:r>
      <w:r w:rsidR="00D22C1F">
        <w:rPr>
          <w:noProof/>
        </w:rPr>
        <w:t>72</w:t>
      </w:r>
      <w:r w:rsidRPr="00232334">
        <w:fldChar w:fldCharType="end"/>
      </w:r>
      <w:r w:rsidRPr="00232334">
        <w:t>).</w:t>
      </w:r>
    </w:p>
    <w:p w14:paraId="21F494CB" w14:textId="647BF33D" w:rsidR="00C32730" w:rsidRPr="00232334" w:rsidRDefault="00744B8F" w:rsidP="00C32730">
      <w:pPr>
        <w:pStyle w:val="a7"/>
        <w:keepNext w:val="0"/>
      </w:pPr>
      <w:r>
        <w:drawing>
          <wp:inline distT="0" distB="0" distL="0" distR="0" wp14:anchorId="022F5A95" wp14:editId="06136658">
            <wp:extent cx="6120130" cy="41757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F4FB" w14:textId="511871EE" w:rsidR="00C32730" w:rsidRPr="00232334" w:rsidRDefault="00C32730" w:rsidP="00C32730">
      <w:pPr>
        <w:pStyle w:val="a8"/>
        <w:keepLines/>
      </w:pPr>
      <w:bookmarkStart w:id="136" w:name="_Ref410134921"/>
      <w:r w:rsidRPr="00232334">
        <w:t xml:space="preserve">Рисунок 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72</w:t>
      </w:r>
      <w:r w:rsidR="00CB5790">
        <w:rPr>
          <w:noProof/>
        </w:rPr>
        <w:fldChar w:fldCharType="end"/>
      </w:r>
      <w:bookmarkEnd w:id="136"/>
      <w:r w:rsidRPr="00232334">
        <w:t xml:space="preserve">. </w:t>
      </w:r>
      <w:r>
        <w:t>Сохранение внесенных данных</w:t>
      </w:r>
    </w:p>
    <w:p w14:paraId="094F14BB" w14:textId="7D3604BF" w:rsidR="00C32730" w:rsidRPr="00232334" w:rsidRDefault="00C32730" w:rsidP="00C32730">
      <w:pPr>
        <w:pStyle w:val="a4"/>
      </w:pPr>
      <w:r w:rsidRPr="00232334">
        <w:lastRenderedPageBreak/>
        <w:t xml:space="preserve">После формирования резолюции необходимо сформировать лист согласования согласно описанию в </w:t>
      </w:r>
      <w:proofErr w:type="spellStart"/>
      <w:r w:rsidRPr="00232334">
        <w:t>п.п</w:t>
      </w:r>
      <w:proofErr w:type="spellEnd"/>
      <w:r w:rsidRPr="00232334">
        <w:t>. </w:t>
      </w:r>
      <w:r w:rsidRPr="00232334">
        <w:fldChar w:fldCharType="begin"/>
      </w:r>
      <w:r w:rsidRPr="00232334">
        <w:instrText xml:space="preserve"> REF _Ref465265982 \r \h  \* MERGEFORMAT </w:instrText>
      </w:r>
      <w:r w:rsidRPr="00232334">
        <w:fldChar w:fldCharType="separate"/>
      </w:r>
      <w:r w:rsidR="00D22C1F">
        <w:t>2.1.2</w:t>
      </w:r>
      <w:r w:rsidRPr="00232334">
        <w:fldChar w:fldCharType="end"/>
      </w:r>
      <w:r w:rsidRPr="00232334">
        <w:t xml:space="preserve"> настоящего руководства пользователя.</w:t>
      </w:r>
    </w:p>
    <w:p w14:paraId="39DB11B7" w14:textId="77777777" w:rsidR="00C32730" w:rsidRDefault="00C32730" w:rsidP="00C32730">
      <w:pPr>
        <w:pStyle w:val="3"/>
      </w:pPr>
      <w:bookmarkStart w:id="137" w:name="_Ref465265982"/>
      <w:bookmarkStart w:id="138" w:name="_Toc277336"/>
      <w:bookmarkStart w:id="139" w:name="_Toc103259104"/>
      <w:bookmarkStart w:id="140" w:name="_Toc104387580"/>
      <w:bookmarkStart w:id="141" w:name="_Ref398303022"/>
      <w:r w:rsidRPr="00232334">
        <w:t>Формирование листа согласования</w:t>
      </w:r>
      <w:bookmarkEnd w:id="137"/>
      <w:bookmarkEnd w:id="138"/>
      <w:bookmarkEnd w:id="139"/>
      <w:bookmarkEnd w:id="140"/>
    </w:p>
    <w:p w14:paraId="21C673C9" w14:textId="77777777" w:rsidR="008D67FD" w:rsidRDefault="008D67FD" w:rsidP="008D67FD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Pr="00FD685D">
        <w:t>Формирование материалов к исполнению ФЗ ГВБФ (Ввод данных)</w:t>
      </w:r>
      <w:r w:rsidRPr="008F59CA">
        <w:t>»</w:t>
      </w:r>
      <w:r>
        <w:t>.</w:t>
      </w:r>
    </w:p>
    <w:p w14:paraId="244373C5" w14:textId="771C067B" w:rsidR="00C32730" w:rsidRPr="00232334" w:rsidRDefault="00C32730" w:rsidP="00C32730">
      <w:pPr>
        <w:pStyle w:val="a4"/>
      </w:pPr>
      <w:r w:rsidRPr="00232334">
        <w:t xml:space="preserve">Для формирования листа согласования необходимо </w:t>
      </w:r>
      <w:r w:rsidR="00A82551" w:rsidRPr="00232334">
        <w:t>одним нажатием</w:t>
      </w:r>
      <w:r w:rsidR="00A82551">
        <w:t xml:space="preserve"> левой кнопки мыши</w:t>
      </w:r>
      <w:r w:rsidR="00A82551" w:rsidRPr="00232334">
        <w:t xml:space="preserve"> </w:t>
      </w:r>
      <w:r w:rsidRPr="00232334">
        <w:t>выделить соответствующую строку</w:t>
      </w:r>
      <w:r>
        <w:t xml:space="preserve">, </w:t>
      </w:r>
      <w:r w:rsidRPr="00232334">
        <w:t xml:space="preserve">нажать на кнопку «Согласование» и выбрать пункт </w:t>
      </w:r>
      <w:r w:rsidRPr="00232334">
        <w:rPr>
          <w:i/>
        </w:rPr>
        <w:t>[Согласование резолюции]</w:t>
      </w:r>
      <w:r w:rsidRPr="00232334">
        <w:t xml:space="preserve"> (</w:t>
      </w:r>
      <w:r w:rsidR="008D67FD">
        <w:fldChar w:fldCharType="begin"/>
      </w:r>
      <w:r w:rsidR="008D67FD">
        <w:instrText xml:space="preserve"> REF _Ref104365171 \h </w:instrText>
      </w:r>
      <w:r w:rsidR="008D67FD">
        <w:fldChar w:fldCharType="separate"/>
      </w:r>
      <w:r w:rsidR="00D22C1F" w:rsidRPr="00232334">
        <w:t xml:space="preserve">Рисунок </w:t>
      </w:r>
      <w:r w:rsidR="00D22C1F">
        <w:rPr>
          <w:noProof/>
        </w:rPr>
        <w:t>73</w:t>
      </w:r>
      <w:r w:rsidR="008D67FD">
        <w:fldChar w:fldCharType="end"/>
      </w:r>
      <w:r w:rsidRPr="00232334">
        <w:t>).</w:t>
      </w:r>
    </w:p>
    <w:p w14:paraId="4ABD21AF" w14:textId="0CA894A2" w:rsidR="00C32730" w:rsidRDefault="006E6356" w:rsidP="00C32730">
      <w:pPr>
        <w:pStyle w:val="a7"/>
        <w:keepNext w:val="0"/>
      </w:pPr>
      <w:r>
        <w:drawing>
          <wp:inline distT="0" distB="0" distL="0" distR="0" wp14:anchorId="4740D760" wp14:editId="5762D920">
            <wp:extent cx="6120130" cy="21818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447D" w14:textId="12DF436D" w:rsidR="008D67FD" w:rsidRPr="00232334" w:rsidRDefault="008D67FD" w:rsidP="008D67FD">
      <w:pPr>
        <w:pStyle w:val="a8"/>
        <w:keepLines/>
      </w:pPr>
      <w:bookmarkStart w:id="142" w:name="_Ref104365171"/>
      <w:r w:rsidRPr="00232334">
        <w:t xml:space="preserve">Рисунок 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73</w:t>
      </w:r>
      <w:r w:rsidR="00CB5790">
        <w:rPr>
          <w:noProof/>
        </w:rPr>
        <w:fldChar w:fldCharType="end"/>
      </w:r>
      <w:bookmarkEnd w:id="142"/>
      <w:r w:rsidRPr="00232334">
        <w:t xml:space="preserve">. </w:t>
      </w:r>
      <w:r>
        <w:t>Формирование листа согласования</w:t>
      </w:r>
    </w:p>
    <w:p w14:paraId="5365F3C2" w14:textId="4CBEC06B" w:rsidR="00C32730" w:rsidRPr="00232334" w:rsidRDefault="006E6356" w:rsidP="00C32730">
      <w:pPr>
        <w:pStyle w:val="a4"/>
      </w:pPr>
      <w:r>
        <w:t xml:space="preserve">Далее формирование листа согласования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_Ref104304414 \n \h </w:instrText>
      </w:r>
      <w:r>
        <w:fldChar w:fldCharType="separate"/>
      </w:r>
      <w:r w:rsidR="00D22C1F">
        <w:t>2.2.1</w:t>
      </w:r>
      <w:r>
        <w:fldChar w:fldCharType="end"/>
      </w:r>
      <w:r>
        <w:t xml:space="preserve"> настоящего руководства пользователя.</w:t>
      </w:r>
    </w:p>
    <w:p w14:paraId="09453CC3" w14:textId="77777777" w:rsidR="00C32730" w:rsidRDefault="00C32730" w:rsidP="00A82551">
      <w:pPr>
        <w:pStyle w:val="3"/>
        <w:rPr>
          <w:rStyle w:val="40"/>
          <w:b/>
          <w:szCs w:val="24"/>
        </w:rPr>
      </w:pPr>
      <w:bookmarkStart w:id="143" w:name="_Ref465266219"/>
      <w:bookmarkStart w:id="144" w:name="_Toc277337"/>
      <w:bookmarkStart w:id="145" w:name="_Toc103259105"/>
      <w:bookmarkStart w:id="146" w:name="_Toc104387581"/>
      <w:bookmarkStart w:id="147" w:name="_Ref398303031"/>
      <w:r w:rsidRPr="00A82551">
        <w:t>С</w:t>
      </w:r>
      <w:r w:rsidRPr="00A82551">
        <w:rPr>
          <w:rStyle w:val="40"/>
          <w:b/>
          <w:snapToGrid w:val="0"/>
        </w:rPr>
        <w:t>огласование</w:t>
      </w:r>
      <w:bookmarkEnd w:id="143"/>
      <w:bookmarkEnd w:id="144"/>
      <w:bookmarkEnd w:id="145"/>
      <w:bookmarkEnd w:id="146"/>
    </w:p>
    <w:p w14:paraId="4BA3B1FC" w14:textId="5A2A8619" w:rsidR="00CB2E3B" w:rsidRDefault="00CB2E3B" w:rsidP="00CB2E3B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Pr="00CB2E3B">
        <w:t>Формирование материалов к исполнению ФЗ ГВБФ (Согласование)</w:t>
      </w:r>
      <w:r w:rsidRPr="008F59CA">
        <w:t>»</w:t>
      </w:r>
      <w:r>
        <w:t>.</w:t>
      </w:r>
    </w:p>
    <w:p w14:paraId="4038ABCE" w14:textId="0176DB29" w:rsidR="00C32730" w:rsidRPr="00232334" w:rsidRDefault="00C32730" w:rsidP="00C32730">
      <w:pPr>
        <w:pStyle w:val="a4"/>
        <w:rPr>
          <w:rStyle w:val="40"/>
          <w:b w:val="0"/>
          <w:szCs w:val="24"/>
        </w:rPr>
      </w:pPr>
      <w:r w:rsidRPr="00232334">
        <w:t xml:space="preserve">Для согласования </w:t>
      </w:r>
      <w:r>
        <w:t xml:space="preserve">резолюции </w:t>
      </w:r>
      <w:r w:rsidRPr="00232334">
        <w:t xml:space="preserve">необходимо </w:t>
      </w:r>
      <w:r w:rsidR="006E6356" w:rsidRPr="00232334">
        <w:t>одним н</w:t>
      </w:r>
      <w:r w:rsidR="006E6356">
        <w:t>ажатием левой кнопки мыши</w:t>
      </w:r>
      <w:r w:rsidR="006E6356" w:rsidRPr="00232334">
        <w:t xml:space="preserve"> </w:t>
      </w:r>
      <w:r w:rsidRPr="00232334">
        <w:t>выделить соответствующую строку</w:t>
      </w:r>
      <w:r>
        <w:t xml:space="preserve">, </w:t>
      </w:r>
      <w:r w:rsidRPr="00232334">
        <w:t xml:space="preserve">нажать на кнопку «Согласование» и выбрать пункт </w:t>
      </w:r>
      <w:r w:rsidRPr="00232334">
        <w:rPr>
          <w:i/>
        </w:rPr>
        <w:t>[Согласование резолюции]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_Ref465266249 \h 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74</w:t>
      </w:r>
      <w:r w:rsidRPr="00232334">
        <w:fldChar w:fldCharType="end"/>
      </w:r>
      <w:r w:rsidRPr="00232334">
        <w:t>).</w:t>
      </w:r>
    </w:p>
    <w:p w14:paraId="5923C2B2" w14:textId="196CA1B2" w:rsidR="00C32730" w:rsidRPr="00232334" w:rsidRDefault="006E6356" w:rsidP="00C32730">
      <w:pPr>
        <w:pStyle w:val="a7"/>
        <w:keepNext w:val="0"/>
      </w:pPr>
      <w:r>
        <w:lastRenderedPageBreak/>
        <w:drawing>
          <wp:inline distT="0" distB="0" distL="0" distR="0" wp14:anchorId="7783D80B" wp14:editId="7148F3ED">
            <wp:extent cx="6120130" cy="200723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0FDBB" w14:textId="3CF9B0B2" w:rsidR="00C32730" w:rsidRPr="009D44B4" w:rsidRDefault="00C32730" w:rsidP="00C32730">
      <w:pPr>
        <w:pStyle w:val="a8"/>
        <w:keepLines/>
      </w:pPr>
      <w:bookmarkStart w:id="148" w:name="_Ref465266249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74</w:t>
      </w:r>
      <w:r w:rsidR="00CB5790">
        <w:rPr>
          <w:noProof/>
        </w:rPr>
        <w:fldChar w:fldCharType="end"/>
      </w:r>
      <w:bookmarkEnd w:id="148"/>
      <w:r w:rsidRPr="00232334">
        <w:t xml:space="preserve">. </w:t>
      </w:r>
      <w:r w:rsidRPr="009D44B4">
        <w:t>Согласование резолюции</w:t>
      </w:r>
    </w:p>
    <w:p w14:paraId="500384C9" w14:textId="0563D773" w:rsidR="00C32730" w:rsidRPr="00232334" w:rsidRDefault="006E6356" w:rsidP="006E6356">
      <w:pPr>
        <w:pStyle w:val="a4"/>
      </w:pPr>
      <w:r>
        <w:t xml:space="preserve">Далее процесс согласования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_Ref104304607 \n \h </w:instrText>
      </w:r>
      <w:r>
        <w:fldChar w:fldCharType="separate"/>
      </w:r>
      <w:r w:rsidR="00D22C1F">
        <w:t>2.2.2</w:t>
      </w:r>
      <w:r>
        <w:fldChar w:fldCharType="end"/>
      </w:r>
      <w:r>
        <w:t xml:space="preserve"> настоящего руководства пользователя.</w:t>
      </w:r>
    </w:p>
    <w:p w14:paraId="3209FCAB" w14:textId="77777777" w:rsidR="00C32730" w:rsidRDefault="00C32730" w:rsidP="00C32730">
      <w:pPr>
        <w:pStyle w:val="3"/>
      </w:pPr>
      <w:bookmarkStart w:id="149" w:name="_Ref489540235"/>
      <w:bookmarkStart w:id="150" w:name="_Toc277338"/>
      <w:bookmarkStart w:id="151" w:name="_Toc103259106"/>
      <w:bookmarkStart w:id="152" w:name="_Toc104387582"/>
      <w:bookmarkEnd w:id="147"/>
      <w:r w:rsidRPr="00232334">
        <w:t>Утверждение</w:t>
      </w:r>
      <w:bookmarkEnd w:id="149"/>
      <w:bookmarkEnd w:id="150"/>
      <w:bookmarkEnd w:id="151"/>
      <w:bookmarkEnd w:id="152"/>
    </w:p>
    <w:p w14:paraId="667541FF" w14:textId="1899C4B1" w:rsidR="002C7E11" w:rsidRDefault="002C7E11" w:rsidP="002C7E11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Pr="00CB2E3B">
        <w:t>Формирование материалов к исполнению ФЗ ГВБФ (</w:t>
      </w:r>
      <w:r w:rsidRPr="002C7E11">
        <w:t>Утверждение</w:t>
      </w:r>
      <w:r w:rsidRPr="00CB2E3B">
        <w:t>)</w:t>
      </w:r>
      <w:r w:rsidRPr="008F59CA">
        <w:t>»</w:t>
      </w:r>
      <w:r>
        <w:t>.</w:t>
      </w:r>
    </w:p>
    <w:p w14:paraId="442F0A4E" w14:textId="6EFA91C7" w:rsidR="00C32730" w:rsidRPr="00232334" w:rsidRDefault="00C32730" w:rsidP="00C32730">
      <w:pPr>
        <w:pStyle w:val="a4"/>
      </w:pPr>
      <w:r w:rsidRPr="00232334">
        <w:t xml:space="preserve">Для утверждения </w:t>
      </w:r>
      <w:r>
        <w:t xml:space="preserve">резолюции </w:t>
      </w:r>
      <w:r w:rsidRPr="00232334">
        <w:t xml:space="preserve">необходимо </w:t>
      </w:r>
      <w:r w:rsidR="006E6356" w:rsidRPr="00232334">
        <w:t xml:space="preserve">одним нажатием левой кнопки мыши </w:t>
      </w:r>
      <w:r w:rsidR="006E6356">
        <w:t xml:space="preserve">выделить соответствующую строку, </w:t>
      </w:r>
      <w:r w:rsidRPr="00232334">
        <w:t xml:space="preserve">нажать на кнопку «Согласование» и выбрать пункт </w:t>
      </w:r>
      <w:r w:rsidRPr="00232334">
        <w:rPr>
          <w:i/>
        </w:rPr>
        <w:t>[Согласование резолюции]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_Ref465266332 \h 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75</w:t>
      </w:r>
      <w:r w:rsidRPr="00232334">
        <w:fldChar w:fldCharType="end"/>
      </w:r>
      <w:r w:rsidRPr="00232334">
        <w:t>).</w:t>
      </w:r>
    </w:p>
    <w:p w14:paraId="5BAB3889" w14:textId="5B7F4B95" w:rsidR="00C32730" w:rsidRPr="00232334" w:rsidRDefault="006E6356" w:rsidP="00C32730">
      <w:pPr>
        <w:pStyle w:val="a7"/>
        <w:keepNext w:val="0"/>
      </w:pPr>
      <w:r>
        <w:drawing>
          <wp:inline distT="0" distB="0" distL="0" distR="0" wp14:anchorId="3D836A59" wp14:editId="532FA4A7">
            <wp:extent cx="6120130" cy="22618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4D6AE" w14:textId="3CF432DF" w:rsidR="00C32730" w:rsidRPr="00232334" w:rsidRDefault="00C32730" w:rsidP="00C32730">
      <w:pPr>
        <w:pStyle w:val="a8"/>
        <w:keepLines/>
      </w:pPr>
      <w:bookmarkStart w:id="153" w:name="_Ref465266332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75</w:t>
      </w:r>
      <w:r w:rsidR="00CB5790">
        <w:rPr>
          <w:noProof/>
        </w:rPr>
        <w:fldChar w:fldCharType="end"/>
      </w:r>
      <w:bookmarkEnd w:id="153"/>
      <w:r w:rsidRPr="00232334">
        <w:t xml:space="preserve">. </w:t>
      </w:r>
      <w:r w:rsidRPr="009D44B4">
        <w:t>Согласование резолюции</w:t>
      </w:r>
    </w:p>
    <w:p w14:paraId="18CCB52B" w14:textId="73B5BE91" w:rsidR="00C32730" w:rsidRPr="00232334" w:rsidRDefault="00C32730" w:rsidP="00C32730">
      <w:pPr>
        <w:pStyle w:val="a4"/>
      </w:pPr>
      <w:r w:rsidRPr="00232334">
        <w:t>В открывшемся окне «Лист согласования» необходимо нажать на кнопку «Утверждено» (</w:t>
      </w:r>
      <w:r>
        <w:fldChar w:fldCharType="begin"/>
      </w:r>
      <w:r>
        <w:instrText xml:space="preserve"> REF _Ref74304410 \h </w:instrText>
      </w:r>
      <w:r>
        <w:fldChar w:fldCharType="separate"/>
      </w:r>
      <w:r w:rsidR="00D22C1F" w:rsidRPr="00232334">
        <w:t>Рисунок </w:t>
      </w:r>
      <w:r w:rsidR="00D22C1F">
        <w:rPr>
          <w:noProof/>
        </w:rPr>
        <w:t>76</w:t>
      </w:r>
      <w:r>
        <w:fldChar w:fldCharType="end"/>
      </w:r>
      <w:r w:rsidRPr="00232334">
        <w:t>).</w:t>
      </w:r>
    </w:p>
    <w:p w14:paraId="004EF1F1" w14:textId="7AE4E335" w:rsidR="00C32730" w:rsidRPr="00232334" w:rsidRDefault="006E6356" w:rsidP="00C32730">
      <w:pPr>
        <w:pStyle w:val="a7"/>
        <w:keepNext w:val="0"/>
      </w:pPr>
      <w:r>
        <w:lastRenderedPageBreak/>
        <w:drawing>
          <wp:inline distT="0" distB="0" distL="0" distR="0" wp14:anchorId="39ED73B2" wp14:editId="16D82AD9">
            <wp:extent cx="6120130" cy="408495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4A51" w14:textId="2D33920D" w:rsidR="00C32730" w:rsidRPr="00232334" w:rsidRDefault="00C32730" w:rsidP="00C32730">
      <w:pPr>
        <w:pStyle w:val="a8"/>
        <w:keepLines/>
      </w:pPr>
      <w:bookmarkStart w:id="154" w:name="_Ref74304410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76</w:t>
      </w:r>
      <w:r w:rsidR="00CB5790">
        <w:rPr>
          <w:noProof/>
        </w:rPr>
        <w:fldChar w:fldCharType="end"/>
      </w:r>
      <w:bookmarkEnd w:id="154"/>
      <w:r w:rsidRPr="00232334">
        <w:t xml:space="preserve">. </w:t>
      </w:r>
      <w:r>
        <w:t>Окно «Лист согласования»</w:t>
      </w:r>
    </w:p>
    <w:p w14:paraId="55EDD725" w14:textId="77777777" w:rsidR="00C32730" w:rsidRDefault="00C32730" w:rsidP="00C32730">
      <w:pPr>
        <w:pStyle w:val="a4"/>
      </w:pPr>
      <w:r>
        <w:t xml:space="preserve">После этого откроется окно «Документ для подписи», в котором </w:t>
      </w:r>
      <w:r w:rsidRPr="00E84678">
        <w:t>необходимо проверить корректность представленных данных</w:t>
      </w:r>
      <w:r>
        <w:t>.</w:t>
      </w:r>
    </w:p>
    <w:p w14:paraId="5B495CAC" w14:textId="7C9D104D" w:rsidR="00C32730" w:rsidRDefault="00C32730" w:rsidP="00C32730">
      <w:pPr>
        <w:pStyle w:val="a4"/>
      </w:pPr>
      <w:r w:rsidRPr="00E84678">
        <w:t>Если при проверке документа ошибки не обнаружены, необходи</w:t>
      </w:r>
      <w:r>
        <w:t>мо нажать на кнопку «Подписать» (</w:t>
      </w:r>
      <w:r>
        <w:fldChar w:fldCharType="begin"/>
      </w:r>
      <w:r>
        <w:instrText xml:space="preserve"> REF _Ref74304460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77</w:t>
      </w:r>
      <w:r>
        <w:fldChar w:fldCharType="end"/>
      </w:r>
      <w:r>
        <w:t>).</w:t>
      </w:r>
    </w:p>
    <w:p w14:paraId="28752B58" w14:textId="2D390A85" w:rsidR="00C32730" w:rsidRPr="00232334" w:rsidRDefault="006E6356" w:rsidP="00C32730">
      <w:pPr>
        <w:pStyle w:val="a7"/>
      </w:pPr>
      <w:r>
        <w:lastRenderedPageBreak/>
        <w:drawing>
          <wp:inline distT="0" distB="0" distL="0" distR="0" wp14:anchorId="00555614" wp14:editId="1F55FC32">
            <wp:extent cx="6120130" cy="4530725"/>
            <wp:effectExtent l="0" t="0" r="0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CA849" w14:textId="29543B48" w:rsidR="00C32730" w:rsidRDefault="00C32730" w:rsidP="00C32730">
      <w:pPr>
        <w:pStyle w:val="a8"/>
      </w:pPr>
      <w:bookmarkStart w:id="155" w:name="_Ref74304460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77</w:t>
      </w:r>
      <w:r w:rsidR="00CB5790">
        <w:rPr>
          <w:noProof/>
        </w:rPr>
        <w:fldChar w:fldCharType="end"/>
      </w:r>
      <w:bookmarkEnd w:id="155"/>
      <w:r>
        <w:rPr>
          <w:color w:val="000000"/>
        </w:rPr>
        <w:t xml:space="preserve">. </w:t>
      </w:r>
      <w:r>
        <w:t>Документ для подписи</w:t>
      </w:r>
    </w:p>
    <w:p w14:paraId="0E181533" w14:textId="3D73850D" w:rsidR="006E6356" w:rsidRPr="006E6356" w:rsidRDefault="006E6356" w:rsidP="006E6356">
      <w:pPr>
        <w:pStyle w:val="a4"/>
      </w:pPr>
      <w:r w:rsidRPr="006E6356">
        <w:rPr>
          <w:b/>
        </w:rPr>
        <w:t>Примечание.</w:t>
      </w:r>
      <w:r>
        <w:rPr>
          <w:b/>
        </w:rPr>
        <w:t xml:space="preserve"> </w:t>
      </w:r>
      <w:r>
        <w:t>Приложенные ранее к документу вложения отобразятся в области «Наименование» (</w:t>
      </w:r>
      <w:r>
        <w:fldChar w:fldCharType="begin"/>
      </w:r>
      <w:r>
        <w:instrText xml:space="preserve"> REF _Ref361596144 \h </w:instrText>
      </w:r>
      <w:r>
        <w:fldChar w:fldCharType="separate"/>
      </w:r>
      <w:r w:rsidR="00D22C1F" w:rsidRPr="008F59CA">
        <w:t>Рисунок </w:t>
      </w:r>
      <w:r w:rsidR="00D22C1F">
        <w:rPr>
          <w:noProof/>
        </w:rPr>
        <w:t>7</w:t>
      </w:r>
      <w:r>
        <w:fldChar w:fldCharType="end"/>
      </w:r>
      <w:r>
        <w:t xml:space="preserve">). </w:t>
      </w:r>
    </w:p>
    <w:p w14:paraId="7E818CC4" w14:textId="27C51B79" w:rsidR="006E6356" w:rsidRDefault="006E6356" w:rsidP="006E6356">
      <w:pPr>
        <w:pStyle w:val="a7"/>
      </w:pPr>
      <w:r w:rsidRPr="006E6356">
        <w:lastRenderedPageBreak/>
        <w:drawing>
          <wp:inline distT="0" distB="0" distL="0" distR="0" wp14:anchorId="7E730345" wp14:editId="14313665">
            <wp:extent cx="6120130" cy="4530725"/>
            <wp:effectExtent l="0" t="0" r="0" b="317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7D0DB" w14:textId="64CAE480" w:rsidR="006E6356" w:rsidRDefault="006E6356" w:rsidP="006E6356">
      <w:pPr>
        <w:pStyle w:val="a8"/>
      </w:pPr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78</w:t>
      </w:r>
      <w:r w:rsidR="00CB5790">
        <w:rPr>
          <w:noProof/>
        </w:rPr>
        <w:fldChar w:fldCharType="end"/>
      </w:r>
      <w:r>
        <w:rPr>
          <w:color w:val="000000"/>
        </w:rPr>
        <w:t xml:space="preserve">. </w:t>
      </w:r>
      <w:r>
        <w:t>Приложенные файлы</w:t>
      </w:r>
    </w:p>
    <w:p w14:paraId="6D530782" w14:textId="410C4196" w:rsidR="006E6356" w:rsidRDefault="006E6356" w:rsidP="00C32730">
      <w:pPr>
        <w:pStyle w:val="a4"/>
      </w:pPr>
      <w:r>
        <w:t xml:space="preserve">Далее процесс утверждения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_Ref104305272 \n \h </w:instrText>
      </w:r>
      <w:r>
        <w:fldChar w:fldCharType="separate"/>
      </w:r>
      <w:r w:rsidR="00D22C1F">
        <w:t>2.2.3</w:t>
      </w:r>
      <w:r>
        <w:fldChar w:fldCharType="end"/>
      </w:r>
      <w:r>
        <w:t xml:space="preserve"> настоящего руководства пользователя. </w:t>
      </w:r>
    </w:p>
    <w:p w14:paraId="2AA0BFC7" w14:textId="726B30C5" w:rsidR="00C32730" w:rsidRDefault="00C32730" w:rsidP="00C32730">
      <w:pPr>
        <w:pStyle w:val="a4"/>
      </w:pPr>
      <w:r w:rsidRPr="00232334">
        <w:t xml:space="preserve">В результате статус </w:t>
      </w:r>
      <w:r w:rsidRPr="00232334">
        <w:rPr>
          <w:bCs/>
        </w:rPr>
        <w:t>соответствующей строки</w:t>
      </w:r>
      <w:r w:rsidRPr="00232334">
        <w:t xml:space="preserve"> в графе «Статус</w:t>
      </w:r>
      <w:r>
        <w:t xml:space="preserve"> резолюции</w:t>
      </w:r>
      <w:r w:rsidRPr="00232334">
        <w:t>» изменится на «Утверждено»</w:t>
      </w:r>
      <w:r w:rsidR="006E6356">
        <w:t xml:space="preserve"> и индикатор внешнего согласования «ГВБФ» отобразится зеленым цветом </w:t>
      </w:r>
      <w:r>
        <w:t>(</w:t>
      </w:r>
      <w:r>
        <w:fldChar w:fldCharType="begin"/>
      </w:r>
      <w:r>
        <w:instrText xml:space="preserve"> REF _Ref74304574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79</w:t>
      </w:r>
      <w:r>
        <w:fldChar w:fldCharType="end"/>
      </w:r>
      <w:r>
        <w:t>)</w:t>
      </w:r>
      <w:r w:rsidRPr="00232334">
        <w:t>.</w:t>
      </w:r>
    </w:p>
    <w:p w14:paraId="73EA052A" w14:textId="35267666" w:rsidR="00C32730" w:rsidRDefault="006E6356" w:rsidP="00C32730">
      <w:pPr>
        <w:pStyle w:val="a7"/>
      </w:pPr>
      <w:r>
        <w:drawing>
          <wp:inline distT="0" distB="0" distL="0" distR="0" wp14:anchorId="1F98FE80" wp14:editId="2E879801">
            <wp:extent cx="6120130" cy="1923415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50E39" w14:textId="58E9556E" w:rsidR="00C32730" w:rsidRPr="00CE48CC" w:rsidRDefault="00C32730" w:rsidP="00C32730">
      <w:pPr>
        <w:pStyle w:val="a8"/>
        <w:rPr>
          <w:lang w:eastAsia="ru-RU"/>
        </w:rPr>
      </w:pPr>
      <w:bookmarkStart w:id="156" w:name="_Ref74304574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79</w:t>
      </w:r>
      <w:r w:rsidR="00CB5790">
        <w:rPr>
          <w:noProof/>
        </w:rPr>
        <w:fldChar w:fldCharType="end"/>
      </w:r>
      <w:bookmarkEnd w:id="156"/>
      <w:r>
        <w:rPr>
          <w:color w:val="000000"/>
        </w:rPr>
        <w:t xml:space="preserve">. </w:t>
      </w:r>
      <w:r>
        <w:t xml:space="preserve">Статус </w:t>
      </w:r>
      <w:r w:rsidR="006E6356">
        <w:t xml:space="preserve">строки </w:t>
      </w:r>
      <w:r>
        <w:t>«Утверждено»</w:t>
      </w:r>
    </w:p>
    <w:p w14:paraId="142DFDE4" w14:textId="77777777" w:rsidR="00C32730" w:rsidRDefault="00C32730" w:rsidP="00C32730">
      <w:pPr>
        <w:pStyle w:val="3"/>
      </w:pPr>
      <w:bookmarkStart w:id="157" w:name="_Toc277339"/>
      <w:bookmarkStart w:id="158" w:name="_Toc103259107"/>
      <w:bookmarkStart w:id="159" w:name="_Toc104387583"/>
      <w:bookmarkStart w:id="160" w:name="_Ref489540835"/>
      <w:bookmarkEnd w:id="141"/>
      <w:r w:rsidRPr="00232334">
        <w:lastRenderedPageBreak/>
        <w:t>Редактирование и повторное согласование</w:t>
      </w:r>
      <w:bookmarkEnd w:id="157"/>
      <w:bookmarkEnd w:id="158"/>
      <w:bookmarkEnd w:id="159"/>
    </w:p>
    <w:p w14:paraId="4371CF52" w14:textId="0BE273F1" w:rsidR="00C32730" w:rsidRPr="00232334" w:rsidRDefault="00C32730" w:rsidP="00C32730">
      <w:pPr>
        <w:pStyle w:val="a4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 необходимо </w:t>
      </w:r>
      <w:r w:rsidR="006E6356" w:rsidRPr="00232334">
        <w:t>од</w:t>
      </w:r>
      <w:r w:rsidR="006E6356">
        <w:t>ним нажатием левой кнопки мыши</w:t>
      </w:r>
      <w:r w:rsidR="006E6356" w:rsidRPr="00232334">
        <w:t xml:space="preserve"> </w:t>
      </w:r>
      <w:r w:rsidRPr="00232334">
        <w:t>выделить несогласованную</w:t>
      </w:r>
      <w:r w:rsidR="006E6356">
        <w:t xml:space="preserve"> строку</w:t>
      </w:r>
      <w:r>
        <w:t>,</w:t>
      </w:r>
      <w:r w:rsidRPr="00232334">
        <w:t xml:space="preserve"> нажать</w:t>
      </w:r>
      <w:r>
        <w:t xml:space="preserve"> на</w:t>
      </w:r>
      <w:r w:rsidRPr="00232334">
        <w:t xml:space="preserve"> кнопку «Согласование» и выбрать пункт </w:t>
      </w:r>
      <w:r w:rsidRPr="00232334">
        <w:rPr>
          <w:i/>
        </w:rPr>
        <w:t>[Согласование резолюции]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_Ref504740531 \h </w:instrText>
      </w:r>
      <w:r>
        <w:instrText xml:space="preserve"> \* MERGEFORMAT </w:instrText>
      </w:r>
      <w:r w:rsidRPr="00232334">
        <w:fldChar w:fldCharType="separate"/>
      </w:r>
      <w:r w:rsidR="00D22C1F" w:rsidRPr="00232334">
        <w:t>Рисунок </w:t>
      </w:r>
      <w:r w:rsidR="00D22C1F">
        <w:t>80</w:t>
      </w:r>
      <w:r w:rsidRPr="00232334">
        <w:fldChar w:fldCharType="end"/>
      </w:r>
      <w:r w:rsidRPr="00232334">
        <w:t>).</w:t>
      </w:r>
    </w:p>
    <w:p w14:paraId="002B5F2D" w14:textId="090CFFA1" w:rsidR="00C32730" w:rsidRPr="00232334" w:rsidRDefault="006E6356" w:rsidP="00C32730">
      <w:pPr>
        <w:pStyle w:val="a7"/>
        <w:keepNext w:val="0"/>
      </w:pPr>
      <w:r>
        <w:drawing>
          <wp:inline distT="0" distB="0" distL="0" distR="0" wp14:anchorId="52B773BE" wp14:editId="16473EB3">
            <wp:extent cx="6120130" cy="1900555"/>
            <wp:effectExtent l="0" t="0" r="0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EE16B" w14:textId="6B2FDBB1" w:rsidR="00C32730" w:rsidRDefault="00C32730" w:rsidP="00C32730">
      <w:pPr>
        <w:pStyle w:val="a8"/>
        <w:keepLines/>
      </w:pPr>
      <w:bookmarkStart w:id="161" w:name="_Ref504740531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80</w:t>
      </w:r>
      <w:r w:rsidR="00CB5790">
        <w:rPr>
          <w:noProof/>
        </w:rPr>
        <w:fldChar w:fldCharType="end"/>
      </w:r>
      <w:bookmarkEnd w:id="161"/>
      <w:r w:rsidRPr="00232334">
        <w:t xml:space="preserve">. </w:t>
      </w:r>
      <w:r w:rsidRPr="0008254C">
        <w:t>Редактирование и повторное согласование</w:t>
      </w:r>
    </w:p>
    <w:bookmarkEnd w:id="160"/>
    <w:p w14:paraId="3568CD97" w14:textId="0C88AA73" w:rsidR="00C32730" w:rsidRPr="00232334" w:rsidRDefault="006E6356" w:rsidP="006E6356">
      <w:pPr>
        <w:pStyle w:val="a4"/>
      </w:pPr>
      <w:r>
        <w:t xml:space="preserve">Далее процесс редактирования документа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_Ref381348322 \n \h </w:instrText>
      </w:r>
      <w:r>
        <w:fldChar w:fldCharType="separate"/>
      </w:r>
      <w:r w:rsidR="00D22C1F">
        <w:t>2.2.4</w:t>
      </w:r>
      <w:r>
        <w:fldChar w:fldCharType="end"/>
      </w:r>
      <w:r>
        <w:t xml:space="preserve"> настоящего руководства пользователя.</w:t>
      </w:r>
    </w:p>
    <w:p w14:paraId="793A965A" w14:textId="7C7F03A6" w:rsidR="003A0822" w:rsidRDefault="003A0822" w:rsidP="003A0822">
      <w:pPr>
        <w:pStyle w:val="1"/>
        <w:ind w:left="0" w:firstLine="0"/>
        <w:rPr>
          <w:rFonts w:asciiTheme="minorHAnsi" w:hAnsiTheme="minorHAnsi"/>
          <w:szCs w:val="28"/>
        </w:rPr>
      </w:pPr>
      <w:bookmarkStart w:id="162" w:name="_Toc104387584"/>
      <w:bookmarkStart w:id="163" w:name="_Toc1650593"/>
      <w:bookmarkStart w:id="164" w:name="_Toc28176094"/>
      <w:bookmarkStart w:id="165" w:name="_Toc103259108"/>
      <w:bookmarkStart w:id="166" w:name="_Toc482708568"/>
      <w:bookmarkEnd w:id="26"/>
      <w:r w:rsidRPr="008F59CA">
        <w:rPr>
          <w:szCs w:val="28"/>
        </w:rPr>
        <w:lastRenderedPageBreak/>
        <w:t>Работа в подразделе «</w:t>
      </w:r>
      <w:r w:rsidR="00082D67" w:rsidRPr="00082D67">
        <w:rPr>
          <w:szCs w:val="28"/>
        </w:rPr>
        <w:t>Формирование информации для размещения НА ЕПБС (федеральный бюджет)</w:t>
      </w:r>
      <w:r w:rsidRPr="008F59CA">
        <w:rPr>
          <w:szCs w:val="28"/>
        </w:rPr>
        <w:t>»</w:t>
      </w:r>
      <w:bookmarkEnd w:id="162"/>
    </w:p>
    <w:p w14:paraId="51B5FDC1" w14:textId="39435BE9" w:rsidR="003A0822" w:rsidRDefault="003A0822" w:rsidP="003A0822">
      <w:pPr>
        <w:pStyle w:val="a4"/>
        <w:rPr>
          <w:bCs/>
        </w:rPr>
      </w:pPr>
      <w:r w:rsidRPr="008F59CA">
        <w:t>Для перехода к подразделу «</w:t>
      </w:r>
      <w:r w:rsidR="00082D67" w:rsidRPr="00082D67">
        <w:t>Формирование информации для размещения НА ЕПБС (федеральный бюджет)</w:t>
      </w:r>
      <w:r w:rsidRPr="008F59CA">
        <w:t>» необходимо в главном окне Системы выбрать вкладку «Меню» (1), в открывшейся колонке выбрать раздел «</w:t>
      </w:r>
      <w:r w:rsidR="00082D67">
        <w:rPr>
          <w:bCs/>
        </w:rPr>
        <w:t>Информация для размещения на ЕПБС</w:t>
      </w:r>
      <w:r w:rsidRPr="008F59CA">
        <w:t xml:space="preserve">» (2) и открыть подраздел </w:t>
      </w:r>
      <w:r w:rsidRPr="00082D67">
        <w:rPr>
          <w:bCs/>
        </w:rPr>
        <w:t>«</w:t>
      </w:r>
      <w:r w:rsidR="00082D67" w:rsidRPr="00082D67">
        <w:rPr>
          <w:bCs/>
        </w:rPr>
        <w:t xml:space="preserve">Формирование информации для размещения </w:t>
      </w:r>
      <w:r w:rsidR="00B635CD">
        <w:rPr>
          <w:bCs/>
        </w:rPr>
        <w:t>на</w:t>
      </w:r>
      <w:r w:rsidR="00082D67" w:rsidRPr="00082D67">
        <w:rPr>
          <w:bCs/>
        </w:rPr>
        <w:t xml:space="preserve"> ЕПБС (федеральный бюджет)</w:t>
      </w:r>
      <w:r w:rsidRPr="00082D67">
        <w:rPr>
          <w:bCs/>
        </w:rPr>
        <w:t>» (3) (</w:t>
      </w:r>
      <w:r w:rsidR="00D22C1F">
        <w:rPr>
          <w:bCs/>
        </w:rPr>
        <w:fldChar w:fldCharType="begin"/>
      </w:r>
      <w:r w:rsidR="00D22C1F">
        <w:rPr>
          <w:bCs/>
        </w:rPr>
        <w:instrText xml:space="preserve"> REF _Ref104387608 \h </w:instrText>
      </w:r>
      <w:r w:rsidR="00D22C1F">
        <w:rPr>
          <w:bCs/>
        </w:rPr>
      </w:r>
      <w:r w:rsidR="00D22C1F">
        <w:rPr>
          <w:bCs/>
        </w:rPr>
        <w:fldChar w:fldCharType="separate"/>
      </w:r>
      <w:r w:rsidR="00D22C1F" w:rsidRPr="008F59CA">
        <w:t>Рисунок </w:t>
      </w:r>
      <w:r w:rsidR="00D22C1F">
        <w:rPr>
          <w:noProof/>
        </w:rPr>
        <w:t>81</w:t>
      </w:r>
      <w:r w:rsidR="00D22C1F">
        <w:rPr>
          <w:bCs/>
        </w:rPr>
        <w:fldChar w:fldCharType="end"/>
      </w:r>
      <w:r w:rsidRPr="00082D67">
        <w:rPr>
          <w:bCs/>
        </w:rPr>
        <w:t>).</w:t>
      </w:r>
    </w:p>
    <w:p w14:paraId="36945C85" w14:textId="4FB99285" w:rsidR="00082D67" w:rsidRPr="008F59CA" w:rsidRDefault="00082D67" w:rsidP="00082D67">
      <w:pPr>
        <w:pStyle w:val="a7"/>
        <w:rPr>
          <w:szCs w:val="28"/>
        </w:rPr>
      </w:pPr>
      <w:r>
        <w:t>к</w:t>
      </w:r>
      <w:r>
        <w:drawing>
          <wp:inline distT="0" distB="0" distL="0" distR="0" wp14:anchorId="1EB89CD0" wp14:editId="6F76FD7D">
            <wp:extent cx="5730240" cy="2671892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47707" cy="268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E2039" w14:textId="3B7BF650" w:rsidR="00082D67" w:rsidRPr="008F59CA" w:rsidRDefault="00082D67" w:rsidP="00082D67">
      <w:pPr>
        <w:pStyle w:val="a8"/>
      </w:pPr>
      <w:bookmarkStart w:id="167" w:name="_Ref104387608"/>
      <w:bookmarkStart w:id="168" w:name="_Ref104387603"/>
      <w:r w:rsidRPr="008F59CA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81</w:t>
      </w:r>
      <w:r w:rsidR="00CB5790">
        <w:rPr>
          <w:noProof/>
        </w:rPr>
        <w:fldChar w:fldCharType="end"/>
      </w:r>
      <w:bookmarkEnd w:id="167"/>
      <w:r w:rsidRPr="008F59CA">
        <w:t xml:space="preserve">. </w:t>
      </w:r>
      <w:r w:rsidRPr="003C6AB4">
        <w:t>Переход</w:t>
      </w:r>
      <w:r w:rsidRPr="008F59CA">
        <w:t xml:space="preserve"> к подразделу «</w:t>
      </w:r>
      <w:r w:rsidR="00F87332" w:rsidRPr="00082D67">
        <w:rPr>
          <w:bCs/>
          <w:szCs w:val="28"/>
        </w:rPr>
        <w:t xml:space="preserve">Формирование информации для размещения </w:t>
      </w:r>
      <w:r w:rsidR="00F87332">
        <w:rPr>
          <w:bCs/>
        </w:rPr>
        <w:t>на</w:t>
      </w:r>
      <w:r w:rsidR="00F87332" w:rsidRPr="00082D67">
        <w:rPr>
          <w:bCs/>
          <w:szCs w:val="28"/>
        </w:rPr>
        <w:t xml:space="preserve"> ЕПБС (федеральный бюджет)</w:t>
      </w:r>
      <w:r w:rsidRPr="008F59CA">
        <w:t>»</w:t>
      </w:r>
      <w:bookmarkEnd w:id="168"/>
    </w:p>
    <w:p w14:paraId="5717169A" w14:textId="385A1556" w:rsidR="00082D67" w:rsidRPr="008F59CA" w:rsidRDefault="00082D67" w:rsidP="00082D67">
      <w:pPr>
        <w:pStyle w:val="a4"/>
      </w:pPr>
      <w:r w:rsidRPr="008F59CA">
        <w:t xml:space="preserve">В результате откроется подраздел </w:t>
      </w:r>
      <w:r>
        <w:t>«</w:t>
      </w:r>
      <w:r w:rsidR="00B635CD" w:rsidRPr="00082D67">
        <w:rPr>
          <w:bCs/>
        </w:rPr>
        <w:t xml:space="preserve">Формирование информации для размещения </w:t>
      </w:r>
      <w:r w:rsidR="00B635CD">
        <w:rPr>
          <w:bCs/>
        </w:rPr>
        <w:t>на</w:t>
      </w:r>
      <w:r w:rsidR="00B635CD" w:rsidRPr="00082D67">
        <w:rPr>
          <w:bCs/>
        </w:rPr>
        <w:t xml:space="preserve"> ЕПБС (федеральный бюджет)</w:t>
      </w:r>
      <w:r>
        <w:t xml:space="preserve">», в котором необходимо выбрать соответствующий бюджетный цикл </w:t>
      </w:r>
      <w:r w:rsidRPr="008F59CA">
        <w:t>«</w:t>
      </w:r>
      <w:r>
        <w:t>2021</w:t>
      </w:r>
      <w:r w:rsidRPr="008F59CA">
        <w:t>-202</w:t>
      </w:r>
      <w:r>
        <w:t>3</w:t>
      </w:r>
      <w:r w:rsidRPr="008F59CA">
        <w:t>» (</w:t>
      </w:r>
      <w:r w:rsidR="00D22C1F">
        <w:fldChar w:fldCharType="begin"/>
      </w:r>
      <w:r w:rsidR="00D22C1F">
        <w:instrText xml:space="preserve"> REF _Ref104387627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82</w:t>
      </w:r>
      <w:r w:rsidR="00D22C1F">
        <w:fldChar w:fldCharType="end"/>
      </w:r>
      <w:r w:rsidRPr="008F59CA">
        <w:t>).</w:t>
      </w:r>
    </w:p>
    <w:p w14:paraId="2BCB015E" w14:textId="36C1231D" w:rsidR="00082D67" w:rsidRPr="008F59CA" w:rsidRDefault="00B635CD" w:rsidP="00082D67">
      <w:pPr>
        <w:pStyle w:val="a7"/>
        <w:rPr>
          <w:szCs w:val="28"/>
        </w:rPr>
      </w:pPr>
      <w:r>
        <w:lastRenderedPageBreak/>
        <w:drawing>
          <wp:inline distT="0" distB="0" distL="0" distR="0" wp14:anchorId="2A6CE062" wp14:editId="01698992">
            <wp:extent cx="6260347" cy="1927860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89985" cy="193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2A73" w14:textId="1C4B1DF4" w:rsidR="00082D67" w:rsidRPr="008F59CA" w:rsidRDefault="00082D67" w:rsidP="00082D67">
      <w:pPr>
        <w:pStyle w:val="a8"/>
        <w:rPr>
          <w:szCs w:val="28"/>
        </w:rPr>
      </w:pPr>
      <w:bookmarkStart w:id="169" w:name="_Ref104387627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82</w:t>
      </w:r>
      <w:r w:rsidRPr="008F59CA">
        <w:rPr>
          <w:noProof/>
          <w:szCs w:val="28"/>
        </w:rPr>
        <w:fldChar w:fldCharType="end"/>
      </w:r>
      <w:bookmarkEnd w:id="169"/>
      <w:r w:rsidRPr="008F59CA">
        <w:rPr>
          <w:szCs w:val="28"/>
        </w:rPr>
        <w:t>. Подраздел «</w:t>
      </w:r>
      <w:r w:rsidR="00F87332" w:rsidRPr="00082D67">
        <w:rPr>
          <w:bCs/>
          <w:szCs w:val="28"/>
        </w:rPr>
        <w:t xml:space="preserve">Формирование информации для размещения </w:t>
      </w:r>
      <w:r w:rsidR="00F87332">
        <w:rPr>
          <w:bCs/>
        </w:rPr>
        <w:t>на</w:t>
      </w:r>
      <w:r w:rsidR="00F87332" w:rsidRPr="00082D67">
        <w:rPr>
          <w:bCs/>
          <w:szCs w:val="28"/>
        </w:rPr>
        <w:t xml:space="preserve"> ЕПБС (федеральный бюджет)</w:t>
      </w:r>
      <w:r w:rsidRPr="008F59CA">
        <w:rPr>
          <w:szCs w:val="28"/>
        </w:rPr>
        <w:t>»</w:t>
      </w:r>
    </w:p>
    <w:p w14:paraId="6F693333" w14:textId="00C305C7" w:rsidR="00082D67" w:rsidRPr="008F59CA" w:rsidRDefault="00082D67" w:rsidP="00082D67">
      <w:pPr>
        <w:pStyle w:val="a4"/>
      </w:pPr>
      <w:r w:rsidRPr="008F59CA">
        <w:t>Для работы в подразделе «Материалы и документы к ФЗ» в Системе реализована панель инструментов, состоящая из следующих функциональных кнопок (</w:t>
      </w:r>
      <w:r w:rsidR="00D22C1F">
        <w:fldChar w:fldCharType="begin"/>
      </w:r>
      <w:r w:rsidR="00D22C1F">
        <w:instrText xml:space="preserve"> REF _Ref104387643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83</w:t>
      </w:r>
      <w:r w:rsidR="00D22C1F">
        <w:fldChar w:fldCharType="end"/>
      </w:r>
      <w:r w:rsidRPr="008F59CA">
        <w:t>):</w:t>
      </w:r>
    </w:p>
    <w:p w14:paraId="31DE18ED" w14:textId="77777777" w:rsidR="00082D67" w:rsidRPr="008F59CA" w:rsidRDefault="00082D67" w:rsidP="00082D67">
      <w:pPr>
        <w:pStyle w:val="-"/>
        <w:snapToGrid w:val="0"/>
      </w:pPr>
      <w:r w:rsidRPr="008F59CA">
        <w:t xml:space="preserve">«Обновить» (1) – обновление </w:t>
      </w:r>
      <w:r>
        <w:t>данных подраздела</w:t>
      </w:r>
      <w:r w:rsidRPr="008F59CA">
        <w:t>;</w:t>
      </w:r>
    </w:p>
    <w:p w14:paraId="306EF711" w14:textId="0094444F" w:rsidR="00082D67" w:rsidRDefault="00082D67" w:rsidP="00082D67">
      <w:pPr>
        <w:pStyle w:val="-"/>
        <w:snapToGrid w:val="0"/>
      </w:pPr>
      <w:r w:rsidRPr="008F59CA">
        <w:t>«</w:t>
      </w:r>
      <w:r w:rsidR="00B635CD">
        <w:t>Реестр</w:t>
      </w:r>
      <w:r w:rsidRPr="008F59CA">
        <w:t xml:space="preserve">» (2) – формирование </w:t>
      </w:r>
      <w:r w:rsidR="00B635CD">
        <w:t>наборов информации</w:t>
      </w:r>
      <w:r w:rsidRPr="008F59CA">
        <w:t xml:space="preserve"> к федеральному закону;</w:t>
      </w:r>
    </w:p>
    <w:p w14:paraId="74FC8B5B" w14:textId="1A859AF5" w:rsidR="00082D67" w:rsidRPr="008F59CA" w:rsidRDefault="00B635CD" w:rsidP="00082D67">
      <w:pPr>
        <w:pStyle w:val="-"/>
        <w:snapToGrid w:val="0"/>
      </w:pPr>
      <w:r w:rsidRPr="008F59CA">
        <w:t xml:space="preserve"> </w:t>
      </w:r>
      <w:r w:rsidR="00082D67" w:rsidRPr="008F59CA">
        <w:t>«Печать» (</w:t>
      </w:r>
      <w:r>
        <w:t>3</w:t>
      </w:r>
      <w:r w:rsidR="00082D67" w:rsidRPr="008F59CA">
        <w:t>):</w:t>
      </w:r>
    </w:p>
    <w:p w14:paraId="177B15C0" w14:textId="77777777" w:rsidR="00082D67" w:rsidRDefault="00082D67" w:rsidP="00082D67">
      <w:pPr>
        <w:pStyle w:val="--"/>
        <w:tabs>
          <w:tab w:val="num" w:pos="984"/>
        </w:tabs>
      </w:pPr>
      <w:r w:rsidRPr="008F59CA">
        <w:rPr>
          <w:i/>
        </w:rPr>
        <w:t>[Печать реестра]</w:t>
      </w:r>
      <w:r w:rsidRPr="008F59CA">
        <w:t xml:space="preserve"> – формирование печатной формы </w:t>
      </w:r>
      <w:r>
        <w:t>подраздела</w:t>
      </w:r>
      <w:r w:rsidRPr="008F59CA">
        <w:t xml:space="preserve"> с расширением </w:t>
      </w:r>
      <w:r w:rsidRPr="008F59CA">
        <w:rPr>
          <w:b/>
        </w:rPr>
        <w:t>*.</w:t>
      </w:r>
      <w:proofErr w:type="spellStart"/>
      <w:r w:rsidRPr="008F59CA">
        <w:rPr>
          <w:b/>
        </w:rPr>
        <w:t>xls</w:t>
      </w:r>
      <w:proofErr w:type="spellEnd"/>
      <w:r w:rsidRPr="008F59CA">
        <w:t>;</w:t>
      </w:r>
    </w:p>
    <w:p w14:paraId="67FE2B9B" w14:textId="4EF1BDC7" w:rsidR="00082D67" w:rsidRPr="008F59CA" w:rsidRDefault="00082D67" w:rsidP="00082D67">
      <w:pPr>
        <w:pStyle w:val="--"/>
        <w:tabs>
          <w:tab w:val="num" w:pos="984"/>
        </w:tabs>
      </w:pPr>
      <w:r w:rsidRPr="00856468">
        <w:rPr>
          <w:i/>
        </w:rPr>
        <w:t>[</w:t>
      </w:r>
      <w:r w:rsidR="00B635CD">
        <w:rPr>
          <w:i/>
        </w:rPr>
        <w:t>Печать информации</w:t>
      </w:r>
      <w:r w:rsidRPr="00856468">
        <w:rPr>
          <w:i/>
        </w:rPr>
        <w:t>]</w:t>
      </w:r>
      <w:r>
        <w:rPr>
          <w:i/>
        </w:rPr>
        <w:t xml:space="preserve"> </w:t>
      </w:r>
      <w:r>
        <w:t xml:space="preserve">– </w:t>
      </w:r>
      <w:r w:rsidR="00B635CD">
        <w:rPr>
          <w:i/>
        </w:rPr>
        <w:t>Формирование информации для размещения на ЕПБС (федеральный бюджет)]</w:t>
      </w:r>
      <w:r w:rsidR="00B635CD">
        <w:t xml:space="preserve"> – формирование печатной формы набора информации на рабочую станцию пользователя с расширениями </w:t>
      </w:r>
      <w:r w:rsidR="00B635CD">
        <w:rPr>
          <w:b/>
        </w:rPr>
        <w:t>*.</w:t>
      </w:r>
      <w:r w:rsidR="00B635CD">
        <w:rPr>
          <w:b/>
          <w:lang w:val="en-US"/>
        </w:rPr>
        <w:t>pdf</w:t>
      </w:r>
      <w:r w:rsidR="00B635CD">
        <w:rPr>
          <w:b/>
        </w:rPr>
        <w:t>, *.</w:t>
      </w:r>
      <w:proofErr w:type="spellStart"/>
      <w:r w:rsidR="00B635CD">
        <w:rPr>
          <w:b/>
          <w:lang w:val="en-US"/>
        </w:rPr>
        <w:t>xls</w:t>
      </w:r>
      <w:proofErr w:type="spellEnd"/>
      <w:r w:rsidR="00B635CD">
        <w:rPr>
          <w:b/>
        </w:rPr>
        <w:t>, *.</w:t>
      </w:r>
      <w:r w:rsidR="00B635CD">
        <w:rPr>
          <w:b/>
          <w:lang w:val="en-US"/>
        </w:rPr>
        <w:t>doc</w:t>
      </w:r>
      <w:r w:rsidR="00B635CD">
        <w:rPr>
          <w:b/>
        </w:rPr>
        <w:t>, *.</w:t>
      </w:r>
      <w:proofErr w:type="spellStart"/>
      <w:r w:rsidR="00B635CD">
        <w:rPr>
          <w:b/>
        </w:rPr>
        <w:t>odt</w:t>
      </w:r>
      <w:proofErr w:type="spellEnd"/>
      <w:r w:rsidR="00B635CD">
        <w:rPr>
          <w:b/>
        </w:rPr>
        <w:t xml:space="preserve"> *.</w:t>
      </w:r>
      <w:r w:rsidR="00B635CD">
        <w:rPr>
          <w:b/>
          <w:lang w:val="en-US"/>
        </w:rPr>
        <w:t>txt</w:t>
      </w:r>
      <w:r w:rsidR="00B635CD">
        <w:rPr>
          <w:b/>
        </w:rPr>
        <w:t>, *.</w:t>
      </w:r>
      <w:proofErr w:type="spellStart"/>
      <w:r w:rsidR="00B635CD">
        <w:rPr>
          <w:b/>
          <w:lang w:val="en-US"/>
        </w:rPr>
        <w:t>png</w:t>
      </w:r>
      <w:proofErr w:type="spellEnd"/>
      <w:r w:rsidR="00B635CD">
        <w:rPr>
          <w:b/>
        </w:rPr>
        <w:t>, *.</w:t>
      </w:r>
      <w:proofErr w:type="spellStart"/>
      <w:r w:rsidR="00B635CD">
        <w:rPr>
          <w:b/>
          <w:lang w:val="en-US"/>
        </w:rPr>
        <w:t>svg</w:t>
      </w:r>
      <w:proofErr w:type="spellEnd"/>
      <w:r w:rsidR="00B635CD">
        <w:rPr>
          <w:b/>
        </w:rPr>
        <w:t>, *.</w:t>
      </w:r>
      <w:r w:rsidR="00B635CD">
        <w:rPr>
          <w:b/>
          <w:lang w:val="en-US"/>
        </w:rPr>
        <w:t>html</w:t>
      </w:r>
      <w:r w:rsidR="00B635CD">
        <w:rPr>
          <w:b/>
        </w:rPr>
        <w:t>, *.</w:t>
      </w:r>
      <w:r w:rsidR="00B635CD">
        <w:rPr>
          <w:b/>
          <w:lang w:val="en-US"/>
        </w:rPr>
        <w:t>csv</w:t>
      </w:r>
      <w:r w:rsidRPr="00856468">
        <w:t>.</w:t>
      </w:r>
    </w:p>
    <w:p w14:paraId="68F576FE" w14:textId="6400C244" w:rsidR="00082D67" w:rsidRPr="008F59CA" w:rsidRDefault="00B635CD" w:rsidP="00082D67">
      <w:pPr>
        <w:pStyle w:val="-"/>
        <w:snapToGrid w:val="0"/>
      </w:pPr>
      <w:r w:rsidRPr="008F59CA">
        <w:t xml:space="preserve"> </w:t>
      </w:r>
      <w:r w:rsidR="00082D67" w:rsidRPr="008F59CA">
        <w:t>«Согласование» (</w:t>
      </w:r>
      <w:r w:rsidR="00D22C1F">
        <w:t>4</w:t>
      </w:r>
      <w:r w:rsidR="00082D67" w:rsidRPr="008F59CA">
        <w:t>):</w:t>
      </w:r>
    </w:p>
    <w:p w14:paraId="2BE2DBBF" w14:textId="457B33C0" w:rsidR="00082D67" w:rsidRPr="008F59CA" w:rsidRDefault="00082D67" w:rsidP="00082D67">
      <w:pPr>
        <w:pStyle w:val="--"/>
        <w:tabs>
          <w:tab w:val="num" w:pos="984"/>
        </w:tabs>
        <w:snapToGrid w:val="0"/>
      </w:pPr>
      <w:r w:rsidRPr="008F59CA">
        <w:rPr>
          <w:i/>
        </w:rPr>
        <w:t>[</w:t>
      </w:r>
      <w:r w:rsidR="00B635CD">
        <w:rPr>
          <w:i/>
        </w:rPr>
        <w:t>Внутреннее согласование</w:t>
      </w:r>
      <w:r w:rsidRPr="008F59CA">
        <w:rPr>
          <w:i/>
        </w:rPr>
        <w:t>]</w:t>
      </w:r>
      <w:r w:rsidRPr="008F59CA">
        <w:t xml:space="preserve"> – внутреннее согласование документа;</w:t>
      </w:r>
    </w:p>
    <w:p w14:paraId="09F2E14C" w14:textId="0E99D2CF" w:rsidR="00082D67" w:rsidRPr="008F59CA" w:rsidRDefault="00B635CD" w:rsidP="00082D67">
      <w:pPr>
        <w:pStyle w:val="--"/>
        <w:tabs>
          <w:tab w:val="num" w:pos="984"/>
        </w:tabs>
        <w:snapToGrid w:val="0"/>
      </w:pPr>
      <w:r w:rsidRPr="008F59CA">
        <w:rPr>
          <w:i/>
        </w:rPr>
        <w:t xml:space="preserve"> </w:t>
      </w:r>
      <w:r w:rsidR="00082D67" w:rsidRPr="008F59CA">
        <w:rPr>
          <w:i/>
        </w:rPr>
        <w:t xml:space="preserve">[История </w:t>
      </w:r>
      <w:r>
        <w:rPr>
          <w:i/>
        </w:rPr>
        <w:t>резолюции</w:t>
      </w:r>
      <w:r w:rsidR="00082D67" w:rsidRPr="008F59CA">
        <w:rPr>
          <w:i/>
        </w:rPr>
        <w:t>]</w:t>
      </w:r>
      <w:r w:rsidR="00082D67" w:rsidRPr="008F59CA">
        <w:t xml:space="preserve"> – просмотр </w:t>
      </w:r>
      <w:r w:rsidRPr="008F59CA">
        <w:t>резолюции на документ</w:t>
      </w:r>
      <w:r w:rsidR="00082D67" w:rsidRPr="008F59CA">
        <w:t>;</w:t>
      </w:r>
    </w:p>
    <w:p w14:paraId="45B9C433" w14:textId="7070A1DB" w:rsidR="00082D67" w:rsidRDefault="00082D67" w:rsidP="00082D67">
      <w:pPr>
        <w:pStyle w:val="-"/>
        <w:snapToGrid w:val="0"/>
      </w:pPr>
      <w:r w:rsidRPr="008F59CA">
        <w:t>«ЭП» (</w:t>
      </w:r>
      <w:r w:rsidR="00D22C1F">
        <w:t>5</w:t>
      </w:r>
      <w:r>
        <w:t>):</w:t>
      </w:r>
    </w:p>
    <w:p w14:paraId="02A8BD16" w14:textId="77777777" w:rsidR="00082D67" w:rsidRPr="00856468" w:rsidRDefault="00082D67" w:rsidP="00082D67">
      <w:pPr>
        <w:pStyle w:val="--"/>
      </w:pPr>
      <w:r w:rsidRPr="00132974">
        <w:rPr>
          <w:i/>
        </w:rPr>
        <w:t>[Подписи документа]</w:t>
      </w:r>
      <w:r>
        <w:t xml:space="preserve"> – </w:t>
      </w:r>
      <w:r w:rsidRPr="00132974">
        <w:t>просмотр информации об электронной подписи лиц, подписавших документ</w:t>
      </w:r>
      <w:r>
        <w:t xml:space="preserve">; </w:t>
      </w:r>
    </w:p>
    <w:p w14:paraId="5464E7A3" w14:textId="04F884AC" w:rsidR="00082D67" w:rsidRPr="008F59CA" w:rsidRDefault="00B635CD" w:rsidP="00082D67">
      <w:pPr>
        <w:pStyle w:val="a7"/>
        <w:rPr>
          <w:szCs w:val="28"/>
        </w:rPr>
      </w:pPr>
      <w:r>
        <w:lastRenderedPageBreak/>
        <w:drawing>
          <wp:inline distT="0" distB="0" distL="0" distR="0" wp14:anchorId="4D065D2D" wp14:editId="15D59BE2">
            <wp:extent cx="6120130" cy="1884680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8C9B4" w14:textId="6A2B2C33" w:rsidR="00082D67" w:rsidRPr="00643C3B" w:rsidRDefault="00082D67" w:rsidP="00F87332">
      <w:pPr>
        <w:pStyle w:val="a8"/>
      </w:pPr>
      <w:bookmarkStart w:id="170" w:name="_Ref104387643"/>
      <w:r w:rsidRPr="008F59CA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83</w:t>
      </w:r>
      <w:r w:rsidR="00CB5790">
        <w:rPr>
          <w:noProof/>
        </w:rPr>
        <w:fldChar w:fldCharType="end"/>
      </w:r>
      <w:bookmarkEnd w:id="170"/>
      <w:r w:rsidRPr="008F59CA">
        <w:t xml:space="preserve">. </w:t>
      </w:r>
      <w:r>
        <w:t xml:space="preserve">Функциональные </w:t>
      </w:r>
      <w:r w:rsidRPr="003070A8">
        <w:t>кнопки</w:t>
      </w:r>
      <w:r>
        <w:t xml:space="preserve"> подраздела </w:t>
      </w:r>
      <w:r w:rsidRPr="008F59CA">
        <w:t>«</w:t>
      </w:r>
      <w:r w:rsidR="00F87332" w:rsidRPr="00082D67">
        <w:rPr>
          <w:bCs/>
          <w:szCs w:val="28"/>
        </w:rPr>
        <w:t xml:space="preserve">Формирование информации для размещения </w:t>
      </w:r>
      <w:r w:rsidR="00F87332">
        <w:rPr>
          <w:bCs/>
        </w:rPr>
        <w:t>на</w:t>
      </w:r>
      <w:r w:rsidR="00F87332" w:rsidRPr="00082D67">
        <w:rPr>
          <w:bCs/>
          <w:szCs w:val="28"/>
        </w:rPr>
        <w:t xml:space="preserve"> ЕПБС (федеральный бюджет)</w:t>
      </w:r>
      <w:r w:rsidRPr="008F59CA">
        <w:t>»</w:t>
      </w:r>
    </w:p>
    <w:p w14:paraId="514F33EA" w14:textId="5B04EA9D" w:rsidR="003A0822" w:rsidRPr="00F87332" w:rsidRDefault="003A0822" w:rsidP="00F87332">
      <w:pPr>
        <w:pStyle w:val="2"/>
        <w:ind w:left="0"/>
        <w:rPr>
          <w:rFonts w:ascii="Times New Roman Полужирный" w:hAnsi="Times New Roman Полужирный"/>
        </w:rPr>
      </w:pPr>
      <w:bookmarkStart w:id="171" w:name="_Toc104387585"/>
      <w:r w:rsidRPr="00F87332">
        <w:rPr>
          <w:rFonts w:ascii="Times New Roman Полужирный" w:hAnsi="Times New Roman Полужирный"/>
        </w:rPr>
        <w:t>Согласование и Утверждение набора информации 6.15 «Документы и материалы, представляемые с отчетом об исполнении федерального бюджета»</w:t>
      </w:r>
      <w:bookmarkEnd w:id="171"/>
    </w:p>
    <w:p w14:paraId="7DEA6E1C" w14:textId="326AFFB1" w:rsidR="003A0822" w:rsidRDefault="003A0822" w:rsidP="00F87332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123FD0" w:rsidRPr="00F87332">
        <w:t>Формирование информации для ЕПБС по ФБ (Ввод данных)</w:t>
      </w:r>
      <w:r w:rsidRPr="008F59CA">
        <w:t>»</w:t>
      </w:r>
      <w:r>
        <w:t>.</w:t>
      </w:r>
    </w:p>
    <w:p w14:paraId="258F198A" w14:textId="06540B25" w:rsidR="003A0822" w:rsidRPr="008F59CA" w:rsidRDefault="003A0822" w:rsidP="00F87332">
      <w:pPr>
        <w:pStyle w:val="a4"/>
      </w:pPr>
      <w:r w:rsidRPr="008F59CA">
        <w:t xml:space="preserve">Для формирования листа согласования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</w:t>
      </w:r>
      <w:r w:rsidR="00123FD0">
        <w:rPr>
          <w:i/>
        </w:rPr>
        <w:t>Внутреннее согласование</w:t>
      </w:r>
      <w:r w:rsidRPr="008F59CA">
        <w:rPr>
          <w:i/>
        </w:rPr>
        <w:t>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_Ref104387665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84</w:t>
      </w:r>
      <w:r w:rsidR="00D22C1F">
        <w:fldChar w:fldCharType="end"/>
      </w:r>
      <w:r w:rsidRPr="008F59CA">
        <w:t>).</w:t>
      </w:r>
    </w:p>
    <w:p w14:paraId="7DD3963A" w14:textId="4AFCF30D" w:rsidR="003A0822" w:rsidRPr="008F59CA" w:rsidRDefault="00123FD0" w:rsidP="00F87332">
      <w:pPr>
        <w:pStyle w:val="a7"/>
        <w:rPr>
          <w:szCs w:val="28"/>
        </w:rPr>
      </w:pPr>
      <w:r>
        <w:drawing>
          <wp:inline distT="0" distB="0" distL="0" distR="0" wp14:anchorId="2C3C071F" wp14:editId="2781C297">
            <wp:extent cx="6120130" cy="1885234"/>
            <wp:effectExtent l="0" t="0" r="0" b="1270"/>
            <wp:docPr id="59" name="Рисунок 59" descr="C:\Users\ED93C~1.ULI\AppData\Local\Temp\SNAGHTML2960cc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93C~1.ULI\AppData\Local\Temp\SNAGHTML2960cc59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719C5" w14:textId="4A1E4F44" w:rsidR="003A0822" w:rsidRPr="008F59CA" w:rsidRDefault="003A0822" w:rsidP="00F87332">
      <w:pPr>
        <w:pStyle w:val="a8"/>
        <w:rPr>
          <w:szCs w:val="28"/>
        </w:rPr>
      </w:pPr>
      <w:bookmarkStart w:id="172" w:name="_Ref104387665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84</w:t>
      </w:r>
      <w:r w:rsidRPr="008F59CA">
        <w:rPr>
          <w:noProof/>
          <w:szCs w:val="28"/>
        </w:rPr>
        <w:fldChar w:fldCharType="end"/>
      </w:r>
      <w:bookmarkEnd w:id="172"/>
      <w:r w:rsidRPr="008F59CA">
        <w:rPr>
          <w:szCs w:val="28"/>
        </w:rPr>
        <w:t xml:space="preserve">. </w:t>
      </w:r>
      <w:r>
        <w:rPr>
          <w:szCs w:val="28"/>
        </w:rPr>
        <w:t>Согласование документа</w:t>
      </w:r>
    </w:p>
    <w:p w14:paraId="11E46739" w14:textId="1DC99347" w:rsidR="003A0822" w:rsidRDefault="003A0822" w:rsidP="00F87332">
      <w:pPr>
        <w:pStyle w:val="a4"/>
      </w:pPr>
      <w:r>
        <w:t>В результате откроется окно «Лист согласования» (</w:t>
      </w:r>
      <w:r w:rsidR="00D22C1F">
        <w:fldChar w:fldCharType="begin"/>
      </w:r>
      <w:r w:rsidR="00D22C1F">
        <w:instrText xml:space="preserve"> REF _Ref104387677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85</w:t>
      </w:r>
      <w:r w:rsidR="00D22C1F">
        <w:fldChar w:fldCharType="end"/>
      </w:r>
      <w:r>
        <w:t>).</w:t>
      </w:r>
    </w:p>
    <w:p w14:paraId="0258A238" w14:textId="77777777" w:rsidR="003A0822" w:rsidRDefault="003A0822" w:rsidP="00F87332">
      <w:pPr>
        <w:pStyle w:val="a7"/>
      </w:pPr>
      <w:r>
        <w:lastRenderedPageBreak/>
        <w:drawing>
          <wp:inline distT="0" distB="0" distL="0" distR="0" wp14:anchorId="59B819AB" wp14:editId="06BDA225">
            <wp:extent cx="6261012" cy="4170219"/>
            <wp:effectExtent l="0" t="0" r="698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2963" cy="4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3EDC7" w14:textId="7E579B8C" w:rsidR="003A0822" w:rsidRPr="00BD089D" w:rsidRDefault="003A0822" w:rsidP="00F87332">
      <w:pPr>
        <w:pStyle w:val="a8"/>
      </w:pPr>
      <w:bookmarkStart w:id="173" w:name="_Ref104387677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85</w:t>
      </w:r>
      <w:r w:rsidR="00CB5790">
        <w:rPr>
          <w:noProof/>
        </w:rPr>
        <w:fldChar w:fldCharType="end"/>
      </w:r>
      <w:bookmarkEnd w:id="173"/>
      <w:r w:rsidRPr="00CE21DB">
        <w:t xml:space="preserve">. </w:t>
      </w:r>
      <w:r>
        <w:t>Лист согласования</w:t>
      </w:r>
    </w:p>
    <w:p w14:paraId="47EBADA0" w14:textId="77777777" w:rsidR="003A0822" w:rsidRPr="008F59CA" w:rsidRDefault="003A0822" w:rsidP="00F87332">
      <w:pPr>
        <w:pStyle w:val="3"/>
      </w:pPr>
      <w:bookmarkStart w:id="174" w:name="_Toc104387586"/>
      <w:bookmarkStart w:id="175" w:name="_Ref104388242"/>
      <w:bookmarkStart w:id="176" w:name="_Ref104388259"/>
      <w:r w:rsidRPr="008F59CA">
        <w:t>Формирование листа согласования</w:t>
      </w:r>
      <w:bookmarkEnd w:id="174"/>
      <w:bookmarkEnd w:id="175"/>
      <w:bookmarkEnd w:id="176"/>
    </w:p>
    <w:p w14:paraId="37D59DF3" w14:textId="77777777" w:rsidR="003A0822" w:rsidRDefault="003A0822" w:rsidP="00F87332">
      <w:pPr>
        <w:pStyle w:val="4"/>
      </w:pPr>
      <w:r>
        <w:t>Заполнение листа согласования вручную</w:t>
      </w:r>
    </w:p>
    <w:p w14:paraId="191935AB" w14:textId="303BF2D4" w:rsidR="003A0822" w:rsidRPr="00232334" w:rsidRDefault="003A0822" w:rsidP="00F87332">
      <w:pPr>
        <w:pStyle w:val="a4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</w:t>
      </w:r>
      <w:r w:rsidRPr="00232334">
        <w:t>(</w:t>
      </w:r>
      <w:r w:rsidR="00D22C1F">
        <w:fldChar w:fldCharType="begin"/>
      </w:r>
      <w:r w:rsidR="00D22C1F">
        <w:instrText xml:space="preserve"> REF _Ref104387745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86</w:t>
      </w:r>
      <w:r w:rsidR="00D22C1F">
        <w:fldChar w:fldCharType="end"/>
      </w:r>
      <w:r w:rsidRPr="00232334">
        <w:t>).</w:t>
      </w:r>
    </w:p>
    <w:p w14:paraId="772C920C" w14:textId="77777777" w:rsidR="003A0822" w:rsidRPr="00232334" w:rsidRDefault="003A0822" w:rsidP="00F87332">
      <w:pPr>
        <w:pStyle w:val="a7"/>
        <w:keepNext w:val="0"/>
        <w:keepLines w:val="0"/>
        <w:widowControl w:val="0"/>
      </w:pPr>
      <w:r>
        <w:lastRenderedPageBreak/>
        <w:drawing>
          <wp:inline distT="0" distB="0" distL="0" distR="0" wp14:anchorId="340223EF" wp14:editId="51294E08">
            <wp:extent cx="6120130" cy="40836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BC7A8" w14:textId="114A46D9" w:rsidR="003A0822" w:rsidRPr="00232334" w:rsidRDefault="003A0822" w:rsidP="00F87332">
      <w:pPr>
        <w:pStyle w:val="a8"/>
        <w:widowControl w:val="0"/>
      </w:pPr>
      <w:bookmarkStart w:id="177" w:name="_Ref104387745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86</w:t>
      </w:r>
      <w:r w:rsidR="00CB5790">
        <w:rPr>
          <w:noProof/>
        </w:rPr>
        <w:fldChar w:fldCharType="end"/>
      </w:r>
      <w:bookmarkEnd w:id="177"/>
      <w:r w:rsidRPr="00232334">
        <w:t>. Окно «Лист согласования»</w:t>
      </w:r>
    </w:p>
    <w:p w14:paraId="07571DB9" w14:textId="744792D4" w:rsidR="003A0822" w:rsidRPr="00232334" w:rsidRDefault="003A0822" w:rsidP="00F87332">
      <w:pPr>
        <w:pStyle w:val="a4"/>
      </w:pPr>
      <w:r w:rsidRPr="00BD089D">
        <w:t xml:space="preserve">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="00D22C1F">
        <w:fldChar w:fldCharType="begin"/>
      </w:r>
      <w:r w:rsidR="00D22C1F">
        <w:instrText xml:space="preserve"> REF _Ref104387758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87</w:t>
      </w:r>
      <w:r w:rsidR="00D22C1F">
        <w:fldChar w:fldCharType="end"/>
      </w:r>
      <w:r w:rsidRPr="00232334">
        <w:t>).</w:t>
      </w:r>
    </w:p>
    <w:p w14:paraId="341C03B2" w14:textId="77777777" w:rsidR="003A0822" w:rsidRPr="00232334" w:rsidRDefault="003A0822" w:rsidP="00F87332">
      <w:pPr>
        <w:pStyle w:val="a7"/>
      </w:pPr>
      <w:r>
        <w:drawing>
          <wp:inline distT="0" distB="0" distL="0" distR="0" wp14:anchorId="38A36A50" wp14:editId="70325DFE">
            <wp:extent cx="4037215" cy="1732548"/>
            <wp:effectExtent l="0" t="0" r="190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53329" cy="17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9410" w14:textId="29478D7C" w:rsidR="003A0822" w:rsidRDefault="003A0822" w:rsidP="00F87332">
      <w:pPr>
        <w:pStyle w:val="a8"/>
      </w:pPr>
      <w:bookmarkStart w:id="178" w:name="_Ref104387758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87</w:t>
      </w:r>
      <w:r w:rsidR="00CB5790">
        <w:rPr>
          <w:noProof/>
        </w:rPr>
        <w:fldChar w:fldCharType="end"/>
      </w:r>
      <w:bookmarkEnd w:id="178"/>
      <w:r w:rsidRPr="00232334">
        <w:t xml:space="preserve">. </w:t>
      </w:r>
      <w:r>
        <w:t>Добавление пользователя</w:t>
      </w:r>
    </w:p>
    <w:p w14:paraId="2A2AFFD5" w14:textId="77777777" w:rsidR="003A0822" w:rsidRDefault="003A0822" w:rsidP="00F87332">
      <w:pPr>
        <w:pStyle w:val="a4"/>
      </w:pPr>
      <w:r w:rsidRPr="0087518B">
        <w:rPr>
          <w:b/>
        </w:rPr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4EA555EF" w14:textId="293984B3" w:rsidR="003A0822" w:rsidRPr="00EF781F" w:rsidRDefault="003A0822" w:rsidP="00F87332">
      <w:pPr>
        <w:pStyle w:val="a4"/>
      </w:pPr>
      <w:r>
        <w:t>В результате в лист согласования будут добавлены согласующие и утверждающий</w:t>
      </w:r>
      <w:r w:rsidRPr="00232334">
        <w:t xml:space="preserve"> (</w:t>
      </w:r>
      <w:r w:rsidR="00D22C1F">
        <w:fldChar w:fldCharType="begin"/>
      </w:r>
      <w:r w:rsidR="00D22C1F">
        <w:instrText xml:space="preserve"> REF _Ref104387768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88</w:t>
      </w:r>
      <w:r w:rsidR="00D22C1F">
        <w:fldChar w:fldCharType="end"/>
      </w:r>
      <w:r w:rsidRPr="00232334">
        <w:t>).</w:t>
      </w:r>
    </w:p>
    <w:p w14:paraId="37DE9D92" w14:textId="77777777" w:rsidR="003A0822" w:rsidRPr="00232334" w:rsidRDefault="003A0822" w:rsidP="00F87332">
      <w:pPr>
        <w:pStyle w:val="a7"/>
        <w:keepNext w:val="0"/>
        <w:keepLines w:val="0"/>
        <w:widowControl w:val="0"/>
      </w:pPr>
      <w:r>
        <w:lastRenderedPageBreak/>
        <w:drawing>
          <wp:inline distT="0" distB="0" distL="0" distR="0" wp14:anchorId="574CDECB" wp14:editId="3B0C05F6">
            <wp:extent cx="6120130" cy="4077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CB85" w14:textId="7BADC686" w:rsidR="003A0822" w:rsidRPr="00232334" w:rsidRDefault="003A0822" w:rsidP="00F87332">
      <w:pPr>
        <w:pStyle w:val="a8"/>
      </w:pPr>
      <w:bookmarkStart w:id="179" w:name="_Ref104387768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88</w:t>
      </w:r>
      <w:r w:rsidR="00CB5790">
        <w:rPr>
          <w:noProof/>
        </w:rPr>
        <w:fldChar w:fldCharType="end"/>
      </w:r>
      <w:bookmarkEnd w:id="179"/>
      <w:r w:rsidRPr="00232334">
        <w:t xml:space="preserve">. </w:t>
      </w:r>
      <w:r>
        <w:t>Окно «Лист согласования»</w:t>
      </w:r>
    </w:p>
    <w:p w14:paraId="7A3F9337" w14:textId="462FED92" w:rsidR="003A0822" w:rsidRDefault="003A0822" w:rsidP="00F87332">
      <w:pPr>
        <w:pStyle w:val="a4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 w:rsidR="00D22C1F">
        <w:fldChar w:fldCharType="begin"/>
      </w:r>
      <w:r w:rsidR="00D22C1F">
        <w:instrText xml:space="preserve"> REF _Ref104387778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89</w:t>
      </w:r>
      <w:r w:rsidR="00D22C1F">
        <w:fldChar w:fldCharType="end"/>
      </w:r>
      <w:r>
        <w:t>).</w:t>
      </w:r>
    </w:p>
    <w:p w14:paraId="73FFA661" w14:textId="77777777" w:rsidR="003A0822" w:rsidRDefault="003A0822" w:rsidP="00F87332">
      <w:pPr>
        <w:pStyle w:val="a7"/>
      </w:pPr>
      <w:r>
        <w:lastRenderedPageBreak/>
        <w:drawing>
          <wp:inline distT="0" distB="0" distL="0" distR="0" wp14:anchorId="574D7DA4" wp14:editId="52D9DD29">
            <wp:extent cx="6120130" cy="4077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ECBC1" w14:textId="38E862DC" w:rsidR="003A0822" w:rsidRPr="00BD089D" w:rsidRDefault="003A0822" w:rsidP="00F87332">
      <w:pPr>
        <w:pStyle w:val="a8"/>
        <w:rPr>
          <w:spacing w:val="2"/>
          <w:szCs w:val="28"/>
        </w:rPr>
      </w:pPr>
      <w:bookmarkStart w:id="180" w:name="_Ref104387778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89</w:t>
      </w:r>
      <w:r w:rsidR="00CB5790">
        <w:rPr>
          <w:noProof/>
        </w:rPr>
        <w:fldChar w:fldCharType="end"/>
      </w:r>
      <w:bookmarkEnd w:id="180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33FB6FF9" w14:textId="24FBE4B3" w:rsidR="003A0822" w:rsidRDefault="003A0822" w:rsidP="00F87332">
      <w:pPr>
        <w:pStyle w:val="a4"/>
      </w:pPr>
      <w:r>
        <w:t>После этого откроется окно «Выбор параметров шаблона» (</w:t>
      </w:r>
      <w:r w:rsidR="00D22C1F">
        <w:fldChar w:fldCharType="begin"/>
      </w:r>
      <w:r w:rsidR="00D22C1F">
        <w:instrText xml:space="preserve"> REF _Ref104387789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90</w:t>
      </w:r>
      <w:r w:rsidR="00D22C1F">
        <w:fldChar w:fldCharType="end"/>
      </w:r>
      <w:r>
        <w:t>).</w:t>
      </w:r>
    </w:p>
    <w:p w14:paraId="50037A86" w14:textId="77777777" w:rsidR="003A0822" w:rsidRDefault="003A0822" w:rsidP="00F87332">
      <w:pPr>
        <w:pStyle w:val="a7"/>
      </w:pPr>
      <w:r>
        <w:drawing>
          <wp:inline distT="0" distB="0" distL="0" distR="0" wp14:anchorId="0B064CE8" wp14:editId="0BC1200C">
            <wp:extent cx="3779848" cy="212616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212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4311" w14:textId="62D33843" w:rsidR="003A0822" w:rsidRPr="00BD089D" w:rsidRDefault="003A0822" w:rsidP="00F87332">
      <w:pPr>
        <w:pStyle w:val="a8"/>
        <w:rPr>
          <w:spacing w:val="2"/>
          <w:szCs w:val="28"/>
        </w:rPr>
      </w:pPr>
      <w:bookmarkStart w:id="181" w:name="_Ref104387789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90</w:t>
      </w:r>
      <w:r w:rsidR="00CB5790">
        <w:rPr>
          <w:noProof/>
        </w:rPr>
        <w:fldChar w:fldCharType="end"/>
      </w:r>
      <w:bookmarkEnd w:id="181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4399BB97" w14:textId="77777777" w:rsidR="003A0822" w:rsidRDefault="003A0822" w:rsidP="00F87332">
      <w:pPr>
        <w:pStyle w:val="a4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7BBE7694" w14:textId="77777777" w:rsidR="003A0822" w:rsidRDefault="003A0822" w:rsidP="00F87332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54D80D17" w14:textId="77777777" w:rsidR="003A0822" w:rsidRDefault="003A0822" w:rsidP="00F87332">
      <w:pPr>
        <w:pStyle w:val="a4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7F7B18F9" w14:textId="77777777" w:rsidR="003A0822" w:rsidRPr="00825084" w:rsidRDefault="003A0822" w:rsidP="00F87332">
      <w:pPr>
        <w:pStyle w:val="a4"/>
        <w:rPr>
          <w:b/>
          <w:lang w:eastAsia="ru-RU"/>
        </w:rPr>
      </w:pPr>
      <w:r>
        <w:rPr>
          <w:b/>
          <w:lang w:eastAsia="ru-RU"/>
        </w:rPr>
        <w:lastRenderedPageBreak/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3079FEB2" w14:textId="77777777" w:rsidR="003A0822" w:rsidRDefault="003A0822" w:rsidP="00F87332">
      <w:pPr>
        <w:pStyle w:val="a4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532CBE6A" w14:textId="77777777" w:rsidR="003A0822" w:rsidRDefault="003A0822" w:rsidP="00F87332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7691DAD8" w14:textId="78BFC9C6" w:rsidR="003A0822" w:rsidRPr="00825084" w:rsidRDefault="003A0822" w:rsidP="00F87332">
      <w:pPr>
        <w:pStyle w:val="a4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D22C1F">
        <w:rPr>
          <w:lang w:eastAsia="ru-RU"/>
        </w:rPr>
        <w:fldChar w:fldCharType="begin"/>
      </w:r>
      <w:r w:rsidR="00D22C1F">
        <w:rPr>
          <w:lang w:eastAsia="ru-RU"/>
        </w:rPr>
        <w:instrText xml:space="preserve"> REF _Ref104387800 \h </w:instrText>
      </w:r>
      <w:r w:rsidR="00D22C1F">
        <w:rPr>
          <w:lang w:eastAsia="ru-RU"/>
        </w:rPr>
      </w:r>
      <w:r w:rsidR="00D22C1F"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91</w:t>
      </w:r>
      <w:r w:rsidR="00D22C1F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548597B7" w14:textId="025B8894" w:rsidR="003A0822" w:rsidRDefault="00123FD0" w:rsidP="00F87332">
      <w:pPr>
        <w:pStyle w:val="a7"/>
      </w:pPr>
      <w:r>
        <w:drawing>
          <wp:inline distT="0" distB="0" distL="0" distR="0" wp14:anchorId="0C933D68" wp14:editId="5271E28E">
            <wp:extent cx="3383280" cy="1873948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405482" cy="188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1C14" w14:textId="47AB6134" w:rsidR="003A0822" w:rsidRPr="00BD089D" w:rsidRDefault="003A0822" w:rsidP="00F87332">
      <w:pPr>
        <w:pStyle w:val="a8"/>
        <w:rPr>
          <w:spacing w:val="2"/>
          <w:szCs w:val="28"/>
        </w:rPr>
      </w:pPr>
      <w:bookmarkStart w:id="182" w:name="_Ref104387800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91</w:t>
      </w:r>
      <w:r w:rsidR="00CB5790">
        <w:rPr>
          <w:noProof/>
        </w:rPr>
        <w:fldChar w:fldCharType="end"/>
      </w:r>
      <w:bookmarkEnd w:id="182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18B3E184" w14:textId="527233E9" w:rsidR="003A0822" w:rsidRDefault="003A0822" w:rsidP="00F87332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откроется системное сообщение об отмене сохранения шаблона (</w:t>
      </w:r>
      <w:r w:rsidR="00D22C1F">
        <w:rPr>
          <w:lang w:eastAsia="ru-RU"/>
        </w:rPr>
        <w:fldChar w:fldCharType="begin"/>
      </w:r>
      <w:r w:rsidR="00D22C1F">
        <w:rPr>
          <w:lang w:eastAsia="ru-RU"/>
        </w:rPr>
        <w:instrText xml:space="preserve"> REF _Ref104387811 \h </w:instrText>
      </w:r>
      <w:r w:rsidR="00D22C1F">
        <w:rPr>
          <w:lang w:eastAsia="ru-RU"/>
        </w:rPr>
      </w:r>
      <w:r w:rsidR="00D22C1F"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92</w:t>
      </w:r>
      <w:r w:rsidR="00D22C1F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7DF4BE9" w14:textId="77777777" w:rsidR="003A0822" w:rsidRDefault="003A0822" w:rsidP="00F87332">
      <w:pPr>
        <w:pStyle w:val="a7"/>
      </w:pPr>
      <w:r>
        <w:drawing>
          <wp:inline distT="0" distB="0" distL="0" distR="0" wp14:anchorId="662B8FA4" wp14:editId="30327699">
            <wp:extent cx="5707875" cy="124216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7875" cy="12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00402" w14:textId="0BFBE3B1" w:rsidR="003A0822" w:rsidRPr="00BD089D" w:rsidRDefault="003A0822" w:rsidP="00F87332">
      <w:pPr>
        <w:pStyle w:val="a8"/>
        <w:rPr>
          <w:spacing w:val="2"/>
          <w:szCs w:val="28"/>
        </w:rPr>
      </w:pPr>
      <w:bookmarkStart w:id="183" w:name="_Ref104387811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92</w:t>
      </w:r>
      <w:r w:rsidR="00CB5790">
        <w:rPr>
          <w:noProof/>
        </w:rPr>
        <w:fldChar w:fldCharType="end"/>
      </w:r>
      <w:bookmarkEnd w:id="183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50569CD0" w14:textId="24F03248" w:rsidR="003A0822" w:rsidRDefault="003A0822" w:rsidP="00F87332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откроется системное сообщение о необходимости заполнения блока «Утверждающий» (</w:t>
      </w:r>
      <w:r w:rsidR="00D22C1F">
        <w:rPr>
          <w:lang w:eastAsia="ru-RU"/>
        </w:rPr>
        <w:fldChar w:fldCharType="begin"/>
      </w:r>
      <w:r w:rsidR="00D22C1F">
        <w:rPr>
          <w:lang w:eastAsia="ru-RU"/>
        </w:rPr>
        <w:instrText xml:space="preserve"> REF _Ref104387819 \h </w:instrText>
      </w:r>
      <w:r w:rsidR="00D22C1F">
        <w:rPr>
          <w:lang w:eastAsia="ru-RU"/>
        </w:rPr>
      </w:r>
      <w:r w:rsidR="00D22C1F">
        <w:rPr>
          <w:lang w:eastAsia="ru-RU"/>
        </w:rPr>
        <w:fldChar w:fldCharType="separate"/>
      </w:r>
      <w:r w:rsidR="00D22C1F" w:rsidRPr="00CE21DB">
        <w:t>Рисунок </w:t>
      </w:r>
      <w:r w:rsidR="00D22C1F">
        <w:rPr>
          <w:noProof/>
        </w:rPr>
        <w:t>93</w:t>
      </w:r>
      <w:r w:rsidR="00D22C1F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5CABA78" w14:textId="77777777" w:rsidR="003A0822" w:rsidRDefault="003A0822" w:rsidP="00F87332">
      <w:pPr>
        <w:pStyle w:val="a7"/>
      </w:pPr>
      <w:r>
        <w:lastRenderedPageBreak/>
        <w:drawing>
          <wp:inline distT="0" distB="0" distL="0" distR="0" wp14:anchorId="1AFC9444" wp14:editId="66D0AF85">
            <wp:extent cx="5700254" cy="11049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5E70" w14:textId="576572B5" w:rsidR="003A0822" w:rsidRPr="00BD089D" w:rsidRDefault="003A0822" w:rsidP="00F87332">
      <w:pPr>
        <w:pStyle w:val="a8"/>
        <w:rPr>
          <w:spacing w:val="2"/>
          <w:szCs w:val="28"/>
        </w:rPr>
      </w:pPr>
      <w:bookmarkStart w:id="184" w:name="_Ref104387819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93</w:t>
      </w:r>
      <w:r w:rsidR="00CB5790">
        <w:rPr>
          <w:noProof/>
        </w:rPr>
        <w:fldChar w:fldCharType="end"/>
      </w:r>
      <w:bookmarkEnd w:id="184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513EE84" w14:textId="701743CE" w:rsidR="003A0822" w:rsidRDefault="003A0822" w:rsidP="00F87332">
      <w:pPr>
        <w:pStyle w:val="a4"/>
      </w:pPr>
      <w:r>
        <w:t>В результате откроется системное сообщение об успешном сохранении шаблона листа согласования (</w:t>
      </w:r>
      <w:r w:rsidR="00D22C1F">
        <w:fldChar w:fldCharType="begin"/>
      </w:r>
      <w:r w:rsidR="00D22C1F">
        <w:instrText xml:space="preserve"> REF _Ref104387828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94</w:t>
      </w:r>
      <w:r w:rsidR="00D22C1F">
        <w:fldChar w:fldCharType="end"/>
      </w:r>
      <w:r>
        <w:t>).</w:t>
      </w:r>
    </w:p>
    <w:p w14:paraId="08B2134D" w14:textId="7E411488" w:rsidR="003A0822" w:rsidRDefault="00123FD0" w:rsidP="00F87332">
      <w:pPr>
        <w:pStyle w:val="a7"/>
      </w:pPr>
      <w:r>
        <w:drawing>
          <wp:inline distT="0" distB="0" distL="0" distR="0" wp14:anchorId="21BD9294" wp14:editId="3932F63A">
            <wp:extent cx="5742886" cy="13563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604" cy="136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B202E" w14:textId="75CFBB9F" w:rsidR="003A0822" w:rsidRDefault="003A0822" w:rsidP="00F87332">
      <w:pPr>
        <w:pStyle w:val="a8"/>
      </w:pPr>
      <w:bookmarkStart w:id="185" w:name="_Ref104387828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94</w:t>
      </w:r>
      <w:r w:rsidR="00CB5790">
        <w:rPr>
          <w:noProof/>
        </w:rPr>
        <w:fldChar w:fldCharType="end"/>
      </w:r>
      <w:bookmarkEnd w:id="185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42E48D3" w14:textId="77777777" w:rsidR="003A0822" w:rsidRDefault="003A0822" w:rsidP="00F87332">
      <w:pPr>
        <w:pStyle w:val="4"/>
      </w:pPr>
      <w:r>
        <w:t>Заполнение листа согласования на основании шаблона</w:t>
      </w:r>
    </w:p>
    <w:p w14:paraId="7EAC7E65" w14:textId="216C355A" w:rsidR="003A0822" w:rsidRDefault="003A0822" w:rsidP="00F87332">
      <w:pPr>
        <w:pStyle w:val="a4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 w:rsidR="00D22C1F">
        <w:fldChar w:fldCharType="begin"/>
      </w:r>
      <w:r w:rsidR="00D22C1F">
        <w:instrText xml:space="preserve"> REF _Ref104387836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95</w:t>
      </w:r>
      <w:r w:rsidR="00D22C1F">
        <w:fldChar w:fldCharType="end"/>
      </w:r>
      <w:r>
        <w:t>).</w:t>
      </w:r>
    </w:p>
    <w:p w14:paraId="3A79EE4A" w14:textId="77777777" w:rsidR="003A0822" w:rsidRDefault="003A0822" w:rsidP="00F87332">
      <w:pPr>
        <w:pStyle w:val="a7"/>
      </w:pPr>
      <w:r>
        <w:lastRenderedPageBreak/>
        <w:drawing>
          <wp:inline distT="0" distB="0" distL="0" distR="0" wp14:anchorId="64C52871" wp14:editId="7AAD7048">
            <wp:extent cx="6120130" cy="407098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61A0" w14:textId="29F88EF9" w:rsidR="003A0822" w:rsidRDefault="003A0822" w:rsidP="00F87332">
      <w:pPr>
        <w:pStyle w:val="a8"/>
        <w:rPr>
          <w:spacing w:val="2"/>
          <w:szCs w:val="28"/>
        </w:rPr>
      </w:pPr>
      <w:bookmarkStart w:id="186" w:name="_Ref104387836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95</w:t>
      </w:r>
      <w:r w:rsidR="00CB5790">
        <w:rPr>
          <w:noProof/>
        </w:rPr>
        <w:fldChar w:fldCharType="end"/>
      </w:r>
      <w:bookmarkEnd w:id="186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002921AD" w14:textId="77777777" w:rsidR="003A0822" w:rsidRDefault="003A0822" w:rsidP="00F87332">
      <w:pPr>
        <w:pStyle w:val="a4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44FDA8B6" w14:textId="77777777" w:rsidR="003A0822" w:rsidRDefault="003A0822" w:rsidP="00F87332">
      <w:pPr>
        <w:pStyle w:val="a4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523E372B" w14:textId="77777777" w:rsidR="003A0822" w:rsidRDefault="003A0822" w:rsidP="00F87332">
      <w:pPr>
        <w:pStyle w:val="a4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37D747CF" w14:textId="77777777" w:rsidR="003A0822" w:rsidRDefault="003A0822" w:rsidP="00F87332">
      <w:pPr>
        <w:pStyle w:val="a4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58EAAC36" w14:textId="5BF117A3" w:rsidR="003A0822" w:rsidRDefault="003A0822" w:rsidP="00F87332">
      <w:pPr>
        <w:pStyle w:val="a4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 w:rsidR="00D22C1F">
        <w:fldChar w:fldCharType="begin"/>
      </w:r>
      <w:r w:rsidR="00D22C1F">
        <w:instrText xml:space="preserve"> REF _Ref104387852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96</w:t>
      </w:r>
      <w:r w:rsidR="00D22C1F">
        <w:fldChar w:fldCharType="end"/>
      </w:r>
      <w:r>
        <w:t>).</w:t>
      </w:r>
    </w:p>
    <w:p w14:paraId="3DDD6F8E" w14:textId="56CA5B84" w:rsidR="003A0822" w:rsidRDefault="00123FD0" w:rsidP="00F87332">
      <w:pPr>
        <w:pStyle w:val="a7"/>
      </w:pPr>
      <w:r>
        <w:lastRenderedPageBreak/>
        <w:drawing>
          <wp:inline distT="0" distB="0" distL="0" distR="0" wp14:anchorId="2C25CA32" wp14:editId="4DB4F15C">
            <wp:extent cx="5875020" cy="872902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12392" cy="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D6F8D" w14:textId="70AE8732" w:rsidR="003A0822" w:rsidRDefault="003A0822" w:rsidP="00F87332">
      <w:pPr>
        <w:pStyle w:val="a8"/>
        <w:rPr>
          <w:spacing w:val="2"/>
          <w:szCs w:val="28"/>
        </w:rPr>
      </w:pPr>
      <w:bookmarkStart w:id="187" w:name="_Ref104387852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96</w:t>
      </w:r>
      <w:r w:rsidR="00CB5790">
        <w:rPr>
          <w:noProof/>
        </w:rPr>
        <w:fldChar w:fldCharType="end"/>
      </w:r>
      <w:bookmarkEnd w:id="187"/>
      <w:r w:rsidRPr="00CE21DB">
        <w:t xml:space="preserve">. </w:t>
      </w:r>
      <w:r>
        <w:t>Окно «Выбор шаблона листа согласования»</w:t>
      </w:r>
    </w:p>
    <w:p w14:paraId="657D73AC" w14:textId="5E7A30E4" w:rsidR="003A0822" w:rsidRDefault="003A0822" w:rsidP="00F87332">
      <w:pPr>
        <w:pStyle w:val="a4"/>
      </w:pPr>
      <w:r>
        <w:t>В результате лист согласования заполнится на основании выбранного шаблона (</w:t>
      </w:r>
      <w:r w:rsidR="00D22C1F">
        <w:fldChar w:fldCharType="begin"/>
      </w:r>
      <w:r w:rsidR="00D22C1F">
        <w:instrText xml:space="preserve"> REF _Ref104387859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97</w:t>
      </w:r>
      <w:r w:rsidR="00D22C1F">
        <w:fldChar w:fldCharType="end"/>
      </w:r>
      <w:r>
        <w:t>).</w:t>
      </w:r>
    </w:p>
    <w:p w14:paraId="18CB8CA4" w14:textId="77777777" w:rsidR="003A0822" w:rsidRPr="00BE77DF" w:rsidRDefault="003A0822" w:rsidP="00F87332">
      <w:pPr>
        <w:pStyle w:val="a7"/>
        <w:rPr>
          <w:lang w:val="en-US"/>
        </w:rPr>
      </w:pPr>
      <w:r>
        <w:drawing>
          <wp:inline distT="0" distB="0" distL="0" distR="0" wp14:anchorId="649814E2" wp14:editId="3965FE57">
            <wp:extent cx="6120130" cy="40671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F2C6B" w14:textId="4B9FEF36" w:rsidR="003A0822" w:rsidRDefault="003A0822" w:rsidP="00F87332">
      <w:pPr>
        <w:pStyle w:val="a8"/>
      </w:pPr>
      <w:bookmarkStart w:id="188" w:name="_Ref104387859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97</w:t>
      </w:r>
      <w:r w:rsidR="00CB5790">
        <w:rPr>
          <w:noProof/>
        </w:rPr>
        <w:fldChar w:fldCharType="end"/>
      </w:r>
      <w:bookmarkEnd w:id="188"/>
      <w:r w:rsidRPr="00CE21DB">
        <w:t xml:space="preserve">. </w:t>
      </w:r>
      <w:r>
        <w:t>Лист согласования, заполненный на основании шаблона</w:t>
      </w:r>
    </w:p>
    <w:p w14:paraId="33B7F198" w14:textId="77777777" w:rsidR="003A0822" w:rsidRDefault="003A0822" w:rsidP="00F87332">
      <w:pPr>
        <w:pStyle w:val="4"/>
      </w:pPr>
      <w:r>
        <w:t>Выбор типа согласования</w:t>
      </w:r>
    </w:p>
    <w:p w14:paraId="32BC1D33" w14:textId="62320B49" w:rsidR="003A0822" w:rsidRDefault="003A0822" w:rsidP="00F87332">
      <w:pPr>
        <w:pStyle w:val="a4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 w:rsidR="00D22C1F">
        <w:fldChar w:fldCharType="begin"/>
      </w:r>
      <w:r w:rsidR="00D22C1F">
        <w:instrText xml:space="preserve"> REF _Ref104387866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98</w:t>
      </w:r>
      <w:r w:rsidR="00D22C1F">
        <w:fldChar w:fldCharType="end"/>
      </w:r>
      <w:r>
        <w:t>).</w:t>
      </w:r>
    </w:p>
    <w:p w14:paraId="75B90437" w14:textId="77777777" w:rsidR="003A0822" w:rsidRDefault="003A0822" w:rsidP="00F87332">
      <w:pPr>
        <w:pStyle w:val="a7"/>
        <w:keepNext w:val="0"/>
        <w:keepLines w:val="0"/>
      </w:pPr>
      <w:r>
        <w:lastRenderedPageBreak/>
        <w:drawing>
          <wp:inline distT="0" distB="0" distL="0" distR="0" wp14:anchorId="18DB1A16" wp14:editId="28848699">
            <wp:extent cx="6120130" cy="40671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B840" w14:textId="0BCCC252" w:rsidR="003A0822" w:rsidRDefault="003A0822" w:rsidP="00F87332">
      <w:pPr>
        <w:pStyle w:val="a8"/>
      </w:pPr>
      <w:bookmarkStart w:id="189" w:name="_Ref104387866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98</w:t>
      </w:r>
      <w:r w:rsidR="00CB5790">
        <w:rPr>
          <w:noProof/>
        </w:rPr>
        <w:fldChar w:fldCharType="end"/>
      </w:r>
      <w:bookmarkEnd w:id="189"/>
      <w:r w:rsidRPr="00CE21DB">
        <w:t xml:space="preserve">. </w:t>
      </w:r>
      <w:r>
        <w:t>Тип согласования</w:t>
      </w:r>
    </w:p>
    <w:p w14:paraId="1C205C46" w14:textId="2F46908A" w:rsidR="003A0822" w:rsidRDefault="003A0822" w:rsidP="00F87332">
      <w:pPr>
        <w:pStyle w:val="a4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7F2C75CB" wp14:editId="67AFE142">
            <wp:extent cx="152381" cy="20000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 w:rsidR="00D22C1F">
        <w:fldChar w:fldCharType="begin"/>
      </w:r>
      <w:r w:rsidR="00D22C1F">
        <w:instrText xml:space="preserve"> REF _Ref104387875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99</w:t>
      </w:r>
      <w:r w:rsidR="00D22C1F">
        <w:fldChar w:fldCharType="end"/>
      </w:r>
      <w:r>
        <w:t>).</w:t>
      </w:r>
    </w:p>
    <w:p w14:paraId="2080A7EC" w14:textId="77777777" w:rsidR="003A0822" w:rsidRDefault="003A0822" w:rsidP="00F87332">
      <w:pPr>
        <w:pStyle w:val="a7"/>
        <w:keepNext w:val="0"/>
        <w:keepLines w:val="0"/>
      </w:pPr>
      <w:r>
        <w:lastRenderedPageBreak/>
        <w:drawing>
          <wp:inline distT="0" distB="0" distL="0" distR="0" wp14:anchorId="61618C32" wp14:editId="764C5797">
            <wp:extent cx="6120130" cy="408368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6CEF2" w14:textId="20DC979E" w:rsidR="003A0822" w:rsidRDefault="003A0822" w:rsidP="00F87332">
      <w:pPr>
        <w:pStyle w:val="a8"/>
      </w:pPr>
      <w:bookmarkStart w:id="190" w:name="_Ref104387875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99</w:t>
      </w:r>
      <w:r w:rsidR="00CB5790">
        <w:rPr>
          <w:noProof/>
        </w:rPr>
        <w:fldChar w:fldCharType="end"/>
      </w:r>
      <w:bookmarkEnd w:id="190"/>
      <w:r w:rsidRPr="00CE21DB">
        <w:t xml:space="preserve">. </w:t>
      </w:r>
      <w:r>
        <w:t>Тип согласования</w:t>
      </w:r>
    </w:p>
    <w:p w14:paraId="3A2DD4F5" w14:textId="77777777" w:rsidR="003A0822" w:rsidRDefault="003A0822" w:rsidP="00F87332">
      <w:pPr>
        <w:pStyle w:val="4"/>
      </w:pPr>
      <w:r>
        <w:t>Сохранение и редактирование листа согласования</w:t>
      </w:r>
    </w:p>
    <w:p w14:paraId="0B4F99F2" w14:textId="151D0948" w:rsidR="003A0822" w:rsidRPr="0087518B" w:rsidRDefault="003A0822" w:rsidP="00F87332">
      <w:pPr>
        <w:pStyle w:val="a4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="00D22C1F">
        <w:fldChar w:fldCharType="begin"/>
      </w:r>
      <w:r w:rsidR="00D22C1F">
        <w:instrText xml:space="preserve"> REF _Ref104387884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100</w:t>
      </w:r>
      <w:r w:rsidR="00D22C1F">
        <w:fldChar w:fldCharType="end"/>
      </w:r>
      <w:r w:rsidRPr="0087518B">
        <w:t>).</w:t>
      </w:r>
    </w:p>
    <w:p w14:paraId="07D1825A" w14:textId="77777777" w:rsidR="003A0822" w:rsidRDefault="003A0822" w:rsidP="00F87332">
      <w:pPr>
        <w:pStyle w:val="a7"/>
        <w:keepNext w:val="0"/>
        <w:keepLines w:val="0"/>
      </w:pPr>
      <w:r>
        <w:lastRenderedPageBreak/>
        <w:drawing>
          <wp:inline distT="0" distB="0" distL="0" distR="0" wp14:anchorId="69C93E9A" wp14:editId="687398CC">
            <wp:extent cx="6120130" cy="40779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27B55" w14:textId="55F1186B" w:rsidR="003A0822" w:rsidRDefault="003A0822" w:rsidP="00F87332">
      <w:pPr>
        <w:pStyle w:val="a8"/>
      </w:pPr>
      <w:bookmarkStart w:id="191" w:name="_Ref104387884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100</w:t>
      </w:r>
      <w:r w:rsidR="00CB5790">
        <w:rPr>
          <w:noProof/>
        </w:rPr>
        <w:fldChar w:fldCharType="end"/>
      </w:r>
      <w:bookmarkEnd w:id="191"/>
      <w:r w:rsidRPr="00CE21DB">
        <w:t xml:space="preserve">. </w:t>
      </w:r>
      <w:r>
        <w:t>Сохранение данных</w:t>
      </w:r>
    </w:p>
    <w:p w14:paraId="27C22E0B" w14:textId="00EB8F4A" w:rsidR="003A0822" w:rsidRDefault="003A0822" w:rsidP="00F87332">
      <w:pPr>
        <w:pStyle w:val="a4"/>
      </w:pPr>
      <w:r>
        <w:t>В результате статус соответствующей строки изменится на «На согласовании» (</w:t>
      </w:r>
      <w:r w:rsidR="00D22C1F">
        <w:fldChar w:fldCharType="begin"/>
      </w:r>
      <w:r w:rsidR="00D22C1F">
        <w:instrText xml:space="preserve"> REF _Ref104387896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101</w:t>
      </w:r>
      <w:r w:rsidR="00D22C1F">
        <w:fldChar w:fldCharType="end"/>
      </w:r>
      <w:r>
        <w:t>).</w:t>
      </w:r>
    </w:p>
    <w:p w14:paraId="5F6D1E62" w14:textId="528EF2AD" w:rsidR="003A0822" w:rsidRDefault="00123FD0" w:rsidP="00F87332">
      <w:pPr>
        <w:pStyle w:val="a7"/>
      </w:pPr>
      <w:r>
        <w:drawing>
          <wp:inline distT="0" distB="0" distL="0" distR="0" wp14:anchorId="6C04266E" wp14:editId="0C246970">
            <wp:extent cx="6120130" cy="1884175"/>
            <wp:effectExtent l="0" t="0" r="0" b="1905"/>
            <wp:docPr id="63" name="Рисунок 63" descr="C:\Users\ED93C~1.ULI\AppData\Local\Temp\SNAGHTML2963ca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93C~1.ULI\AppData\Local\Temp\SNAGHTML2963cab4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6CE4" w14:textId="5015CE6E" w:rsidR="003A0822" w:rsidRDefault="003A0822" w:rsidP="00F87332">
      <w:pPr>
        <w:pStyle w:val="a8"/>
      </w:pPr>
      <w:bookmarkStart w:id="192" w:name="_Ref104387896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101</w:t>
      </w:r>
      <w:r w:rsidR="00CB5790">
        <w:rPr>
          <w:noProof/>
        </w:rPr>
        <w:fldChar w:fldCharType="end"/>
      </w:r>
      <w:bookmarkEnd w:id="192"/>
      <w:r w:rsidRPr="00CE21DB">
        <w:t xml:space="preserve">. </w:t>
      </w:r>
      <w:r>
        <w:t>Статус строки «На согласовании»</w:t>
      </w:r>
    </w:p>
    <w:p w14:paraId="67E5581E" w14:textId="77777777" w:rsidR="003A0822" w:rsidRPr="0087518B" w:rsidRDefault="003A0822" w:rsidP="00F87332">
      <w:pPr>
        <w:pStyle w:val="a4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64726950" w14:textId="77777777" w:rsidR="003A0822" w:rsidRPr="0087518B" w:rsidRDefault="003A0822" w:rsidP="00F87332">
      <w:pPr>
        <w:pStyle w:val="a4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143F09EB" w14:textId="411FAB6C" w:rsidR="003A0822" w:rsidRPr="00232334" w:rsidRDefault="003A0822" w:rsidP="00F87332">
      <w:pPr>
        <w:pStyle w:val="a4"/>
      </w:pPr>
      <w:r w:rsidRPr="0087518B">
        <w:lastRenderedPageBreak/>
        <w:t xml:space="preserve">Для </w:t>
      </w:r>
      <w:r>
        <w:t>редактирования перечня</w:t>
      </w:r>
      <w:r w:rsidRPr="0087518B">
        <w:t xml:space="preserve"> согласующих или утверждающих, необходимо нажать на кнопку «Редактировать»</w:t>
      </w:r>
      <w:r w:rsidRPr="00232334">
        <w:t xml:space="preserve"> (</w:t>
      </w:r>
      <w:r w:rsidR="00D22C1F">
        <w:fldChar w:fldCharType="begin"/>
      </w:r>
      <w:r w:rsidR="00D22C1F">
        <w:instrText xml:space="preserve"> REF _Ref104387909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102</w:t>
      </w:r>
      <w:r w:rsidR="00D22C1F">
        <w:fldChar w:fldCharType="end"/>
      </w:r>
      <w:r w:rsidRPr="00232334">
        <w:t>).</w:t>
      </w:r>
    </w:p>
    <w:p w14:paraId="516C2668" w14:textId="77777777" w:rsidR="003A0822" w:rsidRPr="00232334" w:rsidRDefault="003A0822" w:rsidP="00F87332">
      <w:pPr>
        <w:pStyle w:val="a7"/>
      </w:pPr>
      <w:r>
        <w:drawing>
          <wp:inline distT="0" distB="0" distL="0" distR="0" wp14:anchorId="4AD14AB1" wp14:editId="5A2B4D14">
            <wp:extent cx="6120130" cy="40849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A39CD" w14:textId="774520CB" w:rsidR="003A0822" w:rsidRPr="00232334" w:rsidRDefault="003A0822" w:rsidP="00F87332">
      <w:pPr>
        <w:pStyle w:val="a8"/>
      </w:pPr>
      <w:bookmarkStart w:id="193" w:name="_Ref104387909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102</w:t>
      </w:r>
      <w:r w:rsidR="00CB5790">
        <w:rPr>
          <w:noProof/>
        </w:rPr>
        <w:fldChar w:fldCharType="end"/>
      </w:r>
      <w:bookmarkEnd w:id="193"/>
      <w:r w:rsidRPr="00232334">
        <w:t xml:space="preserve">. </w:t>
      </w:r>
      <w:r>
        <w:t>Окно «Лист согласования»</w:t>
      </w:r>
    </w:p>
    <w:p w14:paraId="4C583507" w14:textId="48910CFF" w:rsidR="003A0822" w:rsidRPr="00232334" w:rsidRDefault="003A0822" w:rsidP="00F87332">
      <w:pPr>
        <w:pStyle w:val="a4"/>
      </w:pPr>
      <w:r w:rsidRPr="00AF5E49">
        <w:t xml:space="preserve">Для удаления согласующего лица необходимо нажать на кнопку «Удалить» </w:t>
      </w:r>
      <w:r w:rsidRPr="00232334">
        <w:t>(</w:t>
      </w:r>
      <w:r w:rsidR="00D22C1F">
        <w:fldChar w:fldCharType="begin"/>
      </w:r>
      <w:r w:rsidR="00D22C1F">
        <w:instrText xml:space="preserve"> REF _Ref104387917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103</w:t>
      </w:r>
      <w:r w:rsidR="00D22C1F">
        <w:fldChar w:fldCharType="end"/>
      </w:r>
      <w:r w:rsidRPr="00232334">
        <w:t>).</w:t>
      </w:r>
    </w:p>
    <w:p w14:paraId="6EF7394A" w14:textId="77777777" w:rsidR="003A0822" w:rsidRPr="00232334" w:rsidRDefault="003A0822" w:rsidP="00F87332">
      <w:pPr>
        <w:pStyle w:val="a7"/>
        <w:keepNext w:val="0"/>
        <w:keepLines w:val="0"/>
      </w:pPr>
      <w:r>
        <w:lastRenderedPageBreak/>
        <w:drawing>
          <wp:inline distT="0" distB="0" distL="0" distR="0" wp14:anchorId="4A38DDDE" wp14:editId="02A4732E">
            <wp:extent cx="6120130" cy="40963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AD5E" w14:textId="5896EA35" w:rsidR="003A0822" w:rsidRPr="00232334" w:rsidRDefault="003A0822" w:rsidP="00F87332">
      <w:pPr>
        <w:pStyle w:val="a8"/>
      </w:pPr>
      <w:bookmarkStart w:id="194" w:name="_Ref104387917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103</w:t>
      </w:r>
      <w:r w:rsidR="00CB5790">
        <w:rPr>
          <w:noProof/>
        </w:rPr>
        <w:fldChar w:fldCharType="end"/>
      </w:r>
      <w:bookmarkEnd w:id="194"/>
      <w:r w:rsidRPr="00232334">
        <w:t xml:space="preserve">. </w:t>
      </w:r>
      <w:r>
        <w:t>Окно «Лист согласования»</w:t>
      </w:r>
    </w:p>
    <w:p w14:paraId="2DD0AEC4" w14:textId="77777777" w:rsidR="003A0822" w:rsidRDefault="003A0822" w:rsidP="00F87332">
      <w:pPr>
        <w:pStyle w:val="a4"/>
      </w:pPr>
      <w:r>
        <w:t>В результате выбранная строка удалится.</w:t>
      </w:r>
    </w:p>
    <w:p w14:paraId="39CD50D9" w14:textId="5F7735C1" w:rsidR="003A0822" w:rsidRPr="00232334" w:rsidRDefault="003A0822" w:rsidP="00F87332">
      <w:pPr>
        <w:pStyle w:val="a4"/>
      </w:pPr>
      <w:r w:rsidRPr="00AF5E49">
        <w:t xml:space="preserve">После этого для добавления нового согласующего лица необходимо нажать на кнопку «Добавить» </w:t>
      </w:r>
      <w:r w:rsidRPr="00232334">
        <w:t>(</w:t>
      </w:r>
      <w:r w:rsidR="00D22C1F">
        <w:fldChar w:fldCharType="begin"/>
      </w:r>
      <w:r w:rsidR="00D22C1F">
        <w:instrText xml:space="preserve"> REF _Ref104387926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104</w:t>
      </w:r>
      <w:r w:rsidR="00D22C1F">
        <w:fldChar w:fldCharType="end"/>
      </w:r>
      <w:r w:rsidRPr="00232334">
        <w:t>).</w:t>
      </w:r>
    </w:p>
    <w:p w14:paraId="14A35ECA" w14:textId="77777777" w:rsidR="003A0822" w:rsidRPr="00232334" w:rsidRDefault="003A0822" w:rsidP="00F87332">
      <w:pPr>
        <w:pStyle w:val="a7"/>
      </w:pPr>
      <w:r>
        <w:lastRenderedPageBreak/>
        <w:drawing>
          <wp:inline distT="0" distB="0" distL="0" distR="0" wp14:anchorId="79E363E7" wp14:editId="237C9DF7">
            <wp:extent cx="6120130" cy="4070985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82992" w14:textId="280BD9EE" w:rsidR="003A0822" w:rsidRPr="00232334" w:rsidRDefault="003A0822" w:rsidP="00F87332">
      <w:pPr>
        <w:pStyle w:val="a8"/>
      </w:pPr>
      <w:bookmarkStart w:id="195" w:name="_Ref104387926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104</w:t>
      </w:r>
      <w:r w:rsidR="00CB5790">
        <w:rPr>
          <w:noProof/>
        </w:rPr>
        <w:fldChar w:fldCharType="end"/>
      </w:r>
      <w:bookmarkEnd w:id="195"/>
      <w:r w:rsidRPr="00232334">
        <w:t xml:space="preserve">. </w:t>
      </w:r>
      <w:r>
        <w:t>Окно «Лист согласования»</w:t>
      </w:r>
    </w:p>
    <w:p w14:paraId="4EDFBD19" w14:textId="09CB0003" w:rsidR="003A0822" w:rsidRPr="00232334" w:rsidRDefault="003A0822" w:rsidP="00F87332">
      <w:pPr>
        <w:pStyle w:val="a4"/>
      </w:pPr>
      <w:r w:rsidRPr="008A4BFF">
        <w:t xml:space="preserve">Далее 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="00D22C1F">
        <w:fldChar w:fldCharType="begin"/>
      </w:r>
      <w:r w:rsidR="00D22C1F">
        <w:instrText xml:space="preserve"> REF _Ref104387934 \h </w:instrText>
      </w:r>
      <w:r w:rsidR="00D22C1F">
        <w:fldChar w:fldCharType="separate"/>
      </w:r>
      <w:r w:rsidR="00D22C1F" w:rsidRPr="00232334">
        <w:t>Рисунок </w:t>
      </w:r>
      <w:r w:rsidR="00D22C1F">
        <w:rPr>
          <w:noProof/>
        </w:rPr>
        <w:t>105</w:t>
      </w:r>
      <w:r w:rsidR="00D22C1F">
        <w:fldChar w:fldCharType="end"/>
      </w:r>
      <w:r w:rsidRPr="00232334">
        <w:t>).</w:t>
      </w:r>
    </w:p>
    <w:p w14:paraId="786659F8" w14:textId="77777777" w:rsidR="003A0822" w:rsidRPr="00232334" w:rsidRDefault="003A0822" w:rsidP="00F87332">
      <w:pPr>
        <w:pStyle w:val="a7"/>
      </w:pPr>
      <w:r>
        <w:drawing>
          <wp:inline distT="0" distB="0" distL="0" distR="0" wp14:anchorId="7EC4DFAC" wp14:editId="61C5CC9B">
            <wp:extent cx="5700254" cy="244623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682E5" w14:textId="5C73A94E" w:rsidR="003A0822" w:rsidRPr="00232334" w:rsidRDefault="003A0822" w:rsidP="00F87332">
      <w:pPr>
        <w:pStyle w:val="a8"/>
      </w:pPr>
      <w:bookmarkStart w:id="196" w:name="_Ref104387934"/>
      <w:r w:rsidRPr="00232334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105</w:t>
      </w:r>
      <w:r w:rsidR="00CB5790">
        <w:rPr>
          <w:noProof/>
        </w:rPr>
        <w:fldChar w:fldCharType="end"/>
      </w:r>
      <w:bookmarkEnd w:id="196"/>
      <w:r w:rsidRPr="00232334">
        <w:t xml:space="preserve">. </w:t>
      </w:r>
      <w:r>
        <w:t>Добавление пользователя</w:t>
      </w:r>
    </w:p>
    <w:p w14:paraId="6E285225" w14:textId="09227666" w:rsidR="003A0822" w:rsidRPr="003F5719" w:rsidRDefault="003A0822" w:rsidP="00F87332">
      <w:pPr>
        <w:pStyle w:val="a4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</w:t>
      </w:r>
      <w:r w:rsidRPr="003F5719">
        <w:t xml:space="preserve"> (</w:t>
      </w:r>
      <w:r w:rsidR="00D22C1F">
        <w:fldChar w:fldCharType="begin"/>
      </w:r>
      <w:r w:rsidR="00D22C1F">
        <w:instrText xml:space="preserve"> REF _Ref104387941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106</w:t>
      </w:r>
      <w:r w:rsidR="00D22C1F">
        <w:fldChar w:fldCharType="end"/>
      </w:r>
      <w:r w:rsidRPr="003F5719">
        <w:t>).</w:t>
      </w:r>
    </w:p>
    <w:p w14:paraId="1BE4562C" w14:textId="77777777" w:rsidR="003A0822" w:rsidRDefault="003A0822" w:rsidP="00F87332">
      <w:pPr>
        <w:pStyle w:val="a7"/>
      </w:pPr>
      <w:r>
        <w:lastRenderedPageBreak/>
        <w:drawing>
          <wp:inline distT="0" distB="0" distL="0" distR="0" wp14:anchorId="7C4751B6" wp14:editId="5716B98A">
            <wp:extent cx="6120130" cy="40849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8BDC" w14:textId="34721ED3" w:rsidR="003A0822" w:rsidRPr="00AF5E49" w:rsidRDefault="003A0822" w:rsidP="00F87332">
      <w:pPr>
        <w:pStyle w:val="a8"/>
        <w:rPr>
          <w:spacing w:val="2"/>
          <w:szCs w:val="28"/>
        </w:rPr>
      </w:pPr>
      <w:bookmarkStart w:id="197" w:name="_Ref104387941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106</w:t>
      </w:r>
      <w:r w:rsidR="00CB5790">
        <w:rPr>
          <w:noProof/>
        </w:rPr>
        <w:fldChar w:fldCharType="end"/>
      </w:r>
      <w:bookmarkEnd w:id="197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72644166" w14:textId="5E91FCD5" w:rsidR="003A0822" w:rsidRPr="003809AA" w:rsidRDefault="003A0822" w:rsidP="00F87332">
      <w:pPr>
        <w:pStyle w:val="a4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D22C1F">
        <w:fldChar w:fldCharType="begin"/>
      </w:r>
      <w:r w:rsidR="00D22C1F">
        <w:instrText xml:space="preserve"> REF _Ref104387948 \h </w:instrText>
      </w:r>
      <w:r w:rsidR="00D22C1F">
        <w:fldChar w:fldCharType="separate"/>
      </w:r>
      <w:r w:rsidR="00D22C1F" w:rsidRPr="00CE21DB">
        <w:t>Рисунок </w:t>
      </w:r>
      <w:r w:rsidR="00D22C1F">
        <w:rPr>
          <w:noProof/>
        </w:rPr>
        <w:t>107</w:t>
      </w:r>
      <w:r w:rsidR="00D22C1F">
        <w:fldChar w:fldCharType="end"/>
      </w:r>
      <w:r w:rsidRPr="003809AA">
        <w:t>).</w:t>
      </w:r>
    </w:p>
    <w:p w14:paraId="0B2DD507" w14:textId="77777777" w:rsidR="003A0822" w:rsidRPr="003809AA" w:rsidRDefault="003A0822" w:rsidP="00F87332">
      <w:pPr>
        <w:pStyle w:val="a7"/>
      </w:pPr>
      <w:r>
        <w:drawing>
          <wp:inline distT="0" distB="0" distL="0" distR="0" wp14:anchorId="1DD8B7E1" wp14:editId="1E12F6ED">
            <wp:extent cx="5700254" cy="244623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22177" w14:textId="19B1CD40" w:rsidR="003A0822" w:rsidRPr="00AF5E49" w:rsidRDefault="003A0822" w:rsidP="00F87332">
      <w:pPr>
        <w:pStyle w:val="a8"/>
        <w:rPr>
          <w:spacing w:val="2"/>
          <w:szCs w:val="28"/>
        </w:rPr>
      </w:pPr>
      <w:bookmarkStart w:id="198" w:name="_Ref104387948"/>
      <w:r w:rsidRPr="00CE21DB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107</w:t>
      </w:r>
      <w:r w:rsidR="00CB5790">
        <w:rPr>
          <w:noProof/>
        </w:rPr>
        <w:fldChar w:fldCharType="end"/>
      </w:r>
      <w:bookmarkEnd w:id="198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01DACDB7" w14:textId="2F9B4167" w:rsidR="003A0822" w:rsidRPr="008A4BFF" w:rsidRDefault="003A0822" w:rsidP="00F87332">
      <w:pPr>
        <w:pStyle w:val="a4"/>
      </w:pPr>
      <w:r w:rsidRPr="008A4BFF">
        <w:t>Для сохранения внесенных изменений необходимо нажать на кнопку «Сохранить» (</w:t>
      </w:r>
      <w:r w:rsidR="00D22C1F">
        <w:fldChar w:fldCharType="begin"/>
      </w:r>
      <w:r w:rsidR="00D22C1F">
        <w:instrText xml:space="preserve"> REF _Ref104387955 \h </w:instrText>
      </w:r>
      <w:r w:rsidR="00D22C1F">
        <w:fldChar w:fldCharType="separate"/>
      </w:r>
      <w:r w:rsidR="00D22C1F" w:rsidRPr="00E2634C">
        <w:t>Рисунок </w:t>
      </w:r>
      <w:r w:rsidR="00D22C1F">
        <w:rPr>
          <w:noProof/>
        </w:rPr>
        <w:t>108</w:t>
      </w:r>
      <w:r w:rsidR="00D22C1F">
        <w:fldChar w:fldCharType="end"/>
      </w:r>
      <w:r w:rsidRPr="008A4BFF">
        <w:t>).</w:t>
      </w:r>
    </w:p>
    <w:p w14:paraId="4212A625" w14:textId="77777777" w:rsidR="003A0822" w:rsidRPr="00AF5E49" w:rsidRDefault="003A0822" w:rsidP="00F87332">
      <w:pPr>
        <w:pStyle w:val="a7"/>
      </w:pPr>
      <w:r>
        <w:lastRenderedPageBreak/>
        <w:drawing>
          <wp:inline distT="0" distB="0" distL="0" distR="0" wp14:anchorId="5897A0D0" wp14:editId="4C0126AD">
            <wp:extent cx="6120130" cy="405447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CA9EA" w14:textId="440200C3" w:rsidR="003A0822" w:rsidRPr="008F59CA" w:rsidRDefault="003A0822" w:rsidP="00F87332">
      <w:pPr>
        <w:pStyle w:val="a8"/>
      </w:pPr>
      <w:bookmarkStart w:id="199" w:name="_Ref104387955"/>
      <w:r w:rsidRPr="00E2634C"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108</w:t>
      </w:r>
      <w:r w:rsidR="00CB5790">
        <w:rPr>
          <w:noProof/>
        </w:rPr>
        <w:fldChar w:fldCharType="end"/>
      </w:r>
      <w:bookmarkEnd w:id="199"/>
      <w:r w:rsidRPr="00E2634C">
        <w:t xml:space="preserve">. </w:t>
      </w:r>
      <w:r>
        <w:t>Сохранение листа согласования</w:t>
      </w:r>
      <w:r w:rsidRPr="008F59CA">
        <w:t>.</w:t>
      </w:r>
    </w:p>
    <w:p w14:paraId="298F6A00" w14:textId="485A3B89" w:rsidR="003A0822" w:rsidRPr="008F59CA" w:rsidRDefault="003A0822" w:rsidP="00F87332">
      <w:pPr>
        <w:pStyle w:val="a4"/>
      </w:pPr>
      <w:r w:rsidRPr="008F59CA">
        <w:t xml:space="preserve">После формирования листа согласования, внесенные в перечень согласующих и утверждающих, последовательно осуществляют согласование документа согласно </w:t>
      </w:r>
      <w:proofErr w:type="spellStart"/>
      <w:r w:rsidRPr="008F59CA">
        <w:t>п.п</w:t>
      </w:r>
      <w:proofErr w:type="spellEnd"/>
      <w:r w:rsidRPr="008F59CA">
        <w:t xml:space="preserve">. </w:t>
      </w:r>
      <w:r w:rsidR="00E519F7">
        <w:fldChar w:fldCharType="begin"/>
      </w:r>
      <w:r w:rsidR="00E519F7">
        <w:instrText xml:space="preserve"> REF _Ref104388376 \n \h </w:instrText>
      </w:r>
      <w:r w:rsidR="00E519F7">
        <w:fldChar w:fldCharType="separate"/>
      </w:r>
      <w:r w:rsidR="00E519F7">
        <w:t>3.1.2</w:t>
      </w:r>
      <w:r w:rsidR="00E519F7">
        <w:fldChar w:fldCharType="end"/>
      </w:r>
      <w:r w:rsidRPr="008F59CA">
        <w:t xml:space="preserve"> и </w:t>
      </w:r>
      <w:r w:rsidR="00E519F7">
        <w:fldChar w:fldCharType="begin"/>
      </w:r>
      <w:r w:rsidR="00E519F7">
        <w:instrText xml:space="preserve"> REF _Ref104388382 \n \h </w:instrText>
      </w:r>
      <w:r w:rsidR="00E519F7">
        <w:fldChar w:fldCharType="separate"/>
      </w:r>
      <w:r w:rsidR="00E519F7">
        <w:t>3.1.3</w:t>
      </w:r>
      <w:r w:rsidR="00E519F7">
        <w:fldChar w:fldCharType="end"/>
      </w:r>
      <w:r w:rsidRPr="008F59CA">
        <w:t xml:space="preserve"> настоящего руководства пользователя.</w:t>
      </w:r>
    </w:p>
    <w:p w14:paraId="7DE23C5E" w14:textId="77777777" w:rsidR="003A0822" w:rsidRPr="008F59CA" w:rsidRDefault="003A0822" w:rsidP="00F87332">
      <w:pPr>
        <w:pStyle w:val="3"/>
      </w:pPr>
      <w:bookmarkStart w:id="200" w:name="_Toc104387587"/>
      <w:bookmarkStart w:id="201" w:name="_Ref104388376"/>
      <w:r w:rsidRPr="008F59CA">
        <w:t>Согласование</w:t>
      </w:r>
      <w:bookmarkEnd w:id="200"/>
      <w:bookmarkEnd w:id="201"/>
    </w:p>
    <w:p w14:paraId="6B32CF18" w14:textId="0F10BE6E" w:rsidR="003A0822" w:rsidRDefault="003A0822" w:rsidP="00F87332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D22C1F" w:rsidRPr="00D22C1F">
        <w:t>Формирование информации для ЕПБС по ФБ (Согласование)</w:t>
      </w:r>
      <w:r w:rsidRPr="008F59CA">
        <w:t>»</w:t>
      </w:r>
      <w:r>
        <w:t>.</w:t>
      </w:r>
    </w:p>
    <w:p w14:paraId="173FA9C2" w14:textId="6F938125" w:rsidR="003A0822" w:rsidRPr="008F59CA" w:rsidRDefault="003A0822" w:rsidP="00F87332">
      <w:pPr>
        <w:pStyle w:val="a4"/>
      </w:pPr>
      <w:r w:rsidRPr="008F59CA">
        <w:t xml:space="preserve">Для </w:t>
      </w:r>
      <w:r>
        <w:t>согласования документа</w:t>
      </w:r>
      <w:r w:rsidRPr="008F59CA">
        <w:t xml:space="preserve"> согласующему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_Ref104387970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109</w:t>
      </w:r>
      <w:r w:rsidR="00D22C1F">
        <w:fldChar w:fldCharType="end"/>
      </w:r>
      <w:r w:rsidRPr="008F59CA">
        <w:t>).</w:t>
      </w:r>
    </w:p>
    <w:p w14:paraId="00602975" w14:textId="177A9139" w:rsidR="003A0822" w:rsidRPr="008F59CA" w:rsidRDefault="00123FD0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5421F2AD" wp14:editId="71D959F7">
            <wp:extent cx="6120130" cy="1884680"/>
            <wp:effectExtent l="0" t="0" r="0" b="127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326E7" w14:textId="0E4A92F2" w:rsidR="003A0822" w:rsidRPr="008F59CA" w:rsidRDefault="003A0822" w:rsidP="00F87332">
      <w:pPr>
        <w:pStyle w:val="a8"/>
        <w:rPr>
          <w:szCs w:val="28"/>
        </w:rPr>
      </w:pPr>
      <w:bookmarkStart w:id="202" w:name="_Ref104387970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109</w:t>
      </w:r>
      <w:r w:rsidRPr="008F59CA">
        <w:rPr>
          <w:noProof/>
          <w:szCs w:val="28"/>
        </w:rPr>
        <w:fldChar w:fldCharType="end"/>
      </w:r>
      <w:bookmarkEnd w:id="202"/>
      <w:r w:rsidRPr="008F59CA">
        <w:rPr>
          <w:szCs w:val="28"/>
        </w:rPr>
        <w:t xml:space="preserve">. </w:t>
      </w:r>
      <w:r>
        <w:rPr>
          <w:szCs w:val="28"/>
        </w:rPr>
        <w:t>Согласование документа</w:t>
      </w:r>
    </w:p>
    <w:p w14:paraId="539824A4" w14:textId="6BEACE4F" w:rsidR="003A0822" w:rsidRDefault="003A0822" w:rsidP="00F87332">
      <w:pPr>
        <w:pStyle w:val="a4"/>
      </w:pPr>
      <w:r w:rsidRPr="008F59CA">
        <w:t xml:space="preserve">При необходимости согласующее лицо может назначить другое ответственное за согласование лицо согласно описанию в </w:t>
      </w:r>
      <w:proofErr w:type="spellStart"/>
      <w:r w:rsidRPr="008F59CA">
        <w:t>п.п</w:t>
      </w:r>
      <w:proofErr w:type="spellEnd"/>
      <w:r w:rsidRPr="008F59CA">
        <w:t xml:space="preserve"> </w:t>
      </w:r>
      <w:r w:rsidR="00E519F7">
        <w:fldChar w:fldCharType="begin"/>
      </w:r>
      <w:r w:rsidR="00E519F7">
        <w:instrText xml:space="preserve"> REF _Ref104388259 \n \h </w:instrText>
      </w:r>
      <w:r w:rsidR="00E519F7">
        <w:fldChar w:fldCharType="separate"/>
      </w:r>
      <w:r w:rsidR="00E519F7">
        <w:t>3.1.1</w:t>
      </w:r>
      <w:r w:rsidR="00E519F7">
        <w:fldChar w:fldCharType="end"/>
      </w:r>
      <w:r>
        <w:t xml:space="preserve"> настоящего руководства пользователя</w:t>
      </w:r>
      <w:r w:rsidRPr="008F59CA">
        <w:t>.</w:t>
      </w:r>
    </w:p>
    <w:p w14:paraId="0EC27CB0" w14:textId="656A84C9" w:rsidR="003A0822" w:rsidRPr="008F59CA" w:rsidRDefault="003A0822" w:rsidP="00F87332">
      <w:pPr>
        <w:pStyle w:val="a4"/>
      </w:pPr>
      <w:r w:rsidRPr="008F59CA">
        <w:t>В открывшемся окне «Лист согласования» необходимо нажать на кнопку «Согласовано» (</w:t>
      </w:r>
      <w:r w:rsidR="00D22C1F">
        <w:fldChar w:fldCharType="begin"/>
      </w:r>
      <w:r w:rsidR="00D22C1F">
        <w:instrText xml:space="preserve"> REF _Ref104387978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110</w:t>
      </w:r>
      <w:r w:rsidR="00D22C1F">
        <w:fldChar w:fldCharType="end"/>
      </w:r>
      <w:r w:rsidRPr="008F59CA">
        <w:t>).</w:t>
      </w:r>
    </w:p>
    <w:p w14:paraId="563615BF" w14:textId="77777777" w:rsidR="003A0822" w:rsidRPr="008F59CA" w:rsidRDefault="003A0822" w:rsidP="00F87332">
      <w:pPr>
        <w:pStyle w:val="a7"/>
        <w:rPr>
          <w:szCs w:val="28"/>
        </w:rPr>
      </w:pPr>
      <w:r>
        <w:drawing>
          <wp:inline distT="0" distB="0" distL="0" distR="0" wp14:anchorId="1761C210" wp14:editId="1C5E9610">
            <wp:extent cx="6120130" cy="40798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27DC" w14:textId="5B8E8E05" w:rsidR="003A0822" w:rsidRPr="008F59CA" w:rsidRDefault="003A0822" w:rsidP="00F87332">
      <w:pPr>
        <w:pStyle w:val="a8"/>
        <w:rPr>
          <w:szCs w:val="28"/>
        </w:rPr>
      </w:pPr>
      <w:bookmarkStart w:id="203" w:name="_Ref104387978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110</w:t>
      </w:r>
      <w:r w:rsidRPr="008F59CA">
        <w:rPr>
          <w:noProof/>
          <w:szCs w:val="28"/>
        </w:rPr>
        <w:fldChar w:fldCharType="end"/>
      </w:r>
      <w:bookmarkEnd w:id="203"/>
      <w:r w:rsidRPr="008F59CA">
        <w:rPr>
          <w:szCs w:val="28"/>
        </w:rPr>
        <w:t>. Лист согласования</w:t>
      </w:r>
    </w:p>
    <w:p w14:paraId="6C1F1D34" w14:textId="003223D8" w:rsidR="003A0822" w:rsidRPr="008F59CA" w:rsidRDefault="003A0822" w:rsidP="00F87332">
      <w:pPr>
        <w:pStyle w:val="a4"/>
      </w:pPr>
      <w:r w:rsidRPr="008F59CA">
        <w:t>В результате статус документа изменится на «Согласовано» (</w:t>
      </w:r>
      <w:r w:rsidR="00D22C1F">
        <w:fldChar w:fldCharType="begin"/>
      </w:r>
      <w:r w:rsidR="00D22C1F">
        <w:instrText xml:space="preserve"> REF _Ref104387990 \h </w:instrText>
      </w:r>
      <w:r w:rsidR="00D22C1F">
        <w:fldChar w:fldCharType="separate"/>
      </w:r>
      <w:r w:rsidR="00D22C1F" w:rsidRPr="008F59CA">
        <w:t>Рисунок</w:t>
      </w:r>
      <w:r w:rsidR="00D22C1F">
        <w:t> </w:t>
      </w:r>
      <w:r w:rsidR="00D22C1F">
        <w:rPr>
          <w:noProof/>
        </w:rPr>
        <w:t>111</w:t>
      </w:r>
      <w:r w:rsidR="00D22C1F">
        <w:fldChar w:fldCharType="end"/>
      </w:r>
      <w:r w:rsidRPr="008F59CA">
        <w:t>).</w:t>
      </w:r>
    </w:p>
    <w:p w14:paraId="00B03E85" w14:textId="71070F0B" w:rsidR="003A0822" w:rsidRPr="00123FD0" w:rsidRDefault="00123FD0" w:rsidP="00F87332">
      <w:pPr>
        <w:pStyle w:val="a7"/>
        <w:rPr>
          <w:szCs w:val="28"/>
          <w:lang w:val="en-US"/>
        </w:rPr>
      </w:pPr>
      <w:r>
        <w:lastRenderedPageBreak/>
        <w:drawing>
          <wp:inline distT="0" distB="0" distL="0" distR="0" wp14:anchorId="0E6216C9" wp14:editId="065B3FBD">
            <wp:extent cx="6120130" cy="1885234"/>
            <wp:effectExtent l="0" t="0" r="0" b="1270"/>
            <wp:docPr id="449" name="Рисунок 449" descr="C:\Users\ED93C~1.ULI\AppData\Local\Temp\SNAGHTML2964c5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93C~1.ULI\AppData\Local\Temp\SNAGHTML2964c5dd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13B7" w14:textId="03B2D2F5" w:rsidR="003A0822" w:rsidRPr="008F59CA" w:rsidRDefault="003A0822" w:rsidP="00F87332">
      <w:pPr>
        <w:pStyle w:val="a8"/>
        <w:rPr>
          <w:szCs w:val="28"/>
        </w:rPr>
      </w:pPr>
      <w:bookmarkStart w:id="204" w:name="_Ref104387990"/>
      <w:r w:rsidRPr="008F59CA">
        <w:rPr>
          <w:szCs w:val="28"/>
        </w:rPr>
        <w:t>Рисунок</w:t>
      </w:r>
      <w:r>
        <w:rPr>
          <w:szCs w:val="28"/>
        </w:rPr>
        <w:t>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111</w:t>
      </w:r>
      <w:r w:rsidRPr="008F59CA">
        <w:rPr>
          <w:noProof/>
          <w:szCs w:val="28"/>
        </w:rPr>
        <w:fldChar w:fldCharType="end"/>
      </w:r>
      <w:bookmarkEnd w:id="204"/>
      <w:r w:rsidRPr="008F59CA">
        <w:rPr>
          <w:szCs w:val="28"/>
        </w:rPr>
        <w:t>. Строка со статусом «Согласовано»</w:t>
      </w:r>
    </w:p>
    <w:p w14:paraId="35100B14" w14:textId="2307F937" w:rsidR="003A0822" w:rsidRPr="008F59CA" w:rsidRDefault="003A0822" w:rsidP="00F87332">
      <w:pPr>
        <w:pStyle w:val="a4"/>
      </w:pPr>
      <w:r w:rsidRPr="008F59CA">
        <w:t xml:space="preserve">Для </w:t>
      </w:r>
      <w:r>
        <w:t>отказа в согласовании документа</w:t>
      </w:r>
      <w:r w:rsidRPr="008F59CA">
        <w:t xml:space="preserve"> согласующему необходимо</w:t>
      </w:r>
      <w:r>
        <w:t xml:space="preserve"> </w:t>
      </w:r>
      <w:r w:rsidRPr="008F59CA">
        <w:t xml:space="preserve">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_Ref104387998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112</w:t>
      </w:r>
      <w:r w:rsidR="00D22C1F">
        <w:fldChar w:fldCharType="end"/>
      </w:r>
      <w:r w:rsidRPr="008F59CA">
        <w:t>).</w:t>
      </w:r>
    </w:p>
    <w:p w14:paraId="4385DB0F" w14:textId="5AAC7B44" w:rsidR="003A0822" w:rsidRPr="008F59CA" w:rsidRDefault="00F87332" w:rsidP="00F87332">
      <w:pPr>
        <w:pStyle w:val="a7"/>
        <w:rPr>
          <w:szCs w:val="28"/>
        </w:rPr>
      </w:pPr>
      <w:r>
        <w:drawing>
          <wp:inline distT="0" distB="0" distL="0" distR="0" wp14:anchorId="2601C323" wp14:editId="28AF6569">
            <wp:extent cx="6120130" cy="1884680"/>
            <wp:effectExtent l="0" t="0" r="0" b="127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1B25F" w14:textId="57CD6296" w:rsidR="003A0822" w:rsidRDefault="003A0822" w:rsidP="00F87332">
      <w:pPr>
        <w:pStyle w:val="a8"/>
        <w:rPr>
          <w:szCs w:val="28"/>
        </w:rPr>
      </w:pPr>
      <w:bookmarkStart w:id="205" w:name="_Ref104387998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112</w:t>
      </w:r>
      <w:r w:rsidRPr="008F59CA">
        <w:rPr>
          <w:noProof/>
          <w:szCs w:val="28"/>
        </w:rPr>
        <w:fldChar w:fldCharType="end"/>
      </w:r>
      <w:bookmarkEnd w:id="205"/>
      <w:r w:rsidRPr="008F59CA">
        <w:rPr>
          <w:szCs w:val="28"/>
        </w:rPr>
        <w:t xml:space="preserve">. </w:t>
      </w:r>
      <w:r>
        <w:rPr>
          <w:szCs w:val="28"/>
        </w:rPr>
        <w:t>Отказ в согласовании документа</w:t>
      </w:r>
    </w:p>
    <w:p w14:paraId="6A948F1F" w14:textId="48D93894" w:rsidR="003A0822" w:rsidRPr="007A55D3" w:rsidRDefault="003A0822" w:rsidP="00F87332">
      <w:pPr>
        <w:pStyle w:val="a4"/>
      </w:pPr>
      <w:r w:rsidRPr="008F59CA">
        <w:t>В открывшемся окне «Лист согласования» необходимо нажать на кнопку «Не согласовано» (</w:t>
      </w:r>
      <w:r w:rsidR="00D22C1F">
        <w:fldChar w:fldCharType="begin"/>
      </w:r>
      <w:r w:rsidR="00D22C1F">
        <w:instrText xml:space="preserve"> REF _Ref104388005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113</w:t>
      </w:r>
      <w:r w:rsidR="00D22C1F">
        <w:fldChar w:fldCharType="end"/>
      </w:r>
      <w:r w:rsidRPr="008F59CA">
        <w:t>).</w:t>
      </w:r>
    </w:p>
    <w:p w14:paraId="60438355" w14:textId="77777777" w:rsidR="003A0822" w:rsidRPr="008F59CA" w:rsidRDefault="003A0822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4EB527D5" wp14:editId="16C5F098">
            <wp:extent cx="6120130" cy="40798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24ED7" w14:textId="546F0FCD" w:rsidR="003A0822" w:rsidRPr="008F59CA" w:rsidRDefault="003A0822" w:rsidP="00F87332">
      <w:pPr>
        <w:pStyle w:val="a8"/>
        <w:rPr>
          <w:szCs w:val="28"/>
        </w:rPr>
      </w:pPr>
      <w:bookmarkStart w:id="206" w:name="_Ref104388005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113</w:t>
      </w:r>
      <w:r w:rsidRPr="008F59CA">
        <w:rPr>
          <w:noProof/>
          <w:szCs w:val="28"/>
        </w:rPr>
        <w:fldChar w:fldCharType="end"/>
      </w:r>
      <w:bookmarkEnd w:id="206"/>
      <w:r w:rsidRPr="008F59CA">
        <w:rPr>
          <w:szCs w:val="28"/>
        </w:rPr>
        <w:t xml:space="preserve">. </w:t>
      </w:r>
      <w:r>
        <w:rPr>
          <w:szCs w:val="28"/>
        </w:rPr>
        <w:t>Лист согласования</w:t>
      </w:r>
    </w:p>
    <w:p w14:paraId="6E67445A" w14:textId="74F28852" w:rsidR="003A0822" w:rsidRDefault="003A0822" w:rsidP="00F87332">
      <w:pPr>
        <w:pStyle w:val="a4"/>
      </w:pPr>
      <w:r w:rsidRPr="008F59CA">
        <w:t>В открывшемся окне «</w:t>
      </w:r>
      <w:r>
        <w:t>Ввод комментария</w:t>
      </w:r>
      <w:r w:rsidRPr="008F59CA">
        <w:t xml:space="preserve">» необходимо </w:t>
      </w:r>
      <w:r>
        <w:t xml:space="preserve">вручную с клавиатуры </w:t>
      </w:r>
      <w:r w:rsidRPr="008F59CA">
        <w:t>заполнить поле «Комментарий» и нажать на кнопку «</w:t>
      </w:r>
      <w:r>
        <w:t>Применить</w:t>
      </w:r>
      <w:r w:rsidRPr="008F59CA">
        <w:t>» (</w:t>
      </w:r>
      <w:r w:rsidR="00D22C1F">
        <w:fldChar w:fldCharType="begin"/>
      </w:r>
      <w:r w:rsidR="00D22C1F">
        <w:instrText xml:space="preserve"> REF _Ref104388015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114</w:t>
      </w:r>
      <w:r w:rsidR="00D22C1F">
        <w:fldChar w:fldCharType="end"/>
      </w:r>
      <w:r w:rsidRPr="008F59CA">
        <w:t>).</w:t>
      </w:r>
    </w:p>
    <w:p w14:paraId="0AB61E05" w14:textId="77777777" w:rsidR="003A0822" w:rsidRPr="008F59CA" w:rsidRDefault="003A0822" w:rsidP="00F87332">
      <w:pPr>
        <w:pStyle w:val="a4"/>
      </w:pPr>
      <w:r w:rsidRPr="008F59CA">
        <w:rPr>
          <w:b/>
        </w:rPr>
        <w:t>Важно!</w:t>
      </w:r>
      <w:r w:rsidRPr="008F59CA">
        <w:t xml:space="preserve"> Поле «Комментарий» обязательно для заполнения.</w:t>
      </w:r>
    </w:p>
    <w:p w14:paraId="07AA59E5" w14:textId="77777777" w:rsidR="003A0822" w:rsidRPr="008F59CA" w:rsidRDefault="003A0822" w:rsidP="00F87332">
      <w:pPr>
        <w:pStyle w:val="a7"/>
        <w:rPr>
          <w:szCs w:val="28"/>
        </w:rPr>
      </w:pPr>
      <w:r>
        <w:drawing>
          <wp:inline distT="0" distB="0" distL="0" distR="0" wp14:anchorId="42ABC55E" wp14:editId="52BF924C">
            <wp:extent cx="3772227" cy="159271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72227" cy="159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762E3" w14:textId="4879439D" w:rsidR="003A0822" w:rsidRPr="008F59CA" w:rsidRDefault="003A0822" w:rsidP="00F87332">
      <w:pPr>
        <w:pStyle w:val="a8"/>
        <w:rPr>
          <w:szCs w:val="28"/>
        </w:rPr>
      </w:pPr>
      <w:bookmarkStart w:id="207" w:name="_Ref104388015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114</w:t>
      </w:r>
      <w:r w:rsidRPr="008F59CA">
        <w:rPr>
          <w:noProof/>
          <w:szCs w:val="28"/>
        </w:rPr>
        <w:fldChar w:fldCharType="end"/>
      </w:r>
      <w:bookmarkEnd w:id="207"/>
      <w:r w:rsidRPr="008F59CA">
        <w:rPr>
          <w:szCs w:val="28"/>
        </w:rPr>
        <w:t xml:space="preserve">. </w:t>
      </w:r>
      <w:r>
        <w:rPr>
          <w:szCs w:val="28"/>
        </w:rPr>
        <w:t>Окно ввода комментария</w:t>
      </w:r>
    </w:p>
    <w:p w14:paraId="26A956E3" w14:textId="60A5F978" w:rsidR="003A0822" w:rsidRPr="008F59CA" w:rsidRDefault="003A0822" w:rsidP="00F87332">
      <w:pPr>
        <w:pStyle w:val="a4"/>
      </w:pPr>
      <w:r w:rsidRPr="008F59CA">
        <w:t xml:space="preserve">После этого </w:t>
      </w:r>
      <w:r>
        <w:t>статус документа изменится на</w:t>
      </w:r>
      <w:r w:rsidRPr="008F59CA">
        <w:t xml:space="preserve"> «Не согласовано» (</w:t>
      </w:r>
      <w:r w:rsidR="00D22C1F">
        <w:fldChar w:fldCharType="begin"/>
      </w:r>
      <w:r w:rsidR="00D22C1F">
        <w:instrText xml:space="preserve"> REF _Ref104388024 \h </w:instrText>
      </w:r>
      <w:r w:rsidR="00D22C1F">
        <w:fldChar w:fldCharType="separate"/>
      </w:r>
      <w:r w:rsidR="00D22C1F">
        <w:t>Рисунок </w:t>
      </w:r>
      <w:r w:rsidR="00D22C1F">
        <w:rPr>
          <w:noProof/>
        </w:rPr>
        <w:t>115</w:t>
      </w:r>
      <w:r w:rsidR="00D22C1F">
        <w:fldChar w:fldCharType="end"/>
      </w:r>
      <w:r w:rsidRPr="008F59CA">
        <w:t>).</w:t>
      </w:r>
    </w:p>
    <w:p w14:paraId="497713B0" w14:textId="0A98A124" w:rsidR="003A0822" w:rsidRPr="008F59CA" w:rsidRDefault="00F87332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0AFC213F" wp14:editId="76089D11">
            <wp:extent cx="6120130" cy="1885234"/>
            <wp:effectExtent l="0" t="0" r="0" b="1270"/>
            <wp:docPr id="451" name="Рисунок 451" descr="C:\Users\ED93C~1.ULI\AppData\Local\Temp\SNAGHTML296a07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D93C~1.ULI\AppData\Local\Temp\SNAGHTML296a07df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B1CE1" w14:textId="37B44417" w:rsidR="003A0822" w:rsidRPr="008F59CA" w:rsidRDefault="003A0822" w:rsidP="00F87332">
      <w:pPr>
        <w:pStyle w:val="a8"/>
        <w:rPr>
          <w:szCs w:val="28"/>
        </w:rPr>
      </w:pPr>
      <w:bookmarkStart w:id="208" w:name="_Ref104388024"/>
      <w:r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115</w:t>
      </w:r>
      <w:r w:rsidRPr="008F59CA">
        <w:rPr>
          <w:noProof/>
          <w:szCs w:val="28"/>
        </w:rPr>
        <w:fldChar w:fldCharType="end"/>
      </w:r>
      <w:bookmarkEnd w:id="208"/>
      <w:r w:rsidRPr="008F59CA">
        <w:rPr>
          <w:szCs w:val="28"/>
        </w:rPr>
        <w:t>. Строка со статусом «Не согласовано»</w:t>
      </w:r>
    </w:p>
    <w:p w14:paraId="0ECFCAB1" w14:textId="77777777" w:rsidR="003A0822" w:rsidRPr="008F59CA" w:rsidRDefault="003A0822" w:rsidP="00F87332">
      <w:pPr>
        <w:pStyle w:val="3"/>
      </w:pPr>
      <w:bookmarkStart w:id="209" w:name="_Toc104387588"/>
      <w:bookmarkStart w:id="210" w:name="_Ref104388382"/>
      <w:r w:rsidRPr="008F59CA">
        <w:t>Утверждение</w:t>
      </w:r>
      <w:bookmarkEnd w:id="209"/>
      <w:bookmarkEnd w:id="210"/>
    </w:p>
    <w:p w14:paraId="549FB1F4" w14:textId="278E8360" w:rsidR="003A0822" w:rsidRDefault="003A0822" w:rsidP="00F87332">
      <w:pPr>
        <w:pStyle w:val="a4"/>
      </w:pPr>
      <w:r w:rsidRPr="008F59CA">
        <w:rPr>
          <w:b/>
          <w:bCs/>
        </w:rPr>
        <w:t xml:space="preserve">Предусловие: </w:t>
      </w:r>
      <w:r w:rsidRPr="008F59CA">
        <w:t>осуществлен вход пользователем с ролью «</w:t>
      </w:r>
      <w:r w:rsidR="00D22C1F" w:rsidRPr="00D22C1F">
        <w:t>Формирование информации для ЕПБС по ФБ</w:t>
      </w:r>
      <w:r w:rsidRPr="00733EB7">
        <w:t xml:space="preserve"> (Утверждение)</w:t>
      </w:r>
      <w:r w:rsidRPr="008F59CA">
        <w:t>»</w:t>
      </w:r>
      <w:r>
        <w:t>.</w:t>
      </w:r>
    </w:p>
    <w:p w14:paraId="0D7ACCB0" w14:textId="668319FC" w:rsidR="003A0822" w:rsidRPr="008F59CA" w:rsidRDefault="003A0822" w:rsidP="00F87332">
      <w:pPr>
        <w:pStyle w:val="a4"/>
      </w:pPr>
      <w:r w:rsidRPr="008F59CA">
        <w:t xml:space="preserve">Для </w:t>
      </w:r>
      <w:r>
        <w:t>утверждения документа</w:t>
      </w:r>
      <w:r w:rsidRPr="008F59CA">
        <w:t xml:space="preserve"> утверждающему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_Ref104388031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116</w:t>
      </w:r>
      <w:r w:rsidR="00D22C1F">
        <w:fldChar w:fldCharType="end"/>
      </w:r>
      <w:r w:rsidRPr="008F59CA">
        <w:t>).</w:t>
      </w:r>
    </w:p>
    <w:p w14:paraId="3B0B36C2" w14:textId="2E89896B" w:rsidR="003A0822" w:rsidRPr="008F59CA" w:rsidRDefault="00F87332" w:rsidP="00F87332">
      <w:pPr>
        <w:pStyle w:val="a7"/>
        <w:rPr>
          <w:szCs w:val="28"/>
        </w:rPr>
      </w:pPr>
      <w:r>
        <w:drawing>
          <wp:inline distT="0" distB="0" distL="0" distR="0" wp14:anchorId="21E3F4AF" wp14:editId="0C3E7FD6">
            <wp:extent cx="6120130" cy="1885234"/>
            <wp:effectExtent l="0" t="0" r="0" b="1270"/>
            <wp:docPr id="452" name="Рисунок 452" descr="C:\Users\ED93C~1.ULI\AppData\Local\Temp\SNAGHTML296ac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D93C~1.ULI\AppData\Local\Temp\SNAGHTML296ac275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7A82" w14:textId="40F98723" w:rsidR="003A0822" w:rsidRPr="008F59CA" w:rsidRDefault="003A0822" w:rsidP="00F87332">
      <w:pPr>
        <w:pStyle w:val="a8"/>
        <w:rPr>
          <w:szCs w:val="28"/>
        </w:rPr>
      </w:pPr>
      <w:bookmarkStart w:id="211" w:name="_Ref104388031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116</w:t>
      </w:r>
      <w:r w:rsidRPr="008F59CA">
        <w:rPr>
          <w:noProof/>
          <w:szCs w:val="28"/>
        </w:rPr>
        <w:fldChar w:fldCharType="end"/>
      </w:r>
      <w:bookmarkEnd w:id="211"/>
      <w:r w:rsidRPr="008F59CA">
        <w:rPr>
          <w:szCs w:val="28"/>
        </w:rPr>
        <w:t xml:space="preserve">. </w:t>
      </w:r>
      <w:r>
        <w:rPr>
          <w:szCs w:val="28"/>
        </w:rPr>
        <w:t>Утверждение документа</w:t>
      </w:r>
    </w:p>
    <w:p w14:paraId="1CA89263" w14:textId="6716ECD9" w:rsidR="003A0822" w:rsidRDefault="003A0822" w:rsidP="00F87332">
      <w:pPr>
        <w:pStyle w:val="a4"/>
      </w:pPr>
      <w:r w:rsidRPr="008F59CA">
        <w:t xml:space="preserve">При необходимости утверждающее лицо может назначить другое ответственное за утверждение лицо согласно описанию в </w:t>
      </w:r>
      <w:proofErr w:type="spellStart"/>
      <w:r w:rsidRPr="008F59CA">
        <w:t>п.п</w:t>
      </w:r>
      <w:proofErr w:type="spellEnd"/>
      <w:r w:rsidRPr="008F59CA">
        <w:t xml:space="preserve">. </w:t>
      </w:r>
      <w:r w:rsidR="00E519F7">
        <w:fldChar w:fldCharType="begin"/>
      </w:r>
      <w:r w:rsidR="00E519F7">
        <w:instrText xml:space="preserve"> REF _Ref104388242 \n \h </w:instrText>
      </w:r>
      <w:r w:rsidR="00E519F7">
        <w:fldChar w:fldCharType="separate"/>
      </w:r>
      <w:r w:rsidR="00E519F7">
        <w:t>3.1.1</w:t>
      </w:r>
      <w:r w:rsidR="00E519F7">
        <w:fldChar w:fldCharType="end"/>
      </w:r>
      <w:r>
        <w:t xml:space="preserve"> настоящего руководства пользователя</w:t>
      </w:r>
      <w:r w:rsidRPr="008F59CA">
        <w:t>.</w:t>
      </w:r>
    </w:p>
    <w:p w14:paraId="0A04AC8C" w14:textId="3F4262DB" w:rsidR="003A0822" w:rsidRPr="008F59CA" w:rsidRDefault="003A0822" w:rsidP="00F87332">
      <w:pPr>
        <w:pStyle w:val="a4"/>
      </w:pPr>
      <w:r w:rsidRPr="008F59CA">
        <w:t>В открывшемся окне «Лист согласования» необходимо нажать на кнопку «Утверждено» (</w:t>
      </w:r>
      <w:r w:rsidR="00D22C1F">
        <w:fldChar w:fldCharType="begin"/>
      </w:r>
      <w:r w:rsidR="00D22C1F">
        <w:instrText xml:space="preserve"> REF _Ref104388040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117</w:t>
      </w:r>
      <w:r w:rsidR="00D22C1F">
        <w:fldChar w:fldCharType="end"/>
      </w:r>
      <w:r w:rsidRPr="008F59CA">
        <w:t>).</w:t>
      </w:r>
    </w:p>
    <w:p w14:paraId="705C1C65" w14:textId="77777777" w:rsidR="003A0822" w:rsidRPr="008F59CA" w:rsidRDefault="003A0822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589C8A9D" wp14:editId="087E94A3">
            <wp:extent cx="6120130" cy="4090670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A4EF9" w14:textId="1E46460B" w:rsidR="003A0822" w:rsidRPr="008F59CA" w:rsidRDefault="003A0822" w:rsidP="00F87332">
      <w:pPr>
        <w:pStyle w:val="a8"/>
        <w:rPr>
          <w:szCs w:val="28"/>
        </w:rPr>
      </w:pPr>
      <w:bookmarkStart w:id="212" w:name="_Ref104388040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117</w:t>
      </w:r>
      <w:r w:rsidRPr="008F59CA">
        <w:rPr>
          <w:noProof/>
          <w:szCs w:val="28"/>
        </w:rPr>
        <w:fldChar w:fldCharType="end"/>
      </w:r>
      <w:bookmarkEnd w:id="212"/>
      <w:r w:rsidRPr="008F59CA">
        <w:rPr>
          <w:szCs w:val="28"/>
        </w:rPr>
        <w:t xml:space="preserve"> Лист согласования</w:t>
      </w:r>
    </w:p>
    <w:p w14:paraId="3E7458BC" w14:textId="77777777" w:rsidR="003A0822" w:rsidRDefault="003A0822" w:rsidP="00F87332">
      <w:pPr>
        <w:pStyle w:val="a4"/>
      </w:pPr>
      <w:r w:rsidRPr="008F59CA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107CF992" w14:textId="0FCB36E9" w:rsidR="003A0822" w:rsidRPr="008F59CA" w:rsidRDefault="003A0822" w:rsidP="00F87332">
      <w:pPr>
        <w:pStyle w:val="a4"/>
      </w:pPr>
      <w:r w:rsidRPr="008F59CA">
        <w:t>Если при проверке документа ошибки не обнаружены, необходимо нажать на кнопку «Подписать» (</w:t>
      </w:r>
      <w:r w:rsidR="00D22C1F">
        <w:fldChar w:fldCharType="begin"/>
      </w:r>
      <w:r w:rsidR="00D22C1F">
        <w:instrText xml:space="preserve"> REF _Ref104388048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118</w:t>
      </w:r>
      <w:r w:rsidR="00D22C1F">
        <w:fldChar w:fldCharType="end"/>
      </w:r>
      <w:r w:rsidRPr="008F59CA">
        <w:t>).</w:t>
      </w:r>
    </w:p>
    <w:p w14:paraId="257EFE47" w14:textId="1270E229" w:rsidR="003A0822" w:rsidRPr="008F59CA" w:rsidRDefault="00F87332" w:rsidP="00F87332">
      <w:pPr>
        <w:pStyle w:val="a7"/>
        <w:rPr>
          <w:szCs w:val="28"/>
        </w:rPr>
      </w:pPr>
      <w:r>
        <w:drawing>
          <wp:inline distT="0" distB="0" distL="0" distR="0" wp14:anchorId="0FA0EDF4" wp14:editId="008CC47D">
            <wp:extent cx="6120130" cy="2990215"/>
            <wp:effectExtent l="0" t="0" r="0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B207" w14:textId="300620DB" w:rsidR="003A0822" w:rsidRPr="008F59CA" w:rsidRDefault="003A0822" w:rsidP="00F87332">
      <w:pPr>
        <w:pStyle w:val="a8"/>
        <w:rPr>
          <w:szCs w:val="28"/>
        </w:rPr>
      </w:pPr>
      <w:bookmarkStart w:id="213" w:name="_Ref104388048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118</w:t>
      </w:r>
      <w:r w:rsidRPr="008F59CA">
        <w:rPr>
          <w:noProof/>
          <w:szCs w:val="28"/>
        </w:rPr>
        <w:fldChar w:fldCharType="end"/>
      </w:r>
      <w:bookmarkEnd w:id="213"/>
      <w:r w:rsidRPr="008F59CA">
        <w:rPr>
          <w:szCs w:val="28"/>
        </w:rPr>
        <w:t xml:space="preserve">. </w:t>
      </w:r>
      <w:r>
        <w:rPr>
          <w:szCs w:val="28"/>
        </w:rPr>
        <w:t>Просмотр документа для подписи</w:t>
      </w:r>
    </w:p>
    <w:p w14:paraId="20D36DEB" w14:textId="2BF8177E" w:rsidR="003A0822" w:rsidRPr="008F59CA" w:rsidRDefault="003A0822" w:rsidP="00F87332">
      <w:pPr>
        <w:pStyle w:val="a4"/>
      </w:pPr>
      <w:r w:rsidRPr="008F59CA">
        <w:lastRenderedPageBreak/>
        <w:t xml:space="preserve">Далее в открывшемся окне «Подпись» необходимо нажать на кнопку </w:t>
      </w:r>
      <w:r w:rsidRPr="008F59CA">
        <w:rPr>
          <w:noProof/>
          <w:lang w:eastAsia="ru-RU"/>
        </w:rPr>
        <w:drawing>
          <wp:inline distT="0" distB="0" distL="0" distR="0" wp14:anchorId="432B0A2E" wp14:editId="653269C4">
            <wp:extent cx="148590" cy="201930"/>
            <wp:effectExtent l="0" t="0" r="381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</w:t>
      </w:r>
      <w:r w:rsidRPr="008F59CA">
        <w:t>(1), выбрать из раскрывающегося списка соответствующий сертификат (2) и нажать кнопку «Подписать» (3) (</w:t>
      </w:r>
      <w:r w:rsidR="00D22C1F">
        <w:fldChar w:fldCharType="begin"/>
      </w:r>
      <w:r w:rsidR="00D22C1F">
        <w:instrText xml:space="preserve"> REF _Ref104388056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119</w:t>
      </w:r>
      <w:r w:rsidR="00D22C1F">
        <w:fldChar w:fldCharType="end"/>
      </w:r>
      <w:r w:rsidRPr="008F59CA">
        <w:t>).</w:t>
      </w:r>
    </w:p>
    <w:p w14:paraId="6A2C8CC3" w14:textId="77777777" w:rsidR="003A0822" w:rsidRPr="008F59CA" w:rsidRDefault="003A0822" w:rsidP="00F87332">
      <w:pPr>
        <w:pStyle w:val="a7"/>
        <w:rPr>
          <w:szCs w:val="28"/>
        </w:rPr>
      </w:pPr>
      <w:r>
        <w:drawing>
          <wp:inline distT="0" distB="0" distL="0" distR="0" wp14:anchorId="5A1062FC" wp14:editId="41B25522">
            <wp:extent cx="6120130" cy="21215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0FE1D" w14:textId="589D4DA8" w:rsidR="003A0822" w:rsidRPr="008F59CA" w:rsidRDefault="003A0822" w:rsidP="00F87332">
      <w:pPr>
        <w:pStyle w:val="a8"/>
        <w:rPr>
          <w:szCs w:val="28"/>
        </w:rPr>
      </w:pPr>
      <w:bookmarkStart w:id="214" w:name="_Ref104388056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119</w:t>
      </w:r>
      <w:r w:rsidRPr="008F59CA">
        <w:rPr>
          <w:noProof/>
          <w:szCs w:val="28"/>
        </w:rPr>
        <w:fldChar w:fldCharType="end"/>
      </w:r>
      <w:bookmarkEnd w:id="214"/>
      <w:r w:rsidRPr="008F59CA">
        <w:rPr>
          <w:szCs w:val="28"/>
        </w:rPr>
        <w:t>. Выбор сертификата</w:t>
      </w:r>
    </w:p>
    <w:p w14:paraId="6EC1803D" w14:textId="3C382039" w:rsidR="003A0822" w:rsidRPr="008F59CA" w:rsidRDefault="003A0822" w:rsidP="00F87332">
      <w:pPr>
        <w:pStyle w:val="a4"/>
      </w:pPr>
      <w:r w:rsidRPr="008F59CA">
        <w:t xml:space="preserve">После этого </w:t>
      </w:r>
      <w:r>
        <w:t>статус документа изменится</w:t>
      </w:r>
      <w:r w:rsidRPr="008F59CA">
        <w:t xml:space="preserve"> </w:t>
      </w:r>
      <w:r>
        <w:t xml:space="preserve">на </w:t>
      </w:r>
      <w:r w:rsidRPr="008F59CA">
        <w:t xml:space="preserve">«Утверждено» </w:t>
      </w:r>
      <w:r w:rsidR="00D22C1F" w:rsidRPr="00D22C1F">
        <w:t xml:space="preserve">и документ автоматически отправится на </w:t>
      </w:r>
      <w:r w:rsidR="00D22C1F">
        <w:t>Единый Портал бюджетной системы РФ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_Ref104388063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120</w:t>
      </w:r>
      <w:r w:rsidR="00D22C1F">
        <w:fldChar w:fldCharType="end"/>
      </w:r>
      <w:r w:rsidRPr="008F59CA">
        <w:t>).</w:t>
      </w:r>
    </w:p>
    <w:p w14:paraId="10619EF9" w14:textId="7E85DD2B" w:rsidR="003A0822" w:rsidRPr="008F59CA" w:rsidRDefault="00F87332" w:rsidP="00F87332">
      <w:pPr>
        <w:pStyle w:val="a7"/>
        <w:rPr>
          <w:szCs w:val="28"/>
        </w:rPr>
      </w:pPr>
      <w:r>
        <w:drawing>
          <wp:inline distT="0" distB="0" distL="0" distR="0" wp14:anchorId="529C3401" wp14:editId="3C6F28AE">
            <wp:extent cx="6120130" cy="2018664"/>
            <wp:effectExtent l="0" t="0" r="0" b="1270"/>
            <wp:docPr id="454" name="Рисунок 454" descr="C:\Users\ED93C~1.ULI\AppData\Local\Temp\SNAGHTML296e7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93C~1.ULI\AppData\Local\Temp\SNAGHTML296e7451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1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C5ED9" w14:textId="777AA269" w:rsidR="003A0822" w:rsidRPr="008F59CA" w:rsidRDefault="003A0822" w:rsidP="00F87332">
      <w:pPr>
        <w:pStyle w:val="a8"/>
        <w:rPr>
          <w:szCs w:val="28"/>
        </w:rPr>
      </w:pPr>
      <w:bookmarkStart w:id="215" w:name="_Ref104388063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120</w:t>
      </w:r>
      <w:r w:rsidRPr="008F59CA">
        <w:rPr>
          <w:noProof/>
          <w:szCs w:val="28"/>
        </w:rPr>
        <w:fldChar w:fldCharType="end"/>
      </w:r>
      <w:bookmarkEnd w:id="215"/>
      <w:r w:rsidRPr="008F59CA">
        <w:rPr>
          <w:szCs w:val="28"/>
        </w:rPr>
        <w:t xml:space="preserve">. </w:t>
      </w:r>
      <w:r w:rsidR="00D22C1F">
        <w:rPr>
          <w:szCs w:val="28"/>
        </w:rPr>
        <w:t>Статус</w:t>
      </w:r>
      <w:r w:rsidRPr="008F59CA">
        <w:rPr>
          <w:szCs w:val="28"/>
        </w:rPr>
        <w:t xml:space="preserve"> </w:t>
      </w:r>
      <w:r w:rsidR="00D22C1F">
        <w:rPr>
          <w:szCs w:val="28"/>
        </w:rPr>
        <w:t>внутреннего</w:t>
      </w:r>
      <w:r w:rsidRPr="008F59CA">
        <w:rPr>
          <w:szCs w:val="28"/>
        </w:rPr>
        <w:t xml:space="preserve"> согласования</w:t>
      </w:r>
    </w:p>
    <w:p w14:paraId="6A8BB248" w14:textId="368E74D7" w:rsidR="0086329A" w:rsidRDefault="0086329A" w:rsidP="0086329A">
      <w:pPr>
        <w:pStyle w:val="a4"/>
      </w:pPr>
      <w:r w:rsidRPr="0086329A">
        <w:rPr>
          <w:b/>
        </w:rPr>
        <w:t>Важно!</w:t>
      </w:r>
      <w:r>
        <w:t xml:space="preserve"> Информация о выбранном сертификат</w:t>
      </w:r>
      <w:r w:rsidR="007F538D">
        <w:t>е</w:t>
      </w:r>
      <w:r>
        <w:t>, которым будет подписан набор информации будет отражаться на странице Единого Портала бюджетной системы РФ при успешной публикации набора информа</w:t>
      </w:r>
      <w:bookmarkStart w:id="216" w:name="_GoBack"/>
      <w:bookmarkEnd w:id="216"/>
      <w:r>
        <w:t>ции.</w:t>
      </w:r>
    </w:p>
    <w:p w14:paraId="376F5AA3" w14:textId="27F6C3E3" w:rsidR="003A0822" w:rsidRPr="008F59CA" w:rsidRDefault="003A0822" w:rsidP="00F87332">
      <w:pPr>
        <w:pStyle w:val="a4"/>
      </w:pPr>
      <w:r w:rsidRPr="008F59CA">
        <w:t xml:space="preserve">Для </w:t>
      </w:r>
      <w:r>
        <w:t xml:space="preserve">отказа </w:t>
      </w:r>
      <w:r w:rsidRPr="008F59CA">
        <w:t xml:space="preserve">в утверждении документа утверждающему необходимо одним нажатием левой кнопки мыши выделить соответствующую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_Ref104388080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121</w:t>
      </w:r>
      <w:r w:rsidR="00D22C1F">
        <w:fldChar w:fldCharType="end"/>
      </w:r>
      <w:r w:rsidRPr="008F59CA">
        <w:t>).</w:t>
      </w:r>
    </w:p>
    <w:p w14:paraId="45F4F4B5" w14:textId="67719BD7" w:rsidR="003A0822" w:rsidRPr="008F59CA" w:rsidRDefault="00F87332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583045D5" wp14:editId="1F4B4636">
            <wp:extent cx="6120130" cy="1885234"/>
            <wp:effectExtent l="0" t="0" r="0" b="1270"/>
            <wp:docPr id="455" name="Рисунок 455" descr="C:\Users\ED93C~1.ULI\AppData\Local\Temp\SNAGHTML296e9b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93C~1.ULI\AppData\Local\Temp\SNAGHTML296e9bde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CA742" w14:textId="1E73D07F" w:rsidR="003A0822" w:rsidRDefault="003A0822" w:rsidP="00F87332">
      <w:pPr>
        <w:pStyle w:val="a8"/>
        <w:rPr>
          <w:szCs w:val="28"/>
        </w:rPr>
      </w:pPr>
      <w:bookmarkStart w:id="217" w:name="_Ref104388080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121</w:t>
      </w:r>
      <w:r w:rsidRPr="008F59CA">
        <w:rPr>
          <w:noProof/>
          <w:szCs w:val="28"/>
        </w:rPr>
        <w:fldChar w:fldCharType="end"/>
      </w:r>
      <w:bookmarkEnd w:id="217"/>
      <w:r w:rsidRPr="008F59CA">
        <w:rPr>
          <w:szCs w:val="28"/>
        </w:rPr>
        <w:t xml:space="preserve">. </w:t>
      </w:r>
      <w:r>
        <w:rPr>
          <w:szCs w:val="28"/>
        </w:rPr>
        <w:t>Отказ в утверждении документа</w:t>
      </w:r>
    </w:p>
    <w:p w14:paraId="3A897135" w14:textId="1A5703D5" w:rsidR="003A0822" w:rsidRPr="00E86AF0" w:rsidRDefault="003A0822" w:rsidP="00F87332">
      <w:pPr>
        <w:pStyle w:val="a4"/>
        <w:rPr>
          <w:b/>
        </w:rPr>
      </w:pPr>
      <w:r w:rsidRPr="008F59CA">
        <w:t>В открывшемся окне «Лист согласования» необходимо нажать на кнопку «</w:t>
      </w:r>
      <w:r>
        <w:t>Не у</w:t>
      </w:r>
      <w:r w:rsidRPr="008F59CA">
        <w:t>тверждено» (</w:t>
      </w:r>
      <w:r w:rsidR="00D22C1F">
        <w:fldChar w:fldCharType="begin"/>
      </w:r>
      <w:r w:rsidR="00D22C1F">
        <w:instrText xml:space="preserve"> REF _Ref104388088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122</w:t>
      </w:r>
      <w:r w:rsidR="00D22C1F">
        <w:fldChar w:fldCharType="end"/>
      </w:r>
      <w:r w:rsidRPr="008F59CA">
        <w:t>).</w:t>
      </w:r>
    </w:p>
    <w:p w14:paraId="45C8DD1D" w14:textId="77777777" w:rsidR="003A0822" w:rsidRPr="008F59CA" w:rsidRDefault="003A0822" w:rsidP="00F87332">
      <w:pPr>
        <w:pStyle w:val="a7"/>
        <w:rPr>
          <w:szCs w:val="28"/>
        </w:rPr>
      </w:pPr>
      <w:r>
        <w:drawing>
          <wp:inline distT="0" distB="0" distL="0" distR="0" wp14:anchorId="7B72854B" wp14:editId="73707EA3">
            <wp:extent cx="6120130" cy="41052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779BA" w14:textId="2B2FC153" w:rsidR="003A0822" w:rsidRPr="008F59CA" w:rsidRDefault="003A0822" w:rsidP="00F87332">
      <w:pPr>
        <w:pStyle w:val="a8"/>
        <w:rPr>
          <w:szCs w:val="28"/>
        </w:rPr>
      </w:pPr>
      <w:bookmarkStart w:id="218" w:name="_Ref104388088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122</w:t>
      </w:r>
      <w:r w:rsidRPr="008F59CA">
        <w:rPr>
          <w:noProof/>
          <w:szCs w:val="28"/>
        </w:rPr>
        <w:fldChar w:fldCharType="end"/>
      </w:r>
      <w:bookmarkEnd w:id="218"/>
      <w:r w:rsidRPr="008F59CA">
        <w:rPr>
          <w:szCs w:val="28"/>
        </w:rPr>
        <w:t xml:space="preserve">. </w:t>
      </w:r>
      <w:r>
        <w:rPr>
          <w:szCs w:val="28"/>
        </w:rPr>
        <w:t>Лист согласования</w:t>
      </w:r>
    </w:p>
    <w:p w14:paraId="7665A664" w14:textId="2FF7A850" w:rsidR="003A0822" w:rsidRPr="008F59CA" w:rsidRDefault="003A0822" w:rsidP="00F87332">
      <w:pPr>
        <w:pStyle w:val="a4"/>
        <w:widowControl w:val="0"/>
      </w:pPr>
      <w:r w:rsidRPr="008F59CA">
        <w:t xml:space="preserve">После этого </w:t>
      </w:r>
      <w:r>
        <w:t>статус документа изменится на</w:t>
      </w:r>
      <w:r w:rsidRPr="008F59CA">
        <w:t xml:space="preserve"> «Не согласовано» (</w:t>
      </w:r>
      <w:r w:rsidR="00D22C1F">
        <w:fldChar w:fldCharType="begin"/>
      </w:r>
      <w:r w:rsidR="00D22C1F">
        <w:instrText xml:space="preserve"> REF _Ref104388095 \h </w:instrText>
      </w:r>
      <w:r w:rsidR="00D22C1F">
        <w:fldChar w:fldCharType="separate"/>
      </w:r>
      <w:r w:rsidR="00D22C1F">
        <w:t>Рисунок </w:t>
      </w:r>
      <w:r w:rsidR="00D22C1F">
        <w:rPr>
          <w:noProof/>
        </w:rPr>
        <w:t>123</w:t>
      </w:r>
      <w:r w:rsidR="00D22C1F">
        <w:fldChar w:fldCharType="end"/>
      </w:r>
      <w:r w:rsidRPr="008F59CA">
        <w:t>).</w:t>
      </w:r>
    </w:p>
    <w:p w14:paraId="34AD31A8" w14:textId="370CC745" w:rsidR="003A0822" w:rsidRPr="008F59CA" w:rsidRDefault="00F87332" w:rsidP="00F87332">
      <w:pPr>
        <w:pStyle w:val="a7"/>
        <w:rPr>
          <w:szCs w:val="28"/>
        </w:rPr>
      </w:pPr>
      <w:r>
        <w:lastRenderedPageBreak/>
        <w:drawing>
          <wp:inline distT="0" distB="0" distL="0" distR="0" wp14:anchorId="27A171C8" wp14:editId="08375446">
            <wp:extent cx="6120130" cy="2017551"/>
            <wp:effectExtent l="0" t="0" r="0" b="1905"/>
            <wp:docPr id="456" name="Рисунок 456" descr="C:\Users\ED93C~1.ULI\AppData\Local\Temp\SNAGHTML296f7a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D93C~1.ULI\AppData\Local\Temp\SNAGHTML296f7ab5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1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6C016" w14:textId="06B192DA" w:rsidR="003A0822" w:rsidRPr="008F59CA" w:rsidRDefault="003A0822" w:rsidP="00F87332">
      <w:pPr>
        <w:pStyle w:val="a8"/>
        <w:rPr>
          <w:szCs w:val="28"/>
        </w:rPr>
      </w:pPr>
      <w:bookmarkStart w:id="219" w:name="_Ref104388095"/>
      <w:r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123</w:t>
      </w:r>
      <w:r w:rsidRPr="008F59CA">
        <w:rPr>
          <w:noProof/>
          <w:szCs w:val="28"/>
        </w:rPr>
        <w:fldChar w:fldCharType="end"/>
      </w:r>
      <w:bookmarkEnd w:id="219"/>
      <w:r w:rsidRPr="008F59CA">
        <w:rPr>
          <w:szCs w:val="28"/>
        </w:rPr>
        <w:t xml:space="preserve">. </w:t>
      </w:r>
      <w:r w:rsidR="00D22C1F">
        <w:rPr>
          <w:szCs w:val="28"/>
        </w:rPr>
        <w:t>Статус</w:t>
      </w:r>
      <w:r w:rsidRPr="008F59CA">
        <w:rPr>
          <w:szCs w:val="28"/>
        </w:rPr>
        <w:t xml:space="preserve"> </w:t>
      </w:r>
      <w:r w:rsidR="00D22C1F">
        <w:rPr>
          <w:szCs w:val="28"/>
        </w:rPr>
        <w:t>внутреннего</w:t>
      </w:r>
      <w:r w:rsidRPr="008F59CA">
        <w:rPr>
          <w:szCs w:val="28"/>
        </w:rPr>
        <w:t xml:space="preserve"> согласования</w:t>
      </w:r>
    </w:p>
    <w:p w14:paraId="621405D3" w14:textId="77777777" w:rsidR="003A0822" w:rsidRDefault="003A0822" w:rsidP="00F87332">
      <w:pPr>
        <w:pStyle w:val="3"/>
      </w:pPr>
      <w:bookmarkStart w:id="220" w:name="_Toc104387589"/>
      <w:r w:rsidRPr="008F59CA">
        <w:t>Редактирование и повторное согласование</w:t>
      </w:r>
      <w:bookmarkEnd w:id="220"/>
    </w:p>
    <w:p w14:paraId="353056FB" w14:textId="6596B97C" w:rsidR="003A0822" w:rsidRPr="008F59CA" w:rsidRDefault="003A0822" w:rsidP="003A0822">
      <w:pPr>
        <w:pStyle w:val="a4"/>
      </w:pPr>
      <w:r w:rsidRPr="008F59CA">
        <w:t>Для устранения замечаний и повторной отправки документа на согласование необходимо</w:t>
      </w:r>
      <w:r>
        <w:t xml:space="preserve"> </w:t>
      </w:r>
      <w:r w:rsidRPr="008F59CA">
        <w:t xml:space="preserve">одним нажатием левой кнопки мыши выделить несогласованную строку, нажать на кнопку «Согласование» и выбрать пункт </w:t>
      </w:r>
      <w:r w:rsidRPr="008F59CA">
        <w:rPr>
          <w:i/>
        </w:rPr>
        <w:t>[Согласование]</w:t>
      </w:r>
      <w:r w:rsidRPr="008F59CA">
        <w:t xml:space="preserve"> (</w:t>
      </w:r>
      <w:r w:rsidR="00D22C1F">
        <w:fldChar w:fldCharType="begin"/>
      </w:r>
      <w:r w:rsidR="00D22C1F">
        <w:instrText xml:space="preserve"> REF _Ref104388122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124</w:t>
      </w:r>
      <w:r w:rsidR="00D22C1F">
        <w:fldChar w:fldCharType="end"/>
      </w:r>
      <w:r w:rsidRPr="008F59CA">
        <w:t>).</w:t>
      </w:r>
    </w:p>
    <w:p w14:paraId="1A85A12B" w14:textId="5AEA30BF" w:rsidR="003A0822" w:rsidRPr="008F59CA" w:rsidRDefault="00F87332" w:rsidP="003A0822">
      <w:pPr>
        <w:pStyle w:val="a7"/>
        <w:rPr>
          <w:szCs w:val="28"/>
        </w:rPr>
      </w:pPr>
      <w:r>
        <w:drawing>
          <wp:inline distT="0" distB="0" distL="0" distR="0" wp14:anchorId="655CFD9B" wp14:editId="0229E16C">
            <wp:extent cx="6120130" cy="2019935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4BB20" w14:textId="5A067EF4" w:rsidR="003A0822" w:rsidRDefault="003A0822" w:rsidP="003A0822">
      <w:pPr>
        <w:pStyle w:val="a8"/>
        <w:rPr>
          <w:szCs w:val="28"/>
        </w:rPr>
      </w:pPr>
      <w:bookmarkStart w:id="221" w:name="_Ref104388122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124</w:t>
      </w:r>
      <w:r w:rsidRPr="008F59CA">
        <w:rPr>
          <w:noProof/>
          <w:szCs w:val="28"/>
        </w:rPr>
        <w:fldChar w:fldCharType="end"/>
      </w:r>
      <w:bookmarkEnd w:id="221"/>
      <w:r w:rsidRPr="008F59CA">
        <w:rPr>
          <w:szCs w:val="28"/>
        </w:rPr>
        <w:t xml:space="preserve">. </w:t>
      </w:r>
      <w:r>
        <w:rPr>
          <w:szCs w:val="28"/>
        </w:rPr>
        <w:t>Редактирование и повторная отправка документа на согласование</w:t>
      </w:r>
    </w:p>
    <w:p w14:paraId="660B7F8F" w14:textId="718509C5" w:rsidR="003A0822" w:rsidRPr="009E38E9" w:rsidRDefault="003A0822" w:rsidP="003A0822">
      <w:pPr>
        <w:pStyle w:val="a4"/>
      </w:pPr>
      <w:r w:rsidRPr="008F59CA">
        <w:t>В открывшемся окне «Лист согласования» для устранения замечаний и повторной отправки на согласование необходимо нажать на кнопку «Перейти к редактированию» (</w:t>
      </w:r>
      <w:r w:rsidR="00D22C1F">
        <w:fldChar w:fldCharType="begin"/>
      </w:r>
      <w:r w:rsidR="00D22C1F">
        <w:instrText xml:space="preserve"> REF _Ref104388128 \h </w:instrText>
      </w:r>
      <w:r w:rsidR="00D22C1F">
        <w:fldChar w:fldCharType="separate"/>
      </w:r>
      <w:r w:rsidR="00D22C1F" w:rsidRPr="008F59CA">
        <w:t>Рисунок </w:t>
      </w:r>
      <w:r w:rsidR="00D22C1F">
        <w:rPr>
          <w:noProof/>
        </w:rPr>
        <w:t>125</w:t>
      </w:r>
      <w:r w:rsidR="00D22C1F">
        <w:fldChar w:fldCharType="end"/>
      </w:r>
      <w:r w:rsidRPr="008F59CA">
        <w:t>).</w:t>
      </w:r>
    </w:p>
    <w:p w14:paraId="62296EFC" w14:textId="77777777" w:rsidR="003A0822" w:rsidRPr="008F59CA" w:rsidRDefault="003A0822" w:rsidP="003A0822">
      <w:pPr>
        <w:pStyle w:val="a7"/>
        <w:rPr>
          <w:szCs w:val="28"/>
        </w:rPr>
      </w:pPr>
      <w:r>
        <w:lastRenderedPageBreak/>
        <w:drawing>
          <wp:inline distT="0" distB="0" distL="0" distR="0" wp14:anchorId="4159746A" wp14:editId="1FD3D842">
            <wp:extent cx="6120130" cy="4076065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391CF" w14:textId="02A60080" w:rsidR="003A0822" w:rsidRPr="008F59CA" w:rsidRDefault="003A0822" w:rsidP="003A0822">
      <w:pPr>
        <w:pStyle w:val="a8"/>
        <w:rPr>
          <w:szCs w:val="28"/>
        </w:rPr>
      </w:pPr>
      <w:bookmarkStart w:id="222" w:name="_Ref104388128"/>
      <w:r w:rsidRPr="008F59CA">
        <w:rPr>
          <w:szCs w:val="28"/>
        </w:rPr>
        <w:t>Рисунок 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125</w:t>
      </w:r>
      <w:r w:rsidRPr="008F59CA">
        <w:rPr>
          <w:noProof/>
          <w:szCs w:val="28"/>
        </w:rPr>
        <w:fldChar w:fldCharType="end"/>
      </w:r>
      <w:bookmarkEnd w:id="222"/>
      <w:r w:rsidRPr="008F59CA">
        <w:rPr>
          <w:szCs w:val="28"/>
        </w:rPr>
        <w:t xml:space="preserve">. </w:t>
      </w:r>
      <w:r>
        <w:rPr>
          <w:szCs w:val="28"/>
        </w:rPr>
        <w:t>Переход к редактированию</w:t>
      </w:r>
    </w:p>
    <w:p w14:paraId="3A4DB15A" w14:textId="38C32A06" w:rsidR="003A0822" w:rsidRPr="008F59CA" w:rsidRDefault="003A0822" w:rsidP="003A0822">
      <w:pPr>
        <w:pStyle w:val="a4"/>
      </w:pPr>
      <w:r w:rsidRPr="008F59CA">
        <w:t>Для просмотра истории согласования необходимо в окне «Лист согласования» нажать на кнопку «История согласования» (</w:t>
      </w:r>
      <w:r w:rsidR="00D22C1F">
        <w:fldChar w:fldCharType="begin"/>
      </w:r>
      <w:r w:rsidR="00D22C1F">
        <w:instrText xml:space="preserve"> REF _Ref104388136 \h </w:instrText>
      </w:r>
      <w:r w:rsidR="00D22C1F">
        <w:fldChar w:fldCharType="separate"/>
      </w:r>
      <w:r w:rsidR="00D22C1F" w:rsidRPr="008F59CA">
        <w:t xml:space="preserve">Рисунок </w:t>
      </w:r>
      <w:r w:rsidR="00D22C1F">
        <w:rPr>
          <w:noProof/>
        </w:rPr>
        <w:t>126</w:t>
      </w:r>
      <w:r w:rsidR="00D22C1F">
        <w:fldChar w:fldCharType="end"/>
      </w:r>
      <w:r w:rsidRPr="008F59CA">
        <w:t>).</w:t>
      </w:r>
    </w:p>
    <w:p w14:paraId="5199ACE6" w14:textId="77777777" w:rsidR="003A0822" w:rsidRPr="008F59CA" w:rsidRDefault="003A0822" w:rsidP="003A0822">
      <w:pPr>
        <w:pStyle w:val="a7"/>
        <w:rPr>
          <w:szCs w:val="28"/>
        </w:rPr>
      </w:pPr>
      <w:r>
        <w:lastRenderedPageBreak/>
        <w:drawing>
          <wp:inline distT="0" distB="0" distL="0" distR="0" wp14:anchorId="1D1C15F9" wp14:editId="5983BB8F">
            <wp:extent cx="6120130" cy="407606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97DEC" w14:textId="42B2A875" w:rsidR="003A0822" w:rsidRPr="00F87332" w:rsidRDefault="003A0822" w:rsidP="00F87332">
      <w:pPr>
        <w:pStyle w:val="a8"/>
        <w:rPr>
          <w:szCs w:val="28"/>
        </w:rPr>
      </w:pPr>
      <w:bookmarkStart w:id="223" w:name="_Ref104388136"/>
      <w:r w:rsidRPr="008F59CA">
        <w:rPr>
          <w:szCs w:val="28"/>
        </w:rPr>
        <w:t xml:space="preserve">Рисунок </w:t>
      </w:r>
      <w:r w:rsidRPr="008F59CA">
        <w:rPr>
          <w:szCs w:val="28"/>
        </w:rPr>
        <w:fldChar w:fldCharType="begin"/>
      </w:r>
      <w:r w:rsidRPr="008F59CA">
        <w:rPr>
          <w:szCs w:val="28"/>
        </w:rPr>
        <w:instrText xml:space="preserve"> SEQ Рисунок \* ARABIC </w:instrText>
      </w:r>
      <w:r w:rsidRPr="008F59CA">
        <w:rPr>
          <w:szCs w:val="28"/>
        </w:rPr>
        <w:fldChar w:fldCharType="separate"/>
      </w:r>
      <w:r w:rsidR="00D22C1F">
        <w:rPr>
          <w:noProof/>
          <w:szCs w:val="28"/>
        </w:rPr>
        <w:t>126</w:t>
      </w:r>
      <w:r w:rsidRPr="008F59CA">
        <w:rPr>
          <w:noProof/>
          <w:szCs w:val="28"/>
        </w:rPr>
        <w:fldChar w:fldCharType="end"/>
      </w:r>
      <w:bookmarkEnd w:id="223"/>
      <w:r w:rsidRPr="008F59CA">
        <w:rPr>
          <w:szCs w:val="28"/>
        </w:rPr>
        <w:t xml:space="preserve">. </w:t>
      </w:r>
      <w:r>
        <w:rPr>
          <w:szCs w:val="28"/>
        </w:rPr>
        <w:t>Просмотр и</w:t>
      </w:r>
      <w:r w:rsidRPr="008F59CA">
        <w:rPr>
          <w:szCs w:val="28"/>
        </w:rPr>
        <w:t>стори</w:t>
      </w:r>
      <w:r w:rsidR="00F87332">
        <w:rPr>
          <w:szCs w:val="28"/>
        </w:rPr>
        <w:t>и согласования</w:t>
      </w:r>
    </w:p>
    <w:p w14:paraId="39B684F6" w14:textId="77777777" w:rsidR="00760AC6" w:rsidRDefault="00760AC6" w:rsidP="00760AC6">
      <w:pPr>
        <w:pStyle w:val="1"/>
      </w:pPr>
      <w:bookmarkStart w:id="224" w:name="_Toc104387590"/>
      <w:r w:rsidRPr="00792085">
        <w:lastRenderedPageBreak/>
        <w:t>Формирование обращений в техническую поддержку</w:t>
      </w:r>
      <w:bookmarkEnd w:id="163"/>
      <w:bookmarkEnd w:id="164"/>
      <w:bookmarkEnd w:id="165"/>
      <w:bookmarkEnd w:id="224"/>
    </w:p>
    <w:p w14:paraId="2A17A30A" w14:textId="77777777" w:rsidR="00760AC6" w:rsidRPr="00BB2BE1" w:rsidRDefault="00760AC6" w:rsidP="00760AC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67D69005" w14:textId="77777777" w:rsidR="00760AC6" w:rsidRDefault="00760AC6" w:rsidP="00760AC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2D600468" w14:textId="77777777" w:rsidR="00760AC6" w:rsidRPr="00BB2BE1" w:rsidRDefault="00760AC6" w:rsidP="00760AC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8 800 350-02-18</w:t>
      </w:r>
    </w:p>
    <w:p w14:paraId="5795D588" w14:textId="77777777" w:rsidR="00760AC6" w:rsidRPr="00BB2BE1" w:rsidRDefault="00760AC6" w:rsidP="00760AC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круглосуточно</w:t>
      </w:r>
    </w:p>
    <w:p w14:paraId="2A2DB4C0" w14:textId="77777777" w:rsidR="00760AC6" w:rsidRPr="00BB2BE1" w:rsidRDefault="00760AC6" w:rsidP="00760AC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firstLine="709"/>
        <w:jc w:val="both"/>
        <w:rPr>
          <w:rFonts w:eastAsia="Times New Roman"/>
          <w:color w:val="000000"/>
          <w:szCs w:val="24"/>
          <w:lang w:eastAsia="ru-RU"/>
        </w:rPr>
      </w:pPr>
      <w:r w:rsidRPr="00BB2BE1">
        <w:rPr>
          <w:rFonts w:eastAsia="Times New Roman"/>
          <w:color w:val="000000"/>
          <w:szCs w:val="24"/>
          <w:lang w:eastAsia="ru-RU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14:paraId="367BE445" w14:textId="503CEBDC" w:rsidR="00760AC6" w:rsidRDefault="00760AC6" w:rsidP="00760AC6">
      <w:pPr>
        <w:pStyle w:val="a4"/>
      </w:pPr>
      <w:r>
        <w:t xml:space="preserve">Для перехода в </w:t>
      </w:r>
      <w:r>
        <w:rPr>
          <w:lang w:eastAsia="ru-RU"/>
        </w:rPr>
        <w:t xml:space="preserve">подраздел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>
        <w:fldChar w:fldCharType="begin"/>
      </w:r>
      <w:r>
        <w:instrText xml:space="preserve"> REF _Ref521686644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127</w:t>
      </w:r>
      <w:r>
        <w:fldChar w:fldCharType="end"/>
      </w:r>
      <w:r>
        <w:t>).</w:t>
      </w:r>
    </w:p>
    <w:p w14:paraId="49F0FF96" w14:textId="77777777" w:rsidR="00760AC6" w:rsidRDefault="00760AC6" w:rsidP="00760AC6">
      <w:pPr>
        <w:pStyle w:val="a7"/>
        <w:keepNext w:val="0"/>
      </w:pPr>
      <w:r>
        <w:drawing>
          <wp:inline distT="0" distB="0" distL="0" distR="0" wp14:anchorId="5E46EFE7" wp14:editId="626E509A">
            <wp:extent cx="6120130" cy="1470025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9F323" w14:textId="3997C8DA" w:rsidR="00760AC6" w:rsidRDefault="00760AC6" w:rsidP="00760AC6">
      <w:pPr>
        <w:pStyle w:val="a8"/>
        <w:keepLines/>
      </w:pPr>
      <w:bookmarkStart w:id="225" w:name="_Ref521686644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D22C1F">
        <w:rPr>
          <w:noProof/>
        </w:rPr>
        <w:t>127</w:t>
      </w:r>
      <w:r>
        <w:rPr>
          <w:noProof/>
        </w:rPr>
        <w:fldChar w:fldCharType="end"/>
      </w:r>
      <w:bookmarkEnd w:id="225"/>
      <w:r>
        <w:t>. Переход в подраздел «Обращения в т</w:t>
      </w:r>
      <w:r w:rsidRPr="0038716F">
        <w:t>ехническ</w:t>
      </w:r>
      <w:r>
        <w:t>ую поддержку»</w:t>
      </w:r>
    </w:p>
    <w:p w14:paraId="704150CA" w14:textId="42F8D243" w:rsidR="00760AC6" w:rsidRDefault="00760AC6" w:rsidP="00760AC6">
      <w:pPr>
        <w:pStyle w:val="a4"/>
        <w:widowControl w:val="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128</w:t>
      </w:r>
      <w:r>
        <w:fldChar w:fldCharType="end"/>
      </w:r>
      <w:r>
        <w:t>).</w:t>
      </w:r>
    </w:p>
    <w:p w14:paraId="14C555BD" w14:textId="3B138E1E" w:rsidR="00760AC6" w:rsidRPr="00EF17EE" w:rsidRDefault="00C25AB5" w:rsidP="00760AC6">
      <w:pPr>
        <w:pStyle w:val="a7"/>
      </w:pPr>
      <w:r>
        <w:lastRenderedPageBreak/>
        <w:drawing>
          <wp:inline distT="0" distB="0" distL="0" distR="0" wp14:anchorId="783FD735" wp14:editId="526C1822">
            <wp:extent cx="6120130" cy="158813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ECFA" w14:textId="51522B0F" w:rsidR="00760AC6" w:rsidRDefault="00760AC6" w:rsidP="00760AC6">
      <w:pPr>
        <w:pStyle w:val="a8"/>
      </w:pPr>
      <w:bookmarkStart w:id="226" w:name="_Ref469068471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128</w:t>
      </w:r>
      <w:r w:rsidR="00CB5790">
        <w:rPr>
          <w:noProof/>
        </w:rPr>
        <w:fldChar w:fldCharType="end"/>
      </w:r>
      <w:bookmarkEnd w:id="226"/>
      <w:r>
        <w:t>. Формирование обращения в техническую поддержку</w:t>
      </w:r>
    </w:p>
    <w:p w14:paraId="7A6E314C" w14:textId="2CA8467C" w:rsidR="00760AC6" w:rsidRDefault="00760AC6" w:rsidP="00760AC6">
      <w:pPr>
        <w:pStyle w:val="a4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129</w:t>
      </w:r>
      <w:r>
        <w:fldChar w:fldCharType="end"/>
      </w:r>
      <w:r>
        <w:t>).</w:t>
      </w:r>
    </w:p>
    <w:p w14:paraId="706621D3" w14:textId="68C5CB54" w:rsidR="00760AC6" w:rsidRDefault="00C25AB5" w:rsidP="00760AC6">
      <w:pPr>
        <w:pStyle w:val="a7"/>
      </w:pPr>
      <w:r>
        <w:drawing>
          <wp:inline distT="0" distB="0" distL="0" distR="0" wp14:anchorId="07165353" wp14:editId="308A7D3C">
            <wp:extent cx="6120130" cy="2143760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C872D" w14:textId="25D5DD02" w:rsidR="00760AC6" w:rsidRDefault="00760AC6" w:rsidP="00760AC6">
      <w:pPr>
        <w:pStyle w:val="a8"/>
      </w:pPr>
      <w:bookmarkStart w:id="227" w:name="_Ref469068475"/>
      <w:r>
        <w:t>Рисунок </w:t>
      </w:r>
      <w:r w:rsidR="00CB5790">
        <w:fldChar w:fldCharType="begin"/>
      </w:r>
      <w:r w:rsidR="00CB5790">
        <w:instrText xml:space="preserve"> SEQ Ри</w:instrText>
      </w:r>
      <w:r w:rsidR="00CB5790">
        <w:instrText xml:space="preserve">сунок \* ARABIC </w:instrText>
      </w:r>
      <w:r w:rsidR="00CB5790">
        <w:fldChar w:fldCharType="separate"/>
      </w:r>
      <w:r w:rsidR="00D22C1F">
        <w:rPr>
          <w:noProof/>
        </w:rPr>
        <w:t>129</w:t>
      </w:r>
      <w:r w:rsidR="00CB5790">
        <w:rPr>
          <w:noProof/>
        </w:rPr>
        <w:fldChar w:fldCharType="end"/>
      </w:r>
      <w:bookmarkEnd w:id="227"/>
      <w:r>
        <w:t>. Окно «Карточка обращения»</w:t>
      </w:r>
    </w:p>
    <w:p w14:paraId="5C4A95FF" w14:textId="4F1E7B9E" w:rsidR="00760AC6" w:rsidRDefault="00760AC6" w:rsidP="00760AC6">
      <w:pPr>
        <w:pStyle w:val="a4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130</w:t>
      </w:r>
      <w:r>
        <w:fldChar w:fldCharType="end"/>
      </w:r>
      <w:r>
        <w:t>).</w:t>
      </w:r>
    </w:p>
    <w:p w14:paraId="346950DF" w14:textId="4975EFF6" w:rsidR="00760AC6" w:rsidRPr="00BC1E14" w:rsidRDefault="00C25AB5" w:rsidP="00760AC6">
      <w:pPr>
        <w:pStyle w:val="a7"/>
        <w:keepNext w:val="0"/>
        <w:keepLines w:val="0"/>
      </w:pPr>
      <w:r>
        <w:drawing>
          <wp:inline distT="0" distB="0" distL="0" distR="0" wp14:anchorId="4C837E38" wp14:editId="60046CEE">
            <wp:extent cx="6120130" cy="2030095"/>
            <wp:effectExtent l="0" t="0" r="0" b="825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050CE" w14:textId="34D0094F" w:rsidR="00760AC6" w:rsidRDefault="00760AC6" w:rsidP="00760AC6">
      <w:pPr>
        <w:pStyle w:val="a8"/>
      </w:pPr>
      <w:bookmarkStart w:id="228" w:name="_Ref486850402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130</w:t>
      </w:r>
      <w:r w:rsidR="00CB5790">
        <w:rPr>
          <w:noProof/>
        </w:rPr>
        <w:fldChar w:fldCharType="end"/>
      </w:r>
      <w:bookmarkEnd w:id="228"/>
      <w:r>
        <w:t>. Отправление заявки в техническую поддержку</w:t>
      </w:r>
    </w:p>
    <w:p w14:paraId="6F38C7D9" w14:textId="0B1C8DF1" w:rsidR="00760AC6" w:rsidRDefault="00760AC6" w:rsidP="00760AC6">
      <w:pPr>
        <w:pStyle w:val="a4"/>
      </w:pPr>
      <w:r>
        <w:lastRenderedPageBreak/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131</w:t>
      </w:r>
      <w:r>
        <w:fldChar w:fldCharType="end"/>
      </w:r>
      <w:r>
        <w:t>).</w:t>
      </w:r>
    </w:p>
    <w:p w14:paraId="7057C7F1" w14:textId="317723B1" w:rsidR="00760AC6" w:rsidRDefault="00C25AB5" w:rsidP="00760AC6">
      <w:pPr>
        <w:pStyle w:val="a7"/>
      </w:pPr>
      <w:r>
        <w:drawing>
          <wp:inline distT="0" distB="0" distL="0" distR="0" wp14:anchorId="42A0FD24" wp14:editId="30A3C20C">
            <wp:extent cx="6120130" cy="18129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48FB" w14:textId="42AD5F5D" w:rsidR="00760AC6" w:rsidRDefault="00760AC6" w:rsidP="00760AC6">
      <w:pPr>
        <w:pStyle w:val="a8"/>
      </w:pPr>
      <w:bookmarkStart w:id="229" w:name="_Ref469068480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131</w:t>
      </w:r>
      <w:r w:rsidR="00CB5790">
        <w:rPr>
          <w:noProof/>
        </w:rPr>
        <w:fldChar w:fldCharType="end"/>
      </w:r>
      <w:bookmarkEnd w:id="229"/>
      <w:r>
        <w:t>. Выделенная строка</w:t>
      </w:r>
    </w:p>
    <w:p w14:paraId="3D62BCB2" w14:textId="7C283500" w:rsidR="00760AC6" w:rsidRDefault="00760AC6" w:rsidP="00760AC6">
      <w:pPr>
        <w:pStyle w:val="a4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D22C1F">
        <w:t>Рисунок </w:t>
      </w:r>
      <w:r w:rsidR="00D22C1F">
        <w:rPr>
          <w:noProof/>
        </w:rPr>
        <w:t>132</w:t>
      </w:r>
      <w:r>
        <w:fldChar w:fldCharType="end"/>
      </w:r>
      <w:r>
        <w:t>).</w:t>
      </w:r>
    </w:p>
    <w:p w14:paraId="0FEDC7B7" w14:textId="27BA50EC" w:rsidR="00760AC6" w:rsidRDefault="00C25AB5" w:rsidP="00760AC6">
      <w:pPr>
        <w:pStyle w:val="a7"/>
      </w:pPr>
      <w:r>
        <w:drawing>
          <wp:inline distT="0" distB="0" distL="0" distR="0" wp14:anchorId="31BF4567" wp14:editId="295597CF">
            <wp:extent cx="6120130" cy="2437130"/>
            <wp:effectExtent l="0" t="0" r="0" b="127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8329" w14:textId="7250C889" w:rsidR="00760AC6" w:rsidRDefault="00760AC6" w:rsidP="00760AC6">
      <w:pPr>
        <w:pStyle w:val="a8"/>
      </w:pPr>
      <w:bookmarkStart w:id="230" w:name="_Ref501029429"/>
      <w:r>
        <w:t>Рисунок </w:t>
      </w:r>
      <w:r w:rsidR="00CB5790">
        <w:fldChar w:fldCharType="begin"/>
      </w:r>
      <w:r w:rsidR="00CB5790">
        <w:instrText xml:space="preserve"> SEQ Рисунок \* ARABIC </w:instrText>
      </w:r>
      <w:r w:rsidR="00CB5790">
        <w:fldChar w:fldCharType="separate"/>
      </w:r>
      <w:r w:rsidR="00D22C1F">
        <w:rPr>
          <w:noProof/>
        </w:rPr>
        <w:t>132</w:t>
      </w:r>
      <w:r w:rsidR="00CB5790">
        <w:rPr>
          <w:noProof/>
        </w:rPr>
        <w:fldChar w:fldCharType="end"/>
      </w:r>
      <w:bookmarkEnd w:id="230"/>
      <w:r>
        <w:t>.</w:t>
      </w:r>
      <w:r w:rsidRPr="00785BDC">
        <w:t xml:space="preserve"> </w:t>
      </w:r>
      <w:r>
        <w:t>Нижняя область окна «Карточка обращения»</w:t>
      </w:r>
    </w:p>
    <w:p w14:paraId="779B80E7" w14:textId="79037AF8" w:rsidR="00760AC6" w:rsidRDefault="00760AC6" w:rsidP="00760AC6">
      <w:pPr>
        <w:pStyle w:val="a4"/>
      </w:pPr>
      <w:r>
        <w:t>Для перехода в подраздел</w:t>
      </w:r>
      <w:r w:rsidRPr="006A34BC">
        <w:t xml:space="preserve"> «Часто задаваемые вопросы» необходимо в главном окне Системы выбрать вкладку «Меню» (1)</w:t>
      </w:r>
      <w:r>
        <w:t>,</w:t>
      </w:r>
      <w:r w:rsidRPr="006A34BC">
        <w:t xml:space="preserve">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>
        <w:t>(</w:t>
      </w:r>
      <w:r>
        <w:fldChar w:fldCharType="begin"/>
      </w:r>
      <w:r>
        <w:instrText xml:space="preserve"> REF _Ref521686649 \h </w:instrText>
      </w:r>
      <w:r>
        <w:fldChar w:fldCharType="separate"/>
      </w:r>
      <w:r w:rsidR="00D22C1F">
        <w:t>Рисунок</w:t>
      </w:r>
      <w:r w:rsidR="00D22C1F">
        <w:rPr>
          <w:lang w:val="en-US"/>
        </w:rPr>
        <w:t> </w:t>
      </w:r>
      <w:r w:rsidR="00D22C1F">
        <w:rPr>
          <w:noProof/>
        </w:rPr>
        <w:t>133</w:t>
      </w:r>
      <w:r>
        <w:fldChar w:fldCharType="end"/>
      </w:r>
      <w:r>
        <w:t>).</w:t>
      </w:r>
    </w:p>
    <w:p w14:paraId="23AD02EC" w14:textId="77777777" w:rsidR="00760AC6" w:rsidRDefault="00760AC6" w:rsidP="00760AC6">
      <w:pPr>
        <w:pStyle w:val="a7"/>
      </w:pPr>
      <w:r>
        <w:lastRenderedPageBreak/>
        <w:drawing>
          <wp:inline distT="0" distB="0" distL="0" distR="0" wp14:anchorId="16B22E24" wp14:editId="4CA0CE41">
            <wp:extent cx="6120130" cy="1470025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5EBE1" w14:textId="3A4F9EB5" w:rsidR="00760AC6" w:rsidRPr="00205CE8" w:rsidRDefault="00760AC6" w:rsidP="00760AC6">
      <w:pPr>
        <w:pStyle w:val="a8"/>
        <w:keepLines/>
      </w:pPr>
      <w:bookmarkStart w:id="231" w:name="_Ref521686649"/>
      <w:r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D22C1F">
        <w:rPr>
          <w:noProof/>
        </w:rPr>
        <w:t>133</w:t>
      </w:r>
      <w:r>
        <w:rPr>
          <w:noProof/>
        </w:rPr>
        <w:fldChar w:fldCharType="end"/>
      </w:r>
      <w:bookmarkEnd w:id="231"/>
      <w:r>
        <w:t xml:space="preserve">. </w:t>
      </w:r>
      <w:r w:rsidRPr="006A34BC">
        <w:t>Переход в подраздел «Часто задаваемые вопросы»</w:t>
      </w:r>
      <w:bookmarkEnd w:id="166"/>
    </w:p>
    <w:sectPr w:rsidR="00760AC6" w:rsidRPr="00205CE8" w:rsidSect="00700B56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E27627" w14:textId="77777777" w:rsidR="00CB5790" w:rsidRDefault="00CB5790" w:rsidP="00700B56">
      <w:r>
        <w:separator/>
      </w:r>
    </w:p>
  </w:endnote>
  <w:endnote w:type="continuationSeparator" w:id="0">
    <w:p w14:paraId="0CE6344B" w14:textId="77777777" w:rsidR="00CB5790" w:rsidRDefault="00CB5790" w:rsidP="00700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E86D31" w14:textId="77777777" w:rsidR="00CB5790" w:rsidRDefault="00CB5790" w:rsidP="00700B56">
      <w:r>
        <w:separator/>
      </w:r>
    </w:p>
  </w:footnote>
  <w:footnote w:type="continuationSeparator" w:id="0">
    <w:p w14:paraId="720283E2" w14:textId="77777777" w:rsidR="00CB5790" w:rsidRDefault="00CB5790" w:rsidP="00700B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79963775"/>
      <w:docPartObj>
        <w:docPartGallery w:val="Page Numbers (Top of Page)"/>
        <w:docPartUnique/>
      </w:docPartObj>
    </w:sdtPr>
    <w:sdtEndPr/>
    <w:sdtContent>
      <w:p w14:paraId="2A7F72E9" w14:textId="150381D5" w:rsidR="00D22C1F" w:rsidRPr="00643882" w:rsidRDefault="00D22C1F" w:rsidP="00643882">
        <w:pPr>
          <w:pStyle w:val="aff6"/>
        </w:pPr>
        <w:r w:rsidRPr="00643882">
          <w:fldChar w:fldCharType="begin"/>
        </w:r>
        <w:r w:rsidRPr="00643882">
          <w:instrText>PAGE   \* MERGEFORMAT</w:instrText>
        </w:r>
        <w:r w:rsidRPr="00643882">
          <w:fldChar w:fldCharType="separate"/>
        </w:r>
        <w:r w:rsidR="007F538D">
          <w:rPr>
            <w:noProof/>
          </w:rPr>
          <w:t>84</w:t>
        </w:r>
        <w:r w:rsidRPr="00643882"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966240"/>
    <w:multiLevelType w:val="multilevel"/>
    <w:tmpl w:val="19588CEE"/>
    <w:lvl w:ilvl="0">
      <w:start w:val="1"/>
      <w:numFmt w:val="decimal"/>
      <w:pStyle w:val="1"/>
      <w:suff w:val="space"/>
      <w:lvlText w:val="%1"/>
      <w:lvlJc w:val="left"/>
      <w:pPr>
        <w:ind w:left="-17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3" w15:restartNumberingAfterBreak="0">
    <w:nsid w:val="515033A0"/>
    <w:multiLevelType w:val="hybridMultilevel"/>
    <w:tmpl w:val="C7CA3F5A"/>
    <w:lvl w:ilvl="0" w:tplc="B196364C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num w:numId="1">
    <w:abstractNumId w:val="4"/>
    <w:lvlOverride w:ilvl="0">
      <w:startOverride w:val="1"/>
    </w:lvlOverride>
  </w:num>
  <w:num w:numId="2">
    <w:abstractNumId w:val="0"/>
  </w:num>
  <w:num w:numId="3">
    <w:abstractNumId w:val="2"/>
  </w:num>
  <w:num w:numId="4">
    <w:abstractNumId w:val="1"/>
  </w:num>
  <w:num w:numId="5">
    <w:abstractNumId w:val="3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linkStyl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618B"/>
    <w:rsid w:val="0001593B"/>
    <w:rsid w:val="0002244D"/>
    <w:rsid w:val="00024645"/>
    <w:rsid w:val="000542D6"/>
    <w:rsid w:val="000548C6"/>
    <w:rsid w:val="00054F75"/>
    <w:rsid w:val="00072166"/>
    <w:rsid w:val="00072775"/>
    <w:rsid w:val="00082D67"/>
    <w:rsid w:val="000942AD"/>
    <w:rsid w:val="000946F6"/>
    <w:rsid w:val="000A4DE9"/>
    <w:rsid w:val="000B0965"/>
    <w:rsid w:val="000C1662"/>
    <w:rsid w:val="000D40D5"/>
    <w:rsid w:val="000E0474"/>
    <w:rsid w:val="0011618B"/>
    <w:rsid w:val="00123FD0"/>
    <w:rsid w:val="00132974"/>
    <w:rsid w:val="0013300E"/>
    <w:rsid w:val="00153082"/>
    <w:rsid w:val="001539AD"/>
    <w:rsid w:val="001549E6"/>
    <w:rsid w:val="00155768"/>
    <w:rsid w:val="0015651C"/>
    <w:rsid w:val="00176FD9"/>
    <w:rsid w:val="00184C96"/>
    <w:rsid w:val="001925CD"/>
    <w:rsid w:val="0019608A"/>
    <w:rsid w:val="001960FA"/>
    <w:rsid w:val="001C08D1"/>
    <w:rsid w:val="001F760A"/>
    <w:rsid w:val="00200FFD"/>
    <w:rsid w:val="00206E42"/>
    <w:rsid w:val="002254AD"/>
    <w:rsid w:val="002357DB"/>
    <w:rsid w:val="002416A8"/>
    <w:rsid w:val="00242182"/>
    <w:rsid w:val="00247517"/>
    <w:rsid w:val="00260F70"/>
    <w:rsid w:val="00264B45"/>
    <w:rsid w:val="00271175"/>
    <w:rsid w:val="00277516"/>
    <w:rsid w:val="002941C7"/>
    <w:rsid w:val="00295FF6"/>
    <w:rsid w:val="002B2EE8"/>
    <w:rsid w:val="002B4438"/>
    <w:rsid w:val="002C7E11"/>
    <w:rsid w:val="002D35A4"/>
    <w:rsid w:val="002E685D"/>
    <w:rsid w:val="002F56C3"/>
    <w:rsid w:val="003053EB"/>
    <w:rsid w:val="003070A8"/>
    <w:rsid w:val="00312D5A"/>
    <w:rsid w:val="00322433"/>
    <w:rsid w:val="003317A8"/>
    <w:rsid w:val="00370DC2"/>
    <w:rsid w:val="00384D8B"/>
    <w:rsid w:val="00396ECC"/>
    <w:rsid w:val="003A0822"/>
    <w:rsid w:val="003B236F"/>
    <w:rsid w:val="003C26F4"/>
    <w:rsid w:val="003C6AB4"/>
    <w:rsid w:val="003C7C61"/>
    <w:rsid w:val="003D630B"/>
    <w:rsid w:val="00400D7C"/>
    <w:rsid w:val="00407796"/>
    <w:rsid w:val="00411D93"/>
    <w:rsid w:val="0041231D"/>
    <w:rsid w:val="00424C65"/>
    <w:rsid w:val="00441C30"/>
    <w:rsid w:val="00451F8B"/>
    <w:rsid w:val="00455550"/>
    <w:rsid w:val="00482972"/>
    <w:rsid w:val="00486668"/>
    <w:rsid w:val="004939DD"/>
    <w:rsid w:val="004A0655"/>
    <w:rsid w:val="004A5E29"/>
    <w:rsid w:val="004B72F1"/>
    <w:rsid w:val="004E246B"/>
    <w:rsid w:val="00516E40"/>
    <w:rsid w:val="00533271"/>
    <w:rsid w:val="00533535"/>
    <w:rsid w:val="00542B1D"/>
    <w:rsid w:val="00544D35"/>
    <w:rsid w:val="00547C33"/>
    <w:rsid w:val="00555109"/>
    <w:rsid w:val="005724EE"/>
    <w:rsid w:val="005761A1"/>
    <w:rsid w:val="0057761A"/>
    <w:rsid w:val="0059545B"/>
    <w:rsid w:val="005A01EF"/>
    <w:rsid w:val="005E1225"/>
    <w:rsid w:val="005E14BD"/>
    <w:rsid w:val="005E69EF"/>
    <w:rsid w:val="005F751B"/>
    <w:rsid w:val="00613188"/>
    <w:rsid w:val="006408ED"/>
    <w:rsid w:val="00643882"/>
    <w:rsid w:val="00643C3B"/>
    <w:rsid w:val="00647208"/>
    <w:rsid w:val="006671A9"/>
    <w:rsid w:val="00687D13"/>
    <w:rsid w:val="00690A5F"/>
    <w:rsid w:val="006944A1"/>
    <w:rsid w:val="00694C7A"/>
    <w:rsid w:val="006D7F97"/>
    <w:rsid w:val="006E5EE3"/>
    <w:rsid w:val="006E6356"/>
    <w:rsid w:val="006F2675"/>
    <w:rsid w:val="006F5726"/>
    <w:rsid w:val="00700B56"/>
    <w:rsid w:val="00705909"/>
    <w:rsid w:val="00721A56"/>
    <w:rsid w:val="007260A4"/>
    <w:rsid w:val="007319D3"/>
    <w:rsid w:val="00733EB7"/>
    <w:rsid w:val="0073670A"/>
    <w:rsid w:val="00744B8F"/>
    <w:rsid w:val="00760AC6"/>
    <w:rsid w:val="00797994"/>
    <w:rsid w:val="007A55D3"/>
    <w:rsid w:val="007B2630"/>
    <w:rsid w:val="007E1ACA"/>
    <w:rsid w:val="007E5EE0"/>
    <w:rsid w:val="007F3046"/>
    <w:rsid w:val="007F538D"/>
    <w:rsid w:val="00800525"/>
    <w:rsid w:val="00832EEF"/>
    <w:rsid w:val="0083382D"/>
    <w:rsid w:val="008562BB"/>
    <w:rsid w:val="00856468"/>
    <w:rsid w:val="00861D93"/>
    <w:rsid w:val="00861F63"/>
    <w:rsid w:val="0086329A"/>
    <w:rsid w:val="008B1DB7"/>
    <w:rsid w:val="008D67FD"/>
    <w:rsid w:val="008F59CA"/>
    <w:rsid w:val="00900D4B"/>
    <w:rsid w:val="009038A8"/>
    <w:rsid w:val="0092470D"/>
    <w:rsid w:val="00930FD8"/>
    <w:rsid w:val="009A26E0"/>
    <w:rsid w:val="009B6EAD"/>
    <w:rsid w:val="009D398C"/>
    <w:rsid w:val="009E38E9"/>
    <w:rsid w:val="009F1C4D"/>
    <w:rsid w:val="00A12C7E"/>
    <w:rsid w:val="00A177CC"/>
    <w:rsid w:val="00A22A96"/>
    <w:rsid w:val="00A307C9"/>
    <w:rsid w:val="00A60710"/>
    <w:rsid w:val="00A60E31"/>
    <w:rsid w:val="00A636C1"/>
    <w:rsid w:val="00A82551"/>
    <w:rsid w:val="00A851F8"/>
    <w:rsid w:val="00A912E6"/>
    <w:rsid w:val="00AA1495"/>
    <w:rsid w:val="00AC363D"/>
    <w:rsid w:val="00AC49A6"/>
    <w:rsid w:val="00AD4EA3"/>
    <w:rsid w:val="00AE0404"/>
    <w:rsid w:val="00AE6E39"/>
    <w:rsid w:val="00B011AB"/>
    <w:rsid w:val="00B366EE"/>
    <w:rsid w:val="00B36DCF"/>
    <w:rsid w:val="00B605B4"/>
    <w:rsid w:val="00B61F36"/>
    <w:rsid w:val="00B635CD"/>
    <w:rsid w:val="00B93DAF"/>
    <w:rsid w:val="00BA14F7"/>
    <w:rsid w:val="00BA4AC3"/>
    <w:rsid w:val="00BB37E2"/>
    <w:rsid w:val="00BC70EA"/>
    <w:rsid w:val="00BD68B6"/>
    <w:rsid w:val="00BE5A1B"/>
    <w:rsid w:val="00C177B5"/>
    <w:rsid w:val="00C24BB8"/>
    <w:rsid w:val="00C25112"/>
    <w:rsid w:val="00C25AB5"/>
    <w:rsid w:val="00C32730"/>
    <w:rsid w:val="00C56349"/>
    <w:rsid w:val="00C60A09"/>
    <w:rsid w:val="00C81BD9"/>
    <w:rsid w:val="00C821DF"/>
    <w:rsid w:val="00C90A9F"/>
    <w:rsid w:val="00C97B81"/>
    <w:rsid w:val="00CA0A01"/>
    <w:rsid w:val="00CA3A5A"/>
    <w:rsid w:val="00CA3B1D"/>
    <w:rsid w:val="00CA4467"/>
    <w:rsid w:val="00CB2E3B"/>
    <w:rsid w:val="00CB5790"/>
    <w:rsid w:val="00CC6B96"/>
    <w:rsid w:val="00CE05E6"/>
    <w:rsid w:val="00CF0BDD"/>
    <w:rsid w:val="00CF0C7E"/>
    <w:rsid w:val="00CF69B2"/>
    <w:rsid w:val="00D15A34"/>
    <w:rsid w:val="00D22C1F"/>
    <w:rsid w:val="00D4602C"/>
    <w:rsid w:val="00D51E21"/>
    <w:rsid w:val="00D52EE2"/>
    <w:rsid w:val="00D754E0"/>
    <w:rsid w:val="00D916B4"/>
    <w:rsid w:val="00DB7AC4"/>
    <w:rsid w:val="00DC2251"/>
    <w:rsid w:val="00DC2FC8"/>
    <w:rsid w:val="00DD3A77"/>
    <w:rsid w:val="00E13955"/>
    <w:rsid w:val="00E23EF3"/>
    <w:rsid w:val="00E519F7"/>
    <w:rsid w:val="00E67F75"/>
    <w:rsid w:val="00E86AF0"/>
    <w:rsid w:val="00E919EC"/>
    <w:rsid w:val="00EB448C"/>
    <w:rsid w:val="00EC5BEC"/>
    <w:rsid w:val="00EC7122"/>
    <w:rsid w:val="00EE41C0"/>
    <w:rsid w:val="00F00B9C"/>
    <w:rsid w:val="00F20788"/>
    <w:rsid w:val="00F27667"/>
    <w:rsid w:val="00F36F20"/>
    <w:rsid w:val="00F61E1C"/>
    <w:rsid w:val="00F66762"/>
    <w:rsid w:val="00F84F29"/>
    <w:rsid w:val="00F87332"/>
    <w:rsid w:val="00F92E4F"/>
    <w:rsid w:val="00F9392D"/>
    <w:rsid w:val="00FC6320"/>
    <w:rsid w:val="00FD685D"/>
    <w:rsid w:val="00FD7393"/>
    <w:rsid w:val="00FE1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92C9598"/>
  <w15:docId w15:val="{A4D35809-A519-4C99-BBEB-38753B835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E122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aliases w:val="H1,H11,H12,H111,H13,H112,H14,H15,H16,H17,H18,H19,H113,H121,H1111,H131,H1121,H141,H151,H161,H171,H181,..."/>
    <w:basedOn w:val="a0"/>
    <w:next w:val="2"/>
    <w:link w:val="11"/>
    <w:qFormat/>
    <w:rsid w:val="005E1225"/>
    <w:pPr>
      <w:keepNext/>
      <w:pageBreakBefore/>
      <w:numPr>
        <w:numId w:val="2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5E1225"/>
    <w:pPr>
      <w:keepNext/>
      <w:keepLines/>
      <w:numPr>
        <w:ilvl w:val="1"/>
        <w:numId w:val="2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5E1225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5E1225"/>
    <w:pPr>
      <w:numPr>
        <w:ilvl w:val="3"/>
      </w:numPr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5E1225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0"/>
    <w:link w:val="60"/>
    <w:unhideWhenUsed/>
    <w:qFormat/>
    <w:rsid w:val="005E1225"/>
    <w:pPr>
      <w:numPr>
        <w:ilvl w:val="5"/>
      </w:numPr>
      <w:tabs>
        <w:tab w:val="clear" w:pos="1894"/>
      </w:tabs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5E1225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qFormat/>
    <w:rsid w:val="008B1DB7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8B1DB7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-">
    <w:name w:val="Список-"/>
    <w:basedOn w:val="a4"/>
    <w:link w:val="-0"/>
    <w:qFormat/>
    <w:rsid w:val="005E1225"/>
    <w:pPr>
      <w:numPr>
        <w:numId w:val="5"/>
      </w:numPr>
      <w:ind w:left="993" w:hanging="284"/>
    </w:pPr>
  </w:style>
  <w:style w:type="character" w:customStyle="1" w:styleId="-0">
    <w:name w:val="Список- Знак"/>
    <w:link w:val="-"/>
    <w:rsid w:val="005E1225"/>
    <w:rPr>
      <w:rFonts w:ascii="Times New Roman" w:eastAsia="Times New Roman" w:hAnsi="Times New Roman" w:cs="Times New Roman"/>
      <w:spacing w:val="2"/>
      <w:sz w:val="28"/>
      <w:szCs w:val="28"/>
    </w:rPr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link w:val="1"/>
    <w:rsid w:val="005E1225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5E1225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5E1225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link w:val="4"/>
    <w:rsid w:val="005E1225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link w:val="5"/>
    <w:rsid w:val="005E1225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character" w:styleId="a5">
    <w:name w:val="Hyperlink"/>
    <w:uiPriority w:val="99"/>
    <w:unhideWhenUsed/>
    <w:rsid w:val="005E1225"/>
    <w:rPr>
      <w:color w:val="0000FF"/>
      <w:u w:val="single"/>
    </w:rPr>
  </w:style>
  <w:style w:type="paragraph" w:customStyle="1" w:styleId="a4">
    <w:name w:val="Текст пункта"/>
    <w:basedOn w:val="a0"/>
    <w:link w:val="31"/>
    <w:qFormat/>
    <w:rsid w:val="005E1225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paragraph" w:styleId="12">
    <w:name w:val="toc 1"/>
    <w:basedOn w:val="a0"/>
    <w:next w:val="a0"/>
    <w:autoRedefine/>
    <w:uiPriority w:val="39"/>
    <w:unhideWhenUsed/>
    <w:rsid w:val="005E1225"/>
    <w:pPr>
      <w:tabs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5E1225"/>
    <w:pPr>
      <w:tabs>
        <w:tab w:val="right" w:leader="dot" w:pos="9923"/>
      </w:tabs>
      <w:spacing w:line="360" w:lineRule="auto"/>
      <w:ind w:right="567"/>
      <w:jc w:val="both"/>
    </w:pPr>
  </w:style>
  <w:style w:type="paragraph" w:styleId="32">
    <w:name w:val="toc 3"/>
    <w:basedOn w:val="a0"/>
    <w:next w:val="a0"/>
    <w:autoRedefine/>
    <w:uiPriority w:val="39"/>
    <w:unhideWhenUsed/>
    <w:rsid w:val="005E1225"/>
    <w:pPr>
      <w:tabs>
        <w:tab w:val="right" w:leader="dot" w:pos="9923"/>
      </w:tabs>
      <w:spacing w:line="360" w:lineRule="auto"/>
      <w:ind w:right="567"/>
      <w:jc w:val="both"/>
    </w:pPr>
  </w:style>
  <w:style w:type="paragraph" w:customStyle="1" w:styleId="13">
    <w:name w:val="Обычный1"/>
    <w:rsid w:val="00A307C9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6">
    <w:name w:val="Рис Знак"/>
    <w:link w:val="a7"/>
    <w:locked/>
    <w:rsid w:val="005E1225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8">
    <w:name w:val="Рис Имя"/>
    <w:basedOn w:val="a0"/>
    <w:next w:val="a4"/>
    <w:link w:val="a9"/>
    <w:rsid w:val="005E1225"/>
    <w:pPr>
      <w:spacing w:line="360" w:lineRule="auto"/>
      <w:jc w:val="center"/>
    </w:pPr>
    <w:rPr>
      <w:rFonts w:eastAsia="Times New Roman"/>
      <w:szCs w:val="20"/>
    </w:rPr>
  </w:style>
  <w:style w:type="paragraph" w:customStyle="1" w:styleId="a7">
    <w:name w:val="Рис"/>
    <w:next w:val="a4"/>
    <w:link w:val="a6"/>
    <w:qFormat/>
    <w:rsid w:val="005E1225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ConsPlusTitle">
    <w:name w:val="ConsPlusTitle"/>
    <w:rsid w:val="00A307C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9">
    <w:name w:val="Рис Имя Знак"/>
    <w:link w:val="a8"/>
    <w:locked/>
    <w:rsid w:val="005E1225"/>
    <w:rPr>
      <w:rFonts w:ascii="Times New Roman" w:eastAsia="Times New Roman" w:hAnsi="Times New Roman" w:cs="Times New Roman"/>
      <w:sz w:val="28"/>
      <w:szCs w:val="20"/>
    </w:rPr>
  </w:style>
  <w:style w:type="character" w:customStyle="1" w:styleId="14">
    <w:name w:val="Текст пункта Знак1"/>
    <w:locked/>
    <w:rsid w:val="008B1DB7"/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-1">
    <w:name w:val="Список- Знак1"/>
    <w:locked/>
    <w:rsid w:val="004E246B"/>
    <w:rPr>
      <w:rFonts w:ascii="Times New Roman" w:eastAsia="Times New Roman" w:hAnsi="Times New Roman" w:cs="Times New Roman"/>
      <w:snapToGrid w:val="0"/>
      <w:spacing w:val="2"/>
      <w:sz w:val="28"/>
      <w:szCs w:val="28"/>
    </w:rPr>
  </w:style>
  <w:style w:type="paragraph" w:customStyle="1" w:styleId="aa">
    <w:name w:val="Содержание"/>
    <w:basedOn w:val="a0"/>
    <w:qFormat/>
    <w:rsid w:val="005E1225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ab">
    <w:name w:val="Перечень содержания"/>
    <w:basedOn w:val="12"/>
    <w:qFormat/>
    <w:rsid w:val="008B1DB7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900">
    <w:name w:val="90_Пер_терм_и_сокр &lt;Обозначение и описание&gt;"/>
    <w:qFormat/>
    <w:rsid w:val="00A307C9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0"/>
    <w:qFormat/>
    <w:rsid w:val="00A307C9"/>
    <w:pPr>
      <w:jc w:val="both"/>
    </w:pPr>
    <w:rPr>
      <w:spacing w:val="2"/>
      <w:szCs w:val="28"/>
    </w:rPr>
  </w:style>
  <w:style w:type="paragraph" w:customStyle="1" w:styleId="--">
    <w:name w:val="Список--"/>
    <w:basedOn w:val="-"/>
    <w:qFormat/>
    <w:rsid w:val="005E1225"/>
    <w:pPr>
      <w:ind w:left="1276"/>
    </w:pPr>
  </w:style>
  <w:style w:type="paragraph" w:styleId="ac">
    <w:name w:val="Balloon Text"/>
    <w:basedOn w:val="a0"/>
    <w:link w:val="ad"/>
    <w:uiPriority w:val="99"/>
    <w:unhideWhenUsed/>
    <w:rsid w:val="005E122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rsid w:val="005E1225"/>
    <w:rPr>
      <w:rFonts w:ascii="Tahoma" w:eastAsia="Calibri" w:hAnsi="Tahoma" w:cs="Tahoma"/>
      <w:sz w:val="16"/>
      <w:szCs w:val="16"/>
    </w:rPr>
  </w:style>
  <w:style w:type="character" w:customStyle="1" w:styleId="60">
    <w:name w:val="Заголовок 6 Знак"/>
    <w:link w:val="6"/>
    <w:rsid w:val="005E1225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rsid w:val="005E1225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8B1DB7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8B1DB7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customStyle="1" w:styleId="TableGraf10L">
    <w:name w:val="TableGraf 10L"/>
    <w:basedOn w:val="a0"/>
    <w:rsid w:val="005E1225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8B1DB7"/>
    <w:rPr>
      <w:b/>
    </w:rPr>
  </w:style>
  <w:style w:type="paragraph" w:customStyle="1" w:styleId="Head10M">
    <w:name w:val="Head 10M"/>
    <w:basedOn w:val="a0"/>
    <w:rsid w:val="008B1DB7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5E1225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e">
    <w:name w:val="Наименование таблицы"/>
    <w:basedOn w:val="a0"/>
    <w:rsid w:val="005E1225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5E1225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5E1225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8B1DB7"/>
    <w:pPr>
      <w:spacing w:line="360" w:lineRule="auto"/>
    </w:pPr>
    <w:rPr>
      <w:szCs w:val="20"/>
    </w:rPr>
  </w:style>
  <w:style w:type="paragraph" w:customStyle="1" w:styleId="TableGraf12M">
    <w:name w:val="TableGraf 12M"/>
    <w:basedOn w:val="a0"/>
    <w:rsid w:val="005E1225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5E1225"/>
    <w:pPr>
      <w:spacing w:line="360" w:lineRule="auto"/>
      <w:jc w:val="right"/>
    </w:pPr>
    <w:rPr>
      <w:rFonts w:eastAsia="Times New Roman"/>
      <w:sz w:val="24"/>
      <w:szCs w:val="20"/>
    </w:rPr>
  </w:style>
  <w:style w:type="paragraph" w:styleId="af">
    <w:name w:val="header"/>
    <w:basedOn w:val="a0"/>
    <w:link w:val="af0"/>
    <w:uiPriority w:val="99"/>
    <w:unhideWhenUsed/>
    <w:rsid w:val="005E1225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1"/>
    <w:link w:val="af"/>
    <w:uiPriority w:val="99"/>
    <w:rsid w:val="005E1225"/>
    <w:rPr>
      <w:rFonts w:ascii="Times New Roman" w:eastAsia="Calibri" w:hAnsi="Times New Roman" w:cs="Times New Roman"/>
      <w:sz w:val="28"/>
    </w:rPr>
  </w:style>
  <w:style w:type="paragraph" w:styleId="af1">
    <w:name w:val="caption"/>
    <w:basedOn w:val="a0"/>
    <w:next w:val="a0"/>
    <w:uiPriority w:val="35"/>
    <w:unhideWhenUsed/>
    <w:qFormat/>
    <w:rsid w:val="005E1225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af2">
    <w:name w:val="Раздел документа"/>
    <w:basedOn w:val="a0"/>
    <w:next w:val="a0"/>
    <w:rsid w:val="008B1DB7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10">
    <w:name w:val="Список_1)"/>
    <w:basedOn w:val="-"/>
    <w:link w:val="15"/>
    <w:qFormat/>
    <w:rsid w:val="008B1DB7"/>
    <w:pPr>
      <w:numPr>
        <w:numId w:val="1"/>
      </w:numPr>
      <w:ind w:left="993" w:hanging="284"/>
    </w:pPr>
    <w:rPr>
      <w:kern w:val="24"/>
    </w:rPr>
  </w:style>
  <w:style w:type="character" w:customStyle="1" w:styleId="15">
    <w:name w:val="Список_1) Знак"/>
    <w:link w:val="10"/>
    <w:rsid w:val="008B1DB7"/>
    <w:rPr>
      <w:rFonts w:ascii="Times New Roman" w:eastAsia="Times New Roman" w:hAnsi="Times New Roman" w:cs="Times New Roman"/>
      <w:spacing w:val="2"/>
      <w:kern w:val="24"/>
      <w:sz w:val="28"/>
      <w:szCs w:val="28"/>
    </w:rPr>
  </w:style>
  <w:style w:type="paragraph" w:styleId="af3">
    <w:name w:val="Document Map"/>
    <w:basedOn w:val="a0"/>
    <w:link w:val="af4"/>
    <w:semiHidden/>
    <w:rsid w:val="008B1DB7"/>
    <w:pPr>
      <w:shd w:val="clear" w:color="auto" w:fill="000080"/>
    </w:pPr>
    <w:rPr>
      <w:rFonts w:ascii="Tahoma" w:hAnsi="Tahoma" w:cs="Tahoma"/>
    </w:rPr>
  </w:style>
  <w:style w:type="character" w:customStyle="1" w:styleId="af4">
    <w:name w:val="Схема документа Знак"/>
    <w:basedOn w:val="a1"/>
    <w:link w:val="af3"/>
    <w:semiHidden/>
    <w:rsid w:val="00BA4AC3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5">
    <w:name w:val="footer"/>
    <w:basedOn w:val="a0"/>
    <w:link w:val="af6"/>
    <w:uiPriority w:val="99"/>
    <w:unhideWhenUsed/>
    <w:rsid w:val="005E122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1"/>
    <w:link w:val="af5"/>
    <w:uiPriority w:val="99"/>
    <w:rsid w:val="005E1225"/>
    <w:rPr>
      <w:rFonts w:ascii="Times New Roman" w:eastAsia="Calibri" w:hAnsi="Times New Roman" w:cs="Times New Roman"/>
      <w:sz w:val="28"/>
    </w:rPr>
  </w:style>
  <w:style w:type="paragraph" w:styleId="41">
    <w:name w:val="toc 4"/>
    <w:next w:val="a0"/>
    <w:autoRedefine/>
    <w:semiHidden/>
    <w:rsid w:val="008B1DB7"/>
    <w:pPr>
      <w:tabs>
        <w:tab w:val="left" w:pos="284"/>
        <w:tab w:val="right" w:leader="dot" w:pos="9639"/>
      </w:tabs>
      <w:spacing w:after="0" w:line="360" w:lineRule="auto"/>
      <w:ind w:right="567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8B1DB7"/>
    <w:rPr>
      <w:sz w:val="24"/>
    </w:rPr>
  </w:style>
  <w:style w:type="character" w:styleId="af7">
    <w:name w:val="page number"/>
    <w:rsid w:val="008B1DB7"/>
    <w:rPr>
      <w:rFonts w:ascii="Times New Roman" w:hAnsi="Times New Roman"/>
      <w:sz w:val="24"/>
    </w:rPr>
  </w:style>
  <w:style w:type="character" w:customStyle="1" w:styleId="Internetlink">
    <w:name w:val="Internet link"/>
    <w:rsid w:val="008B1DB7"/>
    <w:rPr>
      <w:color w:val="000080"/>
      <w:u w:val="single"/>
      <w:lang w:val="x-none"/>
    </w:rPr>
  </w:style>
  <w:style w:type="paragraph" w:styleId="af8">
    <w:name w:val="Title"/>
    <w:basedOn w:val="a0"/>
    <w:next w:val="a0"/>
    <w:link w:val="af9"/>
    <w:uiPriority w:val="10"/>
    <w:qFormat/>
    <w:rsid w:val="005E1225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9">
    <w:name w:val="Заголовок Знак"/>
    <w:basedOn w:val="a1"/>
    <w:link w:val="af8"/>
    <w:uiPriority w:val="10"/>
    <w:rsid w:val="005E1225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a">
    <w:name w:val="Наименование титульного листа"/>
    <w:basedOn w:val="a4"/>
    <w:qFormat/>
    <w:rsid w:val="008B1DB7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fb">
    <w:name w:val="Версия документа"/>
    <w:basedOn w:val="a4"/>
    <w:qFormat/>
    <w:rsid w:val="008B1DB7"/>
    <w:pPr>
      <w:ind w:firstLine="0"/>
      <w:jc w:val="center"/>
      <w:textboxTightWrap w:val="lastLineOnly"/>
    </w:pPr>
  </w:style>
  <w:style w:type="paragraph" w:styleId="afc">
    <w:name w:val="TOC Heading"/>
    <w:basedOn w:val="1"/>
    <w:next w:val="a0"/>
    <w:uiPriority w:val="39"/>
    <w:unhideWhenUsed/>
    <w:qFormat/>
    <w:rsid w:val="005E1225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sz w:val="32"/>
      <w:szCs w:val="32"/>
      <w:lang w:eastAsia="ru-RU"/>
    </w:rPr>
  </w:style>
  <w:style w:type="paragraph" w:customStyle="1" w:styleId="afd">
    <w:name w:val="Нумерация страницы"/>
    <w:basedOn w:val="af"/>
    <w:qFormat/>
    <w:rsid w:val="008B1DB7"/>
    <w:rPr>
      <w:sz w:val="24"/>
    </w:rPr>
  </w:style>
  <w:style w:type="paragraph" w:customStyle="1" w:styleId="afe">
    <w:name w:val="содерж"/>
    <w:basedOn w:val="a0"/>
    <w:qFormat/>
    <w:rsid w:val="00694C7A"/>
    <w:pPr>
      <w:pageBreakBefore/>
      <w:spacing w:before="360" w:after="360" w:line="360" w:lineRule="auto"/>
      <w:jc w:val="center"/>
    </w:pPr>
    <w:rPr>
      <w:rFonts w:ascii="Times New Roman Полужирный" w:hAnsi="Times New Roman Полужирный"/>
      <w:b/>
      <w:caps/>
    </w:rPr>
  </w:style>
  <w:style w:type="character" w:customStyle="1" w:styleId="31">
    <w:name w:val="Текст пункта Знак3"/>
    <w:link w:val="a4"/>
    <w:rsid w:val="005E1225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">
    <w:name w:val="Рис_имя"/>
    <w:next w:val="a4"/>
    <w:qFormat/>
    <w:rsid w:val="00CF0BDD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numbering" w:customStyle="1" w:styleId="phadditiontitle">
    <w:name w:val="ph_additiontitle"/>
    <w:basedOn w:val="a3"/>
    <w:rsid w:val="00A60710"/>
    <w:pPr>
      <w:numPr>
        <w:numId w:val="3"/>
      </w:numPr>
    </w:pPr>
  </w:style>
  <w:style w:type="paragraph" w:customStyle="1" w:styleId="phadditiontitle1">
    <w:name w:val="ph_addition_title_1"/>
    <w:basedOn w:val="a0"/>
    <w:next w:val="a0"/>
    <w:rsid w:val="00A60710"/>
    <w:pPr>
      <w:keepNext/>
      <w:keepLines/>
      <w:pageBreakBefore/>
      <w:numPr>
        <w:numId w:val="3"/>
      </w:numPr>
      <w:spacing w:before="360" w:after="360" w:line="360" w:lineRule="auto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0"/>
    <w:next w:val="a0"/>
    <w:rsid w:val="00A60710"/>
    <w:pPr>
      <w:keepNext/>
      <w:keepLines/>
      <w:numPr>
        <w:ilvl w:val="1"/>
        <w:numId w:val="3"/>
      </w:numPr>
      <w:spacing w:before="360" w:after="360" w:line="360" w:lineRule="auto"/>
      <w:jc w:val="both"/>
      <w:outlineLvl w:val="1"/>
    </w:pPr>
    <w:rPr>
      <w:rFonts w:ascii="Arial" w:hAnsi="Arial"/>
      <w:b/>
    </w:rPr>
  </w:style>
  <w:style w:type="paragraph" w:customStyle="1" w:styleId="phadditiontitle3">
    <w:name w:val="ph_addition_title_3"/>
    <w:basedOn w:val="a0"/>
    <w:next w:val="a0"/>
    <w:rsid w:val="00A60710"/>
    <w:pPr>
      <w:keepNext/>
      <w:keepLines/>
      <w:numPr>
        <w:ilvl w:val="2"/>
        <w:numId w:val="3"/>
      </w:numPr>
      <w:spacing w:before="240" w:after="240" w:line="360" w:lineRule="auto"/>
      <w:jc w:val="both"/>
      <w:outlineLvl w:val="2"/>
    </w:pPr>
    <w:rPr>
      <w:rFonts w:ascii="Arial" w:hAnsi="Arial"/>
      <w:b/>
      <w:sz w:val="22"/>
    </w:rPr>
  </w:style>
  <w:style w:type="character" w:styleId="aff0">
    <w:name w:val="annotation reference"/>
    <w:uiPriority w:val="99"/>
    <w:semiHidden/>
    <w:unhideWhenUsed/>
    <w:rsid w:val="005E1225"/>
    <w:rPr>
      <w:sz w:val="16"/>
      <w:szCs w:val="16"/>
    </w:rPr>
  </w:style>
  <w:style w:type="paragraph" w:styleId="aff1">
    <w:name w:val="annotation text"/>
    <w:basedOn w:val="a0"/>
    <w:link w:val="aff2"/>
    <w:uiPriority w:val="99"/>
    <w:semiHidden/>
    <w:unhideWhenUsed/>
    <w:rsid w:val="005E1225"/>
    <w:rPr>
      <w:sz w:val="20"/>
      <w:szCs w:val="20"/>
    </w:rPr>
  </w:style>
  <w:style w:type="character" w:customStyle="1" w:styleId="aff2">
    <w:name w:val="Текст примечания Знак"/>
    <w:link w:val="aff1"/>
    <w:uiPriority w:val="99"/>
    <w:semiHidden/>
    <w:rsid w:val="005E1225"/>
    <w:rPr>
      <w:rFonts w:ascii="Times New Roman" w:eastAsia="Calibri" w:hAnsi="Times New Roman" w:cs="Times New Roman"/>
      <w:sz w:val="20"/>
      <w:szCs w:val="20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5E1225"/>
    <w:rPr>
      <w:b/>
      <w:bCs/>
    </w:rPr>
  </w:style>
  <w:style w:type="character" w:customStyle="1" w:styleId="aff4">
    <w:name w:val="Тема примечания Знак"/>
    <w:link w:val="aff3"/>
    <w:uiPriority w:val="99"/>
    <w:semiHidden/>
    <w:rsid w:val="005E1225"/>
    <w:rPr>
      <w:rFonts w:ascii="Times New Roman" w:eastAsia="Calibri" w:hAnsi="Times New Roman" w:cs="Times New Roman"/>
      <w:b/>
      <w:bCs/>
      <w:sz w:val="20"/>
      <w:szCs w:val="20"/>
    </w:rPr>
  </w:style>
  <w:style w:type="paragraph" w:styleId="aff5">
    <w:name w:val="Normal (Web)"/>
    <w:basedOn w:val="a0"/>
    <w:uiPriority w:val="99"/>
    <w:semiHidden/>
    <w:unhideWhenUsed/>
    <w:rsid w:val="004E246B"/>
    <w:pPr>
      <w:spacing w:before="100" w:beforeAutospacing="1" w:after="100" w:afterAutospacing="1"/>
    </w:pPr>
  </w:style>
  <w:style w:type="paragraph" w:customStyle="1" w:styleId="aff6">
    <w:name w:val="Номер_страницы"/>
    <w:basedOn w:val="a0"/>
    <w:qFormat/>
    <w:rsid w:val="005E1225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7">
    <w:name w:val="Subtle Emphasis"/>
    <w:basedOn w:val="a1"/>
    <w:uiPriority w:val="19"/>
    <w:qFormat/>
    <w:rsid w:val="005E1225"/>
    <w:rPr>
      <w:i/>
      <w:iCs/>
      <w:color w:val="404040" w:themeColor="text1" w:themeTint="BF"/>
    </w:rPr>
  </w:style>
  <w:style w:type="paragraph" w:styleId="aff8">
    <w:name w:val="No Spacing"/>
    <w:uiPriority w:val="1"/>
    <w:qFormat/>
    <w:rsid w:val="005E122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9">
    <w:name w:val="Перечень терминов и сокращений"/>
    <w:basedOn w:val="a0"/>
    <w:qFormat/>
    <w:rsid w:val="005E1225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5E1225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5E1225"/>
    <w:pPr>
      <w:spacing w:line="360" w:lineRule="auto"/>
    </w:pPr>
    <w:rPr>
      <w:rFonts w:eastAsia="Times New Roman"/>
      <w:spacing w:val="2"/>
      <w:szCs w:val="28"/>
    </w:rPr>
  </w:style>
  <w:style w:type="paragraph" w:customStyle="1" w:styleId="TableName">
    <w:name w:val="Table_Name"/>
    <w:basedOn w:val="a0"/>
    <w:qFormat/>
    <w:rsid w:val="005E1225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">
    <w:name w:val="Список---"/>
    <w:basedOn w:val="--"/>
    <w:qFormat/>
    <w:rsid w:val="005E1225"/>
    <w:pPr>
      <w:ind w:left="1560"/>
    </w:pPr>
  </w:style>
  <w:style w:type="paragraph" w:customStyle="1" w:styleId="affa">
    <w:name w:val="Список_Таблица"/>
    <w:basedOn w:val="-"/>
    <w:qFormat/>
    <w:rsid w:val="005E1225"/>
    <w:pPr>
      <w:ind w:firstLine="0"/>
    </w:pPr>
  </w:style>
  <w:style w:type="paragraph" w:customStyle="1" w:styleId="Header12M">
    <w:name w:val="Header 12M"/>
    <w:basedOn w:val="Header14"/>
    <w:qFormat/>
    <w:rsid w:val="005E1225"/>
    <w:pPr>
      <w:spacing w:line="240" w:lineRule="auto"/>
    </w:pPr>
  </w:style>
  <w:style w:type="paragraph" w:customStyle="1" w:styleId="Header10M">
    <w:name w:val="Header 10M"/>
    <w:basedOn w:val="Header12M"/>
    <w:qFormat/>
    <w:rsid w:val="005E1225"/>
  </w:style>
  <w:style w:type="table" w:styleId="affb">
    <w:name w:val="Table Grid"/>
    <w:basedOn w:val="a2"/>
    <w:uiPriority w:val="59"/>
    <w:rsid w:val="005E1225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List Paragraph"/>
    <w:basedOn w:val="a0"/>
    <w:uiPriority w:val="34"/>
    <w:qFormat/>
    <w:rsid w:val="005E1225"/>
    <w:pPr>
      <w:ind w:left="720"/>
      <w:contextualSpacing/>
    </w:pPr>
  </w:style>
  <w:style w:type="paragraph" w:customStyle="1" w:styleId="affd">
    <w:name w:val="Титул_Год_Версия"/>
    <w:basedOn w:val="a0"/>
    <w:qFormat/>
    <w:rsid w:val="005E1225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5E1225"/>
    <w:pPr>
      <w:numPr>
        <w:numId w:val="4"/>
      </w:numPr>
      <w:ind w:left="993" w:hanging="284"/>
    </w:pPr>
  </w:style>
  <w:style w:type="table" w:styleId="affe">
    <w:name w:val="Light Shading"/>
    <w:basedOn w:val="a2"/>
    <w:uiPriority w:val="60"/>
    <w:rsid w:val="005E122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f">
    <w:name w:val="Титул_Название"/>
    <w:basedOn w:val="a0"/>
    <w:qFormat/>
    <w:rsid w:val="005E1225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58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8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fontTable" Target="fontTable.xml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hyperlink" Target="http://budget.gov.ru/lk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93E6AA-EE6A-499D-A4A2-E3E3B7754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РП_Шаблон_для_присоединения.dotx</Template>
  <TotalTime>9</TotalTime>
  <Pages>85</Pages>
  <Words>7261</Words>
  <Characters>41388</Characters>
  <Application>Microsoft Office Word</Application>
  <DocSecurity>0</DocSecurity>
  <Lines>344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Долганова</dc:creator>
  <cp:keywords/>
  <dc:description/>
  <cp:lastModifiedBy>Елизавета Улитина</cp:lastModifiedBy>
  <cp:revision>6</cp:revision>
  <dcterms:created xsi:type="dcterms:W3CDTF">2022-05-25T13:26:00Z</dcterms:created>
  <dcterms:modified xsi:type="dcterms:W3CDTF">2022-05-25T15:20:00Z</dcterms:modified>
</cp:coreProperties>
</file>