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ook w:val="04A0" w:firstRow="1" w:lastRow="0" w:firstColumn="1" w:lastColumn="0" w:noHBand="0" w:noVBand="1"/>
      </w:tblPr>
      <w:tblGrid>
        <w:gridCol w:w="4225"/>
        <w:gridCol w:w="933"/>
        <w:gridCol w:w="4480"/>
      </w:tblGrid>
      <w:tr w:rsidR="00BC269F" w:rsidRPr="00BC269F" w14:paraId="52484141" w14:textId="77777777" w:rsidTr="00B76F01">
        <w:trPr>
          <w:trHeight w:val="1319"/>
        </w:trPr>
        <w:tc>
          <w:tcPr>
            <w:tcW w:w="2192" w:type="pct"/>
            <w:shd w:val="clear" w:color="auto" w:fill="auto"/>
          </w:tcPr>
          <w:p w14:paraId="2641F384" w14:textId="77777777" w:rsidR="006C68C2" w:rsidRPr="00BC269F" w:rsidRDefault="006C68C2" w:rsidP="00E10FB1">
            <w:pPr>
              <w:pStyle w:val="a4"/>
            </w:pPr>
          </w:p>
        </w:tc>
        <w:tc>
          <w:tcPr>
            <w:tcW w:w="484" w:type="pct"/>
            <w:shd w:val="clear" w:color="auto" w:fill="auto"/>
          </w:tcPr>
          <w:p w14:paraId="4B27DF33" w14:textId="77777777" w:rsidR="006C68C2" w:rsidRPr="00BC269F" w:rsidRDefault="006C68C2" w:rsidP="00E10FB1">
            <w:pPr>
              <w:pStyle w:val="a5"/>
              <w:jc w:val="center"/>
            </w:pPr>
          </w:p>
        </w:tc>
        <w:tc>
          <w:tcPr>
            <w:tcW w:w="2324" w:type="pct"/>
            <w:shd w:val="clear" w:color="auto" w:fill="auto"/>
          </w:tcPr>
          <w:p w14:paraId="53AA95F9" w14:textId="77777777" w:rsidR="006C68C2" w:rsidRPr="00BC269F" w:rsidRDefault="006C68C2" w:rsidP="006C68C2">
            <w:pPr>
              <w:pStyle w:val="a5"/>
              <w:jc w:val="center"/>
            </w:pPr>
          </w:p>
        </w:tc>
      </w:tr>
      <w:tr w:rsidR="00BC269F" w:rsidRPr="00BC269F" w14:paraId="1AF4A04D" w14:textId="77777777" w:rsidTr="00B76F01">
        <w:trPr>
          <w:trHeight w:val="522"/>
        </w:trPr>
        <w:tc>
          <w:tcPr>
            <w:tcW w:w="2192" w:type="pct"/>
            <w:shd w:val="clear" w:color="auto" w:fill="auto"/>
          </w:tcPr>
          <w:p w14:paraId="38FC459D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484" w:type="pct"/>
            <w:shd w:val="clear" w:color="auto" w:fill="auto"/>
          </w:tcPr>
          <w:p w14:paraId="41075A32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2324" w:type="pct"/>
            <w:shd w:val="clear" w:color="auto" w:fill="auto"/>
          </w:tcPr>
          <w:p w14:paraId="521C18EA" w14:textId="77777777" w:rsidR="006C68C2" w:rsidRPr="00BC269F" w:rsidRDefault="006C68C2" w:rsidP="00E10FB1">
            <w:pPr>
              <w:pStyle w:val="a6"/>
              <w:jc w:val="left"/>
            </w:pPr>
          </w:p>
        </w:tc>
      </w:tr>
      <w:tr w:rsidR="00BC269F" w:rsidRPr="00BC269F" w14:paraId="4DD5F650" w14:textId="77777777" w:rsidTr="00B76F01">
        <w:trPr>
          <w:trHeight w:val="508"/>
        </w:trPr>
        <w:tc>
          <w:tcPr>
            <w:tcW w:w="2192" w:type="pct"/>
            <w:shd w:val="clear" w:color="auto" w:fill="auto"/>
          </w:tcPr>
          <w:p w14:paraId="35B674E7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484" w:type="pct"/>
            <w:shd w:val="clear" w:color="auto" w:fill="auto"/>
          </w:tcPr>
          <w:p w14:paraId="33AF8DF9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2324" w:type="pct"/>
            <w:shd w:val="clear" w:color="auto" w:fill="auto"/>
          </w:tcPr>
          <w:p w14:paraId="70E64AF1" w14:textId="77777777" w:rsidR="006C68C2" w:rsidRPr="00BC269F" w:rsidRDefault="006C68C2" w:rsidP="00E10FB1">
            <w:pPr>
              <w:pStyle w:val="a6"/>
              <w:jc w:val="left"/>
            </w:pPr>
          </w:p>
        </w:tc>
      </w:tr>
      <w:tr w:rsidR="00BC269F" w:rsidRPr="00BC269F" w14:paraId="76B311F8" w14:textId="77777777" w:rsidTr="00B76F01">
        <w:trPr>
          <w:trHeight w:val="522"/>
        </w:trPr>
        <w:tc>
          <w:tcPr>
            <w:tcW w:w="2192" w:type="pct"/>
            <w:shd w:val="clear" w:color="auto" w:fill="auto"/>
          </w:tcPr>
          <w:p w14:paraId="24573128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484" w:type="pct"/>
            <w:shd w:val="clear" w:color="auto" w:fill="auto"/>
          </w:tcPr>
          <w:p w14:paraId="40059A0E" w14:textId="77777777" w:rsidR="006C68C2" w:rsidRPr="00BC269F" w:rsidRDefault="006C68C2" w:rsidP="00E10FB1">
            <w:pPr>
              <w:pStyle w:val="a6"/>
              <w:jc w:val="left"/>
            </w:pPr>
          </w:p>
        </w:tc>
        <w:tc>
          <w:tcPr>
            <w:tcW w:w="2324" w:type="pct"/>
            <w:shd w:val="clear" w:color="auto" w:fill="auto"/>
          </w:tcPr>
          <w:p w14:paraId="31F3F2B7" w14:textId="77777777" w:rsidR="006C68C2" w:rsidRPr="00BC269F" w:rsidRDefault="006C68C2" w:rsidP="00E10FB1">
            <w:pPr>
              <w:pStyle w:val="a6"/>
              <w:jc w:val="left"/>
            </w:pPr>
          </w:p>
        </w:tc>
      </w:tr>
      <w:tr w:rsidR="00BC269F" w:rsidRPr="00BC269F" w14:paraId="04FA819E" w14:textId="77777777" w:rsidTr="00B76F01">
        <w:trPr>
          <w:trHeight w:val="717"/>
        </w:trPr>
        <w:tc>
          <w:tcPr>
            <w:tcW w:w="5000" w:type="pct"/>
            <w:gridSpan w:val="3"/>
            <w:shd w:val="clear" w:color="auto" w:fill="auto"/>
          </w:tcPr>
          <w:p w14:paraId="4EC55FD6" w14:textId="77777777" w:rsidR="006C68C2" w:rsidRPr="00BC269F" w:rsidRDefault="006C68C2" w:rsidP="00E10FB1"/>
        </w:tc>
      </w:tr>
      <w:tr w:rsidR="00BC269F" w:rsidRPr="00BC269F" w14:paraId="76217116" w14:textId="77777777" w:rsidTr="00B76F01">
        <w:trPr>
          <w:trHeight w:val="373"/>
        </w:trPr>
        <w:tc>
          <w:tcPr>
            <w:tcW w:w="5000" w:type="pct"/>
            <w:gridSpan w:val="3"/>
            <w:shd w:val="clear" w:color="auto" w:fill="auto"/>
          </w:tcPr>
          <w:p w14:paraId="194B3AF4" w14:textId="77777777" w:rsidR="006C68C2" w:rsidRPr="00BC269F" w:rsidRDefault="006C68C2" w:rsidP="00E10FB1">
            <w:pPr>
              <w:pStyle w:val="a7"/>
            </w:pPr>
          </w:p>
        </w:tc>
      </w:tr>
      <w:tr w:rsidR="00BC269F" w:rsidRPr="00BC269F" w14:paraId="1BFC3938" w14:textId="77777777" w:rsidTr="00B76F01">
        <w:trPr>
          <w:trHeight w:val="131"/>
        </w:trPr>
        <w:tc>
          <w:tcPr>
            <w:tcW w:w="5000" w:type="pct"/>
            <w:gridSpan w:val="3"/>
            <w:shd w:val="clear" w:color="auto" w:fill="auto"/>
          </w:tcPr>
          <w:p w14:paraId="7BFC6002" w14:textId="13EDB9E4" w:rsidR="006C68C2" w:rsidRPr="00BC269F" w:rsidRDefault="006C68C2" w:rsidP="002F43B5">
            <w:pPr>
              <w:pStyle w:val="a8"/>
            </w:pPr>
            <w:r w:rsidRPr="00BC269F">
              <w:rPr>
                <w:b/>
              </w:rPr>
              <w:t>РУКОВОДСТВО</w:t>
            </w:r>
            <w:r w:rsidR="00C54FA3" w:rsidRPr="00BC269F">
              <w:rPr>
                <w:b/>
              </w:rPr>
              <w:t xml:space="preserve"> </w:t>
            </w:r>
            <w:r w:rsidR="000F6424">
              <w:rPr>
                <w:b/>
              </w:rPr>
              <w:t>ПОЛЬЗОВАТЕЛЯ</w:t>
            </w:r>
            <w:r w:rsidR="000F6424">
              <w:rPr>
                <w:b/>
              </w:rPr>
              <w:br/>
              <w:t xml:space="preserve">ПО ФОРМИРОВАНИЮ </w:t>
            </w:r>
            <w:r w:rsidR="00B76F01">
              <w:rPr>
                <w:b/>
              </w:rPr>
              <w:t xml:space="preserve">ЛИМИТОВ БЮДЖЕТНЫХ ОБЯЗАТЕЛЬСТВ ПО ДОПОЛНИТЕЛЬНОМУ </w:t>
            </w:r>
            <w:r w:rsidR="00211A45">
              <w:rPr>
                <w:b/>
              </w:rPr>
              <w:t>ФИНАНСИРОВАНИЮ</w:t>
            </w:r>
            <w:r w:rsidR="002F7D6F">
              <w:rPr>
                <w:b/>
              </w:rPr>
              <w:t xml:space="preserve"> </w:t>
            </w:r>
            <w:r w:rsidR="00EB4233">
              <w:rPr>
                <w:b/>
              </w:rPr>
              <w:br/>
            </w:r>
            <w:r w:rsidR="002F7D6F">
              <w:rPr>
                <w:b/>
              </w:rPr>
              <w:t xml:space="preserve">НА </w:t>
            </w:r>
            <w:r w:rsidR="002F43B5">
              <w:rPr>
                <w:b/>
              </w:rPr>
              <w:t>202</w:t>
            </w:r>
            <w:r w:rsidR="002F43B5" w:rsidRPr="007457CE">
              <w:rPr>
                <w:b/>
              </w:rPr>
              <w:t>1</w:t>
            </w:r>
            <w:r w:rsidR="002F43B5">
              <w:rPr>
                <w:b/>
              </w:rPr>
              <w:t xml:space="preserve"> </w:t>
            </w:r>
            <w:r w:rsidR="002F7D6F">
              <w:rPr>
                <w:b/>
              </w:rPr>
              <w:t xml:space="preserve">ГОД И </w:t>
            </w:r>
            <w:r w:rsidR="00C82809">
              <w:rPr>
                <w:b/>
              </w:rPr>
              <w:t xml:space="preserve">НА </w:t>
            </w:r>
            <w:bookmarkStart w:id="0" w:name="_GoBack"/>
            <w:bookmarkEnd w:id="0"/>
            <w:r w:rsidR="002F7D6F">
              <w:rPr>
                <w:b/>
              </w:rPr>
              <w:t xml:space="preserve">ПЛАНОВЫЙ ПЕРИОД </w:t>
            </w:r>
            <w:r w:rsidR="002F43B5">
              <w:rPr>
                <w:b/>
              </w:rPr>
              <w:t>202</w:t>
            </w:r>
            <w:r w:rsidR="002F43B5" w:rsidRPr="007457CE">
              <w:rPr>
                <w:b/>
              </w:rPr>
              <w:t>2</w:t>
            </w:r>
            <w:r w:rsidR="002F43B5">
              <w:rPr>
                <w:b/>
              </w:rPr>
              <w:t xml:space="preserve"> </w:t>
            </w:r>
            <w:r w:rsidR="002F7D6F">
              <w:rPr>
                <w:b/>
              </w:rPr>
              <w:t xml:space="preserve">И </w:t>
            </w:r>
            <w:r w:rsidR="002F43B5">
              <w:rPr>
                <w:b/>
              </w:rPr>
              <w:t>202</w:t>
            </w:r>
            <w:r w:rsidR="002F43B5" w:rsidRPr="007457CE">
              <w:rPr>
                <w:b/>
              </w:rPr>
              <w:t>3</w:t>
            </w:r>
            <w:r w:rsidR="002F43B5">
              <w:rPr>
                <w:b/>
              </w:rPr>
              <w:t xml:space="preserve"> </w:t>
            </w:r>
            <w:r w:rsidR="002F7D6F">
              <w:rPr>
                <w:b/>
              </w:rPr>
              <w:t>ГОДОВ</w:t>
            </w:r>
            <w:r w:rsidR="00211A45">
              <w:rPr>
                <w:b/>
              </w:rPr>
              <w:br/>
            </w:r>
            <w:r w:rsidRPr="00BC269F">
              <w:rPr>
                <w:b/>
              </w:rPr>
              <w:t>В ГОСУДАРСТВЕННОЙ ИНТЕГРИРОВАННОЙ ИНФОРМАЦИОННОЙ СИСТЕМЕ УПРАВЛЕНИЯ ОБЩЕСТВЕННЫМИ ФИНАНСАМИ «ЭЛЕКТРОННЫЙ БЮДЖЕТ</w:t>
            </w:r>
            <w:r w:rsidR="00211A45" w:rsidRPr="00BC269F">
              <w:rPr>
                <w:b/>
              </w:rPr>
              <w:t>»</w:t>
            </w:r>
            <w:r w:rsidR="00211A45">
              <w:rPr>
                <w:b/>
              </w:rPr>
              <w:br/>
            </w:r>
            <w:r w:rsidRPr="00BC269F">
              <w:rPr>
                <w:b/>
              </w:rPr>
              <w:t xml:space="preserve">ДЛЯ РАСПОРЯДИТЕЛЕЙ СРЕДСТВ ФЕДЕРАЛЬНОГО БЮДЖЕТА </w:t>
            </w:r>
          </w:p>
        </w:tc>
      </w:tr>
      <w:tr w:rsidR="00BC269F" w:rsidRPr="00BC269F" w14:paraId="1D9CD67A" w14:textId="77777777" w:rsidTr="00B76F01">
        <w:trPr>
          <w:trHeight w:val="2103"/>
        </w:trPr>
        <w:tc>
          <w:tcPr>
            <w:tcW w:w="5000" w:type="pct"/>
            <w:gridSpan w:val="3"/>
            <w:shd w:val="clear" w:color="auto" w:fill="auto"/>
          </w:tcPr>
          <w:p w14:paraId="6D4C27B9" w14:textId="77777777" w:rsidR="006C68C2" w:rsidRPr="00BC269F" w:rsidRDefault="006C68C2" w:rsidP="00E10FB1">
            <w:pPr>
              <w:pStyle w:val="a8"/>
            </w:pPr>
          </w:p>
        </w:tc>
      </w:tr>
      <w:tr w:rsidR="006C68C2" w:rsidRPr="00BC269F" w14:paraId="0A43C1D4" w14:textId="77777777" w:rsidTr="00761C39">
        <w:trPr>
          <w:trHeight w:val="5256"/>
        </w:trPr>
        <w:tc>
          <w:tcPr>
            <w:tcW w:w="5000" w:type="pct"/>
            <w:gridSpan w:val="3"/>
            <w:shd w:val="clear" w:color="auto" w:fill="auto"/>
          </w:tcPr>
          <w:p w14:paraId="1B223479" w14:textId="7B6B689F" w:rsidR="006C68C2" w:rsidRPr="008425B5" w:rsidRDefault="004349C8">
            <w:pPr>
              <w:pStyle w:val="afff1"/>
            </w:pPr>
            <w:r>
              <w:t xml:space="preserve">Версия </w:t>
            </w:r>
            <w:r w:rsidR="000B5ED5">
              <w:t>2021</w:t>
            </w:r>
            <w:r w:rsidR="004201AF">
              <w:t>.</w:t>
            </w:r>
            <w:r w:rsidR="00063FF0">
              <w:t>02</w:t>
            </w:r>
          </w:p>
        </w:tc>
      </w:tr>
    </w:tbl>
    <w:p w14:paraId="6E3EA97A" w14:textId="77777777" w:rsidR="006C68C2" w:rsidRPr="00BC269F" w:rsidRDefault="006C68C2" w:rsidP="006C68C2">
      <w:pPr>
        <w:pStyle w:val="ad"/>
      </w:pPr>
      <w:r w:rsidRPr="00BC269F">
        <w:lastRenderedPageBreak/>
        <w:t>содержание</w:t>
      </w:r>
    </w:p>
    <w:p w14:paraId="175C069B" w14:textId="2A55FF0F" w:rsidR="006461B4" w:rsidRDefault="00D9232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rStyle w:val="ac"/>
          <w:caps/>
          <w:color w:val="auto"/>
          <w:szCs w:val="22"/>
        </w:rPr>
        <w:fldChar w:fldCharType="begin"/>
      </w:r>
      <w:r>
        <w:rPr>
          <w:rStyle w:val="ac"/>
          <w:caps/>
          <w:color w:val="auto"/>
          <w:szCs w:val="22"/>
        </w:rPr>
        <w:instrText xml:space="preserve"> TOC \o "1-3" \h \z \u </w:instrText>
      </w:r>
      <w:r>
        <w:rPr>
          <w:rStyle w:val="ac"/>
          <w:caps/>
          <w:color w:val="auto"/>
          <w:szCs w:val="22"/>
        </w:rPr>
        <w:fldChar w:fldCharType="separate"/>
      </w:r>
      <w:hyperlink w:anchor="_Toc82085614" w:history="1">
        <w:r w:rsidR="006461B4" w:rsidRPr="004F7934">
          <w:rPr>
            <w:rStyle w:val="ab"/>
            <w:noProof/>
          </w:rPr>
          <w:t>1 Запуск Системы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_Toc82085614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7</w:t>
        </w:r>
        <w:r w:rsidR="006461B4">
          <w:rPr>
            <w:noProof/>
            <w:webHidden/>
          </w:rPr>
          <w:fldChar w:fldCharType="end"/>
        </w:r>
      </w:hyperlink>
    </w:p>
    <w:p w14:paraId="40762B12" w14:textId="27E28B90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15" w:history="1">
        <w:r w:rsidR="006461B4" w:rsidRPr="004F7934">
          <w:rPr>
            <w:rStyle w:val="ab"/>
            <w:noProof/>
          </w:rPr>
          <w:t>2 Распределение распорядителем средств федерального бюджета показателей лимитов бюджетных обязательств по дополнительному финансированию по подведомственным учреждениям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_Toc82085615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10</w:t>
        </w:r>
        <w:r w:rsidR="006461B4">
          <w:rPr>
            <w:noProof/>
            <w:webHidden/>
          </w:rPr>
          <w:fldChar w:fldCharType="end"/>
        </w:r>
      </w:hyperlink>
    </w:p>
    <w:p w14:paraId="105F2550" w14:textId="18E1C7AE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16" w:history="1">
        <w:r w:rsidR="006461B4" w:rsidRPr="004F7934">
          <w:rPr>
            <w:rStyle w:val="ab"/>
          </w:rPr>
          <w:t>2.1 Распределение лимитов бюджетных обязательств по дополнительному финансированию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_Toc82085616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10</w:t>
        </w:r>
        <w:r w:rsidR="006461B4">
          <w:rPr>
            <w:webHidden/>
          </w:rPr>
          <w:fldChar w:fldCharType="end"/>
        </w:r>
      </w:hyperlink>
    </w:p>
    <w:p w14:paraId="2D272463" w14:textId="156C2340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17" w:history="1">
        <w:r w:rsidR="006461B4" w:rsidRPr="004F7934">
          <w:rPr>
            <w:rStyle w:val="ab"/>
            <w:noProof/>
          </w:rPr>
          <w:t>2.1.1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_Toc82085617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11</w:t>
        </w:r>
        <w:r w:rsidR="006461B4">
          <w:rPr>
            <w:noProof/>
            <w:webHidden/>
          </w:rPr>
          <w:fldChar w:fldCharType="end"/>
        </w:r>
      </w:hyperlink>
    </w:p>
    <w:p w14:paraId="51ABB7E4" w14:textId="1CB0E749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18" w:history="1">
        <w:r w:rsidR="006461B4" w:rsidRPr="004F7934">
          <w:rPr>
            <w:rStyle w:val="ab"/>
            <w:noProof/>
          </w:rPr>
          <w:t>2.1.2 Формирование условий для финансового обеспечения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_Toc82085618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15</w:t>
        </w:r>
        <w:r w:rsidR="006461B4">
          <w:rPr>
            <w:noProof/>
            <w:webHidden/>
          </w:rPr>
          <w:fldChar w:fldCharType="end"/>
        </w:r>
      </w:hyperlink>
    </w:p>
    <w:p w14:paraId="43BA7C12" w14:textId="124D0D20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19" w:history="1">
        <w:r w:rsidR="006461B4" w:rsidRPr="004F7934">
          <w:rPr>
            <w:rStyle w:val="ab"/>
            <w:noProof/>
          </w:rPr>
          <w:t>3 Распределение распорядителем средств федерального бюджета показателей лимитов бюджетных обязательств по дополнительному финансированию по лицевым счетам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_Toc82085619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18</w:t>
        </w:r>
        <w:r w:rsidR="006461B4">
          <w:rPr>
            <w:noProof/>
            <w:webHidden/>
          </w:rPr>
          <w:fldChar w:fldCharType="end"/>
        </w:r>
      </w:hyperlink>
    </w:p>
    <w:p w14:paraId="64369B00" w14:textId="25DBD83D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20" w:history="1">
        <w:r w:rsidR="006461B4" w:rsidRPr="004F7934">
          <w:rPr>
            <w:rStyle w:val="ab"/>
          </w:rPr>
          <w:t>3.1 Распределение лимитов бюджетных обязательств по дополнительному финансированию по лицевым счетам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_Toc82085620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18</w:t>
        </w:r>
        <w:r w:rsidR="006461B4">
          <w:rPr>
            <w:webHidden/>
          </w:rPr>
          <w:fldChar w:fldCharType="end"/>
        </w:r>
      </w:hyperlink>
    </w:p>
    <w:p w14:paraId="1DE52E63" w14:textId="3DF1092A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1" w:history="1">
        <w:r w:rsidR="006461B4" w:rsidRPr="004F7934">
          <w:rPr>
            <w:rStyle w:val="ab"/>
            <w:noProof/>
          </w:rPr>
          <w:t>3.1.1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_Toc82085621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19</w:t>
        </w:r>
        <w:r w:rsidR="006461B4">
          <w:rPr>
            <w:noProof/>
            <w:webHidden/>
          </w:rPr>
          <w:fldChar w:fldCharType="end"/>
        </w:r>
      </w:hyperlink>
    </w:p>
    <w:p w14:paraId="7C314834" w14:textId="465082B5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2" w:history="1">
        <w:r w:rsidR="006461B4" w:rsidRPr="004F7934">
          <w:rPr>
            <w:rStyle w:val="ab"/>
            <w:noProof/>
          </w:rPr>
          <w:t>4 Формирование и утверждение документа «Справка о распределении БА и ЛБО» по учреждениям (ф.0501152) РБС»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_Toc82085622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23</w:t>
        </w:r>
        <w:r w:rsidR="006461B4">
          <w:rPr>
            <w:noProof/>
            <w:webHidden/>
          </w:rPr>
          <w:fldChar w:fldCharType="end"/>
        </w:r>
      </w:hyperlink>
    </w:p>
    <w:p w14:paraId="09ABF498" w14:textId="5D7B0436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23" w:history="1">
        <w:r w:rsidR="006461B4" w:rsidRPr="004F7934">
          <w:rPr>
            <w:rStyle w:val="ab"/>
          </w:rPr>
          <w:t>4.1 Формирование документа «Справка о распределении БА и ЛБО»</w:t>
        </w:r>
        <w:r w:rsidR="006461B4" w:rsidRPr="004F7934">
          <w:rPr>
            <w:rStyle w:val="ab"/>
            <w:rFonts w:ascii="Times New Roman Полужирный" w:hAnsi="Times New Roman Полужирный"/>
          </w:rPr>
          <w:t xml:space="preserve"> </w:t>
        </w:r>
        <w:r w:rsidR="006461B4" w:rsidRPr="004F7934">
          <w:rPr>
            <w:rStyle w:val="ab"/>
          </w:rPr>
          <w:t>по учреждениям (ф. 0501152)» в подразделе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_Toc82085623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23</w:t>
        </w:r>
        <w:r w:rsidR="006461B4">
          <w:rPr>
            <w:webHidden/>
          </w:rPr>
          <w:fldChar w:fldCharType="end"/>
        </w:r>
      </w:hyperlink>
    </w:p>
    <w:p w14:paraId="24D32EE2" w14:textId="19548B79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4" w:history="1">
        <w:r w:rsidR="006461B4" w:rsidRPr="004F7934">
          <w:rPr>
            <w:rStyle w:val="ab"/>
            <w:noProof/>
          </w:rPr>
          <w:t>4.1.1 Заполнение вкладки «Лимиты бюджетных обязательств по доп. финансированию»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_Toc82085624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27</w:t>
        </w:r>
        <w:r w:rsidR="006461B4">
          <w:rPr>
            <w:noProof/>
            <w:webHidden/>
          </w:rPr>
          <w:fldChar w:fldCharType="end"/>
        </w:r>
      </w:hyperlink>
    </w:p>
    <w:p w14:paraId="54BA4867" w14:textId="66B590D2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25" w:history="1">
        <w:r w:rsidR="006461B4" w:rsidRPr="004F7934">
          <w:rPr>
            <w:rStyle w:val="ab"/>
          </w:rPr>
          <w:t>4.2 Утверждение документа «Справка о распределении БА и ЛБО» по учреждениям (ф. 0501152)» в подразделе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_Toc82085625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33</w:t>
        </w:r>
        <w:r w:rsidR="006461B4">
          <w:rPr>
            <w:webHidden/>
          </w:rPr>
          <w:fldChar w:fldCharType="end"/>
        </w:r>
      </w:hyperlink>
    </w:p>
    <w:p w14:paraId="09786905" w14:textId="7A79EAE8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6" w:history="1">
        <w:r w:rsidR="006461B4" w:rsidRPr="004F7934">
          <w:rPr>
            <w:rStyle w:val="ab"/>
            <w:noProof/>
          </w:rPr>
          <w:t>4.2.1 Формирование листа согласования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_Toc82085626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33</w:t>
        </w:r>
        <w:r w:rsidR="006461B4">
          <w:rPr>
            <w:noProof/>
            <w:webHidden/>
          </w:rPr>
          <w:fldChar w:fldCharType="end"/>
        </w:r>
      </w:hyperlink>
    </w:p>
    <w:p w14:paraId="6B6190DF" w14:textId="5DDD1302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7" w:history="1">
        <w:r w:rsidR="006461B4" w:rsidRPr="004F7934">
          <w:rPr>
            <w:rStyle w:val="ab"/>
            <w:noProof/>
          </w:rPr>
          <w:t>4.2.2 Согласование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_Toc82085627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50</w:t>
        </w:r>
        <w:r w:rsidR="006461B4">
          <w:rPr>
            <w:noProof/>
            <w:webHidden/>
          </w:rPr>
          <w:fldChar w:fldCharType="end"/>
        </w:r>
      </w:hyperlink>
    </w:p>
    <w:p w14:paraId="18FFB3B9" w14:textId="050C7091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8" w:history="1">
        <w:r w:rsidR="006461B4" w:rsidRPr="004F7934">
          <w:rPr>
            <w:rStyle w:val="ab"/>
            <w:noProof/>
          </w:rPr>
          <w:t>4.2.3 Утверждение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_Toc82085628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54</w:t>
        </w:r>
        <w:r w:rsidR="006461B4">
          <w:rPr>
            <w:noProof/>
            <w:webHidden/>
          </w:rPr>
          <w:fldChar w:fldCharType="end"/>
        </w:r>
      </w:hyperlink>
    </w:p>
    <w:p w14:paraId="249E8BA9" w14:textId="14059148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29" w:history="1">
        <w:r w:rsidR="006461B4" w:rsidRPr="004F7934">
          <w:rPr>
            <w:rStyle w:val="ab"/>
            <w:noProof/>
          </w:rPr>
          <w:t>5 Формирование и утверждение «ЛБО по доп. финансированию, утверждение которых осуществляется по отдельным решениям (ф. 0501158)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_Toc82085629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59</w:t>
        </w:r>
        <w:r w:rsidR="006461B4">
          <w:rPr>
            <w:noProof/>
            <w:webHidden/>
          </w:rPr>
          <w:fldChar w:fldCharType="end"/>
        </w:r>
      </w:hyperlink>
    </w:p>
    <w:p w14:paraId="7160A8DC" w14:textId="7650C55F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30" w:history="1">
        <w:r w:rsidR="006461B4" w:rsidRPr="004F7934">
          <w:rPr>
            <w:rStyle w:val="ab"/>
          </w:rPr>
          <w:t>5.1 Формирование документа «ЛБО по доп. финансированию, утверждение которых осуществляется по отдельным решениям» (ф.</w:t>
        </w:r>
        <w:r w:rsidR="006461B4" w:rsidRPr="004F7934">
          <w:rPr>
            <w:rStyle w:val="ab"/>
            <w:lang w:val="en-US"/>
          </w:rPr>
          <w:t> </w:t>
        </w:r>
        <w:r w:rsidR="006461B4" w:rsidRPr="004F7934">
          <w:rPr>
            <w:rStyle w:val="ab"/>
          </w:rPr>
          <w:t>0501158) в подразделе «Распределение показателей БА и ЛБО»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_Toc82085630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59</w:t>
        </w:r>
        <w:r w:rsidR="006461B4">
          <w:rPr>
            <w:webHidden/>
          </w:rPr>
          <w:fldChar w:fldCharType="end"/>
        </w:r>
      </w:hyperlink>
    </w:p>
    <w:p w14:paraId="243AF14A" w14:textId="56602C16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1" w:history="1">
        <w:r w:rsidR="006461B4" w:rsidRPr="004F7934">
          <w:rPr>
            <w:rStyle w:val="ab"/>
            <w:noProof/>
          </w:rPr>
          <w:t>5.1.1 Заполнение вкладки «Лимиты бюджетных обязательств по доп. финансированию»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_Toc82085631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62</w:t>
        </w:r>
        <w:r w:rsidR="006461B4">
          <w:rPr>
            <w:noProof/>
            <w:webHidden/>
          </w:rPr>
          <w:fldChar w:fldCharType="end"/>
        </w:r>
      </w:hyperlink>
    </w:p>
    <w:p w14:paraId="044776FB" w14:textId="6F2BA957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32" w:history="1">
        <w:r w:rsidR="006461B4" w:rsidRPr="004F7934">
          <w:rPr>
            <w:rStyle w:val="ab"/>
          </w:rPr>
          <w:t>5.2 Формирование документа «ЛБО по доп. финансированию, утверждение которых осуществляется по отдельным решениям» (ф.</w:t>
        </w:r>
        <w:r w:rsidR="006461B4" w:rsidRPr="004F7934">
          <w:rPr>
            <w:rStyle w:val="ab"/>
            <w:lang w:val="en-US"/>
          </w:rPr>
          <w:t> </w:t>
        </w:r>
        <w:r w:rsidR="006461B4" w:rsidRPr="004F7934">
          <w:rPr>
            <w:rStyle w:val="ab"/>
          </w:rPr>
          <w:t>0501158) в подразделе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_Toc82085632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63</w:t>
        </w:r>
        <w:r w:rsidR="006461B4">
          <w:rPr>
            <w:webHidden/>
          </w:rPr>
          <w:fldChar w:fldCharType="end"/>
        </w:r>
      </w:hyperlink>
    </w:p>
    <w:p w14:paraId="44AC3F85" w14:textId="5B775167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33" w:history="1">
        <w:r w:rsidR="006461B4" w:rsidRPr="004F7934">
          <w:rPr>
            <w:rStyle w:val="ab"/>
          </w:rPr>
          <w:t>5.3 Утверждение документа «ЛБО по доп. финансированию, утверждение которых осуществляется по отдельным решениям» (ф. 0501158) в подразделе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_Toc82085633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69</w:t>
        </w:r>
        <w:r w:rsidR="006461B4">
          <w:rPr>
            <w:webHidden/>
          </w:rPr>
          <w:fldChar w:fldCharType="end"/>
        </w:r>
      </w:hyperlink>
    </w:p>
    <w:p w14:paraId="1F0D9DF8" w14:textId="53443729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4" w:history="1">
        <w:r w:rsidR="006461B4" w:rsidRPr="004F7934">
          <w:rPr>
            <w:rStyle w:val="ab"/>
            <w:noProof/>
          </w:rPr>
          <w:t>5.3.1 Внутреннее согласование документа «ЛБО по доп. финансированию, утверждение которых осуществляется по отдельным решениям» (ф. 0501158)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_Toc82085634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69</w:t>
        </w:r>
        <w:r w:rsidR="006461B4">
          <w:rPr>
            <w:noProof/>
            <w:webHidden/>
          </w:rPr>
          <w:fldChar w:fldCharType="end"/>
        </w:r>
      </w:hyperlink>
    </w:p>
    <w:p w14:paraId="687205F6" w14:textId="1CB8322B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5" w:history="1">
        <w:r w:rsidR="006461B4" w:rsidRPr="004F7934">
          <w:rPr>
            <w:rStyle w:val="ab"/>
            <w:noProof/>
          </w:rPr>
          <w:t>5.3.2 Внешнее согласование документа «ЛБО по доп. финансированию, утверждение которых осуществляется по отдельным решениям» (ф. 0501158)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_Toc82085635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77</w:t>
        </w:r>
        <w:r w:rsidR="006461B4">
          <w:rPr>
            <w:noProof/>
            <w:webHidden/>
          </w:rPr>
          <w:fldChar w:fldCharType="end"/>
        </w:r>
      </w:hyperlink>
    </w:p>
    <w:p w14:paraId="795BAA85" w14:textId="0128737A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6" w:history="1">
        <w:r w:rsidR="006461B4" w:rsidRPr="004F7934">
          <w:rPr>
            <w:rStyle w:val="ab"/>
            <w:noProof/>
          </w:rPr>
          <w:t>6 Формирование и утверждение документа «Справка об изменении ЛБО по доп. финансированию» (ф. 0501156)»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_Toc82085636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88</w:t>
        </w:r>
        <w:r w:rsidR="006461B4">
          <w:rPr>
            <w:noProof/>
            <w:webHidden/>
          </w:rPr>
          <w:fldChar w:fldCharType="end"/>
        </w:r>
      </w:hyperlink>
    </w:p>
    <w:p w14:paraId="4CA9AFB2" w14:textId="16872E7A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37" w:history="1">
        <w:r w:rsidR="006461B4" w:rsidRPr="004F7934">
          <w:rPr>
            <w:rStyle w:val="ab"/>
          </w:rPr>
          <w:t>6.1 Формирование документа «Справка об изменении ЛБО по доп. финансированию» (ф. 0501156)» в подразделе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_Toc82085637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88</w:t>
        </w:r>
        <w:r w:rsidR="006461B4">
          <w:rPr>
            <w:webHidden/>
          </w:rPr>
          <w:fldChar w:fldCharType="end"/>
        </w:r>
      </w:hyperlink>
    </w:p>
    <w:p w14:paraId="24C6116A" w14:textId="0E193CBA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8" w:history="1">
        <w:r w:rsidR="006461B4" w:rsidRPr="004F7934">
          <w:rPr>
            <w:rStyle w:val="ab"/>
            <w:noProof/>
          </w:rPr>
          <w:t>6.1.1 Заполнение вкладки «Документ – основание»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_Toc82085638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90</w:t>
        </w:r>
        <w:r w:rsidR="006461B4">
          <w:rPr>
            <w:noProof/>
            <w:webHidden/>
          </w:rPr>
          <w:fldChar w:fldCharType="end"/>
        </w:r>
      </w:hyperlink>
    </w:p>
    <w:p w14:paraId="5D96C980" w14:textId="0039A918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39" w:history="1">
        <w:r w:rsidR="006461B4" w:rsidRPr="004F7934">
          <w:rPr>
            <w:rStyle w:val="ab"/>
            <w:noProof/>
          </w:rPr>
          <w:t xml:space="preserve">6.1.2 Заполнение вкладки </w:t>
        </w:r>
        <w:r w:rsidR="006461B4" w:rsidRPr="004F7934">
          <w:rPr>
            <w:rStyle w:val="ab"/>
            <w:noProof/>
            <w:spacing w:val="2"/>
          </w:rPr>
          <w:t>«Сопроводительные документы»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_Toc82085639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92</w:t>
        </w:r>
        <w:r w:rsidR="006461B4">
          <w:rPr>
            <w:noProof/>
            <w:webHidden/>
          </w:rPr>
          <w:fldChar w:fldCharType="end"/>
        </w:r>
      </w:hyperlink>
    </w:p>
    <w:p w14:paraId="7CBD23F7" w14:textId="050F37C1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0" w:history="1">
        <w:r w:rsidR="006461B4" w:rsidRPr="004F7934">
          <w:rPr>
            <w:rStyle w:val="ab"/>
            <w:noProof/>
          </w:rPr>
          <w:t>6.1.3 Заполнение вкладки «Лимиты бюджетных обязательств по доп. финансированию»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_Toc82085640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93</w:t>
        </w:r>
        <w:r w:rsidR="006461B4">
          <w:rPr>
            <w:noProof/>
            <w:webHidden/>
          </w:rPr>
          <w:fldChar w:fldCharType="end"/>
        </w:r>
      </w:hyperlink>
    </w:p>
    <w:p w14:paraId="7F19AD38" w14:textId="5F228983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41" w:history="1">
        <w:r w:rsidR="006461B4" w:rsidRPr="004F7934">
          <w:rPr>
            <w:rStyle w:val="ab"/>
          </w:rPr>
          <w:t>6.2 Утверждение документа «Справка об изменении ЛБО по доп. финансированию» (ф. 0501156)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_Toc82085641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93</w:t>
        </w:r>
        <w:r w:rsidR="006461B4">
          <w:rPr>
            <w:webHidden/>
          </w:rPr>
          <w:fldChar w:fldCharType="end"/>
        </w:r>
      </w:hyperlink>
    </w:p>
    <w:p w14:paraId="17172C2A" w14:textId="79801BC7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2" w:history="1">
        <w:r w:rsidR="006461B4" w:rsidRPr="004F7934">
          <w:rPr>
            <w:rStyle w:val="ab"/>
            <w:noProof/>
          </w:rPr>
          <w:t>6.2.1 Внутреннее согласование документа «Справка об изменении ЛБО по доп. финансированию» (ф. 0501156)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_Toc82085642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93</w:t>
        </w:r>
        <w:r w:rsidR="006461B4">
          <w:rPr>
            <w:noProof/>
            <w:webHidden/>
          </w:rPr>
          <w:fldChar w:fldCharType="end"/>
        </w:r>
      </w:hyperlink>
    </w:p>
    <w:p w14:paraId="6F06139B" w14:textId="01B4B87B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3" w:history="1">
        <w:r w:rsidR="006461B4" w:rsidRPr="004F7934">
          <w:rPr>
            <w:rStyle w:val="ab"/>
            <w:noProof/>
          </w:rPr>
          <w:t>6.2.2 Внешнее согласование документа «Справка об изменении ЛБО по доп. финансированию» (ф. 0501156)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_Toc82085643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95</w:t>
        </w:r>
        <w:r w:rsidR="006461B4">
          <w:rPr>
            <w:noProof/>
            <w:webHidden/>
          </w:rPr>
          <w:fldChar w:fldCharType="end"/>
        </w:r>
      </w:hyperlink>
    </w:p>
    <w:p w14:paraId="572B2508" w14:textId="33C74657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4" w:history="1">
        <w:r w:rsidR="006461B4" w:rsidRPr="004F7934">
          <w:rPr>
            <w:rStyle w:val="ab"/>
            <w:noProof/>
          </w:rPr>
          <w:t>7 Формирование и утверждение документа «Расходное расписание (исходящее)»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_Toc82085644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96</w:t>
        </w:r>
        <w:r w:rsidR="006461B4">
          <w:rPr>
            <w:noProof/>
            <w:webHidden/>
          </w:rPr>
          <w:fldChar w:fldCharType="end"/>
        </w:r>
      </w:hyperlink>
    </w:p>
    <w:p w14:paraId="2D388A56" w14:textId="0E6A2023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45" w:history="1">
        <w:r w:rsidR="006461B4" w:rsidRPr="004F7934">
          <w:rPr>
            <w:rStyle w:val="ab"/>
          </w:rPr>
          <w:t>7.1 Формирование документа «Расходное расписание (исходящее)» вручную вкладки «Исходящие» подраздела «Документы РБС»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_Toc82085645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96</w:t>
        </w:r>
        <w:r w:rsidR="006461B4">
          <w:rPr>
            <w:webHidden/>
          </w:rPr>
          <w:fldChar w:fldCharType="end"/>
        </w:r>
      </w:hyperlink>
    </w:p>
    <w:p w14:paraId="6D1FC454" w14:textId="23524B44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46" w:history="1">
        <w:r w:rsidR="006461B4" w:rsidRPr="004F7934">
          <w:rPr>
            <w:rStyle w:val="ab"/>
          </w:rPr>
          <w:t>7.2 Утверждение документа «Расходное расписание (исходящее)»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_Toc82085646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117</w:t>
        </w:r>
        <w:r w:rsidR="006461B4">
          <w:rPr>
            <w:webHidden/>
          </w:rPr>
          <w:fldChar w:fldCharType="end"/>
        </w:r>
      </w:hyperlink>
    </w:p>
    <w:p w14:paraId="76BBC878" w14:textId="51D30BDD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7" w:history="1">
        <w:r w:rsidR="006461B4" w:rsidRPr="004F7934">
          <w:rPr>
            <w:rStyle w:val="ab"/>
            <w:noProof/>
          </w:rPr>
          <w:t>7.2.1 Внутреннее согласование документа «Расходное расписание (исходящее)»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_Toc82085647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117</w:t>
        </w:r>
        <w:r w:rsidR="006461B4">
          <w:rPr>
            <w:noProof/>
            <w:webHidden/>
          </w:rPr>
          <w:fldChar w:fldCharType="end"/>
        </w:r>
      </w:hyperlink>
    </w:p>
    <w:p w14:paraId="1D068A79" w14:textId="0B450880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8" w:history="1">
        <w:r w:rsidR="006461B4" w:rsidRPr="004F7934">
          <w:rPr>
            <w:rStyle w:val="ab"/>
            <w:noProof/>
          </w:rPr>
          <w:t>7.2.2 Внутреннее согласование списком документов «Расходное расписание (исходящее)»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_Toc82085648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118</w:t>
        </w:r>
        <w:r w:rsidR="006461B4">
          <w:rPr>
            <w:noProof/>
            <w:webHidden/>
          </w:rPr>
          <w:fldChar w:fldCharType="end"/>
        </w:r>
      </w:hyperlink>
    </w:p>
    <w:p w14:paraId="1EFB0692" w14:textId="0CABC6D5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49" w:history="1">
        <w:r w:rsidR="006461B4" w:rsidRPr="004F7934">
          <w:rPr>
            <w:rStyle w:val="ab"/>
            <w:noProof/>
          </w:rPr>
          <w:t>7.2.3 Формирование печатной формы реестра «Документы ФК» с расширением *.xls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_Toc82085649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128</w:t>
        </w:r>
        <w:r w:rsidR="006461B4">
          <w:rPr>
            <w:noProof/>
            <w:webHidden/>
          </w:rPr>
          <w:fldChar w:fldCharType="end"/>
        </w:r>
      </w:hyperlink>
    </w:p>
    <w:p w14:paraId="1F37D4E0" w14:textId="155A8294" w:rsidR="006461B4" w:rsidRDefault="00B7270F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50" w:history="1">
        <w:r w:rsidR="006461B4" w:rsidRPr="004F7934">
          <w:rPr>
            <w:rStyle w:val="ab"/>
            <w:noProof/>
          </w:rPr>
          <w:t>7.2.4 Формирование печатной формы документа «Расходное расписание (исходящее)»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_Toc82085650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128</w:t>
        </w:r>
        <w:r w:rsidR="006461B4">
          <w:rPr>
            <w:noProof/>
            <w:webHidden/>
          </w:rPr>
          <w:fldChar w:fldCharType="end"/>
        </w:r>
      </w:hyperlink>
    </w:p>
    <w:p w14:paraId="3BEE53F1" w14:textId="14349B3A" w:rsidR="006461B4" w:rsidRDefault="00B7270F">
      <w:pPr>
        <w:pStyle w:val="21"/>
        <w:rPr>
          <w:rFonts w:asciiTheme="minorHAnsi" w:eastAsiaTheme="minorEastAsia" w:hAnsiTheme="minorHAnsi" w:cstheme="minorBidi"/>
          <w:sz w:val="22"/>
          <w:szCs w:val="22"/>
        </w:rPr>
      </w:pPr>
      <w:hyperlink w:anchor="_Toc82085651" w:history="1">
        <w:r w:rsidR="006461B4" w:rsidRPr="004F7934">
          <w:rPr>
            <w:rStyle w:val="ab"/>
          </w:rPr>
          <w:t>7.3 Отправка документа «Расходное расписание (исходящее)» в подсистему управления расходами</w:t>
        </w:r>
        <w:r w:rsidR="006461B4">
          <w:rPr>
            <w:webHidden/>
          </w:rPr>
          <w:tab/>
        </w:r>
        <w:r w:rsidR="006461B4">
          <w:rPr>
            <w:webHidden/>
          </w:rPr>
          <w:fldChar w:fldCharType="begin"/>
        </w:r>
        <w:r w:rsidR="006461B4">
          <w:rPr>
            <w:webHidden/>
          </w:rPr>
          <w:instrText xml:space="preserve"> PAGEREF _Toc82085651 \h </w:instrText>
        </w:r>
        <w:r w:rsidR="006461B4">
          <w:rPr>
            <w:webHidden/>
          </w:rPr>
        </w:r>
        <w:r w:rsidR="006461B4">
          <w:rPr>
            <w:webHidden/>
          </w:rPr>
          <w:fldChar w:fldCharType="separate"/>
        </w:r>
        <w:r w:rsidR="006461B4">
          <w:rPr>
            <w:webHidden/>
          </w:rPr>
          <w:t>129</w:t>
        </w:r>
        <w:r w:rsidR="006461B4">
          <w:rPr>
            <w:webHidden/>
          </w:rPr>
          <w:fldChar w:fldCharType="end"/>
        </w:r>
      </w:hyperlink>
    </w:p>
    <w:p w14:paraId="411711BA" w14:textId="14C15E66" w:rsidR="006461B4" w:rsidRDefault="00B7270F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5652" w:history="1">
        <w:r w:rsidR="006461B4" w:rsidRPr="004F7934">
          <w:rPr>
            <w:rStyle w:val="ab"/>
            <w:noProof/>
          </w:rPr>
          <w:t>8 Формирование обращений в техническую поддержку</w:t>
        </w:r>
        <w:r w:rsidR="006461B4">
          <w:rPr>
            <w:noProof/>
            <w:webHidden/>
          </w:rPr>
          <w:tab/>
        </w:r>
        <w:r w:rsidR="006461B4">
          <w:rPr>
            <w:noProof/>
            <w:webHidden/>
          </w:rPr>
          <w:fldChar w:fldCharType="begin"/>
        </w:r>
        <w:r w:rsidR="006461B4">
          <w:rPr>
            <w:noProof/>
            <w:webHidden/>
          </w:rPr>
          <w:instrText xml:space="preserve"> PAGEREF _Toc82085652 \h </w:instrText>
        </w:r>
        <w:r w:rsidR="006461B4">
          <w:rPr>
            <w:noProof/>
            <w:webHidden/>
          </w:rPr>
        </w:r>
        <w:r w:rsidR="006461B4">
          <w:rPr>
            <w:noProof/>
            <w:webHidden/>
          </w:rPr>
          <w:fldChar w:fldCharType="separate"/>
        </w:r>
        <w:r w:rsidR="006461B4">
          <w:rPr>
            <w:noProof/>
            <w:webHidden/>
          </w:rPr>
          <w:t>134</w:t>
        </w:r>
        <w:r w:rsidR="006461B4">
          <w:rPr>
            <w:noProof/>
            <w:webHidden/>
          </w:rPr>
          <w:fldChar w:fldCharType="end"/>
        </w:r>
      </w:hyperlink>
    </w:p>
    <w:p w14:paraId="31BE743B" w14:textId="6014C1CF" w:rsidR="006C68C2" w:rsidRPr="002355C3" w:rsidRDefault="00D92329" w:rsidP="00206C65">
      <w:pPr>
        <w:rPr>
          <w:rStyle w:val="ac"/>
          <w:i w:val="0"/>
          <w:noProof/>
          <w:color w:val="auto"/>
          <w:szCs w:val="28"/>
        </w:rPr>
      </w:pPr>
      <w:r>
        <w:rPr>
          <w:rStyle w:val="ac"/>
          <w:caps/>
          <w:color w:val="auto"/>
          <w:szCs w:val="22"/>
        </w:rPr>
        <w:fldChar w:fldCharType="end"/>
      </w:r>
    </w:p>
    <w:p w14:paraId="727DD605" w14:textId="75DD3F0D" w:rsidR="006C68C2" w:rsidRPr="00A87EDB" w:rsidRDefault="006C68C2" w:rsidP="00B60EBB">
      <w:pPr>
        <w:pStyle w:val="afff0"/>
        <w:spacing w:before="240" w:after="240"/>
        <w:ind w:right="142"/>
      </w:pPr>
      <w:r w:rsidRPr="00A87EDB">
        <w:rPr>
          <w:rFonts w:hint="eastAsia"/>
        </w:rPr>
        <w:lastRenderedPageBreak/>
        <w:t>Перечень</w:t>
      </w:r>
      <w:r w:rsidRPr="00A87EDB">
        <w:t xml:space="preserve"> </w:t>
      </w:r>
      <w:r w:rsidRPr="00A87EDB">
        <w:rPr>
          <w:rFonts w:hint="eastAsia"/>
        </w:rPr>
        <w:t>терминов</w:t>
      </w:r>
      <w:r w:rsidRPr="00A87EDB">
        <w:t xml:space="preserve"> </w:t>
      </w:r>
      <w:r w:rsidRPr="00A87EDB">
        <w:rPr>
          <w:rFonts w:hint="eastAsia"/>
        </w:rPr>
        <w:t>и</w:t>
      </w:r>
      <w:r w:rsidRPr="00A87EDB">
        <w:t xml:space="preserve"> </w:t>
      </w:r>
      <w:r w:rsidRPr="00A87EDB">
        <w:rPr>
          <w:rFonts w:hint="eastAsia"/>
        </w:rPr>
        <w:t>сокращений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8"/>
        <w:gridCol w:w="6510"/>
      </w:tblGrid>
      <w:tr w:rsidR="00A87EDB" w:rsidRPr="00BC269F" w14:paraId="592969E4" w14:textId="77777777" w:rsidTr="00FF6883">
        <w:trPr>
          <w:tblHeader/>
        </w:trPr>
        <w:tc>
          <w:tcPr>
            <w:tcW w:w="1612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BD0EB34" w14:textId="77777777" w:rsidR="00A87EDB" w:rsidRPr="00BC269F" w:rsidRDefault="00A87EDB" w:rsidP="0085406A">
            <w:pPr>
              <w:pStyle w:val="TableHeader"/>
              <w:keepNext w:val="0"/>
              <w:widowControl w:val="0"/>
              <w:spacing w:before="120"/>
            </w:pPr>
            <w:r w:rsidRPr="00BC269F">
              <w:t>Сокращение</w:t>
            </w:r>
          </w:p>
        </w:tc>
        <w:tc>
          <w:tcPr>
            <w:tcW w:w="3388" w:type="pct"/>
            <w:tcBorders>
              <w:top w:val="double" w:sz="4" w:space="0" w:color="auto"/>
              <w:bottom w:val="double" w:sz="4" w:space="0" w:color="auto"/>
            </w:tcBorders>
          </w:tcPr>
          <w:p w14:paraId="68DBF3EB" w14:textId="77777777" w:rsidR="00A87EDB" w:rsidRPr="00BC269F" w:rsidRDefault="00A87EDB" w:rsidP="0085406A">
            <w:pPr>
              <w:pStyle w:val="TableHeader"/>
              <w:keepNext w:val="0"/>
              <w:widowControl w:val="0"/>
              <w:spacing w:before="120"/>
            </w:pPr>
            <w:r w:rsidRPr="00BC269F">
              <w:t>Наименование</w:t>
            </w:r>
          </w:p>
        </w:tc>
      </w:tr>
      <w:tr w:rsidR="006229EC" w:rsidRPr="00BC269F" w14:paraId="15E25B0B" w14:textId="77777777" w:rsidTr="00FF6883">
        <w:tc>
          <w:tcPr>
            <w:tcW w:w="1612" w:type="pct"/>
          </w:tcPr>
          <w:p w14:paraId="3E2D7694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rPr>
                <w:lang w:eastAsia="ru-RU"/>
              </w:rPr>
              <w:t>АИФДБ</w:t>
            </w:r>
          </w:p>
        </w:tc>
        <w:tc>
          <w:tcPr>
            <w:tcW w:w="3388" w:type="pct"/>
          </w:tcPr>
          <w:p w14:paraId="712AE6BA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А</w:t>
            </w:r>
            <w:r w:rsidRPr="00EE56C8">
              <w:t>дминистратор источников финансирования дефицита бюджета</w:t>
            </w:r>
          </w:p>
        </w:tc>
      </w:tr>
      <w:tr w:rsidR="006229EC" w:rsidRPr="00BC269F" w14:paraId="214E27AB" w14:textId="77777777" w:rsidTr="00FF6883">
        <w:tc>
          <w:tcPr>
            <w:tcW w:w="1612" w:type="pct"/>
          </w:tcPr>
          <w:p w14:paraId="27CB7702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БА</w:t>
            </w:r>
          </w:p>
        </w:tc>
        <w:tc>
          <w:tcPr>
            <w:tcW w:w="3388" w:type="pct"/>
          </w:tcPr>
          <w:p w14:paraId="43A1628A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Бюджетные ассигнования</w:t>
            </w:r>
          </w:p>
        </w:tc>
      </w:tr>
      <w:tr w:rsidR="006229EC" w:rsidRPr="00BC269F" w14:paraId="2E213CE0" w14:textId="77777777" w:rsidTr="00FF6883">
        <w:tc>
          <w:tcPr>
            <w:tcW w:w="1612" w:type="pct"/>
          </w:tcPr>
          <w:p w14:paraId="4E54954D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БР</w:t>
            </w:r>
          </w:p>
        </w:tc>
        <w:tc>
          <w:tcPr>
            <w:tcW w:w="3388" w:type="pct"/>
          </w:tcPr>
          <w:p w14:paraId="1DF07E12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Бюджетная роспись</w:t>
            </w:r>
          </w:p>
        </w:tc>
      </w:tr>
      <w:tr w:rsidR="006229EC" w:rsidRPr="00BC269F" w14:paraId="0494B54E" w14:textId="77777777" w:rsidTr="00FF6883">
        <w:tc>
          <w:tcPr>
            <w:tcW w:w="1612" w:type="pct"/>
          </w:tcPr>
          <w:p w14:paraId="4C292A07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A87EDB">
              <w:t>ГАИФДБ</w:t>
            </w:r>
          </w:p>
        </w:tc>
        <w:tc>
          <w:tcPr>
            <w:tcW w:w="3388" w:type="pct"/>
          </w:tcPr>
          <w:p w14:paraId="623E2169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EE56C8">
              <w:t>Главный администратор источников финансирования дефицита бюджета</w:t>
            </w:r>
          </w:p>
        </w:tc>
      </w:tr>
      <w:tr w:rsidR="006229EC" w:rsidRPr="00BC269F" w14:paraId="5C247763" w14:textId="77777777" w:rsidTr="00FF6883">
        <w:tc>
          <w:tcPr>
            <w:tcW w:w="1612" w:type="pct"/>
          </w:tcPr>
          <w:p w14:paraId="57FC23FD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ГРБС</w:t>
            </w:r>
          </w:p>
        </w:tc>
        <w:tc>
          <w:tcPr>
            <w:tcW w:w="3388" w:type="pct"/>
          </w:tcPr>
          <w:p w14:paraId="7EFD72A7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Главный распорядитель средств федерального бюджета</w:t>
            </w:r>
          </w:p>
        </w:tc>
      </w:tr>
      <w:tr w:rsidR="006229EC" w:rsidRPr="00BC269F" w14:paraId="125ABD88" w14:textId="77777777" w:rsidTr="00FF6883">
        <w:tc>
          <w:tcPr>
            <w:tcW w:w="1612" w:type="pct"/>
          </w:tcPr>
          <w:p w14:paraId="7E050194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Интернет-обозреватель</w:t>
            </w:r>
          </w:p>
        </w:tc>
        <w:tc>
          <w:tcPr>
            <w:tcW w:w="3388" w:type="pct"/>
          </w:tcPr>
          <w:p w14:paraId="211A8B32" w14:textId="15DEDA9F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П</w:t>
            </w:r>
            <w:r w:rsidRPr="00BC269F">
              <w:t>рограммное обеспечение для просмотра web-страниц в сети интернет: Internet Explorer, Google Chrome</w:t>
            </w:r>
            <w:r w:rsidR="00980278">
              <w:t>, Яндекс. Браузер</w:t>
            </w:r>
          </w:p>
        </w:tc>
      </w:tr>
      <w:tr w:rsidR="006229EC" w:rsidRPr="00BC269F" w14:paraId="0A64B1AF" w14:textId="77777777" w:rsidTr="00FF6883">
        <w:tc>
          <w:tcPr>
            <w:tcW w:w="1612" w:type="pct"/>
          </w:tcPr>
          <w:p w14:paraId="3E25BF02" w14:textId="77777777" w:rsidR="006229EC" w:rsidRPr="00BC269F" w:rsidRDefault="006229EC" w:rsidP="0085406A">
            <w:pPr>
              <w:pStyle w:val="TableGraf14L"/>
              <w:widowControl w:val="0"/>
              <w:jc w:val="left"/>
            </w:pPr>
            <w:r>
              <w:t>ИФДБ</w:t>
            </w:r>
          </w:p>
        </w:tc>
        <w:tc>
          <w:tcPr>
            <w:tcW w:w="3388" w:type="pct"/>
          </w:tcPr>
          <w:p w14:paraId="491D76D5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CB2F2B">
              <w:t>Источник финансирования дефицита бюджета</w:t>
            </w:r>
          </w:p>
        </w:tc>
      </w:tr>
      <w:tr w:rsidR="006229EC" w:rsidRPr="00BC269F" w14:paraId="4D58A2D4" w14:textId="77777777" w:rsidTr="00FF6883">
        <w:tc>
          <w:tcPr>
            <w:tcW w:w="1612" w:type="pct"/>
          </w:tcPr>
          <w:p w14:paraId="5401340E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КД</w:t>
            </w:r>
          </w:p>
        </w:tc>
        <w:tc>
          <w:tcPr>
            <w:tcW w:w="3388" w:type="pct"/>
          </w:tcPr>
          <w:p w14:paraId="4D36E0BD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Курирующий департамент</w:t>
            </w:r>
          </w:p>
        </w:tc>
      </w:tr>
      <w:tr w:rsidR="006229EC" w:rsidRPr="00BC269F" w14:paraId="2B015687" w14:textId="77777777" w:rsidTr="00FF6883">
        <w:tc>
          <w:tcPr>
            <w:tcW w:w="1612" w:type="pct"/>
          </w:tcPr>
          <w:p w14:paraId="5C6B75A2" w14:textId="77777777" w:rsidR="006229EC" w:rsidRPr="00FF6883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Л</w:t>
            </w:r>
            <w:r>
              <w:rPr>
                <w:lang w:val="en-US"/>
              </w:rPr>
              <w:t>/</w:t>
            </w:r>
            <w:r>
              <w:t>с</w:t>
            </w:r>
          </w:p>
        </w:tc>
        <w:tc>
          <w:tcPr>
            <w:tcW w:w="3388" w:type="pct"/>
          </w:tcPr>
          <w:p w14:paraId="218CA0CB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Лицевой счет</w:t>
            </w:r>
          </w:p>
        </w:tc>
      </w:tr>
      <w:tr w:rsidR="006229EC" w:rsidRPr="00BC269F" w14:paraId="70486EC5" w14:textId="77777777" w:rsidTr="00FF6883">
        <w:tc>
          <w:tcPr>
            <w:tcW w:w="1612" w:type="pct"/>
          </w:tcPr>
          <w:p w14:paraId="6D613728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ЛБО</w:t>
            </w:r>
          </w:p>
        </w:tc>
        <w:tc>
          <w:tcPr>
            <w:tcW w:w="3388" w:type="pct"/>
          </w:tcPr>
          <w:p w14:paraId="458DE9A0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Лимит</w:t>
            </w:r>
            <w:r>
              <w:t>ы</w:t>
            </w:r>
            <w:r w:rsidRPr="00BC269F">
              <w:t xml:space="preserve"> бюджетных обязательств</w:t>
            </w:r>
          </w:p>
        </w:tc>
      </w:tr>
      <w:tr w:rsidR="006229EC" w:rsidRPr="00BC269F" w14:paraId="2D28B497" w14:textId="77777777" w:rsidTr="00FF6883">
        <w:tc>
          <w:tcPr>
            <w:tcW w:w="1612" w:type="pct"/>
          </w:tcPr>
          <w:p w14:paraId="25CE7EFE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Логин</w:t>
            </w:r>
          </w:p>
        </w:tc>
        <w:tc>
          <w:tcPr>
            <w:tcW w:w="3388" w:type="pct"/>
          </w:tcPr>
          <w:p w14:paraId="7DEAA0D3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 xml:space="preserve">Имя, под которым пользователь входит в </w:t>
            </w:r>
            <w:r>
              <w:t>систему</w:t>
            </w:r>
            <w:r w:rsidRPr="00BC269F">
              <w:t xml:space="preserve"> «Бюджетное планирование»</w:t>
            </w:r>
          </w:p>
        </w:tc>
      </w:tr>
      <w:tr w:rsidR="006229EC" w:rsidRPr="00BC269F" w14:paraId="384AF5E1" w14:textId="77777777" w:rsidTr="00FF6883">
        <w:tc>
          <w:tcPr>
            <w:tcW w:w="1612" w:type="pct"/>
          </w:tcPr>
          <w:p w14:paraId="0DA4DB1A" w14:textId="77777777" w:rsidR="006229EC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МФ, МФ РФ</w:t>
            </w:r>
          </w:p>
        </w:tc>
        <w:tc>
          <w:tcPr>
            <w:tcW w:w="3388" w:type="pct"/>
          </w:tcPr>
          <w:p w14:paraId="08762A8C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Министерство финансов Российской Федерации</w:t>
            </w:r>
          </w:p>
        </w:tc>
      </w:tr>
      <w:tr w:rsidR="006229EC" w:rsidRPr="00BC269F" w14:paraId="0E584C4A" w14:textId="77777777" w:rsidTr="00FF6883">
        <w:tc>
          <w:tcPr>
            <w:tcW w:w="1612" w:type="pct"/>
          </w:tcPr>
          <w:p w14:paraId="2EC79B58" w14:textId="77777777" w:rsidR="006229EC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rPr>
                <w:lang w:eastAsia="ru-RU"/>
              </w:rPr>
              <w:t>ОрФК</w:t>
            </w:r>
          </w:p>
        </w:tc>
        <w:tc>
          <w:tcPr>
            <w:tcW w:w="3388" w:type="pct"/>
          </w:tcPr>
          <w:p w14:paraId="3A9F5A4F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15690F">
              <w:t xml:space="preserve">Орган Федерального </w:t>
            </w:r>
            <w:r>
              <w:t>к</w:t>
            </w:r>
            <w:r w:rsidRPr="0015690F">
              <w:t>азначейства Российской Федерации</w:t>
            </w:r>
          </w:p>
        </w:tc>
      </w:tr>
      <w:tr w:rsidR="006229EC" w:rsidRPr="00BC269F" w14:paraId="0717EC14" w14:textId="77777777" w:rsidTr="00FF6883">
        <w:tc>
          <w:tcPr>
            <w:tcW w:w="1612" w:type="pct"/>
          </w:tcPr>
          <w:p w14:paraId="6C736036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ПБС</w:t>
            </w:r>
          </w:p>
        </w:tc>
        <w:tc>
          <w:tcPr>
            <w:tcW w:w="3388" w:type="pct"/>
          </w:tcPr>
          <w:p w14:paraId="213EF3B3" w14:textId="77777777" w:rsidR="006229EC" w:rsidRPr="00BC269F" w:rsidRDefault="006229EC" w:rsidP="00E90F79">
            <w:pPr>
              <w:pStyle w:val="TableGraf14L"/>
              <w:widowControl w:val="0"/>
              <w:spacing w:line="360" w:lineRule="auto"/>
              <w:jc w:val="left"/>
            </w:pPr>
            <w:r>
              <w:t>Получатель бюджетных средств</w:t>
            </w:r>
          </w:p>
        </w:tc>
      </w:tr>
      <w:tr w:rsidR="006229EC" w:rsidRPr="00BC269F" w14:paraId="4123D9D9" w14:textId="77777777" w:rsidTr="00FF6883">
        <w:tc>
          <w:tcPr>
            <w:tcW w:w="1612" w:type="pct"/>
          </w:tcPr>
          <w:p w14:paraId="3BC86AC5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ПУР</w:t>
            </w:r>
          </w:p>
        </w:tc>
        <w:tc>
          <w:tcPr>
            <w:tcW w:w="3388" w:type="pct"/>
          </w:tcPr>
          <w:p w14:paraId="12B4E78D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Подсистема управления расходами</w:t>
            </w:r>
          </w:p>
        </w:tc>
      </w:tr>
      <w:tr w:rsidR="006229EC" w:rsidRPr="00BC269F" w14:paraId="6D3628DC" w14:textId="77777777" w:rsidTr="00FF6883">
        <w:tc>
          <w:tcPr>
            <w:tcW w:w="1612" w:type="pct"/>
            <w:shd w:val="clear" w:color="auto" w:fill="auto"/>
          </w:tcPr>
          <w:p w14:paraId="17693A91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  <w:rPr>
                <w:highlight w:val="yellow"/>
              </w:rPr>
            </w:pPr>
            <w:r w:rsidRPr="00BC269F">
              <w:t>РБС</w:t>
            </w:r>
          </w:p>
        </w:tc>
        <w:tc>
          <w:tcPr>
            <w:tcW w:w="3388" w:type="pct"/>
            <w:shd w:val="clear" w:color="auto" w:fill="auto"/>
          </w:tcPr>
          <w:p w14:paraId="3AF89342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Распорядитель средств федерального бюджета</w:t>
            </w:r>
          </w:p>
        </w:tc>
      </w:tr>
      <w:tr w:rsidR="006229EC" w:rsidRPr="00BC269F" w14:paraId="1B5B26A2" w14:textId="77777777" w:rsidTr="00FF6883">
        <w:tc>
          <w:tcPr>
            <w:tcW w:w="1612" w:type="pct"/>
          </w:tcPr>
          <w:p w14:paraId="51CA709D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РР</w:t>
            </w:r>
          </w:p>
        </w:tc>
        <w:tc>
          <w:tcPr>
            <w:tcW w:w="3388" w:type="pct"/>
          </w:tcPr>
          <w:p w14:paraId="5E4F1811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Расходное расписание</w:t>
            </w:r>
          </w:p>
        </w:tc>
      </w:tr>
      <w:tr w:rsidR="006229EC" w:rsidRPr="00BC269F" w14:paraId="76FBF8FE" w14:textId="77777777" w:rsidTr="00FF6883">
        <w:tc>
          <w:tcPr>
            <w:tcW w:w="1612" w:type="pct"/>
          </w:tcPr>
          <w:p w14:paraId="12E5E241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Система</w:t>
            </w:r>
          </w:p>
        </w:tc>
        <w:tc>
          <w:tcPr>
            <w:tcW w:w="3388" w:type="pct"/>
          </w:tcPr>
          <w:p w14:paraId="1825A372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AA6FE4">
              <w:t>Информационная система Министерства финансов Российской Федерации</w:t>
            </w:r>
          </w:p>
        </w:tc>
      </w:tr>
      <w:tr w:rsidR="006229EC" w:rsidRPr="00BC269F" w14:paraId="72884823" w14:textId="77777777" w:rsidTr="00FF6883">
        <w:tc>
          <w:tcPr>
            <w:tcW w:w="1612" w:type="pct"/>
          </w:tcPr>
          <w:p w14:paraId="3B8C2B66" w14:textId="77777777" w:rsidR="006229EC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lastRenderedPageBreak/>
              <w:t>СП</w:t>
            </w:r>
          </w:p>
        </w:tc>
        <w:tc>
          <w:tcPr>
            <w:tcW w:w="3388" w:type="pct"/>
          </w:tcPr>
          <w:p w14:paraId="0B69BD1A" w14:textId="77777777" w:rsidR="006229EC" w:rsidRPr="00AA6FE4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Структурное подразделение</w:t>
            </w:r>
          </w:p>
        </w:tc>
      </w:tr>
      <w:tr w:rsidR="006229EC" w:rsidRPr="00BC269F" w14:paraId="7D9BC5FB" w14:textId="77777777" w:rsidTr="00FF6883">
        <w:tc>
          <w:tcPr>
            <w:tcW w:w="1612" w:type="pct"/>
          </w:tcPr>
          <w:p w14:paraId="714461AB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СУФД</w:t>
            </w:r>
          </w:p>
        </w:tc>
        <w:tc>
          <w:tcPr>
            <w:tcW w:w="3388" w:type="pct"/>
          </w:tcPr>
          <w:p w14:paraId="6763E02B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Система удаленного финансового документооборота</w:t>
            </w:r>
          </w:p>
        </w:tc>
      </w:tr>
      <w:tr w:rsidR="006229EC" w:rsidRPr="00BC269F" w14:paraId="51F4ACAF" w14:textId="77777777" w:rsidTr="00FF6883">
        <w:tc>
          <w:tcPr>
            <w:tcW w:w="1612" w:type="pct"/>
          </w:tcPr>
          <w:p w14:paraId="5C0731C2" w14:textId="77777777" w:rsidR="006229EC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УБП</w:t>
            </w:r>
          </w:p>
        </w:tc>
        <w:tc>
          <w:tcPr>
            <w:tcW w:w="3388" w:type="pct"/>
          </w:tcPr>
          <w:p w14:paraId="1B0CB7D2" w14:textId="77777777" w:rsidR="006229EC" w:rsidRDefault="006229EC" w:rsidP="00FF6883">
            <w:pPr>
              <w:pStyle w:val="TableGraf14L"/>
              <w:widowControl w:val="0"/>
              <w:spacing w:line="360" w:lineRule="auto"/>
              <w:jc w:val="left"/>
            </w:pPr>
            <w:r>
              <w:t>Участник бюджетного процесса</w:t>
            </w:r>
          </w:p>
        </w:tc>
      </w:tr>
      <w:tr w:rsidR="006229EC" w:rsidRPr="00BC269F" w14:paraId="3A565D73" w14:textId="77777777" w:rsidTr="00FF6883">
        <w:tc>
          <w:tcPr>
            <w:tcW w:w="1612" w:type="pct"/>
          </w:tcPr>
          <w:p w14:paraId="329194A9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ФИО</w:t>
            </w:r>
          </w:p>
        </w:tc>
        <w:tc>
          <w:tcPr>
            <w:tcW w:w="3388" w:type="pct"/>
          </w:tcPr>
          <w:p w14:paraId="1600DE21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Фамилия, имя, отчество</w:t>
            </w:r>
          </w:p>
        </w:tc>
      </w:tr>
      <w:tr w:rsidR="006229EC" w:rsidRPr="00BC269F" w14:paraId="4371DD97" w14:textId="77777777" w:rsidTr="00FF6883">
        <w:tc>
          <w:tcPr>
            <w:tcW w:w="1612" w:type="pct"/>
          </w:tcPr>
          <w:p w14:paraId="1E4BC6DE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ФК</w:t>
            </w:r>
          </w:p>
        </w:tc>
        <w:tc>
          <w:tcPr>
            <w:tcW w:w="3388" w:type="pct"/>
          </w:tcPr>
          <w:p w14:paraId="5C18EE11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>
              <w:t>Федеральное казначейство Российской Федерации</w:t>
            </w:r>
          </w:p>
        </w:tc>
      </w:tr>
      <w:tr w:rsidR="006229EC" w:rsidRPr="00BC269F" w14:paraId="67D83BF0" w14:textId="77777777" w:rsidTr="00FF6883">
        <w:tc>
          <w:tcPr>
            <w:tcW w:w="1612" w:type="pct"/>
          </w:tcPr>
          <w:p w14:paraId="024EB46A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ЭП</w:t>
            </w:r>
          </w:p>
        </w:tc>
        <w:tc>
          <w:tcPr>
            <w:tcW w:w="3388" w:type="pct"/>
          </w:tcPr>
          <w:p w14:paraId="206BEFB8" w14:textId="77777777" w:rsidR="006229EC" w:rsidRPr="00BC269F" w:rsidRDefault="006229EC" w:rsidP="0085406A">
            <w:pPr>
              <w:pStyle w:val="TableGraf14L"/>
              <w:widowControl w:val="0"/>
              <w:spacing w:line="360" w:lineRule="auto"/>
              <w:jc w:val="left"/>
            </w:pPr>
            <w:r w:rsidRPr="00BC269F">
              <w:t>Электронная подпись</w:t>
            </w:r>
          </w:p>
        </w:tc>
      </w:tr>
    </w:tbl>
    <w:p w14:paraId="496C3683" w14:textId="77777777" w:rsidR="006C68C2" w:rsidRPr="00BC269F" w:rsidRDefault="006C68C2">
      <w:pPr>
        <w:spacing w:after="160" w:line="259" w:lineRule="auto"/>
      </w:pPr>
      <w:r w:rsidRPr="00BC269F">
        <w:br w:type="page"/>
      </w:r>
    </w:p>
    <w:p w14:paraId="57742484" w14:textId="77777777" w:rsidR="006C68C2" w:rsidRPr="00BC269F" w:rsidRDefault="006C68C2" w:rsidP="00D96E8A">
      <w:pPr>
        <w:pStyle w:val="1"/>
      </w:pPr>
      <w:bookmarkStart w:id="1" w:name="_Toc82085614"/>
      <w:r w:rsidRPr="00D96E8A">
        <w:lastRenderedPageBreak/>
        <w:t>Запуск</w:t>
      </w:r>
      <w:r w:rsidRPr="00BC269F">
        <w:t xml:space="preserve"> Системы</w:t>
      </w:r>
      <w:bookmarkEnd w:id="1"/>
    </w:p>
    <w:p w14:paraId="1DA9CF7F" w14:textId="77777777" w:rsidR="006C68C2" w:rsidRPr="00BC269F" w:rsidRDefault="006C68C2" w:rsidP="006C68C2">
      <w:pPr>
        <w:pStyle w:val="a0"/>
      </w:pPr>
      <w:bookmarkStart w:id="2" w:name="_Ref404690105"/>
      <w:r w:rsidRPr="00BC269F">
        <w:t>Для начала работы с Системой необходимо выполнить следующую последовательность действий:</w:t>
      </w:r>
    </w:p>
    <w:p w14:paraId="1689F210" w14:textId="1D1C195B" w:rsidR="006C68C2" w:rsidRPr="00BC269F" w:rsidRDefault="006C68C2" w:rsidP="00E350B1">
      <w:pPr>
        <w:pStyle w:val="-"/>
      </w:pPr>
      <w:r w:rsidRPr="00BC269F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BC269F">
        <w:rPr>
          <w:b/>
        </w:rPr>
        <w:t>-</w:t>
      </w:r>
      <w:r w:rsidRPr="00BC269F">
        <w:t>обозревателю;</w:t>
      </w:r>
    </w:p>
    <w:p w14:paraId="451808C2" w14:textId="04A406F2" w:rsidR="006C68C2" w:rsidRPr="00BC269F" w:rsidRDefault="006C68C2" w:rsidP="00E350B1">
      <w:pPr>
        <w:pStyle w:val="-"/>
      </w:pPr>
      <w:r w:rsidRPr="00BC269F">
        <w:t xml:space="preserve">в адресной строке интернет-обозревателя ввести адрес: </w:t>
      </w:r>
      <w:hyperlink r:id="rId8" w:history="1">
        <w:r w:rsidRPr="00BC269F">
          <w:rPr>
            <w:rStyle w:val="ab"/>
            <w:color w:val="auto"/>
          </w:rPr>
          <w:t>http://budget.gov.ru/lk</w:t>
        </w:r>
      </w:hyperlink>
      <w:r w:rsidRPr="00BC269F">
        <w:t>;</w:t>
      </w:r>
    </w:p>
    <w:p w14:paraId="4614D61D" w14:textId="2582FCDB" w:rsidR="002D0B16" w:rsidRPr="00BC269F" w:rsidRDefault="002D0B16" w:rsidP="00E350B1">
      <w:pPr>
        <w:pStyle w:val="-"/>
      </w:pPr>
      <w:r w:rsidRPr="00BC269F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4E3EF9" w:rsidRPr="00BC269F">
        <w:fldChar w:fldCharType="begin"/>
      </w:r>
      <w:r w:rsidRPr="00BC269F">
        <w:instrText xml:space="preserve"> REF _Ref450750216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1</w:t>
      </w:r>
      <w:r w:rsidR="004E3EF9" w:rsidRPr="00BC269F">
        <w:fldChar w:fldCharType="end"/>
      </w:r>
      <w:r w:rsidRPr="00BC269F">
        <w:t>);</w:t>
      </w:r>
    </w:p>
    <w:p w14:paraId="2866F5FF" w14:textId="6CC5133D" w:rsidR="006C68C2" w:rsidRPr="00BC269F" w:rsidRDefault="00E94FDB" w:rsidP="00447987">
      <w:pPr>
        <w:pStyle w:val="af"/>
      </w:pPr>
      <w:r>
        <w:rPr>
          <w:lang w:val="ru-RU" w:eastAsia="ru-RU"/>
        </w:rPr>
        <w:drawing>
          <wp:inline distT="0" distB="0" distL="0" distR="0" wp14:anchorId="5F7FFC60" wp14:editId="33788442">
            <wp:extent cx="6058894" cy="312981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61688" cy="313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7FADA" w14:textId="6D633392" w:rsidR="006C68C2" w:rsidRPr="00BC269F" w:rsidRDefault="00715E3A" w:rsidP="006C68C2">
      <w:pPr>
        <w:pStyle w:val="af0"/>
      </w:pPr>
      <w:bookmarkStart w:id="3" w:name="_Ref450750216"/>
      <w:bookmarkStart w:id="4" w:name="_Ref449652253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1</w:t>
      </w:r>
      <w:r w:rsidR="004E3EF9" w:rsidRPr="00BC269F">
        <w:rPr>
          <w:noProof/>
        </w:rPr>
        <w:fldChar w:fldCharType="end"/>
      </w:r>
      <w:bookmarkEnd w:id="3"/>
      <w:r w:rsidR="006C68C2" w:rsidRPr="00BC269F">
        <w:t>. Единый портал бюджетной системы</w:t>
      </w:r>
      <w:bookmarkEnd w:id="4"/>
    </w:p>
    <w:p w14:paraId="145F2E0D" w14:textId="31FDF9BF" w:rsidR="006C68C2" w:rsidRPr="00BC269F" w:rsidRDefault="006C68C2" w:rsidP="006C68C2">
      <w:pPr>
        <w:pStyle w:val="a0"/>
      </w:pPr>
      <w:r w:rsidRPr="00BC269F">
        <w:rPr>
          <w:b/>
        </w:rPr>
        <w:t>Примечание.</w:t>
      </w:r>
      <w:r w:rsidRPr="00BC269F">
        <w:t xml:space="preserve"> Если переход к подсистеме «Бюджетное планирование» </w:t>
      </w:r>
      <w:r w:rsidR="00E94FDB" w:rsidRPr="00BC269F">
        <w:t xml:space="preserve">не был </w:t>
      </w:r>
      <w:r w:rsidRPr="00BC269F">
        <w:t xml:space="preserve">осуществлен, необходимо в адресной строке интернет-обозревателя ввести адрес: </w:t>
      </w:r>
      <w:hyperlink r:id="rId10" w:history="1">
        <w:r w:rsidRPr="00BC269F">
          <w:rPr>
            <w:rStyle w:val="ab"/>
            <w:color w:val="auto"/>
          </w:rPr>
          <w:t>https://ssl.budgetplan.minfin.ru/http/BudgetPlan/</w:t>
        </w:r>
      </w:hyperlink>
      <w:r w:rsidRPr="00BC269F">
        <w:t>.</w:t>
      </w:r>
    </w:p>
    <w:p w14:paraId="22766CAF" w14:textId="669395AA" w:rsidR="002D0B16" w:rsidRPr="00BC269F" w:rsidRDefault="002D0B16" w:rsidP="00E350B1">
      <w:pPr>
        <w:pStyle w:val="-"/>
      </w:pPr>
      <w:r w:rsidRPr="00BC269F">
        <w:t>в открывшемся окне нажать на кнопку «Вход по сертификату» (</w:t>
      </w:r>
      <w:r w:rsidR="004E3EF9" w:rsidRPr="00BC269F">
        <w:fldChar w:fldCharType="begin"/>
      </w:r>
      <w:r w:rsidRPr="00BC269F">
        <w:instrText xml:space="preserve"> REF _Ref450928733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</w:t>
      </w:r>
      <w:r w:rsidR="004E3EF9" w:rsidRPr="00BC269F">
        <w:fldChar w:fldCharType="end"/>
      </w:r>
      <w:r w:rsidRPr="00BC269F">
        <w:t>).</w:t>
      </w:r>
    </w:p>
    <w:p w14:paraId="343445C0" w14:textId="77777777" w:rsidR="006C68C2" w:rsidRPr="00BC269F" w:rsidRDefault="006C68C2" w:rsidP="00447987">
      <w:pPr>
        <w:pStyle w:val="af"/>
      </w:pPr>
      <w:r w:rsidRPr="00BC269F">
        <w:rPr>
          <w:lang w:val="ru-RU" w:eastAsia="ru-RU"/>
        </w:rPr>
        <w:lastRenderedPageBreak/>
        <w:drawing>
          <wp:inline distT="0" distB="0" distL="0" distR="0" wp14:anchorId="157B849E" wp14:editId="3E9B4CC8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497DD" w14:textId="1F435C1E" w:rsidR="006C68C2" w:rsidRPr="00BC269F" w:rsidRDefault="00715E3A" w:rsidP="006C68C2">
      <w:pPr>
        <w:pStyle w:val="af0"/>
      </w:pPr>
      <w:bookmarkStart w:id="5" w:name="_Ref450928733"/>
      <w:bookmarkStart w:id="6" w:name="_Ref44965223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</w:t>
      </w:r>
      <w:r w:rsidR="004E3EF9" w:rsidRPr="00BC269F">
        <w:rPr>
          <w:noProof/>
        </w:rPr>
        <w:fldChar w:fldCharType="end"/>
      </w:r>
      <w:bookmarkEnd w:id="5"/>
      <w:r w:rsidR="006C68C2" w:rsidRPr="00BC269F">
        <w:t xml:space="preserve">. </w:t>
      </w:r>
      <w:bookmarkEnd w:id="6"/>
      <w:r w:rsidR="00A944C2">
        <w:t>Вход по сертификату</w:t>
      </w:r>
    </w:p>
    <w:p w14:paraId="3222CD35" w14:textId="77777777" w:rsidR="006C68C2" w:rsidRPr="00BC269F" w:rsidRDefault="006C68C2" w:rsidP="006C68C2">
      <w:pPr>
        <w:pStyle w:val="a0"/>
      </w:pPr>
      <w:r w:rsidRPr="00BC269F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7C272E83" w14:textId="53220D95" w:rsidR="002D0B16" w:rsidRPr="00BC269F" w:rsidRDefault="002D0B16" w:rsidP="006C68C2">
      <w:pPr>
        <w:pStyle w:val="a0"/>
      </w:pPr>
      <w:r w:rsidRPr="00BC269F">
        <w:t>После выбора логина необходимо нажать на кнопку «Войти» (</w:t>
      </w:r>
      <w:r w:rsidR="004E3EF9" w:rsidRPr="00BC269F">
        <w:fldChar w:fldCharType="begin"/>
      </w:r>
      <w:r w:rsidRPr="00BC269F">
        <w:instrText xml:space="preserve"> REF _Ref450928739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3</w:t>
      </w:r>
      <w:r w:rsidR="004E3EF9" w:rsidRPr="00BC269F">
        <w:fldChar w:fldCharType="end"/>
      </w:r>
      <w:r w:rsidRPr="00BC269F">
        <w:t>).</w:t>
      </w:r>
    </w:p>
    <w:p w14:paraId="063043A4" w14:textId="77777777" w:rsidR="006C68C2" w:rsidRPr="00BC269F" w:rsidRDefault="006C68C2" w:rsidP="00447987">
      <w:pPr>
        <w:pStyle w:val="af"/>
      </w:pPr>
      <w:r w:rsidRPr="00BC269F">
        <w:rPr>
          <w:lang w:val="ru-RU" w:eastAsia="ru-RU"/>
        </w:rPr>
        <w:drawing>
          <wp:inline distT="0" distB="0" distL="0" distR="0" wp14:anchorId="66DD7503" wp14:editId="58DEE48E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F9B5C" w14:textId="3E7F332E" w:rsidR="006C68C2" w:rsidRPr="00BC269F" w:rsidRDefault="00715E3A" w:rsidP="006C68C2">
      <w:pPr>
        <w:pStyle w:val="af0"/>
      </w:pPr>
      <w:bookmarkStart w:id="7" w:name="_Ref450928739"/>
      <w:bookmarkStart w:id="8" w:name="_Ref44965221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3</w:t>
      </w:r>
      <w:r w:rsidR="004E3EF9" w:rsidRPr="00BC269F">
        <w:rPr>
          <w:noProof/>
        </w:rPr>
        <w:fldChar w:fldCharType="end"/>
      </w:r>
      <w:bookmarkEnd w:id="7"/>
      <w:r w:rsidR="006C68C2" w:rsidRPr="00BC269F">
        <w:t xml:space="preserve">. </w:t>
      </w:r>
      <w:bookmarkEnd w:id="8"/>
      <w:r w:rsidR="002F7D6F">
        <w:t>Авторизация в системе</w:t>
      </w:r>
    </w:p>
    <w:p w14:paraId="7A17D569" w14:textId="77777777" w:rsidR="006C68C2" w:rsidRPr="00BC269F" w:rsidRDefault="006C68C2" w:rsidP="006C68C2">
      <w:pPr>
        <w:pStyle w:val="a0"/>
      </w:pPr>
      <w:r w:rsidRPr="00BC269F">
        <w:rPr>
          <w:b/>
        </w:rPr>
        <w:t>Примечание.</w:t>
      </w:r>
      <w:r w:rsidRPr="00BC269F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F6317CC" w14:textId="129F5610" w:rsidR="002D0B16" w:rsidRPr="00BC269F" w:rsidRDefault="002D0B16" w:rsidP="002D0B16">
      <w:pPr>
        <w:pStyle w:val="a0"/>
      </w:pPr>
      <w:r w:rsidRPr="00BC269F">
        <w:t>В результате откроется главное окно Системы (</w:t>
      </w:r>
      <w:r w:rsidR="009E2C72" w:rsidRPr="00BC269F">
        <w:fldChar w:fldCharType="begin"/>
      </w:r>
      <w:r w:rsidR="009E2C72" w:rsidRPr="00BC269F">
        <w:instrText xml:space="preserve"> REF _Ref404670057 \h  \* MERGEFORMAT </w:instrText>
      </w:r>
      <w:r w:rsidR="009E2C72" w:rsidRPr="00BC269F">
        <w:fldChar w:fldCharType="separate"/>
      </w:r>
      <w:r w:rsidR="006461B4">
        <w:t>Рисунок 4</w:t>
      </w:r>
      <w:r w:rsidR="009E2C72" w:rsidRPr="00BC269F">
        <w:fldChar w:fldCharType="end"/>
      </w:r>
      <w:r w:rsidRPr="00BC269F">
        <w:t>).</w:t>
      </w:r>
    </w:p>
    <w:p w14:paraId="1794FAA7" w14:textId="626DAF54" w:rsidR="006C68C2" w:rsidRPr="00761C39" w:rsidRDefault="002F7054" w:rsidP="00447987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41E6C65D" wp14:editId="4D54AD5C">
            <wp:extent cx="6120130" cy="22872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F7054">
        <w:rPr>
          <w:lang w:val="ru-RU" w:eastAsia="ru-RU"/>
        </w:rPr>
        <w:t xml:space="preserve"> </w:t>
      </w:r>
    </w:p>
    <w:p w14:paraId="496090CA" w14:textId="337DF0AD" w:rsidR="006C68C2" w:rsidRPr="00BC269F" w:rsidRDefault="00715E3A" w:rsidP="006C68C2">
      <w:pPr>
        <w:pStyle w:val="af0"/>
      </w:pPr>
      <w:bookmarkStart w:id="9" w:name="_Ref404670057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4</w:t>
      </w:r>
      <w:r w:rsidR="004E3EF9" w:rsidRPr="00BC269F">
        <w:rPr>
          <w:noProof/>
        </w:rPr>
        <w:fldChar w:fldCharType="end"/>
      </w:r>
      <w:bookmarkEnd w:id="9"/>
      <w:r w:rsidR="006C68C2" w:rsidRPr="00BC269F">
        <w:t>. Главное окно Системы</w:t>
      </w:r>
    </w:p>
    <w:bookmarkEnd w:id="2"/>
    <w:p w14:paraId="1EBED455" w14:textId="0E5754FA" w:rsidR="00D75DC8" w:rsidRPr="00BC269F" w:rsidRDefault="006C68C2" w:rsidP="00D75DC8">
      <w:pPr>
        <w:pStyle w:val="a0"/>
      </w:pPr>
      <w:r w:rsidRPr="00BC269F">
        <w:t>Для выхода из Системы необходимо нажать на кнопку «</w:t>
      </w:r>
      <w:r w:rsidR="002F7054">
        <w:t>Смена профиля</w:t>
      </w:r>
      <w:r w:rsidRPr="00BC269F">
        <w:t>» в правом верхнем углу страницы.</w:t>
      </w:r>
    </w:p>
    <w:p w14:paraId="19E4855E" w14:textId="47EAC9A1" w:rsidR="002D0B16" w:rsidRPr="00BC269F" w:rsidRDefault="00C1165A" w:rsidP="00D96E8A">
      <w:pPr>
        <w:pStyle w:val="1"/>
      </w:pPr>
      <w:bookmarkStart w:id="10" w:name="_Toc82085615"/>
      <w:bookmarkStart w:id="11" w:name="_Ref507504226"/>
      <w:r w:rsidRPr="00BC269F">
        <w:rPr>
          <w:rFonts w:hint="eastAsia"/>
        </w:rPr>
        <w:lastRenderedPageBreak/>
        <w:t>Распределение</w:t>
      </w:r>
      <w:r w:rsidRPr="00BC269F">
        <w:t xml:space="preserve"> </w:t>
      </w:r>
      <w:r w:rsidR="001C13EB" w:rsidRPr="001C13EB">
        <w:t>р</w:t>
      </w:r>
      <w:r w:rsidR="00DD6D59" w:rsidRPr="00BC269F">
        <w:t>аспорядител</w:t>
      </w:r>
      <w:r w:rsidR="00DD6D59" w:rsidRPr="00DD6D59">
        <w:t>ем</w:t>
      </w:r>
      <w:r w:rsidR="00DD6D59" w:rsidRPr="00BC269F">
        <w:t xml:space="preserve"> средств федерального бюджета</w:t>
      </w:r>
      <w:r w:rsidR="00DD6D59" w:rsidRPr="00BC269F">
        <w:rPr>
          <w:rFonts w:hint="eastAsia"/>
        </w:rPr>
        <w:t xml:space="preserve"> </w:t>
      </w:r>
      <w:r w:rsidR="00206C65" w:rsidRPr="00206C65">
        <w:rPr>
          <w:rFonts w:hint="eastAsia"/>
        </w:rPr>
        <w:t>показателей</w:t>
      </w:r>
      <w:r w:rsidR="00206C65" w:rsidRPr="00206C65">
        <w:t xml:space="preserve"> </w:t>
      </w:r>
      <w:r w:rsidR="00206C65" w:rsidRPr="00206C65">
        <w:rPr>
          <w:rFonts w:hint="eastAsia"/>
        </w:rPr>
        <w:t>лимитов</w:t>
      </w:r>
      <w:r w:rsidR="00206C65" w:rsidRPr="00206C65">
        <w:t xml:space="preserve"> </w:t>
      </w:r>
      <w:r w:rsidR="00206C65" w:rsidRPr="00206C65">
        <w:rPr>
          <w:rFonts w:hint="eastAsia"/>
        </w:rPr>
        <w:t>бюджетных</w:t>
      </w:r>
      <w:r w:rsidR="00206C65" w:rsidRPr="00206C65">
        <w:t xml:space="preserve"> </w:t>
      </w:r>
      <w:r w:rsidR="00206C65" w:rsidRPr="00206C65">
        <w:rPr>
          <w:rFonts w:hint="eastAsia"/>
        </w:rPr>
        <w:t>обязательств</w:t>
      </w:r>
      <w:r w:rsidR="00206C65" w:rsidRPr="00206C65">
        <w:t xml:space="preserve"> </w:t>
      </w:r>
      <w:r w:rsidR="00206C65" w:rsidRPr="00206C65">
        <w:rPr>
          <w:rFonts w:hint="eastAsia"/>
        </w:rPr>
        <w:t>по</w:t>
      </w:r>
      <w:r w:rsidR="00206C65" w:rsidRPr="00206C65">
        <w:t xml:space="preserve"> </w:t>
      </w:r>
      <w:r w:rsidR="00206C65" w:rsidRPr="00206C65">
        <w:rPr>
          <w:rFonts w:hint="eastAsia"/>
        </w:rPr>
        <w:t>дополнительному</w:t>
      </w:r>
      <w:r w:rsidR="00206C65" w:rsidRPr="00206C65">
        <w:t xml:space="preserve"> </w:t>
      </w:r>
      <w:r w:rsidR="00206C65" w:rsidRPr="00206C65">
        <w:rPr>
          <w:rFonts w:hint="eastAsia"/>
        </w:rPr>
        <w:t>финансированию</w:t>
      </w:r>
      <w:r w:rsidR="00206C65" w:rsidRPr="00206C65">
        <w:t xml:space="preserve"> </w:t>
      </w:r>
      <w:r w:rsidR="00206C65" w:rsidRPr="00206C65">
        <w:rPr>
          <w:rFonts w:hint="eastAsia"/>
        </w:rPr>
        <w:t>по</w:t>
      </w:r>
      <w:r w:rsidR="00206C65" w:rsidRPr="00206C65">
        <w:t xml:space="preserve"> </w:t>
      </w:r>
      <w:r w:rsidR="00C62C39" w:rsidRPr="009B4917">
        <w:t>подведомственным учреждениям</w:t>
      </w:r>
      <w:bookmarkEnd w:id="10"/>
      <w:r w:rsidR="00C62C39" w:rsidRPr="00206C65" w:rsidDel="00C62C39">
        <w:rPr>
          <w:rFonts w:hint="eastAsia"/>
        </w:rPr>
        <w:t xml:space="preserve"> </w:t>
      </w:r>
      <w:bookmarkEnd w:id="11"/>
    </w:p>
    <w:p w14:paraId="6EDD1B5F" w14:textId="208DCD6D" w:rsidR="002D0B16" w:rsidRPr="00BC269F" w:rsidRDefault="00C1165A" w:rsidP="0096340A">
      <w:pPr>
        <w:pStyle w:val="2"/>
      </w:pPr>
      <w:bookmarkStart w:id="12" w:name="_Toc82085616"/>
      <w:r w:rsidRPr="00BC269F">
        <w:t xml:space="preserve">Распределение </w:t>
      </w:r>
      <w:r w:rsidR="00B76F01" w:rsidRPr="009B4917">
        <w:t>лимитов бюджетных обязательств по дополнительному финансированию</w:t>
      </w:r>
      <w:bookmarkEnd w:id="12"/>
    </w:p>
    <w:p w14:paraId="336FFC81" w14:textId="30445FA6" w:rsidR="00C72B3C" w:rsidRPr="00BC269F" w:rsidRDefault="00C72B3C" w:rsidP="00C72B3C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</w:t>
      </w:r>
      <w:r w:rsidR="009E4370" w:rsidRPr="00BC269F">
        <w:rPr>
          <w:lang w:eastAsia="zh-CN"/>
        </w:rPr>
        <w:t xml:space="preserve">Формирование и ведение БР </w:t>
      </w:r>
      <w:r w:rsidRPr="00BC269F">
        <w:rPr>
          <w:lang w:eastAsia="zh-CN"/>
        </w:rPr>
        <w:t>РБС (Ввод данных)»</w:t>
      </w:r>
      <w:r w:rsidR="00CB1ED8">
        <w:rPr>
          <w:lang w:eastAsia="zh-CN"/>
        </w:rPr>
        <w:t>.</w:t>
      </w:r>
    </w:p>
    <w:p w14:paraId="6A36B767" w14:textId="7D1B7706" w:rsidR="00C0398C" w:rsidRPr="00BC269F" w:rsidRDefault="00B76F01" w:rsidP="00C0398C">
      <w:pPr>
        <w:pStyle w:val="a0"/>
      </w:pPr>
      <w:r w:rsidRPr="00BC52AB">
        <w:t xml:space="preserve">Распределение </w:t>
      </w:r>
      <w:r w:rsidRPr="00A63280">
        <w:t xml:space="preserve">лимитов бюджетных обязательств </w:t>
      </w:r>
      <w:r>
        <w:t xml:space="preserve">по </w:t>
      </w:r>
      <w:r w:rsidRPr="00A63280">
        <w:t>дополнительн</w:t>
      </w:r>
      <w:r>
        <w:t xml:space="preserve">ому финансированию </w:t>
      </w:r>
      <w:r w:rsidR="00C0398C" w:rsidRPr="00BC269F">
        <w:t xml:space="preserve">по </w:t>
      </w:r>
      <w:r w:rsidR="00B1647E">
        <w:t>подведомственным учреждениям</w:t>
      </w:r>
      <w:r w:rsidR="00C0398C" w:rsidRPr="00BC269F">
        <w:t xml:space="preserve"> осуществляется во </w:t>
      </w:r>
      <w:r w:rsidR="00B1647E" w:rsidRPr="00BC269F">
        <w:t>вкладк</w:t>
      </w:r>
      <w:r w:rsidR="00B1647E">
        <w:t>е</w:t>
      </w:r>
      <w:r w:rsidR="00B1647E" w:rsidRPr="00BC269F">
        <w:t xml:space="preserve"> </w:t>
      </w:r>
      <w:r w:rsidR="00C0398C" w:rsidRPr="00BC269F">
        <w:t>«</w:t>
      </w:r>
      <w:r>
        <w:t>ЛБО по доп. финансированию</w:t>
      </w:r>
      <w:r w:rsidR="00C0398C" w:rsidRPr="00BC269F">
        <w:t>»</w:t>
      </w:r>
      <w:r w:rsidR="006B2130">
        <w:t xml:space="preserve"> </w:t>
      </w:r>
      <w:r w:rsidR="00C0398C" w:rsidRPr="00BC269F">
        <w:t xml:space="preserve">подраздела «Распределение показателей БА и ЛБО». </w:t>
      </w:r>
    </w:p>
    <w:p w14:paraId="173E6483" w14:textId="46626620" w:rsidR="006F2967" w:rsidRDefault="00AF3C07" w:rsidP="006F2967">
      <w:pPr>
        <w:pStyle w:val="a0"/>
      </w:pPr>
      <w:r>
        <w:t>Для перехода в подраздел</w:t>
      </w:r>
      <w:r w:rsidR="00C0398C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C0398C" w:rsidRPr="00BC269F">
        <w:rPr>
          <w:bCs/>
        </w:rPr>
        <w:t>Бюджетная роспись и ЛБО (ГРБС)</w:t>
      </w:r>
      <w:r w:rsidR="00C0398C" w:rsidRPr="00BC269F">
        <w:t>» (2) и в рабочей области открыть подраздел «Распределение показателей БА и ЛБО» (3) одним нажатием левой кнопки мыши (</w:t>
      </w:r>
      <w:r w:rsidR="004E3EF9" w:rsidRPr="00BC269F">
        <w:fldChar w:fldCharType="begin"/>
      </w:r>
      <w:r w:rsidR="00262D71" w:rsidRPr="00BC269F">
        <w:instrText xml:space="preserve"> REF _Ref470129360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5</w:t>
      </w:r>
      <w:r w:rsidR="004E3EF9" w:rsidRPr="00BC269F">
        <w:fldChar w:fldCharType="end"/>
      </w:r>
      <w:r w:rsidR="00262D71" w:rsidRPr="00BC269F">
        <w:t>)</w:t>
      </w:r>
      <w:r w:rsidR="00C0398C" w:rsidRPr="00BC269F">
        <w:t>.</w:t>
      </w:r>
    </w:p>
    <w:p w14:paraId="7ED5D502" w14:textId="613AE93B" w:rsidR="00C0398C" w:rsidRPr="00BC269F" w:rsidRDefault="003404D2" w:rsidP="00447987">
      <w:pPr>
        <w:pStyle w:val="af"/>
      </w:pPr>
      <w:r>
        <w:rPr>
          <w:lang w:val="ru-RU" w:eastAsia="ru-RU"/>
        </w:rPr>
        <w:drawing>
          <wp:inline distT="0" distB="0" distL="0" distR="0" wp14:anchorId="7BCD8BF0" wp14:editId="166BEE40">
            <wp:extent cx="6120130" cy="24403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9B831" w14:textId="6958467F" w:rsidR="00C0398C" w:rsidRPr="00BC269F" w:rsidRDefault="00715E3A" w:rsidP="00AF3C07">
      <w:pPr>
        <w:pStyle w:val="af0"/>
      </w:pPr>
      <w:bookmarkStart w:id="13" w:name="_Ref470129360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5</w:t>
      </w:r>
      <w:r w:rsidR="004E3EF9" w:rsidRPr="00BC269F">
        <w:fldChar w:fldCharType="end"/>
      </w:r>
      <w:bookmarkEnd w:id="13"/>
      <w:r w:rsidR="00C0398C" w:rsidRPr="00BC269F">
        <w:t xml:space="preserve">. </w:t>
      </w:r>
      <w:r w:rsidR="00AF3C07">
        <w:t>Переход в подраздел</w:t>
      </w:r>
      <w:r w:rsidR="00C0398C" w:rsidRPr="00BC269F">
        <w:t xml:space="preserve"> «Распределение показателей БА и ЛБО»</w:t>
      </w:r>
    </w:p>
    <w:p w14:paraId="48FC236A" w14:textId="0A7E682C" w:rsidR="00C0398C" w:rsidRPr="00BC269F" w:rsidRDefault="00C0398C" w:rsidP="00C0398C">
      <w:pPr>
        <w:pStyle w:val="a0"/>
      </w:pPr>
      <w:r w:rsidRPr="00BC269F">
        <w:t xml:space="preserve">В результате откроется подраздел «Распределение показателей БА и ЛБО», </w:t>
      </w:r>
      <w:r w:rsidR="00CB1ED8" w:rsidRPr="00BC52AB">
        <w:t xml:space="preserve">в котором необходимо </w:t>
      </w:r>
      <w:r w:rsidR="00EC4597">
        <w:t xml:space="preserve">выбрать </w:t>
      </w:r>
      <w:r w:rsidR="00EC4597" w:rsidRPr="00BC52AB">
        <w:t>соответствующ</w:t>
      </w:r>
      <w:r w:rsidR="00EC4597">
        <w:t>ий</w:t>
      </w:r>
      <w:r w:rsidR="00EC4597" w:rsidRPr="00BC52AB">
        <w:t xml:space="preserve"> бюджетн</w:t>
      </w:r>
      <w:r w:rsidR="00EC4597">
        <w:t>ый</w:t>
      </w:r>
      <w:r w:rsidR="00EC4597" w:rsidRPr="00BC52AB">
        <w:t xml:space="preserve"> цикл, с </w:t>
      </w:r>
      <w:r w:rsidR="00EC4597" w:rsidRPr="00BC52AB">
        <w:lastRenderedPageBreak/>
        <w:t>которым будет осуществляться работа</w:t>
      </w:r>
      <w:r w:rsidR="00EC4597">
        <w:t>,</w:t>
      </w:r>
      <w:r w:rsidR="00EC4597" w:rsidRPr="00BC52AB">
        <w:t xml:space="preserve"> </w:t>
      </w:r>
      <w:r w:rsidR="00ED46E7">
        <w:t>и</w:t>
      </w:r>
      <w:r w:rsidR="00ED46E7" w:rsidRPr="00BC52AB">
        <w:t xml:space="preserve"> перейти во вкладку</w:t>
      </w:r>
      <w:r w:rsidR="00ED46E7">
        <w:t xml:space="preserve"> </w:t>
      </w:r>
      <w:r w:rsidR="00B76F01">
        <w:t xml:space="preserve">«ЛБО по доп. </w:t>
      </w:r>
      <w:r w:rsidR="00271AEE">
        <w:t xml:space="preserve">финансированию» </w:t>
      </w:r>
      <w:r w:rsidRPr="00BC269F">
        <w:t>(</w:t>
      </w:r>
      <w:r w:rsidR="004E3EF9" w:rsidRPr="00BC269F">
        <w:fldChar w:fldCharType="begin"/>
      </w:r>
      <w:r w:rsidR="00262D71" w:rsidRPr="00BC269F">
        <w:instrText xml:space="preserve"> REF _Ref470129370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6</w:t>
      </w:r>
      <w:r w:rsidR="004E3EF9" w:rsidRPr="00BC269F">
        <w:fldChar w:fldCharType="end"/>
      </w:r>
      <w:r w:rsidRPr="00BC269F">
        <w:t>).</w:t>
      </w:r>
    </w:p>
    <w:p w14:paraId="0BE77DD7" w14:textId="53FF5FEC" w:rsidR="00C0398C" w:rsidRPr="00ED46E7" w:rsidRDefault="002F7054" w:rsidP="00447987">
      <w:pPr>
        <w:pStyle w:val="af"/>
      </w:pPr>
      <w:r>
        <w:rPr>
          <w:lang w:val="ru-RU" w:eastAsia="ru-RU"/>
        </w:rPr>
        <w:drawing>
          <wp:inline distT="0" distB="0" distL="0" distR="0" wp14:anchorId="72C7B175" wp14:editId="71EFCFB6">
            <wp:extent cx="6120130" cy="22872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F7054">
        <w:rPr>
          <w:lang w:val="ru-RU" w:eastAsia="ru-RU"/>
        </w:rPr>
        <w:t xml:space="preserve"> </w:t>
      </w:r>
    </w:p>
    <w:p w14:paraId="4AD35CE6" w14:textId="6D2B3D08" w:rsidR="00C0398C" w:rsidRPr="00BC269F" w:rsidRDefault="00715E3A" w:rsidP="00AF3C07">
      <w:pPr>
        <w:pStyle w:val="af0"/>
      </w:pPr>
      <w:bookmarkStart w:id="14" w:name="_Ref470129370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6</w:t>
      </w:r>
      <w:r w:rsidR="004E3EF9" w:rsidRPr="00BC269F">
        <w:fldChar w:fldCharType="end"/>
      </w:r>
      <w:bookmarkEnd w:id="14"/>
      <w:r w:rsidR="00C0398C" w:rsidRPr="00BC269F">
        <w:t>. Подраздел «Распределение показателей БА и ЛБО»</w:t>
      </w:r>
    </w:p>
    <w:p w14:paraId="6FE6E0B9" w14:textId="2FBB211B" w:rsidR="00C0398C" w:rsidRPr="00BC269F" w:rsidRDefault="00C0398C" w:rsidP="00F30F6A">
      <w:pPr>
        <w:pStyle w:val="3"/>
      </w:pPr>
      <w:bookmarkStart w:id="15" w:name="_Ref470119357"/>
      <w:bookmarkStart w:id="16" w:name="_Toc82085617"/>
      <w:r w:rsidRPr="00BC269F">
        <w:t xml:space="preserve">Распределение </w:t>
      </w:r>
      <w:r w:rsidR="00A23AC6">
        <w:t xml:space="preserve">лимитов бюджетных обязательств по дополнительному </w:t>
      </w:r>
      <w:r w:rsidR="00A23AC6" w:rsidRPr="00D96E8A">
        <w:t>финансированию</w:t>
      </w:r>
      <w:r w:rsidRPr="00BC269F">
        <w:t xml:space="preserve"> по </w:t>
      </w:r>
      <w:r w:rsidR="00B1647E">
        <w:t>подведомственным учреждениям</w:t>
      </w:r>
      <w:r w:rsidRPr="00BC269F">
        <w:t xml:space="preserve"> во вкладке «</w:t>
      </w:r>
      <w:r w:rsidR="00A23AC6">
        <w:t>ЛБО по доп. финансированию</w:t>
      </w:r>
      <w:r w:rsidRPr="00BC269F">
        <w:t>»</w:t>
      </w:r>
      <w:bookmarkEnd w:id="15"/>
      <w:bookmarkEnd w:id="16"/>
    </w:p>
    <w:p w14:paraId="289B9ED7" w14:textId="5660E8F3" w:rsidR="00A23AC6" w:rsidRPr="00BC269F" w:rsidRDefault="00A23AC6" w:rsidP="00A23AC6">
      <w:pPr>
        <w:pStyle w:val="a0"/>
      </w:pPr>
      <w:r w:rsidRPr="00BC269F">
        <w:t>Во вкладке «ЛБО</w:t>
      </w:r>
      <w:r>
        <w:t xml:space="preserve"> по доп. финансированию</w:t>
      </w:r>
      <w:r w:rsidRPr="00BC269F">
        <w:t>» реализована панель инструментов, состоящая из следующих функциональных кнопок и полей фильтра (</w:t>
      </w:r>
      <w:r w:rsidR="003465F0">
        <w:fldChar w:fldCharType="begin"/>
      </w:r>
      <w:r w:rsidR="003465F0">
        <w:instrText xml:space="preserve"> REF _Ref470129377 \h </w:instrText>
      </w:r>
      <w:r w:rsidR="003465F0">
        <w:fldChar w:fldCharType="separate"/>
      </w:r>
      <w:r w:rsidR="006461B4">
        <w:t>Рисунок </w:t>
      </w:r>
      <w:r w:rsidR="006461B4">
        <w:rPr>
          <w:noProof/>
        </w:rPr>
        <w:t>7</w:t>
      </w:r>
      <w:r w:rsidR="003465F0">
        <w:fldChar w:fldCharType="end"/>
      </w:r>
      <w:r w:rsidRPr="00BC269F">
        <w:t>):</w:t>
      </w:r>
    </w:p>
    <w:p w14:paraId="6B8C525F" w14:textId="77777777" w:rsidR="00A0043C" w:rsidRPr="0083264C" w:rsidRDefault="00A0043C" w:rsidP="00A0043C">
      <w:pPr>
        <w:pStyle w:val="-"/>
        <w:tabs>
          <w:tab w:val="num" w:pos="1068"/>
        </w:tabs>
      </w:pPr>
      <w:r w:rsidRPr="0083264C">
        <w:t>«Обновить» (1) – обновление страницы;</w:t>
      </w:r>
    </w:p>
    <w:p w14:paraId="0140F602" w14:textId="77777777" w:rsidR="00A0043C" w:rsidRPr="0083264C" w:rsidRDefault="00A0043C" w:rsidP="00A0043C">
      <w:pPr>
        <w:pStyle w:val="-"/>
        <w:tabs>
          <w:tab w:val="num" w:pos="1068"/>
        </w:tabs>
      </w:pPr>
      <w:r w:rsidRPr="0083264C">
        <w:t>«Реестр» (2):</w:t>
      </w:r>
    </w:p>
    <w:p w14:paraId="342A68FE" w14:textId="06A44056" w:rsidR="00A0043C" w:rsidRPr="0083264C" w:rsidRDefault="00A0043C" w:rsidP="00112363">
      <w:pPr>
        <w:pStyle w:val="--"/>
      </w:pPr>
      <w:r w:rsidRPr="007F12A5">
        <w:rPr>
          <w:i/>
        </w:rPr>
        <w:t>[Условие для финансового обеспечения]</w:t>
      </w:r>
      <w:r w:rsidRPr="0083264C">
        <w:t xml:space="preserve"> – просмотр причины возникновения остатка </w:t>
      </w:r>
      <w:r>
        <w:t xml:space="preserve">лимитов бюджетных обязательств (далее – </w:t>
      </w:r>
      <w:r w:rsidRPr="0083264C">
        <w:t>ЛБО</w:t>
      </w:r>
      <w:r>
        <w:t>)</w:t>
      </w:r>
      <w:r w:rsidRPr="0083264C">
        <w:t xml:space="preserve"> по дополнительному финансированию;</w:t>
      </w:r>
    </w:p>
    <w:p w14:paraId="670C8375" w14:textId="694B767D" w:rsidR="00A0043C" w:rsidRDefault="00A0043C" w:rsidP="00A0043C">
      <w:pPr>
        <w:pStyle w:val="--"/>
        <w:tabs>
          <w:tab w:val="num" w:pos="1068"/>
        </w:tabs>
      </w:pPr>
      <w:r w:rsidRPr="00BC269F">
        <w:rPr>
          <w:i/>
        </w:rPr>
        <w:t>[</w:t>
      </w:r>
      <w:r w:rsidRPr="007F12A5">
        <w:rPr>
          <w:i/>
        </w:rPr>
        <w:t>Распределить/</w:t>
      </w:r>
      <w:r w:rsidRPr="00BC269F">
        <w:rPr>
          <w:i/>
        </w:rPr>
        <w:t>по РБС/ПБС]</w:t>
      </w:r>
      <w:r w:rsidRPr="00BC269F">
        <w:t xml:space="preserve"> – формирование распределения по </w:t>
      </w:r>
      <w:r>
        <w:t>Распорядителю средств федерального бюджета (далее – РБС)</w:t>
      </w:r>
      <w:r w:rsidRPr="00BC269F">
        <w:t>/</w:t>
      </w:r>
      <w:r>
        <w:t xml:space="preserve">Получателю </w:t>
      </w:r>
      <w:r w:rsidR="00E90F79">
        <w:t>бюджетных средств</w:t>
      </w:r>
      <w:r>
        <w:t xml:space="preserve"> (далее – </w:t>
      </w:r>
      <w:r w:rsidRPr="00BC269F">
        <w:t>ПБС</w:t>
      </w:r>
      <w:r>
        <w:t>)</w:t>
      </w:r>
      <w:r w:rsidRPr="00BC269F">
        <w:t>;</w:t>
      </w:r>
    </w:p>
    <w:p w14:paraId="487B0E80" w14:textId="5689943A" w:rsidR="0043782F" w:rsidRDefault="0043782F" w:rsidP="0043782F">
      <w:pPr>
        <w:pStyle w:val="--"/>
        <w:tabs>
          <w:tab w:val="num" w:pos="1068"/>
        </w:tabs>
      </w:pPr>
      <w:r w:rsidRPr="00BC269F">
        <w:rPr>
          <w:i/>
        </w:rPr>
        <w:t>[</w:t>
      </w:r>
      <w:r w:rsidRPr="007F12A5">
        <w:rPr>
          <w:i/>
        </w:rPr>
        <w:t>Распределить/</w:t>
      </w:r>
      <w:r w:rsidRPr="00BC269F">
        <w:rPr>
          <w:i/>
        </w:rPr>
        <w:t xml:space="preserve">по </w:t>
      </w:r>
      <w:r>
        <w:rPr>
          <w:i/>
        </w:rPr>
        <w:t>лицевому счету</w:t>
      </w:r>
      <w:r w:rsidRPr="00BC269F">
        <w:rPr>
          <w:i/>
        </w:rPr>
        <w:t>]</w:t>
      </w:r>
      <w:r w:rsidRPr="00BC269F">
        <w:t xml:space="preserve"> – формирование распределения по</w:t>
      </w:r>
      <w:r>
        <w:t xml:space="preserve"> лицевому счету</w:t>
      </w:r>
      <w:r w:rsidRPr="00BC269F">
        <w:t>;</w:t>
      </w:r>
    </w:p>
    <w:p w14:paraId="77085D71" w14:textId="5F0E4EBF" w:rsidR="00FB2247" w:rsidRDefault="00FB2247" w:rsidP="0043782F">
      <w:pPr>
        <w:pStyle w:val="--"/>
        <w:tabs>
          <w:tab w:val="num" w:pos="1068"/>
        </w:tabs>
      </w:pPr>
      <w:r w:rsidRPr="007457CE">
        <w:rPr>
          <w:i/>
        </w:rPr>
        <w:lastRenderedPageBreak/>
        <w:t>[</w:t>
      </w:r>
      <w:r>
        <w:rPr>
          <w:i/>
        </w:rPr>
        <w:t>Сформировать документ/«Справка о распределении БА и ЛБО» по учреждениям (РБС)</w:t>
      </w:r>
      <w:r w:rsidRPr="007457CE">
        <w:rPr>
          <w:i/>
        </w:rPr>
        <w:t>]</w:t>
      </w:r>
      <w:r>
        <w:rPr>
          <w:i/>
        </w:rPr>
        <w:t xml:space="preserve"> </w:t>
      </w:r>
      <w:r w:rsidRPr="007457CE">
        <w:t>– формирование документа «Справка о распределении БА и ЛБО»;</w:t>
      </w:r>
    </w:p>
    <w:p w14:paraId="42EFD2AC" w14:textId="23D8C5C6" w:rsidR="00C87409" w:rsidRDefault="00C87409" w:rsidP="00761C39">
      <w:pPr>
        <w:pStyle w:val="--"/>
        <w:tabs>
          <w:tab w:val="clear" w:pos="993"/>
          <w:tab w:val="num" w:pos="1068"/>
        </w:tabs>
      </w:pPr>
      <w:r w:rsidRPr="00761C39">
        <w:rPr>
          <w:i/>
        </w:rPr>
        <w:t>[Сформировать документ/«ЛБО по доп. финансированию, утверждение которых осуществляется по отдельным решениям» (ф. 0501158) (РБС)»]</w:t>
      </w:r>
      <w:r>
        <w:t xml:space="preserve"> – формирование документа </w:t>
      </w:r>
      <w:r w:rsidRPr="00C307F0">
        <w:t>«</w:t>
      </w:r>
      <w:r w:rsidRPr="00125091">
        <w:t>ЛБО по доп. финансированию, утверждение которых осуществляется по отдельным решениям» (ф. 0501158)</w:t>
      </w:r>
      <w:r>
        <w:t xml:space="preserve"> (</w:t>
      </w:r>
      <w:r w:rsidRPr="00C307F0">
        <w:t>РБС)»</w:t>
      </w:r>
      <w:r>
        <w:t>;</w:t>
      </w:r>
    </w:p>
    <w:p w14:paraId="5D053670" w14:textId="044B5D29" w:rsidR="00A0043C" w:rsidRPr="00BC269F" w:rsidRDefault="00A0043C" w:rsidP="00A0043C">
      <w:pPr>
        <w:pStyle w:val="--"/>
        <w:tabs>
          <w:tab w:val="num" w:pos="1068"/>
        </w:tabs>
      </w:pPr>
      <w:r w:rsidRPr="00BC269F">
        <w:rPr>
          <w:i/>
        </w:rPr>
        <w:t>[</w:t>
      </w:r>
      <w:r>
        <w:rPr>
          <w:i/>
        </w:rPr>
        <w:t>Версии/</w:t>
      </w:r>
      <w:r w:rsidRPr="00BC269F">
        <w:rPr>
          <w:i/>
        </w:rPr>
        <w:t>Создать версию]</w:t>
      </w:r>
      <w:r w:rsidRPr="00BC269F">
        <w:t xml:space="preserve"> – формирование версии распределения;</w:t>
      </w:r>
    </w:p>
    <w:p w14:paraId="2C0649BF" w14:textId="77777777" w:rsidR="00A0043C" w:rsidRPr="00BC269F" w:rsidRDefault="00A0043C" w:rsidP="00A0043C">
      <w:pPr>
        <w:pStyle w:val="--"/>
        <w:tabs>
          <w:tab w:val="num" w:pos="1068"/>
        </w:tabs>
      </w:pPr>
      <w:r w:rsidRPr="00BC269F">
        <w:rPr>
          <w:i/>
        </w:rPr>
        <w:t>[</w:t>
      </w:r>
      <w:r>
        <w:rPr>
          <w:i/>
        </w:rPr>
        <w:t>Версии/</w:t>
      </w:r>
      <w:r w:rsidRPr="00BC269F">
        <w:rPr>
          <w:i/>
        </w:rPr>
        <w:t>Удалить версию]</w:t>
      </w:r>
      <w:r w:rsidRPr="00BC269F">
        <w:t xml:space="preserve"> – удаление версии распределения;</w:t>
      </w:r>
    </w:p>
    <w:p w14:paraId="0847DCD0" w14:textId="77777777" w:rsidR="00A0043C" w:rsidRPr="00BC269F" w:rsidRDefault="00A0043C" w:rsidP="00A0043C">
      <w:pPr>
        <w:pStyle w:val="--"/>
        <w:tabs>
          <w:tab w:val="num" w:pos="1068"/>
        </w:tabs>
      </w:pPr>
      <w:r w:rsidRPr="00BC269F">
        <w:rPr>
          <w:i/>
        </w:rPr>
        <w:t>[</w:t>
      </w:r>
      <w:r>
        <w:rPr>
          <w:i/>
        </w:rPr>
        <w:t>Версии/</w:t>
      </w:r>
      <w:r w:rsidRPr="00BC269F">
        <w:rPr>
          <w:i/>
        </w:rPr>
        <w:t>Просмотр версий]</w:t>
      </w:r>
      <w:r w:rsidRPr="00BC269F">
        <w:t xml:space="preserve"> – просмотр версии распределения;</w:t>
      </w:r>
    </w:p>
    <w:p w14:paraId="47EEC26C" w14:textId="77777777" w:rsidR="00A0043C" w:rsidRPr="0083264C" w:rsidRDefault="00A0043C" w:rsidP="00A0043C">
      <w:pPr>
        <w:pStyle w:val="--"/>
        <w:tabs>
          <w:tab w:val="num" w:pos="1068"/>
        </w:tabs>
      </w:pPr>
      <w:r w:rsidRPr="00264628">
        <w:rPr>
          <w:i/>
          <w:lang w:val="en-US"/>
        </w:rPr>
        <w:t>[</w:t>
      </w:r>
      <w:r w:rsidRPr="00264628">
        <w:rPr>
          <w:i/>
        </w:rPr>
        <w:t>Удалить строку</w:t>
      </w:r>
      <w:r w:rsidRPr="00264628">
        <w:rPr>
          <w:i/>
          <w:lang w:val="en-US"/>
        </w:rPr>
        <w:t>]</w:t>
      </w:r>
      <w:r w:rsidRPr="0083264C">
        <w:t xml:space="preserve"> – удаление распределения;</w:t>
      </w:r>
    </w:p>
    <w:p w14:paraId="1446CCD6" w14:textId="77777777" w:rsidR="00FB2247" w:rsidRDefault="00FB2247" w:rsidP="00FB2247">
      <w:pPr>
        <w:pStyle w:val="--"/>
        <w:tabs>
          <w:tab w:val="clear" w:pos="993"/>
          <w:tab w:val="num" w:pos="1068"/>
        </w:tabs>
      </w:pPr>
      <w:r w:rsidRPr="00016FA1">
        <w:rPr>
          <w:i/>
        </w:rPr>
        <w:t>[Пересчет на основании распределений]</w:t>
      </w:r>
      <w:r w:rsidRPr="0083264C">
        <w:t xml:space="preserve"> –</w:t>
      </w:r>
      <w:r>
        <w:t xml:space="preserve"> пересчет </w:t>
      </w:r>
      <w:r w:rsidRPr="0083264C">
        <w:t xml:space="preserve">данных по графе «Распределено» </w:t>
      </w:r>
      <w:r>
        <w:t>от</w:t>
      </w:r>
      <w:r w:rsidRPr="0083264C">
        <w:t xml:space="preserve"> подведомственных учреждений</w:t>
      </w:r>
      <w:r>
        <w:t>;</w:t>
      </w:r>
    </w:p>
    <w:p w14:paraId="7B2CF42C" w14:textId="76DBD366" w:rsidR="00FB2247" w:rsidRDefault="00FB2247" w:rsidP="00FB2247">
      <w:pPr>
        <w:pStyle w:val="--"/>
        <w:tabs>
          <w:tab w:val="clear" w:pos="993"/>
          <w:tab w:val="num" w:pos="1068"/>
        </w:tabs>
      </w:pPr>
      <w:r w:rsidRPr="008E003E">
        <w:rPr>
          <w:i/>
        </w:rPr>
        <w:t>[</w:t>
      </w:r>
      <w:r>
        <w:rPr>
          <w:i/>
        </w:rPr>
        <w:t>Загрузить распределение показателей</w:t>
      </w:r>
      <w:r w:rsidRPr="008E003E">
        <w:rPr>
          <w:i/>
        </w:rPr>
        <w:t>]</w:t>
      </w:r>
      <w:r>
        <w:rPr>
          <w:i/>
        </w:rPr>
        <w:t xml:space="preserve"> </w:t>
      </w:r>
      <w:r w:rsidRPr="008E003E">
        <w:t>– загрузка информации по распределению показателей;</w:t>
      </w:r>
    </w:p>
    <w:p w14:paraId="0E4041E8" w14:textId="77777777" w:rsidR="002F7054" w:rsidRDefault="002F7054" w:rsidP="002F7054">
      <w:pPr>
        <w:pStyle w:val="--"/>
        <w:tabs>
          <w:tab w:val="num" w:pos="1068"/>
        </w:tabs>
      </w:pPr>
      <w:r w:rsidRPr="00264628">
        <w:rPr>
          <w:i/>
        </w:rPr>
        <w:t>[Очистить распределение]</w:t>
      </w:r>
      <w:r w:rsidRPr="0083264C">
        <w:t xml:space="preserve"> – осуществляет обнуление данных по графе «Распределено» у подведомственных учреждений, находящихся в статусе «Черновик»;</w:t>
      </w:r>
    </w:p>
    <w:p w14:paraId="1DD733F2" w14:textId="77777777" w:rsidR="00AF0E59" w:rsidRPr="00BC269F" w:rsidRDefault="00AF0E59" w:rsidP="00AF0E59">
      <w:pPr>
        <w:pStyle w:val="-"/>
        <w:tabs>
          <w:tab w:val="num" w:pos="1068"/>
        </w:tabs>
      </w:pPr>
      <w:r w:rsidRPr="00BC269F">
        <w:t>«</w:t>
      </w:r>
      <w:r>
        <w:t>Аналитика</w:t>
      </w:r>
      <w:r w:rsidRPr="00BC269F">
        <w:t>» (</w:t>
      </w:r>
      <w:r>
        <w:t>3</w:t>
      </w:r>
      <w:r w:rsidRPr="00BC269F">
        <w:t>):</w:t>
      </w:r>
    </w:p>
    <w:p w14:paraId="389A2CE7" w14:textId="4D20170D" w:rsidR="00AF0E59" w:rsidRPr="0083264C" w:rsidRDefault="00AF0E59">
      <w:pPr>
        <w:pStyle w:val="--"/>
        <w:tabs>
          <w:tab w:val="num" w:pos="1068"/>
        </w:tabs>
      </w:pPr>
      <w:r w:rsidRPr="0083264C">
        <w:rPr>
          <w:i/>
        </w:rPr>
        <w:t>[</w:t>
      </w:r>
      <w:r>
        <w:rPr>
          <w:i/>
        </w:rPr>
        <w:t>Поступление и распределение показателей РБС/ПБС</w:t>
      </w:r>
      <w:r w:rsidRPr="0083264C">
        <w:rPr>
          <w:i/>
        </w:rPr>
        <w:t>]</w:t>
      </w:r>
      <w:r w:rsidRPr="0083264C">
        <w:t xml:space="preserve"> – </w:t>
      </w:r>
      <w:r>
        <w:t>просмотр данных по поступлениям и распределениям в разрезе подведомственных учреждений</w:t>
      </w:r>
      <w:r w:rsidRPr="0083264C">
        <w:t>;</w:t>
      </w:r>
    </w:p>
    <w:p w14:paraId="410CC84D" w14:textId="5F42A347" w:rsidR="00A0043C" w:rsidRPr="00BC269F" w:rsidRDefault="00A0043C" w:rsidP="00A0043C">
      <w:pPr>
        <w:pStyle w:val="-"/>
        <w:tabs>
          <w:tab w:val="num" w:pos="1068"/>
        </w:tabs>
      </w:pPr>
      <w:r w:rsidRPr="00BC269F">
        <w:t>«Печать» (</w:t>
      </w:r>
      <w:r w:rsidR="00E55CF2">
        <w:t>4</w:t>
      </w:r>
      <w:r w:rsidRPr="00BC269F">
        <w:t>):</w:t>
      </w:r>
    </w:p>
    <w:p w14:paraId="226CFB7B" w14:textId="77777777" w:rsidR="00A0043C" w:rsidRPr="0083264C" w:rsidRDefault="00A0043C" w:rsidP="00A0043C">
      <w:pPr>
        <w:pStyle w:val="--"/>
        <w:tabs>
          <w:tab w:val="num" w:pos="1068"/>
        </w:tabs>
      </w:pPr>
      <w:r w:rsidRPr="0083264C">
        <w:rPr>
          <w:i/>
        </w:rPr>
        <w:t>[Печать реестра]</w:t>
      </w:r>
      <w:r w:rsidRPr="0083264C">
        <w:t xml:space="preserve"> – формирование печатной формы реестра с расширением </w:t>
      </w:r>
      <w:r w:rsidRPr="0083264C">
        <w:rPr>
          <w:b/>
        </w:rPr>
        <w:t>*.xls</w:t>
      </w:r>
      <w:r w:rsidRPr="0083264C">
        <w:t>;</w:t>
      </w:r>
    </w:p>
    <w:p w14:paraId="49F8586D" w14:textId="77777777" w:rsidR="00A0043C" w:rsidRPr="0083264C" w:rsidRDefault="00A0043C" w:rsidP="00A0043C">
      <w:pPr>
        <w:pStyle w:val="--"/>
        <w:tabs>
          <w:tab w:val="num" w:pos="1068"/>
        </w:tabs>
      </w:pPr>
      <w:r w:rsidRPr="0083264C">
        <w:rPr>
          <w:i/>
        </w:rPr>
        <w:t>[Печать страницы]</w:t>
      </w:r>
      <w:r w:rsidRPr="0083264C">
        <w:t xml:space="preserve"> – формирование печатной формы страницы с расширением </w:t>
      </w:r>
      <w:r w:rsidRPr="0083264C">
        <w:rPr>
          <w:b/>
        </w:rPr>
        <w:t>*.xls</w:t>
      </w:r>
      <w:r w:rsidRPr="0083264C">
        <w:t>;</w:t>
      </w:r>
    </w:p>
    <w:p w14:paraId="5029B780" w14:textId="5AFC6AAF" w:rsidR="00FB2247" w:rsidRPr="0083264C" w:rsidRDefault="00FB2247" w:rsidP="00FB2247">
      <w:pPr>
        <w:pStyle w:val="-"/>
        <w:tabs>
          <w:tab w:val="num" w:pos="1068"/>
        </w:tabs>
      </w:pPr>
      <w:r w:rsidRPr="0083264C">
        <w:lastRenderedPageBreak/>
        <w:t>«Скрыть распределенные строки» (</w:t>
      </w:r>
      <w:r>
        <w:t>5</w:t>
      </w:r>
      <w:r w:rsidRPr="0083264C">
        <w:t>) – фильтрация строк реестра по полностью распределенным значениям доведенных бюджетных ассигнований</w:t>
      </w:r>
      <w:r>
        <w:t>;</w:t>
      </w:r>
    </w:p>
    <w:p w14:paraId="4E67421A" w14:textId="0D9DCF10" w:rsidR="00FB2247" w:rsidRPr="0083264C" w:rsidRDefault="00FB2247">
      <w:pPr>
        <w:pStyle w:val="-"/>
        <w:tabs>
          <w:tab w:val="clear" w:pos="993"/>
          <w:tab w:val="num" w:pos="1068"/>
        </w:tabs>
      </w:pPr>
      <w:r w:rsidRPr="0083264C">
        <w:t>«Очистить фильтры» (</w:t>
      </w:r>
      <w:r>
        <w:t>6</w:t>
      </w:r>
      <w:r w:rsidRPr="0083264C">
        <w:t>) – очистка фильтров</w:t>
      </w:r>
      <w:r>
        <w:t>.</w:t>
      </w:r>
    </w:p>
    <w:p w14:paraId="383345F8" w14:textId="77777777" w:rsidR="00A23AC6" w:rsidRPr="00BC269F" w:rsidRDefault="00A23AC6" w:rsidP="00EE5E8C">
      <w:pPr>
        <w:pStyle w:val="a0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 соответствующих настройкам ограничений пользователя</w:t>
      </w:r>
      <w:r>
        <w:t>.</w:t>
      </w:r>
    </w:p>
    <w:p w14:paraId="00BAF7A1" w14:textId="1F584357" w:rsidR="00C0398C" w:rsidRPr="00BC269F" w:rsidRDefault="002F7054" w:rsidP="00447987">
      <w:pPr>
        <w:pStyle w:val="af"/>
      </w:pPr>
      <w:r>
        <w:rPr>
          <w:lang w:val="ru-RU" w:eastAsia="ru-RU"/>
        </w:rPr>
        <w:drawing>
          <wp:inline distT="0" distB="0" distL="0" distR="0" wp14:anchorId="04FF4463" wp14:editId="5B0B50B9">
            <wp:extent cx="6120130" cy="22872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890C" w14:textId="6A6DDAA3" w:rsidR="00C0398C" w:rsidRPr="00BC269F" w:rsidRDefault="00715E3A" w:rsidP="00AF3C07">
      <w:pPr>
        <w:pStyle w:val="af0"/>
      </w:pPr>
      <w:bookmarkStart w:id="17" w:name="_Ref470129377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7</w:t>
      </w:r>
      <w:r w:rsidR="004E3EF9" w:rsidRPr="00BC269F">
        <w:fldChar w:fldCharType="end"/>
      </w:r>
      <w:bookmarkEnd w:id="17"/>
      <w:r w:rsidR="00C0398C" w:rsidRPr="00BC269F">
        <w:t>. Функциональные кнопки вкладки «</w:t>
      </w:r>
      <w:r w:rsidR="00A23AC6">
        <w:t>ЛБО по доп. финансированию</w:t>
      </w:r>
      <w:r w:rsidR="00C0398C" w:rsidRPr="00BC269F">
        <w:t>»</w:t>
      </w:r>
    </w:p>
    <w:p w14:paraId="6A22678D" w14:textId="77777777" w:rsidR="00C0398C" w:rsidRPr="00BC269F" w:rsidRDefault="00C0398C" w:rsidP="00C0398C">
      <w:pPr>
        <w:pStyle w:val="a0"/>
      </w:pPr>
      <w:r w:rsidRPr="00BC269F">
        <w:rPr>
          <w:b/>
        </w:rPr>
        <w:t>Важно!</w:t>
      </w:r>
      <w:r w:rsidRPr="00BC269F">
        <w:t xml:space="preserve"> Добавление распределения по РБС/ПБС доступно для утвержденных строк с типом РБС.</w:t>
      </w:r>
    </w:p>
    <w:p w14:paraId="44EB80F6" w14:textId="5D18498C" w:rsidR="00C0398C" w:rsidRPr="00BC269F" w:rsidRDefault="00C0398C" w:rsidP="00C0398C">
      <w:pPr>
        <w:pStyle w:val="a0"/>
      </w:pPr>
      <w:r w:rsidRPr="00BC269F">
        <w:t xml:space="preserve">Для добавления распределения по РБС/ПБС необходимо выделить соответствующую строку одним нажатием левой кнопкой мыши, нажать на кнопку «Реестр» и выбрать пункт </w:t>
      </w:r>
      <w:r w:rsidRPr="00BC269F">
        <w:rPr>
          <w:i/>
        </w:rPr>
        <w:t>[Распределить/по РБС/ПБС]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_Ref469068643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8</w:t>
      </w:r>
      <w:r w:rsidR="004E3EF9" w:rsidRPr="00BC269F">
        <w:fldChar w:fldCharType="end"/>
      </w:r>
      <w:r w:rsidRPr="00BC269F">
        <w:t>).</w:t>
      </w:r>
    </w:p>
    <w:p w14:paraId="19BF370F" w14:textId="30785B42" w:rsidR="00C0398C" w:rsidRPr="00BC269F" w:rsidRDefault="002F7054" w:rsidP="00447987">
      <w:pPr>
        <w:pStyle w:val="af"/>
      </w:pPr>
      <w:r>
        <w:rPr>
          <w:lang w:val="ru-RU" w:eastAsia="ru-RU"/>
        </w:rPr>
        <w:drawing>
          <wp:inline distT="0" distB="0" distL="0" distR="0" wp14:anchorId="5AE3DE6D" wp14:editId="7ACD6394">
            <wp:extent cx="6120130" cy="25984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FFE2F" w14:textId="65FDA82A" w:rsidR="00C0398C" w:rsidRPr="00BC269F" w:rsidRDefault="00715E3A" w:rsidP="00AF3C07">
      <w:pPr>
        <w:pStyle w:val="af0"/>
      </w:pPr>
      <w:bookmarkStart w:id="18" w:name="_Ref469068643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8</w:t>
      </w:r>
      <w:r w:rsidR="004E3EF9" w:rsidRPr="00BC269F">
        <w:fldChar w:fldCharType="end"/>
      </w:r>
      <w:bookmarkEnd w:id="18"/>
      <w:r w:rsidR="00C0398C" w:rsidRPr="00BC269F">
        <w:t xml:space="preserve">. </w:t>
      </w:r>
      <w:r w:rsidR="00A944C2" w:rsidRPr="00A944C2">
        <w:t xml:space="preserve">Распределение </w:t>
      </w:r>
      <w:r w:rsidR="00C0398C" w:rsidRPr="00A944C2">
        <w:t>по РБС</w:t>
      </w:r>
      <w:r w:rsidR="00F724F7" w:rsidRPr="00A944C2">
        <w:t>/ПБС</w:t>
      </w:r>
    </w:p>
    <w:p w14:paraId="15B732B5" w14:textId="2FF693B4" w:rsidR="00C0398C" w:rsidRPr="00BC269F" w:rsidRDefault="00C0398C" w:rsidP="00C0398C">
      <w:pPr>
        <w:pStyle w:val="a0"/>
      </w:pPr>
      <w:r w:rsidRPr="00BC269F">
        <w:lastRenderedPageBreak/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4E3EF9" w:rsidRPr="00BC269F">
        <w:fldChar w:fldCharType="begin"/>
      </w:r>
      <w:r w:rsidRPr="00BC269F">
        <w:instrText xml:space="preserve"> REF _Ref469068649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9</w:t>
      </w:r>
      <w:r w:rsidR="004E3EF9" w:rsidRPr="00BC269F">
        <w:fldChar w:fldCharType="end"/>
      </w:r>
      <w:r w:rsidRPr="00BC269F">
        <w:t>).</w:t>
      </w:r>
    </w:p>
    <w:p w14:paraId="3021173B" w14:textId="1A2DADE8" w:rsidR="00C0398C" w:rsidRPr="00E334A7" w:rsidRDefault="00E334A7" w:rsidP="00447987">
      <w:pPr>
        <w:pStyle w:val="af"/>
      </w:pPr>
      <w:r>
        <w:rPr>
          <w:lang w:val="ru-RU" w:eastAsia="ru-RU"/>
        </w:rPr>
        <w:drawing>
          <wp:inline distT="0" distB="0" distL="0" distR="0" wp14:anchorId="657569EE" wp14:editId="29BAFDAC">
            <wp:extent cx="6098650" cy="345434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03757" cy="345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053C" w14:textId="05ED85B5" w:rsidR="00C0398C" w:rsidRPr="00BC269F" w:rsidRDefault="00715E3A" w:rsidP="00AF3C07">
      <w:pPr>
        <w:pStyle w:val="af0"/>
      </w:pPr>
      <w:bookmarkStart w:id="19" w:name="_Ref469068649"/>
      <w:r>
        <w:t>Рисунок </w:t>
      </w:r>
      <w:r w:rsidR="004E3EF9" w:rsidRPr="00BC269F">
        <w:fldChar w:fldCharType="begin"/>
      </w:r>
      <w:r w:rsidR="00C039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9</w:t>
      </w:r>
      <w:r w:rsidR="004E3EF9" w:rsidRPr="00BC269F">
        <w:fldChar w:fldCharType="end"/>
      </w:r>
      <w:bookmarkEnd w:id="19"/>
      <w:r w:rsidR="00C0398C" w:rsidRPr="00BC269F">
        <w:t xml:space="preserve">. </w:t>
      </w:r>
      <w:r w:rsidR="002F7D6F">
        <w:t>Окно выбора учреждения</w:t>
      </w:r>
    </w:p>
    <w:p w14:paraId="0A267743" w14:textId="0314EF08" w:rsidR="00C0398C" w:rsidRDefault="00C0398C" w:rsidP="00C0398C">
      <w:pPr>
        <w:pStyle w:val="a0"/>
      </w:pPr>
      <w:r w:rsidRPr="00BC269F">
        <w:rPr>
          <w:b/>
        </w:rPr>
        <w:t>Важно!</w:t>
      </w:r>
      <w:r w:rsidRPr="00BC269F">
        <w:t xml:space="preserve"> В окне выбора элементов запись не отображается, если по ней уже создано распределение</w:t>
      </w:r>
      <w:r w:rsidR="00CB1ED8">
        <w:t>.</w:t>
      </w:r>
    </w:p>
    <w:p w14:paraId="5CCEC9CE" w14:textId="77777777" w:rsidR="00AF0E59" w:rsidRDefault="00155544" w:rsidP="00AF0E59">
      <w:pPr>
        <w:pStyle w:val="a0"/>
      </w:pPr>
      <w:r w:rsidRPr="00BC269F">
        <w:rPr>
          <w:b/>
        </w:rPr>
        <w:t>Важно!</w:t>
      </w:r>
      <w:r w:rsidRPr="00BC269F">
        <w:t xml:space="preserve"> В окне выбора элементов запись не отображается, </w:t>
      </w:r>
      <w:r w:rsidR="00AF0E59" w:rsidRPr="00BC269F">
        <w:t xml:space="preserve">если </w:t>
      </w:r>
      <w:r w:rsidR="00AF0E59">
        <w:t>учреждение является бюджетной или автономной организацией.</w:t>
      </w:r>
    </w:p>
    <w:p w14:paraId="00B9FC1E" w14:textId="5276E266" w:rsidR="00C0398C" w:rsidRDefault="00C0398C" w:rsidP="00C0398C">
      <w:pPr>
        <w:pStyle w:val="a0"/>
      </w:pPr>
      <w:r w:rsidRPr="00BC269F">
        <w:t>В результате во вкладке «</w:t>
      </w:r>
      <w:r w:rsidR="00CC03F0">
        <w:t>ЛБО по доп. финансированию</w:t>
      </w:r>
      <w:r w:rsidRPr="00BC269F">
        <w:t>» добавятся новые строки со статусом «Черновик».</w:t>
      </w:r>
    </w:p>
    <w:p w14:paraId="673DAE6B" w14:textId="506C44D2" w:rsidR="00CC03F0" w:rsidRDefault="00CC03F0" w:rsidP="00CC03F0">
      <w:pPr>
        <w:pStyle w:val="a0"/>
      </w:pPr>
      <w:r>
        <w:t>По созданной строке ПБС по графе «Распределено» необходимо ввести сумму распределения, не превышая доведенную сумму</w:t>
      </w:r>
      <w:r w:rsidR="00AF0E59">
        <w:t xml:space="preserve"> ЛБО</w:t>
      </w:r>
      <w:r>
        <w:t>.</w:t>
      </w:r>
    </w:p>
    <w:p w14:paraId="76306910" w14:textId="3E11A85F" w:rsidR="00CC03F0" w:rsidRDefault="00CC03F0" w:rsidP="00CC03F0">
      <w:pPr>
        <w:pStyle w:val="a0"/>
      </w:pPr>
      <w:r w:rsidRPr="00CC03F0">
        <w:rPr>
          <w:b/>
        </w:rPr>
        <w:t>Важно!</w:t>
      </w:r>
      <w:r w:rsidR="0037488C">
        <w:t xml:space="preserve"> </w:t>
      </w:r>
      <w:r>
        <w:t>По созданной строке ПБС по графе «Распределено» в</w:t>
      </w:r>
      <w:r w:rsidR="00F6548C">
        <w:t>вод сумм возможен, если ячейка отображается</w:t>
      </w:r>
      <w:r>
        <w:t xml:space="preserve"> зеленым цветом. Если ячейка не </w:t>
      </w:r>
      <w:r w:rsidR="00F6548C">
        <w:t>отображается</w:t>
      </w:r>
      <w:r>
        <w:t xml:space="preserve"> зеленым цветом, </w:t>
      </w:r>
      <w:r w:rsidR="00F6548C">
        <w:t>то</w:t>
      </w:r>
      <w:r>
        <w:t xml:space="preserve"> строка уже включена в документ </w:t>
      </w:r>
      <w:r w:rsidR="00F6548C">
        <w:t>согласно описанию в</w:t>
      </w:r>
      <w:r>
        <w:t xml:space="preserve"> п</w:t>
      </w:r>
      <w:r w:rsidRPr="009E3A51">
        <w:t>.</w:t>
      </w:r>
      <w:r w:rsidR="00E80B73">
        <w:t>п. </w:t>
      </w:r>
      <w:r w:rsidR="00E80B73">
        <w:fldChar w:fldCharType="begin"/>
      </w:r>
      <w:r w:rsidR="00E80B73">
        <w:instrText xml:space="preserve"> REF _Ref487208071 \r \h </w:instrText>
      </w:r>
      <w:r w:rsidR="00E80B73">
        <w:fldChar w:fldCharType="separate"/>
      </w:r>
      <w:r w:rsidR="006461B4">
        <w:t>4.1</w:t>
      </w:r>
      <w:r w:rsidR="00E80B73">
        <w:fldChar w:fldCharType="end"/>
      </w:r>
      <w:r w:rsidR="007E050B">
        <w:t> </w:t>
      </w:r>
      <w:r w:rsidR="00F6548C">
        <w:t xml:space="preserve">настоящего руководства пользователя </w:t>
      </w:r>
      <w:r w:rsidRPr="009E3A51">
        <w:t>и</w:t>
      </w:r>
      <w:r w:rsidRPr="00CC03F0">
        <w:t xml:space="preserve"> </w:t>
      </w:r>
      <w:r>
        <w:t xml:space="preserve">для ее редактирования необходимо </w:t>
      </w:r>
      <w:r w:rsidR="00F6548C">
        <w:t>сначала</w:t>
      </w:r>
      <w:r>
        <w:t xml:space="preserve"> удалить документ.</w:t>
      </w:r>
    </w:p>
    <w:p w14:paraId="797A4917" w14:textId="77777777" w:rsidR="00076903" w:rsidRPr="00BC52AB" w:rsidRDefault="00076903" w:rsidP="00076903">
      <w:pPr>
        <w:pStyle w:val="3"/>
      </w:pPr>
      <w:bookmarkStart w:id="20" w:name="_Toc534966454"/>
      <w:bookmarkStart w:id="21" w:name="_Toc82085618"/>
      <w:r w:rsidRPr="00BC52AB">
        <w:lastRenderedPageBreak/>
        <w:t>Формирование условий для финансового обеспечения</w:t>
      </w:r>
      <w:bookmarkEnd w:id="20"/>
      <w:bookmarkEnd w:id="21"/>
    </w:p>
    <w:p w14:paraId="6352FFA6" w14:textId="08AC41D6" w:rsidR="00076903" w:rsidRPr="00BC52AB" w:rsidRDefault="00076903" w:rsidP="00076903">
      <w:pPr>
        <w:pStyle w:val="a0"/>
      </w:pPr>
      <w:r w:rsidRPr="00BC52AB"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 w:rsidRPr="00BC52AB">
        <w:rPr>
          <w:i/>
        </w:rPr>
        <w:t>[Условия для финансового обеспечения]</w:t>
      </w:r>
      <w:r w:rsidRPr="00BC52AB">
        <w:t xml:space="preserve"> (</w:t>
      </w:r>
      <w:r>
        <w:fldChar w:fldCharType="begin"/>
      </w:r>
      <w:r>
        <w:instrText xml:space="preserve"> REF _Ref507400537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10</w:t>
      </w:r>
      <w:r>
        <w:fldChar w:fldCharType="end"/>
      </w:r>
      <w:r w:rsidRPr="00BC52AB">
        <w:t>).</w:t>
      </w:r>
    </w:p>
    <w:p w14:paraId="02267846" w14:textId="0BC07E5F" w:rsidR="00076903" w:rsidRDefault="002F7054" w:rsidP="00447987">
      <w:pPr>
        <w:pStyle w:val="af"/>
      </w:pPr>
      <w:r>
        <w:rPr>
          <w:lang w:val="ru-RU" w:eastAsia="ru-RU"/>
        </w:rPr>
        <w:drawing>
          <wp:inline distT="0" distB="0" distL="0" distR="0" wp14:anchorId="55781064" wp14:editId="6CCE4D50">
            <wp:extent cx="6120130" cy="25984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0B74D" w14:textId="3728B85F" w:rsidR="00076903" w:rsidRPr="00BC52AB" w:rsidRDefault="00715E3A" w:rsidP="00076903">
      <w:pPr>
        <w:pStyle w:val="af0"/>
      </w:pPr>
      <w:bookmarkStart w:id="22" w:name="_Ref507400537"/>
      <w:r>
        <w:t>Рисунок </w:t>
      </w:r>
      <w:fldSimple w:instr=" SEQ Рисунок \* ARABIC ">
        <w:r w:rsidR="006461B4">
          <w:rPr>
            <w:noProof/>
          </w:rPr>
          <w:t>10</w:t>
        </w:r>
      </w:fldSimple>
      <w:bookmarkEnd w:id="22"/>
      <w:r w:rsidR="00076903" w:rsidRPr="00BC52AB">
        <w:t xml:space="preserve">. </w:t>
      </w:r>
      <w:r w:rsidR="00A944C2" w:rsidRPr="00A944C2">
        <w:t>Формирование у</w:t>
      </w:r>
      <w:r w:rsidR="00076903" w:rsidRPr="00A944C2">
        <w:t>слови</w:t>
      </w:r>
      <w:r w:rsidR="00A944C2" w:rsidRPr="00A944C2">
        <w:t>й</w:t>
      </w:r>
      <w:r w:rsidR="00076903" w:rsidRPr="00A944C2">
        <w:t xml:space="preserve"> для финансового обеспечения</w:t>
      </w:r>
    </w:p>
    <w:p w14:paraId="7FE4BC58" w14:textId="0F8C13C7" w:rsidR="00076903" w:rsidRPr="00BC52AB" w:rsidRDefault="00076903" w:rsidP="00076903">
      <w:pPr>
        <w:pStyle w:val="a0"/>
      </w:pPr>
      <w:r w:rsidRPr="00BC52AB">
        <w:t xml:space="preserve">В результате откроется окно «Условия для финансового обеспечения», состоящее из реестра, расположенного в левой части окна (1) и правой части подраздела, предназначенной для ввода </w:t>
      </w:r>
      <w:r>
        <w:t>условий для обеспечения финансирования расходов по отдельным решениям распорядителя</w:t>
      </w:r>
      <w:r w:rsidRPr="00BC52AB">
        <w:t xml:space="preserve"> (2) (</w:t>
      </w:r>
      <w:r>
        <w:fldChar w:fldCharType="begin"/>
      </w:r>
      <w:r>
        <w:instrText xml:space="preserve"> REF _Ref507400573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11</w:t>
      </w:r>
      <w:r>
        <w:fldChar w:fldCharType="end"/>
      </w:r>
      <w:r w:rsidRPr="00BC52AB">
        <w:t>).</w:t>
      </w:r>
    </w:p>
    <w:p w14:paraId="051A75BB" w14:textId="685396BE" w:rsidR="00076903" w:rsidRDefault="009A793C" w:rsidP="00447987">
      <w:pPr>
        <w:pStyle w:val="af"/>
      </w:pPr>
      <w:r>
        <w:rPr>
          <w:lang w:val="ru-RU" w:eastAsia="ru-RU"/>
        </w:rPr>
        <w:drawing>
          <wp:inline distT="0" distB="0" distL="0" distR="0" wp14:anchorId="3B8A894E" wp14:editId="5F3A5E64">
            <wp:extent cx="6120130" cy="2011680"/>
            <wp:effectExtent l="0" t="0" r="0" b="762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340DA" w14:textId="028D7D72" w:rsidR="00076903" w:rsidRPr="00BC52AB" w:rsidRDefault="00715E3A" w:rsidP="00076903">
      <w:pPr>
        <w:pStyle w:val="af0"/>
      </w:pPr>
      <w:bookmarkStart w:id="23" w:name="_Ref507400573"/>
      <w:r>
        <w:t>Рисунок </w:t>
      </w:r>
      <w:fldSimple w:instr=" SEQ Рисунок \* ARABIC ">
        <w:r w:rsidR="006461B4">
          <w:rPr>
            <w:noProof/>
          </w:rPr>
          <w:t>11</w:t>
        </w:r>
      </w:fldSimple>
      <w:bookmarkEnd w:id="23"/>
      <w:r w:rsidR="00076903" w:rsidRPr="00BC52AB">
        <w:t>. Окно «Условия для финансового обеспечения»</w:t>
      </w:r>
    </w:p>
    <w:p w14:paraId="5A7BD4B1" w14:textId="1993B578" w:rsidR="00076903" w:rsidRPr="00BC52AB" w:rsidRDefault="00076903" w:rsidP="00076903">
      <w:pPr>
        <w:pStyle w:val="a0"/>
      </w:pPr>
      <w:r w:rsidRPr="00BC52AB">
        <w:t>Для работы с окном «Условия для финансового обеспечения» в Системе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_Ref507400752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12</w:t>
      </w:r>
      <w:r>
        <w:fldChar w:fldCharType="end"/>
      </w:r>
      <w:r w:rsidRPr="00BC52AB">
        <w:t>):</w:t>
      </w:r>
    </w:p>
    <w:p w14:paraId="5B9B80E9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lastRenderedPageBreak/>
        <w:t>«Обновить» (1) – обновление страницы;</w:t>
      </w:r>
    </w:p>
    <w:p w14:paraId="77AD5916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«Отображать все строки» (2) – фильтрация по всем строкам, имеющим ненулевой остаток ЛБО;</w:t>
      </w:r>
    </w:p>
    <w:p w14:paraId="503F9727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«Добавить» (3) – добавление причины;</w:t>
      </w:r>
    </w:p>
    <w:p w14:paraId="32969E3E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«Обновить» (4) – обновление страницы;</w:t>
      </w:r>
    </w:p>
    <w:p w14:paraId="574179A7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«Сохранить» (5) – сохранение введенных данных;</w:t>
      </w:r>
    </w:p>
    <w:p w14:paraId="05E4E04D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«Удалить» (6) – удаление введенных данных;</w:t>
      </w:r>
    </w:p>
    <w:p w14:paraId="387D9B47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>«Печать» (7) – формирование печатной формы;</w:t>
      </w:r>
    </w:p>
    <w:p w14:paraId="45BABA33" w14:textId="77777777" w:rsidR="00076903" w:rsidRPr="00BC52AB" w:rsidRDefault="00076903" w:rsidP="00076903">
      <w:pPr>
        <w:pStyle w:val="-"/>
        <w:tabs>
          <w:tab w:val="clear" w:pos="993"/>
          <w:tab w:val="num" w:pos="1068"/>
        </w:tabs>
      </w:pPr>
      <w:r w:rsidRPr="00BC52AB">
        <w:t xml:space="preserve">«Распределить по РБС/ПБС» (8) – формирования </w:t>
      </w:r>
      <w:r>
        <w:t xml:space="preserve">аналитического </w:t>
      </w:r>
      <w:r w:rsidRPr="00BC52AB">
        <w:t xml:space="preserve">распределения </w:t>
      </w:r>
      <w:r>
        <w:t>условий</w:t>
      </w:r>
      <w:r w:rsidRPr="00BC52AB">
        <w:t xml:space="preserve"> </w:t>
      </w:r>
      <w:r>
        <w:t>в разрезе</w:t>
      </w:r>
      <w:r w:rsidRPr="00BC52AB">
        <w:t xml:space="preserve"> РБС/ПБС.</w:t>
      </w:r>
    </w:p>
    <w:p w14:paraId="27861457" w14:textId="318A2449" w:rsidR="00076903" w:rsidRPr="00BC52AB" w:rsidRDefault="00076903" w:rsidP="00076903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4D25A8">
        <w:t>,</w:t>
      </w:r>
      <w:r w:rsidRPr="00BC52AB">
        <w:t xml:space="preserve"> соответствующих настройкам ограничений пользователя.</w:t>
      </w:r>
    </w:p>
    <w:p w14:paraId="5DC710F7" w14:textId="569CD0C9" w:rsidR="00076903" w:rsidRDefault="009A793C" w:rsidP="00447987">
      <w:pPr>
        <w:pStyle w:val="af"/>
      </w:pPr>
      <w:r>
        <w:rPr>
          <w:lang w:val="ru-RU" w:eastAsia="ru-RU"/>
        </w:rPr>
        <w:drawing>
          <wp:inline distT="0" distB="0" distL="0" distR="0" wp14:anchorId="123C040C" wp14:editId="377D975A">
            <wp:extent cx="6120130" cy="1969770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2B8E2" w14:textId="4E73E72C" w:rsidR="00076903" w:rsidRPr="00BC52AB" w:rsidRDefault="00715E3A" w:rsidP="00076903">
      <w:pPr>
        <w:pStyle w:val="af0"/>
      </w:pPr>
      <w:bookmarkStart w:id="24" w:name="_Ref507400752"/>
      <w:r>
        <w:t>Рисунок </w:t>
      </w:r>
      <w:fldSimple w:instr=" SEQ Рисунок \* ARABIC ">
        <w:r w:rsidR="006461B4">
          <w:rPr>
            <w:noProof/>
          </w:rPr>
          <w:t>12</w:t>
        </w:r>
      </w:fldSimple>
      <w:bookmarkEnd w:id="24"/>
      <w:r w:rsidR="00076903" w:rsidRPr="00BC52AB">
        <w:t>. Функциональные кнопки подраздела «Условия для финансового обеспечения»</w:t>
      </w:r>
    </w:p>
    <w:p w14:paraId="6CDB982E" w14:textId="77777777" w:rsidR="00076903" w:rsidRPr="00BC52AB" w:rsidRDefault="00076903" w:rsidP="00076903">
      <w:pPr>
        <w:pStyle w:val="4"/>
      </w:pPr>
      <w:bookmarkStart w:id="25" w:name="_Toc534966455"/>
      <w:r w:rsidRPr="00AE3F54">
        <w:t>Указание</w:t>
      </w:r>
      <w:r w:rsidRPr="00BC52AB">
        <w:t xml:space="preserve"> </w:t>
      </w:r>
      <w:r>
        <w:t>условий для обеспечения финансирования по отдельным решениям</w:t>
      </w:r>
      <w:bookmarkEnd w:id="25"/>
    </w:p>
    <w:p w14:paraId="3F6A13FF" w14:textId="3E497759" w:rsidR="00076903" w:rsidRPr="00BC52AB" w:rsidRDefault="00076903" w:rsidP="00076903">
      <w:pPr>
        <w:pStyle w:val="a0"/>
      </w:pPr>
      <w:r w:rsidRPr="00BC52AB">
        <w:t xml:space="preserve">Для указания </w:t>
      </w:r>
      <w:r w:rsidRPr="007E53D8">
        <w:t>условий для обеспечения финансирования по отдельным решениям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>
        <w:fldChar w:fldCharType="begin"/>
      </w:r>
      <w:r>
        <w:instrText xml:space="preserve"> REF _Ref507400776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13</w:t>
      </w:r>
      <w:r>
        <w:fldChar w:fldCharType="end"/>
      </w:r>
      <w:r w:rsidRPr="00BC52AB">
        <w:t>).</w:t>
      </w:r>
    </w:p>
    <w:p w14:paraId="638DFE11" w14:textId="3B4C9FEA" w:rsidR="00076903" w:rsidRDefault="009A793C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2C3AA44" wp14:editId="68A19668">
            <wp:extent cx="6120130" cy="198501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8C99C" w14:textId="619CFA67" w:rsidR="00076903" w:rsidRPr="00BC52AB" w:rsidRDefault="00715E3A" w:rsidP="00076903">
      <w:pPr>
        <w:pStyle w:val="af0"/>
      </w:pPr>
      <w:bookmarkStart w:id="26" w:name="_Ref507400776"/>
      <w:r>
        <w:t>Рисунок </w:t>
      </w:r>
      <w:fldSimple w:instr=" SEQ Рисунок \* ARABIC ">
        <w:r w:rsidR="006461B4">
          <w:rPr>
            <w:noProof/>
          </w:rPr>
          <w:t>13</w:t>
        </w:r>
      </w:fldSimple>
      <w:bookmarkEnd w:id="26"/>
      <w:r w:rsidR="00076903" w:rsidRPr="00BC52AB">
        <w:t>. Указание причины возникновения остатка</w:t>
      </w:r>
    </w:p>
    <w:p w14:paraId="3E3B540B" w14:textId="77777777" w:rsidR="00076903" w:rsidRPr="00BC52AB" w:rsidRDefault="00076903" w:rsidP="00076903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>
        <w:t>Заблокированные</w:t>
      </w:r>
      <w:r w:rsidRPr="00BC52AB">
        <w:t xml:space="preserve"> ЛБО</w:t>
      </w:r>
      <w:r>
        <w:t xml:space="preserve"> по доп. финансированию должны</w:t>
      </w:r>
      <w:r w:rsidRPr="00BC52AB">
        <w:t xml:space="preserve"> быть обоснован</w:t>
      </w:r>
      <w:r>
        <w:t>ы</w:t>
      </w:r>
      <w:r w:rsidRPr="00BC52AB">
        <w:t xml:space="preserve"> полностью</w:t>
      </w:r>
      <w:r>
        <w:t>.</w:t>
      </w:r>
    </w:p>
    <w:p w14:paraId="0513F2D5" w14:textId="560D9742" w:rsidR="00076903" w:rsidRPr="00BC52AB" w:rsidRDefault="00076903" w:rsidP="00076903">
      <w:pPr>
        <w:pStyle w:val="a0"/>
      </w:pPr>
      <w:r w:rsidRPr="00BC52AB">
        <w:t>В отобразившейся строке</w:t>
      </w:r>
      <w:r w:rsidR="00677D99">
        <w:t xml:space="preserve"> необходимо</w:t>
      </w:r>
      <w:r w:rsidRPr="00BC52AB">
        <w:t xml:space="preserve"> ввести данные и нажать на кнопку «Сохранить» (</w:t>
      </w:r>
      <w:r>
        <w:fldChar w:fldCharType="begin"/>
      </w:r>
      <w:r>
        <w:instrText xml:space="preserve"> REF _Ref507400879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14</w:t>
      </w:r>
      <w:r>
        <w:fldChar w:fldCharType="end"/>
      </w:r>
      <w:r w:rsidRPr="00BC52AB">
        <w:t>).</w:t>
      </w:r>
    </w:p>
    <w:p w14:paraId="695777C5" w14:textId="4E82C696" w:rsidR="00076903" w:rsidRDefault="009A793C" w:rsidP="00447987">
      <w:pPr>
        <w:pStyle w:val="af"/>
      </w:pPr>
      <w:r>
        <w:rPr>
          <w:lang w:val="ru-RU" w:eastAsia="ru-RU"/>
        </w:rPr>
        <w:drawing>
          <wp:inline distT="0" distB="0" distL="0" distR="0" wp14:anchorId="324391B4" wp14:editId="65398373">
            <wp:extent cx="6105525" cy="215456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5911" cy="2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AA8B7" w14:textId="534072A6" w:rsidR="00076903" w:rsidRPr="00A40897" w:rsidRDefault="00715E3A" w:rsidP="00076903">
      <w:pPr>
        <w:pStyle w:val="af0"/>
      </w:pPr>
      <w:bookmarkStart w:id="27" w:name="_Ref507400879"/>
      <w:r>
        <w:t>Рисунок </w:t>
      </w:r>
      <w:fldSimple w:instr=" SEQ Рисунок \* ARABIC ">
        <w:r w:rsidR="006461B4">
          <w:rPr>
            <w:noProof/>
          </w:rPr>
          <w:t>14</w:t>
        </w:r>
      </w:fldSimple>
      <w:bookmarkEnd w:id="27"/>
      <w:r w:rsidR="00076903" w:rsidRPr="00BC52AB">
        <w:t>. Сохранение введенных данных</w:t>
      </w:r>
    </w:p>
    <w:p w14:paraId="6DD9BFF8" w14:textId="6EC325EC" w:rsidR="00C62C39" w:rsidRPr="00BC269F" w:rsidRDefault="00C62C39" w:rsidP="00C62C39">
      <w:pPr>
        <w:pStyle w:val="1"/>
      </w:pPr>
      <w:bookmarkStart w:id="28" w:name="_Toc82085619"/>
      <w:r w:rsidRPr="00BC269F">
        <w:rPr>
          <w:rFonts w:hint="eastAsia"/>
        </w:rPr>
        <w:lastRenderedPageBreak/>
        <w:t>Распределение</w:t>
      </w:r>
      <w:r w:rsidRPr="00BC269F">
        <w:t xml:space="preserve"> </w:t>
      </w:r>
      <w:r w:rsidR="001C13EB" w:rsidRPr="001C13EB">
        <w:t>р</w:t>
      </w:r>
      <w:r w:rsidRPr="00BC269F">
        <w:t>аспорядител</w:t>
      </w:r>
      <w:r w:rsidRPr="00DD6D59">
        <w:t>ем</w:t>
      </w:r>
      <w:r w:rsidRPr="00BC269F">
        <w:t xml:space="preserve"> средств федерального бюджета</w:t>
      </w:r>
      <w:r w:rsidRPr="00BC269F">
        <w:rPr>
          <w:rFonts w:hint="eastAsia"/>
        </w:rPr>
        <w:t xml:space="preserve"> </w:t>
      </w:r>
      <w:r w:rsidRPr="00206C65">
        <w:rPr>
          <w:rFonts w:hint="eastAsia"/>
        </w:rPr>
        <w:t>показателей</w:t>
      </w:r>
      <w:r w:rsidRPr="00206C65">
        <w:t xml:space="preserve"> </w:t>
      </w:r>
      <w:r w:rsidRPr="00206C65">
        <w:rPr>
          <w:rFonts w:hint="eastAsia"/>
        </w:rPr>
        <w:t>лимитов</w:t>
      </w:r>
      <w:r w:rsidRPr="00206C65">
        <w:t xml:space="preserve"> </w:t>
      </w:r>
      <w:r w:rsidRPr="00206C65">
        <w:rPr>
          <w:rFonts w:hint="eastAsia"/>
        </w:rPr>
        <w:t>бюджетных</w:t>
      </w:r>
      <w:r w:rsidRPr="00206C65">
        <w:t xml:space="preserve"> </w:t>
      </w:r>
      <w:r w:rsidRPr="00206C65">
        <w:rPr>
          <w:rFonts w:hint="eastAsia"/>
        </w:rPr>
        <w:t>обязательств</w:t>
      </w:r>
      <w:r w:rsidRPr="00206C65">
        <w:t xml:space="preserve"> </w:t>
      </w:r>
      <w:r w:rsidRPr="00206C65">
        <w:rPr>
          <w:rFonts w:hint="eastAsia"/>
        </w:rPr>
        <w:t>по</w:t>
      </w:r>
      <w:r w:rsidRPr="00206C65">
        <w:t xml:space="preserve"> </w:t>
      </w:r>
      <w:r w:rsidRPr="00206C65">
        <w:rPr>
          <w:rFonts w:hint="eastAsia"/>
        </w:rPr>
        <w:t>дополнительному</w:t>
      </w:r>
      <w:r w:rsidRPr="00206C65">
        <w:t xml:space="preserve"> </w:t>
      </w:r>
      <w:r w:rsidRPr="00206C65">
        <w:rPr>
          <w:rFonts w:hint="eastAsia"/>
        </w:rPr>
        <w:t>финансированию</w:t>
      </w:r>
      <w:r w:rsidRPr="00206C65">
        <w:t xml:space="preserve"> </w:t>
      </w:r>
      <w:r w:rsidRPr="00206C65">
        <w:rPr>
          <w:rFonts w:hint="eastAsia"/>
        </w:rPr>
        <w:t>по</w:t>
      </w:r>
      <w:r w:rsidRPr="00206C65">
        <w:t xml:space="preserve"> </w:t>
      </w:r>
      <w:r>
        <w:rPr>
          <w:rFonts w:ascii="Times New Roman" w:hAnsi="Times New Roman"/>
        </w:rPr>
        <w:t>лицевым счетам</w:t>
      </w:r>
      <w:bookmarkEnd w:id="28"/>
    </w:p>
    <w:p w14:paraId="55A68D72" w14:textId="5B918B01" w:rsidR="00C62C39" w:rsidRPr="00BC269F" w:rsidRDefault="00C62C39" w:rsidP="00C62C39">
      <w:pPr>
        <w:pStyle w:val="2"/>
      </w:pPr>
      <w:bookmarkStart w:id="29" w:name="_Toc82085620"/>
      <w:r w:rsidRPr="00BC269F">
        <w:t xml:space="preserve">Распределение </w:t>
      </w:r>
      <w:r w:rsidRPr="009B4917">
        <w:t>лимитов бюджетных обязательств по дополнительному финансированию</w:t>
      </w:r>
      <w:r w:rsidR="00076903">
        <w:t xml:space="preserve"> по лицевым счетам</w:t>
      </w:r>
      <w:bookmarkEnd w:id="29"/>
    </w:p>
    <w:p w14:paraId="718D2E18" w14:textId="77777777" w:rsidR="00C62C39" w:rsidRPr="00BC269F" w:rsidRDefault="00C62C39" w:rsidP="00C62C39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>
        <w:rPr>
          <w:lang w:eastAsia="zh-CN"/>
        </w:rPr>
        <w:t>.</w:t>
      </w:r>
    </w:p>
    <w:p w14:paraId="502E4D32" w14:textId="77777777" w:rsidR="00C62C39" w:rsidRPr="00BC269F" w:rsidRDefault="00C62C39" w:rsidP="00C62C39">
      <w:pPr>
        <w:pStyle w:val="a0"/>
      </w:pPr>
      <w:r w:rsidRPr="00BC52AB">
        <w:t xml:space="preserve">Распределение </w:t>
      </w:r>
      <w:r w:rsidRPr="00A63280">
        <w:t xml:space="preserve">лимитов бюджетных обязательств </w:t>
      </w:r>
      <w:r>
        <w:t xml:space="preserve">по </w:t>
      </w:r>
      <w:r w:rsidRPr="00A63280">
        <w:t>дополнительн</w:t>
      </w:r>
      <w:r>
        <w:t xml:space="preserve">ому финансированию </w:t>
      </w:r>
      <w:r w:rsidRPr="00BC269F">
        <w:t xml:space="preserve">по </w:t>
      </w:r>
      <w:r>
        <w:t>подведомственным учреждениям</w:t>
      </w:r>
      <w:r w:rsidRPr="00BC269F">
        <w:t xml:space="preserve"> осуществляется во вкладк</w:t>
      </w:r>
      <w:r>
        <w:t>е</w:t>
      </w:r>
      <w:r w:rsidRPr="00BC269F">
        <w:t xml:space="preserve"> «</w:t>
      </w:r>
      <w:r>
        <w:t>ЛБО по доп. финансированию</w:t>
      </w:r>
      <w:r w:rsidRPr="00BC269F">
        <w:t>»</w:t>
      </w:r>
      <w:r>
        <w:t xml:space="preserve"> </w:t>
      </w:r>
      <w:r w:rsidRPr="00BC269F">
        <w:t xml:space="preserve">подраздела «Распределение показателей БА и ЛБО». </w:t>
      </w:r>
    </w:p>
    <w:p w14:paraId="1B546862" w14:textId="7B451F69" w:rsidR="00C62C39" w:rsidRDefault="00AF3C07" w:rsidP="00C62C39">
      <w:pPr>
        <w:pStyle w:val="a0"/>
      </w:pPr>
      <w:r>
        <w:t>Для перехода в подраздел</w:t>
      </w:r>
      <w:r w:rsidR="00C62C39" w:rsidRPr="00BC269F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C62C39" w:rsidRPr="00BC269F">
        <w:rPr>
          <w:bCs/>
        </w:rPr>
        <w:t>Бюджетная роспись и ЛБО (ГРБС)</w:t>
      </w:r>
      <w:r w:rsidR="00C62C39" w:rsidRPr="00BC269F">
        <w:t>» (2) и в рабочей области открыть подраздел «Распределение показателей БА и ЛБО» (3) одним нажатием левой кнопки мыши (</w:t>
      </w:r>
      <w:r w:rsidR="00E81FAB">
        <w:fldChar w:fldCharType="begin"/>
      </w:r>
      <w:r w:rsidR="00E81FAB">
        <w:instrText xml:space="preserve"> REF _Ref534891174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15</w:t>
      </w:r>
      <w:r w:rsidR="00E81FAB">
        <w:fldChar w:fldCharType="end"/>
      </w:r>
      <w:r w:rsidR="00C62C39" w:rsidRPr="00BC269F">
        <w:t>).</w:t>
      </w:r>
    </w:p>
    <w:p w14:paraId="10353CB0" w14:textId="088173F1" w:rsidR="00C62C39" w:rsidRPr="00BC269F" w:rsidRDefault="006A4964" w:rsidP="00447987">
      <w:pPr>
        <w:pStyle w:val="af"/>
      </w:pPr>
      <w:r>
        <w:rPr>
          <w:lang w:val="ru-RU" w:eastAsia="ru-RU"/>
        </w:rPr>
        <w:drawing>
          <wp:inline distT="0" distB="0" distL="0" distR="0" wp14:anchorId="74E596C5" wp14:editId="533F55DF">
            <wp:extent cx="6120130" cy="24403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5F18B" w14:textId="300BF2BE" w:rsidR="00C62C39" w:rsidRPr="00BC269F" w:rsidRDefault="00715E3A" w:rsidP="00AF3C07">
      <w:pPr>
        <w:pStyle w:val="af0"/>
      </w:pPr>
      <w:bookmarkStart w:id="30" w:name="_Ref534891174"/>
      <w:r>
        <w:t>Рисунок </w:t>
      </w:r>
      <w:fldSimple w:instr=" SEQ Рисунок \* ARABIC ">
        <w:r w:rsidR="006461B4">
          <w:rPr>
            <w:noProof/>
          </w:rPr>
          <w:t>15</w:t>
        </w:r>
      </w:fldSimple>
      <w:bookmarkEnd w:id="30"/>
      <w:r w:rsidR="00C62C39" w:rsidRPr="00BC269F">
        <w:t xml:space="preserve">. </w:t>
      </w:r>
      <w:r w:rsidR="00AF3C07">
        <w:t>Переход в подраздел</w:t>
      </w:r>
      <w:r w:rsidR="00C62C39" w:rsidRPr="00BC269F">
        <w:t xml:space="preserve"> «Распределение показателей БА и ЛБО»</w:t>
      </w:r>
    </w:p>
    <w:p w14:paraId="12F057E3" w14:textId="7E54C563" w:rsidR="00C62C39" w:rsidRPr="00BC269F" w:rsidRDefault="00C62C39" w:rsidP="00C62C39">
      <w:pPr>
        <w:pStyle w:val="a0"/>
      </w:pPr>
      <w:r w:rsidRPr="00BC269F">
        <w:t xml:space="preserve">В результате откроется подраздел «Распределение показателей БА и ЛБО», </w:t>
      </w:r>
      <w:r w:rsidRPr="00BC52AB">
        <w:t xml:space="preserve">в котором необходимо </w:t>
      </w:r>
      <w:r>
        <w:t xml:space="preserve">выбрать </w:t>
      </w:r>
      <w:r w:rsidRPr="00BC52AB">
        <w:t>соответствующ</w:t>
      </w:r>
      <w:r>
        <w:t>ий</w:t>
      </w:r>
      <w:r w:rsidRPr="00BC52AB">
        <w:t xml:space="preserve"> бюджетн</w:t>
      </w:r>
      <w:r>
        <w:t>ый</w:t>
      </w:r>
      <w:r w:rsidRPr="00BC52AB">
        <w:t xml:space="preserve"> цикл, с </w:t>
      </w:r>
      <w:r w:rsidRPr="00BC52AB">
        <w:lastRenderedPageBreak/>
        <w:t>которым будет осуществляться работа</w:t>
      </w:r>
      <w:r>
        <w:t>,</w:t>
      </w:r>
      <w:r w:rsidRPr="00BC52AB">
        <w:t xml:space="preserve"> </w:t>
      </w:r>
      <w:r w:rsidR="00ED46E7">
        <w:t>и</w:t>
      </w:r>
      <w:r w:rsidR="00ED46E7" w:rsidRPr="00BC52AB">
        <w:t xml:space="preserve"> перейти во вкладку</w:t>
      </w:r>
      <w:r w:rsidR="00ED46E7">
        <w:t xml:space="preserve"> </w:t>
      </w:r>
      <w:r>
        <w:t xml:space="preserve">«ЛБО по доп. финансированию» </w:t>
      </w:r>
      <w:r w:rsidRPr="00BC269F">
        <w:t>(</w:t>
      </w:r>
      <w:r w:rsidR="00E81FAB">
        <w:fldChar w:fldCharType="begin"/>
      </w:r>
      <w:r w:rsidR="00E81FAB">
        <w:instrText xml:space="preserve"> REF _Ref534891381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16</w:t>
      </w:r>
      <w:r w:rsidR="00E81FAB">
        <w:fldChar w:fldCharType="end"/>
      </w:r>
      <w:r w:rsidRPr="00BC269F">
        <w:t>).</w:t>
      </w:r>
    </w:p>
    <w:p w14:paraId="296852A4" w14:textId="23CB19A0" w:rsidR="00C62C39" w:rsidRPr="00BC269F" w:rsidRDefault="009A6A7C" w:rsidP="00447987">
      <w:pPr>
        <w:pStyle w:val="af"/>
      </w:pPr>
      <w:r>
        <w:rPr>
          <w:lang w:val="ru-RU" w:eastAsia="ru-RU"/>
        </w:rPr>
        <w:drawing>
          <wp:inline distT="0" distB="0" distL="0" distR="0" wp14:anchorId="3BA703AE" wp14:editId="0FBFA872">
            <wp:extent cx="6120130" cy="22872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739BE" w14:textId="5658476D" w:rsidR="00C62C39" w:rsidRPr="00BC269F" w:rsidRDefault="00715E3A" w:rsidP="00AF3C07">
      <w:pPr>
        <w:pStyle w:val="af0"/>
      </w:pPr>
      <w:bookmarkStart w:id="31" w:name="_Ref534891381"/>
      <w:r>
        <w:t>Рисунок </w:t>
      </w:r>
      <w:fldSimple w:instr=" SEQ Рисунок \* ARABIC ">
        <w:r w:rsidR="006461B4">
          <w:rPr>
            <w:noProof/>
          </w:rPr>
          <w:t>16</w:t>
        </w:r>
      </w:fldSimple>
      <w:bookmarkEnd w:id="31"/>
      <w:r w:rsidR="00C62C39" w:rsidRPr="00BC269F">
        <w:t>. Подраздел «Распределение показателей БА и ЛБО»</w:t>
      </w:r>
    </w:p>
    <w:p w14:paraId="3BAEF189" w14:textId="77777777" w:rsidR="00C62C39" w:rsidRPr="00BC269F" w:rsidRDefault="00C62C39" w:rsidP="00F30F6A">
      <w:pPr>
        <w:pStyle w:val="3"/>
      </w:pPr>
      <w:bookmarkStart w:id="32" w:name="_Toc82085621"/>
      <w:r w:rsidRPr="00BC269F">
        <w:t xml:space="preserve">Распределение </w:t>
      </w:r>
      <w:r>
        <w:t xml:space="preserve">лимитов бюджетных обязательств по дополнительному </w:t>
      </w:r>
      <w:r w:rsidRPr="00D96E8A">
        <w:t>финансированию</w:t>
      </w:r>
      <w:r w:rsidRPr="00BC269F">
        <w:t xml:space="preserve"> по </w:t>
      </w:r>
      <w:r>
        <w:t>подведомственным учреждениям</w:t>
      </w:r>
      <w:r w:rsidRPr="00BC269F">
        <w:t xml:space="preserve"> во вкладке «</w:t>
      </w:r>
      <w:r>
        <w:t>ЛБО по доп. финансированию</w:t>
      </w:r>
      <w:r w:rsidRPr="00BC269F">
        <w:t>»</w:t>
      </w:r>
      <w:bookmarkEnd w:id="32"/>
    </w:p>
    <w:p w14:paraId="0CB2CDED" w14:textId="7570C68B" w:rsidR="00C62C39" w:rsidRPr="00BC52AB" w:rsidRDefault="00C62C39" w:rsidP="00C62C39">
      <w:pPr>
        <w:pStyle w:val="a0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3F5D19">
        <w:t>лицевым счетам</w:t>
      </w:r>
      <w:r w:rsidRPr="00BC52AB">
        <w:t xml:space="preserve"> необходимо выделить соответствующую строку одним нажатием левой кнопкой мыши, нажать на кнопку «Реестр» и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(</w:t>
      </w:r>
      <w:r w:rsidR="00E81FAB">
        <w:fldChar w:fldCharType="begin"/>
      </w:r>
      <w:r w:rsidR="00E81FAB">
        <w:instrText xml:space="preserve"> REF _Ref534891399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17</w:t>
      </w:r>
      <w:r w:rsidR="00E81FAB">
        <w:fldChar w:fldCharType="end"/>
      </w:r>
      <w:r w:rsidRPr="00BC52AB">
        <w:t>).</w:t>
      </w:r>
    </w:p>
    <w:p w14:paraId="4292C5B4" w14:textId="6931BFC3" w:rsidR="00C62C39" w:rsidRPr="00ED0870" w:rsidRDefault="009A6A7C" w:rsidP="00447987">
      <w:pPr>
        <w:pStyle w:val="af"/>
      </w:pPr>
      <w:r>
        <w:rPr>
          <w:lang w:val="ru-RU" w:eastAsia="ru-RU"/>
        </w:rPr>
        <w:drawing>
          <wp:inline distT="0" distB="0" distL="0" distR="0" wp14:anchorId="3C517777" wp14:editId="3470CC12">
            <wp:extent cx="6120130" cy="25984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7649B" w14:textId="6CD0444E" w:rsidR="00C62C39" w:rsidRPr="00BC52AB" w:rsidRDefault="00715E3A" w:rsidP="00AF3C07">
      <w:pPr>
        <w:pStyle w:val="af0"/>
      </w:pPr>
      <w:bookmarkStart w:id="33" w:name="_Ref534891399"/>
      <w:r>
        <w:t>Рисунок </w:t>
      </w:r>
      <w:fldSimple w:instr=" SEQ Рисунок \* ARABIC ">
        <w:r w:rsidR="006461B4">
          <w:rPr>
            <w:noProof/>
          </w:rPr>
          <w:t>17</w:t>
        </w:r>
      </w:fldSimple>
      <w:bookmarkEnd w:id="33"/>
      <w:r w:rsidR="00C62C39" w:rsidRPr="00BC52AB">
        <w:t xml:space="preserve">. </w:t>
      </w:r>
      <w:r w:rsidR="00FC30C3" w:rsidRPr="00FC30C3">
        <w:t xml:space="preserve">Распределение </w:t>
      </w:r>
      <w:r w:rsidR="00C62C39" w:rsidRPr="00FC30C3">
        <w:t>по РБС/ПБС</w:t>
      </w:r>
    </w:p>
    <w:p w14:paraId="7D9B5C75" w14:textId="13D4A0E2" w:rsidR="00C62C39" w:rsidRPr="00BC52AB" w:rsidRDefault="00C62C39" w:rsidP="00C62C39">
      <w:pPr>
        <w:pStyle w:val="a0"/>
      </w:pPr>
      <w:r w:rsidRPr="00BC52AB">
        <w:lastRenderedPageBreak/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реестра, расположенного в левой части окна (1) и правой части подраздела, предназначенной для ввода </w:t>
      </w:r>
      <w:r>
        <w:t xml:space="preserve">номеров </w:t>
      </w:r>
      <w:r w:rsidR="003F5D19">
        <w:t>лицевых счетов</w:t>
      </w:r>
      <w:r w:rsidRPr="00BC52AB">
        <w:t xml:space="preserve"> (2) (</w:t>
      </w:r>
      <w:r w:rsidR="00E81FAB">
        <w:fldChar w:fldCharType="begin"/>
      </w:r>
      <w:r w:rsidR="00E81FAB">
        <w:instrText xml:space="preserve"> REF _Ref534891412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18</w:t>
      </w:r>
      <w:r w:rsidR="00E81FAB">
        <w:fldChar w:fldCharType="end"/>
      </w:r>
      <w:r w:rsidRPr="00BC52AB">
        <w:t>).</w:t>
      </w:r>
    </w:p>
    <w:p w14:paraId="4C36DFA7" w14:textId="71F7FDF6" w:rsidR="00C62C39" w:rsidRPr="00BC52AB" w:rsidRDefault="000B644C" w:rsidP="00447987">
      <w:pPr>
        <w:pStyle w:val="af"/>
      </w:pPr>
      <w:r>
        <w:rPr>
          <w:lang w:val="ru-RU" w:eastAsia="ru-RU"/>
        </w:rPr>
        <w:drawing>
          <wp:inline distT="0" distB="0" distL="0" distR="0" wp14:anchorId="51D6C632" wp14:editId="0B459575">
            <wp:extent cx="6120130" cy="21380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ED9EA" w14:textId="2A1AA906" w:rsidR="00C62C39" w:rsidRPr="00BC52AB" w:rsidRDefault="00715E3A" w:rsidP="00C62C39">
      <w:pPr>
        <w:pStyle w:val="af0"/>
      </w:pPr>
      <w:bookmarkStart w:id="34" w:name="_Ref534891412"/>
      <w:r>
        <w:t>Рисунок </w:t>
      </w:r>
      <w:r w:rsidR="00C62C39">
        <w:rPr>
          <w:noProof/>
        </w:rPr>
        <w:fldChar w:fldCharType="begin"/>
      </w:r>
      <w:r w:rsidR="00C62C39">
        <w:rPr>
          <w:noProof/>
        </w:rPr>
        <w:instrText xml:space="preserve"> SEQ Рисунок \* ARABIC </w:instrText>
      </w:r>
      <w:r w:rsidR="00C62C39">
        <w:rPr>
          <w:noProof/>
        </w:rPr>
        <w:fldChar w:fldCharType="separate"/>
      </w:r>
      <w:r w:rsidR="006461B4">
        <w:rPr>
          <w:noProof/>
        </w:rPr>
        <w:t>18</w:t>
      </w:r>
      <w:r w:rsidR="00C62C39">
        <w:rPr>
          <w:noProof/>
        </w:rPr>
        <w:fldChar w:fldCharType="end"/>
      </w:r>
      <w:bookmarkEnd w:id="34"/>
      <w:r w:rsidR="00C62C39" w:rsidRPr="00BC52AB">
        <w:t>. Окно «</w:t>
      </w:r>
      <w:r w:rsidR="00C62C39">
        <w:t>Распределение по лицевым счетам</w:t>
      </w:r>
      <w:r w:rsidR="00C62C39" w:rsidRPr="00BC52AB">
        <w:t>»</w:t>
      </w:r>
    </w:p>
    <w:p w14:paraId="506AD474" w14:textId="52848C29" w:rsidR="00C62C39" w:rsidRPr="00BC52AB" w:rsidRDefault="00C62C39" w:rsidP="00C62C39">
      <w:pPr>
        <w:pStyle w:val="a0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E81FAB">
        <w:fldChar w:fldCharType="begin"/>
      </w:r>
      <w:r w:rsidR="00E81FAB">
        <w:instrText xml:space="preserve"> REF _Ref534891558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19</w:t>
      </w:r>
      <w:r w:rsidR="00E81FAB">
        <w:fldChar w:fldCharType="end"/>
      </w:r>
      <w:r w:rsidRPr="00BC52AB">
        <w:t>):</w:t>
      </w:r>
    </w:p>
    <w:p w14:paraId="2D653617" w14:textId="77777777" w:rsidR="00C62C39" w:rsidRPr="00BC52AB" w:rsidRDefault="00C62C39" w:rsidP="00C62C39">
      <w:pPr>
        <w:pStyle w:val="-"/>
      </w:pPr>
      <w:r w:rsidRPr="00BC52AB">
        <w:t>«Обновить» (1) – обновление страницы;</w:t>
      </w:r>
    </w:p>
    <w:p w14:paraId="1ED8E2EE" w14:textId="45C016CD" w:rsidR="00C62C39" w:rsidRDefault="00C62C39" w:rsidP="00C62C39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753798ED" w14:textId="49512895" w:rsidR="00D90FED" w:rsidRPr="00BC52AB" w:rsidRDefault="00D90FED" w:rsidP="00C62C39">
      <w:pPr>
        <w:pStyle w:val="-"/>
      </w:pPr>
      <w:r>
        <w:t xml:space="preserve">«Отображать только строки, требующие распределения по лицевым счетам» (3) </w:t>
      </w:r>
      <w:r w:rsidRPr="00BC52AB">
        <w:t>–</w:t>
      </w:r>
      <w:r>
        <w:t xml:space="preserve"> отображение строк, требующих распределение по лицевым счетам;</w:t>
      </w:r>
    </w:p>
    <w:p w14:paraId="01867E62" w14:textId="3521E8A5" w:rsidR="00C62C39" w:rsidRPr="00BC52AB" w:rsidRDefault="00C62C39" w:rsidP="00C62C39">
      <w:pPr>
        <w:pStyle w:val="-"/>
      </w:pPr>
      <w:r w:rsidRPr="00BC52AB">
        <w:t>«Добавить» (</w:t>
      </w:r>
      <w:r w:rsidR="00D90FED">
        <w:t>4</w:t>
      </w:r>
      <w:r w:rsidRPr="00BC52AB">
        <w:t>) – добавление причины;</w:t>
      </w:r>
    </w:p>
    <w:p w14:paraId="1FAB38BD" w14:textId="1CDC9EF3" w:rsidR="00C62C39" w:rsidRPr="00BC52AB" w:rsidRDefault="00C62C39" w:rsidP="00C62C39">
      <w:pPr>
        <w:pStyle w:val="-"/>
      </w:pPr>
      <w:r w:rsidRPr="00BC52AB">
        <w:t>«Обновить» (</w:t>
      </w:r>
      <w:r w:rsidR="00D90FED">
        <w:t>5</w:t>
      </w:r>
      <w:r w:rsidRPr="00BC52AB">
        <w:t>) – обновление страницы;</w:t>
      </w:r>
    </w:p>
    <w:p w14:paraId="06AC7AEA" w14:textId="415DC2D2" w:rsidR="00C62C39" w:rsidRPr="00BC52AB" w:rsidRDefault="00C62C39" w:rsidP="00C62C39">
      <w:pPr>
        <w:pStyle w:val="-"/>
      </w:pPr>
      <w:r w:rsidRPr="00BC52AB">
        <w:t>«Сохранить» (</w:t>
      </w:r>
      <w:r w:rsidR="00D90FED">
        <w:t>6</w:t>
      </w:r>
      <w:r w:rsidRPr="00BC52AB">
        <w:t>) – сохранение введенных данных;</w:t>
      </w:r>
    </w:p>
    <w:p w14:paraId="21F4103B" w14:textId="6EA01E2B" w:rsidR="00C62C39" w:rsidRPr="00BC52AB" w:rsidRDefault="00C62C39" w:rsidP="00C62C39">
      <w:pPr>
        <w:pStyle w:val="-"/>
      </w:pPr>
      <w:r w:rsidRPr="00BC52AB">
        <w:t xml:space="preserve">«Удалить» </w:t>
      </w:r>
      <w:r w:rsidR="00D93F3D">
        <w:t>(</w:t>
      </w:r>
      <w:r w:rsidR="00D90FED">
        <w:t>7</w:t>
      </w:r>
      <w:r w:rsidR="00D93F3D">
        <w:t>) – удаление введенных данных.</w:t>
      </w:r>
    </w:p>
    <w:p w14:paraId="2B1F5F85" w14:textId="77777777" w:rsidR="00C62C39" w:rsidRPr="00BC52AB" w:rsidRDefault="00C62C39" w:rsidP="00C62C39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 соответствующих настройкам ограничений пользователя.</w:t>
      </w:r>
    </w:p>
    <w:p w14:paraId="6DA0365C" w14:textId="703C7740" w:rsidR="00C62C39" w:rsidRPr="00BC52AB" w:rsidRDefault="000B644C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AB7B5AE" wp14:editId="209D0DE9">
            <wp:extent cx="6120130" cy="21380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26318" w14:textId="7D8E34B4" w:rsidR="00C62C39" w:rsidRPr="00BC52AB" w:rsidRDefault="00715E3A" w:rsidP="00AF3C07">
      <w:pPr>
        <w:pStyle w:val="af0"/>
      </w:pPr>
      <w:bookmarkStart w:id="35" w:name="_Ref534891558"/>
      <w:r>
        <w:t>Рисунок </w:t>
      </w:r>
      <w:fldSimple w:instr=" SEQ Рисунок \* ARABIC ">
        <w:r w:rsidR="006461B4">
          <w:rPr>
            <w:noProof/>
          </w:rPr>
          <w:t>19</w:t>
        </w:r>
      </w:fldSimple>
      <w:bookmarkEnd w:id="35"/>
      <w:r w:rsidR="00C62C39" w:rsidRPr="00BC52AB">
        <w:t>. Функциональные кнопки подраздела «</w:t>
      </w:r>
      <w:r w:rsidR="00C62C39">
        <w:t>Распределение по лицевым счетам</w:t>
      </w:r>
      <w:r w:rsidR="00C62C39" w:rsidRPr="00BC52AB">
        <w:t>»</w:t>
      </w:r>
    </w:p>
    <w:p w14:paraId="11B04EBD" w14:textId="77777777" w:rsidR="00C62C39" w:rsidRPr="00BC52AB" w:rsidRDefault="00C62C39" w:rsidP="00C62C39">
      <w:pPr>
        <w:pStyle w:val="4"/>
      </w:pPr>
      <w:r w:rsidRPr="00BC52AB">
        <w:t xml:space="preserve">Указание </w:t>
      </w:r>
      <w:r>
        <w:t>номеров лицевых счетов</w:t>
      </w:r>
    </w:p>
    <w:p w14:paraId="33C952EC" w14:textId="537DE831" w:rsidR="00C62C39" w:rsidRPr="00BC52AB" w:rsidRDefault="00C62C39" w:rsidP="00C62C39">
      <w:pPr>
        <w:pStyle w:val="a0"/>
      </w:pPr>
      <w:r w:rsidRPr="00BC52AB">
        <w:t xml:space="preserve">Для указания </w:t>
      </w:r>
      <w:r>
        <w:t xml:space="preserve">номеров </w:t>
      </w:r>
      <w:r w:rsidR="006609E4">
        <w:t>лицевых счетов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E81FAB">
        <w:fldChar w:fldCharType="begin"/>
      </w:r>
      <w:r w:rsidR="00E81FAB">
        <w:instrText xml:space="preserve"> REF _Ref534891564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20</w:t>
      </w:r>
      <w:r w:rsidR="00E81FAB">
        <w:fldChar w:fldCharType="end"/>
      </w:r>
      <w:r w:rsidRPr="00BC52AB">
        <w:t>).</w:t>
      </w:r>
    </w:p>
    <w:p w14:paraId="4D7EEC4B" w14:textId="4205D6EC" w:rsidR="00C62C39" w:rsidRPr="00BC52AB" w:rsidRDefault="001F7C8C" w:rsidP="00447987">
      <w:pPr>
        <w:pStyle w:val="af"/>
      </w:pPr>
      <w:r>
        <w:rPr>
          <w:lang w:val="ru-RU" w:eastAsia="ru-RU"/>
        </w:rPr>
        <w:drawing>
          <wp:inline distT="0" distB="0" distL="0" distR="0" wp14:anchorId="7512E0BE" wp14:editId="7044BE06">
            <wp:extent cx="6039293" cy="210980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41618" cy="211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BDACE" w14:textId="457939A9" w:rsidR="00C62C39" w:rsidRPr="00BC52AB" w:rsidRDefault="00715E3A" w:rsidP="00C62C39">
      <w:pPr>
        <w:pStyle w:val="af0"/>
      </w:pPr>
      <w:bookmarkStart w:id="36" w:name="_Ref534891564"/>
      <w:r>
        <w:t>Рисунок </w:t>
      </w:r>
      <w:r w:rsidR="00C62C39">
        <w:rPr>
          <w:noProof/>
        </w:rPr>
        <w:fldChar w:fldCharType="begin"/>
      </w:r>
      <w:r w:rsidR="00C62C39">
        <w:rPr>
          <w:noProof/>
        </w:rPr>
        <w:instrText xml:space="preserve"> SEQ Рисунок \* ARABIC </w:instrText>
      </w:r>
      <w:r w:rsidR="00C62C39">
        <w:rPr>
          <w:noProof/>
        </w:rPr>
        <w:fldChar w:fldCharType="separate"/>
      </w:r>
      <w:r w:rsidR="006461B4">
        <w:rPr>
          <w:noProof/>
        </w:rPr>
        <w:t>20</w:t>
      </w:r>
      <w:r w:rsidR="00C62C39">
        <w:rPr>
          <w:noProof/>
        </w:rPr>
        <w:fldChar w:fldCharType="end"/>
      </w:r>
      <w:bookmarkEnd w:id="36"/>
      <w:r w:rsidR="00C62C39" w:rsidRPr="00BC52AB">
        <w:t xml:space="preserve">. </w:t>
      </w:r>
      <w:r w:rsidR="00C62C39">
        <w:t xml:space="preserve">Добавление номера </w:t>
      </w:r>
      <w:r w:rsidR="00DE4E75">
        <w:t>лицевого счета</w:t>
      </w:r>
    </w:p>
    <w:p w14:paraId="2845D758" w14:textId="619B0C41" w:rsidR="00C62C39" w:rsidRPr="00BC52AB" w:rsidRDefault="00C62C39" w:rsidP="00C62C39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DE4E75">
        <w:t>лицевым счетам</w:t>
      </w:r>
      <w:r>
        <w:t xml:space="preserve"> должно соответствовать распределению по подведомственному учреждению</w:t>
      </w:r>
      <w:r w:rsidR="00F44848">
        <w:t>.</w:t>
      </w:r>
    </w:p>
    <w:p w14:paraId="1A6321E3" w14:textId="2F763C3B" w:rsidR="00C62C39" w:rsidRPr="00BC52AB" w:rsidRDefault="00C62C39" w:rsidP="00C62C39">
      <w:pPr>
        <w:pStyle w:val="a0"/>
      </w:pPr>
      <w:r w:rsidRPr="00BC52AB">
        <w:t xml:space="preserve">В отобразившейся строке </w:t>
      </w:r>
      <w:r w:rsidR="003E5934">
        <w:t xml:space="preserve">необходимо </w:t>
      </w:r>
      <w:r w:rsidRPr="00BC52AB">
        <w:t>ввести данные и нажать на кнопку «Сохранить» (</w:t>
      </w:r>
      <w:r w:rsidR="00E81FAB">
        <w:fldChar w:fldCharType="begin"/>
      </w:r>
      <w:r w:rsidR="00E81FAB">
        <w:instrText xml:space="preserve"> REF _Ref534891569 \h </w:instrText>
      </w:r>
      <w:r w:rsidR="00E81FAB">
        <w:fldChar w:fldCharType="separate"/>
      </w:r>
      <w:r w:rsidR="006461B4">
        <w:t>Рисунок </w:t>
      </w:r>
      <w:r w:rsidR="006461B4">
        <w:rPr>
          <w:noProof/>
        </w:rPr>
        <w:t>21</w:t>
      </w:r>
      <w:r w:rsidR="00E81FAB">
        <w:fldChar w:fldCharType="end"/>
      </w:r>
      <w:r w:rsidRPr="00BC52AB">
        <w:t>).</w:t>
      </w:r>
    </w:p>
    <w:p w14:paraId="6817CFEA" w14:textId="3ECA343B" w:rsidR="00C62C39" w:rsidRPr="00BC52AB" w:rsidRDefault="001F7C8C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E429BB7" wp14:editId="0487B095">
            <wp:extent cx="6120130" cy="21380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024AA" w14:textId="4B0FB638" w:rsidR="00C62C39" w:rsidRPr="00BC52AB" w:rsidRDefault="00715E3A" w:rsidP="00C62C39">
      <w:pPr>
        <w:pStyle w:val="af0"/>
      </w:pPr>
      <w:bookmarkStart w:id="37" w:name="_Ref534891569"/>
      <w:r>
        <w:t>Рисунок </w:t>
      </w:r>
      <w:r w:rsidR="00C62C39">
        <w:rPr>
          <w:noProof/>
        </w:rPr>
        <w:fldChar w:fldCharType="begin"/>
      </w:r>
      <w:r w:rsidR="00C62C39">
        <w:rPr>
          <w:noProof/>
        </w:rPr>
        <w:instrText xml:space="preserve"> SEQ Рисунок \* ARABIC </w:instrText>
      </w:r>
      <w:r w:rsidR="00C62C39">
        <w:rPr>
          <w:noProof/>
        </w:rPr>
        <w:fldChar w:fldCharType="separate"/>
      </w:r>
      <w:r w:rsidR="006461B4">
        <w:rPr>
          <w:noProof/>
        </w:rPr>
        <w:t>21</w:t>
      </w:r>
      <w:r w:rsidR="00C62C39">
        <w:rPr>
          <w:noProof/>
        </w:rPr>
        <w:fldChar w:fldCharType="end"/>
      </w:r>
      <w:bookmarkEnd w:id="37"/>
      <w:r w:rsidR="00C62C39" w:rsidRPr="00BC52AB">
        <w:t>. Сохранение введенных данных</w:t>
      </w:r>
    </w:p>
    <w:p w14:paraId="136F5C6A" w14:textId="1CF39D44" w:rsidR="002D0B16" w:rsidRPr="00CC03F0" w:rsidRDefault="00CC03F0" w:rsidP="00D96E8A">
      <w:pPr>
        <w:pStyle w:val="1"/>
      </w:pPr>
      <w:bookmarkStart w:id="38" w:name="_Toc82085622"/>
      <w:r w:rsidRPr="00CC03F0">
        <w:lastRenderedPageBreak/>
        <w:t>Ф</w:t>
      </w:r>
      <w:r w:rsidR="00856367">
        <w:t>ормирование</w:t>
      </w:r>
      <w:r w:rsidR="00C5306D" w:rsidRPr="00CC03F0">
        <w:t xml:space="preserve"> </w:t>
      </w:r>
      <w:r w:rsidRPr="00CC03F0">
        <w:t xml:space="preserve">и утверждение документа «Справка о распределении БА и ЛБО» </w:t>
      </w:r>
      <w:r w:rsidRPr="00CC03F0">
        <w:rPr>
          <w:szCs w:val="28"/>
        </w:rPr>
        <w:t xml:space="preserve">по учреждениям (ф.0501152) </w:t>
      </w:r>
      <w:r>
        <w:rPr>
          <w:szCs w:val="28"/>
        </w:rPr>
        <w:t>РБС</w:t>
      </w:r>
      <w:r w:rsidR="004D25A8">
        <w:rPr>
          <w:rFonts w:asciiTheme="minorHAnsi" w:hAnsiTheme="minorHAnsi"/>
          <w:szCs w:val="28"/>
        </w:rPr>
        <w:t>»</w:t>
      </w:r>
      <w:bookmarkEnd w:id="38"/>
    </w:p>
    <w:p w14:paraId="1EBEF01C" w14:textId="1AF64158" w:rsidR="008B0A81" w:rsidRPr="00BC269F" w:rsidRDefault="002C668C" w:rsidP="0096340A">
      <w:pPr>
        <w:pStyle w:val="2"/>
      </w:pPr>
      <w:bookmarkStart w:id="39" w:name="_Ref487208071"/>
      <w:bookmarkStart w:id="40" w:name="_Toc82085623"/>
      <w:r w:rsidRPr="00BC269F">
        <w:t xml:space="preserve">Формирование </w:t>
      </w:r>
      <w:r w:rsidR="005B0479">
        <w:t xml:space="preserve">документа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 xml:space="preserve">по учреждениям </w:t>
      </w:r>
      <w:r w:rsidR="00C5068E">
        <w:t>(ф. 0</w:t>
      </w:r>
      <w:r w:rsidR="0088312A" w:rsidRPr="00D86E20">
        <w:t>501152)</w:t>
      </w:r>
      <w:r w:rsidR="0088312A">
        <w:t>»</w:t>
      </w:r>
      <w:r w:rsidRPr="00BC269F">
        <w:t xml:space="preserve"> в подразделе </w:t>
      </w:r>
      <w:r w:rsidR="008B0A81" w:rsidRPr="00BC269F">
        <w:t>«Документы РБС»</w:t>
      </w:r>
      <w:bookmarkEnd w:id="39"/>
      <w:bookmarkEnd w:id="40"/>
    </w:p>
    <w:p w14:paraId="1E0E2084" w14:textId="0104724B" w:rsidR="005368E0" w:rsidRPr="00BC269F" w:rsidRDefault="005368E0" w:rsidP="005368E0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D93F3D">
        <w:rPr>
          <w:lang w:eastAsia="zh-CN"/>
        </w:rPr>
        <w:t>.</w:t>
      </w:r>
    </w:p>
    <w:p w14:paraId="1F02203A" w14:textId="1C2B3255" w:rsidR="002C668C" w:rsidRPr="00BC269F" w:rsidRDefault="002C668C" w:rsidP="002C668C">
      <w:pPr>
        <w:pStyle w:val="a0"/>
      </w:pPr>
      <w:r w:rsidRPr="00BC269F">
        <w:t xml:space="preserve">Для перехода в </w:t>
      </w:r>
      <w:r w:rsidR="003E5934">
        <w:t>подраздел</w:t>
      </w:r>
      <w:r w:rsidRPr="00BC269F">
        <w:t xml:space="preserve"> </w:t>
      </w:r>
      <w:r w:rsidR="003E5934">
        <w:t>«Документы</w:t>
      </w:r>
      <w:r w:rsidRPr="00BC269F">
        <w:t xml:space="preserve"> РБС</w:t>
      </w:r>
      <w:r w:rsidR="003E5934">
        <w:t>»</w:t>
      </w:r>
      <w:r w:rsidRPr="00BC269F">
        <w:t xml:space="preserve"> необходимо в главном окне Системы выбрать вкладку «Меню» (1), в открывшейся колонке выбрать раздел «</w:t>
      </w:r>
      <w:r w:rsidRPr="00BC269F">
        <w:rPr>
          <w:bCs/>
        </w:rPr>
        <w:t>Бюджетная роспись и ЛБО (ГРБС)</w:t>
      </w:r>
      <w:r w:rsidRPr="00BC269F">
        <w:t>» (2) и открыть подраздел «Документы РБС» (3) одним нажатием левой кнопки мыши (</w:t>
      </w:r>
      <w:r w:rsidR="004E3EF9" w:rsidRPr="00BC269F">
        <w:fldChar w:fldCharType="begin"/>
      </w:r>
      <w:r w:rsidRPr="00BC269F">
        <w:instrText xml:space="preserve"> REF _Ref469096451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22</w:t>
      </w:r>
      <w:r w:rsidR="004E3EF9" w:rsidRPr="00BC269F">
        <w:fldChar w:fldCharType="end"/>
      </w:r>
      <w:r w:rsidRPr="00BC269F">
        <w:t>).</w:t>
      </w:r>
    </w:p>
    <w:p w14:paraId="2F9B145B" w14:textId="18E43DA1" w:rsidR="002C668C" w:rsidRPr="00BC269F" w:rsidRDefault="006A4964" w:rsidP="00447987">
      <w:pPr>
        <w:pStyle w:val="af"/>
      </w:pPr>
      <w:r>
        <w:rPr>
          <w:lang w:val="ru-RU" w:eastAsia="ru-RU"/>
        </w:rPr>
        <w:drawing>
          <wp:inline distT="0" distB="0" distL="0" distR="0" wp14:anchorId="4E323A3D" wp14:editId="1C0A641C">
            <wp:extent cx="6120130" cy="24403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8C53E" w14:textId="7DFC15FC" w:rsidR="002C668C" w:rsidRPr="00BC269F" w:rsidRDefault="00715E3A" w:rsidP="002C668C">
      <w:pPr>
        <w:pStyle w:val="af0"/>
      </w:pPr>
      <w:bookmarkStart w:id="41" w:name="_Ref46909645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22</w:t>
      </w:r>
      <w:r w:rsidR="004E3EF9" w:rsidRPr="00BC269F">
        <w:rPr>
          <w:noProof/>
        </w:rPr>
        <w:fldChar w:fldCharType="end"/>
      </w:r>
      <w:bookmarkEnd w:id="41"/>
      <w:r w:rsidR="002C668C" w:rsidRPr="00BC269F">
        <w:t>. Переход в подраздел «Документы РБС»</w:t>
      </w:r>
    </w:p>
    <w:p w14:paraId="2D63C1BA" w14:textId="50A6F1F5" w:rsidR="002C668C" w:rsidRPr="00BC269F" w:rsidRDefault="002C668C" w:rsidP="002C668C">
      <w:pPr>
        <w:pStyle w:val="a0"/>
      </w:pPr>
      <w:r w:rsidRPr="00BC269F">
        <w:t xml:space="preserve">В результате откроется подраздел «Документы РБС», </w:t>
      </w:r>
      <w:r w:rsidR="004D53B8" w:rsidRPr="00BC52AB">
        <w:t xml:space="preserve">в котором необходимо </w:t>
      </w:r>
      <w:r w:rsidR="004D53B8">
        <w:t xml:space="preserve">выбрать </w:t>
      </w:r>
      <w:r w:rsidR="004D53B8" w:rsidRPr="00BC52AB">
        <w:t>соответствующ</w:t>
      </w:r>
      <w:r w:rsidR="004D53B8">
        <w:t>ий</w:t>
      </w:r>
      <w:r w:rsidR="004D53B8" w:rsidRPr="00BC52AB">
        <w:t xml:space="preserve"> бюджетн</w:t>
      </w:r>
      <w:r w:rsidR="004D53B8">
        <w:t>ый</w:t>
      </w:r>
      <w:r w:rsidR="004D53B8" w:rsidRPr="00BC52AB">
        <w:t xml:space="preserve"> цикл, с которым будет осуществляться работа</w:t>
      </w:r>
      <w:r w:rsidR="004D53B8">
        <w:t>,</w:t>
      </w:r>
      <w:r w:rsidR="004D53B8" w:rsidRPr="00BC52AB">
        <w:t xml:space="preserve"> </w:t>
      </w:r>
      <w:r w:rsidR="004D53B8">
        <w:t>и</w:t>
      </w:r>
      <w:r w:rsidR="004D53B8" w:rsidRPr="00BC52AB">
        <w:t xml:space="preserve"> перейти во вкладку</w:t>
      </w:r>
      <w:r w:rsidR="004D53B8">
        <w:t xml:space="preserve"> «Внутренние»</w:t>
      </w:r>
      <w:r w:rsidR="004D53B8" w:rsidRPr="00BC52AB">
        <w:t xml:space="preserve"> </w:t>
      </w:r>
      <w:r w:rsidRPr="00BC269F">
        <w:t>(</w:t>
      </w:r>
      <w:r w:rsidR="004E3EF9" w:rsidRPr="00BC269F">
        <w:fldChar w:fldCharType="begin"/>
      </w:r>
      <w:r w:rsidRPr="00BC269F">
        <w:instrText xml:space="preserve"> REF _Ref469096456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23</w:t>
      </w:r>
      <w:r w:rsidR="004E3EF9" w:rsidRPr="00BC269F">
        <w:fldChar w:fldCharType="end"/>
      </w:r>
      <w:r w:rsidRPr="00BC269F">
        <w:t>).</w:t>
      </w:r>
    </w:p>
    <w:p w14:paraId="670BCD1E" w14:textId="60FE7F57" w:rsidR="002C668C" w:rsidRPr="00856367" w:rsidRDefault="00991D01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E68138F" wp14:editId="0D0CA96C">
            <wp:extent cx="6120130" cy="25171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8DBDA" w14:textId="723B9287" w:rsidR="002C668C" w:rsidRPr="00BC269F" w:rsidRDefault="00715E3A" w:rsidP="00AF3C07">
      <w:pPr>
        <w:pStyle w:val="af0"/>
      </w:pPr>
      <w:bookmarkStart w:id="42" w:name="_Ref469096456"/>
      <w:r>
        <w:t>Рисунок </w:t>
      </w:r>
      <w:r w:rsidR="004E3EF9" w:rsidRPr="00BC269F">
        <w:fldChar w:fldCharType="begin"/>
      </w:r>
      <w:r w:rsidR="002C66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23</w:t>
      </w:r>
      <w:r w:rsidR="004E3EF9" w:rsidRPr="00BC269F">
        <w:fldChar w:fldCharType="end"/>
      </w:r>
      <w:bookmarkEnd w:id="42"/>
      <w:r w:rsidR="002C668C" w:rsidRPr="00BC269F">
        <w:t>. Подраздел «Документы РБС»</w:t>
      </w:r>
      <w:r w:rsidR="00F87BF4">
        <w:t xml:space="preserve">, вкладка </w:t>
      </w:r>
      <w:r w:rsidR="004D53B8">
        <w:t>«</w:t>
      </w:r>
      <w:r w:rsidR="00F87BF4">
        <w:t>Внутренние</w:t>
      </w:r>
      <w:r w:rsidR="004D53B8">
        <w:t>»</w:t>
      </w:r>
    </w:p>
    <w:p w14:paraId="16A71FE0" w14:textId="5B728BC1" w:rsidR="002C668C" w:rsidRPr="00BC269F" w:rsidRDefault="00CF0AA2" w:rsidP="002C668C">
      <w:pPr>
        <w:pStyle w:val="a0"/>
      </w:pPr>
      <w:r>
        <w:t>Для работы во вкладке</w:t>
      </w:r>
      <w:r w:rsidR="00F87BF4">
        <w:t xml:space="preserve"> </w:t>
      </w:r>
      <w:r w:rsidR="003465F0">
        <w:t>«</w:t>
      </w:r>
      <w:r w:rsidR="00F87BF4">
        <w:t>Внутренние</w:t>
      </w:r>
      <w:r w:rsidR="003465F0">
        <w:t>» в</w:t>
      </w:r>
      <w:r w:rsidR="002C668C" w:rsidRPr="00BC269F">
        <w:t xml:space="preserve"> Системе реализована панель инструментов, состоящая из следующих функциональных кнопок (</w:t>
      </w:r>
      <w:r w:rsidR="004E3EF9" w:rsidRPr="00BC269F">
        <w:fldChar w:fldCharType="begin"/>
      </w:r>
      <w:r w:rsidR="002C668C" w:rsidRPr="00BC269F">
        <w:instrText xml:space="preserve"> REF _Ref469096462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24</w:t>
      </w:r>
      <w:r w:rsidR="004E3EF9" w:rsidRPr="00BC269F">
        <w:fldChar w:fldCharType="end"/>
      </w:r>
      <w:r w:rsidR="002C668C" w:rsidRPr="00BC269F">
        <w:t>):</w:t>
      </w:r>
    </w:p>
    <w:p w14:paraId="247E9A83" w14:textId="77777777" w:rsidR="002C668C" w:rsidRPr="00BC269F" w:rsidRDefault="002C668C" w:rsidP="00E350B1">
      <w:pPr>
        <w:pStyle w:val="-"/>
      </w:pPr>
      <w:r w:rsidRPr="00BC269F">
        <w:t>«Обновить» (1) – обновление страницы;</w:t>
      </w:r>
    </w:p>
    <w:p w14:paraId="27FA47AB" w14:textId="77777777" w:rsidR="002C668C" w:rsidRPr="00BC269F" w:rsidRDefault="002C668C" w:rsidP="00E350B1">
      <w:pPr>
        <w:pStyle w:val="-"/>
      </w:pPr>
      <w:r w:rsidRPr="00BC269F">
        <w:t>«Реестр» (2):</w:t>
      </w:r>
    </w:p>
    <w:p w14:paraId="4CB03559" w14:textId="46284915" w:rsidR="002C668C" w:rsidRPr="00BC269F" w:rsidRDefault="002C668C" w:rsidP="00043844">
      <w:pPr>
        <w:pStyle w:val="--"/>
      </w:pPr>
      <w:r w:rsidRPr="00043844">
        <w:rPr>
          <w:i/>
        </w:rPr>
        <w:t>[</w:t>
      </w:r>
      <w:r w:rsidR="00043844" w:rsidRPr="00043844">
        <w:rPr>
          <w:i/>
        </w:rPr>
        <w:t>Сформировать документ/</w:t>
      </w:r>
      <w:r w:rsidR="00D427FA" w:rsidRPr="00043844">
        <w:rPr>
          <w:i/>
        </w:rPr>
        <w:t>«</w:t>
      </w:r>
      <w:r w:rsidRPr="00043844">
        <w:rPr>
          <w:i/>
        </w:rPr>
        <w:t>Справка о распределении БА и ЛБО</w:t>
      </w:r>
      <w:r w:rsidR="00D427FA" w:rsidRPr="00043844">
        <w:rPr>
          <w:i/>
        </w:rPr>
        <w:t xml:space="preserve">» по учреждениям </w:t>
      </w:r>
      <w:r w:rsidR="00C5068E">
        <w:rPr>
          <w:i/>
        </w:rPr>
        <w:t>(ф. 0</w:t>
      </w:r>
      <w:r w:rsidR="00D427FA" w:rsidRPr="00043844">
        <w:rPr>
          <w:i/>
        </w:rPr>
        <w:t>501152)</w:t>
      </w:r>
      <w:r w:rsidRPr="00043844">
        <w:rPr>
          <w:i/>
        </w:rPr>
        <w:t xml:space="preserve"> </w:t>
      </w:r>
      <w:r w:rsidR="00D427FA" w:rsidRPr="00043844">
        <w:rPr>
          <w:i/>
        </w:rPr>
        <w:t>(</w:t>
      </w:r>
      <w:r w:rsidRPr="00043844">
        <w:rPr>
          <w:i/>
        </w:rPr>
        <w:t>РБС</w:t>
      </w:r>
      <w:r w:rsidR="00D427FA" w:rsidRPr="00043844">
        <w:rPr>
          <w:i/>
        </w:rPr>
        <w:t>)</w:t>
      </w:r>
      <w:r w:rsidRPr="00043844">
        <w:rPr>
          <w:i/>
        </w:rPr>
        <w:t>]</w:t>
      </w:r>
      <w:r w:rsidRPr="00BC269F">
        <w:t xml:space="preserve"> – формирование </w:t>
      </w:r>
      <w:r w:rsidR="004143B8">
        <w:t>с</w:t>
      </w:r>
      <w:r w:rsidRPr="00BC269F">
        <w:t xml:space="preserve">правки о распределении </w:t>
      </w:r>
      <w:r w:rsidR="007C2CC6">
        <w:t>бюджетных</w:t>
      </w:r>
      <w:r w:rsidR="007C2CC6" w:rsidRPr="00BC269F">
        <w:t xml:space="preserve"> ассигновани</w:t>
      </w:r>
      <w:r w:rsidR="007C2CC6">
        <w:t>й</w:t>
      </w:r>
      <w:r w:rsidR="007C2CC6" w:rsidRPr="00BC269F">
        <w:t xml:space="preserve"> </w:t>
      </w:r>
      <w:r w:rsidR="007C2CC6">
        <w:t xml:space="preserve">(далее – </w:t>
      </w:r>
      <w:r w:rsidRPr="00BC269F">
        <w:t>БА</w:t>
      </w:r>
      <w:r w:rsidR="007C2CC6">
        <w:t>)</w:t>
      </w:r>
      <w:r w:rsidRPr="00BC269F">
        <w:t xml:space="preserve"> и ЛБО РБС;</w:t>
      </w:r>
    </w:p>
    <w:p w14:paraId="3D7CCA24" w14:textId="4A767AE1" w:rsidR="002C668C" w:rsidRPr="00BC269F" w:rsidRDefault="00B8726D" w:rsidP="00E350B1">
      <w:pPr>
        <w:pStyle w:val="--"/>
      </w:pPr>
      <w:r w:rsidRPr="00B8726D">
        <w:rPr>
          <w:i/>
          <w:lang w:val="en-US"/>
        </w:rPr>
        <w:t>[</w:t>
      </w:r>
      <w:r w:rsidR="002C668C" w:rsidRPr="00B8726D">
        <w:rPr>
          <w:i/>
        </w:rPr>
        <w:t>Удалить документ</w:t>
      </w:r>
      <w:r w:rsidRPr="00B8726D">
        <w:rPr>
          <w:i/>
          <w:lang w:val="en-US"/>
        </w:rPr>
        <w:t>]</w:t>
      </w:r>
      <w:r w:rsidR="002C668C" w:rsidRPr="00BC269F">
        <w:t xml:space="preserve"> – удаление документа;</w:t>
      </w:r>
    </w:p>
    <w:p w14:paraId="4537FC80" w14:textId="7C7252AF" w:rsidR="002C668C" w:rsidRPr="00BC269F" w:rsidRDefault="002C668C" w:rsidP="00B8726D">
      <w:pPr>
        <w:pStyle w:val="--"/>
      </w:pPr>
      <w:r w:rsidRPr="00BC269F">
        <w:rPr>
          <w:i/>
        </w:rPr>
        <w:t>[</w:t>
      </w:r>
      <w:r w:rsidR="00B8726D">
        <w:rPr>
          <w:i/>
        </w:rPr>
        <w:t>Версии/</w:t>
      </w:r>
      <w:r w:rsidRPr="00BC269F">
        <w:rPr>
          <w:i/>
        </w:rPr>
        <w:t>Просмотр]</w:t>
      </w:r>
      <w:r w:rsidRPr="00BC269F">
        <w:t xml:space="preserve"> – просмотр версии документа;</w:t>
      </w:r>
    </w:p>
    <w:p w14:paraId="0FDE83DC" w14:textId="48DB03C7" w:rsidR="002C668C" w:rsidRPr="00BC269F" w:rsidRDefault="002C668C" w:rsidP="00B8726D">
      <w:pPr>
        <w:pStyle w:val="--"/>
      </w:pPr>
      <w:r w:rsidRPr="00BC269F">
        <w:rPr>
          <w:i/>
        </w:rPr>
        <w:t>[</w:t>
      </w:r>
      <w:r w:rsidR="00B8726D">
        <w:rPr>
          <w:i/>
        </w:rPr>
        <w:t>Версии/</w:t>
      </w:r>
      <w:r w:rsidRPr="00BC269F">
        <w:rPr>
          <w:i/>
        </w:rPr>
        <w:t>Создать]</w:t>
      </w:r>
      <w:r w:rsidRPr="00BC269F">
        <w:t xml:space="preserve"> – формирование версии документа;</w:t>
      </w:r>
    </w:p>
    <w:p w14:paraId="66753BBA" w14:textId="152CBB0B" w:rsidR="002C668C" w:rsidRPr="00BC269F" w:rsidRDefault="002C668C" w:rsidP="00B8726D">
      <w:pPr>
        <w:pStyle w:val="--"/>
        <w:rPr>
          <w:i/>
        </w:rPr>
      </w:pPr>
      <w:r w:rsidRPr="00BC269F">
        <w:rPr>
          <w:i/>
        </w:rPr>
        <w:t>[</w:t>
      </w:r>
      <w:r w:rsidR="00B8726D">
        <w:rPr>
          <w:i/>
        </w:rPr>
        <w:t>Версии/</w:t>
      </w:r>
      <w:r w:rsidRPr="00BC269F">
        <w:rPr>
          <w:i/>
        </w:rPr>
        <w:t>Удалить]</w:t>
      </w:r>
      <w:r w:rsidRPr="00BC269F">
        <w:t xml:space="preserve"> – удаление версии документа;</w:t>
      </w:r>
    </w:p>
    <w:p w14:paraId="0B8A2CB2" w14:textId="6F189003" w:rsidR="002C668C" w:rsidRPr="00BC269F" w:rsidRDefault="002C668C" w:rsidP="00DF6087">
      <w:pPr>
        <w:pStyle w:val="--"/>
      </w:pPr>
      <w:r w:rsidRPr="00BC269F">
        <w:rPr>
          <w:i/>
        </w:rPr>
        <w:t>[</w:t>
      </w:r>
      <w:r w:rsidR="00DF6087">
        <w:rPr>
          <w:i/>
        </w:rPr>
        <w:t>Вложения/</w:t>
      </w:r>
      <w:r w:rsidRPr="00BC269F">
        <w:rPr>
          <w:i/>
        </w:rPr>
        <w:t>Добавить]</w:t>
      </w:r>
      <w:r w:rsidRPr="00BC269F">
        <w:t xml:space="preserve"> – прикрепление файла;</w:t>
      </w:r>
    </w:p>
    <w:p w14:paraId="4EE1558C" w14:textId="1C59A9E5" w:rsidR="002C668C" w:rsidRPr="00BC269F" w:rsidRDefault="002C668C" w:rsidP="00DF6087">
      <w:pPr>
        <w:pStyle w:val="--"/>
      </w:pPr>
      <w:r w:rsidRPr="00BC269F">
        <w:rPr>
          <w:i/>
        </w:rPr>
        <w:t>[</w:t>
      </w:r>
      <w:r w:rsidR="00DF6087">
        <w:rPr>
          <w:i/>
        </w:rPr>
        <w:t>Вложения/</w:t>
      </w:r>
      <w:r w:rsidRPr="00BC269F">
        <w:rPr>
          <w:i/>
        </w:rPr>
        <w:t>Удалить]</w:t>
      </w:r>
      <w:r w:rsidRPr="00BC269F">
        <w:t xml:space="preserve"> – удаление вложенного файла;</w:t>
      </w:r>
    </w:p>
    <w:p w14:paraId="359BAE22" w14:textId="77777777" w:rsidR="002C668C" w:rsidRPr="00BC269F" w:rsidRDefault="002C668C" w:rsidP="00E350B1">
      <w:pPr>
        <w:pStyle w:val="-"/>
      </w:pPr>
      <w:r w:rsidRPr="00BC269F">
        <w:t>«Печать» (3):</w:t>
      </w:r>
    </w:p>
    <w:p w14:paraId="307412C3" w14:textId="77777777" w:rsidR="002C668C" w:rsidRPr="00BC269F" w:rsidRDefault="002C668C" w:rsidP="00E350B1">
      <w:pPr>
        <w:pStyle w:val="--"/>
      </w:pPr>
      <w:r w:rsidRPr="00BC269F">
        <w:rPr>
          <w:i/>
        </w:rPr>
        <w:t xml:space="preserve">[Печать реестра] </w:t>
      </w:r>
      <w:r w:rsidRPr="00BC269F">
        <w:t xml:space="preserve">– формирование печатной формы реестра с расширением </w:t>
      </w:r>
      <w:r w:rsidRPr="00BC269F">
        <w:rPr>
          <w:b/>
        </w:rPr>
        <w:t>*.xls</w:t>
      </w:r>
      <w:r w:rsidRPr="00BC269F">
        <w:t>;</w:t>
      </w:r>
    </w:p>
    <w:p w14:paraId="70009675" w14:textId="0029AEBB" w:rsidR="002C668C" w:rsidRPr="00BC269F" w:rsidRDefault="002C668C" w:rsidP="00E350B1">
      <w:pPr>
        <w:pStyle w:val="--"/>
      </w:pPr>
      <w:r w:rsidRPr="00BC269F">
        <w:rPr>
          <w:i/>
        </w:rPr>
        <w:t>[</w:t>
      </w:r>
      <w:r w:rsidR="00F87BF4">
        <w:rPr>
          <w:i/>
        </w:rPr>
        <w:t>Печать документа</w:t>
      </w:r>
      <w:r w:rsidRPr="00BC269F">
        <w:rPr>
          <w:i/>
        </w:rPr>
        <w:t xml:space="preserve">] </w:t>
      </w:r>
      <w:r w:rsidRPr="00BC269F">
        <w:t xml:space="preserve">– формирование печатной формы документа с расширением </w:t>
      </w:r>
      <w:r w:rsidRPr="00BC269F">
        <w:rPr>
          <w:b/>
        </w:rPr>
        <w:t xml:space="preserve">*.xls </w:t>
      </w:r>
      <w:r w:rsidRPr="000861E8">
        <w:t>или</w:t>
      </w:r>
      <w:r w:rsidRPr="00BC269F">
        <w:rPr>
          <w:b/>
        </w:rPr>
        <w:t xml:space="preserve"> *.</w:t>
      </w:r>
      <w:r w:rsidRPr="00BC269F">
        <w:rPr>
          <w:b/>
          <w:lang w:val="en-US"/>
        </w:rPr>
        <w:t>doc</w:t>
      </w:r>
      <w:r w:rsidRPr="00BC269F">
        <w:t>;</w:t>
      </w:r>
    </w:p>
    <w:p w14:paraId="6198FB9D" w14:textId="77777777" w:rsidR="002C668C" w:rsidRPr="00BC269F" w:rsidRDefault="002C668C" w:rsidP="00E350B1">
      <w:pPr>
        <w:pStyle w:val="-"/>
      </w:pPr>
      <w:r w:rsidRPr="00BC269F">
        <w:t>«Согласование» (4):</w:t>
      </w:r>
    </w:p>
    <w:p w14:paraId="44F9B2A4" w14:textId="1674C715" w:rsidR="002C668C" w:rsidRDefault="00F62F3E" w:rsidP="00E350B1">
      <w:pPr>
        <w:pStyle w:val="--"/>
      </w:pPr>
      <w:r w:rsidRPr="00F62F3E">
        <w:rPr>
          <w:i/>
        </w:rPr>
        <w:lastRenderedPageBreak/>
        <w:t>[</w:t>
      </w:r>
      <w:r w:rsidR="002C668C" w:rsidRPr="00F62F3E">
        <w:rPr>
          <w:i/>
        </w:rPr>
        <w:t>Внутренн</w:t>
      </w:r>
      <w:r>
        <w:rPr>
          <w:i/>
        </w:rPr>
        <w:t>е</w:t>
      </w:r>
      <w:r w:rsidR="002C668C" w:rsidRPr="00F62F3E">
        <w:rPr>
          <w:i/>
        </w:rPr>
        <w:t>е согласование</w:t>
      </w:r>
      <w:r w:rsidRPr="00F62F3E">
        <w:rPr>
          <w:i/>
        </w:rPr>
        <w:t>]</w:t>
      </w:r>
      <w:r w:rsidR="002C668C" w:rsidRPr="00BC269F">
        <w:t xml:space="preserve"> – отправка документа на внутренне</w:t>
      </w:r>
      <w:r>
        <w:t>е</w:t>
      </w:r>
      <w:r w:rsidR="00991D01">
        <w:t xml:space="preserve"> согласование;</w:t>
      </w:r>
    </w:p>
    <w:p w14:paraId="19063916" w14:textId="1ABC593D" w:rsidR="00991D01" w:rsidRPr="00BC269F" w:rsidRDefault="00991D01" w:rsidP="00991D01">
      <w:pPr>
        <w:pStyle w:val="-"/>
      </w:pPr>
      <w:r>
        <w:t xml:space="preserve">«Справочная информация» (5) </w:t>
      </w:r>
      <w:r w:rsidRPr="00BC52AB">
        <w:t>–</w:t>
      </w:r>
      <w:r>
        <w:t xml:space="preserve"> сведения по часто задаваемым вопросам.</w:t>
      </w:r>
    </w:p>
    <w:p w14:paraId="61A7EBF7" w14:textId="16086550" w:rsidR="002C668C" w:rsidRPr="00BC269F" w:rsidRDefault="002C668C" w:rsidP="000861E8">
      <w:pPr>
        <w:pStyle w:val="a0"/>
      </w:pPr>
      <w:r w:rsidRPr="00BC269F">
        <w:rPr>
          <w:b/>
        </w:rPr>
        <w:t>Важно!</w:t>
      </w:r>
      <w:r w:rsidRPr="00BC269F">
        <w:t xml:space="preserve"> Панель инструментов содержит перечень функциональных кнопок соответствующих настройкам ограничений пользователя</w:t>
      </w:r>
      <w:r w:rsidR="005B0EBD">
        <w:t>.</w:t>
      </w:r>
    </w:p>
    <w:p w14:paraId="02145CCB" w14:textId="780A7283" w:rsidR="002C668C" w:rsidRPr="00856367" w:rsidRDefault="00991D01" w:rsidP="00447987">
      <w:pPr>
        <w:pStyle w:val="af"/>
      </w:pPr>
      <w:r>
        <w:rPr>
          <w:lang w:val="ru-RU" w:eastAsia="ru-RU"/>
        </w:rPr>
        <w:drawing>
          <wp:inline distT="0" distB="0" distL="0" distR="0" wp14:anchorId="43D7F3D1" wp14:editId="1193B68E">
            <wp:extent cx="6120130" cy="25171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88719" w14:textId="29E2E6C2" w:rsidR="002C668C" w:rsidRPr="00BC269F" w:rsidRDefault="00715E3A" w:rsidP="00AF3C07">
      <w:pPr>
        <w:pStyle w:val="af0"/>
      </w:pPr>
      <w:bookmarkStart w:id="43" w:name="_Ref469096462"/>
      <w:r>
        <w:t>Рисунок </w:t>
      </w:r>
      <w:r w:rsidR="004E3EF9" w:rsidRPr="00BC269F">
        <w:fldChar w:fldCharType="begin"/>
      </w:r>
      <w:r w:rsidR="002C668C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24</w:t>
      </w:r>
      <w:r w:rsidR="004E3EF9" w:rsidRPr="00BC269F">
        <w:fldChar w:fldCharType="end"/>
      </w:r>
      <w:bookmarkEnd w:id="43"/>
      <w:r w:rsidR="002C668C" w:rsidRPr="00BC269F">
        <w:t>. Функциональные кнопки</w:t>
      </w:r>
      <w:r w:rsidR="008474BF">
        <w:t xml:space="preserve"> вкладки «Внутренние»</w:t>
      </w:r>
    </w:p>
    <w:p w14:paraId="2DA3C27F" w14:textId="2B415986" w:rsidR="008B0A81" w:rsidRPr="00BC269F" w:rsidRDefault="008B0A81" w:rsidP="008B0A81">
      <w:pPr>
        <w:pStyle w:val="a0"/>
      </w:pPr>
      <w:r w:rsidRPr="00BC269F">
        <w:t xml:space="preserve">Для того чтобы сформировать документ </w:t>
      </w:r>
      <w:r w:rsidR="0088312A" w:rsidRPr="00BC269F">
        <w:t>«Справка о распределении БА и ЛБО»</w:t>
      </w:r>
      <w:r w:rsidR="0088312A" w:rsidRPr="00D86E20">
        <w:rPr>
          <w:rFonts w:ascii="Times New Roman Полужирный" w:hAnsi="Times New Roman Полужирный"/>
        </w:rPr>
        <w:t xml:space="preserve"> </w:t>
      </w:r>
      <w:r w:rsidR="0088312A" w:rsidRPr="00D86E20">
        <w:t xml:space="preserve">по учреждениям </w:t>
      </w:r>
      <w:r w:rsidR="00C5068E">
        <w:t>(ф. 0</w:t>
      </w:r>
      <w:r w:rsidR="0088312A" w:rsidRPr="00D86E20">
        <w:t>501152)</w:t>
      </w:r>
      <w:r w:rsidR="0088312A">
        <w:t>»</w:t>
      </w:r>
      <w:r w:rsidRPr="00BC269F">
        <w:t xml:space="preserve">, необходимо нажать на кнопку «Реестр» и выбрать пункт </w:t>
      </w:r>
      <w:r w:rsidRPr="00BC269F">
        <w:rPr>
          <w:i/>
        </w:rPr>
        <w:t>[Сформировать документ/</w:t>
      </w:r>
      <w:r w:rsidR="0088312A">
        <w:rPr>
          <w:i/>
        </w:rPr>
        <w:t>«</w:t>
      </w:r>
      <w:r w:rsidRPr="00BC269F">
        <w:rPr>
          <w:i/>
        </w:rPr>
        <w:t>Справк</w:t>
      </w:r>
      <w:r w:rsidR="0088312A">
        <w:rPr>
          <w:i/>
        </w:rPr>
        <w:t>а</w:t>
      </w:r>
      <w:r w:rsidRPr="00BC269F">
        <w:rPr>
          <w:i/>
        </w:rPr>
        <w:t xml:space="preserve"> о распределении БА и ЛБО</w:t>
      </w:r>
      <w:r w:rsidR="0088312A">
        <w:rPr>
          <w:i/>
        </w:rPr>
        <w:t xml:space="preserve">» по учреждениям </w:t>
      </w:r>
      <w:r w:rsidR="00C5068E">
        <w:rPr>
          <w:i/>
        </w:rPr>
        <w:t>(ф. 0</w:t>
      </w:r>
      <w:r w:rsidR="0088312A">
        <w:rPr>
          <w:i/>
        </w:rPr>
        <w:t>501152)</w:t>
      </w:r>
      <w:r w:rsidRPr="00BC269F">
        <w:rPr>
          <w:i/>
        </w:rPr>
        <w:t xml:space="preserve"> РБС]</w:t>
      </w:r>
      <w:r w:rsidRPr="00BC269F">
        <w:t xml:space="preserve"> (</w:t>
      </w:r>
      <w:r w:rsidR="004E3EF9" w:rsidRPr="00BC269F">
        <w:fldChar w:fldCharType="begin"/>
      </w:r>
      <w:r w:rsidRPr="00BC269F">
        <w:instrText xml:space="preserve"> REF _Ref469096471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25</w:t>
      </w:r>
      <w:r w:rsidR="004E3EF9" w:rsidRPr="00BC269F">
        <w:fldChar w:fldCharType="end"/>
      </w:r>
      <w:r w:rsidRPr="00BC269F">
        <w:t>).</w:t>
      </w:r>
    </w:p>
    <w:p w14:paraId="7E6948A4" w14:textId="76F820BA" w:rsidR="008B0A81" w:rsidRPr="00BC269F" w:rsidRDefault="008B0A81" w:rsidP="008B0A81">
      <w:pPr>
        <w:pStyle w:val="a0"/>
      </w:pPr>
      <w:r w:rsidRPr="00BC269F">
        <w:rPr>
          <w:b/>
        </w:rPr>
        <w:t>Важно!</w:t>
      </w:r>
      <w:r w:rsidRPr="00BC269F">
        <w:t xml:space="preserve"> Пункт </w:t>
      </w:r>
      <w:r w:rsidRPr="00BC269F">
        <w:rPr>
          <w:i/>
        </w:rPr>
        <w:t>[Сформировать документ/</w:t>
      </w:r>
      <w:r w:rsidR="002A6FFA">
        <w:rPr>
          <w:i/>
        </w:rPr>
        <w:t xml:space="preserve"> </w:t>
      </w:r>
      <w:r w:rsidR="0088312A">
        <w:rPr>
          <w:i/>
        </w:rPr>
        <w:t>«</w:t>
      </w:r>
      <w:r w:rsidR="0088312A" w:rsidRPr="00BC269F">
        <w:rPr>
          <w:i/>
        </w:rPr>
        <w:t>Справк</w:t>
      </w:r>
      <w:r w:rsidR="0088312A">
        <w:rPr>
          <w:i/>
        </w:rPr>
        <w:t>а</w:t>
      </w:r>
      <w:r w:rsidR="0088312A" w:rsidRPr="00BC269F">
        <w:rPr>
          <w:i/>
        </w:rPr>
        <w:t xml:space="preserve"> о распределении БА и ЛБО</w:t>
      </w:r>
      <w:r w:rsidR="0088312A">
        <w:rPr>
          <w:i/>
        </w:rPr>
        <w:t xml:space="preserve">» по учреждениям </w:t>
      </w:r>
      <w:r w:rsidR="00C5068E">
        <w:rPr>
          <w:i/>
        </w:rPr>
        <w:t>(ф. 0</w:t>
      </w:r>
      <w:r w:rsidR="0088312A">
        <w:rPr>
          <w:i/>
        </w:rPr>
        <w:t>501152)</w:t>
      </w:r>
      <w:r w:rsidR="0088312A" w:rsidRPr="00BC269F">
        <w:rPr>
          <w:i/>
        </w:rPr>
        <w:t xml:space="preserve"> РБС</w:t>
      </w:r>
      <w:r w:rsidRPr="00BC269F">
        <w:rPr>
          <w:i/>
        </w:rPr>
        <w:t>]</w:t>
      </w:r>
      <w:r w:rsidRPr="00BC269F">
        <w:t xml:space="preserve"> активен для выбора, при условии, что организация оператора является не корневым учреждением, имеющим дочерние учреждения, в Сводном реестре учреждений.</w:t>
      </w:r>
    </w:p>
    <w:p w14:paraId="2814B8DC" w14:textId="1056772F" w:rsidR="008B0A81" w:rsidRPr="00BC269F" w:rsidRDefault="00991D01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02705B0" wp14:editId="30760F97">
            <wp:extent cx="6120130" cy="29387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9E5F" w14:textId="03816847" w:rsidR="008B0A81" w:rsidRPr="00BC269F" w:rsidRDefault="00715E3A" w:rsidP="008D27B1">
      <w:pPr>
        <w:pStyle w:val="af0"/>
        <w:keepNext/>
        <w:keepLines/>
        <w:rPr>
          <w:i/>
        </w:rPr>
      </w:pPr>
      <w:bookmarkStart w:id="44" w:name="_Ref469096471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25</w:t>
      </w:r>
      <w:r w:rsidR="004E3EF9" w:rsidRPr="00BC269F">
        <w:rPr>
          <w:noProof/>
        </w:rPr>
        <w:fldChar w:fldCharType="end"/>
      </w:r>
      <w:bookmarkEnd w:id="44"/>
      <w:r w:rsidR="008B0A81" w:rsidRPr="00BC269F">
        <w:t xml:space="preserve">. </w:t>
      </w:r>
      <w:r w:rsidR="004D25A8">
        <w:t xml:space="preserve">Формирование документа </w:t>
      </w:r>
      <w:r w:rsidR="00BB52C1" w:rsidRPr="004D25A8">
        <w:t xml:space="preserve">«Справка о распределении БА и ЛБО» по учреждениям </w:t>
      </w:r>
      <w:r w:rsidR="00C5068E">
        <w:t>(ф. 0</w:t>
      </w:r>
      <w:r w:rsidR="00BB52C1" w:rsidRPr="004D25A8">
        <w:t>501152) РБС</w:t>
      </w:r>
      <w:r w:rsidR="004D25A8" w:rsidRPr="004D25A8">
        <w:t>»</w:t>
      </w:r>
    </w:p>
    <w:p w14:paraId="523C832B" w14:textId="3F912405" w:rsidR="008B0A81" w:rsidRPr="00BC269F" w:rsidRDefault="008B0A81" w:rsidP="008B0A81">
      <w:pPr>
        <w:pStyle w:val="a0"/>
      </w:pPr>
      <w:r w:rsidRPr="00BC269F">
        <w:t>В результате откроется окно «Документ «Справк</w:t>
      </w:r>
      <w:r w:rsidR="008D27B1">
        <w:t>а</w:t>
      </w:r>
      <w:r w:rsidRPr="00BC269F">
        <w:t xml:space="preserve"> о распределении </w:t>
      </w:r>
      <w:r w:rsidR="008D27B1">
        <w:t>бюджетных ассигнований</w:t>
      </w:r>
      <w:r w:rsidRPr="00BC269F">
        <w:t xml:space="preserve"> и </w:t>
      </w:r>
      <w:r w:rsidR="008D27B1">
        <w:t>лимитов бюджетных обязательств</w:t>
      </w:r>
      <w:r w:rsidRPr="00BC269F">
        <w:t>», в котором необходимо</w:t>
      </w:r>
      <w:r w:rsidR="00B34669">
        <w:t xml:space="preserve"> заполнить обязательное поле «Вид изменения» и</w:t>
      </w:r>
      <w:r w:rsidRPr="00BC269F">
        <w:t xml:space="preserve"> нажать на кнопку «Сохранить» (</w:t>
      </w:r>
      <w:r w:rsidR="004E3EF9" w:rsidRPr="00BC269F">
        <w:fldChar w:fldCharType="begin"/>
      </w:r>
      <w:r w:rsidRPr="00BC269F">
        <w:instrText xml:space="preserve"> REF _Ref469096475 \h </w:instrText>
      </w:r>
      <w:r w:rsidR="004E3EF9" w:rsidRPr="00BC269F">
        <w:fldChar w:fldCharType="separate"/>
      </w:r>
      <w:r w:rsidR="006461B4">
        <w:t>Рисунок </w:t>
      </w:r>
      <w:r w:rsidR="006461B4">
        <w:rPr>
          <w:noProof/>
        </w:rPr>
        <w:t>26</w:t>
      </w:r>
      <w:r w:rsidR="004E3EF9" w:rsidRPr="00BC269F">
        <w:fldChar w:fldCharType="end"/>
      </w:r>
      <w:r w:rsidRPr="00BC269F">
        <w:t>).</w:t>
      </w:r>
    </w:p>
    <w:p w14:paraId="7680EE98" w14:textId="30750603" w:rsidR="008B0A81" w:rsidRPr="00BC269F" w:rsidRDefault="009A6A7C" w:rsidP="00447987">
      <w:pPr>
        <w:pStyle w:val="af"/>
      </w:pPr>
      <w:r>
        <w:rPr>
          <w:lang w:val="ru-RU" w:eastAsia="ru-RU"/>
        </w:rPr>
        <w:drawing>
          <wp:inline distT="0" distB="0" distL="0" distR="0" wp14:anchorId="47A6FFA9" wp14:editId="54F11409">
            <wp:extent cx="6120130" cy="28676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E4596" w14:textId="6139E1C5" w:rsidR="008B0A81" w:rsidRPr="00BC269F" w:rsidRDefault="00715E3A" w:rsidP="008B0A81">
      <w:pPr>
        <w:pStyle w:val="af0"/>
      </w:pPr>
      <w:bookmarkStart w:id="45" w:name="_Ref469096475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26</w:t>
      </w:r>
      <w:r w:rsidR="004E3EF9" w:rsidRPr="00BC269F">
        <w:rPr>
          <w:noProof/>
        </w:rPr>
        <w:fldChar w:fldCharType="end"/>
      </w:r>
      <w:bookmarkEnd w:id="45"/>
      <w:r w:rsidR="008B0A81" w:rsidRPr="00BC269F">
        <w:t xml:space="preserve">. </w:t>
      </w:r>
      <w:r w:rsidR="002F7D6F">
        <w:t xml:space="preserve">Окно документа </w:t>
      </w:r>
      <w:r w:rsidR="002F7D6F" w:rsidRPr="00BC269F">
        <w:t>«Справка о распределении БА и ЛБО»</w:t>
      </w:r>
      <w:r w:rsidR="002F7D6F" w:rsidRPr="00D86E20">
        <w:rPr>
          <w:rFonts w:ascii="Times New Roman Полужирный" w:hAnsi="Times New Roman Полужирный"/>
        </w:rPr>
        <w:t xml:space="preserve"> </w:t>
      </w:r>
      <w:r w:rsidR="002F7D6F" w:rsidRPr="00D86E20">
        <w:t xml:space="preserve">по учреждениям </w:t>
      </w:r>
      <w:r w:rsidR="00C5068E">
        <w:t>(ф. 0</w:t>
      </w:r>
      <w:r w:rsidR="002F7D6F" w:rsidRPr="00D86E20">
        <w:t>501152)</w:t>
      </w:r>
      <w:r w:rsidR="002F7D6F">
        <w:t>»</w:t>
      </w:r>
    </w:p>
    <w:p w14:paraId="14D07BD0" w14:textId="33FF0DED" w:rsidR="008B0A81" w:rsidRPr="00BC269F" w:rsidRDefault="008B0A81" w:rsidP="008B0A81">
      <w:pPr>
        <w:pStyle w:val="a0"/>
      </w:pPr>
      <w:r w:rsidRPr="00BC269F">
        <w:t xml:space="preserve">В результате поля «Номер документа», «Дата создания», «Автор», «Контактная информация», «ГРБС (ГАИФДБ)» и «Центр финансовой </w:t>
      </w:r>
      <w:r w:rsidRPr="00BC269F">
        <w:lastRenderedPageBreak/>
        <w:t>ответственности» заполнятся автоматически и для заполнения станут доступными вкладки «Бюджетные ассигнования по расходам», «Лимиты бюджетных обязательств»</w:t>
      </w:r>
      <w:r w:rsidR="00FC2E17">
        <w:t>, «Лимиты бюджетных обязательств по доп. финансированию»</w:t>
      </w:r>
      <w:r w:rsidRPr="00BC269F">
        <w:t xml:space="preserve"> и «Бюджетные ассигнования по ИФДБ».</w:t>
      </w:r>
    </w:p>
    <w:p w14:paraId="1D2A98C1" w14:textId="781F48EB" w:rsidR="008B0A81" w:rsidRPr="00BC269F" w:rsidRDefault="008B0A81" w:rsidP="008B0A81">
      <w:pPr>
        <w:pStyle w:val="a0"/>
      </w:pPr>
      <w:r w:rsidRPr="00BC269F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7B065A3C" w14:textId="77777777" w:rsidR="008D6F38" w:rsidRDefault="008D6F38" w:rsidP="008D6F38">
      <w:pPr>
        <w:pStyle w:val="3"/>
      </w:pPr>
      <w:bookmarkStart w:id="46" w:name="_Ref469096131"/>
      <w:bookmarkStart w:id="47" w:name="_Toc82010155"/>
      <w:bookmarkStart w:id="48" w:name="_Toc82085624"/>
      <w:bookmarkStart w:id="49" w:name="_Ref470622107"/>
      <w:r w:rsidRPr="00BC52AB">
        <w:t xml:space="preserve">Заполнение вкладки </w:t>
      </w:r>
      <w:bookmarkEnd w:id="46"/>
      <w:r w:rsidRPr="00B81B06">
        <w:t>«Лимиты бюджетных обязательств по доп. финансированию»</w:t>
      </w:r>
      <w:bookmarkEnd w:id="47"/>
      <w:bookmarkEnd w:id="48"/>
    </w:p>
    <w:p w14:paraId="3DC0B9D1" w14:textId="77777777" w:rsidR="008D6F38" w:rsidRPr="002E3C47" w:rsidRDefault="008D6F38" w:rsidP="008D6F38">
      <w:pPr>
        <w:pStyle w:val="4"/>
      </w:pPr>
      <w:bookmarkStart w:id="50" w:name="_Toc81819827"/>
      <w:r>
        <w:t>Заполнение вкладки «Лимиты бюджетных обязательств по доп. финансированию» всеми доступными КБК</w:t>
      </w:r>
      <w:bookmarkEnd w:id="50"/>
    </w:p>
    <w:p w14:paraId="25A550E2" w14:textId="36EDBAB8" w:rsidR="008D6F38" w:rsidRDefault="008D6F38" w:rsidP="008D6F38">
      <w:pPr>
        <w:pStyle w:val="a0"/>
      </w:pPr>
      <w:r>
        <w:t>Для заполнения вкладки «Лимиты бюджетных обязательств по доп. финансированию» всеми доступными КБК необходимо нажать на кнопку «Сформировать данные» (</w:t>
      </w:r>
      <w:r>
        <w:fldChar w:fldCharType="begin"/>
      </w:r>
      <w:r>
        <w:instrText xml:space="preserve"> REF _Ref81818309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27</w:t>
      </w:r>
      <w:r>
        <w:fldChar w:fldCharType="end"/>
      </w:r>
      <w:r>
        <w:t>).</w:t>
      </w:r>
    </w:p>
    <w:p w14:paraId="521CAC4B" w14:textId="17381E94" w:rsidR="008D6F38" w:rsidRPr="00D21C2C" w:rsidRDefault="00A12375" w:rsidP="008D6F3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EF9C66B" wp14:editId="2BC4D782">
            <wp:extent cx="6120130" cy="279209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6F38" w:rsidRPr="00D21C2C" w:rsidDel="00E65E10">
        <w:rPr>
          <w:lang w:val="ru-RU"/>
        </w:rPr>
        <w:t xml:space="preserve"> </w:t>
      </w:r>
    </w:p>
    <w:p w14:paraId="310A89F2" w14:textId="35C3774F" w:rsidR="008D6F38" w:rsidRPr="00673B47" w:rsidRDefault="008D6F38" w:rsidP="008D6F38">
      <w:pPr>
        <w:pStyle w:val="af0"/>
        <w:rPr>
          <w:color w:val="000000"/>
        </w:rPr>
      </w:pPr>
      <w:bookmarkStart w:id="51" w:name="_Ref81818309"/>
      <w:r>
        <w:t>Рисунок </w:t>
      </w:r>
      <w:fldSimple w:instr=" SEQ Рисунок \* ARABIC ">
        <w:r w:rsidR="006461B4">
          <w:rPr>
            <w:noProof/>
          </w:rPr>
          <w:t>27</w:t>
        </w:r>
      </w:fldSimple>
      <w:bookmarkEnd w:id="51"/>
      <w:r>
        <w:rPr>
          <w:color w:val="000000"/>
        </w:rPr>
        <w:t>. Формирование данных</w:t>
      </w:r>
    </w:p>
    <w:p w14:paraId="7C5AD470" w14:textId="6E145A60" w:rsidR="008D6F38" w:rsidRDefault="008D6F38" w:rsidP="008D6F38">
      <w:pPr>
        <w:pStyle w:val="a0"/>
      </w:pPr>
      <w:r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_Ref81818313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28</w:t>
      </w:r>
      <w:r>
        <w:fldChar w:fldCharType="end"/>
      </w:r>
      <w:r>
        <w:t>).</w:t>
      </w:r>
    </w:p>
    <w:p w14:paraId="4394D07D" w14:textId="77777777" w:rsidR="008D6F38" w:rsidRDefault="008D6F38" w:rsidP="008D6F3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0A7AF1B" wp14:editId="4BF56DA2">
            <wp:extent cx="2323809" cy="1000000"/>
            <wp:effectExtent l="0" t="0" r="635" b="0"/>
            <wp:docPr id="2848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F125E" w14:textId="496FE1B3" w:rsidR="008D6F38" w:rsidRPr="00B9444D" w:rsidRDefault="008D6F38" w:rsidP="008D6F38">
      <w:pPr>
        <w:pStyle w:val="af0"/>
        <w:rPr>
          <w:color w:val="000000"/>
        </w:rPr>
      </w:pPr>
      <w:bookmarkStart w:id="52" w:name="_Ref81818313"/>
      <w:r>
        <w:t>Рисунок </w:t>
      </w:r>
      <w:fldSimple w:instr=" SEQ Рисунок \* ARABIC ">
        <w:r w:rsidR="006461B4">
          <w:rPr>
            <w:noProof/>
          </w:rPr>
          <w:t>28</w:t>
        </w:r>
      </w:fldSimple>
      <w:bookmarkEnd w:id="52"/>
      <w:r>
        <w:rPr>
          <w:color w:val="000000"/>
        </w:rPr>
        <w:t>. Системное сообщение</w:t>
      </w:r>
    </w:p>
    <w:p w14:paraId="40407A83" w14:textId="244D3131" w:rsidR="008D6F38" w:rsidRDefault="008D6F38" w:rsidP="008D6F38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 по доп. финансированию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_Ref81818317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29</w:t>
      </w:r>
      <w:r>
        <w:fldChar w:fldCharType="end"/>
      </w:r>
      <w:r>
        <w:t>).</w:t>
      </w:r>
    </w:p>
    <w:p w14:paraId="04A8CFAE" w14:textId="0A95B4C3" w:rsidR="008D6F38" w:rsidRDefault="00A12375" w:rsidP="008D6F38">
      <w:pPr>
        <w:pStyle w:val="af"/>
      </w:pPr>
      <w:r>
        <w:rPr>
          <w:lang w:val="ru-RU" w:eastAsia="ru-RU"/>
        </w:rPr>
        <w:drawing>
          <wp:inline distT="0" distB="0" distL="0" distR="0" wp14:anchorId="2C4465BF" wp14:editId="72BB135B">
            <wp:extent cx="6120130" cy="27711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402C0" w14:textId="70DF7CA1" w:rsidR="008D6F38" w:rsidRPr="00673B47" w:rsidRDefault="008D6F38" w:rsidP="008D6F38">
      <w:pPr>
        <w:pStyle w:val="af0"/>
        <w:rPr>
          <w:color w:val="000000"/>
        </w:rPr>
      </w:pPr>
      <w:bookmarkStart w:id="53" w:name="_Ref81818317"/>
      <w:r>
        <w:t>Рисунок </w:t>
      </w:r>
      <w:fldSimple w:instr=" SEQ Рисунок \* ARABIC ">
        <w:r w:rsidR="006461B4">
          <w:rPr>
            <w:noProof/>
          </w:rPr>
          <w:t>29</w:t>
        </w:r>
      </w:fldSimple>
      <w:bookmarkEnd w:id="53"/>
      <w:r>
        <w:rPr>
          <w:color w:val="000000"/>
        </w:rPr>
        <w:t>. Новые строки</w:t>
      </w:r>
    </w:p>
    <w:p w14:paraId="755A76F5" w14:textId="77777777" w:rsidR="008D6F38" w:rsidRDefault="008D6F38" w:rsidP="008D6F38">
      <w:pPr>
        <w:pStyle w:val="4"/>
      </w:pPr>
      <w:bookmarkStart w:id="54" w:name="_Toc81819828"/>
      <w:r>
        <w:t>Заполнение вкладки «Лимиты бюджетных обязательств по доп. финансированию» добавлением КБК из списка</w:t>
      </w:r>
      <w:bookmarkEnd w:id="54"/>
    </w:p>
    <w:p w14:paraId="2A9294D5" w14:textId="372D39D2" w:rsidR="008D6F38" w:rsidRDefault="008D6F38" w:rsidP="008D6F38">
      <w:pPr>
        <w:pStyle w:val="a0"/>
      </w:pPr>
      <w:r>
        <w:t>Для заполнения вкладки «Лимиты бюджетных обязательств» добавлением КБК из списка необходимо нажать на кнопку «Добавить КБК из списка» (</w:t>
      </w:r>
      <w:r>
        <w:fldChar w:fldCharType="begin"/>
      </w:r>
      <w:r>
        <w:instrText xml:space="preserve"> REF _Ref81818322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30</w:t>
      </w:r>
      <w:r>
        <w:fldChar w:fldCharType="end"/>
      </w:r>
      <w:r>
        <w:t>).</w:t>
      </w:r>
    </w:p>
    <w:p w14:paraId="546484B9" w14:textId="7CC23199" w:rsidR="008D6F38" w:rsidRDefault="00A12375" w:rsidP="008D6F3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0F5B10B" wp14:editId="42579E07">
            <wp:extent cx="6120130" cy="279209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482C7" w14:textId="3208E767" w:rsidR="008D6F38" w:rsidRPr="00B9444D" w:rsidRDefault="008D6F38" w:rsidP="008D6F38">
      <w:pPr>
        <w:pStyle w:val="af0"/>
        <w:rPr>
          <w:color w:val="000000"/>
        </w:rPr>
      </w:pPr>
      <w:bookmarkStart w:id="55" w:name="_Ref81818322"/>
      <w:r>
        <w:t>Рисунок </w:t>
      </w:r>
      <w:fldSimple w:instr=" SEQ Рисунок \* ARABIC ">
        <w:r w:rsidR="006461B4">
          <w:rPr>
            <w:noProof/>
          </w:rPr>
          <w:t>30</w:t>
        </w:r>
      </w:fldSimple>
      <w:bookmarkEnd w:id="55"/>
      <w:r>
        <w:rPr>
          <w:color w:val="000000"/>
        </w:rPr>
        <w:t>. Добавление КБК из списка</w:t>
      </w:r>
    </w:p>
    <w:p w14:paraId="7259D066" w14:textId="40985DDD" w:rsidR="008D6F38" w:rsidRDefault="008D6F38" w:rsidP="008D6F38">
      <w:pPr>
        <w:pStyle w:val="a0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>
        <w:fldChar w:fldCharType="begin"/>
      </w:r>
      <w:r>
        <w:instrText xml:space="preserve"> REF _Ref81818325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31</w:t>
      </w:r>
      <w:r>
        <w:fldChar w:fldCharType="end"/>
      </w:r>
      <w:r>
        <w:t>).</w:t>
      </w:r>
    </w:p>
    <w:p w14:paraId="7A9CDD86" w14:textId="77777777" w:rsidR="008D6F38" w:rsidRDefault="008D6F38" w:rsidP="008D6F3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8522371" wp14:editId="522659C0">
            <wp:extent cx="5180952" cy="1780952"/>
            <wp:effectExtent l="0" t="0" r="1270" b="0"/>
            <wp:docPr id="2868" name="Рисунок 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B6346" w14:textId="10C8DF1E" w:rsidR="008D6F38" w:rsidRPr="00B9444D" w:rsidRDefault="008D6F38" w:rsidP="008D6F38">
      <w:pPr>
        <w:pStyle w:val="af0"/>
        <w:rPr>
          <w:color w:val="000000"/>
        </w:rPr>
      </w:pPr>
      <w:bookmarkStart w:id="56" w:name="_Ref81818325"/>
      <w:r>
        <w:t>Рисунок </w:t>
      </w:r>
      <w:fldSimple w:instr=" SEQ Рисунок \* ARABIC ">
        <w:r w:rsidR="006461B4">
          <w:rPr>
            <w:noProof/>
          </w:rPr>
          <w:t>31</w:t>
        </w:r>
      </w:fldSimple>
      <w:bookmarkEnd w:id="56"/>
      <w:r>
        <w:rPr>
          <w:color w:val="000000"/>
        </w:rPr>
        <w:t>. Окно «Окно выбора КБК»</w:t>
      </w:r>
    </w:p>
    <w:p w14:paraId="574C6F89" w14:textId="33D77936" w:rsidR="008D6F38" w:rsidRDefault="008D6F38" w:rsidP="008D6F38">
      <w:pPr>
        <w:pStyle w:val="a0"/>
      </w:pPr>
      <w:r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_Ref81818330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32</w:t>
      </w:r>
      <w:r>
        <w:fldChar w:fldCharType="end"/>
      </w:r>
      <w:r>
        <w:t>).</w:t>
      </w:r>
    </w:p>
    <w:p w14:paraId="2A5FC565" w14:textId="77777777" w:rsidR="008D6F38" w:rsidRDefault="008D6F38" w:rsidP="008D6F38">
      <w:pPr>
        <w:pStyle w:val="af"/>
      </w:pPr>
      <w:r>
        <w:rPr>
          <w:lang w:val="ru-RU" w:eastAsia="ru-RU"/>
        </w:rPr>
        <w:drawing>
          <wp:inline distT="0" distB="0" distL="0" distR="0" wp14:anchorId="244E0154" wp14:editId="5F95C08A">
            <wp:extent cx="2323809" cy="1000000"/>
            <wp:effectExtent l="0" t="0" r="635" b="0"/>
            <wp:docPr id="2876" name="Рисунок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47960" w14:textId="03F85A56" w:rsidR="008D6F38" w:rsidRPr="00B9444D" w:rsidRDefault="008D6F38" w:rsidP="008D6F38">
      <w:pPr>
        <w:pStyle w:val="af0"/>
        <w:rPr>
          <w:color w:val="000000"/>
        </w:rPr>
      </w:pPr>
      <w:bookmarkStart w:id="57" w:name="_Ref81818330"/>
      <w:r>
        <w:t>Рисунок </w:t>
      </w:r>
      <w:fldSimple w:instr=" SEQ Рисунок \* ARABIC ">
        <w:r w:rsidR="006461B4">
          <w:rPr>
            <w:noProof/>
          </w:rPr>
          <w:t>32</w:t>
        </w:r>
      </w:fldSimple>
      <w:bookmarkEnd w:id="57"/>
      <w:r>
        <w:rPr>
          <w:color w:val="000000"/>
        </w:rPr>
        <w:t>. Системное сообщение</w:t>
      </w:r>
    </w:p>
    <w:p w14:paraId="0D512EDF" w14:textId="77F6C160" w:rsidR="008D6F38" w:rsidRDefault="008D6F38" w:rsidP="008D6F38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_Ref81818337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33</w:t>
      </w:r>
      <w:r>
        <w:fldChar w:fldCharType="end"/>
      </w:r>
      <w:r>
        <w:t>).</w:t>
      </w:r>
    </w:p>
    <w:p w14:paraId="7E7FD010" w14:textId="699742D7" w:rsidR="008D6F38" w:rsidRPr="00673B47" w:rsidRDefault="00A12375" w:rsidP="008D6F38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AEC3467" wp14:editId="62EBA34F">
            <wp:extent cx="6120130" cy="27711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F8B7" w14:textId="490B9A30" w:rsidR="008D6F38" w:rsidRPr="00673B47" w:rsidRDefault="008D6F38" w:rsidP="008D6F38">
      <w:pPr>
        <w:pStyle w:val="af0"/>
        <w:rPr>
          <w:color w:val="000000"/>
        </w:rPr>
      </w:pPr>
      <w:bookmarkStart w:id="58" w:name="_Ref81818337"/>
      <w:r>
        <w:t>Рисунок </w:t>
      </w:r>
      <w:fldSimple w:instr=" SEQ Рисунок \* ARABIC ">
        <w:r w:rsidR="006461B4">
          <w:rPr>
            <w:noProof/>
          </w:rPr>
          <w:t>33</w:t>
        </w:r>
      </w:fldSimple>
      <w:bookmarkEnd w:id="58"/>
      <w:r>
        <w:rPr>
          <w:color w:val="000000"/>
        </w:rPr>
        <w:t>. Новые строки</w:t>
      </w:r>
    </w:p>
    <w:p w14:paraId="181B448C" w14:textId="77777777" w:rsidR="008D6F38" w:rsidRDefault="008D6F38" w:rsidP="008D6F38">
      <w:pPr>
        <w:pStyle w:val="a0"/>
      </w:pPr>
      <w:r>
        <w:t xml:space="preserve">В графе «Прогноз доходов с учётом остатков за пред. период» подраздела </w:t>
      </w:r>
      <w:r w:rsidRPr="00BC269F">
        <w:t>«Распределение показателей БА и ЛБО»</w:t>
      </w:r>
      <w:r>
        <w:t xml:space="preserve"> отображается сумма прогноза доходов и остатка по дополнительному финансированию. В графе «Остатки на лицевых счетах по доп. финансированию» отображается остаток по дополнительному финансированию.</w:t>
      </w:r>
    </w:p>
    <w:p w14:paraId="69216DF2" w14:textId="77777777" w:rsidR="008D6F38" w:rsidRPr="00646493" w:rsidRDefault="008D6F38" w:rsidP="008D6F38">
      <w:pPr>
        <w:pStyle w:val="a0"/>
      </w:pPr>
      <w:r>
        <w:t>Е</w:t>
      </w:r>
      <w:r w:rsidRPr="00646493">
        <w:t xml:space="preserve">сли по строке с детализацией до </w:t>
      </w:r>
      <w:r>
        <w:t xml:space="preserve">курирующего департамента (далее – </w:t>
      </w:r>
      <w:r w:rsidRPr="00646493">
        <w:t>КД</w:t>
      </w:r>
      <w:r>
        <w:t>)</w:t>
      </w:r>
      <w:r w:rsidRPr="00646493">
        <w:t xml:space="preserve"> </w:t>
      </w:r>
      <w:r>
        <w:t>Министерства финансов Российской Федерации</w:t>
      </w:r>
      <w:r w:rsidRPr="00646493">
        <w:t xml:space="preserve"> имеется сумма по графе «</w:t>
      </w:r>
      <w:r>
        <w:t>Заблокированные ЛБО по доп. финансированию</w:t>
      </w:r>
      <w:r w:rsidRPr="00646493">
        <w:t xml:space="preserve">», то по ней </w:t>
      </w:r>
      <w:r>
        <w:t xml:space="preserve">должны быть </w:t>
      </w:r>
      <w:r w:rsidRPr="00646493">
        <w:t>указаны причины возникновения остатка.</w:t>
      </w:r>
    </w:p>
    <w:p w14:paraId="4283DADE" w14:textId="178AFF21" w:rsidR="008D6F38" w:rsidRDefault="008D6F38" w:rsidP="008D6F38">
      <w:pPr>
        <w:pStyle w:val="a0"/>
      </w:pPr>
      <w:r w:rsidRPr="00646493">
        <w:t>Для просмотра причины возникновения остатка</w:t>
      </w:r>
      <w:r>
        <w:t xml:space="preserve"> </w:t>
      </w:r>
      <w:r w:rsidRPr="00646493">
        <w:t xml:space="preserve">необходимо выделить строку </w:t>
      </w:r>
      <w:r>
        <w:t>к</w:t>
      </w:r>
      <w:r w:rsidRPr="00BC52AB">
        <w:t>од</w:t>
      </w:r>
      <w:r>
        <w:t>а</w:t>
      </w:r>
      <w:r w:rsidRPr="00BC52AB">
        <w:t xml:space="preserve"> бюджетной классификации</w:t>
      </w:r>
      <w:r w:rsidRPr="00646493">
        <w:t xml:space="preserve"> с детализацией по КД </w:t>
      </w:r>
      <w:r>
        <w:t>Министерства финансов Российской Федерации</w:t>
      </w:r>
      <w:r w:rsidRPr="00646493">
        <w:t xml:space="preserve"> одним нажатием левой кнопки мыши в левой области вкладки «Лимиты бюджетных обязательств по доп. финансированию»</w:t>
      </w:r>
      <w:r>
        <w:t>, затем раскрыть область «Обоснование остатка» нажатием на кнопку </w:t>
      </w:r>
      <w:r>
        <w:rPr>
          <w:noProof/>
          <w:lang w:eastAsia="ru-RU"/>
        </w:rPr>
        <w:drawing>
          <wp:inline distT="0" distB="0" distL="0" distR="0" wp14:anchorId="0E90C3B5" wp14:editId="62B0B6E4">
            <wp:extent cx="142857" cy="14285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493">
        <w:t xml:space="preserve"> (</w:t>
      </w:r>
      <w:r>
        <w:fldChar w:fldCharType="begin"/>
      </w:r>
      <w:r>
        <w:instrText xml:space="preserve"> REF _Ref507484233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34</w:t>
      </w:r>
      <w:r>
        <w:fldChar w:fldCharType="end"/>
      </w:r>
      <w:r w:rsidRPr="00646493">
        <w:t>).</w:t>
      </w:r>
    </w:p>
    <w:p w14:paraId="57705D73" w14:textId="6E222C1B" w:rsidR="008D6F38" w:rsidRDefault="00A12375" w:rsidP="008D6F3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002F727" wp14:editId="08282446">
            <wp:extent cx="6120130" cy="277114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DE6B6" w14:textId="07830D1C" w:rsidR="008D6F38" w:rsidRPr="00BC52AB" w:rsidRDefault="008D6F38" w:rsidP="008D6F38">
      <w:pPr>
        <w:pStyle w:val="af0"/>
      </w:pPr>
      <w:bookmarkStart w:id="59" w:name="_Ref507484233"/>
      <w:r>
        <w:t>Рисунок </w:t>
      </w:r>
      <w:fldSimple w:instr=" SEQ Рисунок \* ARABIC ">
        <w:r w:rsidR="006461B4">
          <w:rPr>
            <w:noProof/>
          </w:rPr>
          <w:t>34</w:t>
        </w:r>
      </w:fldSimple>
      <w:bookmarkEnd w:id="59"/>
      <w:r w:rsidRPr="00BC52AB">
        <w:t xml:space="preserve">. </w:t>
      </w:r>
      <w:r>
        <w:t>Просмотр</w:t>
      </w:r>
      <w:r w:rsidRPr="00842F5E">
        <w:t xml:space="preserve"> распределения сумм остатка</w:t>
      </w:r>
    </w:p>
    <w:p w14:paraId="6C48971A" w14:textId="2A41D714" w:rsidR="008D6F38" w:rsidRPr="00BC52AB" w:rsidRDefault="008D6F38" w:rsidP="008D6F38">
      <w:pPr>
        <w:pStyle w:val="a0"/>
      </w:pPr>
      <w:r w:rsidRPr="00BC52AB">
        <w:t>В результате станет активна правая область вкладки «</w:t>
      </w:r>
      <w:r w:rsidRPr="008F14D9">
        <w:t>Лимиты бюджетных обязательств по доп. финансированию</w:t>
      </w:r>
      <w:r w:rsidRPr="00BC52AB">
        <w:t>» (</w:t>
      </w:r>
      <w:r>
        <w:fldChar w:fldCharType="begin"/>
      </w:r>
      <w:r>
        <w:instrText xml:space="preserve"> REF _Ref507484244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35</w:t>
      </w:r>
      <w:r>
        <w:fldChar w:fldCharType="end"/>
      </w:r>
      <w:r w:rsidRPr="00BC52AB">
        <w:t>).</w:t>
      </w:r>
    </w:p>
    <w:p w14:paraId="37D9A91F" w14:textId="77777777" w:rsidR="008D6F38" w:rsidRDefault="008D6F38" w:rsidP="008D6F38">
      <w:pPr>
        <w:pStyle w:val="af"/>
      </w:pPr>
      <w:r>
        <w:rPr>
          <w:lang w:val="ru-RU" w:eastAsia="ru-RU"/>
        </w:rPr>
        <w:drawing>
          <wp:inline distT="0" distB="0" distL="0" distR="0" wp14:anchorId="08A09906" wp14:editId="141B333B">
            <wp:extent cx="6120130" cy="3065145"/>
            <wp:effectExtent l="0" t="0" r="0" b="190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DAA9" w14:textId="7B6ABBE0" w:rsidR="008D6F38" w:rsidRDefault="008D6F38" w:rsidP="008D6F38">
      <w:pPr>
        <w:pStyle w:val="af0"/>
      </w:pPr>
      <w:bookmarkStart w:id="60" w:name="_Ref507484244"/>
      <w:r>
        <w:t>Рисунок </w:t>
      </w:r>
      <w:fldSimple w:instr=" SEQ Рисунок \* ARABIC ">
        <w:r w:rsidR="006461B4">
          <w:rPr>
            <w:noProof/>
          </w:rPr>
          <w:t>35</w:t>
        </w:r>
      </w:fldSimple>
      <w:bookmarkEnd w:id="60"/>
      <w:r>
        <w:t>. П</w:t>
      </w:r>
      <w:r w:rsidRPr="00BC52AB">
        <w:t>равая область вкладки «</w:t>
      </w:r>
      <w:r w:rsidRPr="008F14D9">
        <w:t>Лимиты бюджетных обязательств по доп. финансированию</w:t>
      </w:r>
      <w:r w:rsidRPr="00BC52AB">
        <w:t>»</w:t>
      </w:r>
    </w:p>
    <w:p w14:paraId="2A865B6A" w14:textId="7B400F20" w:rsidR="008D6F38" w:rsidRPr="00BC52AB" w:rsidRDefault="008D6F38" w:rsidP="008D6F38">
      <w:pPr>
        <w:pStyle w:val="a0"/>
      </w:pPr>
      <w:r>
        <w:t>В</w:t>
      </w:r>
      <w:r w:rsidRPr="00BC52AB">
        <w:t xml:space="preserve"> правой области вкладки «</w:t>
      </w:r>
      <w:r w:rsidRPr="008F14D9">
        <w:t>Лимиты бюджетных обязательств по доп. финансированию</w:t>
      </w:r>
      <w:r w:rsidRPr="00BC52AB">
        <w:t>» доступен просмотр данных (</w:t>
      </w:r>
      <w:r>
        <w:fldChar w:fldCharType="begin"/>
      </w:r>
      <w:r>
        <w:instrText xml:space="preserve"> REF _Ref507484251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36</w:t>
      </w:r>
      <w:r>
        <w:fldChar w:fldCharType="end"/>
      </w:r>
      <w:r w:rsidRPr="00BC52AB">
        <w:t>).</w:t>
      </w:r>
    </w:p>
    <w:p w14:paraId="7F6DB910" w14:textId="77777777" w:rsidR="008D6F38" w:rsidRDefault="008D6F38" w:rsidP="008D6F3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2890CD0" wp14:editId="0EBD721D">
            <wp:extent cx="6120130" cy="2640330"/>
            <wp:effectExtent l="0" t="0" r="0" b="762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18690" w14:textId="48575F80" w:rsidR="008D6F38" w:rsidRDefault="008D6F38" w:rsidP="008D6F38">
      <w:pPr>
        <w:pStyle w:val="af0"/>
      </w:pPr>
      <w:bookmarkStart w:id="61" w:name="_Ref507484251"/>
      <w:r>
        <w:t>Рисунок </w:t>
      </w:r>
      <w:fldSimple w:instr=" SEQ Рисунок \* ARABIC ">
        <w:r w:rsidR="006461B4">
          <w:rPr>
            <w:noProof/>
          </w:rPr>
          <w:t>36</w:t>
        </w:r>
      </w:fldSimple>
      <w:bookmarkEnd w:id="61"/>
      <w:r w:rsidRPr="00BC52AB">
        <w:t xml:space="preserve">. </w:t>
      </w:r>
      <w:r>
        <w:t>Просмотр данных</w:t>
      </w:r>
    </w:p>
    <w:p w14:paraId="1F1F7A7F" w14:textId="1CEAE6BF" w:rsidR="00A12375" w:rsidRPr="00BC52AB" w:rsidRDefault="00A12375" w:rsidP="00A12375">
      <w:pPr>
        <w:pStyle w:val="a0"/>
      </w:pPr>
      <w:r w:rsidRPr="00BC52AB">
        <w:t>Для сохранения введенных данных и закрытия окна «Документ «</w:t>
      </w:r>
      <w:r w:rsidRPr="00BC269F">
        <w:t xml:space="preserve">Справка о распределении </w:t>
      </w:r>
      <w:r>
        <w:t>бюджетных ассигнований и лимитов бюджетных обязательств</w:t>
      </w:r>
      <w:r w:rsidRPr="00BC269F">
        <w:t>»</w:t>
      </w:r>
      <w:r>
        <w:rPr>
          <w:rFonts w:asciiTheme="minorHAnsi" w:hAnsiTheme="minorHAnsi"/>
        </w:rPr>
        <w:t xml:space="preserve"> </w:t>
      </w:r>
      <w:r w:rsidRPr="00BC52AB">
        <w:t>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_Ref82076896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37</w:t>
      </w:r>
      <w:r>
        <w:fldChar w:fldCharType="end"/>
      </w:r>
      <w:r w:rsidRPr="00BC52AB">
        <w:t>).</w:t>
      </w:r>
    </w:p>
    <w:p w14:paraId="15AB164F" w14:textId="7D61D3A5" w:rsidR="00A12375" w:rsidRDefault="00D96F31" w:rsidP="00A12375">
      <w:pPr>
        <w:pStyle w:val="af"/>
      </w:pPr>
      <w:r>
        <w:rPr>
          <w:lang w:val="ru-RU" w:eastAsia="ru-RU"/>
        </w:rPr>
        <w:drawing>
          <wp:inline distT="0" distB="0" distL="0" distR="0" wp14:anchorId="2D014BDE" wp14:editId="4487E450">
            <wp:extent cx="6120130" cy="267398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82B4" w14:textId="71603854" w:rsidR="00A12375" w:rsidRPr="001E66AC" w:rsidRDefault="00A12375" w:rsidP="00A12375">
      <w:pPr>
        <w:pStyle w:val="af0"/>
      </w:pPr>
      <w:bookmarkStart w:id="62" w:name="_Ref82076896"/>
      <w:r>
        <w:t>Рисунок </w:t>
      </w:r>
      <w:fldSimple w:instr=" SEQ Рисунок \* ARABIC ">
        <w:r w:rsidR="006461B4">
          <w:rPr>
            <w:noProof/>
          </w:rPr>
          <w:t>37</w:t>
        </w:r>
      </w:fldSimple>
      <w:bookmarkEnd w:id="62"/>
      <w:r w:rsidRPr="00BC52AB">
        <w:t xml:space="preserve">. </w:t>
      </w:r>
      <w:r>
        <w:t>Окно документа</w:t>
      </w:r>
      <w:r w:rsidRPr="001E66AC">
        <w:t xml:space="preserve"> </w:t>
      </w:r>
      <w:r w:rsidRPr="00BC269F">
        <w:t>«Справка о распределении БА и ЛБО»</w:t>
      </w:r>
      <w:r w:rsidRPr="00D86E20">
        <w:rPr>
          <w:rFonts w:ascii="Times New Roman Полужирный" w:hAnsi="Times New Roman Полужирный"/>
        </w:rPr>
        <w:t xml:space="preserve"> </w:t>
      </w:r>
      <w:r w:rsidRPr="00D86E20">
        <w:t xml:space="preserve">по учреждениям </w:t>
      </w:r>
      <w:r>
        <w:t>(ф. 0</w:t>
      </w:r>
      <w:r w:rsidRPr="00D86E20">
        <w:t>501152)</w:t>
      </w:r>
      <w:r>
        <w:t>»</w:t>
      </w:r>
    </w:p>
    <w:p w14:paraId="533A2176" w14:textId="77777777" w:rsidR="00A12375" w:rsidRPr="00BC269F" w:rsidRDefault="00A12375" w:rsidP="00A12375">
      <w:pPr>
        <w:pStyle w:val="a0"/>
      </w:pPr>
      <w:r w:rsidRPr="00BC269F">
        <w:t>После заполнения документа «Справки о распределении БА и ЛБО РБС»</w:t>
      </w:r>
      <w:r w:rsidRPr="00BC269F">
        <w:rPr>
          <w:bCs/>
        </w:rPr>
        <w:t>,</w:t>
      </w:r>
      <w:r w:rsidRPr="00BC269F">
        <w:t xml:space="preserve"> необходимо отправить документ «Справки о распределении БА и ЛБО РБС»</w:t>
      </w:r>
      <w:r w:rsidRPr="00BC269F">
        <w:rPr>
          <w:bCs/>
        </w:rPr>
        <w:t xml:space="preserve"> на внутреннее согласование.</w:t>
      </w:r>
    </w:p>
    <w:p w14:paraId="6B24B0E5" w14:textId="05C67C12" w:rsidR="002C668C" w:rsidRPr="00BC269F" w:rsidRDefault="00990FF0" w:rsidP="0096340A">
      <w:pPr>
        <w:pStyle w:val="2"/>
      </w:pPr>
      <w:bookmarkStart w:id="63" w:name="_Toc82077045"/>
      <w:bookmarkStart w:id="64" w:name="_Toc82082370"/>
      <w:bookmarkStart w:id="65" w:name="_Toc82083016"/>
      <w:bookmarkStart w:id="66" w:name="_Toc82077046"/>
      <w:bookmarkStart w:id="67" w:name="_Toc82082371"/>
      <w:bookmarkStart w:id="68" w:name="_Toc82083017"/>
      <w:bookmarkStart w:id="69" w:name="_Toc82077048"/>
      <w:bookmarkStart w:id="70" w:name="_Toc82082373"/>
      <w:bookmarkStart w:id="71" w:name="_Toc82083019"/>
      <w:bookmarkStart w:id="72" w:name="_Toc82077051"/>
      <w:bookmarkStart w:id="73" w:name="_Toc82082376"/>
      <w:bookmarkStart w:id="74" w:name="_Toc82083022"/>
      <w:bookmarkStart w:id="75" w:name="_Toc82077053"/>
      <w:bookmarkStart w:id="76" w:name="_Toc82082378"/>
      <w:bookmarkStart w:id="77" w:name="_Toc82083024"/>
      <w:bookmarkStart w:id="78" w:name="_Toc82077054"/>
      <w:bookmarkStart w:id="79" w:name="_Toc82082379"/>
      <w:bookmarkStart w:id="80" w:name="_Toc82083025"/>
      <w:bookmarkStart w:id="81" w:name="_Toc82077056"/>
      <w:bookmarkStart w:id="82" w:name="_Toc82082381"/>
      <w:bookmarkStart w:id="83" w:name="_Toc82083027"/>
      <w:bookmarkStart w:id="84" w:name="_Toc82077057"/>
      <w:bookmarkStart w:id="85" w:name="_Toc82082382"/>
      <w:bookmarkStart w:id="86" w:name="_Toc82083028"/>
      <w:bookmarkStart w:id="87" w:name="_Toc82077059"/>
      <w:bookmarkStart w:id="88" w:name="_Toc82082384"/>
      <w:bookmarkStart w:id="89" w:name="_Toc82083030"/>
      <w:bookmarkStart w:id="90" w:name="_Toc82077062"/>
      <w:bookmarkStart w:id="91" w:name="_Toc82082387"/>
      <w:bookmarkStart w:id="92" w:name="_Toc82083033"/>
      <w:bookmarkStart w:id="93" w:name="_Toc82077065"/>
      <w:bookmarkStart w:id="94" w:name="_Toc82082390"/>
      <w:bookmarkStart w:id="95" w:name="_Toc82083036"/>
      <w:bookmarkStart w:id="96" w:name="_Toc82077066"/>
      <w:bookmarkStart w:id="97" w:name="_Toc82082391"/>
      <w:bookmarkStart w:id="98" w:name="_Toc82083037"/>
      <w:bookmarkStart w:id="99" w:name="_Toc82077067"/>
      <w:bookmarkStart w:id="100" w:name="_Toc82082392"/>
      <w:bookmarkStart w:id="101" w:name="_Toc82083038"/>
      <w:bookmarkStart w:id="102" w:name="_Ref487215647"/>
      <w:bookmarkStart w:id="103" w:name="_Ref487215663"/>
      <w:bookmarkStart w:id="104" w:name="_Ref487215677"/>
      <w:bookmarkStart w:id="105" w:name="_Ref487215886"/>
      <w:bookmarkStart w:id="106" w:name="_Toc82085625"/>
      <w:bookmarkEnd w:id="49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r>
        <w:lastRenderedPageBreak/>
        <w:t xml:space="preserve">Утверждение </w:t>
      </w:r>
      <w:r w:rsidR="004D53B8" w:rsidRPr="004D53B8">
        <w:t xml:space="preserve">документа «Справка о распределении БА и ЛБО» по учреждениям </w:t>
      </w:r>
      <w:r w:rsidR="00C5068E">
        <w:t>(ф. 0</w:t>
      </w:r>
      <w:r w:rsidR="004D53B8" w:rsidRPr="004D53B8">
        <w:t>501152)»</w:t>
      </w:r>
      <w:r w:rsidR="004D53B8">
        <w:t xml:space="preserve"> </w:t>
      </w:r>
      <w:r w:rsidR="002C668C" w:rsidRPr="00BC269F">
        <w:t>в подразделе «Документы РБС»</w:t>
      </w:r>
      <w:bookmarkEnd w:id="102"/>
      <w:bookmarkEnd w:id="103"/>
      <w:bookmarkEnd w:id="104"/>
      <w:bookmarkEnd w:id="105"/>
      <w:bookmarkEnd w:id="106"/>
    </w:p>
    <w:p w14:paraId="79A34330" w14:textId="50A6AD29" w:rsidR="005368E0" w:rsidRDefault="005368E0" w:rsidP="005368E0">
      <w:pPr>
        <w:pStyle w:val="a0"/>
        <w:rPr>
          <w:lang w:eastAsia="zh-CN"/>
        </w:rPr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</w:t>
      </w:r>
      <w:r w:rsidR="00DA3168" w:rsidRPr="00DA3168">
        <w:rPr>
          <w:lang w:eastAsia="zh-CN"/>
        </w:rPr>
        <w:t xml:space="preserve">осуществлен вход с ролями </w:t>
      </w:r>
      <w:r w:rsidR="007233E3" w:rsidRPr="00BC269F">
        <w:rPr>
          <w:lang w:eastAsia="zh-CN"/>
        </w:rPr>
        <w:t>«Формирование и ведение БР РБС (Ввод данных)»</w:t>
      </w:r>
      <w:r w:rsidR="007233E3">
        <w:rPr>
          <w:lang w:eastAsia="zh-CN"/>
        </w:rPr>
        <w:t>,</w:t>
      </w:r>
      <w:r w:rsidR="00176A1B" w:rsidRPr="00176A1B">
        <w:rPr>
          <w:lang w:eastAsia="zh-CN"/>
        </w:rPr>
        <w:t xml:space="preserve"> </w:t>
      </w:r>
      <w:r w:rsidR="00176A1B" w:rsidRPr="00BC269F">
        <w:rPr>
          <w:lang w:eastAsia="zh-CN"/>
        </w:rPr>
        <w:t>«Формирование и ведение БР РБС (</w:t>
      </w:r>
      <w:r w:rsidR="00176A1B">
        <w:rPr>
          <w:lang w:eastAsia="zh-CN"/>
        </w:rPr>
        <w:t>Согласование</w:t>
      </w:r>
      <w:r w:rsidR="00176A1B" w:rsidRPr="00BC269F">
        <w:rPr>
          <w:lang w:eastAsia="zh-CN"/>
        </w:rPr>
        <w:t>)»</w:t>
      </w:r>
      <w:r w:rsidR="00176A1B">
        <w:rPr>
          <w:lang w:eastAsia="zh-CN"/>
        </w:rPr>
        <w:t>,</w:t>
      </w:r>
      <w:r w:rsidR="007233E3" w:rsidRPr="00DA3168">
        <w:rPr>
          <w:lang w:eastAsia="zh-CN"/>
        </w:rPr>
        <w:t xml:space="preserve"> </w:t>
      </w:r>
      <w:r w:rsidR="00DA3168" w:rsidRPr="00DA3168">
        <w:rPr>
          <w:lang w:eastAsia="zh-CN"/>
        </w:rPr>
        <w:t>«Формирование и ведение БР РБС (Утверждение)», «Формирование и ведение БР РБС (Подписание)»</w:t>
      </w:r>
      <w:r w:rsidR="004D53B8">
        <w:rPr>
          <w:lang w:eastAsia="zh-CN"/>
        </w:rPr>
        <w:t>.</w:t>
      </w:r>
    </w:p>
    <w:p w14:paraId="60611E01" w14:textId="59F49DC7" w:rsidR="00D95ED4" w:rsidRDefault="001E3DD1" w:rsidP="00D95ED4">
      <w:pPr>
        <w:pStyle w:val="a0"/>
      </w:pPr>
      <w:r w:rsidRPr="00BC52AB">
        <w:t xml:space="preserve">Для отправки документа </w:t>
      </w:r>
      <w:r w:rsidR="006953CE">
        <w:t>«Справка о распределении БА и ЛБО по СП (ф.0501152)»</w:t>
      </w:r>
      <w:r w:rsidRPr="00BC52AB">
        <w:t xml:space="preserve"> на внутреннее согласование необходимо сформировать лист согласования согласно</w:t>
      </w:r>
      <w:r>
        <w:t xml:space="preserve"> описанию </w:t>
      </w:r>
      <w:r w:rsidR="00D95ED4" w:rsidRPr="00BC269F">
        <w:t>в п.п. </w:t>
      </w:r>
      <w:r w:rsidR="00A34487">
        <w:fldChar w:fldCharType="begin"/>
      </w:r>
      <w:r w:rsidR="00A34487">
        <w:instrText xml:space="preserve"> REF _Ref507504104 \r \h </w:instrText>
      </w:r>
      <w:r w:rsidR="00A34487">
        <w:fldChar w:fldCharType="separate"/>
      </w:r>
      <w:r w:rsidR="006461B4">
        <w:t>4.2.1</w:t>
      </w:r>
      <w:r w:rsidR="00A34487">
        <w:fldChar w:fldCharType="end"/>
      </w:r>
      <w:r w:rsidR="006953CE">
        <w:t> </w:t>
      </w:r>
      <w:r w:rsidR="00D95ED4" w:rsidRPr="00BC269F">
        <w:t>настоящего руководства пользователя.</w:t>
      </w:r>
    </w:p>
    <w:p w14:paraId="41310900" w14:textId="443B5B48" w:rsidR="00990FF0" w:rsidRPr="00BC52AB" w:rsidRDefault="00990FF0" w:rsidP="00990FF0">
      <w:pPr>
        <w:pStyle w:val="a0"/>
      </w:pPr>
      <w:bookmarkStart w:id="107" w:name="_Ref398302932"/>
      <w:r w:rsidRPr="00BC52AB">
        <w:rPr>
          <w:b/>
        </w:rPr>
        <w:t>Важно!</w:t>
      </w:r>
      <w:r w:rsidRPr="00BC52AB">
        <w:t xml:space="preserve"> При создании листа согласовании документа могут </w:t>
      </w:r>
      <w:r w:rsidR="00897E44">
        <w:t>о</w:t>
      </w:r>
      <w:r w:rsidR="005A63FD">
        <w:t>тобразиться</w:t>
      </w:r>
      <w:r w:rsidRPr="00BC52AB">
        <w:t xml:space="preserve"> блокирующие сообщения:</w:t>
      </w:r>
    </w:p>
    <w:p w14:paraId="113320B7" w14:textId="0906CEAE" w:rsidR="00990FF0" w:rsidRPr="00BC52AB" w:rsidRDefault="00060F84" w:rsidP="00990FF0">
      <w:pPr>
        <w:pStyle w:val="-"/>
      </w:pPr>
      <w:r>
        <w:t>«</w:t>
      </w:r>
      <w:r w:rsidR="00990FF0" w:rsidRPr="00BC52AB">
        <w:t>В документе отсутствуют строки, согл</w:t>
      </w:r>
      <w:r w:rsidR="00990FF0">
        <w:t>асование невозможно</w:t>
      </w:r>
      <w:r>
        <w:t>»</w:t>
      </w:r>
      <w:r w:rsidR="00990FF0">
        <w:t>;</w:t>
      </w:r>
    </w:p>
    <w:p w14:paraId="026B54FA" w14:textId="1AA991DF" w:rsidR="00E43155" w:rsidRDefault="00060F84" w:rsidP="00990FF0">
      <w:pPr>
        <w:pStyle w:val="-"/>
      </w:pPr>
      <w:r>
        <w:t>«</w:t>
      </w:r>
      <w:r w:rsidR="00990FF0" w:rsidRPr="00BC52AB">
        <w:t xml:space="preserve">Причина возникновения нераспределенного остатка распределена не полностью. Вкладка </w:t>
      </w:r>
      <w:r w:rsidR="00E1178C">
        <w:t>«</w:t>
      </w:r>
      <w:r w:rsidR="00990FF0" w:rsidRPr="00BC52AB">
        <w:t>ЛБО</w:t>
      </w:r>
      <w:r w:rsidR="00990FF0">
        <w:t xml:space="preserve"> по доп. </w:t>
      </w:r>
      <w:r w:rsidR="00E1178C">
        <w:t>Ф</w:t>
      </w:r>
      <w:r w:rsidR="00990FF0">
        <w:t>инансированию</w:t>
      </w:r>
      <w:r w:rsidR="00E1178C">
        <w:t>»</w:t>
      </w:r>
      <w:r w:rsidR="00990FF0" w:rsidRPr="00BC52AB">
        <w:t>, строка «Код по бюджетной классификации», «Код КД МФ РФ»</w:t>
      </w:r>
      <w:r w:rsidR="001E3DD1">
        <w:t>, «Код РБС»</w:t>
      </w:r>
      <w:r w:rsidR="00E43155">
        <w:t>;</w:t>
      </w:r>
    </w:p>
    <w:p w14:paraId="717ACC8B" w14:textId="6BD13759" w:rsidR="00990FF0" w:rsidRPr="00BC52AB" w:rsidRDefault="00060F84" w:rsidP="00E43155">
      <w:pPr>
        <w:pStyle w:val="-"/>
      </w:pPr>
      <w:r>
        <w:t>«</w:t>
      </w:r>
      <w:r w:rsidR="00E43155" w:rsidRPr="00E43155">
        <w:t xml:space="preserve">Сумма по столбцу </w:t>
      </w:r>
      <w:r w:rsidR="00FF2C01">
        <w:t>«</w:t>
      </w:r>
      <w:r w:rsidR="00E43155" w:rsidRPr="00E43155">
        <w:t xml:space="preserve">Заблокированные ЛБО по доп. </w:t>
      </w:r>
      <w:r w:rsidR="00FF2C01" w:rsidRPr="00E43155">
        <w:t>Ф</w:t>
      </w:r>
      <w:r w:rsidR="00E43155" w:rsidRPr="00E43155">
        <w:t>инансированию</w:t>
      </w:r>
      <w:r w:rsidR="00FF2C01">
        <w:t>»</w:t>
      </w:r>
      <w:r w:rsidR="00E43155" w:rsidRPr="00E43155">
        <w:t xml:space="preserve"> не может быть отрицательной.</w:t>
      </w:r>
      <w:r>
        <w:t>»</w:t>
      </w:r>
      <w:r w:rsidR="00E43155" w:rsidRPr="00E43155">
        <w:t xml:space="preserve"> Данное сообщение означает, что по строке, указанной в тексте контроля, в реестре </w:t>
      </w:r>
      <w:r w:rsidR="00FF2C01">
        <w:t>«</w:t>
      </w:r>
      <w:r w:rsidR="00E43155" w:rsidRPr="00E43155">
        <w:t>Распределение показателей БА и ЛБО</w:t>
      </w:r>
      <w:r w:rsidR="00FF2C01">
        <w:t>»</w:t>
      </w:r>
      <w:r w:rsidR="00E43155" w:rsidRPr="00E43155">
        <w:t xml:space="preserve"> было распределено больше допустимого значения прогноза доходов и остатков на лицевых счетах за предыдущий период.</w:t>
      </w:r>
    </w:p>
    <w:p w14:paraId="08C8E8FA" w14:textId="77777777" w:rsidR="00D95ED4" w:rsidRPr="00BC269F" w:rsidRDefault="00D95ED4" w:rsidP="00F30F6A">
      <w:pPr>
        <w:pStyle w:val="3"/>
      </w:pPr>
      <w:bookmarkStart w:id="108" w:name="_Ref507504104"/>
      <w:bookmarkStart w:id="109" w:name="_Toc82085626"/>
      <w:r w:rsidRPr="00BC269F">
        <w:t>Формирование листа согласования</w:t>
      </w:r>
      <w:bookmarkEnd w:id="107"/>
      <w:bookmarkEnd w:id="108"/>
      <w:bookmarkEnd w:id="109"/>
    </w:p>
    <w:p w14:paraId="1E9E85C8" w14:textId="5EAFB9DF" w:rsidR="00D95ED4" w:rsidRPr="00BC269F" w:rsidRDefault="00D95ED4" w:rsidP="00D95ED4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4D53B8">
        <w:rPr>
          <w:lang w:eastAsia="zh-CN"/>
        </w:rPr>
        <w:t>.</w:t>
      </w:r>
    </w:p>
    <w:p w14:paraId="427EFDA8" w14:textId="10D9C259" w:rsidR="00D95ED4" w:rsidRPr="00BC269F" w:rsidRDefault="00D95ED4" w:rsidP="00D95ED4">
      <w:pPr>
        <w:pStyle w:val="a0"/>
      </w:pPr>
      <w:r w:rsidRPr="00BC269F">
        <w:t xml:space="preserve">Для формирования листа согласования необходимо выделить соответствующую строку одним нажатием левой кнопки,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_Ref362535476 \h  \* MERGEFORMAT </w:instrText>
      </w:r>
      <w:r w:rsidRPr="00BC269F">
        <w:fldChar w:fldCharType="separate"/>
      </w:r>
      <w:r w:rsidR="006461B4">
        <w:t>Рисунок 38</w:t>
      </w:r>
      <w:r w:rsidRPr="00BC269F">
        <w:fldChar w:fldCharType="end"/>
      </w:r>
      <w:r w:rsidRPr="00BC269F">
        <w:t>).</w:t>
      </w:r>
    </w:p>
    <w:p w14:paraId="1CD5F21F" w14:textId="700DEE15" w:rsidR="00D95ED4" w:rsidRPr="00ED0D79" w:rsidRDefault="00D37CEF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173934A" wp14:editId="2035A2BB">
            <wp:extent cx="6120130" cy="273875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4BCD" w14:textId="381475B5" w:rsidR="00D95ED4" w:rsidRPr="00BC269F" w:rsidRDefault="00715E3A" w:rsidP="00AF3C07">
      <w:pPr>
        <w:pStyle w:val="af0"/>
      </w:pPr>
      <w:bookmarkStart w:id="110" w:name="_Ref362535476"/>
      <w:r>
        <w:t>Рисунок </w:t>
      </w:r>
      <w:fldSimple w:instr=" SEQ Рисунок \* ARABIC ">
        <w:r w:rsidR="006461B4">
          <w:rPr>
            <w:noProof/>
          </w:rPr>
          <w:t>38</w:t>
        </w:r>
      </w:fldSimple>
      <w:bookmarkEnd w:id="110"/>
      <w:r w:rsidR="00D95ED4" w:rsidRPr="00BC269F">
        <w:t xml:space="preserve">. </w:t>
      </w:r>
      <w:r w:rsidR="00E1178C">
        <w:t>Формирование листа согласования</w:t>
      </w:r>
    </w:p>
    <w:p w14:paraId="246DAE03" w14:textId="5F8E840F" w:rsidR="003F1F8D" w:rsidRDefault="003F1F8D" w:rsidP="003F1F8D">
      <w:pPr>
        <w:pStyle w:val="a0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39</w:t>
      </w:r>
      <w:r>
        <w:fldChar w:fldCharType="end"/>
      </w:r>
      <w:r>
        <w:t>).</w:t>
      </w:r>
    </w:p>
    <w:p w14:paraId="1EB963B0" w14:textId="77777777" w:rsidR="003F1F8D" w:rsidRDefault="003F1F8D" w:rsidP="003F1F8D">
      <w:pPr>
        <w:pStyle w:val="af"/>
      </w:pPr>
      <w:r>
        <w:rPr>
          <w:lang w:val="ru-RU" w:eastAsia="ru-RU"/>
        </w:rPr>
        <w:drawing>
          <wp:inline distT="0" distB="0" distL="0" distR="0" wp14:anchorId="55771E52" wp14:editId="55D3025C">
            <wp:extent cx="6120130" cy="40614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21790" w14:textId="67C61395" w:rsidR="003F1F8D" w:rsidRPr="00BD089D" w:rsidRDefault="003F1F8D" w:rsidP="003F1F8D">
      <w:pPr>
        <w:pStyle w:val="af0"/>
      </w:pPr>
      <w:bookmarkStart w:id="111" w:name="_Ref53063548"/>
      <w:r w:rsidRPr="00CE21DB">
        <w:t>Рисунок </w:t>
      </w:r>
      <w:fldSimple w:instr=" SEQ Рисунок \* ARABIC ">
        <w:r w:rsidR="006461B4">
          <w:rPr>
            <w:noProof/>
          </w:rPr>
          <w:t>39</w:t>
        </w:r>
      </w:fldSimple>
      <w:bookmarkEnd w:id="111"/>
      <w:r w:rsidRPr="00CE21DB">
        <w:t xml:space="preserve">. </w:t>
      </w:r>
      <w:r>
        <w:t>Лист согласования</w:t>
      </w:r>
    </w:p>
    <w:p w14:paraId="21BECF7C" w14:textId="77777777" w:rsidR="003F1F8D" w:rsidRDefault="003F1F8D" w:rsidP="003F1F8D">
      <w:pPr>
        <w:pStyle w:val="4"/>
        <w:tabs>
          <w:tab w:val="clear" w:pos="720"/>
          <w:tab w:val="clear" w:pos="1276"/>
          <w:tab w:val="clear" w:pos="1560"/>
        </w:tabs>
      </w:pPr>
      <w:r>
        <w:t>Заполнение листа согласования вручную</w:t>
      </w:r>
    </w:p>
    <w:p w14:paraId="302A93E0" w14:textId="688BDC88" w:rsidR="003F1F8D" w:rsidRPr="00232334" w:rsidRDefault="003F1F8D" w:rsidP="003F1F8D">
      <w:pPr>
        <w:pStyle w:val="a0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_Ref536692759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40</w:t>
      </w:r>
      <w:r w:rsidRPr="00232334">
        <w:fldChar w:fldCharType="end"/>
      </w:r>
      <w:r w:rsidRPr="00232334">
        <w:t>).</w:t>
      </w:r>
    </w:p>
    <w:p w14:paraId="6C77CB51" w14:textId="52879A21" w:rsidR="003F1F8D" w:rsidRPr="00232334" w:rsidRDefault="00614F74" w:rsidP="003F1F8D">
      <w:pPr>
        <w:pStyle w:val="af"/>
        <w:keepNext w:val="0"/>
        <w:keepLines w:val="0"/>
        <w:widowControl w:val="0"/>
      </w:pPr>
      <w:r>
        <w:rPr>
          <w:lang w:val="ru-RU" w:eastAsia="ru-RU"/>
        </w:rPr>
        <w:lastRenderedPageBreak/>
        <w:drawing>
          <wp:inline distT="0" distB="0" distL="0" distR="0" wp14:anchorId="34E7A22E" wp14:editId="611D7AB9">
            <wp:extent cx="6120130" cy="5207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FE58D" w14:textId="1E98994B" w:rsidR="003F1F8D" w:rsidRPr="00232334" w:rsidRDefault="003F1F8D" w:rsidP="003F1F8D">
      <w:pPr>
        <w:pStyle w:val="af0"/>
        <w:widowControl w:val="0"/>
      </w:pPr>
      <w:bookmarkStart w:id="112" w:name="_Ref536692759"/>
      <w:r w:rsidRPr="00232334">
        <w:t>Рисунок </w:t>
      </w:r>
      <w:fldSimple w:instr=" SEQ Рисунок \* ARABIC ">
        <w:r w:rsidR="006461B4">
          <w:rPr>
            <w:noProof/>
          </w:rPr>
          <w:t>40</w:t>
        </w:r>
      </w:fldSimple>
      <w:bookmarkEnd w:id="112"/>
      <w:r w:rsidRPr="00232334">
        <w:t>. Окно «Лист согласования»</w:t>
      </w:r>
    </w:p>
    <w:p w14:paraId="3ED62744" w14:textId="6BEF44F6" w:rsidR="003F1F8D" w:rsidRPr="00232334" w:rsidRDefault="003F1F8D" w:rsidP="003F1F8D">
      <w:pPr>
        <w:pStyle w:val="a0"/>
      </w:pPr>
      <w:r w:rsidRPr="00BD089D">
        <w:t xml:space="preserve">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_Ref536692765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41</w:t>
      </w:r>
      <w:r w:rsidRPr="00232334">
        <w:fldChar w:fldCharType="end"/>
      </w:r>
      <w:r w:rsidRPr="00232334">
        <w:t>).</w:t>
      </w:r>
    </w:p>
    <w:p w14:paraId="38AD3BC3" w14:textId="77777777" w:rsidR="003F1F8D" w:rsidRPr="00232334" w:rsidRDefault="003F1F8D" w:rsidP="003F1F8D">
      <w:pPr>
        <w:pStyle w:val="af"/>
      </w:pPr>
      <w:r>
        <w:rPr>
          <w:lang w:val="ru-RU" w:eastAsia="ru-RU"/>
        </w:rPr>
        <w:drawing>
          <wp:inline distT="0" distB="0" distL="0" distR="0" wp14:anchorId="1E9AD014" wp14:editId="342D5759">
            <wp:extent cx="4783035" cy="1603940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14578" cy="161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7C6F" w14:textId="14FD3CBD" w:rsidR="003F1F8D" w:rsidRDefault="003F1F8D" w:rsidP="003F1F8D">
      <w:pPr>
        <w:pStyle w:val="af0"/>
      </w:pPr>
      <w:bookmarkStart w:id="113" w:name="_Ref536692765"/>
      <w:r w:rsidRPr="00232334">
        <w:t>Рисунок </w:t>
      </w:r>
      <w:fldSimple w:instr=" SEQ Рисунок \* ARABIC ">
        <w:r w:rsidR="006461B4">
          <w:rPr>
            <w:noProof/>
          </w:rPr>
          <w:t>41</w:t>
        </w:r>
      </w:fldSimple>
      <w:bookmarkEnd w:id="113"/>
      <w:r w:rsidRPr="00232334">
        <w:t xml:space="preserve">. </w:t>
      </w:r>
      <w:r>
        <w:t>Добавление пользователя</w:t>
      </w:r>
    </w:p>
    <w:p w14:paraId="20E48AF0" w14:textId="77777777" w:rsidR="003F1F8D" w:rsidRDefault="003F1F8D" w:rsidP="003F1F8D">
      <w:pPr>
        <w:pStyle w:val="a0"/>
      </w:pPr>
      <w:r w:rsidRPr="0087518B">
        <w:rPr>
          <w:b/>
        </w:rPr>
        <w:lastRenderedPageBreak/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7AB2E024" w14:textId="67A6BB87" w:rsidR="003F1F8D" w:rsidRPr="00EF781F" w:rsidRDefault="003F1F8D" w:rsidP="003F1F8D">
      <w:pPr>
        <w:pStyle w:val="a0"/>
      </w:pPr>
      <w:r>
        <w:t>В результате в лист согласования будут добавлены согласующие и утверждающий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_Ref536692777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42</w:t>
      </w:r>
      <w:r w:rsidRPr="00232334">
        <w:fldChar w:fldCharType="end"/>
      </w:r>
      <w:r w:rsidRPr="00232334">
        <w:t>).</w:t>
      </w:r>
    </w:p>
    <w:p w14:paraId="3B4DC5CE" w14:textId="3832BF02" w:rsidR="003F1F8D" w:rsidRPr="00232334" w:rsidRDefault="00614F74" w:rsidP="003F1F8D">
      <w:pPr>
        <w:pStyle w:val="af"/>
        <w:keepNext w:val="0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5C3FF32B" wp14:editId="5F8D9C2E">
            <wp:extent cx="6120130" cy="5215890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A4C13" w14:textId="2D03C7BE" w:rsidR="003F1F8D" w:rsidRPr="00232334" w:rsidRDefault="003F1F8D" w:rsidP="003F1F8D">
      <w:pPr>
        <w:pStyle w:val="af0"/>
      </w:pPr>
      <w:bookmarkStart w:id="114" w:name="_Ref536692777"/>
      <w:r w:rsidRPr="00232334">
        <w:t>Рисунок </w:t>
      </w:r>
      <w:fldSimple w:instr=" SEQ Рисунок \* ARABIC ">
        <w:r w:rsidR="006461B4">
          <w:rPr>
            <w:noProof/>
          </w:rPr>
          <w:t>42</w:t>
        </w:r>
      </w:fldSimple>
      <w:bookmarkEnd w:id="114"/>
      <w:r w:rsidRPr="00232334">
        <w:t xml:space="preserve">. </w:t>
      </w:r>
      <w:r>
        <w:t>Окно «Лист согласования»</w:t>
      </w:r>
    </w:p>
    <w:p w14:paraId="6D353F61" w14:textId="06F32417" w:rsidR="003F1F8D" w:rsidRDefault="003F1F8D" w:rsidP="003F1F8D">
      <w:pPr>
        <w:pStyle w:val="a0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43</w:t>
      </w:r>
      <w:r>
        <w:fldChar w:fldCharType="end"/>
      </w:r>
      <w:r>
        <w:t>).</w:t>
      </w:r>
    </w:p>
    <w:p w14:paraId="2ECD5B35" w14:textId="365B4C6C" w:rsidR="003F1F8D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11DC564" wp14:editId="009CAA50">
            <wp:extent cx="6120130" cy="5215890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0DA8C" w14:textId="434E9754" w:rsidR="003F1F8D" w:rsidRPr="00BD089D" w:rsidRDefault="003F1F8D" w:rsidP="003F1F8D">
      <w:pPr>
        <w:pStyle w:val="af0"/>
        <w:rPr>
          <w:spacing w:val="2"/>
          <w:szCs w:val="28"/>
        </w:rPr>
      </w:pPr>
      <w:bookmarkStart w:id="115" w:name="_Ref53059132"/>
      <w:r w:rsidRPr="00CE21DB">
        <w:t>Рисунок </w:t>
      </w:r>
      <w:fldSimple w:instr=" SEQ Рисунок \* ARABIC ">
        <w:r w:rsidR="006461B4">
          <w:rPr>
            <w:noProof/>
          </w:rPr>
          <w:t>43</w:t>
        </w:r>
      </w:fldSimple>
      <w:bookmarkEnd w:id="115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483CDB9D" w14:textId="616D58CB" w:rsidR="003F1F8D" w:rsidRDefault="003F1F8D" w:rsidP="003F1F8D">
      <w:pPr>
        <w:pStyle w:val="a0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44</w:t>
      </w:r>
      <w:r>
        <w:fldChar w:fldCharType="end"/>
      </w:r>
      <w:r>
        <w:t>).</w:t>
      </w:r>
    </w:p>
    <w:p w14:paraId="61C1FD0F" w14:textId="77777777" w:rsidR="003F1F8D" w:rsidRDefault="003F1F8D" w:rsidP="003F1F8D">
      <w:pPr>
        <w:pStyle w:val="af"/>
      </w:pPr>
      <w:r w:rsidRPr="005555CE">
        <w:rPr>
          <w:lang w:val="ru-RU" w:eastAsia="ru-RU"/>
        </w:rPr>
        <w:drawing>
          <wp:inline distT="0" distB="0" distL="0" distR="0" wp14:anchorId="4944262D" wp14:editId="56795746">
            <wp:extent cx="3771900" cy="2105025"/>
            <wp:effectExtent l="0" t="0" r="0" b="0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61F49" w14:textId="09F4D353" w:rsidR="003F1F8D" w:rsidRPr="00BD089D" w:rsidRDefault="003F1F8D" w:rsidP="003F1F8D">
      <w:pPr>
        <w:pStyle w:val="af0"/>
        <w:rPr>
          <w:spacing w:val="2"/>
          <w:szCs w:val="28"/>
        </w:rPr>
      </w:pPr>
      <w:bookmarkStart w:id="116" w:name="_Ref53059137"/>
      <w:r w:rsidRPr="00CE21DB">
        <w:t>Рисунок </w:t>
      </w:r>
      <w:fldSimple w:instr=" SEQ Рисунок \* ARABIC ">
        <w:r w:rsidR="006461B4">
          <w:rPr>
            <w:noProof/>
          </w:rPr>
          <w:t>44</w:t>
        </w:r>
      </w:fldSimple>
      <w:bookmarkEnd w:id="116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6DBB1081" w14:textId="77777777" w:rsidR="003F1F8D" w:rsidRDefault="003F1F8D" w:rsidP="003F1F8D">
      <w:pPr>
        <w:pStyle w:val="a0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3C750EAA" w14:textId="77777777" w:rsidR="003F1F8D" w:rsidRDefault="003F1F8D" w:rsidP="003F1F8D">
      <w:pPr>
        <w:pStyle w:val="a0"/>
        <w:rPr>
          <w:lang w:eastAsia="ru-RU"/>
        </w:rPr>
      </w:pPr>
      <w:r w:rsidRPr="00825084">
        <w:rPr>
          <w:b/>
          <w:lang w:eastAsia="ru-RU"/>
        </w:rPr>
        <w:lastRenderedPageBreak/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71C05583" w14:textId="77777777" w:rsidR="003F1F8D" w:rsidRDefault="003F1F8D" w:rsidP="003F1F8D">
      <w:pPr>
        <w:pStyle w:val="a0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7A9D86E9" w14:textId="77777777" w:rsidR="003F1F8D" w:rsidRPr="00825084" w:rsidRDefault="003F1F8D" w:rsidP="003F1F8D">
      <w:pPr>
        <w:pStyle w:val="a0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084D9075" w14:textId="77777777" w:rsidR="003F1F8D" w:rsidRDefault="003F1F8D" w:rsidP="003F1F8D">
      <w:pPr>
        <w:pStyle w:val="a0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22AB9D11" w14:textId="77777777" w:rsidR="003F1F8D" w:rsidRDefault="003F1F8D" w:rsidP="003F1F8D">
      <w:pPr>
        <w:pStyle w:val="a0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2CB5505F" w14:textId="022CAABF" w:rsidR="003F1F8D" w:rsidRPr="00825084" w:rsidRDefault="003F1F8D" w:rsidP="003F1F8D">
      <w:pPr>
        <w:pStyle w:val="a0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 w:rsidRPr="00CE21DB">
        <w:t>Рисунок </w:t>
      </w:r>
      <w:r w:rsidR="006461B4">
        <w:rPr>
          <w:noProof/>
        </w:rPr>
        <w:t>45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2D91305" w14:textId="77777777" w:rsidR="003F1F8D" w:rsidRDefault="003F1F8D" w:rsidP="003F1F8D">
      <w:pPr>
        <w:pStyle w:val="af"/>
      </w:pPr>
      <w:r w:rsidRPr="00383534">
        <w:rPr>
          <w:lang w:val="ru-RU" w:eastAsia="ru-RU"/>
        </w:rPr>
        <w:drawing>
          <wp:inline distT="0" distB="0" distL="0" distR="0" wp14:anchorId="08160AD9" wp14:editId="50AAE852">
            <wp:extent cx="3771900" cy="2105025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B7DBC" w14:textId="03BC85A7" w:rsidR="003F1F8D" w:rsidRPr="00BD089D" w:rsidRDefault="003F1F8D" w:rsidP="003F1F8D">
      <w:pPr>
        <w:pStyle w:val="af0"/>
        <w:rPr>
          <w:spacing w:val="2"/>
          <w:szCs w:val="28"/>
        </w:rPr>
      </w:pPr>
      <w:bookmarkStart w:id="117" w:name="_Ref53059143"/>
      <w:r w:rsidRPr="00CE21DB">
        <w:t>Рисунок </w:t>
      </w:r>
      <w:fldSimple w:instr=" SEQ Рисунок \* ARABIC ">
        <w:r w:rsidR="006461B4">
          <w:rPr>
            <w:noProof/>
          </w:rPr>
          <w:t>45</w:t>
        </w:r>
      </w:fldSimple>
      <w:bookmarkEnd w:id="117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5FD363BF" w14:textId="0AABD683" w:rsidR="003F1F8D" w:rsidRDefault="003F1F8D" w:rsidP="003F1F8D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 w:rsidRPr="00CE21DB">
        <w:t>Рисунок </w:t>
      </w:r>
      <w:r w:rsidR="006461B4">
        <w:rPr>
          <w:noProof/>
        </w:rPr>
        <w:t>46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BA6770B" w14:textId="77777777" w:rsidR="003F1F8D" w:rsidRDefault="003F1F8D" w:rsidP="003F1F8D">
      <w:pPr>
        <w:pStyle w:val="af"/>
      </w:pPr>
      <w:r w:rsidRPr="00383534">
        <w:rPr>
          <w:lang w:val="ru-RU" w:eastAsia="ru-RU"/>
        </w:rPr>
        <w:drawing>
          <wp:inline distT="0" distB="0" distL="0" distR="0" wp14:anchorId="479F6230" wp14:editId="4886A174">
            <wp:extent cx="5686425" cy="1200150"/>
            <wp:effectExtent l="0" t="0" r="0" b="0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1C6F9" w14:textId="27B9FE15" w:rsidR="003F1F8D" w:rsidRPr="00BD089D" w:rsidRDefault="003F1F8D" w:rsidP="003F1F8D">
      <w:pPr>
        <w:pStyle w:val="af0"/>
        <w:rPr>
          <w:spacing w:val="2"/>
          <w:szCs w:val="28"/>
        </w:rPr>
      </w:pPr>
      <w:bookmarkStart w:id="118" w:name="_Ref53059147"/>
      <w:r w:rsidRPr="00CE21DB">
        <w:t>Рисунок </w:t>
      </w:r>
      <w:fldSimple w:instr=" SEQ Рисунок \* ARABIC ">
        <w:r w:rsidR="006461B4">
          <w:rPr>
            <w:noProof/>
          </w:rPr>
          <w:t>46</w:t>
        </w:r>
      </w:fldSimple>
      <w:bookmarkEnd w:id="11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CAB2077" w14:textId="2F94003B" w:rsidR="003F1F8D" w:rsidRDefault="003F1F8D" w:rsidP="003F1F8D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 w:rsidRPr="00CE21DB">
        <w:t>Рисунок </w:t>
      </w:r>
      <w:r w:rsidR="006461B4">
        <w:rPr>
          <w:noProof/>
        </w:rPr>
        <w:t>47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C093F2F" w14:textId="77777777" w:rsidR="003F1F8D" w:rsidRDefault="003F1F8D" w:rsidP="003F1F8D">
      <w:pPr>
        <w:pStyle w:val="af"/>
      </w:pPr>
      <w:r w:rsidRPr="003E72F8">
        <w:rPr>
          <w:lang w:val="ru-RU" w:eastAsia="ru-RU"/>
        </w:rPr>
        <w:lastRenderedPageBreak/>
        <w:drawing>
          <wp:inline distT="0" distB="0" distL="0" distR="0" wp14:anchorId="6FECCD0F" wp14:editId="6A83A432">
            <wp:extent cx="5285834" cy="983411"/>
            <wp:effectExtent l="0" t="0" r="0" b="7620"/>
            <wp:docPr id="2831" name="Рисунок 2831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913" cy="9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9D2A1" w14:textId="39C3F439" w:rsidR="003F1F8D" w:rsidRPr="00BD089D" w:rsidRDefault="003F1F8D" w:rsidP="003F1F8D">
      <w:pPr>
        <w:pStyle w:val="af0"/>
        <w:rPr>
          <w:spacing w:val="2"/>
          <w:szCs w:val="28"/>
        </w:rPr>
      </w:pPr>
      <w:bookmarkStart w:id="119" w:name="_Ref53059151"/>
      <w:r w:rsidRPr="00CE21DB">
        <w:t>Рисунок </w:t>
      </w:r>
      <w:fldSimple w:instr=" SEQ Рисунок \* ARABIC ">
        <w:r w:rsidR="006461B4">
          <w:rPr>
            <w:noProof/>
          </w:rPr>
          <w:t>47</w:t>
        </w:r>
      </w:fldSimple>
      <w:bookmarkEnd w:id="11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5EA23B2F" w14:textId="36E9EF46" w:rsidR="003F1F8D" w:rsidRDefault="003F1F8D" w:rsidP="003F1F8D">
      <w:pPr>
        <w:pStyle w:val="a0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48</w:t>
      </w:r>
      <w:r>
        <w:fldChar w:fldCharType="end"/>
      </w:r>
      <w:r>
        <w:t>).</w:t>
      </w:r>
    </w:p>
    <w:p w14:paraId="10C56BF8" w14:textId="77777777" w:rsidR="003F1F8D" w:rsidRDefault="003F1F8D" w:rsidP="003F1F8D">
      <w:pPr>
        <w:pStyle w:val="af"/>
      </w:pPr>
      <w:r>
        <w:rPr>
          <w:lang w:val="ru-RU" w:eastAsia="ru-RU"/>
        </w:rPr>
        <w:drawing>
          <wp:inline distT="0" distB="0" distL="0" distR="0" wp14:anchorId="573EF3CB" wp14:editId="251BA696">
            <wp:extent cx="5356603" cy="1117013"/>
            <wp:effectExtent l="0" t="0" r="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3717" b="-1"/>
                    <a:stretch/>
                  </pic:blipFill>
                  <pic:spPr bwMode="auto">
                    <a:xfrm>
                      <a:off x="0" y="0"/>
                      <a:ext cx="5408717" cy="112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BC02C" w14:textId="335754EB" w:rsidR="003F1F8D" w:rsidRDefault="003F1F8D" w:rsidP="003F1F8D">
      <w:pPr>
        <w:pStyle w:val="af0"/>
      </w:pPr>
      <w:bookmarkStart w:id="120" w:name="_Ref53059155"/>
      <w:r w:rsidRPr="00CE21DB">
        <w:t>Рисунок </w:t>
      </w:r>
      <w:fldSimple w:instr=" SEQ Рисунок \* ARABIC ">
        <w:r w:rsidR="006461B4">
          <w:rPr>
            <w:noProof/>
          </w:rPr>
          <w:t>48</w:t>
        </w:r>
      </w:fldSimple>
      <w:bookmarkEnd w:id="120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2397F881" w14:textId="77777777" w:rsidR="003F1F8D" w:rsidRDefault="003F1F8D" w:rsidP="003F1F8D">
      <w:pPr>
        <w:pStyle w:val="4"/>
        <w:tabs>
          <w:tab w:val="clear" w:pos="720"/>
          <w:tab w:val="clear" w:pos="1276"/>
          <w:tab w:val="clear" w:pos="1560"/>
        </w:tabs>
      </w:pPr>
      <w:r>
        <w:t>Заполнение листа согласования на основании шаблона</w:t>
      </w:r>
    </w:p>
    <w:p w14:paraId="18254043" w14:textId="2A5592A6" w:rsidR="003F1F8D" w:rsidRDefault="003F1F8D" w:rsidP="003F1F8D">
      <w:pPr>
        <w:pStyle w:val="a0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49</w:t>
      </w:r>
      <w:r>
        <w:fldChar w:fldCharType="end"/>
      </w:r>
      <w:r>
        <w:t>).</w:t>
      </w:r>
    </w:p>
    <w:p w14:paraId="681F0FAF" w14:textId="77777777" w:rsidR="003F1F8D" w:rsidRDefault="003F1F8D" w:rsidP="003F1F8D">
      <w:pPr>
        <w:pStyle w:val="a0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0AA99DC2" w14:textId="77777777" w:rsidR="003F1F8D" w:rsidRDefault="003F1F8D" w:rsidP="003F1F8D">
      <w:pPr>
        <w:pStyle w:val="a0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2815C9EF" w14:textId="77777777" w:rsidR="003F1F8D" w:rsidRDefault="003F1F8D" w:rsidP="003F1F8D">
      <w:pPr>
        <w:pStyle w:val="a0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6F0A0FA" w14:textId="77777777" w:rsidR="003F1F8D" w:rsidRDefault="003F1F8D" w:rsidP="003F1F8D">
      <w:pPr>
        <w:pStyle w:val="a0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385C77C7" w14:textId="226F941F" w:rsidR="003F1F8D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C1FE598" wp14:editId="5916834B">
            <wp:extent cx="6120130" cy="5215890"/>
            <wp:effectExtent l="0" t="0" r="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BE8C8" w14:textId="47E10183" w:rsidR="003F1F8D" w:rsidRDefault="003F1F8D" w:rsidP="003F1F8D">
      <w:pPr>
        <w:pStyle w:val="af0"/>
        <w:rPr>
          <w:spacing w:val="2"/>
          <w:szCs w:val="28"/>
        </w:rPr>
      </w:pPr>
      <w:bookmarkStart w:id="121" w:name="_Ref53059120"/>
      <w:r w:rsidRPr="00CE21DB">
        <w:t>Рисунок </w:t>
      </w:r>
      <w:fldSimple w:instr=" SEQ Рисунок \* ARABIC ">
        <w:r w:rsidR="006461B4">
          <w:rPr>
            <w:noProof/>
          </w:rPr>
          <w:t>49</w:t>
        </w:r>
      </w:fldSimple>
      <w:bookmarkEnd w:id="121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1CCE122E" w14:textId="7F295816" w:rsidR="003F1F8D" w:rsidRDefault="003F1F8D" w:rsidP="003F1F8D">
      <w:pPr>
        <w:pStyle w:val="a0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50</w:t>
      </w:r>
      <w:r>
        <w:fldChar w:fldCharType="end"/>
      </w:r>
      <w:r>
        <w:t>).</w:t>
      </w:r>
    </w:p>
    <w:p w14:paraId="289C3A2A" w14:textId="77777777" w:rsidR="003F1F8D" w:rsidRDefault="003F1F8D" w:rsidP="003F1F8D">
      <w:pPr>
        <w:pStyle w:val="af"/>
      </w:pPr>
      <w:r>
        <w:rPr>
          <w:lang w:val="ru-RU" w:eastAsia="ru-RU"/>
        </w:rPr>
        <w:drawing>
          <wp:inline distT="0" distB="0" distL="0" distR="0" wp14:anchorId="759EE0E3" wp14:editId="6B265C33">
            <wp:extent cx="5940425" cy="1054735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033BB" w14:textId="1426C6D5" w:rsidR="003F1F8D" w:rsidRDefault="003F1F8D" w:rsidP="003F1F8D">
      <w:pPr>
        <w:pStyle w:val="af0"/>
        <w:rPr>
          <w:spacing w:val="2"/>
          <w:szCs w:val="28"/>
        </w:rPr>
      </w:pPr>
      <w:bookmarkStart w:id="122" w:name="_Ref53059125"/>
      <w:r w:rsidRPr="00CE21DB">
        <w:t>Рисунок </w:t>
      </w:r>
      <w:fldSimple w:instr=" SEQ Рисунок \* ARABIC ">
        <w:r w:rsidR="006461B4">
          <w:rPr>
            <w:noProof/>
          </w:rPr>
          <w:t>50</w:t>
        </w:r>
      </w:fldSimple>
      <w:bookmarkEnd w:id="122"/>
      <w:r w:rsidRPr="00CE21DB">
        <w:t xml:space="preserve">. </w:t>
      </w:r>
      <w:r>
        <w:t>Окно «Выбор шаблона листа согласования»</w:t>
      </w:r>
    </w:p>
    <w:p w14:paraId="477D3193" w14:textId="1340AFE1" w:rsidR="003F1F8D" w:rsidRDefault="003F1F8D" w:rsidP="003F1F8D">
      <w:pPr>
        <w:pStyle w:val="a0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51</w:t>
      </w:r>
      <w:r>
        <w:fldChar w:fldCharType="end"/>
      </w:r>
      <w:r>
        <w:t>).</w:t>
      </w:r>
    </w:p>
    <w:p w14:paraId="28E3A76D" w14:textId="7C57AD7B" w:rsidR="003F1F8D" w:rsidRPr="00BE77DF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2FE3DA0" wp14:editId="2789C59F">
            <wp:extent cx="6120130" cy="5215890"/>
            <wp:effectExtent l="0" t="0" r="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ABDF7" w14:textId="2F600AC8" w:rsidR="003F1F8D" w:rsidRDefault="003F1F8D" w:rsidP="003F1F8D">
      <w:pPr>
        <w:pStyle w:val="af0"/>
      </w:pPr>
      <w:bookmarkStart w:id="123" w:name="_Ref53059129"/>
      <w:r w:rsidRPr="00CE21DB">
        <w:t>Рисунок </w:t>
      </w:r>
      <w:fldSimple w:instr=" SEQ Рисунок \* ARABIC ">
        <w:r w:rsidR="006461B4">
          <w:rPr>
            <w:noProof/>
          </w:rPr>
          <w:t>51</w:t>
        </w:r>
      </w:fldSimple>
      <w:bookmarkEnd w:id="123"/>
      <w:r w:rsidRPr="00CE21DB">
        <w:t xml:space="preserve">. </w:t>
      </w:r>
      <w:r>
        <w:t>Лист согласования, заполненный на основании шаблона</w:t>
      </w:r>
    </w:p>
    <w:p w14:paraId="3DFD13CD" w14:textId="77777777" w:rsidR="00614F74" w:rsidRDefault="00614F74" w:rsidP="00761C39">
      <w:pPr>
        <w:pStyle w:val="4"/>
      </w:pPr>
      <w:r>
        <w:t>Выбор типа согласования</w:t>
      </w:r>
    </w:p>
    <w:p w14:paraId="30ED7AF6" w14:textId="5F8C78CF" w:rsidR="00614F74" w:rsidRDefault="00614F74" w:rsidP="00614F74">
      <w:pPr>
        <w:pStyle w:val="a0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>
        <w:fldChar w:fldCharType="begin"/>
      </w:r>
      <w:r>
        <w:instrText xml:space="preserve"> REF _Ref71207184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52</w:t>
      </w:r>
      <w:r>
        <w:fldChar w:fldCharType="end"/>
      </w:r>
      <w:r>
        <w:t>).</w:t>
      </w:r>
    </w:p>
    <w:p w14:paraId="219300E4" w14:textId="12FF6514" w:rsidR="00614F74" w:rsidRDefault="00614F74" w:rsidP="00614F7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AD55FD8" wp14:editId="5E4D438F">
            <wp:extent cx="6120130" cy="5215890"/>
            <wp:effectExtent l="0" t="0" r="0" b="381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5F649" w14:textId="2BA1519B" w:rsidR="00614F74" w:rsidRDefault="00614F74" w:rsidP="00614F74">
      <w:pPr>
        <w:pStyle w:val="af0"/>
      </w:pPr>
      <w:bookmarkStart w:id="124" w:name="_Ref71207184"/>
      <w:r w:rsidRPr="00CE21DB">
        <w:t>Рисунок </w:t>
      </w:r>
      <w:fldSimple w:instr=" SEQ Рисунок \* ARABIC ">
        <w:r w:rsidR="006461B4">
          <w:rPr>
            <w:noProof/>
          </w:rPr>
          <w:t>52</w:t>
        </w:r>
      </w:fldSimple>
      <w:bookmarkEnd w:id="124"/>
      <w:r w:rsidRPr="00CE21DB">
        <w:t xml:space="preserve">. </w:t>
      </w:r>
      <w:r>
        <w:t>Тип согласования</w:t>
      </w:r>
    </w:p>
    <w:p w14:paraId="5715FE9F" w14:textId="5754C91B" w:rsidR="00614F74" w:rsidRDefault="00614F74" w:rsidP="00614F74">
      <w:pPr>
        <w:pStyle w:val="a0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09FD6B94" wp14:editId="5A14BE71">
            <wp:extent cx="152381" cy="20000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>
        <w:fldChar w:fldCharType="begin"/>
      </w:r>
      <w:r>
        <w:instrText xml:space="preserve"> REF _Ref71207225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53</w:t>
      </w:r>
      <w:r>
        <w:fldChar w:fldCharType="end"/>
      </w:r>
      <w:r>
        <w:t>).</w:t>
      </w:r>
    </w:p>
    <w:p w14:paraId="01D60B22" w14:textId="340342E8" w:rsidR="00614F74" w:rsidRDefault="00614F74" w:rsidP="00614F7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C2A7BDE" wp14:editId="491838C9">
            <wp:extent cx="6120130" cy="5196205"/>
            <wp:effectExtent l="0" t="0" r="0" b="444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9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5C403" w14:textId="7DE9C689" w:rsidR="00614F74" w:rsidRDefault="00614F74" w:rsidP="00614F74">
      <w:pPr>
        <w:pStyle w:val="af0"/>
      </w:pPr>
      <w:bookmarkStart w:id="125" w:name="_Ref71207225"/>
      <w:r w:rsidRPr="00CE21DB">
        <w:t>Рисунок </w:t>
      </w:r>
      <w:fldSimple w:instr=" SEQ Рисунок \* ARABIC ">
        <w:r w:rsidR="006461B4">
          <w:rPr>
            <w:noProof/>
          </w:rPr>
          <w:t>53</w:t>
        </w:r>
      </w:fldSimple>
      <w:bookmarkEnd w:id="125"/>
      <w:r w:rsidRPr="00CE21DB">
        <w:t xml:space="preserve">. </w:t>
      </w:r>
      <w:r>
        <w:t>Тип согласования</w:t>
      </w:r>
    </w:p>
    <w:p w14:paraId="0B767D82" w14:textId="77777777" w:rsidR="003F1F8D" w:rsidRDefault="003F1F8D" w:rsidP="003F1F8D">
      <w:pPr>
        <w:pStyle w:val="4"/>
        <w:tabs>
          <w:tab w:val="clear" w:pos="720"/>
          <w:tab w:val="clear" w:pos="1276"/>
          <w:tab w:val="clear" w:pos="1560"/>
        </w:tabs>
      </w:pPr>
      <w:r>
        <w:t>Сохранение и редактирование листа согласования</w:t>
      </w:r>
    </w:p>
    <w:p w14:paraId="5BB9905C" w14:textId="1EFF1CD8" w:rsidR="003F1F8D" w:rsidRPr="0087518B" w:rsidRDefault="003F1F8D" w:rsidP="003F1F8D">
      <w:pPr>
        <w:pStyle w:val="a0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6461B4" w:rsidRPr="00CE21DB">
        <w:t>Рисунок </w:t>
      </w:r>
      <w:r w:rsidR="006461B4">
        <w:t>54</w:t>
      </w:r>
      <w:r w:rsidRPr="0087518B">
        <w:fldChar w:fldCharType="end"/>
      </w:r>
      <w:r w:rsidRPr="0087518B">
        <w:t>).</w:t>
      </w:r>
    </w:p>
    <w:p w14:paraId="78E3F2BC" w14:textId="49604CC2" w:rsidR="003F1F8D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FB27070" wp14:editId="3568D372">
            <wp:extent cx="6120130" cy="520763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52AD" w14:textId="07E2B595" w:rsidR="00D95ED4" w:rsidRPr="00BC269F" w:rsidRDefault="003F1F8D" w:rsidP="003F1F8D">
      <w:pPr>
        <w:pStyle w:val="af0"/>
      </w:pPr>
      <w:bookmarkStart w:id="126" w:name="_Ref21941580"/>
      <w:r w:rsidRPr="00CE21DB">
        <w:t>Рисунок </w:t>
      </w:r>
      <w:fldSimple w:instr=" SEQ Рисунок \* ARABIC ">
        <w:r w:rsidR="006461B4">
          <w:rPr>
            <w:noProof/>
          </w:rPr>
          <w:t>54</w:t>
        </w:r>
      </w:fldSimple>
      <w:bookmarkEnd w:id="126"/>
      <w:r w:rsidRPr="00CE21DB">
        <w:t xml:space="preserve">. </w:t>
      </w:r>
      <w:r>
        <w:t>Сохранение данных</w:t>
      </w:r>
    </w:p>
    <w:p w14:paraId="2CBD4E69" w14:textId="77777777" w:rsidR="003F1F8D" w:rsidRPr="0087518B" w:rsidRDefault="003F1F8D" w:rsidP="003F1F8D">
      <w:pPr>
        <w:pStyle w:val="a0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7575D8B9" w14:textId="77777777" w:rsidR="003F1F8D" w:rsidRPr="0087518B" w:rsidRDefault="003F1F8D" w:rsidP="003F1F8D">
      <w:pPr>
        <w:pStyle w:val="a0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45083575" w14:textId="75AE0015" w:rsidR="003F1F8D" w:rsidRPr="00232334" w:rsidRDefault="003F1F8D" w:rsidP="003F1F8D">
      <w:pPr>
        <w:pStyle w:val="a0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утверждающих, необходимо нажать на кнопку «Редактировать»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_Ref536692789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55</w:t>
      </w:r>
      <w:r w:rsidRPr="00232334">
        <w:fldChar w:fldCharType="end"/>
      </w:r>
      <w:r w:rsidRPr="00232334">
        <w:t>).</w:t>
      </w:r>
    </w:p>
    <w:p w14:paraId="66F793E8" w14:textId="468E1D21" w:rsidR="003F1F8D" w:rsidRPr="00232334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D8A2856" wp14:editId="6C968F7D">
            <wp:extent cx="6120130" cy="5253990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21348" w14:textId="51477BAB" w:rsidR="003F1F8D" w:rsidRPr="00232334" w:rsidRDefault="003F1F8D" w:rsidP="003F1F8D">
      <w:pPr>
        <w:pStyle w:val="af0"/>
      </w:pPr>
      <w:bookmarkStart w:id="127" w:name="_Ref536692789"/>
      <w:r w:rsidRPr="00232334">
        <w:t>Рисунок </w:t>
      </w:r>
      <w:fldSimple w:instr=" SEQ Рисунок \* ARABIC ">
        <w:r w:rsidR="006461B4">
          <w:rPr>
            <w:noProof/>
          </w:rPr>
          <w:t>55</w:t>
        </w:r>
      </w:fldSimple>
      <w:bookmarkEnd w:id="127"/>
      <w:r w:rsidRPr="00232334">
        <w:t xml:space="preserve">. </w:t>
      </w:r>
      <w:r>
        <w:t>Окно «Лист согласования»</w:t>
      </w:r>
    </w:p>
    <w:p w14:paraId="5BDA8F7D" w14:textId="7C7612CA" w:rsidR="003F1F8D" w:rsidRPr="00232334" w:rsidRDefault="003F1F8D" w:rsidP="003F1F8D">
      <w:pPr>
        <w:pStyle w:val="a0"/>
      </w:pPr>
      <w:r w:rsidRPr="00AF5E49">
        <w:t xml:space="preserve">Для удаления согласующего лица необходимо нажать на кнопку «Удалить» </w:t>
      </w:r>
      <w:r w:rsidRPr="00232334">
        <w:t>(</w:t>
      </w:r>
      <w:r w:rsidRPr="00232334">
        <w:fldChar w:fldCharType="begin"/>
      </w:r>
      <w:r w:rsidRPr="00232334">
        <w:instrText xml:space="preserve"> REF _Ref536692797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56</w:t>
      </w:r>
      <w:r w:rsidRPr="00232334">
        <w:fldChar w:fldCharType="end"/>
      </w:r>
      <w:r w:rsidRPr="00232334">
        <w:t>).</w:t>
      </w:r>
    </w:p>
    <w:p w14:paraId="6ABFA28C" w14:textId="7C376667" w:rsidR="003F1F8D" w:rsidRPr="00232334" w:rsidRDefault="00614F74" w:rsidP="003F1F8D">
      <w:pPr>
        <w:pStyle w:val="af"/>
        <w:keepNext w:val="0"/>
        <w:keepLines w:val="0"/>
      </w:pPr>
      <w:r>
        <w:rPr>
          <w:lang w:val="ru-RU" w:eastAsia="ru-RU"/>
        </w:rPr>
        <w:lastRenderedPageBreak/>
        <w:drawing>
          <wp:inline distT="0" distB="0" distL="0" distR="0" wp14:anchorId="3D26C292" wp14:editId="5553F3C6">
            <wp:extent cx="6120130" cy="5234940"/>
            <wp:effectExtent l="0" t="0" r="0" b="381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BC387" w14:textId="7BFF6CE8" w:rsidR="003F1F8D" w:rsidRPr="00232334" w:rsidRDefault="003F1F8D" w:rsidP="003F1F8D">
      <w:pPr>
        <w:pStyle w:val="af0"/>
      </w:pPr>
      <w:bookmarkStart w:id="128" w:name="_Ref536692797"/>
      <w:r w:rsidRPr="00232334">
        <w:t>Рисунок </w:t>
      </w:r>
      <w:fldSimple w:instr=" SEQ Рисунок \* ARABIC ">
        <w:r w:rsidR="006461B4">
          <w:rPr>
            <w:noProof/>
          </w:rPr>
          <w:t>56</w:t>
        </w:r>
      </w:fldSimple>
      <w:bookmarkEnd w:id="128"/>
      <w:r w:rsidRPr="00232334">
        <w:t xml:space="preserve">. </w:t>
      </w:r>
      <w:r>
        <w:t>Окно «Лист согласования»</w:t>
      </w:r>
    </w:p>
    <w:p w14:paraId="2818F6C0" w14:textId="77777777" w:rsidR="003F1F8D" w:rsidRDefault="003F1F8D" w:rsidP="003F1F8D">
      <w:pPr>
        <w:pStyle w:val="a0"/>
      </w:pPr>
      <w:r>
        <w:t>В результате выбранная строка удалится.</w:t>
      </w:r>
    </w:p>
    <w:p w14:paraId="60BEDC05" w14:textId="03CE002F" w:rsidR="003F1F8D" w:rsidRPr="00232334" w:rsidRDefault="003F1F8D" w:rsidP="003F1F8D">
      <w:pPr>
        <w:pStyle w:val="a0"/>
      </w:pPr>
      <w:r w:rsidRPr="00AF5E49">
        <w:t xml:space="preserve">После этого для добавления нового согласующего лица необходимо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_Ref536692812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57</w:t>
      </w:r>
      <w:r w:rsidRPr="00232334">
        <w:fldChar w:fldCharType="end"/>
      </w:r>
      <w:r w:rsidRPr="00232334">
        <w:t>).</w:t>
      </w:r>
    </w:p>
    <w:p w14:paraId="150B9578" w14:textId="3A2F089F" w:rsidR="003F1F8D" w:rsidRPr="00232334" w:rsidRDefault="00614F74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AFFAEF7" wp14:editId="5FAABF68">
            <wp:extent cx="6120130" cy="524192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1D46A" w14:textId="6EB7C4A2" w:rsidR="003F1F8D" w:rsidRPr="00232334" w:rsidRDefault="003F1F8D" w:rsidP="003F1F8D">
      <w:pPr>
        <w:pStyle w:val="af0"/>
      </w:pPr>
      <w:bookmarkStart w:id="129" w:name="_Ref536692812"/>
      <w:r w:rsidRPr="00232334">
        <w:t>Рисунок </w:t>
      </w:r>
      <w:fldSimple w:instr=" SEQ Рисунок \* ARABIC ">
        <w:r w:rsidR="006461B4">
          <w:rPr>
            <w:noProof/>
          </w:rPr>
          <w:t>57</w:t>
        </w:r>
      </w:fldSimple>
      <w:bookmarkEnd w:id="129"/>
      <w:r w:rsidRPr="00232334">
        <w:t xml:space="preserve">. </w:t>
      </w:r>
      <w:r>
        <w:t>Окно «Лист согласования»</w:t>
      </w:r>
    </w:p>
    <w:p w14:paraId="41EECCB6" w14:textId="5BB59DF2" w:rsidR="003F1F8D" w:rsidRPr="00232334" w:rsidRDefault="003F1F8D" w:rsidP="003F1F8D">
      <w:pPr>
        <w:pStyle w:val="a0"/>
      </w:pPr>
      <w:r w:rsidRPr="008A4BFF">
        <w:t xml:space="preserve">Далее 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_Ref536692818 \h </w:instrText>
      </w:r>
      <w:r>
        <w:instrText xml:space="preserve"> \* MERGEFORMAT </w:instrText>
      </w:r>
      <w:r w:rsidRPr="00232334">
        <w:fldChar w:fldCharType="separate"/>
      </w:r>
      <w:r w:rsidR="006461B4" w:rsidRPr="00232334">
        <w:t>Рисунок </w:t>
      </w:r>
      <w:r w:rsidR="006461B4">
        <w:t>58</w:t>
      </w:r>
      <w:r w:rsidRPr="00232334">
        <w:fldChar w:fldCharType="end"/>
      </w:r>
      <w:r w:rsidRPr="00232334">
        <w:t>).</w:t>
      </w:r>
    </w:p>
    <w:p w14:paraId="013032AB" w14:textId="77777777" w:rsidR="003F1F8D" w:rsidRPr="00232334" w:rsidRDefault="003F1F8D" w:rsidP="003F1F8D">
      <w:pPr>
        <w:pStyle w:val="af"/>
      </w:pPr>
      <w:r>
        <w:rPr>
          <w:lang w:val="ru-RU" w:eastAsia="ru-RU"/>
        </w:rPr>
        <w:drawing>
          <wp:inline distT="0" distB="0" distL="0" distR="0" wp14:anchorId="74AD923A" wp14:editId="41CFBD25">
            <wp:extent cx="5050454" cy="1693616"/>
            <wp:effectExtent l="0" t="0" r="0" b="190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76631" cy="170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87B7" w14:textId="4A6A92A9" w:rsidR="003F1F8D" w:rsidRPr="00232334" w:rsidRDefault="003F1F8D" w:rsidP="003F1F8D">
      <w:pPr>
        <w:pStyle w:val="af0"/>
      </w:pPr>
      <w:bookmarkStart w:id="130" w:name="_Ref536692818"/>
      <w:r w:rsidRPr="00232334">
        <w:t>Рисунок </w:t>
      </w:r>
      <w:fldSimple w:instr=" SEQ Рисунок \* ARABIC ">
        <w:r w:rsidR="006461B4">
          <w:rPr>
            <w:noProof/>
          </w:rPr>
          <w:t>58</w:t>
        </w:r>
      </w:fldSimple>
      <w:bookmarkEnd w:id="130"/>
      <w:r w:rsidRPr="00232334">
        <w:t xml:space="preserve">. </w:t>
      </w:r>
      <w:r>
        <w:t>Добавление пользователя</w:t>
      </w:r>
    </w:p>
    <w:p w14:paraId="7BA736CB" w14:textId="6D690990" w:rsidR="003F1F8D" w:rsidRPr="003F5719" w:rsidRDefault="003F1F8D" w:rsidP="003F1F8D">
      <w:pPr>
        <w:pStyle w:val="a0"/>
      </w:pPr>
      <w:r w:rsidRPr="008A4BFF">
        <w:lastRenderedPageBreak/>
        <w:t xml:space="preserve">Для </w:t>
      </w:r>
      <w:r>
        <w:t>замены согласующего</w:t>
      </w:r>
      <w:r w:rsidRPr="008A4BFF">
        <w:t xml:space="preserve"> лицо,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</w:t>
      </w:r>
      <w:r w:rsidRPr="003F5719">
        <w:t xml:space="preserve"> (</w:t>
      </w:r>
      <w:r>
        <w:fldChar w:fldCharType="begin"/>
      </w:r>
      <w:r>
        <w:instrText xml:space="preserve"> REF _Ref21941744 \h </w:instrText>
      </w:r>
      <w:r>
        <w:fldChar w:fldCharType="separate"/>
      </w:r>
      <w:r w:rsidR="006461B4" w:rsidRPr="00CE21DB">
        <w:t>Рисунок </w:t>
      </w:r>
      <w:r w:rsidR="006461B4">
        <w:rPr>
          <w:noProof/>
        </w:rPr>
        <w:t>59</w:t>
      </w:r>
      <w:r>
        <w:fldChar w:fldCharType="end"/>
      </w:r>
      <w:r w:rsidRPr="003F5719">
        <w:t>).</w:t>
      </w:r>
    </w:p>
    <w:p w14:paraId="58EE01BE" w14:textId="49387797" w:rsidR="003F1F8D" w:rsidRDefault="00614F74" w:rsidP="003F1F8D">
      <w:pPr>
        <w:pStyle w:val="af"/>
      </w:pPr>
      <w:r>
        <w:rPr>
          <w:lang w:val="ru-RU" w:eastAsia="ru-RU"/>
        </w:rPr>
        <w:drawing>
          <wp:inline distT="0" distB="0" distL="0" distR="0" wp14:anchorId="7473428D" wp14:editId="0B01C31F">
            <wp:extent cx="6120130" cy="5732145"/>
            <wp:effectExtent l="0" t="0" r="0" b="190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5BF26" w14:textId="3E7DFADD" w:rsidR="003F1F8D" w:rsidRPr="00AF5E49" w:rsidRDefault="003F1F8D" w:rsidP="003F1F8D">
      <w:pPr>
        <w:pStyle w:val="af0"/>
        <w:rPr>
          <w:spacing w:val="2"/>
          <w:szCs w:val="28"/>
        </w:rPr>
      </w:pPr>
      <w:bookmarkStart w:id="131" w:name="_Ref21941744"/>
      <w:r w:rsidRPr="00CE21DB">
        <w:t>Рисунок </w:t>
      </w:r>
      <w:fldSimple w:instr=" SEQ Рисунок \* ARABIC ">
        <w:r w:rsidR="006461B4">
          <w:rPr>
            <w:noProof/>
          </w:rPr>
          <w:t>59</w:t>
        </w:r>
      </w:fldSimple>
      <w:bookmarkEnd w:id="131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6642E893" w14:textId="48E5149A" w:rsidR="003F1F8D" w:rsidRPr="003809AA" w:rsidRDefault="003F1F8D" w:rsidP="003F1F8D">
      <w:pPr>
        <w:pStyle w:val="a0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6461B4" w:rsidRPr="00CE21DB">
        <w:t>Рисунок </w:t>
      </w:r>
      <w:r w:rsidR="006461B4">
        <w:t>60</w:t>
      </w:r>
      <w:r>
        <w:fldChar w:fldCharType="end"/>
      </w:r>
      <w:r w:rsidRPr="003809AA">
        <w:t>).</w:t>
      </w:r>
    </w:p>
    <w:p w14:paraId="2FE12C17" w14:textId="77777777" w:rsidR="003F1F8D" w:rsidRPr="003809AA" w:rsidRDefault="003F1F8D" w:rsidP="003F1F8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EB06909" wp14:editId="30BA6513">
            <wp:extent cx="5050454" cy="1693616"/>
            <wp:effectExtent l="0" t="0" r="0" b="190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76631" cy="170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3C47" w14:textId="083AC77B" w:rsidR="003F1F8D" w:rsidRPr="00AF5E49" w:rsidRDefault="003F1F8D" w:rsidP="003F1F8D">
      <w:pPr>
        <w:pStyle w:val="af0"/>
        <w:rPr>
          <w:spacing w:val="2"/>
          <w:szCs w:val="28"/>
        </w:rPr>
      </w:pPr>
      <w:bookmarkStart w:id="132" w:name="_Ref21941761"/>
      <w:r w:rsidRPr="00CE21DB">
        <w:t>Рисунок </w:t>
      </w:r>
      <w:fldSimple w:instr=" SEQ Рисунок \* ARABIC ">
        <w:r w:rsidR="006461B4">
          <w:rPr>
            <w:noProof/>
          </w:rPr>
          <w:t>60</w:t>
        </w:r>
      </w:fldSimple>
      <w:bookmarkEnd w:id="132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02C66C67" w14:textId="49D08762" w:rsidR="003F1F8D" w:rsidRPr="008A4BFF" w:rsidRDefault="003F1F8D" w:rsidP="003F1F8D">
      <w:pPr>
        <w:pStyle w:val="a0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6461B4" w:rsidRPr="00E2634C">
        <w:t>Рисунок </w:t>
      </w:r>
      <w:r w:rsidR="006461B4">
        <w:t>61</w:t>
      </w:r>
      <w:r w:rsidRPr="008A4BFF">
        <w:fldChar w:fldCharType="end"/>
      </w:r>
      <w:r w:rsidRPr="008A4BFF">
        <w:t>).</w:t>
      </w:r>
    </w:p>
    <w:p w14:paraId="11396198" w14:textId="56910CBD" w:rsidR="003F1F8D" w:rsidRPr="00AF5E49" w:rsidRDefault="00614F74" w:rsidP="003F1F8D">
      <w:pPr>
        <w:pStyle w:val="af"/>
      </w:pPr>
      <w:r>
        <w:rPr>
          <w:lang w:val="ru-RU" w:eastAsia="ru-RU"/>
        </w:rPr>
        <w:drawing>
          <wp:inline distT="0" distB="0" distL="0" distR="0" wp14:anchorId="683CEE4E" wp14:editId="6B3423BE">
            <wp:extent cx="6120130" cy="5732145"/>
            <wp:effectExtent l="0" t="0" r="0" b="190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58624" w14:textId="387B277A" w:rsidR="003F1F8D" w:rsidRDefault="003F1F8D" w:rsidP="00E75239">
      <w:pPr>
        <w:pStyle w:val="af0"/>
      </w:pPr>
      <w:bookmarkStart w:id="133" w:name="_Ref21941785"/>
      <w:r w:rsidRPr="00E2634C">
        <w:t>Рисунок </w:t>
      </w:r>
      <w:fldSimple w:instr=" SEQ Рисунок \* ARABIC ">
        <w:r w:rsidR="006461B4">
          <w:rPr>
            <w:noProof/>
          </w:rPr>
          <w:t>61</w:t>
        </w:r>
      </w:fldSimple>
      <w:bookmarkEnd w:id="133"/>
      <w:r w:rsidRPr="00E2634C">
        <w:t xml:space="preserve">. </w:t>
      </w:r>
      <w:r>
        <w:t>Сохранение листа согласования</w:t>
      </w:r>
    </w:p>
    <w:p w14:paraId="6CD00FC3" w14:textId="167FD323" w:rsidR="00D95ED4" w:rsidRPr="00BC269F" w:rsidRDefault="00D95ED4" w:rsidP="00D95ED4">
      <w:pPr>
        <w:pStyle w:val="a0"/>
      </w:pPr>
      <w:r w:rsidRPr="00BC269F">
        <w:lastRenderedPageBreak/>
        <w:t>После формирования листа согласования, внесенные в перечень согласующих и утверждающ</w:t>
      </w:r>
      <w:r w:rsidR="007F48AF">
        <w:t>его</w:t>
      </w:r>
      <w:r w:rsidRPr="00BC269F">
        <w:t xml:space="preserve">, последовательно осуществляют согласование документа согласно </w:t>
      </w:r>
      <w:r w:rsidR="007F48AF">
        <w:t xml:space="preserve">описанию в </w:t>
      </w:r>
      <w:r w:rsidRPr="00BC269F">
        <w:t>п.п. </w:t>
      </w:r>
      <w:r w:rsidRPr="00BC269F">
        <w:fldChar w:fldCharType="begin"/>
      </w:r>
      <w:r w:rsidRPr="00BC269F">
        <w:instrText xml:space="preserve"> REF _Ref398302949 \r \h </w:instrText>
      </w:r>
      <w:r w:rsidRPr="00BC269F">
        <w:fldChar w:fldCharType="separate"/>
      </w:r>
      <w:r w:rsidR="006461B4">
        <w:t>4.2.2</w:t>
      </w:r>
      <w:r w:rsidRPr="00BC269F">
        <w:fldChar w:fldCharType="end"/>
      </w:r>
      <w:r w:rsidR="007F48AF">
        <w:t> </w:t>
      </w:r>
      <w:r w:rsidRPr="00BC269F">
        <w:t>и</w:t>
      </w:r>
      <w:r w:rsidR="007F48AF">
        <w:t> </w:t>
      </w:r>
      <w:r w:rsidRPr="00BC269F">
        <w:fldChar w:fldCharType="begin"/>
      </w:r>
      <w:r w:rsidRPr="00BC269F">
        <w:instrText xml:space="preserve"> REF _Ref398302955 \r \h </w:instrText>
      </w:r>
      <w:r w:rsidRPr="00BC269F">
        <w:fldChar w:fldCharType="separate"/>
      </w:r>
      <w:r w:rsidR="006461B4">
        <w:t>4.2.3</w:t>
      </w:r>
      <w:r w:rsidRPr="00BC269F">
        <w:fldChar w:fldCharType="end"/>
      </w:r>
      <w:r w:rsidR="007F48AF">
        <w:t> </w:t>
      </w:r>
      <w:r w:rsidRPr="00BC269F">
        <w:t>настоящего руководства пользователя.</w:t>
      </w:r>
    </w:p>
    <w:p w14:paraId="04F9A0BB" w14:textId="77777777" w:rsidR="00D95ED4" w:rsidRPr="00BC269F" w:rsidRDefault="00D95ED4" w:rsidP="00F30F6A">
      <w:pPr>
        <w:pStyle w:val="3"/>
      </w:pPr>
      <w:bookmarkStart w:id="134" w:name="_Ref398302949"/>
      <w:bookmarkStart w:id="135" w:name="_Toc82085627"/>
      <w:r w:rsidRPr="00BC269F">
        <w:t>Согласование</w:t>
      </w:r>
      <w:bookmarkEnd w:id="134"/>
      <w:bookmarkEnd w:id="135"/>
    </w:p>
    <w:p w14:paraId="7797E731" w14:textId="2EC4FDB6" w:rsidR="00D95ED4" w:rsidRPr="00BC269F" w:rsidRDefault="00D95ED4" w:rsidP="00D95ED4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(Согласование)»</w:t>
      </w:r>
      <w:r w:rsidR="004D53B8">
        <w:rPr>
          <w:lang w:eastAsia="zh-CN"/>
        </w:rPr>
        <w:t>.</w:t>
      </w:r>
    </w:p>
    <w:p w14:paraId="198D4B06" w14:textId="458DF583" w:rsidR="00D95ED4" w:rsidRPr="00BC269F" w:rsidRDefault="00D95ED4" w:rsidP="00D95ED4">
      <w:pPr>
        <w:pStyle w:val="a0"/>
      </w:pPr>
      <w:r w:rsidRPr="00BC269F">
        <w:t xml:space="preserve">Для согласования документа согласующему необходимо выделить соответствующую строку одним нажатием левой кнопки,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_Ref380592854 \h  \* MERGEFORMAT </w:instrText>
      </w:r>
      <w:r w:rsidRPr="00BC269F">
        <w:fldChar w:fldCharType="separate"/>
      </w:r>
      <w:r w:rsidR="006461B4">
        <w:t>Рисунок 62</w:t>
      </w:r>
      <w:r w:rsidRPr="00BC269F">
        <w:fldChar w:fldCharType="end"/>
      </w:r>
      <w:r w:rsidRPr="00BC269F">
        <w:t>).</w:t>
      </w:r>
    </w:p>
    <w:p w14:paraId="5C83E158" w14:textId="46B72CDE" w:rsidR="00D95ED4" w:rsidRPr="00206C65" w:rsidRDefault="007C0DE6" w:rsidP="00447987">
      <w:pPr>
        <w:pStyle w:val="af"/>
      </w:pPr>
      <w:r>
        <w:rPr>
          <w:lang w:val="ru-RU" w:eastAsia="ru-RU"/>
        </w:rPr>
        <w:drawing>
          <wp:inline distT="0" distB="0" distL="0" distR="0" wp14:anchorId="7C410C9F" wp14:editId="2D4E0060">
            <wp:extent cx="6120130" cy="273875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8E7B3" w14:textId="2DFA4C24" w:rsidR="00D95ED4" w:rsidRPr="00BC269F" w:rsidRDefault="00715E3A" w:rsidP="00AF3C07">
      <w:pPr>
        <w:pStyle w:val="af0"/>
      </w:pPr>
      <w:bookmarkStart w:id="136" w:name="_Ref380592854"/>
      <w:r>
        <w:t>Рисунок </w:t>
      </w:r>
      <w:fldSimple w:instr=" SEQ Рисунок \* ARABIC ">
        <w:r w:rsidR="006461B4">
          <w:rPr>
            <w:noProof/>
          </w:rPr>
          <w:t>62</w:t>
        </w:r>
      </w:fldSimple>
      <w:bookmarkEnd w:id="136"/>
      <w:r w:rsidR="00D95ED4" w:rsidRPr="00BC269F">
        <w:t xml:space="preserve">. </w:t>
      </w:r>
      <w:r w:rsidR="00D95ED4" w:rsidRPr="00C86BCB">
        <w:t>Внутреннее согласование</w:t>
      </w:r>
    </w:p>
    <w:p w14:paraId="358DAC19" w14:textId="7EF528F2" w:rsidR="00D95ED4" w:rsidRPr="00BC269F" w:rsidRDefault="00D95ED4" w:rsidP="00D95ED4">
      <w:pPr>
        <w:pStyle w:val="a0"/>
      </w:pPr>
      <w:r w:rsidRPr="00BC269F">
        <w:t>При необходимости согласующее лицо может назначить другое ответственное за согласование лицо согласно описанию в п.п. </w:t>
      </w:r>
      <w:r w:rsidR="00A62D40">
        <w:fldChar w:fldCharType="begin"/>
      </w:r>
      <w:r w:rsidR="00A62D40">
        <w:instrText xml:space="preserve"> REF _Ref507504104 \r \h </w:instrText>
      </w:r>
      <w:r w:rsidR="00A62D40">
        <w:fldChar w:fldCharType="separate"/>
      </w:r>
      <w:r w:rsidR="006461B4">
        <w:t>4.2.1</w:t>
      </w:r>
      <w:r w:rsidR="00A62D40">
        <w:fldChar w:fldCharType="end"/>
      </w:r>
      <w:r w:rsidR="00C86BCB">
        <w:t> </w:t>
      </w:r>
      <w:r w:rsidRPr="00BC269F">
        <w:t>настоящего руководства пользователя.</w:t>
      </w:r>
    </w:p>
    <w:p w14:paraId="17100E68" w14:textId="0DAD0574" w:rsidR="00D95ED4" w:rsidRPr="00BC269F" w:rsidRDefault="00D95ED4" w:rsidP="00D95ED4">
      <w:pPr>
        <w:pStyle w:val="a0"/>
      </w:pPr>
      <w:r w:rsidRPr="00BC269F">
        <w:t>В открывшемся окне «Лист согласования» необходимо нажать на кнопку «Согласовано» (</w:t>
      </w:r>
      <w:r w:rsidRPr="00BC269F">
        <w:fldChar w:fldCharType="begin"/>
      </w:r>
      <w:r w:rsidRPr="00BC269F">
        <w:instrText xml:space="preserve"> REF _Ref380592859 \h  \* MERGEFORMAT </w:instrText>
      </w:r>
      <w:r w:rsidRPr="00BC269F">
        <w:fldChar w:fldCharType="separate"/>
      </w:r>
      <w:r w:rsidR="006461B4">
        <w:t>Рисунок 63</w:t>
      </w:r>
      <w:r w:rsidRPr="00BC269F">
        <w:fldChar w:fldCharType="end"/>
      </w:r>
      <w:r w:rsidRPr="00BC269F">
        <w:t>).</w:t>
      </w:r>
    </w:p>
    <w:p w14:paraId="5E055EA8" w14:textId="400E14C9" w:rsidR="00D95ED4" w:rsidRPr="00BC269F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316A1F2" wp14:editId="1E9FD238">
            <wp:extent cx="6120130" cy="524065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D39B0" w14:textId="7FDE5FDC" w:rsidR="00D95ED4" w:rsidRPr="00BC269F" w:rsidRDefault="00715E3A" w:rsidP="00AF3C07">
      <w:pPr>
        <w:pStyle w:val="af0"/>
      </w:pPr>
      <w:bookmarkStart w:id="137" w:name="_Ref380592859"/>
      <w:r>
        <w:t>Рисунок </w:t>
      </w:r>
      <w:fldSimple w:instr=" SEQ Рисунок \* ARABIC ">
        <w:r w:rsidR="006461B4">
          <w:rPr>
            <w:noProof/>
          </w:rPr>
          <w:t>63</w:t>
        </w:r>
      </w:fldSimple>
      <w:bookmarkEnd w:id="137"/>
      <w:r w:rsidR="00D95ED4" w:rsidRPr="00BC269F">
        <w:t xml:space="preserve">. </w:t>
      </w:r>
      <w:r w:rsidR="00F172EC">
        <w:t>Окно листа согласования</w:t>
      </w:r>
    </w:p>
    <w:p w14:paraId="0CA9EDC7" w14:textId="6C809F5D" w:rsidR="00754C76" w:rsidRPr="00BC52AB" w:rsidRDefault="00754C76" w:rsidP="00754C76">
      <w:pPr>
        <w:pStyle w:val="a0"/>
      </w:pPr>
      <w:r w:rsidRPr="00BC52AB">
        <w:t xml:space="preserve">В окне </w:t>
      </w:r>
      <w:r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>
        <w:t>Применить</w:t>
      </w:r>
      <w:r w:rsidRPr="00BC52AB">
        <w:t>» (</w:t>
      </w:r>
      <w:r>
        <w:fldChar w:fldCharType="begin"/>
      </w:r>
      <w:r>
        <w:instrText xml:space="preserve"> REF _Ref507485908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64</w:t>
      </w:r>
      <w:r>
        <w:fldChar w:fldCharType="end"/>
      </w:r>
      <w:r w:rsidRPr="00BC52AB">
        <w:t>).</w:t>
      </w:r>
    </w:p>
    <w:p w14:paraId="6E139A92" w14:textId="77777777" w:rsidR="00754C76" w:rsidRDefault="00754C76" w:rsidP="00447987">
      <w:pPr>
        <w:pStyle w:val="af"/>
      </w:pPr>
      <w:r>
        <w:rPr>
          <w:lang w:val="ru-RU" w:eastAsia="ru-RU"/>
        </w:rPr>
        <w:drawing>
          <wp:inline distT="0" distB="0" distL="0" distR="0" wp14:anchorId="6E077CAC" wp14:editId="3046B218">
            <wp:extent cx="3790476" cy="1304762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DC47C" w14:textId="48F480F6" w:rsidR="00754C76" w:rsidRPr="00BC52AB" w:rsidRDefault="00715E3A" w:rsidP="00AF3C07">
      <w:pPr>
        <w:pStyle w:val="af0"/>
      </w:pPr>
      <w:bookmarkStart w:id="138" w:name="_Ref507485908"/>
      <w:r>
        <w:t>Рисунок </w:t>
      </w:r>
      <w:fldSimple w:instr=" SEQ Рисунок \* ARABIC ">
        <w:r w:rsidR="006461B4">
          <w:rPr>
            <w:noProof/>
          </w:rPr>
          <w:t>64</w:t>
        </w:r>
      </w:fldSimple>
      <w:bookmarkEnd w:id="138"/>
      <w:r w:rsidR="00754C76" w:rsidRPr="00BC52AB">
        <w:t xml:space="preserve">. </w:t>
      </w:r>
      <w:r w:rsidR="00DB4773">
        <w:t>Ввод комментария</w:t>
      </w:r>
    </w:p>
    <w:p w14:paraId="17F385DC" w14:textId="77777777" w:rsidR="00D95ED4" w:rsidRPr="00BC269F" w:rsidRDefault="00D95ED4" w:rsidP="00D95ED4">
      <w:pPr>
        <w:pStyle w:val="a0"/>
      </w:pPr>
      <w:r w:rsidRPr="00BC269F">
        <w:t>После этого документ перейдет в статус «Согласовано».</w:t>
      </w:r>
    </w:p>
    <w:p w14:paraId="7462F474" w14:textId="6DCF436E" w:rsidR="00D95ED4" w:rsidRPr="00BC269F" w:rsidRDefault="00D95ED4" w:rsidP="00D95ED4">
      <w:pPr>
        <w:pStyle w:val="a0"/>
      </w:pPr>
      <w:r w:rsidRPr="00BC269F">
        <w:t xml:space="preserve">Для отказа в согласовании документа согласующему необходимо выделить соответствующую строку одним нажатием левой кнопки мыши, </w:t>
      </w:r>
      <w:r w:rsidRPr="00BC269F">
        <w:lastRenderedPageBreak/>
        <w:t xml:space="preserve">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_Ref380593038 \h  \* MERGEFORMAT </w:instrText>
      </w:r>
      <w:r w:rsidRPr="00BC269F">
        <w:fldChar w:fldCharType="separate"/>
      </w:r>
      <w:r w:rsidR="006461B4">
        <w:t>Рисунок 65</w:t>
      </w:r>
      <w:r w:rsidRPr="00BC269F">
        <w:fldChar w:fldCharType="end"/>
      </w:r>
      <w:r w:rsidRPr="00BC269F">
        <w:t>).</w:t>
      </w:r>
    </w:p>
    <w:p w14:paraId="1348F470" w14:textId="24659318" w:rsidR="00D95ED4" w:rsidRPr="00BC269F" w:rsidRDefault="00EA66D1" w:rsidP="00447987">
      <w:pPr>
        <w:pStyle w:val="af"/>
      </w:pPr>
      <w:r>
        <w:rPr>
          <w:lang w:val="ru-RU" w:eastAsia="ru-RU"/>
        </w:rPr>
        <w:drawing>
          <wp:inline distT="0" distB="0" distL="0" distR="0" wp14:anchorId="67C8BCBE" wp14:editId="5A4202C3">
            <wp:extent cx="6120130" cy="273875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62E8C" w14:textId="7D7379BD" w:rsidR="00D95ED4" w:rsidRPr="00BC269F" w:rsidRDefault="00715E3A" w:rsidP="00AF3C07">
      <w:pPr>
        <w:pStyle w:val="af0"/>
      </w:pPr>
      <w:bookmarkStart w:id="139" w:name="_Ref380593038"/>
      <w:r>
        <w:t>Рисунок </w:t>
      </w:r>
      <w:fldSimple w:instr=" SEQ Рисунок \* ARABIC ">
        <w:r w:rsidR="006461B4">
          <w:rPr>
            <w:noProof/>
          </w:rPr>
          <w:t>65</w:t>
        </w:r>
      </w:fldSimple>
      <w:bookmarkEnd w:id="139"/>
      <w:r w:rsidR="00D95ED4" w:rsidRPr="00BC269F">
        <w:t xml:space="preserve">. </w:t>
      </w:r>
      <w:r w:rsidR="00D95ED4" w:rsidRPr="000768B0">
        <w:t>Внутренне</w:t>
      </w:r>
      <w:r w:rsidR="00F62F3E" w:rsidRPr="000768B0">
        <w:t>е</w:t>
      </w:r>
      <w:r w:rsidR="00D95ED4" w:rsidRPr="000768B0">
        <w:t xml:space="preserve"> согласование</w:t>
      </w:r>
    </w:p>
    <w:p w14:paraId="63C4A419" w14:textId="6CC8B3B2" w:rsidR="00D95ED4" w:rsidRPr="00BC269F" w:rsidRDefault="00D95ED4" w:rsidP="00D95ED4">
      <w:pPr>
        <w:pStyle w:val="a0"/>
      </w:pPr>
      <w:r w:rsidRPr="00BC269F">
        <w:t>В открывшемся окне «Лист согласования» необходимо нажать на кнопку «Не согласовано» (</w:t>
      </w:r>
      <w:r w:rsidRPr="00BC269F">
        <w:fldChar w:fldCharType="begin"/>
      </w:r>
      <w:r w:rsidRPr="00BC269F">
        <w:instrText xml:space="preserve"> REF _Ref380593046 \h  \* MERGEFORMAT </w:instrText>
      </w:r>
      <w:r w:rsidRPr="00BC269F">
        <w:fldChar w:fldCharType="separate"/>
      </w:r>
      <w:r w:rsidR="006461B4">
        <w:t>Рисунок 66</w:t>
      </w:r>
      <w:r w:rsidRPr="00BC269F">
        <w:fldChar w:fldCharType="end"/>
      </w:r>
      <w:r w:rsidRPr="00BC269F">
        <w:t>).</w:t>
      </w:r>
    </w:p>
    <w:p w14:paraId="09D83B03" w14:textId="59E9E7B5" w:rsidR="00D95ED4" w:rsidRPr="00BC269F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FFEBA3E" wp14:editId="1B6171FC">
            <wp:extent cx="6120130" cy="524065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C9318" w14:textId="1F493A48" w:rsidR="00D95ED4" w:rsidRPr="00BC269F" w:rsidRDefault="00715E3A" w:rsidP="00AF3C07">
      <w:pPr>
        <w:pStyle w:val="af0"/>
      </w:pPr>
      <w:bookmarkStart w:id="140" w:name="_Ref380593046"/>
      <w:r>
        <w:t>Рисунок </w:t>
      </w:r>
      <w:fldSimple w:instr=" SEQ Рисунок \* ARABIC ">
        <w:r w:rsidR="006461B4">
          <w:rPr>
            <w:noProof/>
          </w:rPr>
          <w:t>66</w:t>
        </w:r>
      </w:fldSimple>
      <w:bookmarkEnd w:id="140"/>
      <w:r w:rsidR="00D95ED4" w:rsidRPr="00BC269F">
        <w:t xml:space="preserve">. </w:t>
      </w:r>
      <w:r w:rsidR="00F172EC">
        <w:t>Окно листа согласования</w:t>
      </w:r>
    </w:p>
    <w:p w14:paraId="73735A10" w14:textId="52E71610" w:rsidR="00754C76" w:rsidRPr="00BC52AB" w:rsidRDefault="00754C76" w:rsidP="00754C76">
      <w:pPr>
        <w:pStyle w:val="a0"/>
      </w:pPr>
      <w:r w:rsidRPr="00BC52AB">
        <w:t>В окне «</w:t>
      </w:r>
      <w:r>
        <w:t>Ввод комментария</w:t>
      </w:r>
      <w:r w:rsidRPr="00BC52AB">
        <w:t>» необходимо заполнить поле «Ко</w:t>
      </w:r>
      <w:r>
        <w:t>мментарий» и нажать на кнопку «Применить</w:t>
      </w:r>
      <w:r w:rsidRPr="00BC52AB">
        <w:t>» (</w:t>
      </w:r>
      <w:r>
        <w:fldChar w:fldCharType="begin"/>
      </w:r>
      <w:r>
        <w:instrText xml:space="preserve"> REF _Ref507485941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67</w:t>
      </w:r>
      <w:r>
        <w:fldChar w:fldCharType="end"/>
      </w:r>
      <w:r w:rsidRPr="00BC52AB">
        <w:t>).</w:t>
      </w:r>
    </w:p>
    <w:p w14:paraId="2B531D30" w14:textId="77777777" w:rsidR="00754C76" w:rsidRDefault="00754C76" w:rsidP="00447987">
      <w:pPr>
        <w:pStyle w:val="af"/>
      </w:pPr>
      <w:r>
        <w:rPr>
          <w:lang w:val="ru-RU" w:eastAsia="ru-RU"/>
        </w:rPr>
        <w:drawing>
          <wp:inline distT="0" distB="0" distL="0" distR="0" wp14:anchorId="6AC3E678" wp14:editId="786D71AB">
            <wp:extent cx="3780952" cy="128571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37A34" w14:textId="08057B84" w:rsidR="00754C76" w:rsidRPr="00BC52AB" w:rsidRDefault="00715E3A" w:rsidP="00AF3C07">
      <w:pPr>
        <w:pStyle w:val="af0"/>
      </w:pPr>
      <w:bookmarkStart w:id="141" w:name="_Ref507485941"/>
      <w:r>
        <w:t>Рисунок </w:t>
      </w:r>
      <w:fldSimple w:instr=" SEQ Рисунок \* ARABIC ">
        <w:r w:rsidR="006461B4">
          <w:rPr>
            <w:noProof/>
          </w:rPr>
          <w:t>67</w:t>
        </w:r>
      </w:fldSimple>
      <w:bookmarkEnd w:id="141"/>
      <w:r w:rsidR="00754C76" w:rsidRPr="00BC52AB">
        <w:t xml:space="preserve">. </w:t>
      </w:r>
      <w:r w:rsidR="00DB4773">
        <w:t>Ввод комментария</w:t>
      </w:r>
    </w:p>
    <w:p w14:paraId="5AFBFDF9" w14:textId="77777777" w:rsidR="00D95ED4" w:rsidRPr="00BC269F" w:rsidRDefault="00D95ED4" w:rsidP="00D95ED4">
      <w:pPr>
        <w:pStyle w:val="a0"/>
      </w:pPr>
      <w:r w:rsidRPr="00BC269F">
        <w:rPr>
          <w:b/>
        </w:rPr>
        <w:t>Важно!</w:t>
      </w:r>
      <w:r w:rsidRPr="00BC269F">
        <w:t xml:space="preserve"> Поле «Комментарий» обязательно для заполнения.</w:t>
      </w:r>
    </w:p>
    <w:p w14:paraId="104B2834" w14:textId="77777777" w:rsidR="00D95ED4" w:rsidRPr="00BC269F" w:rsidRDefault="00D95ED4" w:rsidP="00D95ED4">
      <w:pPr>
        <w:pStyle w:val="a0"/>
      </w:pPr>
      <w:r w:rsidRPr="00BC269F">
        <w:t>После этого документ перейдет в статус «Не согласовано».</w:t>
      </w:r>
    </w:p>
    <w:p w14:paraId="2E521833" w14:textId="77777777" w:rsidR="00D95ED4" w:rsidRPr="00BC269F" w:rsidRDefault="00D95ED4" w:rsidP="00F30F6A">
      <w:pPr>
        <w:pStyle w:val="3"/>
      </w:pPr>
      <w:bookmarkStart w:id="142" w:name="_Ref398302955"/>
      <w:bookmarkStart w:id="143" w:name="_Toc82085628"/>
      <w:r w:rsidRPr="00BC269F">
        <w:lastRenderedPageBreak/>
        <w:t>Утверждение</w:t>
      </w:r>
      <w:bookmarkEnd w:id="142"/>
      <w:bookmarkEnd w:id="143"/>
    </w:p>
    <w:p w14:paraId="1E77370B" w14:textId="7606D3DA" w:rsidR="00D95ED4" w:rsidRPr="00BC269F" w:rsidRDefault="00D95ED4" w:rsidP="00373F62">
      <w:pPr>
        <w:pStyle w:val="a0"/>
      </w:pPr>
      <w:r w:rsidRPr="00BC269F">
        <w:rPr>
          <w:b/>
          <w:bCs/>
        </w:rPr>
        <w:t>Предусловие:</w:t>
      </w:r>
      <w:r w:rsidR="00373F62">
        <w:rPr>
          <w:lang w:eastAsia="zh-CN"/>
        </w:rPr>
        <w:t xml:space="preserve"> осуществлен вход с ролями </w:t>
      </w:r>
      <w:r w:rsidR="00C262AE">
        <w:rPr>
          <w:lang w:eastAsia="zh-CN"/>
        </w:rPr>
        <w:t xml:space="preserve">«Формирование и ведение БР </w:t>
      </w:r>
      <w:r w:rsidR="00373F62" w:rsidRPr="00BC269F">
        <w:rPr>
          <w:lang w:eastAsia="zh-CN"/>
        </w:rPr>
        <w:t>РБС (</w:t>
      </w:r>
      <w:r w:rsidR="00176A1B">
        <w:rPr>
          <w:lang w:eastAsia="zh-CN"/>
        </w:rPr>
        <w:t>Подписание</w:t>
      </w:r>
      <w:r w:rsidR="00373F62" w:rsidRPr="00BC269F">
        <w:rPr>
          <w:lang w:eastAsia="zh-CN"/>
        </w:rPr>
        <w:t>)»</w:t>
      </w:r>
      <w:r w:rsidR="00373F62">
        <w:rPr>
          <w:lang w:eastAsia="zh-CN"/>
        </w:rPr>
        <w:t xml:space="preserve">, </w:t>
      </w:r>
      <w:r w:rsidRPr="00BC269F">
        <w:rPr>
          <w:lang w:eastAsia="zh-CN"/>
        </w:rPr>
        <w:t>«Формирование и ведение БР РБС (Утверждение)»</w:t>
      </w:r>
      <w:r w:rsidR="00373F62">
        <w:rPr>
          <w:lang w:eastAsia="zh-CN"/>
        </w:rPr>
        <w:t>.</w:t>
      </w:r>
    </w:p>
    <w:p w14:paraId="5E8764A8" w14:textId="1EDC9A78" w:rsidR="00D95ED4" w:rsidRPr="00BC269F" w:rsidRDefault="00D95ED4" w:rsidP="00D95ED4">
      <w:pPr>
        <w:pStyle w:val="a0"/>
      </w:pPr>
      <w:r w:rsidRPr="00BC269F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_Ref380593055 \h  \* MERGEFORMAT </w:instrText>
      </w:r>
      <w:r w:rsidRPr="00BC269F">
        <w:fldChar w:fldCharType="separate"/>
      </w:r>
      <w:r w:rsidR="006461B4">
        <w:t>Рисунок 68</w:t>
      </w:r>
      <w:r w:rsidRPr="00BC269F">
        <w:fldChar w:fldCharType="end"/>
      </w:r>
      <w:r w:rsidRPr="00BC269F">
        <w:t>).</w:t>
      </w:r>
    </w:p>
    <w:p w14:paraId="0B2D5BB3" w14:textId="0CAAFBF8" w:rsidR="00D95ED4" w:rsidRPr="00BC269F" w:rsidRDefault="006D4FFC" w:rsidP="00447987">
      <w:pPr>
        <w:pStyle w:val="af"/>
      </w:pPr>
      <w:r>
        <w:rPr>
          <w:lang w:val="ru-RU" w:eastAsia="ru-RU"/>
        </w:rPr>
        <w:drawing>
          <wp:inline distT="0" distB="0" distL="0" distR="0" wp14:anchorId="169116C3" wp14:editId="7980BA13">
            <wp:extent cx="6120130" cy="27387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38D42" w14:textId="5960C5D5" w:rsidR="00D95ED4" w:rsidRPr="00BC269F" w:rsidRDefault="00715E3A" w:rsidP="00AF3C07">
      <w:pPr>
        <w:pStyle w:val="af0"/>
      </w:pPr>
      <w:bookmarkStart w:id="144" w:name="_Ref380593055"/>
      <w:r>
        <w:t>Рисунок </w:t>
      </w:r>
      <w:fldSimple w:instr=" SEQ Рисунок \* ARABIC ">
        <w:r w:rsidR="006461B4">
          <w:rPr>
            <w:noProof/>
          </w:rPr>
          <w:t>68</w:t>
        </w:r>
      </w:fldSimple>
      <w:bookmarkEnd w:id="144"/>
      <w:r w:rsidR="00DB4773">
        <w:t xml:space="preserve">. </w:t>
      </w:r>
      <w:r w:rsidR="003310F8">
        <w:t>Утверждение</w:t>
      </w:r>
    </w:p>
    <w:p w14:paraId="7CEF15C2" w14:textId="01D10452" w:rsidR="00D95ED4" w:rsidRPr="00BC269F" w:rsidRDefault="00D95ED4" w:rsidP="00D95ED4">
      <w:pPr>
        <w:pStyle w:val="a0"/>
      </w:pPr>
      <w:r w:rsidRPr="00BC269F">
        <w:t>При необходимости утверждающее лицо может назначить другое ответственное за утверждение лицо согласно описанию в п.п. </w:t>
      </w:r>
      <w:r w:rsidR="00A62D40">
        <w:fldChar w:fldCharType="begin"/>
      </w:r>
      <w:r w:rsidR="00A62D40">
        <w:instrText xml:space="preserve"> REF _Ref507504104 \r \h </w:instrText>
      </w:r>
      <w:r w:rsidR="00A62D40">
        <w:fldChar w:fldCharType="separate"/>
      </w:r>
      <w:r w:rsidR="006461B4">
        <w:t>4.2.1</w:t>
      </w:r>
      <w:r w:rsidR="00A62D40">
        <w:fldChar w:fldCharType="end"/>
      </w:r>
      <w:r w:rsidR="00DB4773">
        <w:t> </w:t>
      </w:r>
      <w:r w:rsidRPr="00BC269F">
        <w:t>настоящего руководства пользователя.</w:t>
      </w:r>
    </w:p>
    <w:p w14:paraId="7B22AC2F" w14:textId="05E2E4AA" w:rsidR="00D95ED4" w:rsidRPr="00BC269F" w:rsidRDefault="00D95ED4" w:rsidP="00D95ED4">
      <w:pPr>
        <w:pStyle w:val="a0"/>
      </w:pPr>
      <w:r w:rsidRPr="00BC269F">
        <w:t>В открывшемся окне «Лист согласования» необходимо нажать на кнопку «Утверждено» (</w:t>
      </w:r>
      <w:r w:rsidRPr="00BC269F">
        <w:fldChar w:fldCharType="begin"/>
      </w:r>
      <w:r w:rsidRPr="00BC269F">
        <w:instrText xml:space="preserve"> REF _Ref381344774 \h  \* MERGEFORMAT </w:instrText>
      </w:r>
      <w:r w:rsidRPr="00BC269F">
        <w:fldChar w:fldCharType="separate"/>
      </w:r>
      <w:r w:rsidR="006461B4">
        <w:t>Рисунок 69</w:t>
      </w:r>
      <w:r w:rsidRPr="00BC269F">
        <w:fldChar w:fldCharType="end"/>
      </w:r>
      <w:r w:rsidRPr="00BC269F">
        <w:t>).</w:t>
      </w:r>
    </w:p>
    <w:p w14:paraId="7C3478E3" w14:textId="13AE3269" w:rsidR="00D95ED4" w:rsidRPr="00BC269F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AB1897E" wp14:editId="40E1AC3C">
            <wp:extent cx="6120130" cy="5227955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9960" w14:textId="0E187D37" w:rsidR="00D95ED4" w:rsidRPr="00BC269F" w:rsidRDefault="00715E3A" w:rsidP="00AF3C07">
      <w:pPr>
        <w:pStyle w:val="af0"/>
      </w:pPr>
      <w:bookmarkStart w:id="145" w:name="_Ref381344774"/>
      <w:r>
        <w:t>Рисунок </w:t>
      </w:r>
      <w:fldSimple w:instr=" SEQ Рисунок \* ARABIC ">
        <w:r w:rsidR="006461B4">
          <w:rPr>
            <w:noProof/>
          </w:rPr>
          <w:t>69</w:t>
        </w:r>
      </w:fldSimple>
      <w:bookmarkEnd w:id="145"/>
      <w:r w:rsidR="00D95ED4" w:rsidRPr="00BC269F">
        <w:t xml:space="preserve"> </w:t>
      </w:r>
      <w:r w:rsidR="00F172EC">
        <w:t>Окно листа согласования</w:t>
      </w:r>
    </w:p>
    <w:p w14:paraId="0DD2D343" w14:textId="2C448DDE" w:rsidR="00397A93" w:rsidRPr="00BC52AB" w:rsidRDefault="00397A93" w:rsidP="00397A93">
      <w:pPr>
        <w:pStyle w:val="a0"/>
        <w:rPr>
          <w:noProof/>
        </w:rPr>
      </w:pPr>
      <w:r w:rsidRPr="00BC52AB">
        <w:t xml:space="preserve">В окне </w:t>
      </w:r>
      <w:r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>
        <w:t>Применить</w:t>
      </w:r>
      <w:r w:rsidRPr="00BC52AB">
        <w:t>» (</w:t>
      </w:r>
      <w:r>
        <w:fldChar w:fldCharType="begin"/>
      </w:r>
      <w:r>
        <w:instrText xml:space="preserve"> REF _Ref507485959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70</w:t>
      </w:r>
      <w:r>
        <w:fldChar w:fldCharType="end"/>
      </w:r>
      <w:r w:rsidRPr="00BC52AB">
        <w:t>).</w:t>
      </w:r>
    </w:p>
    <w:p w14:paraId="6BFF5F0B" w14:textId="77777777" w:rsidR="00397A93" w:rsidRDefault="00397A93" w:rsidP="00447987">
      <w:pPr>
        <w:pStyle w:val="af"/>
      </w:pPr>
      <w:r>
        <w:rPr>
          <w:lang w:val="ru-RU" w:eastAsia="ru-RU"/>
        </w:rPr>
        <w:drawing>
          <wp:inline distT="0" distB="0" distL="0" distR="0" wp14:anchorId="508A2877" wp14:editId="5F3F3BF0">
            <wp:extent cx="3780952" cy="130476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E218E" w14:textId="0284CAE2" w:rsidR="00397A93" w:rsidRPr="00BC52AB" w:rsidRDefault="00715E3A" w:rsidP="00AF3C07">
      <w:pPr>
        <w:pStyle w:val="af0"/>
      </w:pPr>
      <w:bookmarkStart w:id="146" w:name="_Ref507485959"/>
      <w:r>
        <w:t>Рисунок </w:t>
      </w:r>
      <w:fldSimple w:instr=" SEQ Рисунок \* ARABIC ">
        <w:r w:rsidR="006461B4">
          <w:rPr>
            <w:noProof/>
          </w:rPr>
          <w:t>70</w:t>
        </w:r>
      </w:fldSimple>
      <w:bookmarkEnd w:id="146"/>
      <w:r w:rsidR="00397A93" w:rsidRPr="00BC52AB">
        <w:t xml:space="preserve">. </w:t>
      </w:r>
      <w:r w:rsidR="00DB4773">
        <w:t>Ввод комментария</w:t>
      </w:r>
    </w:p>
    <w:p w14:paraId="23D24F46" w14:textId="77777777" w:rsidR="00D95ED4" w:rsidRPr="00BC269F" w:rsidRDefault="00D95ED4" w:rsidP="00D95ED4">
      <w:pPr>
        <w:pStyle w:val="a0"/>
      </w:pPr>
      <w:r w:rsidRPr="00BC269F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5637EACC" w14:textId="2A5CAAF5" w:rsidR="00D95ED4" w:rsidRPr="00BC269F" w:rsidRDefault="00D95ED4" w:rsidP="00D95ED4">
      <w:pPr>
        <w:pStyle w:val="a0"/>
      </w:pPr>
      <w:r w:rsidRPr="00BC269F">
        <w:t>Если при проверке документа ошибки не обнаружены, необходимо нажать на кнопку «Подписать» (</w:t>
      </w:r>
      <w:r w:rsidRPr="00BC269F">
        <w:fldChar w:fldCharType="begin"/>
      </w:r>
      <w:r w:rsidRPr="00BC269F">
        <w:instrText xml:space="preserve"> REF _Ref386187014 \h  \* MERGEFORMAT </w:instrText>
      </w:r>
      <w:r w:rsidRPr="00BC269F">
        <w:fldChar w:fldCharType="separate"/>
      </w:r>
      <w:r w:rsidR="006461B4">
        <w:t>Рисунок 71</w:t>
      </w:r>
      <w:r w:rsidRPr="00BC269F">
        <w:fldChar w:fldCharType="end"/>
      </w:r>
      <w:r w:rsidRPr="00BC269F">
        <w:t>).</w:t>
      </w:r>
    </w:p>
    <w:p w14:paraId="3A37810E" w14:textId="7D8CD10A" w:rsidR="00D95ED4" w:rsidRPr="00BC269F" w:rsidRDefault="00D3116F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E3C5922" wp14:editId="5C2E2290">
            <wp:extent cx="6082748" cy="1705731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86400" cy="170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ED3F8" w14:textId="2CB7E92C" w:rsidR="00D95ED4" w:rsidRPr="00BC269F" w:rsidRDefault="00715E3A" w:rsidP="00AF3C07">
      <w:pPr>
        <w:pStyle w:val="af0"/>
      </w:pPr>
      <w:bookmarkStart w:id="147" w:name="_Ref386187014"/>
      <w:r>
        <w:t>Рисунок </w:t>
      </w:r>
      <w:fldSimple w:instr=" SEQ Рисунок \* ARABIC ">
        <w:r w:rsidR="006461B4">
          <w:rPr>
            <w:noProof/>
          </w:rPr>
          <w:t>71</w:t>
        </w:r>
      </w:fldSimple>
      <w:bookmarkEnd w:id="147"/>
      <w:r w:rsidR="00D95ED4" w:rsidRPr="00BC269F">
        <w:t xml:space="preserve">. </w:t>
      </w:r>
      <w:r w:rsidR="004C5DB9">
        <w:t>Документ для подписи</w:t>
      </w:r>
    </w:p>
    <w:p w14:paraId="0371D81E" w14:textId="3EEAC4CC" w:rsidR="00D95ED4" w:rsidRPr="00BC269F" w:rsidRDefault="00D95ED4" w:rsidP="00D95ED4">
      <w:pPr>
        <w:pStyle w:val="a0"/>
      </w:pPr>
      <w:r w:rsidRPr="00BC269F">
        <w:t>После этого выводится системное сообщение о том, что документ успешно подписан (</w:t>
      </w:r>
      <w:r w:rsidRPr="00BC269F">
        <w:fldChar w:fldCharType="begin"/>
      </w:r>
      <w:r w:rsidRPr="00BC269F">
        <w:instrText xml:space="preserve"> REF _Ref386187027 \h  \* MERGEFORMAT </w:instrText>
      </w:r>
      <w:r w:rsidRPr="00BC269F">
        <w:fldChar w:fldCharType="separate"/>
      </w:r>
      <w:r w:rsidR="006461B4">
        <w:t>Рисунок 72</w:t>
      </w:r>
      <w:r w:rsidRPr="00BC269F">
        <w:fldChar w:fldCharType="end"/>
      </w:r>
      <w:r w:rsidRPr="00BC269F">
        <w:t>).</w:t>
      </w:r>
    </w:p>
    <w:p w14:paraId="417C9C5D" w14:textId="77777777" w:rsidR="00D95ED4" w:rsidRPr="00BC269F" w:rsidRDefault="00D95ED4" w:rsidP="00447987">
      <w:pPr>
        <w:pStyle w:val="af"/>
      </w:pPr>
      <w:r w:rsidRPr="00BC269F">
        <w:rPr>
          <w:lang w:val="ru-RU" w:eastAsia="ru-RU"/>
        </w:rPr>
        <w:drawing>
          <wp:inline distT="0" distB="0" distL="0" distR="0" wp14:anchorId="0D072F74" wp14:editId="67B41B47">
            <wp:extent cx="4038600" cy="7048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76EBB" w14:textId="15C73FE3" w:rsidR="00D95ED4" w:rsidRPr="00BC269F" w:rsidRDefault="00715E3A" w:rsidP="00AF3C07">
      <w:pPr>
        <w:pStyle w:val="af0"/>
      </w:pPr>
      <w:bookmarkStart w:id="148" w:name="_Ref386187027"/>
      <w:r>
        <w:t>Рисунок </w:t>
      </w:r>
      <w:fldSimple w:instr=" SEQ Рисунок \* ARABIC ">
        <w:r w:rsidR="006461B4">
          <w:rPr>
            <w:noProof/>
          </w:rPr>
          <w:t>72</w:t>
        </w:r>
      </w:fldSimple>
      <w:bookmarkEnd w:id="148"/>
      <w:r w:rsidR="00D95ED4" w:rsidRPr="00BC269F">
        <w:t>. Системное сообщение</w:t>
      </w:r>
    </w:p>
    <w:p w14:paraId="3AAFD8B2" w14:textId="71FEDE0C" w:rsidR="00D95ED4" w:rsidRDefault="00D95ED4" w:rsidP="00D95ED4">
      <w:pPr>
        <w:pStyle w:val="a0"/>
      </w:pPr>
      <w:r w:rsidRPr="00BC269F">
        <w:t>После этого документ перейдет в статус «Утверждено»</w:t>
      </w:r>
      <w:r w:rsidR="00DC553C">
        <w:t>.</w:t>
      </w:r>
    </w:p>
    <w:p w14:paraId="21D6E422" w14:textId="44013523" w:rsidR="001E3DD1" w:rsidRPr="00BC269F" w:rsidRDefault="001E3DD1">
      <w:pPr>
        <w:pStyle w:val="a0"/>
        <w:rPr>
          <w:lang w:eastAsia="ru-RU"/>
        </w:rPr>
      </w:pPr>
      <w:r w:rsidRPr="00805E7C">
        <w:rPr>
          <w:b/>
          <w:lang w:eastAsia="ru-RU"/>
        </w:rPr>
        <w:t>Важно!</w:t>
      </w:r>
      <w:r w:rsidRPr="00805E7C">
        <w:rPr>
          <w:lang w:eastAsia="ru-RU"/>
        </w:rPr>
        <w:t xml:space="preserve"> После прохождения внутреннего согласования статусы строк из документа в реестре «Распределения показателей БА и ЛБО» </w:t>
      </w:r>
      <w:r>
        <w:rPr>
          <w:lang w:eastAsia="ru-RU"/>
        </w:rPr>
        <w:t>меняются на «Подписано» у строк П</w:t>
      </w:r>
      <w:r w:rsidRPr="00805E7C">
        <w:rPr>
          <w:lang w:eastAsia="ru-RU"/>
        </w:rPr>
        <w:t>БС</w:t>
      </w:r>
      <w:r>
        <w:rPr>
          <w:lang w:eastAsia="ru-RU"/>
        </w:rPr>
        <w:t xml:space="preserve"> и </w:t>
      </w:r>
      <w:r w:rsidRPr="00805E7C">
        <w:rPr>
          <w:lang w:eastAsia="ru-RU"/>
        </w:rPr>
        <w:t>суммы из графы «Распределено» переносят</w:t>
      </w:r>
      <w:r>
        <w:rPr>
          <w:lang w:eastAsia="ru-RU"/>
        </w:rPr>
        <w:t>ся в ячейку «Доведенные ЛБО».</w:t>
      </w:r>
    </w:p>
    <w:p w14:paraId="6D4A76A8" w14:textId="338637C2" w:rsidR="00D95ED4" w:rsidRPr="00BC269F" w:rsidRDefault="00D95ED4" w:rsidP="00D95ED4">
      <w:pPr>
        <w:pStyle w:val="a0"/>
      </w:pPr>
      <w:r w:rsidRPr="00BC269F">
        <w:t xml:space="preserve">Для отказа в утверждении документа,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_Ref380593071 \h  \* MERGEFORMAT </w:instrText>
      </w:r>
      <w:r w:rsidRPr="00BC269F">
        <w:fldChar w:fldCharType="separate"/>
      </w:r>
      <w:r w:rsidR="006461B4">
        <w:t>Рисунок 73</w:t>
      </w:r>
      <w:r w:rsidRPr="00BC269F">
        <w:fldChar w:fldCharType="end"/>
      </w:r>
      <w:r w:rsidRPr="00BC269F">
        <w:t>).</w:t>
      </w:r>
    </w:p>
    <w:p w14:paraId="5CB70EAE" w14:textId="36933546" w:rsidR="00D95ED4" w:rsidRPr="00BC269F" w:rsidRDefault="00D77EC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86F7FFE" wp14:editId="6945AE6B">
            <wp:extent cx="6120130" cy="273875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B0897" w14:textId="5F53B27A" w:rsidR="00D95ED4" w:rsidRPr="00BC269F" w:rsidRDefault="00715E3A" w:rsidP="00AF3C07">
      <w:pPr>
        <w:pStyle w:val="af0"/>
      </w:pPr>
      <w:bookmarkStart w:id="149" w:name="_Ref380593071"/>
      <w:r>
        <w:t>Рисунок </w:t>
      </w:r>
      <w:fldSimple w:instr=" SEQ Рисунок \* ARABIC ">
        <w:r w:rsidR="006461B4">
          <w:rPr>
            <w:noProof/>
          </w:rPr>
          <w:t>73</w:t>
        </w:r>
      </w:fldSimple>
      <w:bookmarkEnd w:id="149"/>
      <w:r w:rsidR="00D95ED4" w:rsidRPr="00BC269F">
        <w:t xml:space="preserve">. </w:t>
      </w:r>
      <w:r w:rsidR="003310F8">
        <w:t>Утверждение</w:t>
      </w:r>
    </w:p>
    <w:p w14:paraId="234591D4" w14:textId="68611FC9" w:rsidR="00D95ED4" w:rsidRPr="00BC269F" w:rsidRDefault="00D95ED4" w:rsidP="00D95ED4">
      <w:pPr>
        <w:pStyle w:val="a0"/>
      </w:pPr>
      <w:r w:rsidRPr="00BC269F">
        <w:t>В открывшемся окне «Лист согласования» необходимо нажать на кнопку «Не утверждено» (</w:t>
      </w:r>
      <w:r w:rsidRPr="00BC269F">
        <w:fldChar w:fldCharType="begin"/>
      </w:r>
      <w:r w:rsidRPr="00BC269F">
        <w:instrText xml:space="preserve"> REF _Ref380593113 \h  \* MERGEFORMAT </w:instrText>
      </w:r>
      <w:r w:rsidRPr="00BC269F">
        <w:fldChar w:fldCharType="separate"/>
      </w:r>
      <w:r w:rsidR="006461B4">
        <w:t>Рисунок 74</w:t>
      </w:r>
      <w:r w:rsidRPr="00BC269F">
        <w:fldChar w:fldCharType="end"/>
      </w:r>
      <w:r w:rsidRPr="00BC269F">
        <w:t>).</w:t>
      </w:r>
    </w:p>
    <w:p w14:paraId="3EF826FE" w14:textId="43A8A461" w:rsidR="00D95ED4" w:rsidRPr="00BC269F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207C3A6" wp14:editId="4F39348C">
            <wp:extent cx="6120130" cy="522795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CA1DC" w14:textId="094967B5" w:rsidR="00D95ED4" w:rsidRPr="00BC269F" w:rsidRDefault="00715E3A" w:rsidP="00AF3C07">
      <w:pPr>
        <w:pStyle w:val="af0"/>
      </w:pPr>
      <w:bookmarkStart w:id="150" w:name="_Ref380593113"/>
      <w:r>
        <w:t>Рисунок </w:t>
      </w:r>
      <w:fldSimple w:instr=" SEQ Рисунок \* ARABIC ">
        <w:r w:rsidR="006461B4">
          <w:rPr>
            <w:noProof/>
          </w:rPr>
          <w:t>74</w:t>
        </w:r>
      </w:fldSimple>
      <w:bookmarkEnd w:id="150"/>
      <w:r w:rsidR="00D95ED4" w:rsidRPr="00BC269F">
        <w:t xml:space="preserve">. </w:t>
      </w:r>
      <w:r w:rsidR="00F172EC">
        <w:t>Окно листа согласования</w:t>
      </w:r>
    </w:p>
    <w:p w14:paraId="16D63323" w14:textId="5E12F292" w:rsidR="00D3116F" w:rsidRPr="00BC52AB" w:rsidRDefault="00D3116F" w:rsidP="00D3116F">
      <w:pPr>
        <w:pStyle w:val="a0"/>
      </w:pPr>
      <w:r w:rsidRPr="00BC52AB">
        <w:t xml:space="preserve">В окне </w:t>
      </w:r>
      <w:r>
        <w:t>«Ввод комментария»</w:t>
      </w:r>
      <w:r w:rsidRPr="00BC52AB">
        <w:t xml:space="preserve"> необходимо заполнить поле «Комментарий» и нажать на кнопку «</w:t>
      </w:r>
      <w:r>
        <w:t>Применить</w:t>
      </w:r>
      <w:r w:rsidRPr="00BC52AB">
        <w:t>» (</w:t>
      </w:r>
      <w:r>
        <w:fldChar w:fldCharType="begin"/>
      </w:r>
      <w:r>
        <w:instrText xml:space="preserve"> REF _Ref507486147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75</w:t>
      </w:r>
      <w:r>
        <w:fldChar w:fldCharType="end"/>
      </w:r>
      <w:r w:rsidRPr="00BC52AB">
        <w:t>).</w:t>
      </w:r>
    </w:p>
    <w:p w14:paraId="32748495" w14:textId="77777777" w:rsidR="00D3116F" w:rsidRDefault="00D3116F" w:rsidP="00447987">
      <w:pPr>
        <w:pStyle w:val="af"/>
      </w:pPr>
      <w:r>
        <w:rPr>
          <w:lang w:val="ru-RU" w:eastAsia="ru-RU"/>
        </w:rPr>
        <w:drawing>
          <wp:inline distT="0" distB="0" distL="0" distR="0" wp14:anchorId="4B1EC0BA" wp14:editId="75D48060">
            <wp:extent cx="3790476" cy="1304762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0AD1" w14:textId="522B6282" w:rsidR="00D3116F" w:rsidRPr="00873B1A" w:rsidRDefault="00715E3A" w:rsidP="00AF3C07">
      <w:pPr>
        <w:pStyle w:val="af0"/>
      </w:pPr>
      <w:bookmarkStart w:id="151" w:name="_Ref507486147"/>
      <w:r>
        <w:t>Рисунок </w:t>
      </w:r>
      <w:fldSimple w:instr=" SEQ Рисунок \* ARABIC ">
        <w:r w:rsidR="006461B4">
          <w:rPr>
            <w:noProof/>
          </w:rPr>
          <w:t>75</w:t>
        </w:r>
      </w:fldSimple>
      <w:bookmarkEnd w:id="151"/>
      <w:r w:rsidR="00D3116F" w:rsidRPr="00BC52AB">
        <w:t xml:space="preserve">. </w:t>
      </w:r>
      <w:r w:rsidR="00DB4773">
        <w:t>Ввод комментария</w:t>
      </w:r>
    </w:p>
    <w:p w14:paraId="06406CDC" w14:textId="77777777" w:rsidR="00D95ED4" w:rsidRPr="00BC269F" w:rsidRDefault="00D95ED4" w:rsidP="00D95ED4">
      <w:pPr>
        <w:pStyle w:val="a0"/>
      </w:pPr>
      <w:r w:rsidRPr="00BC269F">
        <w:rPr>
          <w:b/>
        </w:rPr>
        <w:t>Важно!</w:t>
      </w:r>
      <w:r w:rsidRPr="00BC269F">
        <w:t xml:space="preserve"> Поле «Комментарий» обязательно для заполнения.</w:t>
      </w:r>
    </w:p>
    <w:p w14:paraId="709CF482" w14:textId="77777777" w:rsidR="00D95ED4" w:rsidRPr="00BC269F" w:rsidRDefault="00D95ED4" w:rsidP="00D95ED4">
      <w:pPr>
        <w:pStyle w:val="a0"/>
      </w:pPr>
      <w:r w:rsidRPr="00BC269F">
        <w:t>После этого документ перейдет в статус «Не согласовано».</w:t>
      </w:r>
    </w:p>
    <w:p w14:paraId="23044F1D" w14:textId="4E74DD67" w:rsidR="002D0B16" w:rsidRPr="00FE0F03" w:rsidRDefault="002D0B16" w:rsidP="00D96E8A">
      <w:pPr>
        <w:pStyle w:val="1"/>
      </w:pPr>
      <w:bookmarkStart w:id="152" w:name="_Toc82085629"/>
      <w:r w:rsidRPr="00FE0F03">
        <w:lastRenderedPageBreak/>
        <w:t>Ф</w:t>
      </w:r>
      <w:r w:rsidR="008B0A81" w:rsidRPr="00FE0F03">
        <w:t xml:space="preserve">ормирование и утверждение </w:t>
      </w:r>
      <w:r w:rsidR="00FE0F03" w:rsidRPr="00FE0F03">
        <w:t>«</w:t>
      </w:r>
      <w:r w:rsidR="00206C65" w:rsidRPr="00206C65">
        <w:t xml:space="preserve">ЛБО по доп. финансированию, утверждение которых осуществляется по отдельным решениям </w:t>
      </w:r>
      <w:r w:rsidR="00C5068E">
        <w:t>(ф. 0</w:t>
      </w:r>
      <w:r w:rsidR="00206C65" w:rsidRPr="00206C65">
        <w:t>501158)</w:t>
      </w:r>
      <w:bookmarkEnd w:id="152"/>
    </w:p>
    <w:p w14:paraId="171F5351" w14:textId="77777777" w:rsidR="00D96F31" w:rsidRDefault="00D96F31" w:rsidP="00D96F31">
      <w:pPr>
        <w:pStyle w:val="a0"/>
      </w:pPr>
      <w:r w:rsidRPr="00BC52AB">
        <w:t>Формирование документа «</w:t>
      </w:r>
      <w:r w:rsidRPr="00224870">
        <w:t>ЛБО</w:t>
      </w:r>
      <w:r>
        <w:t xml:space="preserve"> по доп. финансированию</w:t>
      </w:r>
      <w:r w:rsidRPr="008761E2">
        <w:t>, утверждение которых осуществляется по отдельным решениям</w:t>
      </w:r>
      <w:r w:rsidRPr="00BC52AB">
        <w:t>»</w:t>
      </w:r>
      <w:r>
        <w:t xml:space="preserve"> (ф.</w:t>
      </w:r>
      <w:r>
        <w:rPr>
          <w:rFonts w:asciiTheme="minorHAnsi" w:hAnsiTheme="minorHAnsi"/>
        </w:rPr>
        <w:t> </w:t>
      </w:r>
      <w:r>
        <w:t>0501158</w:t>
      </w:r>
      <w:r w:rsidRPr="00224870">
        <w:t>)</w:t>
      </w:r>
      <w:r w:rsidRPr="00BC52AB">
        <w:t xml:space="preserve"> в</w:t>
      </w:r>
      <w:r>
        <w:t>озможно:</w:t>
      </w:r>
    </w:p>
    <w:p w14:paraId="27CC113C" w14:textId="77777777" w:rsidR="00D96F31" w:rsidRDefault="00D96F31" w:rsidP="00D96F31">
      <w:pPr>
        <w:pStyle w:val="-"/>
        <w:tabs>
          <w:tab w:val="clear" w:pos="993"/>
          <w:tab w:val="num" w:pos="1068"/>
        </w:tabs>
      </w:pPr>
      <w:r>
        <w:t>в подразделе «</w:t>
      </w:r>
      <w:r w:rsidRPr="00BC52AB">
        <w:t>Распределение показателей БА и ЛБО</w:t>
      </w:r>
      <w:r>
        <w:t>» во вкладке «</w:t>
      </w:r>
      <w:r w:rsidRPr="00BC52AB">
        <w:t>ЛБО</w:t>
      </w:r>
      <w:r>
        <w:t xml:space="preserve"> по доп. финансированию»;</w:t>
      </w:r>
    </w:p>
    <w:p w14:paraId="5ABDF739" w14:textId="6CAC60C3" w:rsidR="00D96F31" w:rsidRDefault="00D96F31" w:rsidP="00D96F31">
      <w:pPr>
        <w:pStyle w:val="-"/>
        <w:tabs>
          <w:tab w:val="clear" w:pos="993"/>
          <w:tab w:val="num" w:pos="1068"/>
        </w:tabs>
      </w:pPr>
      <w:r>
        <w:t>в</w:t>
      </w:r>
      <w:r w:rsidRPr="00BC52AB">
        <w:t xml:space="preserve"> подразделе «Документы РБС»</w:t>
      </w:r>
      <w:r>
        <w:t xml:space="preserve"> во вкладке «Исходящие».</w:t>
      </w:r>
    </w:p>
    <w:p w14:paraId="79ABC3EB" w14:textId="77777777" w:rsidR="00D96F31" w:rsidRPr="00BC52AB" w:rsidRDefault="00D96F31" w:rsidP="00D96F31">
      <w:pPr>
        <w:pStyle w:val="2"/>
      </w:pPr>
      <w:bookmarkStart w:id="153" w:name="_Toc470803426"/>
      <w:bookmarkStart w:id="154" w:name="_Toc77856369"/>
      <w:bookmarkStart w:id="155" w:name="_Toc82010172"/>
      <w:bookmarkStart w:id="156" w:name="_Toc82085630"/>
      <w:r>
        <w:t xml:space="preserve">Формирование документа </w:t>
      </w:r>
      <w:r w:rsidRPr="00E63F50">
        <w:t>«</w:t>
      </w:r>
      <w:r w:rsidRPr="00D56E7A">
        <w:t>ЛБО по доп. финансированию, утверждение которых осуществля</w:t>
      </w:r>
      <w:r>
        <w:t>ется по отдельным решениям» (ф.</w:t>
      </w:r>
      <w:r>
        <w:rPr>
          <w:lang w:val="en-US"/>
        </w:rPr>
        <w:t> </w:t>
      </w:r>
      <w:r w:rsidRPr="00D56E7A">
        <w:t>0501158) в подразделе «</w:t>
      </w:r>
      <w:r w:rsidRPr="00BC52AB">
        <w:t>Распределение показателей БА и ЛБО</w:t>
      </w:r>
      <w:r w:rsidRPr="00D56E7A">
        <w:t>»</w:t>
      </w:r>
      <w:bookmarkEnd w:id="153"/>
      <w:bookmarkEnd w:id="154"/>
      <w:bookmarkEnd w:id="155"/>
      <w:bookmarkEnd w:id="156"/>
    </w:p>
    <w:p w14:paraId="4D881205" w14:textId="77777777" w:rsidR="00D96F31" w:rsidRPr="00BC52AB" w:rsidRDefault="00D96F31" w:rsidP="00D96F31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8282932" w14:textId="77777777" w:rsidR="00D96F31" w:rsidRDefault="00D96F31" w:rsidP="00D96F31">
      <w:pPr>
        <w:pStyle w:val="a0"/>
      </w:pPr>
      <w:r w:rsidRPr="00BC52AB">
        <w:t xml:space="preserve">Формирование документа </w:t>
      </w:r>
      <w:r>
        <w:t>«Л</w:t>
      </w:r>
      <w:r w:rsidRPr="000B5B4A">
        <w:t>БО по доп.финансированию, утверждение которых осуще</w:t>
      </w:r>
      <w:r>
        <w:t>ствляется по отдельным решениям»</w:t>
      </w:r>
      <w:r w:rsidRPr="000B5B4A">
        <w:t xml:space="preserve"> (ф. 0501158)</w:t>
      </w:r>
      <w:r>
        <w:t xml:space="preserve"> осуществляется в подразделе</w:t>
      </w:r>
      <w:r w:rsidRPr="00BC52AB">
        <w:t xml:space="preserve"> «Распределение показателей БА и ЛБО»</w:t>
      </w:r>
      <w:r>
        <w:t xml:space="preserve">, во вкладке </w:t>
      </w:r>
      <w:r w:rsidRPr="00BC52AB">
        <w:t>«ЛБО</w:t>
      </w:r>
      <w:r>
        <w:t xml:space="preserve"> по доп. финансированию</w:t>
      </w:r>
      <w:r w:rsidRPr="00BC52AB">
        <w:t>»</w:t>
      </w:r>
      <w:r>
        <w:t>.</w:t>
      </w:r>
    </w:p>
    <w:p w14:paraId="37C16C22" w14:textId="157E44C9" w:rsidR="00D96F31" w:rsidRPr="00BC52AB" w:rsidRDefault="00D96F31" w:rsidP="00D96F31">
      <w:pPr>
        <w:pStyle w:val="a0"/>
      </w:pPr>
      <w:r>
        <w:t>Для перехода в подраздел</w:t>
      </w:r>
      <w:r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</w:t>
      </w:r>
      <w:r>
        <w:t>(2) 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Pr="00BC52AB">
        <w:fldChar w:fldCharType="begin"/>
      </w:r>
      <w:r w:rsidRPr="00BC52AB">
        <w:instrText xml:space="preserve"> REF _Ref470128452 \h </w:instrText>
      </w:r>
      <w:r w:rsidRPr="00BC52AB">
        <w:fldChar w:fldCharType="separate"/>
      </w:r>
      <w:r w:rsidR="006461B4">
        <w:t>Рисунок </w:t>
      </w:r>
      <w:r w:rsidR="006461B4">
        <w:rPr>
          <w:noProof/>
        </w:rPr>
        <w:t>76</w:t>
      </w:r>
      <w:r w:rsidRPr="00BC52AB">
        <w:fldChar w:fldCharType="end"/>
      </w:r>
      <w:r w:rsidRPr="00BC52AB">
        <w:t>).</w:t>
      </w:r>
    </w:p>
    <w:p w14:paraId="125E2FB1" w14:textId="0EA8C903" w:rsidR="00D96F31" w:rsidRPr="00BC52AB" w:rsidRDefault="000D06BF" w:rsidP="00D96F3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C343EAB" wp14:editId="5F9307EE">
            <wp:extent cx="6120130" cy="2860675"/>
            <wp:effectExtent l="0" t="0" r="0" b="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85CE3" w14:textId="6AD815F7" w:rsidR="00D96F31" w:rsidRPr="00BC52AB" w:rsidRDefault="00D96F31" w:rsidP="00D96F31">
      <w:pPr>
        <w:pStyle w:val="af0"/>
      </w:pPr>
      <w:bookmarkStart w:id="157" w:name="_Ref470128452"/>
      <w:r>
        <w:t>Рисунок </w:t>
      </w:r>
      <w:fldSimple w:instr=" SEQ Рисунок \* ARABIC ">
        <w:r w:rsidR="006461B4">
          <w:rPr>
            <w:noProof/>
          </w:rPr>
          <w:t>76</w:t>
        </w:r>
      </w:fldSimple>
      <w:bookmarkEnd w:id="157"/>
      <w:r w:rsidRPr="00BC52AB">
        <w:t xml:space="preserve">. </w:t>
      </w:r>
      <w:r>
        <w:t>Переход в подраздел</w:t>
      </w:r>
      <w:r w:rsidRPr="00BC52AB">
        <w:t xml:space="preserve"> «Распределение показателей БА и ЛБО»</w:t>
      </w:r>
    </w:p>
    <w:p w14:paraId="52F04429" w14:textId="7353719A" w:rsidR="00D96F31" w:rsidRDefault="00D96F31" w:rsidP="00D96F31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>
        <w:t>в котором необходимо перейти во вкладку, соответствующую бюджетному циклу, и во вкладку</w:t>
      </w:r>
      <w:r w:rsidRPr="00BC52AB">
        <w:t xml:space="preserve"> «</w:t>
      </w:r>
      <w:r w:rsidR="00DD6429">
        <w:t>ЛБО по доп. финансированию</w:t>
      </w:r>
      <w:r w:rsidRPr="00BC52AB">
        <w:t>» (</w:t>
      </w:r>
      <w:r w:rsidRPr="00BC52AB">
        <w:fldChar w:fldCharType="begin"/>
      </w:r>
      <w:r w:rsidRPr="00BC52AB">
        <w:instrText xml:space="preserve"> REF _Ref470128457 \h </w:instrText>
      </w:r>
      <w:r w:rsidRPr="00BC52AB">
        <w:fldChar w:fldCharType="separate"/>
      </w:r>
      <w:r w:rsidR="006461B4">
        <w:t>Рисунок </w:t>
      </w:r>
      <w:r w:rsidR="006461B4">
        <w:rPr>
          <w:noProof/>
        </w:rPr>
        <w:t>77</w:t>
      </w:r>
      <w:r w:rsidRPr="00BC52AB">
        <w:fldChar w:fldCharType="end"/>
      </w:r>
      <w:r w:rsidRPr="00BC52AB">
        <w:t>).</w:t>
      </w:r>
    </w:p>
    <w:p w14:paraId="6673AE9C" w14:textId="0547969B" w:rsidR="00D96F31" w:rsidRPr="00761C39" w:rsidRDefault="00DD6429" w:rsidP="00D96F31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66976CD" wp14:editId="6ABED81C">
            <wp:extent cx="6120130" cy="2860675"/>
            <wp:effectExtent l="0" t="0" r="0" b="0"/>
            <wp:docPr id="2844" name="Рисунок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E8F14" w14:textId="546F4E7A" w:rsidR="00D96F31" w:rsidRPr="00BC52AB" w:rsidRDefault="00D96F31" w:rsidP="00D96F31">
      <w:pPr>
        <w:pStyle w:val="af0"/>
      </w:pPr>
      <w:bookmarkStart w:id="158" w:name="_Ref470128457"/>
      <w:r>
        <w:t>Рисунок </w:t>
      </w:r>
      <w:fldSimple w:instr=" SEQ Рисунок \* ARABIC ">
        <w:r w:rsidR="006461B4">
          <w:rPr>
            <w:noProof/>
          </w:rPr>
          <w:t>77</w:t>
        </w:r>
      </w:fldSimple>
      <w:bookmarkEnd w:id="158"/>
      <w:r w:rsidRPr="00BC52AB">
        <w:t>. Подраздел «Распределение показателей БА и ЛБО»</w:t>
      </w:r>
      <w:r>
        <w:t>, вкладка «</w:t>
      </w:r>
      <w:r w:rsidR="00DD6429">
        <w:t>ЛБО по доп. финансированию</w:t>
      </w:r>
      <w:r>
        <w:t>»</w:t>
      </w:r>
    </w:p>
    <w:p w14:paraId="06C3EE80" w14:textId="058B7B61" w:rsidR="00D96F31" w:rsidRPr="00BC52AB" w:rsidRDefault="00D96F31" w:rsidP="00D96F31">
      <w:pPr>
        <w:pStyle w:val="a0"/>
      </w:pPr>
      <w:r w:rsidRPr="00BC52AB">
        <w:t xml:space="preserve">Для того чтобы сформировать документ </w:t>
      </w:r>
      <w:r w:rsidRPr="00E63F50">
        <w:t>«</w:t>
      </w:r>
      <w:r w:rsidRPr="00D56E7A">
        <w:t>ЛБО по доп. финансированию, утверждение которых осуществля</w:t>
      </w:r>
      <w:r>
        <w:t>ется по отдельным решениям» (ф.</w:t>
      </w:r>
      <w:r>
        <w:rPr>
          <w:lang w:val="en-US"/>
        </w:rPr>
        <w:t> </w:t>
      </w:r>
      <w:r w:rsidRPr="00D56E7A">
        <w:t>0501158)</w:t>
      </w:r>
      <w:r>
        <w:t xml:space="preserve"> (ГРБС)»</w:t>
      </w:r>
      <w:r w:rsidRPr="00BC52AB">
        <w:t xml:space="preserve">, необходимо нажать на кнопку «Реестр» и выбрать пункт </w:t>
      </w:r>
      <w:r w:rsidRPr="00BC52AB">
        <w:rPr>
          <w:i/>
        </w:rPr>
        <w:t>[Сформировать документ</w:t>
      </w:r>
      <w:r>
        <w:rPr>
          <w:i/>
        </w:rPr>
        <w:t>/</w:t>
      </w:r>
      <w:r w:rsidRPr="00AA474A">
        <w:rPr>
          <w:i/>
        </w:rPr>
        <w:t xml:space="preserve">«ЛБО по доп. финансированию, утверждение </w:t>
      </w:r>
      <w:r w:rsidRPr="00AA474A">
        <w:rPr>
          <w:i/>
        </w:rPr>
        <w:lastRenderedPageBreak/>
        <w:t>которых осуществляется по отдельным решениям» (ф. 0501158) (РБС)</w:t>
      </w:r>
      <w:r w:rsidRPr="00BC52AB">
        <w:rPr>
          <w:i/>
        </w:rPr>
        <w:t>]</w:t>
      </w:r>
      <w:r w:rsidRPr="00BC52AB">
        <w:t xml:space="preserve"> (</w:t>
      </w:r>
      <w:r w:rsidRPr="00BC52AB">
        <w:fldChar w:fldCharType="begin"/>
      </w:r>
      <w:r w:rsidRPr="00BC52AB">
        <w:instrText xml:space="preserve"> REF _Ref469068678 \h </w:instrText>
      </w:r>
      <w:r w:rsidRPr="00BC52AB">
        <w:fldChar w:fldCharType="separate"/>
      </w:r>
      <w:r w:rsidR="006461B4">
        <w:t>Рисунок </w:t>
      </w:r>
      <w:r w:rsidR="006461B4">
        <w:rPr>
          <w:noProof/>
        </w:rPr>
        <w:t>78</w:t>
      </w:r>
      <w:r w:rsidRPr="00BC52AB">
        <w:fldChar w:fldCharType="end"/>
      </w:r>
      <w:r w:rsidRPr="00BC52AB">
        <w:t>).</w:t>
      </w:r>
    </w:p>
    <w:p w14:paraId="25A15E46" w14:textId="6F23B01F" w:rsidR="00D96F31" w:rsidRPr="00BC52AB" w:rsidRDefault="00DD6429" w:rsidP="00D96F31">
      <w:pPr>
        <w:pStyle w:val="af"/>
      </w:pPr>
      <w:r>
        <w:rPr>
          <w:lang w:val="ru-RU" w:eastAsia="ru-RU"/>
        </w:rPr>
        <w:drawing>
          <wp:inline distT="0" distB="0" distL="0" distR="0" wp14:anchorId="47288342" wp14:editId="545286ED">
            <wp:extent cx="6120130" cy="2860675"/>
            <wp:effectExtent l="0" t="0" r="0" b="0"/>
            <wp:docPr id="2845" name="Рисунок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58A1" w14:textId="5DC00D22" w:rsidR="00D96F31" w:rsidRPr="00BC52AB" w:rsidRDefault="00D96F31" w:rsidP="00D96F31">
      <w:pPr>
        <w:pStyle w:val="af0"/>
        <w:rPr>
          <w:i/>
        </w:rPr>
      </w:pPr>
      <w:bookmarkStart w:id="159" w:name="_Ref469068678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461B4">
        <w:rPr>
          <w:noProof/>
        </w:rPr>
        <w:t>78</w:t>
      </w:r>
      <w:r>
        <w:rPr>
          <w:noProof/>
        </w:rPr>
        <w:fldChar w:fldCharType="end"/>
      </w:r>
      <w:bookmarkEnd w:id="159"/>
      <w:r w:rsidRPr="00BC52AB">
        <w:t xml:space="preserve">. </w:t>
      </w:r>
      <w:r>
        <w:t xml:space="preserve">Формирование документа </w:t>
      </w:r>
      <w:r w:rsidRPr="00AA474A">
        <w:t>«ЛБО по доп. финансированию, утверждение которых осуществляется по отдельным решениям» (ф. 0501158) (РБС)</w:t>
      </w:r>
      <w:r w:rsidRPr="00C74E60">
        <w:t>»</w:t>
      </w:r>
    </w:p>
    <w:p w14:paraId="3416F0FB" w14:textId="0B9D3854" w:rsidR="00D96F31" w:rsidRPr="00BC52AB" w:rsidRDefault="00D96F31" w:rsidP="00D96F31">
      <w:pPr>
        <w:pStyle w:val="a0"/>
      </w:pPr>
      <w:r w:rsidRPr="00BC52AB">
        <w:t>В результате откроется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  <w:r w:rsidRPr="00BC52AB">
        <w:t>, в котором необходимо нажать на кнопку «Сохранить» (</w:t>
      </w:r>
      <w:r>
        <w:fldChar w:fldCharType="begin"/>
      </w:r>
      <w:r>
        <w:instrText xml:space="preserve"> REF _Ref507486434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87</w:t>
      </w:r>
      <w:r>
        <w:fldChar w:fldCharType="end"/>
      </w:r>
      <w:r w:rsidRPr="00BC52AB">
        <w:t>).</w:t>
      </w:r>
    </w:p>
    <w:p w14:paraId="6F279483" w14:textId="77777777" w:rsidR="00D96F31" w:rsidRDefault="00D96F31" w:rsidP="00D96F31">
      <w:pPr>
        <w:pStyle w:val="af"/>
      </w:pPr>
      <w:r>
        <w:rPr>
          <w:lang w:val="ru-RU" w:eastAsia="ru-RU"/>
        </w:rPr>
        <w:drawing>
          <wp:inline distT="0" distB="0" distL="0" distR="0" wp14:anchorId="6370305E" wp14:editId="61FC62AF">
            <wp:extent cx="6120130" cy="186436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962CB" w14:textId="695FCF25" w:rsidR="00D96F31" w:rsidRDefault="00D96F31" w:rsidP="00D96F31">
      <w:pPr>
        <w:pStyle w:val="af0"/>
      </w:pPr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461B4">
        <w:rPr>
          <w:noProof/>
        </w:rPr>
        <w:t>79</w:t>
      </w:r>
      <w:r>
        <w:rPr>
          <w:noProof/>
        </w:rPr>
        <w:fldChar w:fldCharType="end"/>
      </w:r>
      <w:r w:rsidRPr="00BC52AB">
        <w:t>.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37CFF3AB" w14:textId="77777777" w:rsidR="00D96F31" w:rsidRPr="00BC52AB" w:rsidRDefault="00D96F31" w:rsidP="00D96F31">
      <w:pPr>
        <w:pStyle w:val="a0"/>
      </w:pPr>
      <w:r w:rsidRPr="00BC52AB">
        <w:t>В результате поля «Номер документа», «Дата создания», «Автор», «Контактная информация»</w:t>
      </w:r>
      <w:r>
        <w:t xml:space="preserve"> и</w:t>
      </w:r>
      <w:r w:rsidRPr="00BC52AB">
        <w:t xml:space="preserve"> «ГРБС» заполнятся автоматически и для </w:t>
      </w:r>
      <w:r w:rsidRPr="00BC52AB">
        <w:lastRenderedPageBreak/>
        <w:t>заполнения станет доступна вкладка «Лимиты бюджетных обязательств</w:t>
      </w:r>
      <w:r>
        <w:t xml:space="preserve"> по доп. финансированию</w:t>
      </w:r>
      <w:r w:rsidRPr="00BC52AB">
        <w:t>».</w:t>
      </w:r>
    </w:p>
    <w:p w14:paraId="3FC3AC81" w14:textId="77777777" w:rsidR="00D96F31" w:rsidRPr="00BC52AB" w:rsidRDefault="00D96F31" w:rsidP="00D96F31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50BDB258" w14:textId="77777777" w:rsidR="00D96F31" w:rsidRPr="00BC52AB" w:rsidRDefault="00D96F31" w:rsidP="00D96F31">
      <w:pPr>
        <w:pStyle w:val="3"/>
      </w:pPr>
      <w:bookmarkStart w:id="160" w:name="_Ref82009388"/>
      <w:bookmarkStart w:id="161" w:name="_Toc82010173"/>
      <w:bookmarkStart w:id="162" w:name="_Toc82085631"/>
      <w:r w:rsidRPr="00BC52AB">
        <w:t>Заполнение вкладки «Лимиты бюджетных обязательств</w:t>
      </w:r>
      <w:r>
        <w:t xml:space="preserve"> по доп. финансированию</w:t>
      </w:r>
      <w:r w:rsidRPr="00BC52AB">
        <w:t>»</w:t>
      </w:r>
      <w:bookmarkEnd w:id="160"/>
      <w:bookmarkEnd w:id="161"/>
      <w:bookmarkEnd w:id="162"/>
    </w:p>
    <w:p w14:paraId="186FBFE0" w14:textId="136378D4" w:rsidR="00D96F31" w:rsidRPr="00BC52AB" w:rsidRDefault="00D96F31" w:rsidP="00D96F31">
      <w:pPr>
        <w:pStyle w:val="a0"/>
      </w:pPr>
      <w:r w:rsidRPr="00BC52AB">
        <w:t>Для начала работы во вкладке «Лимиты бюджетных обязательств</w:t>
      </w:r>
      <w:r>
        <w:t xml:space="preserve"> по доп. финансированию</w:t>
      </w:r>
      <w:r w:rsidRPr="00BC52AB">
        <w:t xml:space="preserve">» необходимо </w:t>
      </w:r>
      <w:r>
        <w:t>загрузить</w:t>
      </w:r>
      <w:r w:rsidRPr="00BC52AB">
        <w:t xml:space="preserve"> данные в документ нажатием на кнопку «</w:t>
      </w:r>
      <w:r>
        <w:t>Сформировать данные</w:t>
      </w:r>
      <w:r w:rsidRPr="00BC52AB">
        <w:t>» (</w:t>
      </w:r>
      <w:r>
        <w:fldChar w:fldCharType="begin"/>
      </w:r>
      <w:r>
        <w:instrText xml:space="preserve"> REF _Ref82009553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80</w:t>
      </w:r>
      <w:r>
        <w:fldChar w:fldCharType="end"/>
      </w:r>
      <w:r w:rsidRPr="00BC52AB">
        <w:t>).</w:t>
      </w:r>
    </w:p>
    <w:p w14:paraId="1220A90D" w14:textId="77777777" w:rsidR="00D96F31" w:rsidRDefault="00D96F31" w:rsidP="00D96F31">
      <w:pPr>
        <w:pStyle w:val="af"/>
      </w:pPr>
      <w:r>
        <w:rPr>
          <w:lang w:val="ru-RU" w:eastAsia="ru-RU"/>
        </w:rPr>
        <w:drawing>
          <wp:inline distT="0" distB="0" distL="0" distR="0" wp14:anchorId="2A62B9EE" wp14:editId="28839796">
            <wp:extent cx="6120130" cy="19316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25CD" w14:textId="405CAF67" w:rsidR="00D96F31" w:rsidRDefault="00D96F31" w:rsidP="00D96F31">
      <w:pPr>
        <w:pStyle w:val="af0"/>
      </w:pPr>
      <w:bookmarkStart w:id="163" w:name="_Ref82009553"/>
      <w:r>
        <w:t>Рисунок </w:t>
      </w:r>
      <w:fldSimple w:instr=" SEQ Рисунок \* ARABIC ">
        <w:r w:rsidR="006461B4">
          <w:rPr>
            <w:noProof/>
          </w:rPr>
          <w:t>80</w:t>
        </w:r>
      </w:fldSimple>
      <w:bookmarkEnd w:id="163"/>
      <w:r w:rsidRPr="00BC52AB">
        <w:t xml:space="preserve">. </w:t>
      </w:r>
      <w:r>
        <w:t xml:space="preserve">Формирование данных в документе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</w:t>
      </w:r>
    </w:p>
    <w:p w14:paraId="0F70E74B" w14:textId="5D08A293" w:rsidR="00D96F31" w:rsidRPr="00BC52AB" w:rsidRDefault="00D96F31" w:rsidP="00D96F31">
      <w:pPr>
        <w:pStyle w:val="a0"/>
      </w:pPr>
      <w:r w:rsidRPr="00BC52AB">
        <w:t>В результате выводится системное сообщение об успешном обновлении строк, в котором необходимо нажать на кнопку «ОК» (</w:t>
      </w:r>
      <w:r>
        <w:fldChar w:fldCharType="begin"/>
      </w:r>
      <w:r>
        <w:instrText xml:space="preserve"> REF _Ref82009560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81</w:t>
      </w:r>
      <w:r>
        <w:fldChar w:fldCharType="end"/>
      </w:r>
      <w:r w:rsidRPr="00BC52AB">
        <w:t>).</w:t>
      </w:r>
      <w:r>
        <w:t xml:space="preserve"> </w:t>
      </w:r>
    </w:p>
    <w:p w14:paraId="7965D619" w14:textId="77777777" w:rsidR="00D96F31" w:rsidRDefault="00D96F31" w:rsidP="00D96F31">
      <w:pPr>
        <w:pStyle w:val="af"/>
      </w:pPr>
      <w:r w:rsidRPr="00BC52AB">
        <w:rPr>
          <w:lang w:val="ru-RU" w:eastAsia="ru-RU"/>
        </w:rPr>
        <w:drawing>
          <wp:inline distT="0" distB="0" distL="0" distR="0" wp14:anchorId="5B5B0AD7" wp14:editId="4EBBC088">
            <wp:extent cx="2342857" cy="1038095"/>
            <wp:effectExtent l="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38394" w14:textId="5060C7D0" w:rsidR="00D96F31" w:rsidRPr="00BC52AB" w:rsidRDefault="00D96F31" w:rsidP="00D96F31">
      <w:pPr>
        <w:pStyle w:val="af0"/>
      </w:pPr>
      <w:bookmarkStart w:id="164" w:name="_Ref82009560"/>
      <w:r>
        <w:t>Рисунок </w:t>
      </w:r>
      <w:fldSimple w:instr=" SEQ Рисунок \* ARABIC ">
        <w:r w:rsidR="006461B4">
          <w:rPr>
            <w:noProof/>
          </w:rPr>
          <w:t>81</w:t>
        </w:r>
      </w:fldSimple>
      <w:bookmarkEnd w:id="164"/>
      <w:r w:rsidRPr="00BC52AB">
        <w:t>. Системное сообщение</w:t>
      </w:r>
    </w:p>
    <w:p w14:paraId="176BA068" w14:textId="77777777" w:rsidR="00D96F31" w:rsidRDefault="00D96F31" w:rsidP="00D96F31">
      <w:pPr>
        <w:pStyle w:val="a0"/>
      </w:pPr>
      <w:r w:rsidRPr="00846619">
        <w:lastRenderedPageBreak/>
        <w:t>В результате</w:t>
      </w:r>
      <w:r>
        <w:t xml:space="preserve"> в документ</w:t>
      </w:r>
      <w:r w:rsidRPr="00846619">
        <w:t xml:space="preserve"> добавятся строки из </w:t>
      </w:r>
      <w:r>
        <w:t>подраздела</w:t>
      </w:r>
      <w:r w:rsidRPr="00846619">
        <w:t xml:space="preserve"> «Распределение показателей БА и ЛБО» из вкладки ЛБО по доп. финансированию со статусом «Подписано» и с ненулевой суммой по графе «</w:t>
      </w:r>
      <w:r>
        <w:t xml:space="preserve">Заблокированные </w:t>
      </w:r>
      <w:r w:rsidRPr="00846619">
        <w:t>ЛБО»</w:t>
      </w:r>
      <w:r>
        <w:t>.</w:t>
      </w:r>
    </w:p>
    <w:p w14:paraId="16F56EE1" w14:textId="20D61EC8" w:rsidR="00D96F31" w:rsidRPr="00BC52AB" w:rsidRDefault="00D96F31" w:rsidP="00D96F31">
      <w:pPr>
        <w:pStyle w:val="a0"/>
      </w:pPr>
      <w:r w:rsidRPr="00BC52AB">
        <w:t>Для сохранения введенных данных и закрытия окна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 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_Ref82009565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82</w:t>
      </w:r>
      <w:r>
        <w:fldChar w:fldCharType="end"/>
      </w:r>
      <w:r w:rsidRPr="00BC52AB">
        <w:t>).</w:t>
      </w:r>
    </w:p>
    <w:p w14:paraId="60AB70F3" w14:textId="77777777" w:rsidR="00D96F31" w:rsidRDefault="00D96F31" w:rsidP="00D96F31">
      <w:pPr>
        <w:pStyle w:val="af"/>
      </w:pPr>
      <w:r>
        <w:rPr>
          <w:lang w:val="ru-RU" w:eastAsia="ru-RU"/>
        </w:rPr>
        <w:drawing>
          <wp:inline distT="0" distB="0" distL="0" distR="0" wp14:anchorId="13D606DD" wp14:editId="14D1FD84">
            <wp:extent cx="6120130" cy="17780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8F17F" w14:textId="7B38AD10" w:rsidR="00D96F31" w:rsidRDefault="00D96F31" w:rsidP="00D96F31">
      <w:pPr>
        <w:pStyle w:val="af0"/>
      </w:pPr>
      <w:bookmarkStart w:id="165" w:name="_Ref82009565"/>
      <w:r>
        <w:t>Рисунок </w:t>
      </w:r>
      <w:fldSimple w:instr=" SEQ Рисунок \* ARABIC ">
        <w:r w:rsidR="006461B4">
          <w:rPr>
            <w:noProof/>
          </w:rPr>
          <w:t>82</w:t>
        </w:r>
      </w:fldSimple>
      <w:bookmarkEnd w:id="165"/>
      <w:r w:rsidRPr="00BC52AB">
        <w:t xml:space="preserve">. </w:t>
      </w:r>
      <w:r>
        <w:t xml:space="preserve">Окно «Документ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53F55919" w14:textId="77777777" w:rsidR="00D96F31" w:rsidRPr="00BC52AB" w:rsidRDefault="00D96F31" w:rsidP="00D96F31">
      <w:pPr>
        <w:pStyle w:val="a0"/>
      </w:pPr>
      <w:r w:rsidRPr="00BC52AB">
        <w:t>После заполнения документа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 необходимо отправить его</w:t>
      </w:r>
      <w:r w:rsidRPr="00BC52AB">
        <w:rPr>
          <w:bCs/>
        </w:rPr>
        <w:t xml:space="preserve"> на</w:t>
      </w:r>
      <w:r w:rsidRPr="00BC52AB">
        <w:t xml:space="preserve"> внутреннее согласование.</w:t>
      </w:r>
    </w:p>
    <w:p w14:paraId="5AB47F69" w14:textId="09AE351E" w:rsidR="009F67C0" w:rsidRPr="00D56E7A" w:rsidRDefault="009F67C0" w:rsidP="009F67C0">
      <w:pPr>
        <w:pStyle w:val="2"/>
      </w:pPr>
      <w:bookmarkStart w:id="166" w:name="_Toc82010174"/>
      <w:bookmarkStart w:id="167" w:name="_Toc82085632"/>
      <w:r>
        <w:t xml:space="preserve">Формирование документа </w:t>
      </w:r>
      <w:r w:rsidRPr="00E63F50">
        <w:t>«</w:t>
      </w:r>
      <w:r w:rsidRPr="00D56E7A">
        <w:t>ЛБО по доп. финансированию, утверждение которых осуществля</w:t>
      </w:r>
      <w:r>
        <w:t>ется по отдельным решениям» (ф.</w:t>
      </w:r>
      <w:r>
        <w:rPr>
          <w:lang w:val="en-US"/>
        </w:rPr>
        <w:t> </w:t>
      </w:r>
      <w:r w:rsidRPr="00D56E7A">
        <w:t>0501158) в подразделе «Документы РБС»</w:t>
      </w:r>
      <w:bookmarkEnd w:id="166"/>
      <w:bookmarkEnd w:id="167"/>
    </w:p>
    <w:p w14:paraId="5988BAEE" w14:textId="77777777" w:rsidR="009F67C0" w:rsidRPr="00BC52AB" w:rsidRDefault="009F67C0" w:rsidP="009F67C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6D7829DB" w14:textId="6146BED1" w:rsidR="009F67C0" w:rsidRPr="00BC52AB" w:rsidRDefault="009F67C0" w:rsidP="009F67C0">
      <w:pPr>
        <w:pStyle w:val="a0"/>
      </w:pPr>
      <w:r w:rsidRPr="00BC52AB">
        <w:t xml:space="preserve">Для перехода в подраздел </w:t>
      </w:r>
      <w:r>
        <w:t>«Документы РБС»</w:t>
      </w:r>
      <w:r w:rsidRPr="00BC52AB">
        <w:t xml:space="preserve"> необходимо в главном окне Системы выбрать вкладку «Меню» (1), в открывшейся колонке выбрать раздел </w:t>
      </w:r>
      <w:r w:rsidRPr="00BC52AB">
        <w:lastRenderedPageBreak/>
        <w:t>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РБС» (3) одним нажатием левой кнопки мыши (</w:t>
      </w:r>
      <w:r>
        <w:fldChar w:fldCharType="begin"/>
      </w:r>
      <w:r>
        <w:instrText xml:space="preserve"> REF _Ref507486372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83</w:t>
      </w:r>
      <w:r>
        <w:fldChar w:fldCharType="end"/>
      </w:r>
      <w:r w:rsidRPr="00BC52AB">
        <w:t>).</w:t>
      </w:r>
    </w:p>
    <w:p w14:paraId="35EA97E4" w14:textId="1747EB50" w:rsidR="009F67C0" w:rsidRPr="00761C39" w:rsidRDefault="009F67C0" w:rsidP="009F67C0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D1B09C5" wp14:editId="0E8BBCF4">
            <wp:extent cx="6120130" cy="2675255"/>
            <wp:effectExtent l="0" t="0" r="0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1DDDF" w14:textId="2B32FA8B" w:rsidR="009F67C0" w:rsidRPr="00BC52AB" w:rsidRDefault="009F67C0" w:rsidP="009F67C0">
      <w:pPr>
        <w:pStyle w:val="af0"/>
      </w:pPr>
      <w:bookmarkStart w:id="168" w:name="_Ref507486372"/>
      <w:r>
        <w:t>Рисунок </w:t>
      </w:r>
      <w:fldSimple w:instr=" SEQ Рисунок \* ARABIC ">
        <w:r w:rsidR="006461B4">
          <w:rPr>
            <w:noProof/>
          </w:rPr>
          <w:t>83</w:t>
        </w:r>
      </w:fldSimple>
      <w:bookmarkEnd w:id="168"/>
      <w:r w:rsidRPr="00BC52AB">
        <w:t>. Переход в подраздел «Документы РБС»</w:t>
      </w:r>
    </w:p>
    <w:p w14:paraId="253977E6" w14:textId="7245F879" w:rsidR="009F67C0" w:rsidRPr="00BC52AB" w:rsidRDefault="009F67C0" w:rsidP="009F67C0">
      <w:pPr>
        <w:pStyle w:val="a0"/>
      </w:pPr>
      <w:r w:rsidRPr="00BC52AB">
        <w:t xml:space="preserve">В результате откроется подраздел «Документы РБС», в котором необходимо </w:t>
      </w:r>
      <w:r>
        <w:t>перейти во вкладку, соответствующую бюджетному циклу, и во вкладку «Исходящие»</w:t>
      </w:r>
      <w:r w:rsidRPr="00BC52AB">
        <w:t xml:space="preserve"> (</w:t>
      </w:r>
      <w:r>
        <w:fldChar w:fldCharType="begin"/>
      </w:r>
      <w:r>
        <w:instrText xml:space="preserve"> REF _Ref507486379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84</w:t>
      </w:r>
      <w:r>
        <w:fldChar w:fldCharType="end"/>
      </w:r>
      <w:r w:rsidRPr="00BC52AB">
        <w:t>).</w:t>
      </w:r>
    </w:p>
    <w:p w14:paraId="28B97BC3" w14:textId="657B4169" w:rsidR="009F67C0" w:rsidRDefault="009F67C0" w:rsidP="009F67C0">
      <w:pPr>
        <w:pStyle w:val="af"/>
      </w:pPr>
      <w:r>
        <w:rPr>
          <w:lang w:val="ru-RU" w:eastAsia="ru-RU"/>
        </w:rPr>
        <w:drawing>
          <wp:inline distT="0" distB="0" distL="0" distR="0" wp14:anchorId="44893F32" wp14:editId="7DC37393">
            <wp:extent cx="6120130" cy="2675255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AD12" w14:textId="2AB2C9B4" w:rsidR="009F67C0" w:rsidRPr="00BC52AB" w:rsidRDefault="009F67C0" w:rsidP="009F67C0">
      <w:pPr>
        <w:pStyle w:val="af0"/>
      </w:pPr>
      <w:bookmarkStart w:id="169" w:name="_Ref507486379"/>
      <w:r>
        <w:t>Рисунок </w:t>
      </w:r>
      <w:fldSimple w:instr=" SEQ Рисунок \* ARABIC ">
        <w:r w:rsidR="006461B4">
          <w:rPr>
            <w:noProof/>
          </w:rPr>
          <w:t>84</w:t>
        </w:r>
      </w:fldSimple>
      <w:bookmarkEnd w:id="169"/>
      <w:r>
        <w:t xml:space="preserve">. Подраздел «Документы </w:t>
      </w:r>
      <w:r w:rsidRPr="00BC52AB">
        <w:t>РБС»</w:t>
      </w:r>
      <w:r>
        <w:t>, вкладка «Исходящие»</w:t>
      </w:r>
    </w:p>
    <w:p w14:paraId="63758572" w14:textId="6F09F5FD" w:rsidR="009F67C0" w:rsidRPr="00BC52AB" w:rsidRDefault="009F67C0" w:rsidP="009F67C0">
      <w:pPr>
        <w:pStyle w:val="a0"/>
      </w:pPr>
      <w:r>
        <w:t>Для работы во вкладке «Исходящие»</w:t>
      </w:r>
      <w:r w:rsidRPr="00BC52AB">
        <w:t xml:space="preserve"> в Системе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_Ref507486383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85</w:t>
      </w:r>
      <w:r>
        <w:fldChar w:fldCharType="end"/>
      </w:r>
      <w:r w:rsidRPr="00BC52AB">
        <w:t>):</w:t>
      </w:r>
    </w:p>
    <w:p w14:paraId="2E8D54A3" w14:textId="77777777" w:rsidR="009F67C0" w:rsidRPr="00BC52AB" w:rsidRDefault="009F67C0" w:rsidP="009F67C0">
      <w:pPr>
        <w:pStyle w:val="-"/>
        <w:tabs>
          <w:tab w:val="clear" w:pos="993"/>
          <w:tab w:val="num" w:pos="1068"/>
        </w:tabs>
      </w:pPr>
      <w:r w:rsidRPr="00BC52AB">
        <w:t>«Обновить» (1) – обновление страницы;</w:t>
      </w:r>
    </w:p>
    <w:p w14:paraId="7EF4AC1B" w14:textId="77777777" w:rsidR="009F67C0" w:rsidRPr="00BC52AB" w:rsidRDefault="009F67C0" w:rsidP="009F67C0">
      <w:pPr>
        <w:pStyle w:val="-"/>
        <w:tabs>
          <w:tab w:val="clear" w:pos="993"/>
          <w:tab w:val="num" w:pos="1068"/>
        </w:tabs>
      </w:pPr>
      <w:r w:rsidRPr="00BC52AB">
        <w:t>«Реестр» (2):</w:t>
      </w:r>
    </w:p>
    <w:p w14:paraId="0B7B7F2C" w14:textId="4AED0971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F6377C">
        <w:rPr>
          <w:i/>
        </w:rPr>
        <w:lastRenderedPageBreak/>
        <w:t>[Сформировать документ/«Бюджетная роспись» (ф. 0501060) (РБС)]</w:t>
      </w:r>
      <w:r w:rsidRPr="00BC52AB">
        <w:t xml:space="preserve"> – формирование </w:t>
      </w:r>
      <w:r>
        <w:t>документа «</w:t>
      </w:r>
      <w:r w:rsidRPr="00BC52AB">
        <w:t>Бюджетн</w:t>
      </w:r>
      <w:r>
        <w:t>ая</w:t>
      </w:r>
      <w:r w:rsidRPr="00BC52AB">
        <w:t xml:space="preserve"> роспис</w:t>
      </w:r>
      <w:r>
        <w:t>ь»</w:t>
      </w:r>
      <w:r w:rsidRPr="00BC52AB">
        <w:t>;</w:t>
      </w:r>
    </w:p>
    <w:p w14:paraId="1BCA7C19" w14:textId="56995423" w:rsidR="009F67C0" w:rsidRDefault="009F67C0" w:rsidP="009F67C0">
      <w:pPr>
        <w:pStyle w:val="--"/>
        <w:tabs>
          <w:tab w:val="clear" w:pos="993"/>
          <w:tab w:val="num" w:pos="1068"/>
        </w:tabs>
      </w:pPr>
      <w:r w:rsidRPr="00F6377C">
        <w:rPr>
          <w:i/>
        </w:rPr>
        <w:t>[Сформировать документ/«Лимиты бюджетных обязательств» (ф. 0501063) (РБС)]</w:t>
      </w:r>
      <w:r w:rsidRPr="00BC52AB">
        <w:t xml:space="preserve"> – формирование </w:t>
      </w:r>
      <w:r>
        <w:t>документа «</w:t>
      </w:r>
      <w:r w:rsidRPr="00BC52AB">
        <w:t>Лимит</w:t>
      </w:r>
      <w:r>
        <w:t>ы</w:t>
      </w:r>
      <w:r w:rsidRPr="00BC52AB">
        <w:t xml:space="preserve"> бюджетных обязательств</w:t>
      </w:r>
      <w:r>
        <w:t>»</w:t>
      </w:r>
      <w:r w:rsidRPr="00BC52AB">
        <w:t>;</w:t>
      </w:r>
    </w:p>
    <w:p w14:paraId="42079F00" w14:textId="77777777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документ/«</w:t>
      </w:r>
      <w:r>
        <w:rPr>
          <w:i/>
        </w:rPr>
        <w:t>БА</w:t>
      </w:r>
      <w:r w:rsidRPr="00675F8F">
        <w:rPr>
          <w:i/>
        </w:rPr>
        <w:t>,</w:t>
      </w:r>
      <w:r>
        <w:rPr>
          <w:i/>
        </w:rPr>
        <w:t xml:space="preserve"> ЛБО</w:t>
      </w:r>
      <w:r w:rsidRPr="00675F8F">
        <w:rPr>
          <w:i/>
        </w:rPr>
        <w:t xml:space="preserve"> утверждение которых осуществляется по отдельным решениям» (ф. 0501151)]</w:t>
      </w:r>
      <w:r w:rsidRPr="00BC52AB">
        <w:t xml:space="preserve"> 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обязательств</w:t>
      </w:r>
      <w:r>
        <w:t>,</w:t>
      </w:r>
      <w:r w:rsidRPr="00BC52AB">
        <w:t xml:space="preserve"> финансовое обеспечение которых осуществляется при выполнении условий</w:t>
      </w:r>
      <w:r>
        <w:t>»</w:t>
      </w:r>
      <w:r w:rsidRPr="00BC52AB">
        <w:t>;</w:t>
      </w:r>
    </w:p>
    <w:p w14:paraId="396BADA0" w14:textId="4EB85AB7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документ/«Справка об изменении БР и ЛБО» (ф.050115</w:t>
      </w:r>
      <w:r>
        <w:rPr>
          <w:i/>
        </w:rPr>
        <w:t>3</w:t>
      </w:r>
      <w:r w:rsidRPr="00675F8F">
        <w:rPr>
          <w:i/>
        </w:rPr>
        <w:t>) (РБС)]</w:t>
      </w:r>
      <w:r w:rsidRPr="00BC52AB">
        <w:t xml:space="preserve"> – формирование</w:t>
      </w:r>
      <w:r>
        <w:t xml:space="preserve"> документа «</w:t>
      </w:r>
      <w:r w:rsidRPr="00BC52AB">
        <w:t>Справк</w:t>
      </w:r>
      <w:r>
        <w:t>а</w:t>
      </w:r>
      <w:r w:rsidRPr="00BC52AB">
        <w:t xml:space="preserve"> </w:t>
      </w:r>
      <w:r w:rsidRPr="003D0573">
        <w:t>об изменении БР и ЛБО</w:t>
      </w:r>
      <w:r>
        <w:t>» распорядителя бюджетных средств</w:t>
      </w:r>
      <w:r w:rsidRPr="00C04E93">
        <w:t>;</w:t>
      </w:r>
    </w:p>
    <w:p w14:paraId="5ECEAA80" w14:textId="103024D6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документ/«Справка об изменении БР и ЛБО» (ф.050115</w:t>
      </w:r>
      <w:r>
        <w:rPr>
          <w:i/>
        </w:rPr>
        <w:t>0</w:t>
      </w:r>
      <w:r w:rsidRPr="00675F8F">
        <w:rPr>
          <w:i/>
        </w:rPr>
        <w:t>) (РБС)]</w:t>
      </w:r>
      <w:r w:rsidRPr="00BC52AB">
        <w:t xml:space="preserve"> – формирование</w:t>
      </w:r>
      <w:r>
        <w:t xml:space="preserve"> документа «</w:t>
      </w:r>
      <w:r w:rsidRPr="00BC52AB">
        <w:t>Справк</w:t>
      </w:r>
      <w:r>
        <w:t>а</w:t>
      </w:r>
      <w:r w:rsidRPr="00BC52AB">
        <w:t xml:space="preserve"> </w:t>
      </w:r>
      <w:r w:rsidRPr="003D0573">
        <w:t>об изменении БР и ЛБО</w:t>
      </w:r>
      <w:r>
        <w:t>» распорядителя бюджетных средств</w:t>
      </w:r>
      <w:r w:rsidRPr="00C04E93">
        <w:t>;</w:t>
      </w:r>
    </w:p>
    <w:p w14:paraId="49628F1E" w14:textId="41E8335F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 xml:space="preserve">[Сформировать документ/«Справка об изменении </w:t>
      </w:r>
      <w:r>
        <w:rPr>
          <w:i/>
        </w:rPr>
        <w:t>ЛБО по доп. финансированию</w:t>
      </w:r>
      <w:r w:rsidRPr="00675F8F">
        <w:rPr>
          <w:i/>
        </w:rPr>
        <w:t>» (ф.050115</w:t>
      </w:r>
      <w:r>
        <w:rPr>
          <w:i/>
        </w:rPr>
        <w:t>6</w:t>
      </w:r>
      <w:r w:rsidRPr="00675F8F">
        <w:rPr>
          <w:i/>
        </w:rPr>
        <w:t>) (РБС)]</w:t>
      </w:r>
      <w:r w:rsidRPr="00BC52AB">
        <w:t xml:space="preserve"> – формирование</w:t>
      </w:r>
      <w:r>
        <w:t xml:space="preserve"> документа «</w:t>
      </w:r>
      <w:r w:rsidRPr="00761C39">
        <w:t>Справка об изменении ЛБО по доп. финансированию</w:t>
      </w:r>
      <w:r>
        <w:t>» распорядителя бюджетных средств</w:t>
      </w:r>
      <w:r w:rsidRPr="00C04E93">
        <w:t>;</w:t>
      </w:r>
    </w:p>
    <w:p w14:paraId="2D10816C" w14:textId="1EDEC81B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</w:t>
      </w:r>
      <w:r>
        <w:rPr>
          <w:i/>
        </w:rPr>
        <w:t>«ЛБО по доп. финансированию, утверждение которых осуществляется по отдельным решениям</w:t>
      </w:r>
      <w:r w:rsidRPr="00675F8F">
        <w:rPr>
          <w:i/>
        </w:rPr>
        <w:t>»</w:t>
      </w:r>
      <w:r>
        <w:rPr>
          <w:i/>
        </w:rPr>
        <w:t xml:space="preserve"> (ф. 0501158)</w:t>
      </w:r>
      <w:r w:rsidRPr="00675F8F">
        <w:rPr>
          <w:i/>
        </w:rPr>
        <w:t xml:space="preserve"> (РБС)]</w:t>
      </w:r>
      <w:r w:rsidRPr="00BC52AB">
        <w:t xml:space="preserve"> – формирование</w:t>
      </w:r>
      <w:r>
        <w:t xml:space="preserve"> документа «</w:t>
      </w:r>
      <w:r w:rsidRPr="00761C39">
        <w:t>ЛБО по доп. финансированию, утверждение которых осуществляется по отдельным решениям</w:t>
      </w:r>
      <w:r>
        <w:t>» распорядителя бюджетных средств</w:t>
      </w:r>
      <w:r w:rsidRPr="00C04E93">
        <w:t>;</w:t>
      </w:r>
    </w:p>
    <w:p w14:paraId="72F098CE" w14:textId="0C4D83D5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документ/«Решение об изменении БР и ЛБО» (ф. 0501154)</w:t>
      </w:r>
      <w:r>
        <w:rPr>
          <w:i/>
        </w:rPr>
        <w:t xml:space="preserve"> (</w:t>
      </w:r>
      <w:r w:rsidRPr="00675F8F">
        <w:rPr>
          <w:i/>
        </w:rPr>
        <w:t>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Pr="004B24B0">
        <w:t>Решение об изменении БР и ЛБО</w:t>
      </w:r>
      <w:r>
        <w:t>» РБС</w:t>
      </w:r>
      <w:r w:rsidRPr="00BC52AB">
        <w:t>;</w:t>
      </w:r>
    </w:p>
    <w:p w14:paraId="13231432" w14:textId="4D8BC018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[Сформировать документ/«Свод смет учреждений»</w:t>
      </w:r>
      <w:r>
        <w:rPr>
          <w:i/>
        </w:rPr>
        <w:t xml:space="preserve"> (РБС)</w:t>
      </w:r>
      <w:r w:rsidRPr="00675F8F">
        <w:rPr>
          <w:i/>
        </w:rPr>
        <w:t>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«Свод смет учреждений» РБС</w:t>
      </w:r>
      <w:r w:rsidRPr="00BC52AB">
        <w:t>;</w:t>
      </w:r>
    </w:p>
    <w:p w14:paraId="11DCF298" w14:textId="77777777" w:rsidR="000D21E1" w:rsidRDefault="000D21E1" w:rsidP="000D21E1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lastRenderedPageBreak/>
        <w:t>[Сформировать документ/«Расходные расписания» (исходящие)]</w:t>
      </w:r>
      <w:r w:rsidRPr="00BC52AB">
        <w:t xml:space="preserve"> – формирование </w:t>
      </w:r>
      <w:r>
        <w:t>расходных расписаний на основании выделенного документа «Бюджетная роспись», «Лимиты бюджетных обязательств» или «Справка об изменении БР и ЛБО»</w:t>
      </w:r>
      <w:r w:rsidRPr="00BC52AB">
        <w:t>;</w:t>
      </w:r>
    </w:p>
    <w:p w14:paraId="43CA714B" w14:textId="20804E6B" w:rsidR="009F67C0" w:rsidRDefault="009F67C0" w:rsidP="000D21E1">
      <w:pPr>
        <w:pStyle w:val="--"/>
        <w:tabs>
          <w:tab w:val="clear" w:pos="993"/>
          <w:tab w:val="num" w:pos="1068"/>
        </w:tabs>
      </w:pPr>
      <w:r w:rsidRPr="001506B5">
        <w:rPr>
          <w:i/>
        </w:rPr>
        <w:t>[Сформировать документ/«Справка об изменении ЛБО по доп. Финансированию» (ф. 050115</w:t>
      </w:r>
      <w:r w:rsidR="000D21E1">
        <w:rPr>
          <w:i/>
        </w:rPr>
        <w:t>9</w:t>
      </w:r>
      <w:r w:rsidRPr="001506B5">
        <w:rPr>
          <w:i/>
        </w:rPr>
        <w:t>) (РБС)]</w:t>
      </w:r>
      <w:r w:rsidRPr="00BC52AB">
        <w:t xml:space="preserve"> – формирование Справки </w:t>
      </w:r>
      <w:r w:rsidRPr="003D0573">
        <w:t>об изменении ЛБО</w:t>
      </w:r>
      <w:r>
        <w:t xml:space="preserve"> </w:t>
      </w:r>
      <w:r w:rsidRPr="004E11C6">
        <w:t xml:space="preserve">по доп. финансированию </w:t>
      </w:r>
      <w:r>
        <w:t>РБС</w:t>
      </w:r>
      <w:r w:rsidRPr="00BC52AB">
        <w:t>;</w:t>
      </w:r>
    </w:p>
    <w:p w14:paraId="48692DC0" w14:textId="305D8696" w:rsidR="009F67C0" w:rsidRPr="00BC52AB" w:rsidRDefault="009F67C0" w:rsidP="000D21E1">
      <w:pPr>
        <w:pStyle w:val="--"/>
      </w:pPr>
      <w:r w:rsidRPr="00761C39">
        <w:rPr>
          <w:i/>
        </w:rPr>
        <w:t>[Сформировать документ/«</w:t>
      </w:r>
      <w:r w:rsidR="000D21E1" w:rsidRPr="00761C39">
        <w:rPr>
          <w:i/>
        </w:rPr>
        <w:t>Справка об изменении БР и ЛБО</w:t>
      </w:r>
      <w:r w:rsidRPr="00761C39">
        <w:rPr>
          <w:i/>
        </w:rPr>
        <w:t>» (ф. </w:t>
      </w:r>
      <w:r w:rsidR="000D21E1" w:rsidRPr="00761C39">
        <w:rPr>
          <w:i/>
        </w:rPr>
        <w:t>0501153</w:t>
      </w:r>
      <w:r w:rsidRPr="00761C39">
        <w:rPr>
          <w:i/>
        </w:rPr>
        <w:t>)</w:t>
      </w:r>
      <w:r w:rsidR="000D21E1" w:rsidRPr="00761C39">
        <w:rPr>
          <w:i/>
        </w:rPr>
        <w:t xml:space="preserve"> (ИФДБ) (РБС)</w:t>
      </w:r>
      <w:r w:rsidRPr="00761C39">
        <w:rPr>
          <w:i/>
        </w:rPr>
        <w:t>]</w:t>
      </w:r>
      <w:r w:rsidRPr="00BC52AB">
        <w:t xml:space="preserve"> – формирование</w:t>
      </w:r>
      <w:r>
        <w:t xml:space="preserve"> документа «</w:t>
      </w:r>
      <w:r w:rsidR="000D21E1" w:rsidRPr="000D21E1">
        <w:t>Справка об изменении БР и ЛБО</w:t>
      </w:r>
      <w:r>
        <w:t>»</w:t>
      </w:r>
      <w:r w:rsidR="000D21E1">
        <w:t xml:space="preserve"> РБС</w:t>
      </w:r>
      <w:r>
        <w:t>;</w:t>
      </w:r>
    </w:p>
    <w:p w14:paraId="3BEB7C0B" w14:textId="2A978ACD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[Удалить документ]</w:t>
      </w:r>
      <w:r w:rsidRPr="00BC52AB">
        <w:t xml:space="preserve"> – удаление документа</w:t>
      </w:r>
      <w:r>
        <w:t xml:space="preserve"> со </w:t>
      </w:r>
      <w:r w:rsidRPr="00A0551F">
        <w:t>всеми</w:t>
      </w:r>
      <w:r>
        <w:t xml:space="preserve"> имеющимися версиями</w:t>
      </w:r>
      <w:r w:rsidRPr="00BC52AB">
        <w:t>;</w:t>
      </w:r>
    </w:p>
    <w:p w14:paraId="54028A30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[Версии/Просмотр]</w:t>
      </w:r>
      <w:r w:rsidRPr="00BC52AB">
        <w:t xml:space="preserve"> – просмотр версии документа;</w:t>
      </w:r>
    </w:p>
    <w:p w14:paraId="007C2543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[Версии/Создать]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35AE3C4E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[Версии/Удалить]</w:t>
      </w:r>
      <w:r w:rsidRPr="00BC52AB">
        <w:t xml:space="preserve"> – удаление версии документа;</w:t>
      </w:r>
    </w:p>
    <w:p w14:paraId="784C4251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[Вложения/Добавить]</w:t>
      </w:r>
      <w:r w:rsidRPr="00BC52AB">
        <w:t xml:space="preserve"> – прикрепление файла;</w:t>
      </w:r>
    </w:p>
    <w:p w14:paraId="20991BC2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[Вложения/Удалить]</w:t>
      </w:r>
      <w:r w:rsidRPr="00BC52AB">
        <w:t xml:space="preserve"> – удаление вложенного файла;</w:t>
      </w:r>
    </w:p>
    <w:p w14:paraId="2CCA9E8B" w14:textId="77777777" w:rsidR="009F67C0" w:rsidRPr="00BC52AB" w:rsidRDefault="009F67C0" w:rsidP="009F67C0">
      <w:pPr>
        <w:pStyle w:val="-"/>
        <w:tabs>
          <w:tab w:val="clear" w:pos="993"/>
          <w:tab w:val="num" w:pos="1068"/>
        </w:tabs>
      </w:pPr>
      <w:r w:rsidRPr="00BC52AB">
        <w:t>«Печать» (3):</w:t>
      </w:r>
    </w:p>
    <w:p w14:paraId="743115C2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*.xls</w:t>
      </w:r>
      <w:r w:rsidRPr="00BC52AB">
        <w:t>;</w:t>
      </w:r>
    </w:p>
    <w:p w14:paraId="1A1C9676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[Печать документа]</w:t>
      </w:r>
      <w:r w:rsidRPr="00BC52AB">
        <w:t xml:space="preserve"> – формирование печатной формы документа с расширением </w:t>
      </w:r>
      <w:r w:rsidRPr="00BC52AB">
        <w:rPr>
          <w:b/>
        </w:rPr>
        <w:t>*.xls</w:t>
      </w:r>
      <w:r w:rsidRPr="001B3AAE">
        <w:t xml:space="preserve"> или</w:t>
      </w:r>
      <w:r w:rsidRPr="00BC52AB">
        <w:rPr>
          <w:b/>
        </w:rPr>
        <w:t xml:space="preserve"> *.</w:t>
      </w:r>
      <w:r w:rsidRPr="00BC52AB">
        <w:rPr>
          <w:b/>
          <w:lang w:val="en-US"/>
        </w:rPr>
        <w:t>doc</w:t>
      </w:r>
      <w:r w:rsidRPr="00BC52AB">
        <w:t>;</w:t>
      </w:r>
    </w:p>
    <w:p w14:paraId="55C4DE65" w14:textId="77777777" w:rsidR="009F67C0" w:rsidRPr="00BC52AB" w:rsidRDefault="009F67C0" w:rsidP="009F67C0">
      <w:pPr>
        <w:pStyle w:val="-"/>
        <w:tabs>
          <w:tab w:val="clear" w:pos="993"/>
          <w:tab w:val="num" w:pos="1068"/>
        </w:tabs>
      </w:pPr>
      <w:r w:rsidRPr="00BC52AB">
        <w:t>«Согласование» (4):</w:t>
      </w:r>
    </w:p>
    <w:p w14:paraId="7C94A500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[Внутреннее согласование]</w:t>
      </w:r>
      <w:r w:rsidRPr="00BC52AB">
        <w:t xml:space="preserve"> – отправка документа на внутренне</w:t>
      </w:r>
      <w:r>
        <w:t>е</w:t>
      </w:r>
      <w:r w:rsidRPr="00BC52AB">
        <w:t xml:space="preserve"> согласование;</w:t>
      </w:r>
    </w:p>
    <w:p w14:paraId="6D8AE8CF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  <w:lang w:val="en-US"/>
        </w:rPr>
        <w:t>[</w:t>
      </w:r>
      <w:r w:rsidRPr="00675F8F">
        <w:rPr>
          <w:i/>
        </w:rPr>
        <w:t>Резолюция</w:t>
      </w:r>
      <w:r w:rsidRPr="00675F8F">
        <w:rPr>
          <w:i/>
          <w:lang w:val="en-US"/>
        </w:rPr>
        <w:t>]</w:t>
      </w:r>
      <w:r w:rsidRPr="00BC52AB">
        <w:t xml:space="preserve"> – формирование резолюции;</w:t>
      </w:r>
    </w:p>
    <w:p w14:paraId="05123820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[История резолюции]</w:t>
      </w:r>
      <w:r w:rsidRPr="00BC52AB">
        <w:t xml:space="preserve"> – просмотр сформированных резолюций;</w:t>
      </w:r>
    </w:p>
    <w:p w14:paraId="26FFDEE5" w14:textId="77777777" w:rsidR="009F67C0" w:rsidRPr="00BC52AB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t>[Внешнее согласование]</w:t>
      </w:r>
      <w:r w:rsidRPr="00BC52AB">
        <w:t xml:space="preserve"> – отправка документа на внешнее согласование;</w:t>
      </w:r>
    </w:p>
    <w:p w14:paraId="4116C4AB" w14:textId="77777777" w:rsidR="009F67C0" w:rsidRPr="00BC52AB" w:rsidRDefault="009F67C0" w:rsidP="009F67C0">
      <w:pPr>
        <w:pStyle w:val="-"/>
        <w:tabs>
          <w:tab w:val="clear" w:pos="993"/>
          <w:tab w:val="num" w:pos="1068"/>
        </w:tabs>
      </w:pPr>
      <w:r w:rsidRPr="00BC52AB">
        <w:t>«ЭП» (5):</w:t>
      </w:r>
    </w:p>
    <w:p w14:paraId="2183A6EB" w14:textId="77777777" w:rsidR="009F67C0" w:rsidRDefault="009F67C0" w:rsidP="009F67C0">
      <w:pPr>
        <w:pStyle w:val="--"/>
        <w:tabs>
          <w:tab w:val="clear" w:pos="993"/>
          <w:tab w:val="num" w:pos="1068"/>
        </w:tabs>
      </w:pPr>
      <w:r w:rsidRPr="00675F8F">
        <w:rPr>
          <w:i/>
        </w:rPr>
        <w:lastRenderedPageBreak/>
        <w:t>[Подписи документа]</w:t>
      </w:r>
      <w:r w:rsidRPr="00BC52AB">
        <w:t xml:space="preserve"> – просмотр электронной подписи документа.</w:t>
      </w:r>
    </w:p>
    <w:p w14:paraId="52A75432" w14:textId="77777777" w:rsidR="009F67C0" w:rsidRPr="00BC52AB" w:rsidRDefault="009F67C0" w:rsidP="009F67C0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>
        <w:t>,</w:t>
      </w:r>
      <w:r w:rsidRPr="00BC52AB">
        <w:t xml:space="preserve"> соответствующих настройкам ограничений пользователя.</w:t>
      </w:r>
    </w:p>
    <w:p w14:paraId="7855DF4C" w14:textId="60318207" w:rsidR="009F67C0" w:rsidRDefault="009F67C0" w:rsidP="009F67C0">
      <w:pPr>
        <w:pStyle w:val="af"/>
      </w:pPr>
      <w:r>
        <w:rPr>
          <w:lang w:val="ru-RU" w:eastAsia="ru-RU"/>
        </w:rPr>
        <w:drawing>
          <wp:inline distT="0" distB="0" distL="0" distR="0" wp14:anchorId="66561FC8" wp14:editId="26154227">
            <wp:extent cx="5904469" cy="2580984"/>
            <wp:effectExtent l="0" t="0" r="1270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10578" cy="258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45E59" w14:textId="41ABAE69" w:rsidR="009F67C0" w:rsidRPr="00BC52AB" w:rsidRDefault="009F67C0" w:rsidP="009F67C0">
      <w:pPr>
        <w:pStyle w:val="af0"/>
      </w:pPr>
      <w:bookmarkStart w:id="170" w:name="_Ref507486383"/>
      <w:r>
        <w:t>Рисунок </w:t>
      </w:r>
      <w:fldSimple w:instr=" SEQ Рисунок \* ARABIC ">
        <w:r w:rsidR="006461B4">
          <w:rPr>
            <w:noProof/>
          </w:rPr>
          <w:t>85</w:t>
        </w:r>
      </w:fldSimple>
      <w:bookmarkEnd w:id="170"/>
      <w:r w:rsidRPr="00BC52AB">
        <w:t xml:space="preserve">. Функциональные кнопки </w:t>
      </w:r>
      <w:r>
        <w:t xml:space="preserve">подраздела «Документы </w:t>
      </w:r>
      <w:r w:rsidRPr="00BC52AB">
        <w:t>РБС»</w:t>
      </w:r>
    </w:p>
    <w:p w14:paraId="2053E1DC" w14:textId="5C52680F" w:rsidR="000D21E1" w:rsidRPr="00C713CF" w:rsidRDefault="000D21E1" w:rsidP="000D21E1">
      <w:pPr>
        <w:tabs>
          <w:tab w:val="left" w:pos="1134"/>
        </w:tabs>
        <w:ind w:firstLine="709"/>
        <w:jc w:val="both"/>
        <w:rPr>
          <w:spacing w:val="2"/>
        </w:rPr>
      </w:pPr>
      <w:r w:rsidRPr="00C713CF">
        <w:rPr>
          <w:b/>
          <w:spacing w:val="2"/>
        </w:rPr>
        <w:t>Важно!</w:t>
      </w:r>
      <w:r w:rsidRPr="00C713CF">
        <w:rPr>
          <w:spacing w:val="2"/>
        </w:rPr>
        <w:t xml:space="preserve"> Документ «Лимиты бюджетных обязательств по доп. финансированию</w:t>
      </w:r>
      <w:r>
        <w:rPr>
          <w:spacing w:val="2"/>
        </w:rPr>
        <w:t>,</w:t>
      </w:r>
      <w:r w:rsidRPr="00C713CF">
        <w:rPr>
          <w:spacing w:val="2"/>
        </w:rPr>
        <w:t xml:space="preserve"> финансового обеспечения которых осуществляется при выполнении условий РБС» формируется, если по строкам</w:t>
      </w:r>
      <w:r>
        <w:rPr>
          <w:spacing w:val="2"/>
        </w:rPr>
        <w:t>, сформированных согласно описанию в п.п. </w:t>
      </w:r>
      <w:r>
        <w:rPr>
          <w:spacing w:val="2"/>
        </w:rPr>
        <w:fldChar w:fldCharType="begin"/>
      </w:r>
      <w:r>
        <w:rPr>
          <w:spacing w:val="2"/>
        </w:rPr>
        <w:instrText xml:space="preserve"> REF _Ref507504226 \r \h </w:instrText>
      </w:r>
      <w:r>
        <w:rPr>
          <w:spacing w:val="2"/>
        </w:rPr>
      </w:r>
      <w:r>
        <w:rPr>
          <w:spacing w:val="2"/>
        </w:rPr>
        <w:fldChar w:fldCharType="separate"/>
      </w:r>
      <w:r w:rsidR="006461B4">
        <w:rPr>
          <w:spacing w:val="2"/>
        </w:rPr>
        <w:t>2</w:t>
      </w:r>
      <w:r>
        <w:rPr>
          <w:spacing w:val="2"/>
        </w:rPr>
        <w:fldChar w:fldCharType="end"/>
      </w:r>
      <w:r>
        <w:rPr>
          <w:spacing w:val="2"/>
        </w:rPr>
        <w:t xml:space="preserve"> настоящего руководства пользователя </w:t>
      </w:r>
      <w:r w:rsidRPr="00C713CF">
        <w:rPr>
          <w:spacing w:val="2"/>
        </w:rPr>
        <w:t>в реестре «Распределения показателей БА и ЛБО» во вкладке «ЛБО по доп. финансированию» есть ненулевая сумма по графе «</w:t>
      </w:r>
      <w:r>
        <w:rPr>
          <w:spacing w:val="2"/>
        </w:rPr>
        <w:t xml:space="preserve">Заблокированные </w:t>
      </w:r>
      <w:r w:rsidRPr="00C713CF">
        <w:rPr>
          <w:spacing w:val="2"/>
        </w:rPr>
        <w:t xml:space="preserve">ЛБО». </w:t>
      </w:r>
    </w:p>
    <w:p w14:paraId="4D0C6626" w14:textId="2C45F142" w:rsidR="000D21E1" w:rsidRPr="00237BBB" w:rsidRDefault="000D21E1" w:rsidP="000D21E1">
      <w:pPr>
        <w:pStyle w:val="a0"/>
        <w:rPr>
          <w:i/>
          <w:spacing w:val="0"/>
          <w:lang w:eastAsia="ru-RU"/>
        </w:rPr>
      </w:pPr>
      <w:r w:rsidRPr="00C713CF">
        <w:rPr>
          <w:spacing w:val="0"/>
          <w:lang w:eastAsia="ru-RU"/>
        </w:rPr>
        <w:t>Для т</w:t>
      </w:r>
      <w:r>
        <w:rPr>
          <w:spacing w:val="0"/>
          <w:lang w:eastAsia="ru-RU"/>
        </w:rPr>
        <w:t>ого чтобы сформировать документ</w:t>
      </w:r>
      <w:r w:rsidRPr="00C713CF">
        <w:rPr>
          <w:spacing w:val="0"/>
          <w:lang w:eastAsia="ru-RU"/>
        </w:rPr>
        <w:t xml:space="preserve"> «Лимиты бюджетных обязательств по доп. финансированию финансового обеспечения которых осуществляется при выполнении условий </w:t>
      </w:r>
      <w:r>
        <w:rPr>
          <w:spacing w:val="0"/>
          <w:lang w:eastAsia="ru-RU"/>
        </w:rPr>
        <w:t>РБС</w:t>
      </w:r>
      <w:r w:rsidRPr="00C713CF">
        <w:rPr>
          <w:spacing w:val="0"/>
          <w:lang w:eastAsia="ru-RU"/>
        </w:rPr>
        <w:t xml:space="preserve">», необходимо нажать на кнопку «Реестр» и выбрать пункт </w:t>
      </w:r>
      <w:r w:rsidRPr="00C713CF">
        <w:rPr>
          <w:i/>
          <w:spacing w:val="0"/>
          <w:lang w:eastAsia="ru-RU"/>
        </w:rPr>
        <w:t xml:space="preserve">[Сформировать документ/«ЛБО по доп. финансированию, утверждение которых осуществляется по отдельным решениям» </w:t>
      </w:r>
      <w:r>
        <w:rPr>
          <w:i/>
          <w:spacing w:val="0"/>
          <w:lang w:eastAsia="ru-RU"/>
        </w:rPr>
        <w:t>(ф. 0</w:t>
      </w:r>
      <w:r w:rsidRPr="00C713CF">
        <w:rPr>
          <w:i/>
          <w:spacing w:val="0"/>
          <w:lang w:eastAsia="ru-RU"/>
        </w:rPr>
        <w:t>501158)]</w:t>
      </w:r>
      <w:r>
        <w:rPr>
          <w:i/>
          <w:spacing w:val="0"/>
          <w:lang w:eastAsia="ru-RU"/>
        </w:rPr>
        <w:t xml:space="preserve"> </w:t>
      </w:r>
      <w:r w:rsidRPr="003465F0">
        <w:rPr>
          <w:spacing w:val="0"/>
          <w:lang w:eastAsia="ru-RU"/>
        </w:rPr>
        <w:t>(</w:t>
      </w:r>
      <w:r w:rsidR="00B06080">
        <w:rPr>
          <w:spacing w:val="0"/>
          <w:lang w:eastAsia="ru-RU"/>
        </w:rPr>
        <w:fldChar w:fldCharType="begin"/>
      </w:r>
      <w:r w:rsidR="00B06080">
        <w:rPr>
          <w:spacing w:val="0"/>
          <w:lang w:eastAsia="ru-RU"/>
        </w:rPr>
        <w:instrText xml:space="preserve"> REF _Ref507486428 \h </w:instrText>
      </w:r>
      <w:r w:rsidR="00B06080">
        <w:rPr>
          <w:spacing w:val="0"/>
          <w:lang w:eastAsia="ru-RU"/>
        </w:rPr>
      </w:r>
      <w:r w:rsidR="00B06080">
        <w:rPr>
          <w:spacing w:val="0"/>
          <w:lang w:eastAsia="ru-RU"/>
        </w:rPr>
        <w:fldChar w:fldCharType="separate"/>
      </w:r>
      <w:r w:rsidR="006461B4">
        <w:t>Рисунок </w:t>
      </w:r>
      <w:r w:rsidR="006461B4">
        <w:rPr>
          <w:noProof/>
        </w:rPr>
        <w:t>86</w:t>
      </w:r>
      <w:r w:rsidR="00B06080">
        <w:rPr>
          <w:spacing w:val="0"/>
          <w:lang w:eastAsia="ru-RU"/>
        </w:rPr>
        <w:fldChar w:fldCharType="end"/>
      </w:r>
      <w:r w:rsidRPr="003465F0">
        <w:rPr>
          <w:spacing w:val="0"/>
          <w:lang w:eastAsia="ru-RU"/>
        </w:rPr>
        <w:t>).</w:t>
      </w:r>
    </w:p>
    <w:p w14:paraId="6FB7A69B" w14:textId="77777777" w:rsidR="000D21E1" w:rsidRPr="00BC269F" w:rsidRDefault="000D21E1" w:rsidP="000D21E1">
      <w:pPr>
        <w:pStyle w:val="a0"/>
      </w:pPr>
      <w:r w:rsidRPr="00BC269F">
        <w:rPr>
          <w:b/>
        </w:rPr>
        <w:t>Важно!</w:t>
      </w:r>
      <w:r w:rsidRPr="00BC269F">
        <w:t xml:space="preserve"> </w:t>
      </w:r>
      <w:r w:rsidRPr="00705F79">
        <w:t xml:space="preserve">Пункт </w:t>
      </w:r>
      <w:r w:rsidRPr="00237BBB">
        <w:rPr>
          <w:i/>
        </w:rPr>
        <w:t xml:space="preserve">[Сформировать документ/«ЛБО по доп. финансированию, утверждение которых осуществляется по отдельным решениям» </w:t>
      </w:r>
      <w:r>
        <w:rPr>
          <w:i/>
        </w:rPr>
        <w:t>(ф. 0</w:t>
      </w:r>
      <w:r w:rsidRPr="00237BBB">
        <w:rPr>
          <w:i/>
        </w:rPr>
        <w:t>501158)]</w:t>
      </w:r>
      <w:r w:rsidRPr="00705F79">
        <w:t xml:space="preserve"> активен для выбора, при </w:t>
      </w:r>
      <w:r w:rsidRPr="00BC269F">
        <w:t>условии, что организация оператора является не корневым учреждением, имеющим дочерние учреждения, в Сводном реестре учреждений.</w:t>
      </w:r>
    </w:p>
    <w:p w14:paraId="14437E39" w14:textId="4B5066B0" w:rsidR="009F67C0" w:rsidRDefault="000D21E1" w:rsidP="009F67C0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680557D" wp14:editId="2D49EDB1">
            <wp:extent cx="6120130" cy="3288665"/>
            <wp:effectExtent l="0" t="0" r="0" b="6985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E09E0" w14:textId="5F05DEB1" w:rsidR="009F67C0" w:rsidRDefault="009F67C0" w:rsidP="009F67C0">
      <w:pPr>
        <w:pStyle w:val="af0"/>
      </w:pPr>
      <w:bookmarkStart w:id="171" w:name="_Ref507486428"/>
      <w:r>
        <w:t>Рисунок </w:t>
      </w:r>
      <w:fldSimple w:instr=" SEQ Рисунок \* ARABIC ">
        <w:r w:rsidR="006461B4">
          <w:rPr>
            <w:noProof/>
          </w:rPr>
          <w:t>86</w:t>
        </w:r>
      </w:fldSimple>
      <w:bookmarkEnd w:id="171"/>
      <w:r w:rsidRPr="00BC52AB">
        <w:t xml:space="preserve">. </w:t>
      </w:r>
      <w:r>
        <w:t xml:space="preserve">Формирование документа </w:t>
      </w:r>
      <w:r w:rsidRPr="00A30158">
        <w:rPr>
          <w:lang w:eastAsia="zh-CN"/>
        </w:rPr>
        <w:t>«</w:t>
      </w:r>
      <w:r w:rsidRPr="00A30158">
        <w:t>ЛБО по доп. финансированию, утверждение которых осуществляется по о</w:t>
      </w:r>
      <w:r>
        <w:t>тдельным решениям» (ф. 0501158)</w:t>
      </w:r>
    </w:p>
    <w:p w14:paraId="58DDDDEB" w14:textId="78192F9C" w:rsidR="009F67C0" w:rsidRPr="00BC52AB" w:rsidRDefault="009F67C0" w:rsidP="009F67C0">
      <w:pPr>
        <w:pStyle w:val="a0"/>
      </w:pPr>
      <w:r w:rsidRPr="00BC52AB">
        <w:t>В результате откроется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  <w:r w:rsidRPr="00BC52AB">
        <w:t>, в котором необходимо нажать на кнопку «Сохранить» (</w:t>
      </w:r>
      <w:r>
        <w:fldChar w:fldCharType="begin"/>
      </w:r>
      <w:r>
        <w:instrText xml:space="preserve"> REF _Ref507486434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87</w:t>
      </w:r>
      <w:r>
        <w:fldChar w:fldCharType="end"/>
      </w:r>
      <w:r w:rsidRPr="00BC52AB">
        <w:t>).</w:t>
      </w:r>
    </w:p>
    <w:p w14:paraId="529770D6" w14:textId="77777777" w:rsidR="009F67C0" w:rsidRDefault="009F67C0" w:rsidP="009F67C0">
      <w:pPr>
        <w:pStyle w:val="af"/>
      </w:pPr>
      <w:r>
        <w:rPr>
          <w:lang w:val="ru-RU" w:eastAsia="ru-RU"/>
        </w:rPr>
        <w:drawing>
          <wp:inline distT="0" distB="0" distL="0" distR="0" wp14:anchorId="08188F41" wp14:editId="313C6AFC">
            <wp:extent cx="6120130" cy="1864360"/>
            <wp:effectExtent l="0" t="0" r="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0B43C" w14:textId="6AF1281C" w:rsidR="009F67C0" w:rsidRDefault="009F67C0" w:rsidP="009F67C0">
      <w:pPr>
        <w:pStyle w:val="af0"/>
      </w:pPr>
      <w:bookmarkStart w:id="172" w:name="_Ref507486434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461B4">
        <w:rPr>
          <w:noProof/>
        </w:rPr>
        <w:t>87</w:t>
      </w:r>
      <w:r>
        <w:rPr>
          <w:noProof/>
        </w:rPr>
        <w:fldChar w:fldCharType="end"/>
      </w:r>
      <w:bookmarkEnd w:id="172"/>
      <w:r w:rsidRPr="00BC52AB">
        <w:t>.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2E51ECE8" w14:textId="77777777" w:rsidR="000D21E1" w:rsidRPr="00705F79" w:rsidRDefault="000D21E1" w:rsidP="000D21E1">
      <w:pPr>
        <w:pStyle w:val="a0"/>
      </w:pPr>
      <w:r w:rsidRPr="00705F79">
        <w:t>В результате поля «Номер документа», «Дата создания», «Автор», «Контактная информация», «ГРБС (ГАИФДБ)» и «Распорядитель средст</w:t>
      </w:r>
      <w:r>
        <w:t>в федерального бюджета» заполня</w:t>
      </w:r>
      <w:r w:rsidRPr="00705F79">
        <w:t xml:space="preserve">тся автоматически и для заполнения станет </w:t>
      </w:r>
      <w:r w:rsidRPr="00705F79">
        <w:lastRenderedPageBreak/>
        <w:t>доступна вкладка «Лимиты бюджетных обязательств</w:t>
      </w:r>
      <w:r>
        <w:t xml:space="preserve"> по доп. финансированию</w:t>
      </w:r>
      <w:r w:rsidRPr="00705F79">
        <w:t>».</w:t>
      </w:r>
    </w:p>
    <w:p w14:paraId="17FA587A" w14:textId="77777777" w:rsidR="000D21E1" w:rsidRPr="00705F79" w:rsidRDefault="000D21E1" w:rsidP="000D21E1">
      <w:pPr>
        <w:pStyle w:val="a0"/>
      </w:pPr>
      <w:r w:rsidRPr="00705F79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170F34F0" w14:textId="19AFF442" w:rsidR="00A5076D" w:rsidRDefault="00A5076D" w:rsidP="0096340A">
      <w:pPr>
        <w:pStyle w:val="2"/>
      </w:pPr>
      <w:bookmarkStart w:id="173" w:name="_Toc82082402"/>
      <w:bookmarkStart w:id="174" w:name="_Toc82083048"/>
      <w:bookmarkStart w:id="175" w:name="_Toc82082403"/>
      <w:bookmarkStart w:id="176" w:name="_Toc82083049"/>
      <w:bookmarkStart w:id="177" w:name="_Toc82082405"/>
      <w:bookmarkStart w:id="178" w:name="_Toc82083051"/>
      <w:bookmarkStart w:id="179" w:name="_Toc82082408"/>
      <w:bookmarkStart w:id="180" w:name="_Toc82083054"/>
      <w:bookmarkStart w:id="181" w:name="_Toc82082409"/>
      <w:bookmarkStart w:id="182" w:name="_Toc82083055"/>
      <w:bookmarkStart w:id="183" w:name="_Toc82082415"/>
      <w:bookmarkStart w:id="184" w:name="_Toc82083061"/>
      <w:bookmarkStart w:id="185" w:name="_Toc82082417"/>
      <w:bookmarkStart w:id="186" w:name="_Toc82083063"/>
      <w:bookmarkStart w:id="187" w:name="_Toc82082418"/>
      <w:bookmarkStart w:id="188" w:name="_Toc82083064"/>
      <w:bookmarkStart w:id="189" w:name="_Toc82082421"/>
      <w:bookmarkStart w:id="190" w:name="_Toc82083067"/>
      <w:bookmarkStart w:id="191" w:name="_Toc82082422"/>
      <w:bookmarkStart w:id="192" w:name="_Toc82083068"/>
      <w:bookmarkStart w:id="193" w:name="_Toc82082423"/>
      <w:bookmarkStart w:id="194" w:name="_Toc82083069"/>
      <w:bookmarkStart w:id="195" w:name="_Toc82082424"/>
      <w:bookmarkStart w:id="196" w:name="_Toc82083070"/>
      <w:bookmarkStart w:id="197" w:name="_Toc82082425"/>
      <w:bookmarkStart w:id="198" w:name="_Toc82083071"/>
      <w:bookmarkStart w:id="199" w:name="_Toc82082428"/>
      <w:bookmarkStart w:id="200" w:name="_Toc82083074"/>
      <w:bookmarkStart w:id="201" w:name="_Toc82082437"/>
      <w:bookmarkStart w:id="202" w:name="_Toc82083083"/>
      <w:bookmarkStart w:id="203" w:name="_Toc82082438"/>
      <w:bookmarkStart w:id="204" w:name="_Toc82083084"/>
      <w:bookmarkStart w:id="205" w:name="_Toc82082440"/>
      <w:bookmarkStart w:id="206" w:name="_Toc82083086"/>
      <w:bookmarkStart w:id="207" w:name="_Toc82082441"/>
      <w:bookmarkStart w:id="208" w:name="_Toc82083087"/>
      <w:bookmarkStart w:id="209" w:name="_Toc82082442"/>
      <w:bookmarkStart w:id="210" w:name="_Toc82083088"/>
      <w:bookmarkStart w:id="211" w:name="_Toc82082443"/>
      <w:bookmarkStart w:id="212" w:name="_Toc82083089"/>
      <w:bookmarkStart w:id="213" w:name="_Toc82082445"/>
      <w:bookmarkStart w:id="214" w:name="_Toc82083091"/>
      <w:bookmarkStart w:id="215" w:name="_Toc82082446"/>
      <w:bookmarkStart w:id="216" w:name="_Toc82083092"/>
      <w:bookmarkStart w:id="217" w:name="_Toc82082447"/>
      <w:bookmarkStart w:id="218" w:name="_Toc82083093"/>
      <w:bookmarkStart w:id="219" w:name="_Toc82082448"/>
      <w:bookmarkStart w:id="220" w:name="_Toc82083094"/>
      <w:bookmarkStart w:id="221" w:name="_Toc82082450"/>
      <w:bookmarkStart w:id="222" w:name="_Toc82083096"/>
      <w:bookmarkStart w:id="223" w:name="_Toc82082451"/>
      <w:bookmarkStart w:id="224" w:name="_Toc82083097"/>
      <w:bookmarkStart w:id="225" w:name="_Toc82082456"/>
      <w:bookmarkStart w:id="226" w:name="_Toc82083102"/>
      <w:bookmarkStart w:id="227" w:name="_Toc82082457"/>
      <w:bookmarkStart w:id="228" w:name="_Toc82083103"/>
      <w:bookmarkStart w:id="229" w:name="_Toc82082459"/>
      <w:bookmarkStart w:id="230" w:name="_Toc82083105"/>
      <w:bookmarkStart w:id="231" w:name="_Toc82082460"/>
      <w:bookmarkStart w:id="232" w:name="_Toc82083106"/>
      <w:bookmarkStart w:id="233" w:name="_Toc82082463"/>
      <w:bookmarkStart w:id="234" w:name="_Toc82083109"/>
      <w:bookmarkStart w:id="235" w:name="_Toc82082464"/>
      <w:bookmarkStart w:id="236" w:name="_Toc82083110"/>
      <w:bookmarkStart w:id="237" w:name="_Toc8208563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r w:rsidRPr="00BC269F">
        <w:t xml:space="preserve">Утверждение документа </w:t>
      </w:r>
      <w:r w:rsidR="00713855">
        <w:t>«</w:t>
      </w:r>
      <w:r w:rsidR="009E0BF4" w:rsidRPr="00E63F50">
        <w:t xml:space="preserve">ЛБО по </w:t>
      </w:r>
      <w:r w:rsidR="009E0BF4">
        <w:t>доп. финансированию</w:t>
      </w:r>
      <w:r w:rsidR="009E0BF4" w:rsidRPr="00E63F50">
        <w:t>, утверждение которых осуществляется по</w:t>
      </w:r>
      <w:r w:rsidR="009E0BF4">
        <w:t xml:space="preserve"> отдельным решениям» </w:t>
      </w:r>
      <w:r w:rsidR="00C5068E">
        <w:t>(ф. 0</w:t>
      </w:r>
      <w:r w:rsidR="009E0BF4">
        <w:t>501158</w:t>
      </w:r>
      <w:r w:rsidR="009E0BF4" w:rsidRPr="00E63F50">
        <w:t>)</w:t>
      </w:r>
      <w:r w:rsidR="009E0BF4" w:rsidRPr="00BC52AB">
        <w:t xml:space="preserve"> </w:t>
      </w:r>
      <w:r w:rsidRPr="00BC269F">
        <w:t>в подразделе «Документы РБС»</w:t>
      </w:r>
      <w:bookmarkEnd w:id="237"/>
    </w:p>
    <w:p w14:paraId="200BD785" w14:textId="67AD8433" w:rsidR="00E31598" w:rsidRDefault="00E31598" w:rsidP="00E31598">
      <w:pPr>
        <w:pStyle w:val="a0"/>
      </w:pPr>
      <w:r w:rsidRPr="00BC52AB">
        <w:t>Утверждение документа «</w:t>
      </w:r>
      <w:r w:rsidRPr="00E63F50">
        <w:t xml:space="preserve">ЛБО по </w:t>
      </w:r>
      <w:r>
        <w:t>доп. финансированию</w:t>
      </w:r>
      <w:r w:rsidRPr="00E63F50">
        <w:t>, утверждение которых осуществляется по</w:t>
      </w:r>
      <w:r>
        <w:t xml:space="preserve"> отдельным решениям» </w:t>
      </w:r>
      <w:r w:rsidR="00C5068E">
        <w:t>(ф. 0</w:t>
      </w:r>
      <w:r>
        <w:t>501158</w:t>
      </w:r>
      <w:r w:rsidRPr="00E63F50">
        <w:t>)</w:t>
      </w:r>
      <w:r w:rsidRPr="00BC52AB">
        <w:t xml:space="preserve"> </w:t>
      </w:r>
      <w:r>
        <w:t xml:space="preserve">осуществляется </w:t>
      </w:r>
      <w:r w:rsidRPr="00BC52AB">
        <w:t>в подразделе «Документы РБС»</w:t>
      </w:r>
      <w:r>
        <w:t xml:space="preserve"> </w:t>
      </w:r>
      <w:r w:rsidRPr="00BC52AB">
        <w:t>во вкладк</w:t>
      </w:r>
      <w:r>
        <w:t>е «Исходящие».</w:t>
      </w:r>
    </w:p>
    <w:p w14:paraId="37D711F7" w14:textId="26EBF1C3" w:rsidR="00A5076D" w:rsidRPr="00BC269F" w:rsidRDefault="00A5076D" w:rsidP="00F30F6A">
      <w:pPr>
        <w:pStyle w:val="3"/>
      </w:pPr>
      <w:bookmarkStart w:id="238" w:name="_Toc82085634"/>
      <w:r w:rsidRPr="00BC269F">
        <w:t xml:space="preserve">Внутреннее согласование документа </w:t>
      </w:r>
      <w:r w:rsidR="00713855">
        <w:t>«</w:t>
      </w:r>
      <w:r w:rsidR="009E0BF4" w:rsidRPr="00E63F50">
        <w:t xml:space="preserve">ЛБО по </w:t>
      </w:r>
      <w:r w:rsidR="009E0BF4">
        <w:t>доп. финансированию</w:t>
      </w:r>
      <w:r w:rsidR="009E0BF4" w:rsidRPr="00E63F50">
        <w:t>, утверждение которых осуществляется по</w:t>
      </w:r>
      <w:r w:rsidR="009E0BF4">
        <w:t xml:space="preserve"> отдельным решениям» </w:t>
      </w:r>
      <w:r w:rsidR="00C5068E">
        <w:t>(ф. 0</w:t>
      </w:r>
      <w:r w:rsidR="009E0BF4">
        <w:t>501158</w:t>
      </w:r>
      <w:r w:rsidR="009E0BF4" w:rsidRPr="00E63F50">
        <w:t>)</w:t>
      </w:r>
      <w:bookmarkEnd w:id="238"/>
    </w:p>
    <w:p w14:paraId="2B5ADB28" w14:textId="62E9B89C" w:rsidR="00373F62" w:rsidRPr="00BC269F" w:rsidRDefault="005368E0" w:rsidP="00373F62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E31598">
        <w:rPr>
          <w:lang w:eastAsia="zh-CN"/>
        </w:rPr>
        <w:t>.</w:t>
      </w:r>
    </w:p>
    <w:p w14:paraId="2FA88989" w14:textId="6D5FCA6B" w:rsidR="00A5076D" w:rsidRPr="00BC269F" w:rsidRDefault="00A5076D" w:rsidP="00A5076D">
      <w:pPr>
        <w:pStyle w:val="a0"/>
      </w:pPr>
      <w:r w:rsidRPr="00BC269F">
        <w:t xml:space="preserve">Для отправки документа </w:t>
      </w:r>
      <w:r w:rsidR="009E0BF4" w:rsidRPr="00E63F50">
        <w:t xml:space="preserve">ЛБО по </w:t>
      </w:r>
      <w:r w:rsidR="009E0BF4">
        <w:t>доп. финансированию</w:t>
      </w:r>
      <w:r w:rsidR="009E0BF4" w:rsidRPr="00E63F50">
        <w:t>, утверждение которых осуществляется по</w:t>
      </w:r>
      <w:r w:rsidR="009E0BF4">
        <w:t xml:space="preserve"> отдельным решениям» </w:t>
      </w:r>
      <w:r w:rsidR="00C5068E">
        <w:t>(ф. 0</w:t>
      </w:r>
      <w:r w:rsidR="009E0BF4">
        <w:t>501158</w:t>
      </w:r>
      <w:r w:rsidR="009E0BF4" w:rsidRPr="00E63F50">
        <w:t>)</w:t>
      </w:r>
      <w:r w:rsidR="009E0BF4" w:rsidRPr="00BC52AB">
        <w:t xml:space="preserve"> </w:t>
      </w:r>
      <w:r w:rsidRPr="00BC269F">
        <w:t xml:space="preserve">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D96E8A">
        <w:fldChar w:fldCharType="begin"/>
      </w:r>
      <w:r w:rsidR="00D96E8A">
        <w:instrText xml:space="preserve"> REF _Ref507505216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88</w:t>
      </w:r>
      <w:r w:rsidR="00D96E8A">
        <w:fldChar w:fldCharType="end"/>
      </w:r>
      <w:r w:rsidRPr="00BC269F">
        <w:t>).</w:t>
      </w:r>
    </w:p>
    <w:p w14:paraId="452FF325" w14:textId="144D23D9" w:rsidR="002517F4" w:rsidRDefault="00AA4BB8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DDCCF95" wp14:editId="635EA7B4">
            <wp:extent cx="6120130" cy="251587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10B1B" w14:textId="73737E31" w:rsidR="00A5076D" w:rsidRPr="00BC269F" w:rsidRDefault="00715E3A" w:rsidP="002517F4">
      <w:pPr>
        <w:pStyle w:val="af0"/>
      </w:pPr>
      <w:bookmarkStart w:id="239" w:name="_Ref507505216"/>
      <w:r>
        <w:t>Рисунок </w:t>
      </w:r>
      <w:fldSimple w:instr=" SEQ Рисунок \* ARABIC ">
        <w:r w:rsidR="006461B4">
          <w:rPr>
            <w:noProof/>
          </w:rPr>
          <w:t>88</w:t>
        </w:r>
      </w:fldSimple>
      <w:bookmarkEnd w:id="239"/>
      <w:r w:rsidR="002517F4" w:rsidRPr="00BC269F">
        <w:t xml:space="preserve">. </w:t>
      </w:r>
      <w:r w:rsidR="002517F4" w:rsidRPr="00AC7E3A">
        <w:t>Внутреннее согласование</w:t>
      </w:r>
    </w:p>
    <w:p w14:paraId="6964278B" w14:textId="40AD5C53" w:rsidR="009E0BF4" w:rsidRPr="00BC52AB" w:rsidRDefault="009E0BF4" w:rsidP="009E0BF4">
      <w:pPr>
        <w:pStyle w:val="a0"/>
      </w:pPr>
      <w:bookmarkStart w:id="240" w:name="_Ref470622204"/>
      <w:r w:rsidRPr="00BC52AB">
        <w:rPr>
          <w:b/>
        </w:rPr>
        <w:t>Важно!</w:t>
      </w:r>
      <w:r w:rsidRPr="00BC52AB">
        <w:t xml:space="preserve"> При создании листа согласования документа могут </w:t>
      </w:r>
      <w:r w:rsidR="005A63FD">
        <w:t>отобразиться</w:t>
      </w:r>
      <w:r w:rsidRPr="00BC52AB">
        <w:t xml:space="preserve"> блокирующие сообщения:</w:t>
      </w:r>
    </w:p>
    <w:p w14:paraId="424DF6EF" w14:textId="7E6D6663" w:rsidR="009E0BF4" w:rsidRPr="00BC52AB" w:rsidRDefault="006229EC" w:rsidP="009E0BF4">
      <w:pPr>
        <w:pStyle w:val="-"/>
        <w:tabs>
          <w:tab w:val="num" w:pos="1068"/>
        </w:tabs>
      </w:pPr>
      <w:r>
        <w:t>«В</w:t>
      </w:r>
      <w:r w:rsidR="009E0BF4" w:rsidRPr="00BC52AB">
        <w:t xml:space="preserve"> документе отсутствуют строки, согласование невозможно</w:t>
      </w:r>
      <w:r>
        <w:t>»</w:t>
      </w:r>
      <w:r w:rsidR="009E0BF4" w:rsidRPr="00BC52AB">
        <w:t>.</w:t>
      </w:r>
    </w:p>
    <w:p w14:paraId="45797A30" w14:textId="77777777" w:rsidR="00A63C9A" w:rsidRDefault="00A63C9A" w:rsidP="00A63C9A">
      <w:pPr>
        <w:pStyle w:val="4"/>
      </w:pPr>
      <w:bookmarkStart w:id="241" w:name="_Ref507504414"/>
      <w:r w:rsidRPr="00BC52AB">
        <w:t>Формирование листа согласования</w:t>
      </w:r>
    </w:p>
    <w:p w14:paraId="60516D62" w14:textId="0E9D93DE" w:rsidR="00A63C9A" w:rsidRPr="0028128D" w:rsidRDefault="00A63C9A" w:rsidP="00A63C9A">
      <w:pPr>
        <w:pStyle w:val="a0"/>
      </w:pPr>
      <w:r w:rsidRPr="005D26CE">
        <w:t xml:space="preserve">Формирование листа согласования </w:t>
      </w:r>
      <w:r w:rsidRPr="00BC52AB">
        <w:t xml:space="preserve">документа </w:t>
      </w:r>
      <w:r w:rsidRPr="003E6FA1">
        <w:t>«ЛБО по доп. финансированию, утверждение которых осуществляется по отдельным решениям» (ф. 0501158)</w:t>
      </w:r>
      <w:r>
        <w:t xml:space="preserve"> </w:t>
      </w:r>
      <w:r w:rsidRPr="00BC52AB">
        <w:t xml:space="preserve">осуществляется аналогично описанию в </w:t>
      </w:r>
      <w:r>
        <w:t>п.п. </w:t>
      </w:r>
      <w:r w:rsidR="00F919D9">
        <w:fldChar w:fldCharType="begin"/>
      </w:r>
      <w:r w:rsidR="00F919D9">
        <w:instrText xml:space="preserve"> REF _Ref507504104 \n \h </w:instrText>
      </w:r>
      <w:r w:rsidR="00F919D9">
        <w:fldChar w:fldCharType="separate"/>
      </w:r>
      <w:r w:rsidR="006461B4">
        <w:t>4.2.1</w:t>
      </w:r>
      <w:r w:rsidR="00F919D9">
        <w:fldChar w:fldCharType="end"/>
      </w:r>
      <w:r>
        <w:t> </w:t>
      </w:r>
      <w:r w:rsidRPr="00BC52AB">
        <w:t>настоящего руководства пользователя.</w:t>
      </w:r>
    </w:p>
    <w:p w14:paraId="2EDE42A9" w14:textId="77777777" w:rsidR="00A63C9A" w:rsidRDefault="00A63C9A" w:rsidP="00A63C9A">
      <w:pPr>
        <w:pStyle w:val="4"/>
        <w:rPr>
          <w:rStyle w:val="40"/>
          <w:b/>
          <w:snapToGrid w:val="0"/>
        </w:rPr>
      </w:pPr>
      <w:r w:rsidRPr="005B4B69">
        <w:t>С</w:t>
      </w:r>
      <w:r w:rsidRPr="00CC4FB4">
        <w:rPr>
          <w:rStyle w:val="40"/>
          <w:b/>
          <w:snapToGrid w:val="0"/>
        </w:rPr>
        <w:t>огласование</w:t>
      </w:r>
    </w:p>
    <w:p w14:paraId="1FB0231D" w14:textId="4A7DB8AB" w:rsidR="00A63C9A" w:rsidRPr="0028128D" w:rsidRDefault="00A63C9A" w:rsidP="00A63C9A">
      <w:pPr>
        <w:pStyle w:val="a0"/>
      </w:pPr>
      <w:r w:rsidRPr="00BC269F">
        <w:t xml:space="preserve">Согласование документа </w:t>
      </w:r>
      <w:r w:rsidRPr="00BC269F">
        <w:rPr>
          <w:rFonts w:hint="eastAsia"/>
        </w:rPr>
        <w:t>«</w:t>
      </w:r>
      <w:r w:rsidR="004026BA" w:rsidRPr="003E6FA1">
        <w:t>ЛБО по доп. финансированию, утверждение которых осуществляется по отдельным решениям</w:t>
      </w:r>
      <w:r w:rsidRPr="00431FF0">
        <w:t>»</w:t>
      </w:r>
      <w:r w:rsidR="004026BA">
        <w:t xml:space="preserve"> </w:t>
      </w:r>
      <w:r w:rsidR="004026BA" w:rsidRPr="003E6FA1">
        <w:t>(ф. 0501158)</w:t>
      </w:r>
      <w:r w:rsidRPr="00BC269F">
        <w:t xml:space="preserve"> осуществля</w:t>
      </w:r>
      <w:r>
        <w:t>ется аналогично описанию в п.п. </w:t>
      </w:r>
      <w:r w:rsidR="00F919D9">
        <w:fldChar w:fldCharType="begin"/>
      </w:r>
      <w:r w:rsidR="00F919D9">
        <w:instrText xml:space="preserve"> REF _Ref398302949 \n \h </w:instrText>
      </w:r>
      <w:r w:rsidR="00F919D9">
        <w:fldChar w:fldCharType="separate"/>
      </w:r>
      <w:r w:rsidR="006461B4">
        <w:t>4.2.2</w:t>
      </w:r>
      <w:r w:rsidR="00F919D9">
        <w:fldChar w:fldCharType="end"/>
      </w:r>
      <w:r>
        <w:t> </w:t>
      </w:r>
      <w:r w:rsidRPr="00BC269F">
        <w:t>настоящего руководства пользователя.</w:t>
      </w:r>
    </w:p>
    <w:p w14:paraId="433FE195" w14:textId="77777777" w:rsidR="00A63C9A" w:rsidRDefault="00A63C9A" w:rsidP="00A63C9A">
      <w:pPr>
        <w:pStyle w:val="4"/>
      </w:pPr>
      <w:r w:rsidRPr="00BC52AB">
        <w:t>Утверждение</w:t>
      </w:r>
    </w:p>
    <w:p w14:paraId="04BDE700" w14:textId="56A43CE8" w:rsidR="00A63C9A" w:rsidRPr="00604478" w:rsidRDefault="00A63C9A" w:rsidP="00A63C9A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</w:t>
      </w:r>
      <w:r w:rsidRPr="00604478">
        <w:lastRenderedPageBreak/>
        <w:t xml:space="preserve">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AA6FF3">
        <w:fldChar w:fldCharType="begin"/>
      </w:r>
      <w:r w:rsidR="00AA6FF3">
        <w:instrText xml:space="preserve"> REF _Ref53400851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89</w:t>
      </w:r>
      <w:r w:rsidR="00AA6FF3">
        <w:fldChar w:fldCharType="end"/>
      </w:r>
      <w:r w:rsidRPr="00604478">
        <w:t>).</w:t>
      </w:r>
    </w:p>
    <w:p w14:paraId="0453A4A0" w14:textId="06857F9D" w:rsidR="00A63C9A" w:rsidRPr="00604478" w:rsidRDefault="00AA4BB8" w:rsidP="00A63C9A">
      <w:pPr>
        <w:pStyle w:val="af"/>
      </w:pPr>
      <w:r>
        <w:rPr>
          <w:lang w:val="ru-RU" w:eastAsia="ru-RU"/>
        </w:rPr>
        <w:drawing>
          <wp:inline distT="0" distB="0" distL="0" distR="0" wp14:anchorId="4021F14D" wp14:editId="013ABE02">
            <wp:extent cx="6120130" cy="2524125"/>
            <wp:effectExtent l="0" t="0" r="0" b="952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F3564" w14:textId="1246F11D" w:rsidR="00A63C9A" w:rsidRPr="00604478" w:rsidRDefault="00A63C9A" w:rsidP="00A63C9A">
      <w:pPr>
        <w:pStyle w:val="aff7"/>
      </w:pPr>
      <w:bookmarkStart w:id="242" w:name="_Ref53400851"/>
      <w:r w:rsidRPr="00604478">
        <w:t>Рисунок </w:t>
      </w:r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t>89</w:t>
      </w:r>
      <w:r w:rsidRPr="00604478">
        <w:fldChar w:fldCharType="end"/>
      </w:r>
      <w:bookmarkEnd w:id="242"/>
      <w:r w:rsidRPr="00604478">
        <w:t xml:space="preserve">. </w:t>
      </w:r>
      <w:r>
        <w:t>Переход к утверждению документа</w:t>
      </w:r>
    </w:p>
    <w:p w14:paraId="690FF7B2" w14:textId="5C874906" w:rsidR="00A63C9A" w:rsidRPr="00604478" w:rsidRDefault="00A63C9A" w:rsidP="00A63C9A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 w:rsidR="00AA6FF3">
        <w:fldChar w:fldCharType="begin"/>
      </w:r>
      <w:r w:rsidR="00AA6FF3">
        <w:instrText xml:space="preserve"> REF _Ref53400859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90</w:t>
      </w:r>
      <w:r w:rsidR="00AA6FF3">
        <w:fldChar w:fldCharType="end"/>
      </w:r>
      <w:r w:rsidRPr="00604478">
        <w:t>).</w:t>
      </w:r>
    </w:p>
    <w:p w14:paraId="249E549D" w14:textId="2267D3DB" w:rsidR="00A63C9A" w:rsidRPr="00604478" w:rsidRDefault="00614F74" w:rsidP="00A63C9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89EC737" wp14:editId="2B388514">
            <wp:extent cx="6120130" cy="52279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0C28E" w14:textId="0848EB42" w:rsidR="00A63C9A" w:rsidRPr="00604478" w:rsidRDefault="00A63C9A" w:rsidP="00195EFC">
      <w:pPr>
        <w:pStyle w:val="af0"/>
      </w:pPr>
      <w:bookmarkStart w:id="243" w:name="_Ref53400859"/>
      <w:r w:rsidRPr="00604478">
        <w:t>Рисунок </w:t>
      </w:r>
      <w:fldSimple w:instr=" SEQ Рисунок \* ARABIC ">
        <w:r w:rsidR="006461B4">
          <w:rPr>
            <w:noProof/>
          </w:rPr>
          <w:t>90</w:t>
        </w:r>
      </w:fldSimple>
      <w:bookmarkEnd w:id="243"/>
      <w:r w:rsidRPr="00604478">
        <w:t xml:space="preserve"> </w:t>
      </w:r>
      <w:r>
        <w:t>Утверждение документа</w:t>
      </w:r>
    </w:p>
    <w:p w14:paraId="28D4B248" w14:textId="2375A855" w:rsidR="00A63C9A" w:rsidRPr="00604478" w:rsidRDefault="00A63C9A" w:rsidP="00A63C9A">
      <w:pPr>
        <w:pStyle w:val="a0"/>
        <w:rPr>
          <w:noProof/>
        </w:rPr>
      </w:pPr>
      <w:r w:rsidRPr="00604478">
        <w:t>В окне «Редактирование объекта»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 w:rsidR="00AA6FF3">
        <w:fldChar w:fldCharType="begin"/>
      </w:r>
      <w:r w:rsidR="00AA6FF3">
        <w:instrText xml:space="preserve"> REF _Ref53400865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91</w:t>
      </w:r>
      <w:r w:rsidR="00AA6FF3">
        <w:fldChar w:fldCharType="end"/>
      </w:r>
      <w:r w:rsidRPr="00604478">
        <w:t>).</w:t>
      </w:r>
    </w:p>
    <w:p w14:paraId="02C82ED4" w14:textId="77777777" w:rsidR="00A63C9A" w:rsidRPr="00604478" w:rsidRDefault="00A63C9A" w:rsidP="00A63C9A">
      <w:pPr>
        <w:pStyle w:val="af"/>
      </w:pPr>
      <w:r w:rsidRPr="0009314A">
        <w:rPr>
          <w:lang w:val="ru-RU" w:eastAsia="ru-RU"/>
        </w:rPr>
        <w:drawing>
          <wp:inline distT="0" distB="0" distL="0" distR="0" wp14:anchorId="60B58DA6" wp14:editId="30081024">
            <wp:extent cx="3779520" cy="1303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9371B" w14:textId="30EEF3FC" w:rsidR="00A63C9A" w:rsidRPr="00604478" w:rsidRDefault="00A63C9A" w:rsidP="00195EFC">
      <w:pPr>
        <w:pStyle w:val="af0"/>
      </w:pPr>
      <w:bookmarkStart w:id="244" w:name="_Ref53400865"/>
      <w:r w:rsidRPr="00604478">
        <w:t>Рисунок </w:t>
      </w:r>
      <w:fldSimple w:instr=" SEQ Рисунок \* ARABIC ">
        <w:r w:rsidR="006461B4">
          <w:rPr>
            <w:noProof/>
          </w:rPr>
          <w:t>91</w:t>
        </w:r>
      </w:fldSimple>
      <w:bookmarkEnd w:id="244"/>
      <w:r w:rsidRPr="00604478">
        <w:t xml:space="preserve">. </w:t>
      </w:r>
      <w:r>
        <w:t>Окно «Ввод комментария»</w:t>
      </w:r>
    </w:p>
    <w:p w14:paraId="6083FA93" w14:textId="19E042DF" w:rsidR="00A63C9A" w:rsidRPr="00AA6FF3" w:rsidRDefault="00A63C9A" w:rsidP="00AA6FF3">
      <w:pPr>
        <w:pStyle w:val="a0"/>
      </w:pPr>
      <w:r w:rsidRPr="00AA6FF3">
        <w:t>В результате откроется окно «Выбор сертификата», в котором необходимо выбрать сертификат и нажать на кнопку «Далее» (</w:t>
      </w:r>
      <w:r w:rsidR="00AA6FF3" w:rsidRPr="00AA6FF3">
        <w:fldChar w:fldCharType="begin"/>
      </w:r>
      <w:r w:rsidR="00AA6FF3" w:rsidRPr="00AA6FF3">
        <w:instrText xml:space="preserve"> REF _Ref53400881 \h </w:instrText>
      </w:r>
      <w:r w:rsidR="00AA6FF3">
        <w:instrText xml:space="preserve"> \* MERGEFORMAT </w:instrText>
      </w:r>
      <w:r w:rsidR="00AA6FF3" w:rsidRPr="00AA6FF3">
        <w:fldChar w:fldCharType="separate"/>
      </w:r>
      <w:r w:rsidR="006461B4" w:rsidRPr="00604478">
        <w:t>Рисунок </w:t>
      </w:r>
      <w:r w:rsidR="006461B4">
        <w:t>92</w:t>
      </w:r>
      <w:r w:rsidR="00AA6FF3" w:rsidRPr="00AA6FF3">
        <w:fldChar w:fldCharType="end"/>
      </w:r>
      <w:r w:rsidRPr="00AA6FF3">
        <w:t>).</w:t>
      </w:r>
    </w:p>
    <w:p w14:paraId="4230BC3C" w14:textId="77777777" w:rsidR="00A63C9A" w:rsidRPr="00604478" w:rsidRDefault="00A63C9A" w:rsidP="00AA6FF3">
      <w:pPr>
        <w:pStyle w:val="af"/>
      </w:pPr>
      <w:r w:rsidRPr="0033645C">
        <w:rPr>
          <w:lang w:val="ru-RU" w:eastAsia="ru-RU"/>
        </w:rPr>
        <w:lastRenderedPageBreak/>
        <w:drawing>
          <wp:inline distT="0" distB="0" distL="0" distR="0" wp14:anchorId="40601210" wp14:editId="40A1D99D">
            <wp:extent cx="6118860" cy="9753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213AD" w14:textId="63E67432" w:rsidR="00A63C9A" w:rsidRPr="00604478" w:rsidRDefault="00A63C9A" w:rsidP="00195EFC">
      <w:pPr>
        <w:pStyle w:val="af0"/>
      </w:pPr>
      <w:bookmarkStart w:id="245" w:name="_Ref53400881"/>
      <w:r w:rsidRPr="00604478">
        <w:t>Рисунок </w:t>
      </w:r>
      <w:fldSimple w:instr=" SEQ Рисунок \* ARABIC ">
        <w:r w:rsidR="006461B4">
          <w:rPr>
            <w:noProof/>
          </w:rPr>
          <w:t>92</w:t>
        </w:r>
      </w:fldSimple>
      <w:bookmarkEnd w:id="245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64A9B16E" w14:textId="77777777" w:rsidR="00A63C9A" w:rsidRDefault="00A63C9A" w:rsidP="00A63C9A">
      <w:pPr>
        <w:pStyle w:val="a0"/>
      </w:pPr>
      <w:r>
        <w:t xml:space="preserve">После чего откроется окно «Документ для подписи». </w:t>
      </w:r>
    </w:p>
    <w:p w14:paraId="5D08C424" w14:textId="4A0199E6" w:rsidR="00A63C9A" w:rsidRDefault="00A63C9A" w:rsidP="00A63C9A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 xml:space="preserve">необходимо одним нажатием левой кнопки мыши открыть вкладку «Данные в формате </w:t>
      </w:r>
      <w:r w:rsidRPr="002250C9">
        <w:rPr>
          <w:lang w:val="en-US"/>
        </w:rPr>
        <w:t>XML</w:t>
      </w:r>
      <w:r w:rsidRPr="002250C9">
        <w:t>» (</w:t>
      </w:r>
      <w:r w:rsidR="00AA6FF3">
        <w:fldChar w:fldCharType="begin"/>
      </w:r>
      <w:r w:rsidR="00AA6FF3">
        <w:instrText xml:space="preserve"> REF _Ref53400933 \h </w:instrText>
      </w:r>
      <w:r w:rsidR="00AA6FF3">
        <w:fldChar w:fldCharType="separate"/>
      </w:r>
      <w:r w:rsidR="006461B4">
        <w:t>Рисунок </w:t>
      </w:r>
      <w:r w:rsidR="006461B4">
        <w:rPr>
          <w:noProof/>
        </w:rPr>
        <w:t>93</w:t>
      </w:r>
      <w:r w:rsidR="00AA6FF3">
        <w:fldChar w:fldCharType="end"/>
      </w:r>
      <w:r w:rsidRPr="002250C9">
        <w:t>).</w:t>
      </w:r>
    </w:p>
    <w:p w14:paraId="34598A98" w14:textId="77777777" w:rsidR="00A63C9A" w:rsidRDefault="00A63C9A" w:rsidP="00A63C9A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1C2621CC" wp14:editId="7DEB46B4">
            <wp:extent cx="6115050" cy="30765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6CA2C" w14:textId="17C7A714" w:rsidR="00A63C9A" w:rsidRPr="002250C9" w:rsidRDefault="00A63C9A" w:rsidP="00A63C9A">
      <w:pPr>
        <w:pStyle w:val="af0"/>
      </w:pPr>
      <w:bookmarkStart w:id="246" w:name="_Ref53400933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93</w:t>
      </w:r>
      <w:r>
        <w:fldChar w:fldCharType="end"/>
      </w:r>
      <w:bookmarkEnd w:id="246"/>
      <w:r>
        <w:t>. Вкладка «Подписываемые данные</w:t>
      </w:r>
      <w:r w:rsidRPr="002250C9">
        <w:t xml:space="preserve"> </w:t>
      </w:r>
      <w:r>
        <w:t>(</w:t>
      </w:r>
      <w:r w:rsidRPr="002250C9">
        <w:rPr>
          <w:lang w:val="en-US"/>
        </w:rPr>
        <w:t>XML</w:t>
      </w:r>
      <w:r>
        <w:t>)»</w:t>
      </w:r>
    </w:p>
    <w:p w14:paraId="6D26FBD5" w14:textId="2B1BA160" w:rsidR="00A63C9A" w:rsidRDefault="00A63C9A" w:rsidP="00A63C9A">
      <w:pPr>
        <w:pStyle w:val="a0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 w:rsidR="00AA6FF3">
        <w:fldChar w:fldCharType="begin"/>
      </w:r>
      <w:r w:rsidR="00AA6FF3">
        <w:instrText xml:space="preserve"> REF _Ref53400934 \h </w:instrText>
      </w:r>
      <w:r w:rsidR="00AA6FF3">
        <w:fldChar w:fldCharType="separate"/>
      </w:r>
      <w:r w:rsidR="006461B4">
        <w:t>Рисунок </w:t>
      </w:r>
      <w:r w:rsidR="006461B4">
        <w:rPr>
          <w:noProof/>
        </w:rPr>
        <w:t>94</w:t>
      </w:r>
      <w:r w:rsidR="00AA6FF3">
        <w:fldChar w:fldCharType="end"/>
      </w:r>
      <w:r>
        <w:t>).</w:t>
      </w:r>
    </w:p>
    <w:p w14:paraId="0B981245" w14:textId="77777777" w:rsidR="00A63C9A" w:rsidRPr="0028128D" w:rsidRDefault="00A63C9A" w:rsidP="00A63C9A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46045F0D" wp14:editId="30BF52B6">
            <wp:extent cx="6115050" cy="305752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18627" w14:textId="2653F0AF" w:rsidR="00A63C9A" w:rsidRDefault="00A63C9A" w:rsidP="00A63C9A">
      <w:pPr>
        <w:pStyle w:val="af0"/>
      </w:pPr>
      <w:bookmarkStart w:id="247" w:name="_Ref53400934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94</w:t>
      </w:r>
      <w:r>
        <w:fldChar w:fldCharType="end"/>
      </w:r>
      <w:bookmarkEnd w:id="247"/>
      <w:r>
        <w:t>. Выгрузка документа</w:t>
      </w:r>
    </w:p>
    <w:p w14:paraId="29848300" w14:textId="77777777" w:rsidR="00A63C9A" w:rsidRDefault="00A63C9A" w:rsidP="00A63C9A">
      <w:pPr>
        <w:pStyle w:val="a0"/>
        <w:rPr>
          <w:b/>
        </w:rPr>
      </w:pPr>
      <w:r>
        <w:t xml:space="preserve">После чего 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5BA26200" w14:textId="04983E50" w:rsidR="00A63C9A" w:rsidRDefault="00A63C9A" w:rsidP="00A63C9A">
      <w:pPr>
        <w:pStyle w:val="a0"/>
      </w:pPr>
      <w:r>
        <w:t>Если при проверке документа ошибки не обнаружены, утверждающему необходимо нажать на кнопку «Подписать» (</w:t>
      </w:r>
      <w:r w:rsidR="00AA6FF3">
        <w:fldChar w:fldCharType="begin"/>
      </w:r>
      <w:r w:rsidR="00AA6FF3">
        <w:instrText xml:space="preserve"> REF _Ref53400935 \h </w:instrText>
      </w:r>
      <w:r w:rsidR="00AA6FF3">
        <w:fldChar w:fldCharType="separate"/>
      </w:r>
      <w:r w:rsidR="006461B4">
        <w:t>Рисунок </w:t>
      </w:r>
      <w:r w:rsidR="006461B4">
        <w:rPr>
          <w:noProof/>
        </w:rPr>
        <w:t>95</w:t>
      </w:r>
      <w:r w:rsidR="00AA6FF3">
        <w:fldChar w:fldCharType="end"/>
      </w:r>
      <w:r>
        <w:t>).</w:t>
      </w:r>
    </w:p>
    <w:p w14:paraId="7F969361" w14:textId="77777777" w:rsidR="00A63C9A" w:rsidRPr="002250C9" w:rsidRDefault="00A63C9A" w:rsidP="00A63C9A">
      <w:pPr>
        <w:pStyle w:val="af"/>
      </w:pPr>
      <w:r>
        <w:rPr>
          <w:lang w:val="ru-RU" w:eastAsia="ru-RU"/>
        </w:rPr>
        <w:drawing>
          <wp:inline distT="0" distB="0" distL="0" distR="0" wp14:anchorId="36D4D38E" wp14:editId="1DC4B459">
            <wp:extent cx="6115050" cy="30480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FA55" w14:textId="63121827" w:rsidR="00A63C9A" w:rsidRPr="00604478" w:rsidRDefault="00A63C9A" w:rsidP="00A63C9A">
      <w:pPr>
        <w:pStyle w:val="af0"/>
      </w:pPr>
      <w:bookmarkStart w:id="248" w:name="_Ref53400935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95</w:t>
      </w:r>
      <w:r>
        <w:fldChar w:fldCharType="end"/>
      </w:r>
      <w:bookmarkEnd w:id="248"/>
      <w:r>
        <w:t>. Подписание документа</w:t>
      </w:r>
    </w:p>
    <w:p w14:paraId="10B05FBB" w14:textId="34A18760" w:rsidR="00A63C9A" w:rsidRDefault="00A63C9A" w:rsidP="00A63C9A">
      <w:pPr>
        <w:pStyle w:val="a0"/>
      </w:pPr>
      <w:r w:rsidRPr="00BC269F">
        <w:t xml:space="preserve">После успешного внутреннего согласования документ </w:t>
      </w:r>
      <w:r w:rsidRPr="00BC269F">
        <w:rPr>
          <w:rFonts w:hint="eastAsia"/>
        </w:rPr>
        <w:t>«Бюджетн</w:t>
      </w:r>
      <w:r w:rsidRPr="00431FF0">
        <w:rPr>
          <w:rFonts w:hint="eastAsia"/>
        </w:rPr>
        <w:t>ая</w:t>
      </w:r>
      <w:r w:rsidRPr="00BC269F">
        <w:t xml:space="preserve"> </w:t>
      </w:r>
      <w:r w:rsidRPr="00BC269F">
        <w:rPr>
          <w:rFonts w:hint="eastAsia"/>
        </w:rPr>
        <w:t>роспись</w:t>
      </w:r>
      <w:r w:rsidRPr="00C46B00">
        <w:t>»</w:t>
      </w:r>
      <w:r w:rsidRPr="00636701">
        <w:rPr>
          <w:rFonts w:ascii="Times New Roman Полужирный" w:hAnsi="Times New Roman Полужирный"/>
        </w:rPr>
        <w:t xml:space="preserve"> </w:t>
      </w:r>
      <w:r w:rsidRPr="00431FF0">
        <w:t>(</w:t>
      </w:r>
      <w:r>
        <w:t>ф. 050</w:t>
      </w:r>
      <w:r w:rsidRPr="00431FF0">
        <w:t>1060)»</w:t>
      </w:r>
      <w:r w:rsidRPr="00BC269F">
        <w:t xml:space="preserve"> перейдет в статус «Утверждено» и </w:t>
      </w:r>
      <w:r w:rsidRPr="00BC52AB">
        <w:t>индикатор</w:t>
      </w:r>
      <w:r>
        <w:t>ы</w:t>
      </w:r>
      <w:r w:rsidRPr="00BC52AB">
        <w:t xml:space="preserve"> </w:t>
      </w:r>
      <w:r w:rsidRPr="00BC52AB">
        <w:lastRenderedPageBreak/>
        <w:t>внешнего согласования в граф</w:t>
      </w:r>
      <w:r>
        <w:t>ах</w:t>
      </w:r>
      <w:r w:rsidRPr="00BC52AB">
        <w:t xml:space="preserve"> «Рук</w:t>
      </w:r>
      <w:r>
        <w:t xml:space="preserve">. </w:t>
      </w:r>
      <w:r w:rsidRPr="00BC52AB">
        <w:t xml:space="preserve">РБС» </w:t>
      </w:r>
      <w:r>
        <w:t>и «МФ» отобразя</w:t>
      </w:r>
      <w:r w:rsidRPr="00BC52AB">
        <w:t>тся желтым цветом.</w:t>
      </w:r>
    </w:p>
    <w:p w14:paraId="59553C09" w14:textId="77777777" w:rsidR="00A63C9A" w:rsidRPr="00604478" w:rsidRDefault="00A63C9A" w:rsidP="00A63C9A">
      <w:pPr>
        <w:pStyle w:val="a0"/>
      </w:pPr>
      <w:r w:rsidRPr="00604478">
        <w:t xml:space="preserve">Для просмотра электронной подписи утвердившего, необходимо выделить соответствующую строку одним нажатием левой кнопки мыши, нажать на кнопку «ЭП» и выбрать пункт </w:t>
      </w:r>
      <w:r w:rsidRPr="00604478">
        <w:rPr>
          <w:i/>
        </w:rPr>
        <w:t>[Подписи документа]</w:t>
      </w:r>
      <w:r w:rsidRPr="00604478">
        <w:t>.</w:t>
      </w:r>
    </w:p>
    <w:p w14:paraId="35ECFA77" w14:textId="10F6A704" w:rsidR="00A63C9A" w:rsidRPr="00604478" w:rsidRDefault="00A63C9A" w:rsidP="00A63C9A">
      <w:pPr>
        <w:pStyle w:val="a0"/>
      </w:pPr>
      <w:r w:rsidRPr="00604478">
        <w:t>После этого откроется окно с информацией об электронной подписи (</w:t>
      </w:r>
      <w:r w:rsidR="00AA6FF3">
        <w:fldChar w:fldCharType="begin"/>
      </w:r>
      <w:r w:rsidR="00AA6FF3">
        <w:instrText xml:space="preserve"> REF _Ref53400799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96</w:t>
      </w:r>
      <w:r w:rsidR="00AA6FF3">
        <w:fldChar w:fldCharType="end"/>
      </w:r>
      <w:r w:rsidRPr="00604478">
        <w:t>).</w:t>
      </w:r>
    </w:p>
    <w:p w14:paraId="5F516EDC" w14:textId="77777777" w:rsidR="00A63C9A" w:rsidRPr="00604478" w:rsidRDefault="00A63C9A" w:rsidP="00A63C9A">
      <w:pPr>
        <w:pStyle w:val="af"/>
      </w:pPr>
      <w:r w:rsidRPr="0009314A">
        <w:rPr>
          <w:lang w:val="ru-RU" w:eastAsia="ru-RU"/>
        </w:rPr>
        <w:drawing>
          <wp:inline distT="0" distB="0" distL="0" distR="0" wp14:anchorId="1E4771EE" wp14:editId="35EA88C2">
            <wp:extent cx="6156960" cy="118872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E0A3" w14:textId="5E775B85" w:rsidR="00A63C9A" w:rsidRPr="00604478" w:rsidRDefault="00A63C9A" w:rsidP="00195EFC">
      <w:pPr>
        <w:pStyle w:val="af0"/>
      </w:pPr>
      <w:bookmarkStart w:id="249" w:name="_Ref53400799"/>
      <w:r w:rsidRPr="00604478">
        <w:t>Рисунок </w:t>
      </w:r>
      <w:fldSimple w:instr=" SEQ Рисунок \* ARABIC ">
        <w:r w:rsidR="006461B4">
          <w:rPr>
            <w:noProof/>
          </w:rPr>
          <w:t>96</w:t>
        </w:r>
      </w:fldSimple>
      <w:bookmarkEnd w:id="249"/>
      <w:r w:rsidRPr="00604478">
        <w:t>. Окно «Подписи»</w:t>
      </w:r>
    </w:p>
    <w:p w14:paraId="52B4AA93" w14:textId="66507946" w:rsidR="00A63C9A" w:rsidRPr="00604478" w:rsidRDefault="00A63C9A" w:rsidP="00A63C9A">
      <w:pPr>
        <w:pStyle w:val="a0"/>
      </w:pPr>
      <w:r w:rsidRPr="00604478">
        <w:t xml:space="preserve">Для отказа в утверждении документа,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AA6FF3">
        <w:fldChar w:fldCharType="begin"/>
      </w:r>
      <w:r w:rsidR="00AA6FF3">
        <w:instrText xml:space="preserve"> REF _Ref53400809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97</w:t>
      </w:r>
      <w:r w:rsidR="00AA6FF3">
        <w:fldChar w:fldCharType="end"/>
      </w:r>
      <w:r w:rsidRPr="00604478">
        <w:t>).</w:t>
      </w:r>
    </w:p>
    <w:p w14:paraId="7800AFAD" w14:textId="5D04EF21" w:rsidR="00A63C9A" w:rsidRPr="00604478" w:rsidRDefault="00727A81" w:rsidP="00A63C9A">
      <w:pPr>
        <w:pStyle w:val="af"/>
      </w:pPr>
      <w:r>
        <w:rPr>
          <w:lang w:val="ru-RU" w:eastAsia="ru-RU"/>
        </w:rPr>
        <w:drawing>
          <wp:inline distT="0" distB="0" distL="0" distR="0" wp14:anchorId="55ECD8AD" wp14:editId="1C368F21">
            <wp:extent cx="6120130" cy="252158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07DBA" w14:textId="3AE689DA" w:rsidR="00A63C9A" w:rsidRPr="00604478" w:rsidRDefault="00A63C9A" w:rsidP="00195EFC">
      <w:pPr>
        <w:pStyle w:val="af0"/>
      </w:pPr>
      <w:bookmarkStart w:id="250" w:name="_Ref53400809"/>
      <w:r w:rsidRPr="00604478">
        <w:t>Рисунок </w:t>
      </w:r>
      <w:fldSimple w:instr=" SEQ Рисунок \* ARABIC ">
        <w:r w:rsidR="006461B4">
          <w:rPr>
            <w:noProof/>
          </w:rPr>
          <w:t>97</w:t>
        </w:r>
      </w:fldSimple>
      <w:bookmarkEnd w:id="250"/>
      <w:r w:rsidRPr="00604478">
        <w:t xml:space="preserve">. </w:t>
      </w:r>
      <w:r>
        <w:t>Переход к утверждению документа</w:t>
      </w:r>
    </w:p>
    <w:p w14:paraId="09C42868" w14:textId="7B5A3D01" w:rsidR="00A63C9A" w:rsidRPr="00604478" w:rsidRDefault="00A63C9A" w:rsidP="00A63C9A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 w:rsidR="00AA6FF3">
        <w:fldChar w:fldCharType="begin"/>
      </w:r>
      <w:r w:rsidR="00AA6FF3">
        <w:instrText xml:space="preserve"> REF _Ref53400830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98</w:t>
      </w:r>
      <w:r w:rsidR="00AA6FF3">
        <w:fldChar w:fldCharType="end"/>
      </w:r>
      <w:r w:rsidRPr="00604478">
        <w:t>).</w:t>
      </w:r>
    </w:p>
    <w:p w14:paraId="454EDD78" w14:textId="0BA0C5DC" w:rsidR="00A63C9A" w:rsidRPr="00604478" w:rsidRDefault="00614F74" w:rsidP="00A63C9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B770242" wp14:editId="44141697">
            <wp:extent cx="6120130" cy="522795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2D91" w14:textId="7B523B03" w:rsidR="00A63C9A" w:rsidRPr="00604478" w:rsidRDefault="00A63C9A" w:rsidP="00195EFC">
      <w:pPr>
        <w:pStyle w:val="af0"/>
      </w:pPr>
      <w:bookmarkStart w:id="251" w:name="_Ref53400830"/>
      <w:r w:rsidRPr="00604478">
        <w:t>Рисунок </w:t>
      </w:r>
      <w:fldSimple w:instr=" SEQ Рисунок \* ARABIC ">
        <w:r w:rsidR="006461B4">
          <w:rPr>
            <w:noProof/>
          </w:rPr>
          <w:t>98</w:t>
        </w:r>
      </w:fldSimple>
      <w:bookmarkEnd w:id="251"/>
      <w:r w:rsidRPr="00604478">
        <w:t xml:space="preserve">. </w:t>
      </w:r>
      <w:r>
        <w:t>Отказ утверждения документа</w:t>
      </w:r>
    </w:p>
    <w:p w14:paraId="1247FFE0" w14:textId="4202952F" w:rsidR="00A63C9A" w:rsidRPr="00604478" w:rsidRDefault="00A63C9A" w:rsidP="00A63C9A">
      <w:pPr>
        <w:pStyle w:val="a0"/>
      </w:pPr>
      <w:r w:rsidRPr="00604478">
        <w:t>В окне «Редактирование объекта» необходимо заполнить поле «Комментарий» и нажать на кнопку «</w:t>
      </w:r>
      <w:r>
        <w:t>Применить</w:t>
      </w:r>
      <w:r w:rsidRPr="00604478">
        <w:t>» (</w:t>
      </w:r>
      <w:r w:rsidR="00AA6FF3">
        <w:fldChar w:fldCharType="begin"/>
      </w:r>
      <w:r w:rsidR="00AA6FF3">
        <w:instrText xml:space="preserve"> REF _Ref53400945 \h </w:instrText>
      </w:r>
      <w:r w:rsidR="00AA6FF3">
        <w:fldChar w:fldCharType="separate"/>
      </w:r>
      <w:r w:rsidR="006461B4" w:rsidRPr="00604478">
        <w:t>Рисунок </w:t>
      </w:r>
      <w:r w:rsidR="006461B4">
        <w:rPr>
          <w:noProof/>
        </w:rPr>
        <w:t>99</w:t>
      </w:r>
      <w:r w:rsidR="00AA6FF3">
        <w:fldChar w:fldCharType="end"/>
      </w:r>
      <w:r w:rsidRPr="00604478">
        <w:t>).</w:t>
      </w:r>
    </w:p>
    <w:p w14:paraId="6F2FF2F0" w14:textId="77777777" w:rsidR="00A63C9A" w:rsidRPr="00604478" w:rsidRDefault="00A63C9A" w:rsidP="00A63C9A">
      <w:pPr>
        <w:pStyle w:val="af"/>
      </w:pPr>
      <w:r w:rsidRPr="0009314A">
        <w:rPr>
          <w:lang w:val="ru-RU" w:eastAsia="ru-RU"/>
        </w:rPr>
        <w:drawing>
          <wp:inline distT="0" distB="0" distL="0" distR="0" wp14:anchorId="1DBE761B" wp14:editId="2EC5B560">
            <wp:extent cx="3787140" cy="1303020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7D4BB" w14:textId="4D0CF03C" w:rsidR="00A63C9A" w:rsidRPr="00604478" w:rsidRDefault="00A63C9A" w:rsidP="00195EFC">
      <w:pPr>
        <w:pStyle w:val="af0"/>
      </w:pPr>
      <w:bookmarkStart w:id="252" w:name="_Ref53400945"/>
      <w:r w:rsidRPr="00604478">
        <w:t>Рисунок </w:t>
      </w:r>
      <w:fldSimple w:instr=" SEQ Рисунок \* ARABIC ">
        <w:r w:rsidR="006461B4">
          <w:rPr>
            <w:noProof/>
          </w:rPr>
          <w:t>99</w:t>
        </w:r>
      </w:fldSimple>
      <w:bookmarkEnd w:id="252"/>
      <w:r w:rsidRPr="00604478">
        <w:t xml:space="preserve">. </w:t>
      </w:r>
      <w:r>
        <w:t>Окно «Ввод комментария»</w:t>
      </w:r>
    </w:p>
    <w:p w14:paraId="7EF8C101" w14:textId="77777777" w:rsidR="00A63C9A" w:rsidRDefault="00A63C9A" w:rsidP="00A63C9A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2811309C" w14:textId="77777777" w:rsidR="00A63C9A" w:rsidRDefault="00A63C9A" w:rsidP="00A63C9A">
      <w:pPr>
        <w:pStyle w:val="a0"/>
      </w:pPr>
      <w:r w:rsidRPr="0028128D">
        <w:t>После этого документ перейдет в статус «Не согласовано» с возможностью перевести в статус «Черновик» для повторного согласования.</w:t>
      </w:r>
    </w:p>
    <w:p w14:paraId="2BF0AFB3" w14:textId="154EBB33" w:rsidR="00A5076D" w:rsidRPr="00BC269F" w:rsidRDefault="00A5076D" w:rsidP="00F30F6A">
      <w:pPr>
        <w:pStyle w:val="3"/>
      </w:pPr>
      <w:bookmarkStart w:id="253" w:name="_Ref53390092"/>
      <w:bookmarkStart w:id="254" w:name="_Toc82085635"/>
      <w:r w:rsidRPr="00BC269F">
        <w:lastRenderedPageBreak/>
        <w:t xml:space="preserve">Внешнее </w:t>
      </w:r>
      <w:bookmarkEnd w:id="240"/>
      <w:r w:rsidR="009E0BF4" w:rsidRPr="00BC52AB">
        <w:t>согласование документа «</w:t>
      </w:r>
      <w:r w:rsidR="009E0BF4" w:rsidRPr="00846619">
        <w:t>ЛБО по доп. финансированию, утверждение которых осуществляется по отдельным решениям</w:t>
      </w:r>
      <w:r w:rsidR="009E0BF4">
        <w:t xml:space="preserve">» </w:t>
      </w:r>
      <w:r w:rsidR="00C5068E">
        <w:t>(ф. 0</w:t>
      </w:r>
      <w:r w:rsidR="009E0BF4">
        <w:t>501158)</w:t>
      </w:r>
      <w:bookmarkEnd w:id="241"/>
      <w:bookmarkEnd w:id="253"/>
      <w:bookmarkEnd w:id="254"/>
    </w:p>
    <w:p w14:paraId="4B913FDE" w14:textId="70D2A5EC" w:rsidR="00AA1541" w:rsidRPr="00BC269F" w:rsidRDefault="00AA1541" w:rsidP="00AA1541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641AA4">
        <w:rPr>
          <w:lang w:eastAsia="zh-CN"/>
        </w:rPr>
        <w:t>.</w:t>
      </w:r>
    </w:p>
    <w:p w14:paraId="1E4BF953" w14:textId="49447678" w:rsidR="00AA1541" w:rsidRPr="00BC269F" w:rsidRDefault="00AA1541" w:rsidP="00AA1541">
      <w:pPr>
        <w:pStyle w:val="a0"/>
      </w:pPr>
      <w:r w:rsidRPr="00BC269F">
        <w:t>Для начала внешнего согласования необходимо сформировать резолюцию согласно описанию в п.п. </w:t>
      </w:r>
      <w:r w:rsidRPr="00BC269F">
        <w:fldChar w:fldCharType="begin"/>
      </w:r>
      <w:r w:rsidRPr="00BC269F">
        <w:instrText xml:space="preserve"> REF _Ref398302997 \r \h </w:instrText>
      </w:r>
      <w:r w:rsidRPr="00BC269F">
        <w:fldChar w:fldCharType="separate"/>
      </w:r>
      <w:r w:rsidR="006461B4">
        <w:t>5.3.2.1</w:t>
      </w:r>
      <w:r w:rsidRPr="00BC269F">
        <w:fldChar w:fldCharType="end"/>
      </w:r>
      <w:r w:rsidR="008E11A1">
        <w:t> </w:t>
      </w:r>
      <w:r w:rsidRPr="00BC269F">
        <w:t>настоящего руководства пользователя.</w:t>
      </w:r>
    </w:p>
    <w:p w14:paraId="63A8982D" w14:textId="77777777" w:rsidR="00AA1541" w:rsidRPr="00BC269F" w:rsidRDefault="00AA1541" w:rsidP="00D96E8A">
      <w:pPr>
        <w:pStyle w:val="4"/>
      </w:pPr>
      <w:bookmarkStart w:id="255" w:name="_Ref398302997"/>
      <w:r w:rsidRPr="00BC269F">
        <w:t>Формирование резолюции</w:t>
      </w:r>
      <w:bookmarkEnd w:id="255"/>
    </w:p>
    <w:p w14:paraId="55E2EAEF" w14:textId="5C344771" w:rsidR="00AA1541" w:rsidRPr="00BC269F" w:rsidRDefault="00AA1541" w:rsidP="00AA1541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БР РБС (Ввод данных)»</w:t>
      </w:r>
      <w:r w:rsidR="00641AA4">
        <w:rPr>
          <w:lang w:eastAsia="zh-CN"/>
        </w:rPr>
        <w:t>.</w:t>
      </w:r>
    </w:p>
    <w:p w14:paraId="7D5BC4F0" w14:textId="41A2E37C" w:rsidR="00AA1541" w:rsidRPr="00BC269F" w:rsidRDefault="00AA1541" w:rsidP="00AA1541">
      <w:pPr>
        <w:pStyle w:val="a0"/>
      </w:pPr>
      <w:r w:rsidRPr="00BC269F"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[Резолюция]</w:t>
      </w:r>
      <w:r w:rsidRPr="00BC269F">
        <w:t xml:space="preserve"> (</w:t>
      </w:r>
      <w:r w:rsidR="00D96E8A">
        <w:fldChar w:fldCharType="begin"/>
      </w:r>
      <w:r w:rsidR="00D96E8A">
        <w:instrText xml:space="preserve"> REF _Ref507505224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100</w:t>
      </w:r>
      <w:r w:rsidR="00D96E8A">
        <w:fldChar w:fldCharType="end"/>
      </w:r>
      <w:r w:rsidRPr="00BC269F">
        <w:t>).</w:t>
      </w:r>
    </w:p>
    <w:p w14:paraId="5E31775C" w14:textId="5EABC79A" w:rsidR="002517F4" w:rsidRDefault="00AA4BB8" w:rsidP="00447987">
      <w:pPr>
        <w:pStyle w:val="af"/>
      </w:pPr>
      <w:r>
        <w:rPr>
          <w:lang w:val="ru-RU" w:eastAsia="ru-RU"/>
        </w:rPr>
        <w:drawing>
          <wp:inline distT="0" distB="0" distL="0" distR="0" wp14:anchorId="22F524ED" wp14:editId="49768322">
            <wp:extent cx="6120130" cy="2087880"/>
            <wp:effectExtent l="0" t="0" r="0" b="762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CE95A" w14:textId="70174901" w:rsidR="002517F4" w:rsidRDefault="00715E3A" w:rsidP="002517F4">
      <w:pPr>
        <w:pStyle w:val="af0"/>
      </w:pPr>
      <w:bookmarkStart w:id="256" w:name="_Ref507505224"/>
      <w:r>
        <w:t>Рисунок </w:t>
      </w:r>
      <w:fldSimple w:instr=" SEQ Рисунок \* ARABIC ">
        <w:r w:rsidR="006461B4">
          <w:rPr>
            <w:noProof/>
          </w:rPr>
          <w:t>100</w:t>
        </w:r>
      </w:fldSimple>
      <w:bookmarkEnd w:id="256"/>
      <w:r w:rsidR="002517F4" w:rsidRPr="00BC269F">
        <w:t xml:space="preserve">. </w:t>
      </w:r>
      <w:r w:rsidR="008E11A1">
        <w:t>Формирование резолюции</w:t>
      </w:r>
    </w:p>
    <w:p w14:paraId="5C95AC5B" w14:textId="347D602C" w:rsidR="00AA1541" w:rsidRPr="00BC269F" w:rsidRDefault="00AA1541" w:rsidP="00AA1541">
      <w:pPr>
        <w:pStyle w:val="a0"/>
      </w:pPr>
      <w:r w:rsidRPr="00BC269F">
        <w:t>В результате откроется окно «Резолюция» (</w:t>
      </w:r>
      <w:r w:rsidRPr="00BC269F">
        <w:fldChar w:fldCharType="begin"/>
      </w:r>
      <w:r w:rsidRPr="00BC269F">
        <w:instrText xml:space="preserve"> REF _Ref465265956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101</w:t>
      </w:r>
      <w:r w:rsidRPr="00BC269F">
        <w:fldChar w:fldCharType="end"/>
      </w:r>
      <w:r w:rsidRPr="00BC269F">
        <w:t>).</w:t>
      </w:r>
    </w:p>
    <w:p w14:paraId="750212D2" w14:textId="0535AE44" w:rsidR="00AA1541" w:rsidRPr="00BC269F" w:rsidRDefault="00FC7BF8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76B2677" wp14:editId="64AF932C">
            <wp:extent cx="4752381" cy="2219048"/>
            <wp:effectExtent l="0" t="0" r="0" b="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8F47A" w14:textId="47741EC4" w:rsidR="00AA1541" w:rsidRPr="00BC269F" w:rsidRDefault="00715E3A" w:rsidP="00AA1541">
      <w:pPr>
        <w:pStyle w:val="af0"/>
      </w:pPr>
      <w:bookmarkStart w:id="257" w:name="_Ref465265956"/>
      <w:r>
        <w:t>Рисунок </w:t>
      </w:r>
      <w:fldSimple w:instr=" SEQ Рисунок \* ARABIC ">
        <w:r w:rsidR="006461B4">
          <w:rPr>
            <w:noProof/>
          </w:rPr>
          <w:t>101</w:t>
        </w:r>
      </w:fldSimple>
      <w:bookmarkEnd w:id="257"/>
      <w:r w:rsidR="00AA1541" w:rsidRPr="00BC269F">
        <w:t>. Окно «</w:t>
      </w:r>
      <w:r w:rsidR="008E11A1">
        <w:t>Резолюция</w:t>
      </w:r>
      <w:r w:rsidR="00AA1541" w:rsidRPr="00BC269F">
        <w:t>»</w:t>
      </w:r>
    </w:p>
    <w:p w14:paraId="65E7E5A1" w14:textId="620FBC8F" w:rsidR="00AA1541" w:rsidRPr="003F5D19" w:rsidRDefault="00AA1541" w:rsidP="005F6C48">
      <w:pPr>
        <w:pStyle w:val="a0"/>
      </w:pPr>
      <w:r w:rsidRPr="003F5D19">
        <w:t xml:space="preserve">Поле «Решение» заполняется выбором значения из раскрывающегося списка, нажатием на кнопку </w:t>
      </w:r>
      <w:r w:rsidRPr="00BC269F">
        <w:rPr>
          <w:noProof/>
          <w:lang w:eastAsia="ru-RU"/>
        </w:rPr>
        <w:drawing>
          <wp:inline distT="0" distB="0" distL="0" distR="0" wp14:anchorId="7548C243" wp14:editId="03518153">
            <wp:extent cx="142875" cy="171450"/>
            <wp:effectExtent l="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5D19">
        <w:t>.</w:t>
      </w:r>
    </w:p>
    <w:p w14:paraId="341E0A5A" w14:textId="77777777" w:rsidR="002806EA" w:rsidRPr="00BC269F" w:rsidRDefault="002806EA" w:rsidP="002806EA">
      <w:pPr>
        <w:pStyle w:val="a0"/>
        <w:rPr>
          <w:b/>
        </w:rPr>
      </w:pPr>
      <w:r w:rsidRPr="00BC269F">
        <w:rPr>
          <w:b/>
        </w:rPr>
        <w:t>Важно!</w:t>
      </w:r>
      <w:r w:rsidRPr="00BC269F">
        <w:t xml:space="preserve"> Поле «Решение» обязательно для заполнения.</w:t>
      </w:r>
    </w:p>
    <w:p w14:paraId="0C612E54" w14:textId="61F1F066" w:rsidR="00AA1541" w:rsidRDefault="00AA1541" w:rsidP="00AA1541">
      <w:pPr>
        <w:pStyle w:val="a0"/>
      </w:pPr>
      <w:r w:rsidRPr="00BC269F">
        <w:t>Поле «Текст решения о согласовании» заполняется вручную</w:t>
      </w:r>
      <w:r w:rsidR="002806EA">
        <w:t xml:space="preserve"> с клавиатуры</w:t>
      </w:r>
      <w:r w:rsidRPr="00BC269F">
        <w:t>.</w:t>
      </w:r>
    </w:p>
    <w:p w14:paraId="36A0E14D" w14:textId="77777777" w:rsidR="002806EA" w:rsidRPr="00BC269F" w:rsidRDefault="002806EA" w:rsidP="002806EA">
      <w:pPr>
        <w:pStyle w:val="a0"/>
      </w:pPr>
      <w:r w:rsidRPr="00BC269F">
        <w:rPr>
          <w:b/>
        </w:rPr>
        <w:t>Важно!</w:t>
      </w:r>
      <w:r w:rsidRPr="00BC269F"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073B0205" w14:textId="69EA3965" w:rsidR="00AA1541" w:rsidRPr="00BC269F" w:rsidRDefault="00AA1541" w:rsidP="00AA1541">
      <w:pPr>
        <w:pStyle w:val="a0"/>
      </w:pPr>
      <w:r w:rsidRPr="00BC269F">
        <w:t>Поле «ФИО, должность, структурное подразделение автора резолюции» заполняются автоматически</w:t>
      </w:r>
      <w:r w:rsidR="009A168B">
        <w:t xml:space="preserve"> и недоступно для редактирования</w:t>
      </w:r>
      <w:r w:rsidRPr="00BC269F">
        <w:t>.</w:t>
      </w:r>
    </w:p>
    <w:p w14:paraId="51B92109" w14:textId="77777777" w:rsidR="00AA1541" w:rsidRPr="00BC269F" w:rsidRDefault="00AA1541" w:rsidP="00AA1541">
      <w:pPr>
        <w:pStyle w:val="a0"/>
      </w:pPr>
      <w:r w:rsidRPr="00BC269F">
        <w:rPr>
          <w:b/>
        </w:rPr>
        <w:t>Важно!</w:t>
      </w:r>
      <w:r w:rsidRPr="00BC269F">
        <w:t xml:space="preserve"> Поле «ФИО, должность, структурное подразделение автора резолюции» заполняется автоматически после сохранения резолюции.</w:t>
      </w:r>
    </w:p>
    <w:p w14:paraId="46353607" w14:textId="283B7726" w:rsidR="00AA1541" w:rsidRPr="00BC269F" w:rsidRDefault="00AA1541" w:rsidP="00AA1541">
      <w:pPr>
        <w:pStyle w:val="a0"/>
      </w:pPr>
      <w:r w:rsidRPr="00BC269F">
        <w:t>После заполнения полей необходимо нажать на кнопку «Сохранить» (</w:t>
      </w:r>
      <w:r w:rsidRPr="00BC269F">
        <w:fldChar w:fldCharType="begin"/>
      </w:r>
      <w:r w:rsidRPr="00BC269F">
        <w:instrText xml:space="preserve"> REF _Ref465265962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102</w:t>
      </w:r>
      <w:r w:rsidRPr="00BC269F">
        <w:fldChar w:fldCharType="end"/>
      </w:r>
      <w:r w:rsidRPr="00BC269F">
        <w:t>).</w:t>
      </w:r>
    </w:p>
    <w:p w14:paraId="026689A2" w14:textId="7C87B4DD" w:rsidR="00AA1541" w:rsidRPr="00BC269F" w:rsidRDefault="00FC7BF8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D3270CD" wp14:editId="131E65AE">
            <wp:extent cx="4733333" cy="2228571"/>
            <wp:effectExtent l="0" t="0" r="0" b="635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2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AAC39" w14:textId="0AD2ECB5" w:rsidR="00AA1541" w:rsidRPr="00BC269F" w:rsidRDefault="00715E3A" w:rsidP="00AA1541">
      <w:pPr>
        <w:pStyle w:val="af0"/>
        <w:keepNext/>
      </w:pPr>
      <w:bookmarkStart w:id="258" w:name="_Ref465265962"/>
      <w:r>
        <w:t>Рисунок </w:t>
      </w:r>
      <w:fldSimple w:instr=" SEQ Рисунок \* ARABIC ">
        <w:r w:rsidR="006461B4">
          <w:rPr>
            <w:noProof/>
          </w:rPr>
          <w:t>102</w:t>
        </w:r>
      </w:fldSimple>
      <w:bookmarkEnd w:id="258"/>
      <w:r w:rsidR="00AA1541" w:rsidRPr="00BC269F">
        <w:t xml:space="preserve">. </w:t>
      </w:r>
      <w:r w:rsidR="00F172EC">
        <w:t>Окно резолюции</w:t>
      </w:r>
    </w:p>
    <w:p w14:paraId="41DBD567" w14:textId="333FE860" w:rsidR="00652680" w:rsidRDefault="00652680" w:rsidP="00652680">
      <w:pPr>
        <w:pStyle w:val="4"/>
      </w:pPr>
      <w:r>
        <w:t>Формирование листа согласования</w:t>
      </w:r>
    </w:p>
    <w:p w14:paraId="3E6DCC2B" w14:textId="740D47C8" w:rsidR="00AA1541" w:rsidRPr="00BC269F" w:rsidRDefault="00AA1541" w:rsidP="00AA1541">
      <w:pPr>
        <w:pStyle w:val="a0"/>
      </w:pPr>
      <w:r w:rsidRPr="00BC269F">
        <w:t>После формирования резолюции необходимо сформировать лист согласования согласно описанию в п.п. </w:t>
      </w:r>
      <w:r w:rsidR="00A62D40">
        <w:fldChar w:fldCharType="begin"/>
      </w:r>
      <w:r w:rsidR="00A62D40">
        <w:instrText xml:space="preserve"> REF _Ref507504104 \r \h </w:instrText>
      </w:r>
      <w:r w:rsidR="00A62D40">
        <w:fldChar w:fldCharType="separate"/>
      </w:r>
      <w:r w:rsidR="006461B4">
        <w:t>4.2.1</w:t>
      </w:r>
      <w:r w:rsidR="00A62D40">
        <w:fldChar w:fldCharType="end"/>
      </w:r>
      <w:r w:rsidR="00C541BB">
        <w:t> </w:t>
      </w:r>
      <w:r w:rsidRPr="00BC269F">
        <w:t>настоящего руководства пользователя.</w:t>
      </w:r>
    </w:p>
    <w:p w14:paraId="153E66B7" w14:textId="1F8ACDB5" w:rsidR="00AA1541" w:rsidRPr="00BC269F" w:rsidRDefault="00C541BB" w:rsidP="00AA1541">
      <w:pPr>
        <w:pStyle w:val="a0"/>
      </w:pPr>
      <w:r>
        <w:t>Так</w:t>
      </w:r>
      <w:r w:rsidR="00AA1541" w:rsidRPr="00BC269F">
        <w:t xml:space="preserve">же </w:t>
      </w:r>
      <w:r>
        <w:t>воз</w:t>
      </w:r>
      <w:r w:rsidR="00AA1541" w:rsidRPr="00BC269F">
        <w:t xml:space="preserve">можно просмотреть историю резолюции согласно описанию </w:t>
      </w:r>
      <w:r w:rsidR="003465F0">
        <w:t xml:space="preserve">в </w:t>
      </w:r>
      <w:r w:rsidR="00AA1541" w:rsidRPr="00BC269F">
        <w:t>п.п. </w:t>
      </w:r>
      <w:r w:rsidR="00AA1541" w:rsidRPr="00BC269F">
        <w:fldChar w:fldCharType="begin"/>
      </w:r>
      <w:r w:rsidR="00AA1541" w:rsidRPr="00BC269F">
        <w:instrText xml:space="preserve"> REF _Ref465265982 \n \h </w:instrText>
      </w:r>
      <w:r w:rsidR="00AA1541" w:rsidRPr="00BC269F">
        <w:fldChar w:fldCharType="separate"/>
      </w:r>
      <w:r w:rsidR="006461B4">
        <w:t>5.3.2.3</w:t>
      </w:r>
      <w:r w:rsidR="00AA1541" w:rsidRPr="00BC269F">
        <w:fldChar w:fldCharType="end"/>
      </w:r>
      <w:r w:rsidR="00652680">
        <w:t> </w:t>
      </w:r>
      <w:r w:rsidR="00AA1541" w:rsidRPr="00BC269F">
        <w:t>настоящего руководства пользователя.</w:t>
      </w:r>
    </w:p>
    <w:p w14:paraId="15F72CD6" w14:textId="77777777" w:rsidR="00AA1541" w:rsidRPr="00BC269F" w:rsidRDefault="00AA1541" w:rsidP="00D96E8A">
      <w:pPr>
        <w:pStyle w:val="4"/>
      </w:pPr>
      <w:bookmarkStart w:id="259" w:name="_Ref465265982"/>
      <w:bookmarkStart w:id="260" w:name="_Ref398303022"/>
      <w:r w:rsidRPr="00BC269F">
        <w:t>Просмотр истории резолюции</w:t>
      </w:r>
    </w:p>
    <w:p w14:paraId="467FC39E" w14:textId="7A6B3C7C" w:rsidR="00AA1541" w:rsidRPr="00BC269F" w:rsidRDefault="00AA1541" w:rsidP="00AA1541">
      <w:pPr>
        <w:pStyle w:val="a0"/>
      </w:pPr>
      <w:r w:rsidRPr="00BC269F">
        <w:t xml:space="preserve">Для просмотра истории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269F">
        <w:rPr>
          <w:i/>
        </w:rPr>
        <w:t>[История резолюции]</w:t>
      </w:r>
      <w:r w:rsidRPr="00BC269F">
        <w:t xml:space="preserve"> (</w:t>
      </w:r>
      <w:r w:rsidRPr="00BC269F">
        <w:fldChar w:fldCharType="begin"/>
      </w:r>
      <w:r w:rsidRPr="00BC269F">
        <w:instrText xml:space="preserve"> REF _Ref470128836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103</w:t>
      </w:r>
      <w:r w:rsidRPr="00BC269F">
        <w:fldChar w:fldCharType="end"/>
      </w:r>
      <w:r w:rsidRPr="00BC269F">
        <w:t>).</w:t>
      </w:r>
    </w:p>
    <w:p w14:paraId="2E804EE1" w14:textId="0E6601EF" w:rsidR="00AA1541" w:rsidRPr="00853560" w:rsidRDefault="00AA4BB8" w:rsidP="00447987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4AC0C92" wp14:editId="7D8114AA">
            <wp:extent cx="6120130" cy="2136775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A81" w:rsidDel="00727A81">
        <w:rPr>
          <w:lang w:val="ru-RU" w:eastAsia="ru-RU"/>
        </w:rPr>
        <w:t xml:space="preserve"> </w:t>
      </w:r>
    </w:p>
    <w:p w14:paraId="0B5ED659" w14:textId="761DBA28" w:rsidR="00AA1541" w:rsidRPr="00BC269F" w:rsidRDefault="00715E3A" w:rsidP="00AA1541">
      <w:pPr>
        <w:pStyle w:val="af0"/>
      </w:pPr>
      <w:bookmarkStart w:id="261" w:name="_Ref470128836"/>
      <w:r>
        <w:t>Рисунок </w:t>
      </w:r>
      <w:fldSimple w:instr=" SEQ Рисунок \* ARABIC ">
        <w:r w:rsidR="006461B4">
          <w:rPr>
            <w:noProof/>
          </w:rPr>
          <w:t>103</w:t>
        </w:r>
      </w:fldSimple>
      <w:bookmarkEnd w:id="261"/>
      <w:r w:rsidR="00AA1541" w:rsidRPr="00BC269F">
        <w:t xml:space="preserve">. </w:t>
      </w:r>
      <w:r w:rsidR="00AA1541" w:rsidRPr="005C69FA">
        <w:t>История резолюции</w:t>
      </w:r>
    </w:p>
    <w:p w14:paraId="5051C82F" w14:textId="183F0EDD" w:rsidR="00AA1541" w:rsidRPr="00BC269F" w:rsidRDefault="00AA1541" w:rsidP="00AA1541">
      <w:pPr>
        <w:pStyle w:val="a0"/>
      </w:pPr>
      <w:r w:rsidRPr="00BC269F">
        <w:lastRenderedPageBreak/>
        <w:t>В результате откроется окно «История резолюции», в котором отражена история резолюции (</w:t>
      </w:r>
      <w:r w:rsidRPr="00BC269F">
        <w:fldChar w:fldCharType="begin"/>
      </w:r>
      <w:r w:rsidRPr="00BC269F">
        <w:instrText xml:space="preserve"> REF _Ref470128841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104</w:t>
      </w:r>
      <w:r w:rsidRPr="00BC269F">
        <w:fldChar w:fldCharType="end"/>
      </w:r>
      <w:r w:rsidRPr="00BC269F">
        <w:t>).</w:t>
      </w:r>
    </w:p>
    <w:p w14:paraId="6C798139" w14:textId="7A64E87D" w:rsidR="00AA1541" w:rsidRPr="00BC269F" w:rsidRDefault="00727A81" w:rsidP="00447987">
      <w:pPr>
        <w:pStyle w:val="af"/>
      </w:pPr>
      <w:r>
        <w:rPr>
          <w:lang w:val="ru-RU" w:eastAsia="ru-RU"/>
        </w:rPr>
        <w:drawing>
          <wp:inline distT="0" distB="0" distL="0" distR="0" wp14:anchorId="18DE133E" wp14:editId="6317E677">
            <wp:extent cx="6120130" cy="111379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F52DC" w14:textId="57EC00A0" w:rsidR="00AA1541" w:rsidRPr="00BC269F" w:rsidRDefault="00715E3A" w:rsidP="00AA1541">
      <w:pPr>
        <w:pStyle w:val="af0"/>
      </w:pPr>
      <w:bookmarkStart w:id="262" w:name="_Ref470128841"/>
      <w:r>
        <w:t>Рисунок </w:t>
      </w:r>
      <w:fldSimple w:instr=" SEQ Рисунок \* ARABIC ">
        <w:r w:rsidR="006461B4">
          <w:rPr>
            <w:noProof/>
          </w:rPr>
          <w:t>104</w:t>
        </w:r>
      </w:fldSimple>
      <w:bookmarkEnd w:id="262"/>
      <w:r w:rsidR="00AA1541" w:rsidRPr="00BC269F">
        <w:t>. Окно «История резолюции»</w:t>
      </w:r>
    </w:p>
    <w:p w14:paraId="3FFA6BCF" w14:textId="2E986BCF" w:rsidR="00AA1541" w:rsidRPr="00BC269F" w:rsidRDefault="00AA1541" w:rsidP="00AA1541">
      <w:pPr>
        <w:pStyle w:val="a0"/>
      </w:pPr>
      <w:r w:rsidRPr="00BC269F">
        <w:t>Для просмотра резолюции необходимо нажать на кнопку «Просмотр резолюции» (</w:t>
      </w:r>
      <w:r w:rsidRPr="00BC269F">
        <w:fldChar w:fldCharType="begin"/>
      </w:r>
      <w:r w:rsidRPr="00BC269F">
        <w:instrText xml:space="preserve"> REF _Ref470128846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105</w:t>
      </w:r>
      <w:r w:rsidRPr="00BC269F">
        <w:fldChar w:fldCharType="end"/>
      </w:r>
      <w:r w:rsidRPr="00BC269F">
        <w:t>).</w:t>
      </w:r>
    </w:p>
    <w:p w14:paraId="0506AC49" w14:textId="0C380C3C" w:rsidR="00AA1541" w:rsidRPr="00BC269F" w:rsidRDefault="00727A81" w:rsidP="00447987">
      <w:pPr>
        <w:pStyle w:val="af"/>
      </w:pPr>
      <w:r>
        <w:rPr>
          <w:lang w:val="ru-RU" w:eastAsia="ru-RU"/>
        </w:rPr>
        <w:drawing>
          <wp:inline distT="0" distB="0" distL="0" distR="0" wp14:anchorId="2FCD216E" wp14:editId="18DC2A3B">
            <wp:extent cx="6120130" cy="111379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15F4" w14:textId="2CE5E355" w:rsidR="00AA1541" w:rsidRPr="00BC269F" w:rsidRDefault="00715E3A" w:rsidP="00AA1541">
      <w:pPr>
        <w:pStyle w:val="af0"/>
      </w:pPr>
      <w:bookmarkStart w:id="263" w:name="_Ref470128846"/>
      <w:r>
        <w:t>Рисунок </w:t>
      </w:r>
      <w:fldSimple w:instr=" SEQ Рисунок \* ARABIC ">
        <w:r w:rsidR="006461B4">
          <w:rPr>
            <w:noProof/>
          </w:rPr>
          <w:t>105</w:t>
        </w:r>
      </w:fldSimple>
      <w:bookmarkEnd w:id="263"/>
      <w:r w:rsidR="00AA1541" w:rsidRPr="00BC269F">
        <w:t xml:space="preserve">. </w:t>
      </w:r>
      <w:r w:rsidR="00F172EC" w:rsidRPr="00BC269F">
        <w:t>Окно «История резолюции»</w:t>
      </w:r>
    </w:p>
    <w:p w14:paraId="26B31CA4" w14:textId="5C614EA5" w:rsidR="00AA1541" w:rsidRPr="00BC269F" w:rsidRDefault="00AA1541" w:rsidP="00AA1541">
      <w:pPr>
        <w:pStyle w:val="a0"/>
      </w:pPr>
      <w:r w:rsidRPr="00BC269F">
        <w:t>В результате откроется окно «Резолюция» (</w:t>
      </w:r>
      <w:r w:rsidRPr="00BC269F">
        <w:fldChar w:fldCharType="begin"/>
      </w:r>
      <w:r w:rsidRPr="00BC269F">
        <w:instrText xml:space="preserve"> REF _Ref470128851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106</w:t>
      </w:r>
      <w:r w:rsidRPr="00BC269F">
        <w:fldChar w:fldCharType="end"/>
      </w:r>
      <w:r w:rsidRPr="00BC269F">
        <w:t>).</w:t>
      </w:r>
    </w:p>
    <w:p w14:paraId="405E81BD" w14:textId="73223CD2" w:rsidR="00AA1541" w:rsidRPr="00BC269F" w:rsidRDefault="000F6A06" w:rsidP="00447987">
      <w:pPr>
        <w:pStyle w:val="af"/>
      </w:pPr>
      <w:r>
        <w:rPr>
          <w:lang w:val="ru-RU" w:eastAsia="ru-RU"/>
        </w:rPr>
        <w:drawing>
          <wp:inline distT="0" distB="0" distL="0" distR="0" wp14:anchorId="34E1865E" wp14:editId="4AECA27C">
            <wp:extent cx="4742857" cy="2238095"/>
            <wp:effectExtent l="0" t="0" r="635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f8"/>
          <w:noProof w:val="0"/>
          <w:lang w:val="ru-RU" w:eastAsia="ru-RU"/>
        </w:rPr>
        <w:t xml:space="preserve"> </w:t>
      </w:r>
    </w:p>
    <w:p w14:paraId="04A4186A" w14:textId="5D2F24B5" w:rsidR="00AA1541" w:rsidRPr="00BC269F" w:rsidRDefault="00715E3A" w:rsidP="00AA1541">
      <w:pPr>
        <w:pStyle w:val="af0"/>
      </w:pPr>
      <w:bookmarkStart w:id="264" w:name="_Ref470128851"/>
      <w:r>
        <w:t>Рисунок </w:t>
      </w:r>
      <w:fldSimple w:instr=" SEQ Рисунок \* ARABIC ">
        <w:r w:rsidR="006461B4">
          <w:rPr>
            <w:noProof/>
          </w:rPr>
          <w:t>106</w:t>
        </w:r>
      </w:fldSimple>
      <w:bookmarkEnd w:id="264"/>
      <w:r w:rsidR="00AA1541" w:rsidRPr="00BC269F">
        <w:t>. Окно «Резолюция»</w:t>
      </w:r>
    </w:p>
    <w:p w14:paraId="3CE1A551" w14:textId="77777777" w:rsidR="00AA1541" w:rsidRPr="00BC269F" w:rsidRDefault="00AA1541" w:rsidP="00D96E8A">
      <w:pPr>
        <w:pStyle w:val="4"/>
        <w:rPr>
          <w:rStyle w:val="40"/>
          <w:b/>
        </w:rPr>
      </w:pPr>
      <w:bookmarkStart w:id="265" w:name="_Ref465266219"/>
      <w:bookmarkStart w:id="266" w:name="_Ref398303031"/>
      <w:bookmarkEnd w:id="259"/>
      <w:bookmarkEnd w:id="260"/>
      <w:r w:rsidRPr="00BC269F">
        <w:t>С</w:t>
      </w:r>
      <w:r w:rsidRPr="00BC269F">
        <w:rPr>
          <w:rStyle w:val="40"/>
          <w:b/>
        </w:rPr>
        <w:t>огласование</w:t>
      </w:r>
      <w:bookmarkEnd w:id="265"/>
    </w:p>
    <w:p w14:paraId="378FFB27" w14:textId="736FC92E" w:rsidR="00AA1541" w:rsidRPr="00BC269F" w:rsidRDefault="00AA1541" w:rsidP="00AA1541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(Согласование)»</w:t>
      </w:r>
      <w:r w:rsidR="00AC61F8">
        <w:rPr>
          <w:lang w:eastAsia="zh-CN"/>
        </w:rPr>
        <w:t>.</w:t>
      </w:r>
    </w:p>
    <w:p w14:paraId="29A2E222" w14:textId="1289813B" w:rsidR="00AA1541" w:rsidRPr="00BC269F" w:rsidRDefault="00AA1541" w:rsidP="00AA1541">
      <w:pPr>
        <w:pStyle w:val="a0"/>
      </w:pPr>
      <w:r w:rsidRPr="00BC269F">
        <w:t>Согласование документа осуществля</w:t>
      </w:r>
      <w:r w:rsidR="00AC61F8">
        <w:t>ется аналогично описанию в п.п. </w:t>
      </w:r>
      <w:r w:rsidRPr="00BC269F">
        <w:fldChar w:fldCharType="begin"/>
      </w:r>
      <w:r w:rsidRPr="00BC269F">
        <w:instrText xml:space="preserve"> REF _Ref398302949 \r \h </w:instrText>
      </w:r>
      <w:r w:rsidRPr="00BC269F">
        <w:fldChar w:fldCharType="separate"/>
      </w:r>
      <w:r w:rsidR="006461B4">
        <w:t>4.2.2</w:t>
      </w:r>
      <w:r w:rsidRPr="00BC269F">
        <w:fldChar w:fldCharType="end"/>
      </w:r>
      <w:r w:rsidR="005C69FA">
        <w:t> </w:t>
      </w:r>
      <w:r w:rsidRPr="00BC269F">
        <w:t>настоящего руководства пользователя.</w:t>
      </w:r>
    </w:p>
    <w:bookmarkEnd w:id="266"/>
    <w:p w14:paraId="68C9F975" w14:textId="77777777" w:rsidR="00AA1541" w:rsidRPr="00BC269F" w:rsidRDefault="00AA1541" w:rsidP="00D96E8A">
      <w:pPr>
        <w:pStyle w:val="4"/>
      </w:pPr>
      <w:r w:rsidRPr="00BC269F">
        <w:lastRenderedPageBreak/>
        <w:t>Утверждение</w:t>
      </w:r>
    </w:p>
    <w:p w14:paraId="2773E5CE" w14:textId="10A28BDC" w:rsidR="00AA1541" w:rsidRPr="00BC269F" w:rsidRDefault="00AA1541" w:rsidP="00C262AE">
      <w:pPr>
        <w:pStyle w:val="a0"/>
        <w:rPr>
          <w:lang w:eastAsia="zh-CN"/>
        </w:rPr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</w:t>
      </w:r>
      <w:r w:rsidR="00C262AE">
        <w:rPr>
          <w:lang w:eastAsia="zh-CN"/>
        </w:rPr>
        <w:t xml:space="preserve">лью «Формирование и ведение БР </w:t>
      </w:r>
      <w:r w:rsidRPr="00BC269F">
        <w:rPr>
          <w:lang w:eastAsia="zh-CN"/>
        </w:rPr>
        <w:t>РБС (Утверждение)»</w:t>
      </w:r>
      <w:r w:rsidR="00AC61F8">
        <w:rPr>
          <w:lang w:eastAsia="zh-CN"/>
        </w:rPr>
        <w:t>.</w:t>
      </w:r>
    </w:p>
    <w:p w14:paraId="422736D0" w14:textId="1DC9306C" w:rsidR="00A63C9A" w:rsidRPr="00604478" w:rsidRDefault="00A63C9A" w:rsidP="00A63C9A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_Ref21964061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107</w:t>
      </w:r>
      <w:r>
        <w:fldChar w:fldCharType="end"/>
      </w:r>
      <w:r w:rsidRPr="00604478">
        <w:t>).</w:t>
      </w:r>
    </w:p>
    <w:p w14:paraId="756E995C" w14:textId="47C17870" w:rsidR="00A63C9A" w:rsidRPr="00604478" w:rsidRDefault="00AA4BB8" w:rsidP="00A63C9A">
      <w:pPr>
        <w:pStyle w:val="af"/>
      </w:pPr>
      <w:r>
        <w:rPr>
          <w:lang w:val="ru-RU" w:eastAsia="ru-RU"/>
        </w:rPr>
        <w:drawing>
          <wp:inline distT="0" distB="0" distL="0" distR="0" wp14:anchorId="55514440" wp14:editId="632261C5">
            <wp:extent cx="6120130" cy="2667635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496C" w14:textId="258DB2E5" w:rsidR="00A63C9A" w:rsidRPr="00604478" w:rsidRDefault="00A63C9A" w:rsidP="00195EFC">
      <w:pPr>
        <w:pStyle w:val="af0"/>
      </w:pPr>
      <w:bookmarkStart w:id="267" w:name="_Ref470124666"/>
      <w:bookmarkStart w:id="268" w:name="_Ref21964061"/>
      <w:r w:rsidRPr="00604478">
        <w:t>Рисунок </w:t>
      </w:r>
      <w:bookmarkEnd w:id="267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107</w:t>
      </w:r>
      <w:r w:rsidRPr="00604478">
        <w:fldChar w:fldCharType="end"/>
      </w:r>
      <w:bookmarkEnd w:id="268"/>
      <w:r w:rsidRPr="00604478">
        <w:t xml:space="preserve">. </w:t>
      </w:r>
      <w:r>
        <w:t>Переход к утверждению документа</w:t>
      </w:r>
    </w:p>
    <w:p w14:paraId="6C537665" w14:textId="6D5E1124" w:rsidR="00A63C9A" w:rsidRPr="00604478" w:rsidRDefault="00A63C9A" w:rsidP="00A63C9A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>
        <w:fldChar w:fldCharType="begin"/>
      </w:r>
      <w:r>
        <w:instrText xml:space="preserve"> REF _Ref21964067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108</w:t>
      </w:r>
      <w:r>
        <w:fldChar w:fldCharType="end"/>
      </w:r>
      <w:r w:rsidRPr="00604478">
        <w:t>).</w:t>
      </w:r>
    </w:p>
    <w:p w14:paraId="58F1E971" w14:textId="03ECBB8E" w:rsidR="00A63C9A" w:rsidRPr="00604478" w:rsidRDefault="00614F74" w:rsidP="00A63C9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46B6CF5" wp14:editId="3AF38A6B">
            <wp:extent cx="6120130" cy="522795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56B7E" w14:textId="0CD2DF35" w:rsidR="00A63C9A" w:rsidRPr="00604478" w:rsidRDefault="00A63C9A" w:rsidP="00195EFC">
      <w:pPr>
        <w:pStyle w:val="af0"/>
      </w:pPr>
      <w:bookmarkStart w:id="269" w:name="_Ref470124701"/>
      <w:bookmarkStart w:id="270" w:name="_Ref21964067"/>
      <w:r w:rsidRPr="00604478">
        <w:t>Рисунок </w:t>
      </w:r>
      <w:bookmarkEnd w:id="269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108</w:t>
      </w:r>
      <w:r w:rsidRPr="00604478">
        <w:fldChar w:fldCharType="end"/>
      </w:r>
      <w:bookmarkEnd w:id="270"/>
      <w:r w:rsidRPr="00604478">
        <w:t xml:space="preserve"> </w:t>
      </w:r>
      <w:r>
        <w:t>Утверждение документа</w:t>
      </w:r>
    </w:p>
    <w:p w14:paraId="264999A4" w14:textId="68C79F54" w:rsidR="00A63C9A" w:rsidRPr="00604478" w:rsidRDefault="00A63C9A" w:rsidP="00A63C9A">
      <w:pPr>
        <w:pStyle w:val="a0"/>
        <w:rPr>
          <w:noProof/>
        </w:rPr>
      </w:pPr>
      <w:r w:rsidRPr="00604478">
        <w:t>В окне «Редактирование объекта»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_Ref21964073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109</w:t>
      </w:r>
      <w:r>
        <w:fldChar w:fldCharType="end"/>
      </w:r>
      <w:r w:rsidRPr="00604478">
        <w:t>).</w:t>
      </w:r>
    </w:p>
    <w:p w14:paraId="7097EC63" w14:textId="77777777" w:rsidR="00A63C9A" w:rsidRPr="00604478" w:rsidRDefault="00A63C9A" w:rsidP="00A63C9A">
      <w:pPr>
        <w:pStyle w:val="af"/>
      </w:pPr>
      <w:r w:rsidRPr="0009314A">
        <w:rPr>
          <w:lang w:val="ru-RU" w:eastAsia="ru-RU"/>
        </w:rPr>
        <w:drawing>
          <wp:inline distT="0" distB="0" distL="0" distR="0" wp14:anchorId="57B876D2" wp14:editId="5AB32E8E">
            <wp:extent cx="3779520" cy="1303020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47A91" w14:textId="25B399C7" w:rsidR="00A63C9A" w:rsidRPr="00604478" w:rsidRDefault="00A63C9A" w:rsidP="00195EFC">
      <w:pPr>
        <w:pStyle w:val="af0"/>
      </w:pPr>
      <w:bookmarkStart w:id="271" w:name="_Ref470124709"/>
      <w:bookmarkStart w:id="272" w:name="_Ref21964073"/>
      <w:r w:rsidRPr="00604478">
        <w:t>Рисунок </w:t>
      </w:r>
      <w:bookmarkEnd w:id="271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109</w:t>
      </w:r>
      <w:r w:rsidRPr="00604478">
        <w:fldChar w:fldCharType="end"/>
      </w:r>
      <w:bookmarkEnd w:id="272"/>
      <w:r w:rsidRPr="00604478">
        <w:t xml:space="preserve">. </w:t>
      </w:r>
      <w:r>
        <w:t>Окно «Ввод комментария»</w:t>
      </w:r>
    </w:p>
    <w:p w14:paraId="36EED608" w14:textId="331D4C5A" w:rsidR="00A63C9A" w:rsidRDefault="00A63C9A" w:rsidP="00A63C9A">
      <w:pPr>
        <w:pStyle w:val="a0"/>
      </w:pPr>
      <w:r>
        <w:t>В результате откроется окно «Выбор сертификата», в котором необходимо выбрать сертификат и нажать на кнопку «Далее» (</w:t>
      </w:r>
      <w:r w:rsidR="00442592">
        <w:fldChar w:fldCharType="begin"/>
      </w:r>
      <w:r w:rsidR="00442592">
        <w:instrText xml:space="preserve"> REF _Ref21964077 \h </w:instrText>
      </w:r>
      <w:r w:rsidR="00442592">
        <w:fldChar w:fldCharType="separate"/>
      </w:r>
      <w:r w:rsidR="006461B4" w:rsidRPr="00604478">
        <w:t>Рисунок </w:t>
      </w:r>
      <w:r w:rsidR="006461B4">
        <w:rPr>
          <w:noProof/>
        </w:rPr>
        <w:t>110</w:t>
      </w:r>
      <w:r w:rsidR="00442592">
        <w:fldChar w:fldCharType="end"/>
      </w:r>
      <w:r>
        <w:t>).</w:t>
      </w:r>
    </w:p>
    <w:p w14:paraId="0395C415" w14:textId="77777777" w:rsidR="00A63C9A" w:rsidRPr="00604478" w:rsidRDefault="00A63C9A" w:rsidP="00AA6FF3">
      <w:pPr>
        <w:pStyle w:val="af"/>
      </w:pPr>
      <w:r w:rsidRPr="0033645C">
        <w:rPr>
          <w:lang w:val="ru-RU" w:eastAsia="ru-RU"/>
        </w:rPr>
        <w:lastRenderedPageBreak/>
        <w:drawing>
          <wp:inline distT="0" distB="0" distL="0" distR="0" wp14:anchorId="270DD661" wp14:editId="58E60414">
            <wp:extent cx="6118860" cy="975360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FFE92" w14:textId="380B6A42" w:rsidR="00A63C9A" w:rsidRPr="00604478" w:rsidRDefault="00A63C9A" w:rsidP="00195EFC">
      <w:pPr>
        <w:pStyle w:val="af0"/>
      </w:pPr>
      <w:bookmarkStart w:id="273" w:name="_Ref470124717"/>
      <w:bookmarkStart w:id="274" w:name="_Ref21964077"/>
      <w:r w:rsidRPr="00604478">
        <w:t>Рисунок </w:t>
      </w:r>
      <w:bookmarkEnd w:id="273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110</w:t>
      </w:r>
      <w:r w:rsidRPr="00604478">
        <w:fldChar w:fldCharType="end"/>
      </w:r>
      <w:bookmarkEnd w:id="274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6625EF91" w14:textId="77777777" w:rsidR="00A63C9A" w:rsidRDefault="00A63C9A" w:rsidP="00A63C9A">
      <w:pPr>
        <w:pStyle w:val="a0"/>
      </w:pPr>
      <w:r>
        <w:t xml:space="preserve">После чего откроется окно «Документ для подписи». </w:t>
      </w:r>
    </w:p>
    <w:p w14:paraId="58648749" w14:textId="3731A261" w:rsidR="00A63C9A" w:rsidRDefault="00A63C9A" w:rsidP="00A63C9A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 xml:space="preserve">необходимо одним нажатием левой кнопки мыши открыть вкладку «Данные в формате </w:t>
      </w:r>
      <w:r w:rsidRPr="002250C9">
        <w:rPr>
          <w:lang w:val="en-US"/>
        </w:rPr>
        <w:t>XML</w:t>
      </w:r>
      <w:r w:rsidRPr="002250C9">
        <w:t>» (</w:t>
      </w:r>
      <w:r>
        <w:fldChar w:fldCharType="begin"/>
      </w:r>
      <w:r>
        <w:instrText xml:space="preserve"> REF _Ref43203841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111</w:t>
      </w:r>
      <w:r>
        <w:fldChar w:fldCharType="end"/>
      </w:r>
      <w:r w:rsidRPr="002250C9">
        <w:t>).</w:t>
      </w:r>
    </w:p>
    <w:p w14:paraId="23A6CDCB" w14:textId="77777777" w:rsidR="00A63C9A" w:rsidRDefault="00A63C9A" w:rsidP="00A63C9A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0B375FFD" wp14:editId="666A35E3">
            <wp:extent cx="6120130" cy="3065780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A928" w14:textId="533042AC" w:rsidR="00A63C9A" w:rsidRPr="002250C9" w:rsidRDefault="00A63C9A" w:rsidP="00A63C9A">
      <w:pPr>
        <w:pStyle w:val="af0"/>
      </w:pPr>
      <w:bookmarkStart w:id="275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111</w:t>
      </w:r>
      <w:r>
        <w:fldChar w:fldCharType="end"/>
      </w:r>
      <w:bookmarkEnd w:id="275"/>
      <w:r>
        <w:t>. Вкладка «Подписываемые данные</w:t>
      </w:r>
      <w:r w:rsidRPr="002250C9">
        <w:t xml:space="preserve"> </w:t>
      </w:r>
      <w:r>
        <w:t>(</w:t>
      </w:r>
      <w:r w:rsidRPr="002250C9">
        <w:rPr>
          <w:lang w:val="en-US"/>
        </w:rPr>
        <w:t>XML</w:t>
      </w:r>
      <w:r>
        <w:t>)»</w:t>
      </w:r>
    </w:p>
    <w:p w14:paraId="79333726" w14:textId="2B6905AC" w:rsidR="00A63C9A" w:rsidRDefault="00A63C9A" w:rsidP="00A63C9A">
      <w:pPr>
        <w:pStyle w:val="a0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112</w:t>
      </w:r>
      <w:r>
        <w:fldChar w:fldCharType="end"/>
      </w:r>
      <w:r>
        <w:t>).</w:t>
      </w:r>
    </w:p>
    <w:p w14:paraId="3CD7A1EB" w14:textId="77777777" w:rsidR="00A63C9A" w:rsidRDefault="00A63C9A" w:rsidP="00A63C9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3A24286" wp14:editId="52DEC839">
            <wp:extent cx="6120130" cy="3046095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B8A9D" w14:textId="3B2A46FE" w:rsidR="00A63C9A" w:rsidRDefault="00A63C9A" w:rsidP="00A63C9A">
      <w:pPr>
        <w:pStyle w:val="af0"/>
      </w:pPr>
      <w:bookmarkStart w:id="276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112</w:t>
      </w:r>
      <w:r>
        <w:fldChar w:fldCharType="end"/>
      </w:r>
      <w:bookmarkEnd w:id="276"/>
      <w:r>
        <w:t>. Выгрузка документа</w:t>
      </w:r>
    </w:p>
    <w:p w14:paraId="33B1857F" w14:textId="77777777" w:rsidR="00A63C9A" w:rsidRDefault="00A63C9A" w:rsidP="00A63C9A">
      <w:pPr>
        <w:pStyle w:val="a0"/>
        <w:rPr>
          <w:b/>
        </w:rPr>
      </w:pPr>
      <w:r>
        <w:t xml:space="preserve">После чего 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3C5B3885" w14:textId="757EC011" w:rsidR="00A63C9A" w:rsidRDefault="00A63C9A" w:rsidP="00A63C9A">
      <w:pPr>
        <w:pStyle w:val="a0"/>
      </w:pPr>
      <w:r>
        <w:t>Если при проверке документа ошибки не обнаружены, утверждающему 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113</w:t>
      </w:r>
      <w:r>
        <w:fldChar w:fldCharType="end"/>
      </w:r>
      <w:r>
        <w:t>).</w:t>
      </w:r>
    </w:p>
    <w:p w14:paraId="129428ED" w14:textId="77777777" w:rsidR="00A63C9A" w:rsidRPr="002250C9" w:rsidRDefault="00A63C9A" w:rsidP="00A63C9A">
      <w:pPr>
        <w:pStyle w:val="af"/>
      </w:pPr>
      <w:r>
        <w:rPr>
          <w:lang w:val="ru-RU" w:eastAsia="ru-RU"/>
        </w:rPr>
        <w:drawing>
          <wp:inline distT="0" distB="0" distL="0" distR="0" wp14:anchorId="47B41FBA" wp14:editId="6432076C">
            <wp:extent cx="6120130" cy="304292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2C112" w14:textId="0F260594" w:rsidR="00A63C9A" w:rsidRPr="00604478" w:rsidRDefault="00A63C9A" w:rsidP="00A63C9A">
      <w:pPr>
        <w:pStyle w:val="af0"/>
      </w:pPr>
      <w:bookmarkStart w:id="277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6461B4">
        <w:rPr>
          <w:noProof/>
        </w:rPr>
        <w:t>113</w:t>
      </w:r>
      <w:r>
        <w:fldChar w:fldCharType="end"/>
      </w:r>
      <w:bookmarkEnd w:id="277"/>
      <w:r>
        <w:t>. Подписание документа</w:t>
      </w:r>
    </w:p>
    <w:p w14:paraId="73E5B97C" w14:textId="478F17FD" w:rsidR="00A63C9A" w:rsidRPr="00604478" w:rsidRDefault="00A63C9A" w:rsidP="00A63C9A">
      <w:pPr>
        <w:pStyle w:val="a0"/>
      </w:pPr>
      <w:r w:rsidRPr="00604478">
        <w:t xml:space="preserve">Для отказа в утверждении документа, утверждающему необходимо выделить соответствующую строку одним нажатием левой кнопки мыши, </w:t>
      </w:r>
      <w:r w:rsidRPr="00604478">
        <w:lastRenderedPageBreak/>
        <w:t xml:space="preserve">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_Ref21964104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114</w:t>
      </w:r>
      <w:r>
        <w:fldChar w:fldCharType="end"/>
      </w:r>
      <w:r w:rsidRPr="00604478">
        <w:t>).</w:t>
      </w:r>
    </w:p>
    <w:p w14:paraId="4F09C41B" w14:textId="7C3BF551" w:rsidR="00A63C9A" w:rsidRPr="00604478" w:rsidRDefault="00AA4BB8" w:rsidP="00A63C9A">
      <w:pPr>
        <w:pStyle w:val="af"/>
      </w:pPr>
      <w:r>
        <w:rPr>
          <w:lang w:val="ru-RU" w:eastAsia="ru-RU"/>
        </w:rPr>
        <w:drawing>
          <wp:inline distT="0" distB="0" distL="0" distR="0" wp14:anchorId="60B7FE03" wp14:editId="424A2C5A">
            <wp:extent cx="6120130" cy="2667635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159A" w14:textId="6C3E0587" w:rsidR="00A63C9A" w:rsidRPr="00604478" w:rsidRDefault="00A63C9A" w:rsidP="00195EFC">
      <w:pPr>
        <w:pStyle w:val="af0"/>
      </w:pPr>
      <w:bookmarkStart w:id="278" w:name="_Ref470124739"/>
      <w:bookmarkStart w:id="279" w:name="_Ref21964104"/>
      <w:r w:rsidRPr="00604478">
        <w:t>Рисунок </w:t>
      </w:r>
      <w:bookmarkEnd w:id="278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114</w:t>
      </w:r>
      <w:r w:rsidRPr="00604478">
        <w:fldChar w:fldCharType="end"/>
      </w:r>
      <w:bookmarkEnd w:id="279"/>
      <w:r w:rsidRPr="00604478">
        <w:t xml:space="preserve">. </w:t>
      </w:r>
      <w:r>
        <w:t>Переход к утверждению документа</w:t>
      </w:r>
    </w:p>
    <w:p w14:paraId="720A8DF5" w14:textId="69EDFF09" w:rsidR="00A63C9A" w:rsidRPr="00604478" w:rsidRDefault="00A63C9A" w:rsidP="00A63C9A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>
        <w:fldChar w:fldCharType="begin"/>
      </w:r>
      <w:r>
        <w:instrText xml:space="preserve"> REF _Ref21964110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115</w:t>
      </w:r>
      <w:r>
        <w:fldChar w:fldCharType="end"/>
      </w:r>
      <w:r w:rsidRPr="00604478">
        <w:t>).</w:t>
      </w:r>
    </w:p>
    <w:p w14:paraId="19F4E81E" w14:textId="5F39301C" w:rsidR="00A63C9A" w:rsidRPr="00604478" w:rsidRDefault="00614F74" w:rsidP="00AA6FF3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396686B" wp14:editId="2C0B9201">
            <wp:extent cx="6120130" cy="522795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980F7" w14:textId="6720AF52" w:rsidR="00A63C9A" w:rsidRPr="00604478" w:rsidRDefault="00A63C9A" w:rsidP="00195EFC">
      <w:pPr>
        <w:pStyle w:val="af0"/>
      </w:pPr>
      <w:bookmarkStart w:id="280" w:name="_Ref470124746"/>
      <w:bookmarkStart w:id="281" w:name="_Ref21964110"/>
      <w:r w:rsidRPr="00604478">
        <w:t>Рисунок </w:t>
      </w:r>
      <w:bookmarkEnd w:id="280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115</w:t>
      </w:r>
      <w:r w:rsidRPr="00604478">
        <w:fldChar w:fldCharType="end"/>
      </w:r>
      <w:bookmarkEnd w:id="281"/>
      <w:r w:rsidRPr="00604478">
        <w:t xml:space="preserve">. </w:t>
      </w:r>
      <w:r>
        <w:t>Отказ утверждения документа</w:t>
      </w:r>
    </w:p>
    <w:p w14:paraId="47557B2B" w14:textId="78C18D51" w:rsidR="00A63C9A" w:rsidRPr="00604478" w:rsidRDefault="00A63C9A" w:rsidP="00A63C9A">
      <w:pPr>
        <w:pStyle w:val="a0"/>
      </w:pPr>
      <w:r w:rsidRPr="00604478">
        <w:t>В окне «Редактирование объекта» необходимо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_Ref21964117 \h </w:instrText>
      </w:r>
      <w:r>
        <w:fldChar w:fldCharType="separate"/>
      </w:r>
      <w:r w:rsidR="006461B4" w:rsidRPr="00604478">
        <w:t>Рисунок </w:t>
      </w:r>
      <w:r w:rsidR="006461B4">
        <w:rPr>
          <w:noProof/>
        </w:rPr>
        <w:t>116</w:t>
      </w:r>
      <w:r>
        <w:fldChar w:fldCharType="end"/>
      </w:r>
      <w:r w:rsidRPr="00604478">
        <w:t>).</w:t>
      </w:r>
    </w:p>
    <w:p w14:paraId="3562E8A1" w14:textId="77777777" w:rsidR="00A63C9A" w:rsidRPr="00604478" w:rsidRDefault="00A63C9A" w:rsidP="00A63C9A">
      <w:pPr>
        <w:pStyle w:val="af"/>
      </w:pPr>
      <w:r w:rsidRPr="0009314A">
        <w:rPr>
          <w:lang w:val="ru-RU" w:eastAsia="ru-RU"/>
        </w:rPr>
        <w:drawing>
          <wp:inline distT="0" distB="0" distL="0" distR="0" wp14:anchorId="20162976" wp14:editId="0D415548">
            <wp:extent cx="3787140" cy="1303020"/>
            <wp:effectExtent l="0" t="0" r="381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33152" w14:textId="3AB7642D" w:rsidR="00A63C9A" w:rsidRPr="00604478" w:rsidRDefault="00A63C9A" w:rsidP="00195EFC">
      <w:pPr>
        <w:pStyle w:val="af0"/>
      </w:pPr>
      <w:bookmarkStart w:id="282" w:name="_Ref470124753"/>
      <w:bookmarkStart w:id="283" w:name="_Ref21964117"/>
      <w:r w:rsidRPr="00604478">
        <w:t>Рисунок </w:t>
      </w:r>
      <w:bookmarkEnd w:id="282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6461B4">
        <w:rPr>
          <w:noProof/>
        </w:rPr>
        <w:t>116</w:t>
      </w:r>
      <w:r w:rsidRPr="00604478">
        <w:fldChar w:fldCharType="end"/>
      </w:r>
      <w:bookmarkEnd w:id="283"/>
      <w:r w:rsidRPr="00604478">
        <w:t xml:space="preserve">. </w:t>
      </w:r>
      <w:r>
        <w:t>Окно «Ввод комментария»</w:t>
      </w:r>
    </w:p>
    <w:p w14:paraId="7A07DF8B" w14:textId="77777777" w:rsidR="00A63C9A" w:rsidRPr="00604478" w:rsidRDefault="00A63C9A" w:rsidP="00A63C9A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1B17BFA6" w14:textId="77777777" w:rsidR="00A63C9A" w:rsidRPr="00C86D18" w:rsidRDefault="00A63C9A" w:rsidP="00A63C9A">
      <w:pPr>
        <w:pStyle w:val="a0"/>
      </w:pPr>
      <w:r w:rsidRPr="00604478">
        <w:t>После этого</w:t>
      </w:r>
      <w:r>
        <w:t xml:space="preserve"> появится</w:t>
      </w:r>
      <w:r w:rsidRPr="00604478">
        <w:t xml:space="preserve"> </w:t>
      </w:r>
      <w:r>
        <w:t>возможность перевести лист согласования документ в статус</w:t>
      </w:r>
      <w:r w:rsidRPr="00604478">
        <w:t xml:space="preserve"> «Черновик»</w:t>
      </w:r>
      <w:r>
        <w:t xml:space="preserve"> для повторного согласования</w:t>
      </w:r>
      <w:r w:rsidRPr="00604478">
        <w:t>.</w:t>
      </w:r>
    </w:p>
    <w:p w14:paraId="103E76AF" w14:textId="6ED32D38" w:rsidR="00E31598" w:rsidRDefault="00E31598">
      <w:pPr>
        <w:pStyle w:val="a0"/>
      </w:pPr>
      <w:r w:rsidRPr="00BC269F">
        <w:rPr>
          <w:b/>
        </w:rPr>
        <w:lastRenderedPageBreak/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113F9F">
        <w:t xml:space="preserve"> по доп.</w:t>
      </w:r>
      <w:r w:rsidR="00112363">
        <w:t xml:space="preserve"> </w:t>
      </w:r>
      <w:r w:rsidR="00113F9F">
        <w:t>финансированию</w:t>
      </w:r>
      <w:r>
        <w:t>» по значениям в столбце «Остаток ЛБО».</w:t>
      </w:r>
    </w:p>
    <w:p w14:paraId="748C6527" w14:textId="5CA9526D" w:rsidR="00D45A76" w:rsidRPr="00BC52AB" w:rsidRDefault="00D45A76" w:rsidP="00D45A76">
      <w:pPr>
        <w:pStyle w:val="a0"/>
      </w:pPr>
      <w:r w:rsidRPr="00BC52AB">
        <w:t xml:space="preserve">После успешного внешнего согласования у документа </w:t>
      </w:r>
      <w:r w:rsidRPr="00810973">
        <w:t>«</w:t>
      </w:r>
      <w:r w:rsidRPr="00846619">
        <w:t>ЛБО по доп. финансированию, утверждение которых осуществляется по отдельным решениям</w:t>
      </w:r>
      <w:r>
        <w:t xml:space="preserve">» </w:t>
      </w:r>
      <w:r w:rsidRPr="00BC52AB">
        <w:t>индикатор</w:t>
      </w:r>
      <w:r>
        <w:t>ы</w:t>
      </w:r>
      <w:r w:rsidRPr="00BC52AB">
        <w:t xml:space="preserve"> внешнего согласования в граф</w:t>
      </w:r>
      <w:r>
        <w:t>ах</w:t>
      </w:r>
      <w:r w:rsidRPr="00BC52AB">
        <w:t xml:space="preserve"> «Рук</w:t>
      </w:r>
      <w:r>
        <w:t>.</w:t>
      </w:r>
      <w:r w:rsidR="007C2CC6">
        <w:t xml:space="preserve"> </w:t>
      </w:r>
      <w:r w:rsidRPr="00BC52AB">
        <w:t>РБС»</w:t>
      </w:r>
      <w:r>
        <w:t xml:space="preserve"> и «МФ»</w:t>
      </w:r>
      <w:r w:rsidRPr="00BC52AB">
        <w:t xml:space="preserve"> отобраз</w:t>
      </w:r>
      <w:r>
        <w:t>я</w:t>
      </w:r>
      <w:r w:rsidRPr="00BC52AB">
        <w:t>тся зеленым цветом.</w:t>
      </w:r>
    </w:p>
    <w:p w14:paraId="7D84C491" w14:textId="67890735" w:rsidR="00EC51E3" w:rsidRDefault="008D5C5E" w:rsidP="00F028D2">
      <w:pPr>
        <w:pStyle w:val="1"/>
        <w:rPr>
          <w:rFonts w:asciiTheme="minorHAnsi" w:hAnsiTheme="minorHAnsi"/>
        </w:rPr>
      </w:pPr>
      <w:bookmarkStart w:id="284" w:name="_Toc82085636"/>
      <w:bookmarkStart w:id="285" w:name="_Toc507508618"/>
      <w:r>
        <w:lastRenderedPageBreak/>
        <w:t>Формирование</w:t>
      </w:r>
      <w:r w:rsidRPr="00BC269F">
        <w:t xml:space="preserve"> </w:t>
      </w:r>
      <w:r w:rsidRPr="009D22E3">
        <w:t xml:space="preserve">и утверждение документа </w:t>
      </w:r>
      <w:r>
        <w:t>«</w:t>
      </w:r>
      <w:r w:rsidRPr="009D22E3">
        <w:t xml:space="preserve">Справка об изменении </w:t>
      </w:r>
      <w:r w:rsidR="00924EA2">
        <w:t>ЛБО</w:t>
      </w:r>
      <w:r w:rsidRPr="009D22E3">
        <w:t xml:space="preserve"> по доп. финансированию» </w:t>
      </w:r>
      <w:r w:rsidR="00C5068E">
        <w:t>(ф. 0</w:t>
      </w:r>
      <w:r w:rsidR="009D22E3" w:rsidRPr="009D22E3">
        <w:t>501156)</w:t>
      </w:r>
      <w:r w:rsidR="0096340A" w:rsidRPr="00BC269F">
        <w:t>»</w:t>
      </w:r>
      <w:bookmarkEnd w:id="284"/>
      <w:r w:rsidR="009D22E3">
        <w:t xml:space="preserve"> </w:t>
      </w:r>
      <w:bookmarkEnd w:id="285"/>
    </w:p>
    <w:p w14:paraId="2BDE35BA" w14:textId="3C1DBD7B" w:rsidR="00F028D2" w:rsidRPr="00F028D2" w:rsidRDefault="00F028D2" w:rsidP="00F028D2">
      <w:pPr>
        <w:pStyle w:val="2"/>
      </w:pPr>
      <w:bookmarkStart w:id="286" w:name="_Toc519089228"/>
      <w:bookmarkStart w:id="287" w:name="_Toc519268389"/>
      <w:bookmarkStart w:id="288" w:name="_Toc519268435"/>
      <w:bookmarkStart w:id="289" w:name="_Toc82085637"/>
      <w:bookmarkEnd w:id="286"/>
      <w:bookmarkEnd w:id="287"/>
      <w:bookmarkEnd w:id="288"/>
      <w:r w:rsidRPr="00BC269F">
        <w:t>Формирование документа</w:t>
      </w:r>
      <w:r>
        <w:t xml:space="preserve"> </w:t>
      </w:r>
      <w:r w:rsidRPr="00FE0F03">
        <w:t>«</w:t>
      </w:r>
      <w:r w:rsidRPr="009D22E3">
        <w:t xml:space="preserve">Справка об изменении </w:t>
      </w:r>
      <w:r>
        <w:t>ЛБО</w:t>
      </w:r>
      <w:r w:rsidRPr="009D22E3">
        <w:t xml:space="preserve"> по доп. финансированию» </w:t>
      </w:r>
      <w:r w:rsidR="00C5068E">
        <w:t>(ф. 0</w:t>
      </w:r>
      <w:r w:rsidRPr="009D22E3">
        <w:t>501156)</w:t>
      </w:r>
      <w:r w:rsidRPr="00BC269F">
        <w:t>»</w:t>
      </w:r>
      <w:r>
        <w:t xml:space="preserve"> в подразделе «Документы РБС</w:t>
      </w:r>
      <w:r w:rsidRPr="00FE0F03">
        <w:t>»</w:t>
      </w:r>
      <w:bookmarkEnd w:id="289"/>
    </w:p>
    <w:p w14:paraId="5521E78E" w14:textId="41924F54" w:rsidR="009D22E3" w:rsidRDefault="009D22E3" w:rsidP="009744CF">
      <w:pPr>
        <w:pStyle w:val="a0"/>
      </w:pPr>
      <w:r w:rsidRPr="00D94CDB">
        <w:rPr>
          <w:b/>
          <w:bCs/>
        </w:rPr>
        <w:t>Предусловие:</w:t>
      </w:r>
      <w:r w:rsidRPr="00D94CDB">
        <w:t xml:space="preserve"> осуществлен вход с ролью «Формирование и ведение БР РБС (Ввод данных)».</w:t>
      </w:r>
    </w:p>
    <w:p w14:paraId="01493519" w14:textId="3C5E68C9" w:rsidR="0042083B" w:rsidRPr="00D94CDB" w:rsidRDefault="0042083B" w:rsidP="009744CF">
      <w:pPr>
        <w:pStyle w:val="a0"/>
      </w:pPr>
      <w:r w:rsidRPr="00D94CDB">
        <w:t xml:space="preserve">Формирование документа </w:t>
      </w:r>
      <w:r w:rsidR="00907229">
        <w:t>«</w:t>
      </w:r>
      <w:r>
        <w:t xml:space="preserve">Справка об изменении ЛБО по доп. финансированию» </w:t>
      </w:r>
      <w:r w:rsidR="00C5068E">
        <w:t>(ф. 0</w:t>
      </w:r>
      <w:r>
        <w:t>501156)</w:t>
      </w:r>
      <w:r w:rsidR="00907229">
        <w:t>»</w:t>
      </w:r>
      <w:r w:rsidRPr="00D94CDB">
        <w:t xml:space="preserve"> осуществляется в подразделе «Документы РБС» во вкладке «Исходящие».</w:t>
      </w:r>
    </w:p>
    <w:p w14:paraId="41756D8B" w14:textId="038437CE" w:rsidR="009D22E3" w:rsidRDefault="009D22E3" w:rsidP="009744CF">
      <w:pPr>
        <w:pStyle w:val="a0"/>
      </w:pPr>
      <w:r w:rsidRPr="00D94CDB">
        <w:t>Для того чтобы сформировать документ «</w:t>
      </w:r>
      <w:r>
        <w:t xml:space="preserve">Справка об изменении ЛБО по доп. финансированию» </w:t>
      </w:r>
      <w:r w:rsidR="00C5068E">
        <w:t>(ф. 0</w:t>
      </w:r>
      <w:r>
        <w:t>501156)»</w:t>
      </w:r>
      <w:r w:rsidRPr="00D94CDB">
        <w:t xml:space="preserve">, необходимо нажать на кнопку «Реестр» и выбрать пункт </w:t>
      </w:r>
      <w:r w:rsidRPr="00D94CDB">
        <w:rPr>
          <w:i/>
        </w:rPr>
        <w:t>[Сформировать документ/</w:t>
      </w:r>
      <w:r>
        <w:rPr>
          <w:i/>
        </w:rPr>
        <w:t xml:space="preserve"> </w:t>
      </w:r>
      <w:r w:rsidRPr="00D94CDB">
        <w:rPr>
          <w:i/>
        </w:rPr>
        <w:t>«</w:t>
      </w:r>
      <w:r w:rsidRPr="00D75086">
        <w:rPr>
          <w:i/>
        </w:rPr>
        <w:t xml:space="preserve">Справка об изменении ЛБО по доп. финансированию» </w:t>
      </w:r>
      <w:r w:rsidR="00C5068E">
        <w:rPr>
          <w:i/>
        </w:rPr>
        <w:t>(ф. 0</w:t>
      </w:r>
      <w:r w:rsidRPr="00D75086">
        <w:rPr>
          <w:i/>
        </w:rPr>
        <w:t>501156)</w:t>
      </w:r>
      <w:r>
        <w:rPr>
          <w:i/>
        </w:rPr>
        <w:t xml:space="preserve"> (</w:t>
      </w:r>
      <w:r w:rsidRPr="00D94CDB">
        <w:rPr>
          <w:i/>
        </w:rPr>
        <w:t>РБС)]</w:t>
      </w:r>
      <w:r w:rsidRPr="00D94CDB">
        <w:t xml:space="preserve"> (</w:t>
      </w:r>
      <w:r w:rsidR="00D96E8A">
        <w:fldChar w:fldCharType="begin"/>
      </w:r>
      <w:r w:rsidR="00D96E8A">
        <w:instrText xml:space="preserve"> REF _Ref469096750 \h </w:instrText>
      </w:r>
      <w:r w:rsidR="009744CF">
        <w:instrText xml:space="preserve"> \* MERGEFORMAT </w:instrText>
      </w:r>
      <w:r w:rsidR="00D96E8A">
        <w:fldChar w:fldCharType="separate"/>
      </w:r>
      <w:r w:rsidR="006461B4">
        <w:t>Рисунок 117</w:t>
      </w:r>
      <w:r w:rsidR="00D96E8A">
        <w:fldChar w:fldCharType="end"/>
      </w:r>
      <w:r w:rsidRPr="00D94CDB">
        <w:t>).</w:t>
      </w:r>
    </w:p>
    <w:p w14:paraId="7EA0E8D6" w14:textId="67E5B0C4" w:rsidR="009D22E3" w:rsidRPr="00D94CDB" w:rsidRDefault="009D22E3" w:rsidP="009744CF">
      <w:pPr>
        <w:pStyle w:val="a0"/>
      </w:pPr>
      <w:r w:rsidRPr="00D94CDB">
        <w:rPr>
          <w:b/>
        </w:rPr>
        <w:t>Важно!</w:t>
      </w:r>
      <w:r w:rsidRPr="00D94CDB">
        <w:t xml:space="preserve"> Пункт </w:t>
      </w:r>
      <w:r w:rsidRPr="00D94CDB">
        <w:rPr>
          <w:i/>
        </w:rPr>
        <w:t>[Сформировать документ/«Справка</w:t>
      </w:r>
      <w:r w:rsidRPr="00D75086">
        <w:rPr>
          <w:i/>
        </w:rPr>
        <w:t xml:space="preserve"> об изменении ЛБО по доп. финансированию» </w:t>
      </w:r>
      <w:r w:rsidR="00C5068E">
        <w:rPr>
          <w:i/>
        </w:rPr>
        <w:t>(ф. 0</w:t>
      </w:r>
      <w:r w:rsidRPr="00D75086">
        <w:rPr>
          <w:i/>
        </w:rPr>
        <w:t xml:space="preserve">501156) </w:t>
      </w:r>
      <w:r>
        <w:rPr>
          <w:i/>
        </w:rPr>
        <w:t>(</w:t>
      </w:r>
      <w:r w:rsidRPr="00D94CDB">
        <w:rPr>
          <w:i/>
        </w:rPr>
        <w:t xml:space="preserve">РБС)] </w:t>
      </w:r>
      <w:r w:rsidRPr="00D94CDB">
        <w:t xml:space="preserve">активен для выбора, </w:t>
      </w:r>
      <w:r w:rsidR="0042083B" w:rsidRPr="00705F79">
        <w:t xml:space="preserve">при </w:t>
      </w:r>
      <w:r w:rsidR="0042083B" w:rsidRPr="00BC269F">
        <w:t>условии, что организация оператора является не корневым учреждением, имеющим дочерние учреждения, в Сводном реестре учреждений.</w:t>
      </w:r>
    </w:p>
    <w:p w14:paraId="4FD287D4" w14:textId="757AA040" w:rsidR="0096340A" w:rsidRPr="001C13EB" w:rsidRDefault="00C87E7B" w:rsidP="00447987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02E51DDD" wp14:editId="571C19C2">
            <wp:extent cx="6120130" cy="3288665"/>
            <wp:effectExtent l="0" t="0" r="0" b="698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A76">
        <w:rPr>
          <w:rStyle w:val="aff8"/>
          <w:noProof w:val="0"/>
          <w:lang w:val="ru-RU" w:eastAsia="ru-RU"/>
        </w:rPr>
        <w:t xml:space="preserve"> </w:t>
      </w:r>
    </w:p>
    <w:p w14:paraId="5AB1BDC9" w14:textId="50EE9D9F" w:rsidR="0096340A" w:rsidRPr="00BC269F" w:rsidRDefault="00715E3A" w:rsidP="0096340A">
      <w:pPr>
        <w:pStyle w:val="af0"/>
        <w:rPr>
          <w:i/>
        </w:rPr>
      </w:pPr>
      <w:bookmarkStart w:id="290" w:name="_Ref469096750"/>
      <w:r>
        <w:t>Рисунок </w:t>
      </w:r>
      <w:r w:rsidR="004E3EF9" w:rsidRPr="00BC269F">
        <w:fldChar w:fldCharType="begin"/>
      </w:r>
      <w:r w:rsidR="00EC4F88" w:rsidRPr="00BC269F">
        <w:instrText xml:space="preserve"> SEQ Рисунок \* ARABIC </w:instrText>
      </w:r>
      <w:r w:rsidR="004E3EF9" w:rsidRPr="00BC269F">
        <w:fldChar w:fldCharType="separate"/>
      </w:r>
      <w:r w:rsidR="006461B4">
        <w:rPr>
          <w:noProof/>
        </w:rPr>
        <w:t>117</w:t>
      </w:r>
      <w:r w:rsidR="004E3EF9" w:rsidRPr="00BC269F">
        <w:rPr>
          <w:noProof/>
        </w:rPr>
        <w:fldChar w:fldCharType="end"/>
      </w:r>
      <w:bookmarkEnd w:id="290"/>
      <w:r w:rsidR="0096340A" w:rsidRPr="00BC269F">
        <w:t xml:space="preserve">. </w:t>
      </w:r>
      <w:r w:rsidR="009744CF">
        <w:t>Формирование</w:t>
      </w:r>
      <w:r w:rsidR="009744CF">
        <w:rPr>
          <w:i/>
        </w:rPr>
        <w:t xml:space="preserve"> </w:t>
      </w:r>
      <w:r w:rsidR="009744CF" w:rsidRPr="009744CF">
        <w:t xml:space="preserve">документа </w:t>
      </w:r>
      <w:r w:rsidR="009D22E3" w:rsidRPr="009744CF">
        <w:t xml:space="preserve">«Справка об изменении ЛБО по доп. финансированию» </w:t>
      </w:r>
      <w:r w:rsidR="00C5068E">
        <w:t>(ф. 0</w:t>
      </w:r>
      <w:r w:rsidR="009D22E3" w:rsidRPr="009744CF">
        <w:t>501156) (</w:t>
      </w:r>
      <w:r w:rsidR="009744CF" w:rsidRPr="009744CF">
        <w:t>РБС)</w:t>
      </w:r>
    </w:p>
    <w:p w14:paraId="5E8FDB38" w14:textId="7EF715EC" w:rsidR="009D22E3" w:rsidRPr="00D94CDB" w:rsidRDefault="009D22E3" w:rsidP="001F662D">
      <w:pPr>
        <w:pStyle w:val="a0"/>
      </w:pPr>
      <w:r w:rsidRPr="00D94CDB">
        <w:t>В результ</w:t>
      </w:r>
      <w:r w:rsidR="00D45A76">
        <w:t xml:space="preserve">ате откроется окно «Документ </w:t>
      </w:r>
      <w:r w:rsidRPr="006924BB">
        <w:t xml:space="preserve">«Справка об изменении </w:t>
      </w:r>
      <w:r w:rsidR="00D50B3A">
        <w:t>лимитов бюджетных обязательств</w:t>
      </w:r>
      <w:r w:rsidR="00D50B3A" w:rsidRPr="006924BB">
        <w:t xml:space="preserve"> </w:t>
      </w:r>
      <w:r w:rsidRPr="006924BB">
        <w:t>по д</w:t>
      </w:r>
      <w:r>
        <w:t>оп</w:t>
      </w:r>
      <w:r w:rsidR="00D50B3A">
        <w:t>олнительному бюджетному</w:t>
      </w:r>
      <w:r>
        <w:t xml:space="preserve"> финансированию</w:t>
      </w:r>
      <w:r w:rsidRPr="00D94CDB">
        <w:t>».</w:t>
      </w:r>
    </w:p>
    <w:p w14:paraId="03E8D5BA" w14:textId="68110262" w:rsidR="0042083B" w:rsidRDefault="0042083B" w:rsidP="001F662D">
      <w:pPr>
        <w:pStyle w:val="a0"/>
      </w:pPr>
      <w:r>
        <w:t xml:space="preserve">Поля «Дата создания» и «Автор», </w:t>
      </w:r>
      <w:r w:rsidRPr="00D94CDB">
        <w:t>«Номер документа»</w:t>
      </w:r>
      <w:r>
        <w:t xml:space="preserve">, </w:t>
      </w:r>
      <w:r w:rsidRPr="00D94CDB">
        <w:t>«Контактная информация</w:t>
      </w:r>
      <w:r w:rsidR="00273021">
        <w:t xml:space="preserve">», </w:t>
      </w:r>
      <w:r w:rsidRPr="00D94CDB">
        <w:t>«ГРБС (ГАИФДБ)»</w:t>
      </w:r>
      <w:r w:rsidR="00273021">
        <w:t xml:space="preserve"> и «Центр финансовой ответственности»</w:t>
      </w:r>
      <w:r w:rsidRPr="00D94CDB">
        <w:t xml:space="preserve"> заполняются автоматически после сохранения документа</w:t>
      </w:r>
      <w:r w:rsidR="001F662D">
        <w:t xml:space="preserve"> и недоступны для редактирования</w:t>
      </w:r>
      <w:r>
        <w:t>.</w:t>
      </w:r>
      <w:r w:rsidRPr="00D94CDB" w:rsidDel="0042083B">
        <w:t xml:space="preserve"> </w:t>
      </w:r>
    </w:p>
    <w:p w14:paraId="1190E08C" w14:textId="0CFD2999" w:rsidR="009D22E3" w:rsidRDefault="009D22E3" w:rsidP="001F662D">
      <w:pPr>
        <w:pStyle w:val="a0"/>
      </w:pPr>
      <w:r w:rsidRPr="00D94CDB">
        <w:t>Поле «Вид изменения» заполняется выбором значения из справочника.</w:t>
      </w:r>
      <w:r w:rsidR="00415E17" w:rsidRPr="00415E17">
        <w:t xml:space="preserve"> </w:t>
      </w:r>
      <w:r w:rsidR="00415E17">
        <w:t>Для выбора доступны следующие виды изменения: 903, 924, 925.</w:t>
      </w:r>
    </w:p>
    <w:p w14:paraId="53160D7E" w14:textId="7D798D27" w:rsidR="00D45A76" w:rsidRPr="00D94CDB" w:rsidRDefault="00D45A76" w:rsidP="001F662D">
      <w:pPr>
        <w:pStyle w:val="a0"/>
      </w:pPr>
      <w:r>
        <w:t>Поле «Дополнительно» заполняется вручную с клавиатуры.</w:t>
      </w:r>
    </w:p>
    <w:p w14:paraId="7E0308DD" w14:textId="2925F72A" w:rsidR="009D22E3" w:rsidRPr="00D94CDB" w:rsidRDefault="009D22E3" w:rsidP="001F662D">
      <w:pPr>
        <w:pStyle w:val="a0"/>
      </w:pPr>
      <w:r w:rsidRPr="00D94CDB">
        <w:t>Поля «Документ согласован, «Дата согласования», «Документ утвержден» и «Дата утверждения» заполняются автоматически после согласования и утверждения документа соответственно</w:t>
      </w:r>
      <w:r w:rsidR="001F662D">
        <w:t xml:space="preserve"> и недоступны для редактирования</w:t>
      </w:r>
      <w:r w:rsidRPr="00D94CDB">
        <w:t>.</w:t>
      </w:r>
    </w:p>
    <w:p w14:paraId="5577F45B" w14:textId="71E8FA81" w:rsidR="009D22E3" w:rsidRDefault="009D22E3" w:rsidP="001F662D">
      <w:pPr>
        <w:pStyle w:val="a0"/>
      </w:pPr>
      <w:r w:rsidRPr="00D94CDB">
        <w:rPr>
          <w:b/>
        </w:rPr>
        <w:t>Важно!</w:t>
      </w:r>
      <w:r w:rsidRPr="00D94CDB">
        <w:t xml:space="preserve"> Поле «Вид изменения» обязательно для заполнения.</w:t>
      </w:r>
    </w:p>
    <w:p w14:paraId="11DF287E" w14:textId="27EAA7EF" w:rsidR="00415E17" w:rsidRPr="00D94CDB" w:rsidRDefault="00415E17" w:rsidP="001F662D">
      <w:pPr>
        <w:pStyle w:val="a0"/>
      </w:pPr>
      <w:r w:rsidRPr="00D94CDB">
        <w:rPr>
          <w:b/>
        </w:rPr>
        <w:t>Важно!</w:t>
      </w:r>
      <w:r w:rsidRPr="00D94CDB">
        <w:t xml:space="preserve"> </w:t>
      </w:r>
      <w:r w:rsidRPr="00E52259">
        <w:t xml:space="preserve">Вид изменения 925 используется для утверждения и доведения ЛБО по доп. финансированию только на сумму утверждённых остатков по доп. финансированию. При выборе этого вида изменения к документу необходимо </w:t>
      </w:r>
      <w:r w:rsidRPr="00E52259">
        <w:lastRenderedPageBreak/>
        <w:t xml:space="preserve">добавить сопроводительный документ </w:t>
      </w:r>
      <w:r w:rsidR="00485F46">
        <w:t>«</w:t>
      </w:r>
      <w:r w:rsidRPr="00E52259">
        <w:t>Справка об изменении ЛБО по доп.</w:t>
      </w:r>
      <w:r>
        <w:t xml:space="preserve"> </w:t>
      </w:r>
      <w:r w:rsidR="00485F46" w:rsidRPr="00E52259">
        <w:t>Ф</w:t>
      </w:r>
      <w:r w:rsidRPr="00E52259">
        <w:t>инансированию</w:t>
      </w:r>
      <w:r w:rsidR="00485F46">
        <w:t>»</w:t>
      </w:r>
      <w:r w:rsidRPr="00E52259">
        <w:t xml:space="preserve"> </w:t>
      </w:r>
      <w:r w:rsidR="00C5068E">
        <w:t>(ф. 0</w:t>
      </w:r>
      <w:r w:rsidRPr="00E52259">
        <w:t xml:space="preserve">501159), чтобы утвердить его в составе </w:t>
      </w:r>
      <w:r>
        <w:t>данного</w:t>
      </w:r>
      <w:r w:rsidRPr="00E52259">
        <w:t xml:space="preserve"> документа.</w:t>
      </w:r>
    </w:p>
    <w:p w14:paraId="75E61A73" w14:textId="7019698D" w:rsidR="009D22E3" w:rsidRPr="00D94CDB" w:rsidRDefault="009D22E3" w:rsidP="001F662D">
      <w:pPr>
        <w:pStyle w:val="a0"/>
      </w:pPr>
      <w:r w:rsidRPr="00D94CDB">
        <w:t>Для сохранения введенных данных необходимо нажать на кнопку «Сохранить» (</w:t>
      </w:r>
      <w:r w:rsidR="00D96E8A">
        <w:fldChar w:fldCharType="begin"/>
      </w:r>
      <w:r w:rsidR="00D96E8A">
        <w:instrText xml:space="preserve"> REF _Ref507505268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118</w:t>
      </w:r>
      <w:r w:rsidR="00D96E8A">
        <w:fldChar w:fldCharType="end"/>
      </w:r>
      <w:r w:rsidRPr="00D94CDB">
        <w:t>).</w:t>
      </w:r>
    </w:p>
    <w:p w14:paraId="4A6BDC61" w14:textId="6F9548FC" w:rsidR="00D96E8A" w:rsidRDefault="00273021" w:rsidP="00447987">
      <w:pPr>
        <w:pStyle w:val="af"/>
      </w:pPr>
      <w:r>
        <w:rPr>
          <w:lang w:val="ru-RU" w:eastAsia="ru-RU"/>
        </w:rPr>
        <w:drawing>
          <wp:inline distT="0" distB="0" distL="0" distR="0" wp14:anchorId="0C9DA971" wp14:editId="484EFE90">
            <wp:extent cx="6120130" cy="246443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2627C" w14:textId="67FD4022" w:rsidR="00D96E8A" w:rsidRDefault="00715E3A" w:rsidP="00D96E8A">
      <w:pPr>
        <w:pStyle w:val="af0"/>
      </w:pPr>
      <w:bookmarkStart w:id="291" w:name="_Ref507505268"/>
      <w:r>
        <w:t>Рисунок </w:t>
      </w:r>
      <w:fldSimple w:instr=" SEQ Рисунок \* ARABIC ">
        <w:r w:rsidR="006461B4">
          <w:rPr>
            <w:noProof/>
          </w:rPr>
          <w:t>118</w:t>
        </w:r>
      </w:fldSimple>
      <w:bookmarkEnd w:id="291"/>
      <w:r w:rsidR="00D96E8A" w:rsidRPr="00D94CDB">
        <w:t xml:space="preserve">. </w:t>
      </w:r>
      <w:r w:rsidR="00F172EC">
        <w:t xml:space="preserve">Окно документа </w:t>
      </w:r>
      <w:r w:rsidR="00F172EC" w:rsidRPr="00F172EC">
        <w:t>«Справка об изменении ЛБО по доп. фин</w:t>
      </w:r>
      <w:r w:rsidR="00F172EC">
        <w:t xml:space="preserve">ансированию» </w:t>
      </w:r>
      <w:r w:rsidR="00C5068E">
        <w:t>(ф. 0</w:t>
      </w:r>
      <w:r w:rsidR="00F172EC">
        <w:t>501156)</w:t>
      </w:r>
    </w:p>
    <w:p w14:paraId="374E9EA8" w14:textId="77777777" w:rsidR="009D22E3" w:rsidRPr="00D94CDB" w:rsidRDefault="009D22E3" w:rsidP="001F662D">
      <w:pPr>
        <w:pStyle w:val="a0"/>
      </w:pPr>
      <w:r w:rsidRPr="00D94CDB">
        <w:t xml:space="preserve">В результате для заполнения станут доступными вкладки </w:t>
      </w:r>
      <w:r>
        <w:t xml:space="preserve">«Документ – основание» и </w:t>
      </w:r>
      <w:r w:rsidRPr="00D94CDB">
        <w:t>«Лимиты бюджетных обязательств</w:t>
      </w:r>
      <w:r>
        <w:t xml:space="preserve"> по доп. финансированию</w:t>
      </w:r>
      <w:r w:rsidRPr="00D94CDB">
        <w:t>»</w:t>
      </w:r>
    </w:p>
    <w:p w14:paraId="5E295ABC" w14:textId="77777777" w:rsidR="009D22E3" w:rsidRPr="00D94CDB" w:rsidRDefault="009D22E3" w:rsidP="00F30F6A">
      <w:pPr>
        <w:pStyle w:val="3"/>
      </w:pPr>
      <w:bookmarkStart w:id="292" w:name="_Toc82085638"/>
      <w:r w:rsidRPr="00D94CDB">
        <w:t>Заполнение вкладки «Документ – основание»</w:t>
      </w:r>
      <w:bookmarkEnd w:id="292"/>
    </w:p>
    <w:p w14:paraId="738AD7FA" w14:textId="398D9833" w:rsidR="009D22E3" w:rsidRPr="00D94CDB" w:rsidRDefault="009D22E3" w:rsidP="001F662D">
      <w:pPr>
        <w:pStyle w:val="a0"/>
      </w:pPr>
      <w:r w:rsidRPr="00D94CDB">
        <w:t>Во вкладке «Документ – основание» необходимо нажать на кнопку «Добавить» (</w:t>
      </w:r>
      <w:r w:rsidR="00D96E8A">
        <w:fldChar w:fldCharType="begin"/>
      </w:r>
      <w:r w:rsidR="00D96E8A">
        <w:instrText xml:space="preserve"> REF _Ref507505356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119</w:t>
      </w:r>
      <w:r w:rsidR="00D96E8A">
        <w:fldChar w:fldCharType="end"/>
      </w:r>
      <w:r w:rsidRPr="00D94CDB">
        <w:t>).</w:t>
      </w:r>
    </w:p>
    <w:p w14:paraId="38675294" w14:textId="49495634" w:rsidR="00D96E8A" w:rsidRDefault="00273021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A4E5011" wp14:editId="1C1EA2AD">
            <wp:extent cx="6120130" cy="2372360"/>
            <wp:effectExtent l="0" t="0" r="0" b="889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7D892" w14:textId="18A0F596" w:rsidR="00D96E8A" w:rsidRDefault="00715E3A" w:rsidP="00F172EC">
      <w:pPr>
        <w:pStyle w:val="af0"/>
      </w:pPr>
      <w:bookmarkStart w:id="293" w:name="_Ref507505356"/>
      <w:r>
        <w:t>Рисунок </w:t>
      </w:r>
      <w:fldSimple w:instr=" SEQ Рисунок \* ARABIC ">
        <w:r w:rsidR="006461B4">
          <w:rPr>
            <w:noProof/>
          </w:rPr>
          <w:t>119</w:t>
        </w:r>
      </w:fldSimple>
      <w:bookmarkEnd w:id="293"/>
      <w:r w:rsidR="00D96E8A" w:rsidRPr="00D94CDB">
        <w:t xml:space="preserve">. </w:t>
      </w:r>
      <w:r w:rsidR="00F172EC">
        <w:rPr>
          <w:spacing w:val="2"/>
        </w:rPr>
        <w:t>В</w:t>
      </w:r>
      <w:r w:rsidR="00F172EC" w:rsidRPr="00D94CDB">
        <w:rPr>
          <w:spacing w:val="2"/>
        </w:rPr>
        <w:t>кладк</w:t>
      </w:r>
      <w:r w:rsidR="00F172EC">
        <w:rPr>
          <w:spacing w:val="2"/>
        </w:rPr>
        <w:t>а</w:t>
      </w:r>
      <w:r w:rsidR="00F172EC" w:rsidRPr="00D94CDB">
        <w:rPr>
          <w:spacing w:val="2"/>
        </w:rPr>
        <w:t xml:space="preserve"> «Документ – основание»</w:t>
      </w:r>
    </w:p>
    <w:p w14:paraId="5A4B3254" w14:textId="244B6CC7" w:rsidR="009D22E3" w:rsidRPr="00D94CDB" w:rsidRDefault="009D22E3" w:rsidP="001F662D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отображаются «Справки о распределении БА и ЛБО (ф.0501152)</w:t>
      </w:r>
      <w:r w:rsidRPr="006924BB">
        <w:t xml:space="preserve"> по учреждениям</w:t>
      </w:r>
      <w:r>
        <w:t>» у которых заполнена вкладка «ЛБО по доп. финансированию»</w:t>
      </w:r>
      <w:r w:rsidRPr="00D94CDB">
        <w:t>, находящиеся в конечном статусе внутреннего согласования и не включенные в другие документы.</w:t>
      </w:r>
    </w:p>
    <w:p w14:paraId="11D6ADFD" w14:textId="7C98D300" w:rsidR="009D22E3" w:rsidRPr="00D94CDB" w:rsidRDefault="009D22E3" w:rsidP="001F662D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не отображаются «Справки о распределении БА и ЛБО (ф.0501152) по учреждениям</w:t>
      </w:r>
      <w:r>
        <w:t xml:space="preserve"> у которых не заполнена вкладка «ЛБО по доп. финансированию</w:t>
      </w:r>
      <w:r w:rsidR="00ED0D79">
        <w:t>»</w:t>
      </w:r>
      <w:r>
        <w:t xml:space="preserve">. </w:t>
      </w:r>
    </w:p>
    <w:p w14:paraId="73DD84D8" w14:textId="540B68E4" w:rsidR="009D22E3" w:rsidRPr="00D94CDB" w:rsidRDefault="009D22E3" w:rsidP="001F662D">
      <w:pPr>
        <w:pStyle w:val="a0"/>
      </w:pPr>
      <w:r w:rsidRPr="00D94CDB">
        <w:t>В открывшемся окне «Окно выбора документов оснований» необходимо установить «галочку» напротив соответствующей строки и нажать на кнопку «Выбрать» (</w:t>
      </w:r>
      <w:r w:rsidR="00D96E8A">
        <w:fldChar w:fldCharType="begin"/>
      </w:r>
      <w:r w:rsidR="00D96E8A">
        <w:instrText xml:space="preserve"> REF _Ref507505361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120</w:t>
      </w:r>
      <w:r w:rsidR="00D96E8A">
        <w:fldChar w:fldCharType="end"/>
      </w:r>
      <w:r w:rsidRPr="00D94CDB">
        <w:t>).</w:t>
      </w:r>
    </w:p>
    <w:p w14:paraId="19C09E05" w14:textId="52560C30" w:rsidR="00D96E8A" w:rsidRDefault="00415E17" w:rsidP="00447987">
      <w:pPr>
        <w:pStyle w:val="af"/>
      </w:pPr>
      <w:r>
        <w:rPr>
          <w:lang w:val="ru-RU" w:eastAsia="ru-RU"/>
        </w:rPr>
        <w:drawing>
          <wp:inline distT="0" distB="0" distL="0" distR="0" wp14:anchorId="290D794A" wp14:editId="04F2C1C3">
            <wp:extent cx="4340315" cy="1856697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353674" cy="186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AF758" w14:textId="0D87A65A" w:rsidR="00D96E8A" w:rsidRDefault="00715E3A" w:rsidP="00D96E8A">
      <w:pPr>
        <w:pStyle w:val="af0"/>
      </w:pPr>
      <w:bookmarkStart w:id="294" w:name="_Ref507505361"/>
      <w:r>
        <w:t>Рисунок </w:t>
      </w:r>
      <w:fldSimple w:instr=" SEQ Рисунок \* ARABIC ">
        <w:r w:rsidR="006461B4">
          <w:rPr>
            <w:noProof/>
          </w:rPr>
          <w:t>120</w:t>
        </w:r>
      </w:fldSimple>
      <w:bookmarkEnd w:id="294"/>
      <w:r w:rsidR="00D96E8A" w:rsidRPr="00D94CDB">
        <w:t xml:space="preserve">. </w:t>
      </w:r>
      <w:r w:rsidR="00F172EC">
        <w:t>Окно в</w:t>
      </w:r>
      <w:r w:rsidR="00D96E8A" w:rsidRPr="00D94CDB">
        <w:t>ыбор</w:t>
      </w:r>
      <w:r w:rsidR="00F172EC">
        <w:t>а</w:t>
      </w:r>
      <w:r w:rsidR="00D96E8A" w:rsidRPr="00D94CDB">
        <w:t xml:space="preserve"> документа основания</w:t>
      </w:r>
    </w:p>
    <w:p w14:paraId="52223A8A" w14:textId="618800DB" w:rsidR="009D22E3" w:rsidRDefault="009D22E3" w:rsidP="001F662D">
      <w:pPr>
        <w:pStyle w:val="a0"/>
      </w:pPr>
      <w:r w:rsidRPr="00D94CDB">
        <w:t xml:space="preserve">В результате во вкладке «Документ – основание» </w:t>
      </w:r>
      <w:r w:rsidR="00ED0D79">
        <w:t>отобразится</w:t>
      </w:r>
      <w:r w:rsidRPr="00D94CDB">
        <w:t xml:space="preserve"> новая строка.</w:t>
      </w:r>
    </w:p>
    <w:p w14:paraId="2E0C183E" w14:textId="77777777" w:rsidR="005B1956" w:rsidRPr="00B50423" w:rsidRDefault="005B1956" w:rsidP="005B1956">
      <w:pPr>
        <w:pStyle w:val="a0"/>
      </w:pPr>
      <w:r>
        <w:rPr>
          <w:b/>
        </w:rPr>
        <w:t xml:space="preserve">Важно! </w:t>
      </w:r>
      <w:r w:rsidRPr="00B50423">
        <w:t>При добавлении документа-основания могут возникнуть блокирующие сообщения:</w:t>
      </w:r>
    </w:p>
    <w:p w14:paraId="210ACC8E" w14:textId="2D4D7D0C" w:rsidR="005B1956" w:rsidRPr="00B50423" w:rsidRDefault="005B1956" w:rsidP="00195EFC">
      <w:pPr>
        <w:pStyle w:val="-"/>
      </w:pPr>
      <w:r w:rsidRPr="00B50423">
        <w:lastRenderedPageBreak/>
        <w:t>«Вы не можете добавить документ-основание, так как он уже неактуальный и требует переформирования»</w:t>
      </w:r>
      <w:r w:rsidR="00195EFC">
        <w:t>;</w:t>
      </w:r>
    </w:p>
    <w:p w14:paraId="3995AD32" w14:textId="0654B341" w:rsidR="005B1956" w:rsidRPr="00D94CDB" w:rsidRDefault="005B1956" w:rsidP="00195EFC">
      <w:pPr>
        <w:pStyle w:val="-"/>
      </w:pPr>
      <w:r w:rsidRPr="00B50423">
        <w:t>«В документ включены неактуальные документы-основания».</w:t>
      </w:r>
    </w:p>
    <w:p w14:paraId="38100F75" w14:textId="77777777" w:rsidR="00415E17" w:rsidRPr="00EF34A7" w:rsidRDefault="00415E17" w:rsidP="00415E17">
      <w:pPr>
        <w:pStyle w:val="3"/>
      </w:pPr>
      <w:bookmarkStart w:id="295" w:name="_Toc49846706"/>
      <w:bookmarkStart w:id="296" w:name="_Toc82085639"/>
      <w:r w:rsidRPr="00D94CDB">
        <w:t>Заполнение вкладки</w:t>
      </w:r>
      <w:r>
        <w:t xml:space="preserve"> </w:t>
      </w:r>
      <w:r>
        <w:rPr>
          <w:spacing w:val="2"/>
        </w:rPr>
        <w:t>«Сопроводительные документы»</w:t>
      </w:r>
      <w:bookmarkEnd w:id="295"/>
      <w:bookmarkEnd w:id="296"/>
    </w:p>
    <w:p w14:paraId="508DC78E" w14:textId="72181352" w:rsidR="00415E17" w:rsidRDefault="00415E17" w:rsidP="009976FC">
      <w:pPr>
        <w:pStyle w:val="a0"/>
      </w:pPr>
      <w:r w:rsidRPr="00D94CDB">
        <w:t>Во вкладке «</w:t>
      </w:r>
      <w:r w:rsidRPr="00222FEE">
        <w:t>Сопроводительные документы</w:t>
      </w:r>
      <w:r w:rsidRPr="00D94CDB">
        <w:t>» необходимо нажать на кнопку «Добавить» (</w:t>
      </w:r>
      <w:r w:rsidR="00485F46">
        <w:fldChar w:fldCharType="begin"/>
      </w:r>
      <w:r w:rsidR="00485F46">
        <w:instrText xml:space="preserve"> REF _Ref50383352 \h </w:instrText>
      </w:r>
      <w:r w:rsidR="00485F46">
        <w:fldChar w:fldCharType="separate"/>
      </w:r>
      <w:r w:rsidR="006461B4">
        <w:t>Рисунок </w:t>
      </w:r>
      <w:r w:rsidR="006461B4">
        <w:rPr>
          <w:noProof/>
        </w:rPr>
        <w:t>121</w:t>
      </w:r>
      <w:r w:rsidR="00485F46">
        <w:fldChar w:fldCharType="end"/>
      </w:r>
      <w:r w:rsidRPr="00D94CDB">
        <w:t>).</w:t>
      </w:r>
    </w:p>
    <w:p w14:paraId="10816AB3" w14:textId="5225FC02" w:rsidR="00415E17" w:rsidRDefault="00273021" w:rsidP="00447987">
      <w:pPr>
        <w:pStyle w:val="af"/>
      </w:pPr>
      <w:r>
        <w:rPr>
          <w:lang w:val="ru-RU" w:eastAsia="ru-RU"/>
        </w:rPr>
        <w:drawing>
          <wp:inline distT="0" distB="0" distL="0" distR="0" wp14:anchorId="085ADBBB" wp14:editId="02B6F079">
            <wp:extent cx="6120130" cy="2399665"/>
            <wp:effectExtent l="0" t="0" r="0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33DE6" w14:textId="7B138F08" w:rsidR="00415E17" w:rsidRDefault="00715E3A" w:rsidP="00415E17">
      <w:pPr>
        <w:pStyle w:val="af0"/>
      </w:pPr>
      <w:bookmarkStart w:id="297" w:name="_Ref50383352"/>
      <w:r>
        <w:t>Рисунок </w:t>
      </w:r>
      <w:fldSimple w:instr=" SEQ Рисунок \* ARABIC ">
        <w:r w:rsidR="006461B4">
          <w:rPr>
            <w:noProof/>
          </w:rPr>
          <w:t>121</w:t>
        </w:r>
      </w:fldSimple>
      <w:bookmarkEnd w:id="297"/>
      <w:r w:rsidR="00415E17" w:rsidRPr="00D94CDB">
        <w:t xml:space="preserve">. Выбор </w:t>
      </w:r>
      <w:r w:rsidR="00415E17">
        <w:t>сопроводительного документа</w:t>
      </w:r>
    </w:p>
    <w:p w14:paraId="28EAB714" w14:textId="7ECF3B0D" w:rsidR="00415E17" w:rsidRDefault="00415E17" w:rsidP="009976FC">
      <w:pPr>
        <w:pStyle w:val="a0"/>
      </w:pPr>
      <w:r w:rsidRPr="00D94CDB">
        <w:rPr>
          <w:b/>
        </w:rPr>
        <w:t>Важно!</w:t>
      </w:r>
      <w:r w:rsidRPr="00D94CDB">
        <w:t xml:space="preserve"> В </w:t>
      </w:r>
      <w:r>
        <w:t>окне выбора с</w:t>
      </w:r>
      <w:r w:rsidRPr="00222FEE">
        <w:t>опровод</w:t>
      </w:r>
      <w:r>
        <w:t>ительных документов</w:t>
      </w:r>
      <w:r w:rsidRPr="00D94CDB">
        <w:t xml:space="preserve"> отображаются </w:t>
      </w:r>
      <w:r w:rsidR="00485F46">
        <w:t>документы «</w:t>
      </w:r>
      <w:r>
        <w:t>Справк</w:t>
      </w:r>
      <w:r w:rsidR="00485F46">
        <w:t>а</w:t>
      </w:r>
      <w:r w:rsidRPr="00BB73B4">
        <w:t xml:space="preserve"> об изменении ЛБО по доп. </w:t>
      </w:r>
      <w:r w:rsidR="00485F46" w:rsidRPr="00BB73B4">
        <w:t>Ф</w:t>
      </w:r>
      <w:r w:rsidRPr="00BB73B4">
        <w:t>инансированию</w:t>
      </w:r>
      <w:r w:rsidR="00485F46">
        <w:t>»</w:t>
      </w:r>
      <w:r w:rsidRPr="00BB73B4">
        <w:t xml:space="preserve"> </w:t>
      </w:r>
      <w:r w:rsidR="00C5068E">
        <w:t>(ф. 0</w:t>
      </w:r>
      <w:r w:rsidRPr="00BB73B4">
        <w:t>501159)</w:t>
      </w:r>
      <w:r>
        <w:t xml:space="preserve"> с желтым индикатором внешнего согласования, без созданной резолюции и</w:t>
      </w:r>
      <w:r w:rsidRPr="00D94CDB">
        <w:t xml:space="preserve"> не включенные в другие документы</w:t>
      </w:r>
      <w:r>
        <w:t xml:space="preserve"> (за исключением отклоненных на внешнем согласовании документов)</w:t>
      </w:r>
      <w:r w:rsidRPr="00D94CDB">
        <w:t>.</w:t>
      </w:r>
      <w:r>
        <w:t xml:space="preserve"> </w:t>
      </w:r>
    </w:p>
    <w:p w14:paraId="4F7E4E09" w14:textId="77777777" w:rsidR="00415E17" w:rsidRPr="00D94CDB" w:rsidRDefault="00415E17" w:rsidP="00041D57">
      <w:pPr>
        <w:pStyle w:val="a0"/>
      </w:pPr>
      <w:r w:rsidRPr="00D94CDB">
        <w:t>В открывшемся окне «Окно выбора</w:t>
      </w:r>
      <w:r>
        <w:t xml:space="preserve"> сопроводительных</w:t>
      </w:r>
      <w:r w:rsidRPr="00D94CDB">
        <w:t xml:space="preserve"> документов» необходимо установить «галочку» напротив соответствующей строки и нажать на кнопку «Выбрать».</w:t>
      </w:r>
    </w:p>
    <w:p w14:paraId="3E2B8C71" w14:textId="67E12C95" w:rsidR="00415E17" w:rsidRDefault="00415E17" w:rsidP="00041D57">
      <w:pPr>
        <w:pStyle w:val="a0"/>
      </w:pPr>
      <w:r w:rsidRPr="00D94CDB">
        <w:t>В результате во вкладке «</w:t>
      </w:r>
      <w:r w:rsidRPr="00BB73B4">
        <w:rPr>
          <w:szCs w:val="20"/>
        </w:rPr>
        <w:t>Сопроводительные документы</w:t>
      </w:r>
      <w:r w:rsidRPr="00D94CDB">
        <w:t xml:space="preserve">» </w:t>
      </w:r>
      <w:r>
        <w:t>отобразится</w:t>
      </w:r>
      <w:r w:rsidRPr="00D94CDB">
        <w:t xml:space="preserve"> новая строка.</w:t>
      </w:r>
    </w:p>
    <w:p w14:paraId="062C92A2" w14:textId="2682FEF7" w:rsidR="009D22E3" w:rsidRPr="00D94CDB" w:rsidRDefault="009D22E3" w:rsidP="00F30F6A">
      <w:pPr>
        <w:pStyle w:val="3"/>
      </w:pPr>
      <w:bookmarkStart w:id="298" w:name="_Toc82085640"/>
      <w:r w:rsidRPr="00F30F6A">
        <w:lastRenderedPageBreak/>
        <w:t>Заполнение</w:t>
      </w:r>
      <w:r w:rsidRPr="00D94CDB">
        <w:t xml:space="preserve"> вкладки «Лимиты бюджетных обязательств</w:t>
      </w:r>
      <w:r>
        <w:t xml:space="preserve"> по доп. финансированию</w:t>
      </w:r>
      <w:r w:rsidRPr="00D94CDB">
        <w:t>»</w:t>
      </w:r>
      <w:bookmarkEnd w:id="298"/>
    </w:p>
    <w:p w14:paraId="770203CD" w14:textId="5B1DD239" w:rsidR="009D22E3" w:rsidRPr="00D94CDB" w:rsidRDefault="009D22E3" w:rsidP="00A177A1">
      <w:pPr>
        <w:pStyle w:val="a0"/>
      </w:pPr>
      <w:r w:rsidRPr="00D94CDB">
        <w:t>Вкладка «Лимиты бюджетных обязательств</w:t>
      </w:r>
      <w:r>
        <w:t xml:space="preserve"> по доп. финансированию</w:t>
      </w:r>
      <w:r w:rsidRPr="00D94CDB">
        <w:t>» заполняется автоматически (</w:t>
      </w:r>
      <w:r w:rsidR="00D96E8A">
        <w:fldChar w:fldCharType="begin"/>
      </w:r>
      <w:r w:rsidR="00D96E8A">
        <w:instrText xml:space="preserve"> REF _Ref507505366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122</w:t>
      </w:r>
      <w:r w:rsidR="00D96E8A">
        <w:fldChar w:fldCharType="end"/>
      </w:r>
      <w:r w:rsidRPr="00D94CDB">
        <w:t>).</w:t>
      </w:r>
    </w:p>
    <w:p w14:paraId="62D677D2" w14:textId="61F48BD2" w:rsidR="00D96E8A" w:rsidRDefault="00273021" w:rsidP="00447987">
      <w:pPr>
        <w:pStyle w:val="af"/>
      </w:pPr>
      <w:r>
        <w:rPr>
          <w:lang w:val="ru-RU" w:eastAsia="ru-RU"/>
        </w:rPr>
        <w:drawing>
          <wp:inline distT="0" distB="0" distL="0" distR="0" wp14:anchorId="7671BFE9" wp14:editId="2609019B">
            <wp:extent cx="6120130" cy="271272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BD18" w14:textId="2376179F" w:rsidR="009D22E3" w:rsidRPr="00D94CDB" w:rsidRDefault="00715E3A" w:rsidP="00D96E8A">
      <w:pPr>
        <w:pStyle w:val="af0"/>
        <w:rPr>
          <w:noProof/>
        </w:rPr>
      </w:pPr>
      <w:bookmarkStart w:id="299" w:name="_Ref507505366"/>
      <w:r>
        <w:t>Рисунок </w:t>
      </w:r>
      <w:fldSimple w:instr=" SEQ Рисунок \* ARABIC ">
        <w:r w:rsidR="006461B4">
          <w:rPr>
            <w:noProof/>
          </w:rPr>
          <w:t>122</w:t>
        </w:r>
      </w:fldSimple>
      <w:bookmarkEnd w:id="299"/>
      <w:r w:rsidR="00D96E8A" w:rsidRPr="00D94CDB">
        <w:t>. Вкладка «Лимиты бюджетных обязательств</w:t>
      </w:r>
      <w:r w:rsidR="00D96E8A">
        <w:t xml:space="preserve"> по доп. финансированию</w:t>
      </w:r>
      <w:r w:rsidR="00D96E8A" w:rsidRPr="00D94CDB">
        <w:t>»</w:t>
      </w:r>
    </w:p>
    <w:p w14:paraId="5AD9F3A5" w14:textId="39F16850" w:rsidR="00B52369" w:rsidRPr="00B52369" w:rsidRDefault="00B52369" w:rsidP="0058690D">
      <w:pPr>
        <w:pStyle w:val="2"/>
      </w:pPr>
      <w:bookmarkStart w:id="300" w:name="_Toc82085641"/>
      <w:r w:rsidRPr="00B52369">
        <w:t xml:space="preserve">Утверждение документа «Справка об изменении ЛБО по доп. финансированию» </w:t>
      </w:r>
      <w:r w:rsidR="00C5068E">
        <w:t>(ф. 0</w:t>
      </w:r>
      <w:r w:rsidRPr="00B52369">
        <w:t>501156)</w:t>
      </w:r>
      <w:bookmarkEnd w:id="300"/>
    </w:p>
    <w:p w14:paraId="7664EB90" w14:textId="3D54A490" w:rsidR="00B52369" w:rsidRPr="00211A45" w:rsidRDefault="00B52369" w:rsidP="00F30F6A">
      <w:pPr>
        <w:pStyle w:val="3"/>
      </w:pPr>
      <w:bookmarkStart w:id="301" w:name="_Toc82085642"/>
      <w:r w:rsidRPr="00211A45">
        <w:t xml:space="preserve">Внутреннее согласование документа «Справка об изменении ЛБО по доп. финансированию» </w:t>
      </w:r>
      <w:r w:rsidR="00C5068E">
        <w:t>(ф. 0</w:t>
      </w:r>
      <w:r w:rsidRPr="00211A45">
        <w:t>501156)</w:t>
      </w:r>
      <w:bookmarkEnd w:id="301"/>
    </w:p>
    <w:p w14:paraId="18ADDF5D" w14:textId="7863DA58" w:rsidR="00B52369" w:rsidRPr="00B52369" w:rsidRDefault="00B52369" w:rsidP="00A177A1">
      <w:pPr>
        <w:pStyle w:val="a0"/>
      </w:pPr>
      <w:r w:rsidRPr="00B52369">
        <w:rPr>
          <w:b/>
          <w:bCs/>
        </w:rPr>
        <w:t>Предусловие:</w:t>
      </w:r>
      <w:r w:rsidRPr="00B52369">
        <w:t xml:space="preserve"> осуществлен вход с ро</w:t>
      </w:r>
      <w:r>
        <w:t xml:space="preserve">лями Формирование и ведение БР </w:t>
      </w:r>
      <w:r w:rsidRPr="00B52369">
        <w:t>РБС (Ввод данных</w:t>
      </w:r>
      <w:r>
        <w:t xml:space="preserve">)», «Формирование и ведение БР </w:t>
      </w:r>
      <w:r w:rsidRPr="00B52369">
        <w:t>РБС (Согласование</w:t>
      </w:r>
      <w:r>
        <w:t xml:space="preserve">)», «Формирование и ведение БР </w:t>
      </w:r>
      <w:r w:rsidRPr="00B52369">
        <w:t>РБС (Утверждение)</w:t>
      </w:r>
      <w:r>
        <w:t xml:space="preserve">», «Формирование и ведение БР </w:t>
      </w:r>
      <w:r w:rsidRPr="00B52369">
        <w:t>РБС (Подписание)».</w:t>
      </w:r>
    </w:p>
    <w:p w14:paraId="615EA390" w14:textId="141E63C8" w:rsidR="00B52369" w:rsidRPr="00B52369" w:rsidRDefault="00B52369" w:rsidP="00A177A1">
      <w:pPr>
        <w:pStyle w:val="a0"/>
      </w:pPr>
      <w:r w:rsidRPr="00B52369">
        <w:t xml:space="preserve">Для отправки документа «Справка об изменении ЛБО по доп. финансированию </w:t>
      </w:r>
      <w:r w:rsidR="00C5068E">
        <w:t>(ф. 0</w:t>
      </w:r>
      <w:r w:rsidRPr="00B52369">
        <w:t xml:space="preserve">501156)» на внутреннее согласование необходимо выделить соответствующую строку одним нажатием левой кнопки мыши, </w:t>
      </w:r>
      <w:r w:rsidRPr="00B52369">
        <w:lastRenderedPageBreak/>
        <w:t xml:space="preserve">нажать на кнопку «Согласование» и выбрать пункт </w:t>
      </w:r>
      <w:r w:rsidRPr="00B52369">
        <w:rPr>
          <w:i/>
        </w:rPr>
        <w:t>[Внутреннее согласование]</w:t>
      </w:r>
      <w:r w:rsidRPr="00B52369">
        <w:t xml:space="preserve"> (</w:t>
      </w:r>
      <w:r w:rsidR="00D96E8A">
        <w:fldChar w:fldCharType="begin"/>
      </w:r>
      <w:r w:rsidR="00D96E8A">
        <w:instrText xml:space="preserve"> REF _Ref507505372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123</w:t>
      </w:r>
      <w:r w:rsidR="00D96E8A">
        <w:fldChar w:fldCharType="end"/>
      </w:r>
      <w:r w:rsidRPr="00B52369">
        <w:t>).</w:t>
      </w:r>
    </w:p>
    <w:p w14:paraId="72AE1DE4" w14:textId="24D8FACF" w:rsidR="00D96E8A" w:rsidRDefault="00C87E7B" w:rsidP="00447987">
      <w:pPr>
        <w:pStyle w:val="af"/>
      </w:pPr>
      <w:r>
        <w:rPr>
          <w:lang w:val="ru-RU" w:eastAsia="ru-RU"/>
        </w:rPr>
        <w:drawing>
          <wp:inline distT="0" distB="0" distL="0" distR="0" wp14:anchorId="7FD31094" wp14:editId="10F4EB86">
            <wp:extent cx="6120130" cy="2779395"/>
            <wp:effectExtent l="0" t="0" r="0" b="190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5AEAC" w14:textId="7E00D154" w:rsidR="00B52369" w:rsidRPr="00B52369" w:rsidRDefault="00715E3A" w:rsidP="00D96E8A">
      <w:pPr>
        <w:pStyle w:val="af0"/>
        <w:rPr>
          <w:noProof/>
        </w:rPr>
      </w:pPr>
      <w:bookmarkStart w:id="302" w:name="_Ref507505372"/>
      <w:r>
        <w:t>Рисунок </w:t>
      </w:r>
      <w:fldSimple w:instr=" SEQ Рисунок \* ARABIC ">
        <w:r w:rsidR="006461B4">
          <w:rPr>
            <w:noProof/>
          </w:rPr>
          <w:t>123</w:t>
        </w:r>
      </w:fldSimple>
      <w:bookmarkEnd w:id="302"/>
      <w:r w:rsidR="00D96E8A" w:rsidRPr="00B52369">
        <w:t xml:space="preserve">. </w:t>
      </w:r>
      <w:r w:rsidR="00D96E8A" w:rsidRPr="00A177A1">
        <w:t>Внутреннее согласование</w:t>
      </w:r>
    </w:p>
    <w:p w14:paraId="7A59D79B" w14:textId="4C3E3438" w:rsidR="0042083B" w:rsidRPr="00D94CDB" w:rsidRDefault="0042083B" w:rsidP="00A177A1">
      <w:pPr>
        <w:pStyle w:val="a0"/>
      </w:pPr>
      <w:r w:rsidRPr="00D94CDB">
        <w:t xml:space="preserve">Согласование документа </w:t>
      </w:r>
      <w:r w:rsidRPr="00E63F50">
        <w:t>«</w:t>
      </w:r>
      <w:r>
        <w:t xml:space="preserve">Справка об изменении ЛБО по доп. финансированию» </w:t>
      </w:r>
      <w:r w:rsidR="00C5068E">
        <w:t>(ф. 0</w:t>
      </w:r>
      <w:r>
        <w:t>501156)</w:t>
      </w:r>
      <w:r w:rsidRPr="00D94CDB">
        <w:t xml:space="preserve"> осуществляется аналогично описанию в </w:t>
      </w:r>
      <w:r w:rsidRPr="00461623">
        <w:t>п.п. </w:t>
      </w:r>
      <w:r w:rsidR="00D85080">
        <w:t>5.2.1.</w:t>
      </w:r>
      <w:r w:rsidR="00A177A1">
        <w:t> </w:t>
      </w:r>
      <w:r w:rsidRPr="00D94CDB">
        <w:t>настоящего руководства пользователя</w:t>
      </w:r>
      <w:r w:rsidR="0086367C">
        <w:t>.</w:t>
      </w:r>
    </w:p>
    <w:p w14:paraId="76C0B71D" w14:textId="757CDC75" w:rsidR="00B52369" w:rsidRPr="00B52369" w:rsidRDefault="00B52369" w:rsidP="00A177A1">
      <w:pPr>
        <w:pStyle w:val="a0"/>
      </w:pPr>
      <w:r w:rsidRPr="00B52369">
        <w:t xml:space="preserve">После успешного внутреннего согласования </w:t>
      </w:r>
      <w:r w:rsidRPr="00B52369">
        <w:rPr>
          <w:bCs/>
          <w:szCs w:val="28"/>
        </w:rPr>
        <w:t>документ</w:t>
      </w:r>
      <w:r w:rsidRPr="00B52369">
        <w:t xml:space="preserve"> перейдет в статус «Утверждено» и индикатор внешн</w:t>
      </w:r>
      <w:r w:rsidR="009E3A51">
        <w:t>его согласования в граф</w:t>
      </w:r>
      <w:r w:rsidR="00113F9F">
        <w:t>ах</w:t>
      </w:r>
      <w:r w:rsidR="009E3A51">
        <w:t xml:space="preserve"> «Рук. </w:t>
      </w:r>
      <w:r w:rsidRPr="00B52369">
        <w:t>РБС»</w:t>
      </w:r>
      <w:r w:rsidR="00113F9F">
        <w:t xml:space="preserve"> и «МФ»</w:t>
      </w:r>
      <w:r w:rsidRPr="00B52369">
        <w:t xml:space="preserve"> отобразится желтым цветом (</w:t>
      </w:r>
      <w:r w:rsidR="00D96E8A">
        <w:fldChar w:fldCharType="begin"/>
      </w:r>
      <w:r w:rsidR="00D96E8A">
        <w:instrText xml:space="preserve"> REF _Ref507505380 \h </w:instrText>
      </w:r>
      <w:r w:rsidR="00D96E8A">
        <w:fldChar w:fldCharType="separate"/>
      </w:r>
      <w:r w:rsidR="006461B4">
        <w:t>Рисунок </w:t>
      </w:r>
      <w:r w:rsidR="006461B4">
        <w:rPr>
          <w:noProof/>
        </w:rPr>
        <w:t>124</w:t>
      </w:r>
      <w:r w:rsidR="00D96E8A">
        <w:fldChar w:fldCharType="end"/>
      </w:r>
      <w:r w:rsidRPr="00B52369">
        <w:t>).</w:t>
      </w:r>
    </w:p>
    <w:p w14:paraId="02753FEA" w14:textId="24FC1D45" w:rsidR="00D96E8A" w:rsidRDefault="00C87E7B" w:rsidP="00447987">
      <w:pPr>
        <w:pStyle w:val="af"/>
      </w:pPr>
      <w:r>
        <w:rPr>
          <w:lang w:val="ru-RU" w:eastAsia="ru-RU"/>
        </w:rPr>
        <w:drawing>
          <wp:inline distT="0" distB="0" distL="0" distR="0" wp14:anchorId="5FC3ADC8" wp14:editId="7752FF54">
            <wp:extent cx="6120130" cy="196977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1AAEE" w14:textId="1DCBF8A6" w:rsidR="00D96E8A" w:rsidRDefault="00715E3A" w:rsidP="00D96E8A">
      <w:pPr>
        <w:pStyle w:val="af0"/>
      </w:pPr>
      <w:bookmarkStart w:id="303" w:name="_Ref507505380"/>
      <w:r>
        <w:t>Рисунок </w:t>
      </w:r>
      <w:fldSimple w:instr=" SEQ Рисунок \* ARABIC ">
        <w:r w:rsidR="006461B4">
          <w:rPr>
            <w:noProof/>
          </w:rPr>
          <w:t>124</w:t>
        </w:r>
      </w:fldSimple>
      <w:bookmarkEnd w:id="303"/>
      <w:r w:rsidR="00D96E8A" w:rsidRPr="00B52369">
        <w:t>. Строка со статусом «Утверждено»</w:t>
      </w:r>
    </w:p>
    <w:p w14:paraId="18C208FA" w14:textId="774410FE" w:rsidR="00B52369" w:rsidRPr="00211A45" w:rsidRDefault="00B52369" w:rsidP="00F30F6A">
      <w:pPr>
        <w:pStyle w:val="3"/>
      </w:pPr>
      <w:bookmarkStart w:id="304" w:name="_Toc82085643"/>
      <w:r w:rsidRPr="00211A45">
        <w:lastRenderedPageBreak/>
        <w:t xml:space="preserve">Внешнее согласование документа «Справка об изменении ЛБО по доп. финансированию» </w:t>
      </w:r>
      <w:r w:rsidR="00C5068E">
        <w:t>(ф. 0</w:t>
      </w:r>
      <w:r w:rsidRPr="00211A45">
        <w:t>501156)</w:t>
      </w:r>
      <w:bookmarkEnd w:id="304"/>
    </w:p>
    <w:p w14:paraId="66DF23FA" w14:textId="48B52E48" w:rsidR="00B52369" w:rsidRPr="00B52369" w:rsidRDefault="00B52369" w:rsidP="00A177A1">
      <w:pPr>
        <w:pStyle w:val="a0"/>
      </w:pPr>
      <w:r w:rsidRPr="00B52369">
        <w:rPr>
          <w:b/>
          <w:bCs/>
        </w:rPr>
        <w:t>Предусловие:</w:t>
      </w:r>
      <w:r w:rsidRPr="00B52369">
        <w:t xml:space="preserve"> осуществлен вход с ро</w:t>
      </w:r>
      <w:r w:rsidR="009E3A51">
        <w:t xml:space="preserve">лями Формирование и ведение БР </w:t>
      </w:r>
      <w:r w:rsidRPr="00B52369">
        <w:t>РБС (Ввод данных</w:t>
      </w:r>
      <w:r w:rsidR="009E3A51">
        <w:t xml:space="preserve">)», «Формирование и ведение БР </w:t>
      </w:r>
      <w:r w:rsidRPr="00B52369">
        <w:t>РБС (Согласование</w:t>
      </w:r>
      <w:r w:rsidR="009E3A51">
        <w:t xml:space="preserve">)», «Формирование и ведение БР </w:t>
      </w:r>
      <w:r w:rsidRPr="00B52369">
        <w:t>РБС (Утверждение</w:t>
      </w:r>
      <w:r w:rsidR="009E3A51">
        <w:t xml:space="preserve">)», «Формирование и ведение БР </w:t>
      </w:r>
      <w:r w:rsidRPr="00B52369">
        <w:t>РБС (Подписание)».</w:t>
      </w:r>
    </w:p>
    <w:p w14:paraId="197420C3" w14:textId="0F515097" w:rsidR="00B52369" w:rsidRDefault="00B52369" w:rsidP="00A177A1">
      <w:pPr>
        <w:pStyle w:val="a0"/>
      </w:pPr>
      <w:r w:rsidRPr="00B52369">
        <w:t xml:space="preserve">Внешнее согласование документа «Справка об изменении бюджетной росписи и лимитов бюджетных обязательств </w:t>
      </w:r>
      <w:r w:rsidR="00C5068E">
        <w:t>(ф. 0</w:t>
      </w:r>
      <w:r w:rsidRPr="00B52369">
        <w:t>501150)» осуществляется аналогично описанию в п.п. </w:t>
      </w:r>
      <w:r w:rsidR="00F919D9">
        <w:fldChar w:fldCharType="begin"/>
      </w:r>
      <w:r w:rsidR="00F919D9">
        <w:instrText xml:space="preserve"> REF _Ref53390092 \n \h </w:instrText>
      </w:r>
      <w:r w:rsidR="00F919D9">
        <w:fldChar w:fldCharType="separate"/>
      </w:r>
      <w:r w:rsidR="006461B4">
        <w:t>5.3.2</w:t>
      </w:r>
      <w:r w:rsidR="00F919D9">
        <w:fldChar w:fldCharType="end"/>
      </w:r>
      <w:r w:rsidR="00A177A1">
        <w:t> </w:t>
      </w:r>
      <w:r w:rsidRPr="00B52369">
        <w:t>настоящего руководства пользователя.</w:t>
      </w:r>
    </w:p>
    <w:p w14:paraId="21927DB9" w14:textId="29428DEA" w:rsidR="0042083B" w:rsidRPr="00B52369" w:rsidRDefault="0042083B" w:rsidP="00A177A1">
      <w:pPr>
        <w:pStyle w:val="a0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113F9F">
        <w:t xml:space="preserve"> по доп.</w:t>
      </w:r>
      <w:r w:rsidR="002A6FFA">
        <w:t xml:space="preserve"> </w:t>
      </w:r>
      <w:r w:rsidR="00113F9F">
        <w:t>финансированию</w:t>
      </w:r>
      <w:r>
        <w:t>» по значениям в столбце «Утвержденные ЛБО» и «Распределено».</w:t>
      </w:r>
    </w:p>
    <w:p w14:paraId="1719A4BF" w14:textId="16F73DB9" w:rsidR="00B52369" w:rsidRPr="00B52369" w:rsidRDefault="00B52369" w:rsidP="00A177A1">
      <w:pPr>
        <w:pStyle w:val="a0"/>
      </w:pPr>
      <w:r w:rsidRPr="00B52369">
        <w:t xml:space="preserve">После успешного внешнего согласования у документа «Справка об изменении ЛБО по доп. финансированию» </w:t>
      </w:r>
      <w:r w:rsidR="00C5068E">
        <w:t>(ф. 0</w:t>
      </w:r>
      <w:r w:rsidRPr="00B52369">
        <w:t>501156) индикатор внешн</w:t>
      </w:r>
      <w:r w:rsidR="009E3A51">
        <w:t>его согласования в граф</w:t>
      </w:r>
      <w:r w:rsidR="00113F9F">
        <w:t>ах</w:t>
      </w:r>
      <w:r w:rsidR="009E3A51">
        <w:t xml:space="preserve"> «Рук. </w:t>
      </w:r>
      <w:r w:rsidRPr="00B52369">
        <w:t xml:space="preserve">РБС» </w:t>
      </w:r>
      <w:r w:rsidR="00113F9F">
        <w:t xml:space="preserve">и «МФ» </w:t>
      </w:r>
      <w:r w:rsidRPr="00B52369">
        <w:t>отобразится зеленым цветом.</w:t>
      </w:r>
    </w:p>
    <w:p w14:paraId="381D1A77" w14:textId="77777777" w:rsidR="00A44B36" w:rsidRPr="00BC269F" w:rsidRDefault="00A44B36" w:rsidP="00A44B36">
      <w:pPr>
        <w:pStyle w:val="1"/>
        <w:rPr>
          <w:rFonts w:ascii="Times New Roman" w:hAnsi="Times New Roman"/>
        </w:rPr>
      </w:pPr>
      <w:bookmarkStart w:id="305" w:name="_Toc28259690"/>
      <w:bookmarkStart w:id="306" w:name="_Toc82085644"/>
      <w:bookmarkStart w:id="307" w:name="_Toc1373046"/>
      <w:bookmarkStart w:id="308" w:name="_Toc1377400"/>
      <w:r w:rsidRPr="00BC269F">
        <w:rPr>
          <w:rFonts w:ascii="Times New Roman" w:hAnsi="Times New Roman"/>
        </w:rPr>
        <w:lastRenderedPageBreak/>
        <w:t>Формирование и утверждение документа «Расходное расписание (исходящее)»</w:t>
      </w:r>
      <w:bookmarkEnd w:id="305"/>
      <w:bookmarkEnd w:id="306"/>
    </w:p>
    <w:p w14:paraId="4F8D20FE" w14:textId="77777777" w:rsidR="00A44B36" w:rsidRPr="00BC269F" w:rsidRDefault="00A44B36" w:rsidP="00A44B36">
      <w:pPr>
        <w:pStyle w:val="a0"/>
      </w:pPr>
      <w:r w:rsidRPr="00BC269F">
        <w:t>Формирование расходных расписаний осуществляется в подразделе «</w:t>
      </w:r>
      <w:r>
        <w:t>Документы РБС</w:t>
      </w:r>
      <w:r w:rsidRPr="00BC269F">
        <w:t>»</w:t>
      </w:r>
      <w:r>
        <w:t xml:space="preserve"> вкладка «Исходящие»</w:t>
      </w:r>
      <w:r w:rsidRPr="00BC269F">
        <w:t>.</w:t>
      </w:r>
    </w:p>
    <w:p w14:paraId="7437A156" w14:textId="77777777" w:rsidR="00A44B36" w:rsidRPr="00BC269F" w:rsidRDefault="00A44B36" w:rsidP="00A44B36">
      <w:pPr>
        <w:pStyle w:val="a0"/>
      </w:pPr>
      <w:r w:rsidRPr="00BC269F">
        <w:t>Утверждение документа «Расходное расписание (исходящее)» осуществляется во вкладке «</w:t>
      </w:r>
      <w:r>
        <w:t xml:space="preserve">РР </w:t>
      </w:r>
      <w:r w:rsidRPr="00BC269F">
        <w:t>Исходящие» подраздела «</w:t>
      </w:r>
      <w:r>
        <w:t>Документы ФК</w:t>
      </w:r>
      <w:r w:rsidRPr="00BC269F">
        <w:t>».</w:t>
      </w:r>
    </w:p>
    <w:p w14:paraId="1535641E" w14:textId="77777777" w:rsidR="00A44B36" w:rsidRPr="00BC269F" w:rsidRDefault="00A44B36" w:rsidP="00A44B36">
      <w:pPr>
        <w:pStyle w:val="2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309" w:name="_Ref470620558"/>
      <w:bookmarkStart w:id="310" w:name="_Toc28259691"/>
      <w:bookmarkStart w:id="311" w:name="_Toc82085645"/>
      <w:r w:rsidRPr="00BC269F">
        <w:t>Формирование документа «Расходное расписание (исходящее)» вручную вкладки «Исходящие» подраздела «</w:t>
      </w:r>
      <w:r>
        <w:t>Документы РБС</w:t>
      </w:r>
      <w:r w:rsidRPr="00BC269F">
        <w:t>»</w:t>
      </w:r>
      <w:bookmarkEnd w:id="309"/>
      <w:bookmarkEnd w:id="310"/>
      <w:bookmarkEnd w:id="311"/>
    </w:p>
    <w:p w14:paraId="3C4EA0C0" w14:textId="77777777" w:rsidR="00A44B36" w:rsidRPr="00BC269F" w:rsidRDefault="00A44B36" w:rsidP="00A44B36">
      <w:pPr>
        <w:pStyle w:val="a0"/>
      </w:pPr>
      <w:r w:rsidRPr="00BC269F">
        <w:rPr>
          <w:b/>
          <w:bCs/>
        </w:rPr>
        <w:t xml:space="preserve">Предусловие: </w:t>
      </w:r>
      <w:r w:rsidRPr="00BC269F">
        <w:rPr>
          <w:bCs/>
        </w:rPr>
        <w:t>осуществлен вход с ролью «Формирование и ведение БР РБС (Ввод данных)».</w:t>
      </w:r>
    </w:p>
    <w:p w14:paraId="71FFEA85" w14:textId="0C868552" w:rsidR="00A44B36" w:rsidRDefault="00A44B36" w:rsidP="00A44B36">
      <w:pPr>
        <w:pStyle w:val="a0"/>
      </w:pPr>
      <w:r w:rsidRPr="00306433">
        <w:rPr>
          <w:b/>
          <w:lang w:eastAsia="ru-RU"/>
        </w:rPr>
        <w:t>Важно!</w:t>
      </w:r>
      <w:r>
        <w:rPr>
          <w:lang w:eastAsia="ru-RU"/>
        </w:rPr>
        <w:t xml:space="preserve"> Формирование положительного «Расходного расписания (исходящее)» происходит автоматически на основании утверждения документа «</w:t>
      </w:r>
      <w:r w:rsidRPr="00C93A94">
        <w:rPr>
          <w:lang w:eastAsia="ru-RU"/>
        </w:rPr>
        <w:t>Решение об изменении БР и ЛБО</w:t>
      </w:r>
      <w:r>
        <w:rPr>
          <w:lang w:eastAsia="ru-RU"/>
        </w:rPr>
        <w:t>»</w:t>
      </w:r>
      <w:r w:rsidRPr="00C93A94">
        <w:rPr>
          <w:lang w:eastAsia="ru-RU"/>
        </w:rPr>
        <w:t xml:space="preserve"> </w:t>
      </w:r>
      <w:r w:rsidR="00C5068E">
        <w:rPr>
          <w:lang w:eastAsia="ru-RU"/>
        </w:rPr>
        <w:t>(ф. 0</w:t>
      </w:r>
      <w:r w:rsidRPr="00C93A94">
        <w:rPr>
          <w:lang w:eastAsia="ru-RU"/>
        </w:rPr>
        <w:t>501154)</w:t>
      </w:r>
      <w:r>
        <w:rPr>
          <w:lang w:eastAsia="ru-RU"/>
        </w:rPr>
        <w:t xml:space="preserve"> на вн</w:t>
      </w:r>
      <w:r w:rsidR="00DF7802">
        <w:rPr>
          <w:lang w:eastAsia="ru-RU"/>
        </w:rPr>
        <w:t>утреннем</w:t>
      </w:r>
      <w:r>
        <w:rPr>
          <w:lang w:eastAsia="ru-RU"/>
        </w:rPr>
        <w:t xml:space="preserve"> согласовании. Формирование отрицательного расходного расписания происходит автоматически на основании утверждения документа «</w:t>
      </w:r>
      <w:r w:rsidR="00DF7802" w:rsidRPr="00DF7802">
        <w:rPr>
          <w:lang w:eastAsia="ru-RU"/>
        </w:rPr>
        <w:t>Справка об изменении ЛБО по доп. финансированию</w:t>
      </w:r>
      <w:r>
        <w:rPr>
          <w:lang w:eastAsia="ru-RU"/>
        </w:rPr>
        <w:t>»</w:t>
      </w:r>
      <w:r w:rsidRPr="00911B6B">
        <w:rPr>
          <w:lang w:eastAsia="ru-RU"/>
        </w:rPr>
        <w:t xml:space="preserve"> </w:t>
      </w:r>
      <w:r w:rsidR="00C5068E">
        <w:rPr>
          <w:lang w:eastAsia="ru-RU"/>
        </w:rPr>
        <w:t>(ф. 0</w:t>
      </w:r>
      <w:r w:rsidRPr="00911B6B">
        <w:rPr>
          <w:lang w:eastAsia="ru-RU"/>
        </w:rPr>
        <w:t>50115</w:t>
      </w:r>
      <w:r>
        <w:rPr>
          <w:lang w:eastAsia="ru-RU"/>
        </w:rPr>
        <w:t>9</w:t>
      </w:r>
      <w:r w:rsidRPr="00911B6B">
        <w:rPr>
          <w:lang w:eastAsia="ru-RU"/>
        </w:rPr>
        <w:t>)</w:t>
      </w:r>
      <w:r>
        <w:rPr>
          <w:lang w:eastAsia="ru-RU"/>
        </w:rPr>
        <w:t xml:space="preserve"> на вн</w:t>
      </w:r>
      <w:r w:rsidR="00DF7802">
        <w:rPr>
          <w:lang w:eastAsia="ru-RU"/>
        </w:rPr>
        <w:t>утреннем</w:t>
      </w:r>
      <w:r>
        <w:rPr>
          <w:lang w:eastAsia="ru-RU"/>
        </w:rPr>
        <w:t xml:space="preserve"> согласовании.</w:t>
      </w:r>
    </w:p>
    <w:p w14:paraId="01D4EEB9" w14:textId="77777777" w:rsidR="00A44B36" w:rsidRDefault="00A44B36" w:rsidP="00A44B36">
      <w:pPr>
        <w:pStyle w:val="a0"/>
      </w:pPr>
      <w:r>
        <w:rPr>
          <w:lang w:eastAsia="ru-RU"/>
        </w:rPr>
        <w:t>В результате формирования, в реестре «Документы ФК» вкладка «РР исходящие» создадутся документы «Расходное расписание (исходящее)» равное количеству учреждений и распределенных по ним лицевых счетов в документе-основании.</w:t>
      </w:r>
    </w:p>
    <w:p w14:paraId="60D6F32A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Для работы с документом «Расходное расписание (исходящее)» необходимо перейти в подраздел «Документы ФК».</w:t>
      </w:r>
    </w:p>
    <w:p w14:paraId="313B88CC" w14:textId="38547ECA" w:rsidR="00A44B36" w:rsidRDefault="00AF3C07" w:rsidP="00A44B36">
      <w:pPr>
        <w:pStyle w:val="a0"/>
      </w:pPr>
      <w:r>
        <w:t>Для перехода в подраздел</w:t>
      </w:r>
      <w:r w:rsidR="00A44B36" w:rsidRPr="00BC269F">
        <w:t xml:space="preserve"> «</w:t>
      </w:r>
      <w:r w:rsidR="00A44B36">
        <w:t>Документы ФК</w:t>
      </w:r>
      <w:r w:rsidR="00A44B36" w:rsidRPr="00BC269F">
        <w:t>» необходимо в главном окне Системы выбрать вкладку «Меню» (1), в открывшейся колонке выбрать раздел «</w:t>
      </w:r>
      <w:r w:rsidR="00A44B36" w:rsidRPr="00BC269F">
        <w:rPr>
          <w:bCs/>
        </w:rPr>
        <w:t>Бюджетная роспись и ЛБО (ГРБС)</w:t>
      </w:r>
      <w:r w:rsidR="00A44B36" w:rsidRPr="00BC269F">
        <w:t>» (2) и в рабочей области</w:t>
      </w:r>
      <w:r w:rsidR="00A44B36">
        <w:t xml:space="preserve"> </w:t>
      </w:r>
      <w:r w:rsidR="00A44B36" w:rsidRPr="00BC269F">
        <w:t>одним нажатием левой кнопки мыши открыть подраздел «</w:t>
      </w:r>
      <w:r w:rsidR="00A44B36">
        <w:t>Документы ФК</w:t>
      </w:r>
      <w:r w:rsidR="00A44B36" w:rsidRPr="00BC269F">
        <w:t>» (3)</w:t>
      </w:r>
      <w:r w:rsidR="00A177A1">
        <w:t xml:space="preserve"> </w:t>
      </w:r>
      <w:r w:rsidR="00A44B36" w:rsidRPr="00BC269F">
        <w:t>(</w:t>
      </w:r>
      <w:r w:rsidR="00A44B36">
        <w:fldChar w:fldCharType="begin"/>
      </w:r>
      <w:r w:rsidR="00A44B36">
        <w:instrText xml:space="preserve"> REF _Ref487292385 \h </w:instrText>
      </w:r>
      <w:r w:rsidR="00A44B36">
        <w:fldChar w:fldCharType="separate"/>
      </w:r>
      <w:r w:rsidR="006461B4">
        <w:t>Рисунок </w:t>
      </w:r>
      <w:r w:rsidR="006461B4">
        <w:rPr>
          <w:noProof/>
        </w:rPr>
        <w:t>125</w:t>
      </w:r>
      <w:r w:rsidR="00A44B36">
        <w:fldChar w:fldCharType="end"/>
      </w:r>
      <w:r w:rsidR="00A44B36">
        <w:t>)</w:t>
      </w:r>
      <w:r w:rsidR="00A44B36" w:rsidRPr="00BC269F">
        <w:t>.</w:t>
      </w:r>
    </w:p>
    <w:p w14:paraId="53FBD239" w14:textId="5B61FFD9" w:rsidR="00A44B36" w:rsidRDefault="006A496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A3BA60F" wp14:editId="10EC8EC6">
            <wp:extent cx="6120130" cy="2440305"/>
            <wp:effectExtent l="0" t="0" r="0" b="0"/>
            <wp:docPr id="2847" name="Рисунок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C5EC" w14:textId="42CBB289" w:rsidR="00A44B36" w:rsidRDefault="00715E3A" w:rsidP="00A44B36">
      <w:pPr>
        <w:pStyle w:val="af0"/>
      </w:pPr>
      <w:bookmarkStart w:id="312" w:name="_Ref487292385"/>
      <w:r>
        <w:t>Рисунок </w:t>
      </w:r>
      <w:fldSimple w:instr=" SEQ Рисунок \* ARABIC ">
        <w:r w:rsidR="006461B4">
          <w:rPr>
            <w:noProof/>
          </w:rPr>
          <w:t>125</w:t>
        </w:r>
      </w:fldSimple>
      <w:bookmarkEnd w:id="312"/>
      <w:r w:rsidR="00A44B36">
        <w:t>.</w:t>
      </w:r>
      <w:r w:rsidR="00A44B36" w:rsidRPr="00E350B1">
        <w:t xml:space="preserve"> </w:t>
      </w:r>
      <w:r w:rsidR="00A44B36">
        <w:t>Переход в п</w:t>
      </w:r>
      <w:r w:rsidR="00A44B36" w:rsidRPr="00BC269F">
        <w:t>одраздел</w:t>
      </w:r>
      <w:r w:rsidR="00A44B36">
        <w:t xml:space="preserve"> </w:t>
      </w:r>
      <w:r w:rsidR="00A44B36" w:rsidRPr="00BC269F">
        <w:t>«</w:t>
      </w:r>
      <w:r w:rsidR="00A44B36">
        <w:t>Документы ФК</w:t>
      </w:r>
      <w:r w:rsidR="00A44B36" w:rsidRPr="00BC269F">
        <w:t>»</w:t>
      </w:r>
    </w:p>
    <w:p w14:paraId="2B01DA2F" w14:textId="12DD8956" w:rsidR="00A44B36" w:rsidRPr="00BC52AB" w:rsidRDefault="00A44B36" w:rsidP="00A44B36">
      <w:pPr>
        <w:pStyle w:val="a0"/>
      </w:pPr>
      <w:r w:rsidRPr="00BC52AB">
        <w:t>В результате откроется подраздел «</w:t>
      </w:r>
      <w:r>
        <w:t>Документы ФК</w:t>
      </w:r>
      <w:r w:rsidRPr="00BC52AB">
        <w:t>», в котором необходимо выбрать отчетный период и вкладку «</w:t>
      </w:r>
      <w:r>
        <w:t>РР Исходящие</w:t>
      </w:r>
      <w:r w:rsidRPr="00BC52AB">
        <w:t>» (</w:t>
      </w:r>
      <w:r>
        <w:fldChar w:fldCharType="begin"/>
      </w:r>
      <w:r>
        <w:instrText xml:space="preserve"> REF _Ref487292376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126</w:t>
      </w:r>
      <w:r>
        <w:fldChar w:fldCharType="end"/>
      </w:r>
      <w:r w:rsidRPr="00BC52AB">
        <w:t>).</w:t>
      </w:r>
    </w:p>
    <w:p w14:paraId="011C02D6" w14:textId="59A11B4C" w:rsidR="00A44B36" w:rsidRDefault="00B12E2C" w:rsidP="00447987">
      <w:pPr>
        <w:pStyle w:val="af"/>
      </w:pPr>
      <w:r>
        <w:rPr>
          <w:lang w:val="ru-RU" w:eastAsia="ru-RU"/>
        </w:rPr>
        <w:drawing>
          <wp:inline distT="0" distB="0" distL="0" distR="0" wp14:anchorId="7968B835" wp14:editId="592F520D">
            <wp:extent cx="6120130" cy="265620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58357" w14:textId="51CBF000" w:rsidR="00A44B36" w:rsidRPr="00BC52AB" w:rsidRDefault="00715E3A" w:rsidP="00A44B36">
      <w:pPr>
        <w:pStyle w:val="af0"/>
      </w:pPr>
      <w:bookmarkStart w:id="313" w:name="_Ref487292376"/>
      <w:r>
        <w:t>Рисунок </w:t>
      </w:r>
      <w:fldSimple w:instr=" SEQ Рисунок \* ARABIC ">
        <w:r w:rsidR="006461B4">
          <w:rPr>
            <w:noProof/>
          </w:rPr>
          <w:t>126</w:t>
        </w:r>
      </w:fldSimple>
      <w:bookmarkEnd w:id="313"/>
      <w:r w:rsidR="00A44B36">
        <w:t>.</w:t>
      </w:r>
      <w:r w:rsidR="00A44B36" w:rsidRPr="00E350B1">
        <w:t xml:space="preserve"> </w:t>
      </w:r>
      <w:r w:rsidR="00A44B36" w:rsidRPr="00BC52AB">
        <w:t>Подраздел «</w:t>
      </w:r>
      <w:r w:rsidR="00A44B36">
        <w:t>Документы ФК</w:t>
      </w:r>
      <w:r w:rsidR="00A44B36" w:rsidRPr="00BC52AB">
        <w:t>»</w:t>
      </w:r>
      <w:r w:rsidR="00A44B36" w:rsidRPr="002859B1">
        <w:t xml:space="preserve"> </w:t>
      </w:r>
      <w:r w:rsidR="00A44B36" w:rsidRPr="00BC52AB">
        <w:t>вкладк</w:t>
      </w:r>
      <w:r w:rsidR="00A44B36">
        <w:t>а</w:t>
      </w:r>
      <w:r w:rsidR="00A44B36" w:rsidRPr="00BC52AB">
        <w:t xml:space="preserve"> «</w:t>
      </w:r>
      <w:r w:rsidR="00A44B36">
        <w:t>РР Исходящие</w:t>
      </w:r>
      <w:r w:rsidR="00A44B36" w:rsidRPr="00BC52AB">
        <w:t>»</w:t>
      </w:r>
    </w:p>
    <w:p w14:paraId="2AAC71E8" w14:textId="75809378" w:rsidR="00A44B36" w:rsidRPr="00BC269F" w:rsidRDefault="00A44B36" w:rsidP="00A44B36">
      <w:pPr>
        <w:pStyle w:val="a0"/>
      </w:pPr>
      <w:r w:rsidRPr="00BC269F">
        <w:t>Во вкладке «</w:t>
      </w:r>
      <w:r>
        <w:t xml:space="preserve">РР </w:t>
      </w:r>
      <w:r w:rsidRPr="00BC269F">
        <w:t>Исходящие» реализована панель инструментов, состоящая из следующих функциональных кнопок и полей фильтра (</w:t>
      </w:r>
      <w:r w:rsidRPr="00BC269F">
        <w:fldChar w:fldCharType="begin"/>
      </w:r>
      <w:r w:rsidRPr="00BC269F">
        <w:instrText xml:space="preserve"> REF _Ref470622318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127</w:t>
      </w:r>
      <w:r w:rsidRPr="00BC269F">
        <w:fldChar w:fldCharType="end"/>
      </w:r>
      <w:r w:rsidRPr="00BC269F">
        <w:t>):</w:t>
      </w:r>
    </w:p>
    <w:p w14:paraId="349A9355" w14:textId="77777777" w:rsidR="00A44B36" w:rsidRPr="00BC52AB" w:rsidRDefault="00A44B36" w:rsidP="00E74817">
      <w:pPr>
        <w:pStyle w:val="-"/>
      </w:pPr>
      <w:r w:rsidRPr="00BC52AB">
        <w:t xml:space="preserve">«Обновить» (1) – </w:t>
      </w:r>
      <w:r w:rsidRPr="000D6D4B">
        <w:t>обновление данных в реестре;</w:t>
      </w:r>
    </w:p>
    <w:p w14:paraId="2912EEFF" w14:textId="77777777" w:rsidR="00A44B36" w:rsidRPr="00BC52AB" w:rsidRDefault="00A44B36" w:rsidP="00E74817">
      <w:pPr>
        <w:pStyle w:val="-"/>
      </w:pPr>
      <w:r w:rsidRPr="00BC52AB">
        <w:t>«Реестр» (2):</w:t>
      </w:r>
    </w:p>
    <w:p w14:paraId="566776ED" w14:textId="77777777" w:rsidR="00A44B36" w:rsidRPr="00065634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t>[Сформировать документ РР (</w:t>
      </w:r>
      <w:r>
        <w:rPr>
          <w:i/>
        </w:rPr>
        <w:t>На основании документа-источника</w:t>
      </w:r>
      <w:r w:rsidRPr="00BC52AB">
        <w:rPr>
          <w:i/>
        </w:rPr>
        <w:t xml:space="preserve">)] </w:t>
      </w:r>
      <w:r w:rsidRPr="00BC52AB">
        <w:t xml:space="preserve">– формирование расходного расписания </w:t>
      </w:r>
      <w:r>
        <w:t>на основании документов реестра «Документы ГРБС»</w:t>
      </w:r>
      <w:r w:rsidRPr="00BC52AB">
        <w:t>;</w:t>
      </w:r>
      <w:r w:rsidRPr="002F1A2C">
        <w:t xml:space="preserve"> </w:t>
      </w:r>
    </w:p>
    <w:p w14:paraId="5A4A52D3" w14:textId="77777777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lastRenderedPageBreak/>
        <w:t xml:space="preserve">[Сформировать документ РР (Вручную)] </w:t>
      </w:r>
      <w:r w:rsidRPr="00BC52AB">
        <w:t>– формирование расходного расписания вручную;</w:t>
      </w:r>
    </w:p>
    <w:p w14:paraId="70586063" w14:textId="77777777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t xml:space="preserve">[Редактировать документ] </w:t>
      </w:r>
      <w:r w:rsidRPr="00BC52AB">
        <w:t>– редактирование расходного расписания;</w:t>
      </w:r>
    </w:p>
    <w:p w14:paraId="097699D9" w14:textId="77777777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t xml:space="preserve">[Удалить документ] </w:t>
      </w:r>
      <w:r w:rsidRPr="00BC52AB">
        <w:t>– удаление расходного расписания;</w:t>
      </w:r>
    </w:p>
    <w:p w14:paraId="25F8D241" w14:textId="77777777" w:rsidR="00A44B36" w:rsidRPr="00BC52AB" w:rsidRDefault="00A44B36" w:rsidP="00E74817">
      <w:pPr>
        <w:pStyle w:val="-"/>
      </w:pPr>
      <w:r w:rsidRPr="00BC52AB">
        <w:t>«Печать» (3):</w:t>
      </w:r>
    </w:p>
    <w:p w14:paraId="55A6D8D6" w14:textId="14A108EE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t xml:space="preserve">[Печать реестра] </w:t>
      </w:r>
      <w:r w:rsidRPr="00BC52AB">
        <w:t xml:space="preserve">– формирование печатной формы реестра с расширением </w:t>
      </w:r>
      <w:r w:rsidRPr="00BC52AB">
        <w:rPr>
          <w:b/>
        </w:rPr>
        <w:t>*.xls</w:t>
      </w:r>
      <w:r w:rsidRPr="00BC52AB">
        <w:t>;</w:t>
      </w:r>
    </w:p>
    <w:p w14:paraId="7CD95FAE" w14:textId="77777777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BC52AB">
        <w:rPr>
          <w:i/>
        </w:rPr>
        <w:t xml:space="preserve">[Печать документа] </w:t>
      </w:r>
      <w:r w:rsidRPr="00BC52AB">
        <w:t xml:space="preserve">– формирование печатной формы расходного расписания с расширением </w:t>
      </w:r>
      <w:r w:rsidRPr="00BC52AB">
        <w:rPr>
          <w:b/>
        </w:rPr>
        <w:t>*.xls</w:t>
      </w:r>
      <w:r w:rsidRPr="00BC52AB">
        <w:t>;</w:t>
      </w:r>
    </w:p>
    <w:p w14:paraId="3A38A387" w14:textId="77777777" w:rsidR="00A44B36" w:rsidRPr="00BC52AB" w:rsidRDefault="00A44B36" w:rsidP="00E74817">
      <w:pPr>
        <w:pStyle w:val="-"/>
      </w:pPr>
      <w:r w:rsidRPr="00BC52AB">
        <w:t>«Согласование» (4):</w:t>
      </w:r>
    </w:p>
    <w:p w14:paraId="29E63BB3" w14:textId="77777777" w:rsidR="00A44B36" w:rsidRPr="00BC52AB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6413BA">
        <w:rPr>
          <w:i/>
        </w:rPr>
        <w:t>[Внутреннее согласование]</w:t>
      </w:r>
      <w:r w:rsidRPr="00BC52AB">
        <w:t xml:space="preserve"> – отправка документа на Внутреннее согласование;</w:t>
      </w:r>
    </w:p>
    <w:p w14:paraId="036A83F8" w14:textId="77777777" w:rsidR="00A44B36" w:rsidRDefault="00A44B36" w:rsidP="00E74817">
      <w:pPr>
        <w:pStyle w:val="-"/>
      </w:pPr>
      <w:r w:rsidRPr="002E1D35">
        <w:t>«</w:t>
      </w:r>
      <w:r>
        <w:t>Массовое согласование</w:t>
      </w:r>
      <w:r w:rsidRPr="002E1D35">
        <w:t>»</w:t>
      </w:r>
      <w:r w:rsidRPr="00F373B3">
        <w:rPr>
          <w:i/>
          <w:lang w:val="en-US"/>
        </w:rPr>
        <w:t xml:space="preserve"> </w:t>
      </w:r>
      <w:r w:rsidRPr="002859B1">
        <w:rPr>
          <w:lang w:val="en-US"/>
        </w:rPr>
        <w:t>(5):</w:t>
      </w:r>
    </w:p>
    <w:p w14:paraId="285585A8" w14:textId="77777777" w:rsidR="00A44B36" w:rsidRPr="002859B1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6413BA">
        <w:rPr>
          <w:i/>
        </w:rPr>
        <w:t>[Внутреннее согласование/Создание листа согласования]</w:t>
      </w:r>
      <w:r w:rsidRPr="002859B1">
        <w:t xml:space="preserve"> – создание листа согласования для внутреннего согласования, на выбранные документы;</w:t>
      </w:r>
    </w:p>
    <w:p w14:paraId="73F53939" w14:textId="77777777" w:rsidR="00A44B36" w:rsidRPr="002859B1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6413BA">
        <w:rPr>
          <w:i/>
        </w:rPr>
        <w:t>[Внутреннее согласование/Согласование]</w:t>
      </w:r>
      <w:r w:rsidRPr="002859B1">
        <w:t xml:space="preserve"> – согласование выбранных документов на внутреннем согласовании;</w:t>
      </w:r>
    </w:p>
    <w:p w14:paraId="21A12C94" w14:textId="77777777" w:rsidR="00A44B36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6413BA">
        <w:rPr>
          <w:i/>
        </w:rPr>
        <w:t>[Внутреннее согласование/Утверждение]</w:t>
      </w:r>
      <w:r w:rsidRPr="002859B1">
        <w:t xml:space="preserve"> – утверждение выбранных документов на внутреннем согласовании;</w:t>
      </w:r>
    </w:p>
    <w:p w14:paraId="1382A539" w14:textId="77777777" w:rsidR="00A44B36" w:rsidRDefault="00A44B36" w:rsidP="00E74817">
      <w:pPr>
        <w:pStyle w:val="-"/>
      </w:pPr>
      <w:r w:rsidRPr="00BC52AB">
        <w:t>«ЭП» (</w:t>
      </w:r>
      <w:r>
        <w:t>6</w:t>
      </w:r>
      <w:r w:rsidRPr="00BC52AB">
        <w:t>):</w:t>
      </w:r>
    </w:p>
    <w:p w14:paraId="1609310F" w14:textId="08DBA5DB" w:rsidR="00A44B36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 w:rsidRPr="006413BA">
        <w:rPr>
          <w:i/>
        </w:rPr>
        <w:t>[Подписи документа]</w:t>
      </w:r>
      <w:r>
        <w:t xml:space="preserve"> </w:t>
      </w:r>
      <w:r w:rsidRPr="00F370CC">
        <w:t>–</w:t>
      </w:r>
      <w:r>
        <w:t xml:space="preserve"> просмотр подписи документа;</w:t>
      </w:r>
    </w:p>
    <w:p w14:paraId="414A7CFC" w14:textId="77777777" w:rsidR="00E1607C" w:rsidRPr="00BC52AB" w:rsidRDefault="00E1607C" w:rsidP="00E1607C">
      <w:pPr>
        <w:pStyle w:val="-"/>
      </w:pPr>
      <w:r>
        <w:t xml:space="preserve">«Отправить в ПУР» (7) – </w:t>
      </w:r>
      <w:r w:rsidRPr="0017762D">
        <w:t>отправка Расходного расписания в Подсистему управления расходами</w:t>
      </w:r>
      <w:r>
        <w:t>;</w:t>
      </w:r>
    </w:p>
    <w:p w14:paraId="4ED1A30B" w14:textId="3C79C9B9" w:rsidR="00A44B36" w:rsidRDefault="00A44B36" w:rsidP="00E74817">
      <w:pPr>
        <w:pStyle w:val="-"/>
      </w:pPr>
      <w:r w:rsidRPr="00F373B3">
        <w:t xml:space="preserve">«Экспорт» </w:t>
      </w:r>
      <w:r w:rsidRPr="002859B1">
        <w:t>(</w:t>
      </w:r>
      <w:r w:rsidR="00E1607C">
        <w:t>8</w:t>
      </w:r>
      <w:r w:rsidRPr="002859B1">
        <w:t>) – экспортирование данных</w:t>
      </w:r>
      <w:r>
        <w:t xml:space="preserve"> для последующей отправки в </w:t>
      </w:r>
      <w:r w:rsidR="008261D2">
        <w:t xml:space="preserve">систему удаленного финансового документооборота (далее </w:t>
      </w:r>
      <w:r w:rsidR="008261D2" w:rsidRPr="002859B1">
        <w:t>–</w:t>
      </w:r>
      <w:r w:rsidR="008261D2">
        <w:t xml:space="preserve"> </w:t>
      </w:r>
      <w:r>
        <w:t>СУФД</w:t>
      </w:r>
      <w:r w:rsidR="008261D2">
        <w:t>)</w:t>
      </w:r>
      <w:r>
        <w:t>;</w:t>
      </w:r>
    </w:p>
    <w:p w14:paraId="5B68B4BC" w14:textId="273C828B" w:rsidR="00A44B36" w:rsidRPr="002859B1" w:rsidRDefault="00A44B36" w:rsidP="00E74817">
      <w:pPr>
        <w:pStyle w:val="-"/>
      </w:pPr>
      <w:r w:rsidRPr="002E1D35">
        <w:t>«Экспорт списком»</w:t>
      </w:r>
      <w:r w:rsidRPr="00F373B3">
        <w:rPr>
          <w:i/>
          <w:lang w:val="en-US"/>
        </w:rPr>
        <w:t xml:space="preserve"> </w:t>
      </w:r>
      <w:r w:rsidRPr="002859B1">
        <w:rPr>
          <w:lang w:val="en-US"/>
        </w:rPr>
        <w:t>(</w:t>
      </w:r>
      <w:r w:rsidR="00E1607C">
        <w:t>9</w:t>
      </w:r>
      <w:r>
        <w:rPr>
          <w:lang w:val="en-US"/>
        </w:rPr>
        <w:t>)</w:t>
      </w:r>
      <w:r>
        <w:t>:</w:t>
      </w:r>
    </w:p>
    <w:p w14:paraId="5AEA8509" w14:textId="69FC0A4C" w:rsidR="00A44B36" w:rsidRPr="00F373B3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>
        <w:rPr>
          <w:i/>
        </w:rPr>
        <w:lastRenderedPageBreak/>
        <w:t>[Экспорт реестра РР]</w:t>
      </w:r>
      <w:r w:rsidRPr="00F373B3">
        <w:rPr>
          <w:i/>
        </w:rPr>
        <w:t xml:space="preserve"> </w:t>
      </w:r>
      <w:r w:rsidRPr="002859B1">
        <w:t>– массовое экспортирование</w:t>
      </w:r>
      <w:r w:rsidRPr="00F373B3">
        <w:rPr>
          <w:i/>
        </w:rPr>
        <w:t xml:space="preserve"> </w:t>
      </w:r>
      <w:r w:rsidRPr="00F373B3">
        <w:t xml:space="preserve">Расходных расписаний в один файл </w:t>
      </w:r>
      <w:r w:rsidR="005D51D4">
        <w:t>с расширением</w:t>
      </w:r>
      <w:r w:rsidRPr="00F373B3">
        <w:t xml:space="preserve"> </w:t>
      </w:r>
      <w:r w:rsidRPr="002859B1">
        <w:rPr>
          <w:b/>
        </w:rPr>
        <w:t>*.</w:t>
      </w:r>
      <w:r w:rsidRPr="002859B1">
        <w:rPr>
          <w:b/>
          <w:lang w:val="en-US"/>
        </w:rPr>
        <w:t>APx</w:t>
      </w:r>
      <w:r w:rsidRPr="005D51D4">
        <w:t>, где х</w:t>
      </w:r>
      <w:r w:rsidRPr="00F373B3">
        <w:rPr>
          <w:i/>
        </w:rPr>
        <w:t xml:space="preserve"> </w:t>
      </w:r>
      <w:r w:rsidRPr="00F373B3">
        <w:t>– любое число, буква</w:t>
      </w:r>
      <w:r>
        <w:t>, для последующей отправки в СУФД;</w:t>
      </w:r>
    </w:p>
    <w:p w14:paraId="71FE83F5" w14:textId="11863CED" w:rsidR="00A44B36" w:rsidRPr="00EF1968" w:rsidRDefault="00A44B36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  <w:rPr>
          <w:i/>
        </w:rPr>
      </w:pPr>
      <w:r w:rsidRPr="00F373B3">
        <w:rPr>
          <w:i/>
        </w:rPr>
        <w:t xml:space="preserve">[Экспорт в архив] </w:t>
      </w:r>
      <w:r w:rsidRPr="002859B1">
        <w:t xml:space="preserve">– массовое экспортирование выбранных Расходных расписаний в архив </w:t>
      </w:r>
      <w:r w:rsidR="005D51D4">
        <w:t>с расширением</w:t>
      </w:r>
      <w:r w:rsidRPr="002859B1">
        <w:t xml:space="preserve"> </w:t>
      </w:r>
      <w:r w:rsidRPr="002859B1">
        <w:rPr>
          <w:b/>
        </w:rPr>
        <w:t>*.</w:t>
      </w:r>
      <w:r w:rsidRPr="002859B1">
        <w:rPr>
          <w:b/>
          <w:lang w:val="en-US"/>
        </w:rPr>
        <w:t>zip</w:t>
      </w:r>
      <w:r w:rsidRPr="002859B1">
        <w:t>,</w:t>
      </w:r>
      <w:r>
        <w:t xml:space="preserve"> для последующей отправки в СУФД;</w:t>
      </w:r>
    </w:p>
    <w:p w14:paraId="4C19381A" w14:textId="5768DB26" w:rsidR="00A44B36" w:rsidRDefault="00A44B36" w:rsidP="00E74817">
      <w:pPr>
        <w:pStyle w:val="-"/>
      </w:pPr>
      <w:r>
        <w:t>«Скопировать» (</w:t>
      </w:r>
      <w:r w:rsidR="00E1607C">
        <w:t>10</w:t>
      </w:r>
      <w:r>
        <w:t xml:space="preserve">) </w:t>
      </w:r>
      <w:r w:rsidRPr="002859B1">
        <w:t>–</w:t>
      </w:r>
      <w:r>
        <w:t xml:space="preserve"> </w:t>
      </w:r>
      <w:r w:rsidRPr="00495672">
        <w:t>создание копии документа;</w:t>
      </w:r>
    </w:p>
    <w:p w14:paraId="7E8A1F13" w14:textId="207BA9A5" w:rsidR="00A44B36" w:rsidRDefault="00A44B36" w:rsidP="00E74817">
      <w:pPr>
        <w:pStyle w:val="-"/>
      </w:pPr>
      <w:r>
        <w:t>«Очистить фильтры» (</w:t>
      </w:r>
      <w:r w:rsidR="0041162E">
        <w:t>1</w:t>
      </w:r>
      <w:r w:rsidR="00E1607C">
        <w:t>1</w:t>
      </w:r>
      <w:r>
        <w:t xml:space="preserve">) </w:t>
      </w:r>
      <w:r w:rsidRPr="00BC269F">
        <w:t>–</w:t>
      </w:r>
      <w:r>
        <w:t xml:space="preserve"> очистка фильтров</w:t>
      </w:r>
      <w:r w:rsidR="0041162E">
        <w:t>.</w:t>
      </w:r>
    </w:p>
    <w:p w14:paraId="3C83BEF8" w14:textId="27137102" w:rsidR="00A44B36" w:rsidRDefault="003F5D19" w:rsidP="00A44B36">
      <w:pPr>
        <w:pStyle w:val="a0"/>
      </w:pPr>
      <w:r>
        <w:rPr>
          <w:b/>
        </w:rPr>
        <w:t>Примечание.</w:t>
      </w:r>
      <w:r w:rsidR="00A44B36" w:rsidRPr="00636701">
        <w:t xml:space="preserve"> </w:t>
      </w:r>
      <w:r>
        <w:t>К</w:t>
      </w:r>
      <w:r w:rsidR="00A44B36">
        <w:t xml:space="preserve">нопки «Экспорт» и «Экспорт списком» недоступны пользователям с главой по бюджетной классификации, которая перешла на интеграционное взаимодействие </w:t>
      </w:r>
      <w:r w:rsidR="00A44B36" w:rsidRPr="00C04B01">
        <w:t>подсистемы бюджетного планирования и подсистемы управления расходами</w:t>
      </w:r>
      <w:r w:rsidR="00A44B36">
        <w:t>.</w:t>
      </w:r>
    </w:p>
    <w:p w14:paraId="25420CDB" w14:textId="16EDAD65" w:rsidR="00A44B36" w:rsidRPr="00565686" w:rsidRDefault="003F5D19" w:rsidP="00A44B36">
      <w:pPr>
        <w:pStyle w:val="a0"/>
        <w:rPr>
          <w:color w:val="000000"/>
        </w:rPr>
      </w:pPr>
      <w:r>
        <w:rPr>
          <w:b/>
        </w:rPr>
        <w:t>Примечание.</w:t>
      </w:r>
      <w:r w:rsidR="00A44B36" w:rsidRPr="00636701">
        <w:t xml:space="preserve"> </w:t>
      </w:r>
      <w:r>
        <w:t>К</w:t>
      </w:r>
      <w:r w:rsidR="00A44B36">
        <w:t xml:space="preserve">нопка «Отправить в ПУР» доступна пользователям с главой по бюджетной классификации, которая перешла на интеграционное взаимодействие </w:t>
      </w:r>
      <w:r w:rsidR="00A44B36" w:rsidRPr="00C04B01">
        <w:t>подсистемы бюджетного планирования и подсистемы управления расходами, оператором которой является Федеральное казначейство</w:t>
      </w:r>
      <w:r w:rsidR="00FF6883">
        <w:t xml:space="preserve"> Российской Федерации</w:t>
      </w:r>
      <w:r w:rsidR="00A44B36" w:rsidRPr="00C04B01">
        <w:t xml:space="preserve">, системы </w:t>
      </w:r>
      <w:r w:rsidR="00A44B36">
        <w:t>«</w:t>
      </w:r>
      <w:r w:rsidR="00A44B36" w:rsidRPr="00C04B01">
        <w:t>Электронный бюджет</w:t>
      </w:r>
      <w:r w:rsidR="00A44B36">
        <w:t>».</w:t>
      </w:r>
    </w:p>
    <w:p w14:paraId="71F40273" w14:textId="700FF38F" w:rsidR="00A44B36" w:rsidRDefault="003F5D19" w:rsidP="00A44B36">
      <w:pPr>
        <w:pStyle w:val="a0"/>
        <w:rPr>
          <w:i/>
        </w:rPr>
      </w:pPr>
      <w:r>
        <w:rPr>
          <w:b/>
        </w:rPr>
        <w:t>Примечание.</w:t>
      </w:r>
      <w:r w:rsidR="00A44B36" w:rsidRPr="00636701">
        <w:t xml:space="preserve"> </w:t>
      </w:r>
      <w:r>
        <w:t>К</w:t>
      </w:r>
      <w:r w:rsidR="00A44B36" w:rsidRPr="00306433">
        <w:t xml:space="preserve">нопка </w:t>
      </w:r>
      <w:r w:rsidR="00A44B36" w:rsidRPr="0042710E">
        <w:t xml:space="preserve">«Скопировать» </w:t>
      </w:r>
      <w:r w:rsidR="00A44B36" w:rsidRPr="00306433">
        <w:t xml:space="preserve">доступна </w:t>
      </w:r>
      <w:r w:rsidR="00A44B36">
        <w:t>для документов в</w:t>
      </w:r>
      <w:r w:rsidR="00A44B36" w:rsidRPr="00306433">
        <w:t xml:space="preserve"> статусе «</w:t>
      </w:r>
      <w:r w:rsidR="00A44B36" w:rsidRPr="002859B1">
        <w:rPr>
          <w:rStyle w:val="31"/>
        </w:rPr>
        <w:t>Аннулировано</w:t>
      </w:r>
      <w:r w:rsidR="00A44B36" w:rsidRPr="00306433">
        <w:t xml:space="preserve"> ФК» и красном индикатор</w:t>
      </w:r>
      <w:r w:rsidR="00A44B36">
        <w:t>ом</w:t>
      </w:r>
      <w:r w:rsidR="00A44B36" w:rsidRPr="00306433">
        <w:t xml:space="preserve"> </w:t>
      </w:r>
      <w:r w:rsidR="00A44B36">
        <w:t>в графе «РР».</w:t>
      </w:r>
    </w:p>
    <w:p w14:paraId="390EEE43" w14:textId="77777777" w:rsidR="00A44B36" w:rsidRPr="00306433" w:rsidRDefault="00A44B36" w:rsidP="00A44B36">
      <w:pPr>
        <w:pStyle w:val="a0"/>
      </w:pPr>
      <w:r>
        <w:t>Значение индикаторов в реестре «Документы ФК»:</w:t>
      </w:r>
    </w:p>
    <w:p w14:paraId="0CD75D2E" w14:textId="77777777" w:rsidR="00A44B36" w:rsidRPr="005F1102" w:rsidRDefault="00A44B36" w:rsidP="00E74817">
      <w:pPr>
        <w:pStyle w:val="-"/>
      </w:pPr>
      <w:r w:rsidRPr="005F1102">
        <w:t xml:space="preserve">«ФП»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зависимости от состояния согласо</w:t>
      </w:r>
      <w:r>
        <w:t>вания;</w:t>
      </w:r>
    </w:p>
    <w:p w14:paraId="3D1E6336" w14:textId="77777777" w:rsidR="00A44B36" w:rsidRPr="005F1102" w:rsidRDefault="00A44B36" w:rsidP="00E74817">
      <w:pPr>
        <w:pStyle w:val="-"/>
      </w:pPr>
      <w:r w:rsidRPr="005F1102">
        <w:t xml:space="preserve">«РР» </w:t>
      </w:r>
      <w:r>
        <w:t xml:space="preserve">– </w:t>
      </w:r>
      <w:r w:rsidRPr="005F1102">
        <w:t xml:space="preserve">цвет индикатора </w:t>
      </w:r>
      <w:r>
        <w:t xml:space="preserve">изменяется </w:t>
      </w:r>
      <w:r w:rsidRPr="005F1102">
        <w:t>в зависим</w:t>
      </w:r>
      <w:r>
        <w:t>ости от статуса обработки:</w:t>
      </w:r>
    </w:p>
    <w:p w14:paraId="51D0DC9E" w14:textId="51B1999E" w:rsidR="00A44B36" w:rsidRPr="005F1102" w:rsidRDefault="00E750BA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>
        <w:t>с</w:t>
      </w:r>
      <w:r w:rsidR="00A44B36" w:rsidRPr="005F1102">
        <w:t>ерый – документ «Новый»</w:t>
      </w:r>
      <w:r w:rsidR="00A44B36">
        <w:t>;</w:t>
      </w:r>
    </w:p>
    <w:p w14:paraId="54AC769C" w14:textId="22E5B56F" w:rsidR="00A44B36" w:rsidRPr="005F1102" w:rsidRDefault="00E750BA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>
        <w:t>ж</w:t>
      </w:r>
      <w:r w:rsidR="00A44B36" w:rsidRPr="005F1102">
        <w:t xml:space="preserve">елтый – документ со статусом «Выгружено» </w:t>
      </w:r>
      <w:r w:rsidR="00A44B36">
        <w:t>–</w:t>
      </w:r>
      <w:r w:rsidR="00A44B36" w:rsidRPr="005F1102">
        <w:t xml:space="preserve"> это значит, что документ экспортирован </w:t>
      </w:r>
      <w:r w:rsidR="00A44B36">
        <w:t xml:space="preserve">и направлен в СУФД или </w:t>
      </w:r>
      <w:r w:rsidR="008261D2">
        <w:t xml:space="preserve">подсистему управления расходами (далее – </w:t>
      </w:r>
      <w:r w:rsidR="00A44B36">
        <w:t>ПУР</w:t>
      </w:r>
      <w:r w:rsidR="008261D2">
        <w:t>)</w:t>
      </w:r>
      <w:r w:rsidR="00A44B36">
        <w:t>;</w:t>
      </w:r>
    </w:p>
    <w:p w14:paraId="774F1702" w14:textId="30642197" w:rsidR="00A44B36" w:rsidRPr="005F1102" w:rsidRDefault="00E750BA" w:rsidP="00A44B36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>
        <w:lastRenderedPageBreak/>
        <w:t>з</w:t>
      </w:r>
      <w:r w:rsidR="00A44B36" w:rsidRPr="005F1102">
        <w:t xml:space="preserve">еленый – статус «Принято ФК» </w:t>
      </w:r>
      <w:r w:rsidR="00A44B36">
        <w:t>–</w:t>
      </w:r>
      <w:r w:rsidR="00A44B36" w:rsidRPr="005F1102">
        <w:t xml:space="preserve"> на расходное расписание была загружена Выписка </w:t>
      </w:r>
      <w:r w:rsidR="00A44B36">
        <w:t xml:space="preserve">или положительный Протокол из </w:t>
      </w:r>
      <w:r>
        <w:t>Ф</w:t>
      </w:r>
      <w:r w:rsidR="00A44B36">
        <w:t>едерального казначейства</w:t>
      </w:r>
      <w:r>
        <w:t xml:space="preserve"> Российской Федерации</w:t>
      </w:r>
      <w:r w:rsidR="00A44B36">
        <w:t>;</w:t>
      </w:r>
    </w:p>
    <w:p w14:paraId="3032ADD9" w14:textId="6C11E0F5" w:rsidR="00A44B36" w:rsidRPr="00306433" w:rsidRDefault="00E750BA" w:rsidP="007457CE">
      <w:pPr>
        <w:pStyle w:val="--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left="1276" w:hanging="284"/>
      </w:pPr>
      <w:r>
        <w:t>к</w:t>
      </w:r>
      <w:r w:rsidR="00A44B36" w:rsidRPr="005F1102">
        <w:t xml:space="preserve">расный – статус «Аннулировано ФК» </w:t>
      </w:r>
      <w:r w:rsidR="00A44B36">
        <w:t xml:space="preserve">– </w:t>
      </w:r>
      <w:r w:rsidR="00A44B36" w:rsidRPr="005F1102">
        <w:t>на расходное расписание был загружен Протокол из</w:t>
      </w:r>
      <w:r w:rsidR="00A44B36" w:rsidRPr="00306433">
        <w:t xml:space="preserve"> </w:t>
      </w:r>
      <w:r>
        <w:t>Ф</w:t>
      </w:r>
      <w:r w:rsidR="00A44B36" w:rsidRPr="00306433">
        <w:t>едерального казначейства</w:t>
      </w:r>
      <w:r>
        <w:t xml:space="preserve"> Российской Федерации</w:t>
      </w:r>
      <w:r w:rsidR="00A44B36">
        <w:t>.</w:t>
      </w:r>
    </w:p>
    <w:p w14:paraId="23443D11" w14:textId="237BB900" w:rsidR="00A44B36" w:rsidRPr="00BC269F" w:rsidRDefault="00E1607C" w:rsidP="00447987">
      <w:pPr>
        <w:pStyle w:val="af"/>
      </w:pPr>
      <w:r>
        <w:rPr>
          <w:lang w:val="ru-RU" w:eastAsia="ru-RU"/>
        </w:rPr>
        <w:drawing>
          <wp:inline distT="0" distB="0" distL="0" distR="0" wp14:anchorId="4F7923DC" wp14:editId="24181661">
            <wp:extent cx="6120130" cy="217995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789D9" w14:textId="5294F471" w:rsidR="00A44B36" w:rsidRPr="00BC269F" w:rsidRDefault="00715E3A" w:rsidP="00A44B36">
      <w:pPr>
        <w:pStyle w:val="af0"/>
      </w:pPr>
      <w:bookmarkStart w:id="314" w:name="_Ref470622318"/>
      <w:r>
        <w:t>Рисунок </w:t>
      </w:r>
      <w:fldSimple w:instr=" SEQ Рисунок \* ARABIC ">
        <w:r w:rsidR="006461B4">
          <w:rPr>
            <w:noProof/>
          </w:rPr>
          <w:t>127</w:t>
        </w:r>
      </w:fldSimple>
      <w:bookmarkEnd w:id="314"/>
      <w:r w:rsidR="00A44B36" w:rsidRPr="00BC269F">
        <w:t>. Функциональные кнопки вкладки «Исходящие»</w:t>
      </w:r>
    </w:p>
    <w:p w14:paraId="4CA0070C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У сформированного документа «Расходное расписание (исходящее)» на основании документа-основания автоматически заполнятся все вкладки. Статус документа будет «Черновик».</w:t>
      </w:r>
    </w:p>
    <w:p w14:paraId="323B408F" w14:textId="68AFEB6A" w:rsidR="00A44B36" w:rsidRDefault="00A44B36" w:rsidP="00A44B36">
      <w:pPr>
        <w:pStyle w:val="a0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Поля «Номер л/с УБП, сформировавшего РР или реестр РР», «Код УБП. Которому должно быть доведено данное РР (Кому)» и «Номер л/с УБП, которому должно быть доведено данное РР (Кому)» обязательны для заполнения. Во вкладках «БА по расходам», «ЛБО» и «БА по источникам» также доступно добавление утвержденных строк нажатием на кнопку «Добавить» (</w:t>
      </w:r>
      <w:r w:rsidR="00602E9F">
        <w:rPr>
          <w:lang w:eastAsia="ru-RU"/>
        </w:rPr>
        <w:t>см. 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t>Рисунок </w:t>
      </w:r>
      <w:r w:rsidR="006461B4">
        <w:rPr>
          <w:noProof/>
        </w:rPr>
        <w:t>131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62888B0" w14:textId="5C5261DB" w:rsidR="00A44B36" w:rsidRDefault="00A44B36" w:rsidP="00A44B36">
      <w:pPr>
        <w:pStyle w:val="a0"/>
      </w:pPr>
      <w:r>
        <w:t>Для перехода к документу «Расходное расписание (исходящее)» необходимо двойным нажатием левой кнопки мыши выбрать строку в подразделе «Документы ФК» (</w:t>
      </w:r>
      <w:r>
        <w:fldChar w:fldCharType="begin"/>
      </w:r>
      <w:r>
        <w:instrText xml:space="preserve"> REF _Ref27662999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128</w:t>
      </w:r>
      <w:r>
        <w:fldChar w:fldCharType="end"/>
      </w:r>
      <w:r>
        <w:t>).</w:t>
      </w:r>
    </w:p>
    <w:p w14:paraId="7C10A080" w14:textId="5C750326" w:rsidR="00A44B36" w:rsidRDefault="00E1607C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892E6A4" wp14:editId="4EEF88DB">
            <wp:extent cx="6120130" cy="2927985"/>
            <wp:effectExtent l="0" t="0" r="0" b="571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A432A" w14:textId="7209B427" w:rsidR="00A44B36" w:rsidRDefault="00715E3A" w:rsidP="00A44B36">
      <w:pPr>
        <w:pStyle w:val="af0"/>
        <w:rPr>
          <w:lang w:eastAsia="ru-RU"/>
        </w:rPr>
      </w:pPr>
      <w:bookmarkStart w:id="315" w:name="_Ref27662999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128</w:t>
      </w:r>
      <w:r w:rsidR="00A44B36">
        <w:rPr>
          <w:noProof/>
        </w:rPr>
        <w:fldChar w:fldCharType="end"/>
      </w:r>
      <w:bookmarkEnd w:id="315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Переход к документу «</w:t>
      </w:r>
      <w:r w:rsidR="00A44B36">
        <w:t>Расходное расписание (исходящее)</w:t>
      </w:r>
      <w:r w:rsidR="00A44B36">
        <w:rPr>
          <w:lang w:eastAsia="ru-RU"/>
        </w:rPr>
        <w:t>»</w:t>
      </w:r>
    </w:p>
    <w:p w14:paraId="4A1F750E" w14:textId="506A9D9E" w:rsidR="00A44B36" w:rsidRDefault="00A44B36" w:rsidP="00A44B36">
      <w:pPr>
        <w:pStyle w:val="a0"/>
      </w:pPr>
      <w:r>
        <w:t>В результате откроется окно «Документ «Расходное расписание (исходящее)» (</w:t>
      </w:r>
      <w:r>
        <w:fldChar w:fldCharType="begin"/>
      </w:r>
      <w:r>
        <w:instrText xml:space="preserve"> REF _Ref28262685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129</w:t>
      </w:r>
      <w:r>
        <w:fldChar w:fldCharType="end"/>
      </w:r>
      <w:r>
        <w:t>).</w:t>
      </w:r>
    </w:p>
    <w:p w14:paraId="33DA68E9" w14:textId="1006B3F5" w:rsidR="00A44B36" w:rsidRDefault="00E1607C" w:rsidP="00447987">
      <w:pPr>
        <w:pStyle w:val="af"/>
      </w:pPr>
      <w:r>
        <w:rPr>
          <w:lang w:val="ru-RU" w:eastAsia="ru-RU"/>
        </w:rPr>
        <w:drawing>
          <wp:inline distT="0" distB="0" distL="0" distR="0" wp14:anchorId="54098146" wp14:editId="13AE3519">
            <wp:extent cx="6120130" cy="4110355"/>
            <wp:effectExtent l="0" t="0" r="0" b="444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78FC7" w14:textId="4BC5264B" w:rsidR="00A44B36" w:rsidRDefault="00715E3A" w:rsidP="00A44B36">
      <w:pPr>
        <w:pStyle w:val="af0"/>
      </w:pPr>
      <w:bookmarkStart w:id="316" w:name="_Ref28262685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129</w:t>
      </w:r>
      <w:r w:rsidR="00A44B36">
        <w:rPr>
          <w:noProof/>
        </w:rPr>
        <w:fldChar w:fldCharType="end"/>
      </w:r>
      <w:bookmarkEnd w:id="316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Окно «</w:t>
      </w:r>
      <w:r w:rsidR="00A44B36">
        <w:t>Документ «Расходное расписание (исходящее)»</w:t>
      </w:r>
    </w:p>
    <w:p w14:paraId="2053BD08" w14:textId="66138AE3" w:rsidR="00A44B36" w:rsidRDefault="00A44B36" w:rsidP="00A44B36">
      <w:pPr>
        <w:pStyle w:val="a0"/>
      </w:pPr>
      <w:r>
        <w:t>Для перехода во вкладку «ЛБО» необходимо одним нажатием левой кнопки мыши выбрать вкладку «ЛБО» (</w:t>
      </w:r>
      <w:r w:rsidR="00602E9F">
        <w:fldChar w:fldCharType="begin"/>
      </w:r>
      <w:r w:rsidR="00602E9F">
        <w:instrText xml:space="preserve"> REF _Ref50389537 \h </w:instrText>
      </w:r>
      <w:r w:rsidR="00602E9F">
        <w:fldChar w:fldCharType="separate"/>
      </w:r>
      <w:r w:rsidR="006461B4">
        <w:t>Рисунок </w:t>
      </w:r>
      <w:r w:rsidR="006461B4">
        <w:rPr>
          <w:noProof/>
        </w:rPr>
        <w:t>130</w:t>
      </w:r>
      <w:r w:rsidR="00602E9F">
        <w:fldChar w:fldCharType="end"/>
      </w:r>
      <w:r>
        <w:t>).</w:t>
      </w:r>
    </w:p>
    <w:p w14:paraId="66F7EB49" w14:textId="6C3267BD" w:rsidR="00602E9F" w:rsidRDefault="00E1607C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C2901B7" wp14:editId="19692CC2">
            <wp:extent cx="6120130" cy="2011680"/>
            <wp:effectExtent l="0" t="0" r="0" b="762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996C" w14:textId="4C79FA81" w:rsidR="00A44B36" w:rsidRDefault="00715E3A" w:rsidP="00602E9F">
      <w:pPr>
        <w:pStyle w:val="af0"/>
      </w:pPr>
      <w:bookmarkStart w:id="317" w:name="_Ref50389537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130</w:t>
      </w:r>
      <w:r w:rsidR="00A44B36">
        <w:rPr>
          <w:noProof/>
        </w:rPr>
        <w:fldChar w:fldCharType="end"/>
      </w:r>
      <w:bookmarkEnd w:id="317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Переход во вкладку «ЛБО»</w:t>
      </w:r>
    </w:p>
    <w:p w14:paraId="3815A2F2" w14:textId="50AFCBFF" w:rsidR="00A44B36" w:rsidRPr="00A2242D" w:rsidRDefault="00A44B36" w:rsidP="00A44B36">
      <w:pPr>
        <w:pStyle w:val="a0"/>
      </w:pPr>
      <w:r>
        <w:rPr>
          <w:lang w:eastAsia="ru-RU"/>
        </w:rPr>
        <w:t>Для добавления утвержденных строк во вкладке «ЛБО» необходимо нажать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t>Рисунок </w:t>
      </w:r>
      <w:r w:rsidR="006461B4">
        <w:rPr>
          <w:noProof/>
        </w:rPr>
        <w:t>131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3118E82B" w14:textId="64C29E2A" w:rsidR="00A44B36" w:rsidRDefault="00A40F47" w:rsidP="00447987">
      <w:pPr>
        <w:pStyle w:val="af"/>
      </w:pPr>
      <w:r>
        <w:rPr>
          <w:lang w:val="ru-RU" w:eastAsia="ru-RU"/>
        </w:rPr>
        <w:drawing>
          <wp:inline distT="0" distB="0" distL="0" distR="0" wp14:anchorId="2D1B615B" wp14:editId="73482146">
            <wp:extent cx="6120130" cy="2011680"/>
            <wp:effectExtent l="0" t="0" r="0" b="762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F93B0" w14:textId="29C661D3" w:rsidR="00A44B36" w:rsidRDefault="00715E3A" w:rsidP="00A44B36">
      <w:pPr>
        <w:pStyle w:val="af0"/>
        <w:rPr>
          <w:lang w:eastAsia="ru-RU"/>
        </w:rPr>
      </w:pPr>
      <w:bookmarkStart w:id="318" w:name="_Ref486342793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131</w:t>
      </w:r>
      <w:r w:rsidR="00A44B36">
        <w:rPr>
          <w:noProof/>
        </w:rPr>
        <w:fldChar w:fldCharType="end"/>
      </w:r>
      <w:bookmarkEnd w:id="318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Добавление утвержденных строк</w:t>
      </w:r>
    </w:p>
    <w:p w14:paraId="56218726" w14:textId="77777777" w:rsidR="00A44B36" w:rsidRDefault="00A44B36" w:rsidP="00A44B36">
      <w:pPr>
        <w:pStyle w:val="a0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Удаление строк во вкладках, сформированных на основании документа-основания – недоступно.</w:t>
      </w:r>
    </w:p>
    <w:p w14:paraId="5F4AB031" w14:textId="3D2F5F5F" w:rsidR="00A44B36" w:rsidRDefault="00A44B36" w:rsidP="00A44B36">
      <w:pPr>
        <w:pStyle w:val="a0"/>
      </w:pPr>
      <w:r>
        <w:rPr>
          <w:lang w:eastAsia="ru-RU"/>
        </w:rPr>
        <w:t xml:space="preserve">В результате откроется окно «Добавление кодов классификации расходов бюджетов», в котором </w:t>
      </w:r>
      <w:r>
        <w:t>необходимо установить «галочки</w:t>
      </w:r>
      <w:r w:rsidRPr="005E1D17">
        <w:t>» напротив соответствующ</w:t>
      </w:r>
      <w:r>
        <w:t>их</w:t>
      </w:r>
      <w:r w:rsidRPr="005E1D17">
        <w:t xml:space="preserve"> строк и нажать на кнопку</w:t>
      </w:r>
      <w:r>
        <w:t xml:space="preserve"> «Выбрать» (</w:t>
      </w:r>
      <w:r>
        <w:fldChar w:fldCharType="begin"/>
      </w:r>
      <w:r>
        <w:instrText xml:space="preserve"> REF _Ref28262752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132</w:t>
      </w:r>
      <w:r>
        <w:fldChar w:fldCharType="end"/>
      </w:r>
      <w:r w:rsidR="00D0514C">
        <w:t>).</w:t>
      </w:r>
    </w:p>
    <w:p w14:paraId="4F563D83" w14:textId="77777777" w:rsidR="00A44B36" w:rsidRDefault="00A44B36" w:rsidP="00447987">
      <w:pPr>
        <w:pStyle w:val="af"/>
      </w:pPr>
      <w:r w:rsidRPr="00EF1968">
        <w:rPr>
          <w:lang w:val="ru-RU" w:eastAsia="ru-RU"/>
        </w:rPr>
        <w:lastRenderedPageBreak/>
        <w:drawing>
          <wp:inline distT="0" distB="0" distL="0" distR="0" wp14:anchorId="66B32C76" wp14:editId="02BD9E69">
            <wp:extent cx="5190476" cy="2400000"/>
            <wp:effectExtent l="0" t="0" r="0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190476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2B224" w14:textId="6830560C" w:rsidR="00A44B36" w:rsidRPr="00EF1968" w:rsidRDefault="00715E3A" w:rsidP="00A44B36">
      <w:pPr>
        <w:pStyle w:val="af0"/>
        <w:rPr>
          <w:lang w:eastAsia="ru-RU"/>
        </w:rPr>
      </w:pPr>
      <w:bookmarkStart w:id="319" w:name="_Ref28262752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132</w:t>
      </w:r>
      <w:r w:rsidR="00A44B36">
        <w:rPr>
          <w:noProof/>
        </w:rPr>
        <w:fldChar w:fldCharType="end"/>
      </w:r>
      <w:bookmarkEnd w:id="319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Выбор строк</w:t>
      </w:r>
    </w:p>
    <w:p w14:paraId="42F8E9F7" w14:textId="3B65576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Во вкладке «ПОФ» доступно добавление утвержденных строк нажатием на кнопку «Добавить»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_Ref486342799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t>Рисунок </w:t>
      </w:r>
      <w:r w:rsidR="006461B4">
        <w:rPr>
          <w:noProof/>
        </w:rPr>
        <w:t>133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2348F3B" w14:textId="193AAFAA" w:rsidR="00A44B36" w:rsidRDefault="00A40F47" w:rsidP="00447987">
      <w:pPr>
        <w:pStyle w:val="af"/>
      </w:pPr>
      <w:r>
        <w:rPr>
          <w:lang w:val="ru-RU" w:eastAsia="ru-RU"/>
        </w:rPr>
        <w:drawing>
          <wp:inline distT="0" distB="0" distL="0" distR="0" wp14:anchorId="19A642AE" wp14:editId="52A047F5">
            <wp:extent cx="6120130" cy="2318385"/>
            <wp:effectExtent l="0" t="0" r="0" b="571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7B6DC" w14:textId="1115DB52" w:rsidR="00A44B36" w:rsidRPr="00EA4C65" w:rsidRDefault="00715E3A" w:rsidP="00A44B36">
      <w:pPr>
        <w:pStyle w:val="af0"/>
        <w:rPr>
          <w:lang w:eastAsia="ru-RU"/>
        </w:rPr>
      </w:pPr>
      <w:bookmarkStart w:id="320" w:name="_Ref486342799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133</w:t>
      </w:r>
      <w:r w:rsidR="00A44B36">
        <w:rPr>
          <w:noProof/>
        </w:rPr>
        <w:fldChar w:fldCharType="end"/>
      </w:r>
      <w:bookmarkEnd w:id="320"/>
      <w:r w:rsidR="00A44B36">
        <w:t>.</w:t>
      </w:r>
      <w:r w:rsidR="00A44B36" w:rsidRPr="00270B46">
        <w:rPr>
          <w:lang w:eastAsia="ru-RU"/>
        </w:rPr>
        <w:t xml:space="preserve"> </w:t>
      </w:r>
      <w:r w:rsidR="00A44B36">
        <w:rPr>
          <w:lang w:eastAsia="ru-RU"/>
        </w:rPr>
        <w:t>Добавление утвержденных строк</w:t>
      </w:r>
    </w:p>
    <w:p w14:paraId="33240BE5" w14:textId="6AE4D131" w:rsidR="00602E9F" w:rsidRDefault="00A44B36" w:rsidP="00602E9F">
      <w:pPr>
        <w:pStyle w:val="a0"/>
      </w:pPr>
      <w:r w:rsidRPr="00EF1968">
        <w:t xml:space="preserve">Для сохранения введенных </w:t>
      </w:r>
      <w:r w:rsidRPr="00602E9F">
        <w:rPr>
          <w:rStyle w:val="31"/>
        </w:rPr>
        <w:t>данных</w:t>
      </w:r>
      <w:r w:rsidRPr="00EF1968">
        <w:t xml:space="preserve"> и закрытия окна «Документ «Расходное расписание (исходящее)» необходимо последовательно нажать на кнопки «Сохранить» и «Закрыть» (</w:t>
      </w:r>
      <w:r>
        <w:fldChar w:fldCharType="begin"/>
      </w:r>
      <w:r w:rsidRPr="00EF1968">
        <w:instrText xml:space="preserve"> </w:instrText>
      </w:r>
      <w:r>
        <w:instrText>REF</w:instrText>
      </w:r>
      <w:r w:rsidRPr="00EF1968">
        <w:instrText xml:space="preserve"> _</w:instrText>
      </w:r>
      <w:r>
        <w:instrText>Ref</w:instrText>
      </w:r>
      <w:r w:rsidRPr="00EF1968">
        <w:instrText>27664286 \</w:instrText>
      </w:r>
      <w:r>
        <w:instrText>h</w:instrText>
      </w:r>
      <w:r w:rsidRPr="00EF1968">
        <w:instrText xml:space="preserve">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134</w:t>
      </w:r>
      <w:r>
        <w:fldChar w:fldCharType="end"/>
      </w:r>
      <w:r w:rsidRPr="00EF1968">
        <w:t>).</w:t>
      </w:r>
    </w:p>
    <w:p w14:paraId="46DEC307" w14:textId="7B71D0A4" w:rsidR="00A44B36" w:rsidRPr="00EF1968" w:rsidRDefault="00A40F47" w:rsidP="00602E9F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9FA2196" wp14:editId="7723857B">
            <wp:extent cx="6120130" cy="2318385"/>
            <wp:effectExtent l="0" t="0" r="0" b="571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CAB8" w14:textId="7D2E4822" w:rsidR="00A44B36" w:rsidRPr="00AF4A2A" w:rsidRDefault="00715E3A" w:rsidP="00A44B36">
      <w:pPr>
        <w:pStyle w:val="af0"/>
        <w:rPr>
          <w:lang w:eastAsia="ru-RU"/>
        </w:rPr>
      </w:pPr>
      <w:bookmarkStart w:id="321" w:name="_Ref27664286"/>
      <w:bookmarkStart w:id="322" w:name="_Ref27664280"/>
      <w:r>
        <w:t>Рисунок </w:t>
      </w:r>
      <w:r w:rsidR="00A44B36">
        <w:rPr>
          <w:noProof/>
        </w:rPr>
        <w:fldChar w:fldCharType="begin"/>
      </w:r>
      <w:r w:rsidR="00A44B36">
        <w:rPr>
          <w:noProof/>
        </w:rPr>
        <w:instrText xml:space="preserve"> SEQ Рисунок \* ARABIC </w:instrText>
      </w:r>
      <w:r w:rsidR="00A44B36">
        <w:rPr>
          <w:noProof/>
        </w:rPr>
        <w:fldChar w:fldCharType="separate"/>
      </w:r>
      <w:r w:rsidR="006461B4">
        <w:rPr>
          <w:noProof/>
        </w:rPr>
        <w:t>134</w:t>
      </w:r>
      <w:r w:rsidR="00A44B36">
        <w:rPr>
          <w:noProof/>
        </w:rPr>
        <w:fldChar w:fldCharType="end"/>
      </w:r>
      <w:bookmarkEnd w:id="321"/>
      <w:r w:rsidR="00A44B36">
        <w:t>.</w:t>
      </w:r>
      <w:r w:rsidR="00A44B36" w:rsidRPr="00270B46">
        <w:rPr>
          <w:lang w:eastAsia="ru-RU"/>
        </w:rPr>
        <w:t xml:space="preserve"> </w:t>
      </w:r>
      <w:bookmarkEnd w:id="322"/>
      <w:r w:rsidR="00A44B36">
        <w:rPr>
          <w:lang w:eastAsia="ru-RU"/>
        </w:rPr>
        <w:t>Сохранение данных и закрытие окна</w:t>
      </w:r>
    </w:p>
    <w:p w14:paraId="1929D342" w14:textId="1A97D59D" w:rsidR="00A44B36" w:rsidRPr="00BC269F" w:rsidRDefault="00A44B36" w:rsidP="00A44B36">
      <w:pPr>
        <w:pStyle w:val="a0"/>
      </w:pPr>
      <w:r w:rsidRPr="00BC269F">
        <w:t xml:space="preserve">Для формирования расходного расписания вручную необходимо нажать на кнопку «Реестр» и выбрать пункт </w:t>
      </w:r>
      <w:r w:rsidRPr="00BC269F">
        <w:rPr>
          <w:i/>
        </w:rPr>
        <w:t xml:space="preserve">[Сформировать документ РР (Вручную)] </w:t>
      </w:r>
      <w:r w:rsidRPr="00BC269F">
        <w:t>(</w:t>
      </w:r>
      <w:r w:rsidRPr="00BC269F">
        <w:fldChar w:fldCharType="begin"/>
      </w:r>
      <w:r w:rsidRPr="00BC269F">
        <w:instrText xml:space="preserve"> REF _Ref470622325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135</w:t>
      </w:r>
      <w:r w:rsidRPr="00BC269F">
        <w:fldChar w:fldCharType="end"/>
      </w:r>
      <w:r w:rsidRPr="00BC269F">
        <w:t>).</w:t>
      </w:r>
    </w:p>
    <w:p w14:paraId="749A395B" w14:textId="585E1325" w:rsidR="00A44B36" w:rsidRPr="00E367DE" w:rsidRDefault="007F1083" w:rsidP="00447987">
      <w:pPr>
        <w:pStyle w:val="af"/>
      </w:pPr>
      <w:r>
        <w:rPr>
          <w:lang w:val="ru-RU" w:eastAsia="ru-RU"/>
        </w:rPr>
        <w:drawing>
          <wp:inline distT="0" distB="0" distL="0" distR="0" wp14:anchorId="487C2239" wp14:editId="6F955C7B">
            <wp:extent cx="6120130" cy="2817495"/>
            <wp:effectExtent l="0" t="0" r="0" b="190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7429B" w14:textId="6211C19B" w:rsidR="00A44B36" w:rsidRPr="00BC269F" w:rsidRDefault="00715E3A" w:rsidP="00A44B36">
      <w:pPr>
        <w:pStyle w:val="af0"/>
      </w:pPr>
      <w:bookmarkStart w:id="323" w:name="_Ref470622325"/>
      <w:r>
        <w:t>Рисунок </w:t>
      </w:r>
      <w:fldSimple w:instr=" SEQ Рисунок \* ARABIC ">
        <w:r w:rsidR="006461B4">
          <w:rPr>
            <w:noProof/>
          </w:rPr>
          <w:t>135</w:t>
        </w:r>
      </w:fldSimple>
      <w:bookmarkEnd w:id="323"/>
      <w:r w:rsidR="00A44B36" w:rsidRPr="00BC269F">
        <w:t xml:space="preserve">. </w:t>
      </w:r>
      <w:r w:rsidR="00A44B36">
        <w:t>Формирование расходного расписания вручную</w:t>
      </w:r>
    </w:p>
    <w:p w14:paraId="54E31989" w14:textId="72EAD19F" w:rsidR="00A44B36" w:rsidRPr="00BC269F" w:rsidRDefault="00A44B36" w:rsidP="00A44B36">
      <w:pPr>
        <w:pStyle w:val="a0"/>
      </w:pPr>
      <w:r w:rsidRPr="00BC269F">
        <w:t>В результате откроется окно «Документ «Расходное расписание (исходящее)», которое содержит вкладки (</w:t>
      </w:r>
      <w:r w:rsidRPr="00BC269F">
        <w:fldChar w:fldCharType="begin"/>
      </w:r>
      <w:r w:rsidRPr="00BC269F">
        <w:instrText xml:space="preserve"> REF _Ref470622332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136</w:t>
      </w:r>
      <w:r w:rsidRPr="00BC269F">
        <w:fldChar w:fldCharType="end"/>
      </w:r>
      <w:r w:rsidRPr="00BC269F">
        <w:t>):</w:t>
      </w:r>
    </w:p>
    <w:p w14:paraId="275785D2" w14:textId="77777777" w:rsidR="00A44B36" w:rsidRPr="00BC269F" w:rsidRDefault="00A44B36" w:rsidP="00E74817">
      <w:pPr>
        <w:pStyle w:val="-"/>
      </w:pPr>
      <w:r w:rsidRPr="00BC269F">
        <w:t>«Основные поля»;</w:t>
      </w:r>
    </w:p>
    <w:p w14:paraId="63B59617" w14:textId="77777777" w:rsidR="00A44B36" w:rsidRPr="00BC269F" w:rsidRDefault="00A44B36" w:rsidP="00E74817">
      <w:pPr>
        <w:pStyle w:val="-"/>
      </w:pPr>
      <w:r w:rsidRPr="00BC269F">
        <w:t>«БА по расходам»;</w:t>
      </w:r>
    </w:p>
    <w:p w14:paraId="484BD12A" w14:textId="77777777" w:rsidR="00A44B36" w:rsidRPr="00BC269F" w:rsidRDefault="00A44B36" w:rsidP="00E74817">
      <w:pPr>
        <w:pStyle w:val="-"/>
      </w:pPr>
      <w:r w:rsidRPr="00BC269F">
        <w:t>«БА по источникам»;</w:t>
      </w:r>
    </w:p>
    <w:p w14:paraId="1FA405D0" w14:textId="77777777" w:rsidR="00A44B36" w:rsidRPr="00BC269F" w:rsidRDefault="00A44B36" w:rsidP="00E74817">
      <w:pPr>
        <w:pStyle w:val="-"/>
      </w:pPr>
      <w:r w:rsidRPr="00BC269F">
        <w:t>«ЛБО»;</w:t>
      </w:r>
    </w:p>
    <w:p w14:paraId="727FAFF6" w14:textId="77777777" w:rsidR="00A44B36" w:rsidRPr="00BC269F" w:rsidRDefault="00A44B36" w:rsidP="00E74817">
      <w:pPr>
        <w:pStyle w:val="-"/>
      </w:pPr>
      <w:r w:rsidRPr="00BC269F">
        <w:t>«ПОФ»;</w:t>
      </w:r>
    </w:p>
    <w:p w14:paraId="278E6170" w14:textId="77777777" w:rsidR="00A44B36" w:rsidRPr="00BC269F" w:rsidRDefault="00A44B36" w:rsidP="00E74817">
      <w:pPr>
        <w:pStyle w:val="-"/>
      </w:pPr>
      <w:r w:rsidRPr="00BC269F">
        <w:t>«Реорганизация».</w:t>
      </w:r>
    </w:p>
    <w:p w14:paraId="1C3CBCEA" w14:textId="2C115E1D" w:rsidR="00A44B36" w:rsidRPr="00BC269F" w:rsidRDefault="007F1083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0096B25" wp14:editId="4FD089A2">
            <wp:extent cx="6120130" cy="4875530"/>
            <wp:effectExtent l="0" t="0" r="0" b="127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0B76" w14:textId="3B7C316B" w:rsidR="00A44B36" w:rsidRPr="00BC269F" w:rsidRDefault="00715E3A" w:rsidP="00A44B36">
      <w:pPr>
        <w:pStyle w:val="af0"/>
      </w:pPr>
      <w:bookmarkStart w:id="324" w:name="_Ref470622332"/>
      <w:r>
        <w:t>Рисунок </w:t>
      </w:r>
      <w:fldSimple w:instr=" SEQ Рисунок \* ARABIC ">
        <w:r w:rsidR="006461B4">
          <w:rPr>
            <w:noProof/>
          </w:rPr>
          <w:t>136</w:t>
        </w:r>
      </w:fldSimple>
      <w:bookmarkEnd w:id="324"/>
      <w:r w:rsidR="00A44B36" w:rsidRPr="00BC269F">
        <w:t>. Окно «Документ «Расходное расписание (исходящее)»</w:t>
      </w:r>
    </w:p>
    <w:p w14:paraId="584C9F62" w14:textId="7A91BC17" w:rsidR="00A44B36" w:rsidRDefault="00A44B36" w:rsidP="00A44B36">
      <w:pPr>
        <w:pStyle w:val="a0"/>
      </w:pPr>
      <w:r w:rsidRPr="00BC269F">
        <w:t>Во вкладке «Основные поля» поля заполняются автоматически</w:t>
      </w:r>
      <w:r w:rsidR="00EA58CC">
        <w:t>,</w:t>
      </w:r>
      <w:r w:rsidRPr="00BC269F">
        <w:t xml:space="preserve"> либо вручную с клавиатуры</w:t>
      </w:r>
      <w:r>
        <w:t>.</w:t>
      </w:r>
    </w:p>
    <w:p w14:paraId="0E8B5390" w14:textId="77777777" w:rsidR="00A44B36" w:rsidRDefault="00A44B36" w:rsidP="00A44B36">
      <w:pPr>
        <w:pStyle w:val="a0"/>
      </w:pPr>
      <w:r w:rsidRPr="00BC269F">
        <w:t xml:space="preserve">Во вкладке «Основные поля» </w:t>
      </w:r>
      <w:r>
        <w:t>поле «Номер реестра РР» заполняется вручную с клавиатуры.</w:t>
      </w:r>
    </w:p>
    <w:p w14:paraId="12117071" w14:textId="77777777" w:rsidR="00A44B36" w:rsidRDefault="00A44B36" w:rsidP="00A44B36">
      <w:pPr>
        <w:pStyle w:val="a0"/>
      </w:pPr>
      <w:r>
        <w:t>Поле «Дата реестра РР» заполняется выбором значения из календаря.</w:t>
      </w:r>
    </w:p>
    <w:p w14:paraId="42134A36" w14:textId="77777777" w:rsidR="00A44B36" w:rsidRDefault="00A44B36" w:rsidP="00A44B36">
      <w:pPr>
        <w:pStyle w:val="a0"/>
      </w:pPr>
      <w:r>
        <w:t>Поля «Автор документа» и «Дата формирования файла» заполняются автоматически и недоступны для редактирования.</w:t>
      </w:r>
    </w:p>
    <w:p w14:paraId="7912C511" w14:textId="77777777" w:rsidR="00A44B36" w:rsidRDefault="00A44B36" w:rsidP="00A44B36">
      <w:pPr>
        <w:pStyle w:val="a0"/>
      </w:pPr>
      <w:r>
        <w:t>Поля «Дата введения в действие реестра РР» и «Номер РР» заполняются вручную с клавиатуры.</w:t>
      </w:r>
    </w:p>
    <w:p w14:paraId="601F1A01" w14:textId="77777777" w:rsidR="00A44B36" w:rsidRDefault="00A44B36" w:rsidP="00A44B36">
      <w:pPr>
        <w:pStyle w:val="a0"/>
      </w:pPr>
      <w:r w:rsidRPr="00BC269F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 w:rsidRPr="00233978">
        <w:rPr>
          <w:lang w:eastAsia="ru-RU"/>
        </w:rPr>
        <w:t xml:space="preserve">Номер РР </w:t>
      </w:r>
      <w:r>
        <w:rPr>
          <w:lang w:eastAsia="ru-RU"/>
        </w:rPr>
        <w:t>не должен превышать 13 знаков.</w:t>
      </w:r>
    </w:p>
    <w:p w14:paraId="243589E2" w14:textId="77777777" w:rsidR="00A44B36" w:rsidRDefault="00A44B36" w:rsidP="00A44B36">
      <w:pPr>
        <w:pStyle w:val="a0"/>
      </w:pPr>
      <w:r>
        <w:t>Поля «Номер РР от СП» и «Документ-основание» заполняются автоматически и недоступны для редактирования.</w:t>
      </w:r>
    </w:p>
    <w:p w14:paraId="34F75DB2" w14:textId="77777777" w:rsidR="00A44B36" w:rsidRDefault="00A44B36" w:rsidP="00A44B36">
      <w:pPr>
        <w:pStyle w:val="a0"/>
      </w:pPr>
      <w:r>
        <w:lastRenderedPageBreak/>
        <w:t>Поля «Дата реестра РР» и «Дата введения в действие реестра РР» заполняются выбором значения из календаря.</w:t>
      </w:r>
    </w:p>
    <w:p w14:paraId="10D25128" w14:textId="77777777" w:rsidR="00A44B36" w:rsidRDefault="00A44B36" w:rsidP="00A44B36">
      <w:pPr>
        <w:pStyle w:val="a0"/>
        <w:rPr>
          <w:lang w:eastAsia="ru-RU"/>
        </w:rPr>
      </w:pPr>
      <w:r w:rsidRPr="00660E24">
        <w:rPr>
          <w:lang w:eastAsia="ru-RU"/>
        </w:rPr>
        <w:t xml:space="preserve">Поля </w:t>
      </w:r>
      <w:r>
        <w:rPr>
          <w:lang w:eastAsia="ru-RU"/>
        </w:rPr>
        <w:t>«Код РБС (ПБС)/АИФДБ с отдельными полномочиями ГАИФДБ», «Полное (сокращенное) наименование РБС (ПБС)/ АИФДБ с отдельными полномочиями ГАИФДБ», «Наименование бюджета» и «Финансовый орган» заполняются автоматически и недоступны для редактирования.</w:t>
      </w:r>
    </w:p>
    <w:p w14:paraId="6F8016B0" w14:textId="77777777" w:rsidR="00A44B36" w:rsidRPr="00660E24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«Номер лицевого счета УБП, сформировавшего РР или реестр РР» заполняется выбором значения из справочника.</w:t>
      </w:r>
    </w:p>
    <w:p w14:paraId="1FF34FC2" w14:textId="77777777" w:rsidR="00A44B36" w:rsidRDefault="00A44B36" w:rsidP="00A44B36">
      <w:pPr>
        <w:pStyle w:val="a0"/>
        <w:rPr>
          <w:lang w:eastAsia="ru-RU"/>
        </w:rPr>
      </w:pPr>
      <w:r w:rsidRPr="00BC269F">
        <w:rPr>
          <w:b/>
          <w:lang w:eastAsia="ru-RU"/>
        </w:rPr>
        <w:t>Важно!</w:t>
      </w:r>
      <w:r w:rsidRPr="00BC269F">
        <w:rPr>
          <w:lang w:eastAsia="ru-RU"/>
        </w:rPr>
        <w:t xml:space="preserve"> Пол</w:t>
      </w:r>
      <w:r>
        <w:rPr>
          <w:lang w:eastAsia="ru-RU"/>
        </w:rPr>
        <w:t>е «Номер лицевого счета УБП, сформировавшего РР или реестр РР»</w:t>
      </w:r>
      <w:r w:rsidRPr="00BC269F">
        <w:rPr>
          <w:lang w:eastAsia="ru-RU"/>
        </w:rPr>
        <w:t xml:space="preserve"> обязательн</w:t>
      </w:r>
      <w:r>
        <w:rPr>
          <w:lang w:eastAsia="ru-RU"/>
        </w:rPr>
        <w:t>о</w:t>
      </w:r>
      <w:r w:rsidRPr="00BC269F">
        <w:rPr>
          <w:lang w:eastAsia="ru-RU"/>
        </w:rPr>
        <w:t xml:space="preserve"> для заполнения.</w:t>
      </w:r>
    </w:p>
    <w:p w14:paraId="544775A8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Поля «Наименование л/с», «Код ОрФК, в котором ГРБС (РБС)/ГАИФДБ (АИФДБ с полномочиями ГАИФДБ), формирующему РР, открыт соответствующий л/с» и «Полное (сокращенное) наименование ОрФК, в котором ГРБС (РБС) ГАИФДБ (АИФДБ с полномочиями ГАИФДБ), формирующему РР, открыт соответствующий л/с» заполняются автоматически и недоступны для редактирования.</w:t>
      </w:r>
    </w:p>
    <w:p w14:paraId="54798000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«Код УБП, которому должно быть доведено данное РР (Кому)» заполняется выбором значения из справочника.</w:t>
      </w:r>
    </w:p>
    <w:p w14:paraId="54307543" w14:textId="77777777" w:rsidR="00A44B36" w:rsidRPr="00EA4C65" w:rsidRDefault="00A44B36" w:rsidP="00A44B36">
      <w:pPr>
        <w:pStyle w:val="a0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Поле «Код УБП, которому должно быть доведено данное РР (Кому)» обязательно для заполнения.</w:t>
      </w:r>
    </w:p>
    <w:p w14:paraId="620F6F71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«Полное (сокращенное) наименование УБП, которому должно быть доведено данное РР (Кому)» заполняется автоматически и недоступно для редактирования.</w:t>
      </w:r>
    </w:p>
    <w:p w14:paraId="053335AB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«Номер л/с УБП, которому должно быть доведено данное РР (Кому)» заполняется выбором значения из справочника.</w:t>
      </w:r>
    </w:p>
    <w:p w14:paraId="189E9F04" w14:textId="77777777" w:rsidR="00A44B36" w:rsidRPr="00EA4C65" w:rsidRDefault="00A44B36" w:rsidP="00A44B36">
      <w:pPr>
        <w:pStyle w:val="a0"/>
        <w:rPr>
          <w:lang w:eastAsia="ru-RU"/>
        </w:rPr>
      </w:pPr>
      <w:r w:rsidRPr="00EA4C65">
        <w:rPr>
          <w:b/>
          <w:lang w:eastAsia="ru-RU"/>
        </w:rPr>
        <w:t>Важно!</w:t>
      </w:r>
      <w:r>
        <w:rPr>
          <w:b/>
          <w:lang w:eastAsia="ru-RU"/>
        </w:rPr>
        <w:t xml:space="preserve"> </w:t>
      </w:r>
      <w:r>
        <w:rPr>
          <w:lang w:eastAsia="ru-RU"/>
        </w:rPr>
        <w:t>Поле «Номер л/с УБП, которому должно быть доведено данное РР (Кому)» обязательно для заполнения.</w:t>
      </w:r>
    </w:p>
    <w:p w14:paraId="18471148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 xml:space="preserve">Поля «Наименование л/с», «Код ОрФК, в котором открыть л/с РБС (ПБС, ИПБС)/АИФДБ с полномочиями ГАИФДБ (АИФДБ), в адрес которого будет направлено РР (Куда)» и «Полное (сокращенное) наименование ОрФК, в </w:t>
      </w:r>
      <w:r>
        <w:rPr>
          <w:lang w:eastAsia="ru-RU"/>
        </w:rPr>
        <w:lastRenderedPageBreak/>
        <w:t>котором открыть л/с РБС (ПБС, ИПБС)/АИФДБ с полномочиями ГАИФДБ (АИФДБ), в адрес которого будет направлено РР (Куда)» заполняются автоматически и недоступны для редактирования.</w:t>
      </w:r>
    </w:p>
    <w:p w14:paraId="796EACCD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«Код специальных указаний» заполняется выбором значения из справочника.</w:t>
      </w:r>
    </w:p>
    <w:p w14:paraId="25E836C6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«Специальные указания» заполняется автоматически и недоступно для редактирования.</w:t>
      </w:r>
    </w:p>
    <w:p w14:paraId="588A1EF9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«Тип КБК» заполняется автоматически и недоступно для редактирования.</w:t>
      </w:r>
    </w:p>
    <w:p w14:paraId="45D31684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Поле «Признак секретности РР» заполняется выбором значения из раскрывающегося списка.</w:t>
      </w:r>
    </w:p>
    <w:p w14:paraId="4E139A8C" w14:textId="77777777" w:rsidR="00A44B36" w:rsidRPr="00BC269F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Поля «ФИО руководителя (уполномоченного им лица)», «Должность руководителя (уполномоченного им лица)», «ФИО ответственного исполнителя», «Должность ответственного исполнителя», «Телефон</w:t>
      </w:r>
      <w:r w:rsidRPr="008736B5">
        <w:rPr>
          <w:lang w:eastAsia="ru-RU"/>
        </w:rPr>
        <w:t xml:space="preserve"> </w:t>
      </w:r>
      <w:r>
        <w:rPr>
          <w:lang w:eastAsia="ru-RU"/>
        </w:rPr>
        <w:t>ответственного исполнителя», «Дата подписания РР (реестра РР) руководителем (уполномоченным лицом)» и «Дата подписания РР ответственным исполнителем» заполняются автоматически после утверждения документа и недоступны для редактирования.</w:t>
      </w:r>
    </w:p>
    <w:p w14:paraId="611CC978" w14:textId="77777777" w:rsidR="00A44B36" w:rsidRDefault="00A44B36" w:rsidP="00A44B36">
      <w:pPr>
        <w:pStyle w:val="a0"/>
      </w:pPr>
      <w:r>
        <w:t>Поле «Номер Заявки на кассовый расход» заполняется вручную с клавиатуры.</w:t>
      </w:r>
    </w:p>
    <w:p w14:paraId="2869EDEA" w14:textId="77777777" w:rsidR="00A44B36" w:rsidRDefault="00A44B36" w:rsidP="00A44B36">
      <w:pPr>
        <w:pStyle w:val="a0"/>
      </w:pPr>
      <w:r>
        <w:t>Поля «Дата заявки на кассовый расход», «Дата введения в действие раздела БА РР», «Дата введения в действие раздела ЛБО» и «Дата введения в действие раздела ПОФ РР» заполняются выбором значения из календаря.</w:t>
      </w:r>
    </w:p>
    <w:p w14:paraId="02D90460" w14:textId="77777777" w:rsidR="00A44B36" w:rsidRDefault="00A44B36" w:rsidP="00A44B36">
      <w:pPr>
        <w:pStyle w:val="a0"/>
      </w:pPr>
      <w:r>
        <w:t xml:space="preserve">Поле «Глобальный уникальный идентификатор» заполняется автоматически </w:t>
      </w:r>
      <w:r>
        <w:rPr>
          <w:lang w:eastAsia="ru-RU"/>
        </w:rPr>
        <w:t>и недоступно для редактирования</w:t>
      </w:r>
      <w:r>
        <w:t>.</w:t>
      </w:r>
    </w:p>
    <w:p w14:paraId="5A898C99" w14:textId="77777777" w:rsidR="00A44B36" w:rsidRDefault="00A44B36" w:rsidP="00A44B36">
      <w:pPr>
        <w:pStyle w:val="a0"/>
      </w:pPr>
      <w:r>
        <w:t>Поле «Дата учета РР в бюджетном учете в ОрФК отправителе» заполняется выбором значения из календаря.</w:t>
      </w:r>
    </w:p>
    <w:p w14:paraId="69E3AC7D" w14:textId="5F290137" w:rsidR="00A44B36" w:rsidRDefault="00A44B36" w:rsidP="00A44B36">
      <w:pPr>
        <w:pStyle w:val="a0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_Ref487215762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137</w:t>
      </w:r>
      <w:r>
        <w:fldChar w:fldCharType="end"/>
      </w:r>
      <w:r>
        <w:t>).</w:t>
      </w:r>
    </w:p>
    <w:p w14:paraId="5E5D1F42" w14:textId="77777777" w:rsidR="00A44B36" w:rsidRPr="00EF1968" w:rsidRDefault="00A44B36" w:rsidP="00447987">
      <w:pPr>
        <w:pStyle w:val="af"/>
      </w:pPr>
      <w:r w:rsidRPr="00EF1968">
        <w:rPr>
          <w:lang w:val="ru-RU" w:eastAsia="ru-RU"/>
        </w:rPr>
        <w:lastRenderedPageBreak/>
        <w:drawing>
          <wp:inline distT="0" distB="0" distL="0" distR="0" wp14:anchorId="27A54960" wp14:editId="38842730">
            <wp:extent cx="6082748" cy="2960749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097098" cy="296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51DBD" w14:textId="748168AF" w:rsidR="00A44B36" w:rsidRDefault="00715E3A" w:rsidP="00A44B36">
      <w:pPr>
        <w:pStyle w:val="af0"/>
      </w:pPr>
      <w:bookmarkStart w:id="325" w:name="_Ref487215762"/>
      <w:r>
        <w:t>Рисунок </w:t>
      </w:r>
      <w:fldSimple w:instr=" SEQ Рисунок \* ARABIC ">
        <w:r w:rsidR="006461B4">
          <w:rPr>
            <w:noProof/>
          </w:rPr>
          <w:t>137</w:t>
        </w:r>
      </w:fldSimple>
      <w:bookmarkEnd w:id="325"/>
      <w:r w:rsidR="00A44B36">
        <w:t>.</w:t>
      </w:r>
      <w:r w:rsidR="00A44B36" w:rsidRPr="00D32576">
        <w:t xml:space="preserve"> </w:t>
      </w:r>
      <w:r w:rsidR="00A44B36">
        <w:t>Сохранение</w:t>
      </w:r>
      <w:r w:rsidR="001E68E5">
        <w:t xml:space="preserve"> введенных</w:t>
      </w:r>
      <w:r w:rsidR="00A44B36">
        <w:t xml:space="preserve"> данных</w:t>
      </w:r>
    </w:p>
    <w:p w14:paraId="4ED2B1AD" w14:textId="77777777" w:rsidR="00A44B36" w:rsidRDefault="00A44B36" w:rsidP="00A44B36">
      <w:pPr>
        <w:pStyle w:val="a0"/>
      </w:pPr>
      <w:r>
        <w:t>В результате станут активны вкладки:</w:t>
      </w:r>
    </w:p>
    <w:p w14:paraId="03F727C5" w14:textId="77777777" w:rsidR="00A44B36" w:rsidRPr="00BC269F" w:rsidRDefault="00A44B36" w:rsidP="00E74817">
      <w:pPr>
        <w:pStyle w:val="-"/>
      </w:pPr>
      <w:r w:rsidRPr="00BC269F">
        <w:t>«БА по расходам»;</w:t>
      </w:r>
    </w:p>
    <w:p w14:paraId="3BBD75F3" w14:textId="77777777" w:rsidR="00A44B36" w:rsidRPr="00BC269F" w:rsidRDefault="00A44B36" w:rsidP="00E74817">
      <w:pPr>
        <w:pStyle w:val="-"/>
      </w:pPr>
      <w:r w:rsidRPr="00BC269F">
        <w:t>«БА по источникам»;</w:t>
      </w:r>
    </w:p>
    <w:p w14:paraId="6E62CCC2" w14:textId="77777777" w:rsidR="00A44B36" w:rsidRPr="00BC269F" w:rsidRDefault="00A44B36" w:rsidP="00E74817">
      <w:pPr>
        <w:pStyle w:val="-"/>
      </w:pPr>
      <w:r w:rsidRPr="00BC269F">
        <w:t>«ЛБО»;</w:t>
      </w:r>
    </w:p>
    <w:p w14:paraId="5F561461" w14:textId="77777777" w:rsidR="00A44B36" w:rsidRPr="00BC269F" w:rsidRDefault="00A44B36" w:rsidP="00E74817">
      <w:pPr>
        <w:pStyle w:val="-"/>
      </w:pPr>
      <w:r w:rsidRPr="00BC269F">
        <w:t>«ПОФ»;</w:t>
      </w:r>
    </w:p>
    <w:p w14:paraId="0458A848" w14:textId="77777777" w:rsidR="00A44B36" w:rsidRPr="00BC269F" w:rsidRDefault="00A44B36" w:rsidP="00E74817">
      <w:pPr>
        <w:pStyle w:val="-"/>
      </w:pPr>
      <w:r w:rsidRPr="00BC269F">
        <w:t>«Реорганизация».</w:t>
      </w:r>
    </w:p>
    <w:p w14:paraId="583C79DE" w14:textId="2E5AD569" w:rsidR="00A44B36" w:rsidRDefault="00A44B36" w:rsidP="00A44B36">
      <w:pPr>
        <w:pStyle w:val="a0"/>
      </w:pPr>
      <w:r>
        <w:t>Во в</w:t>
      </w:r>
      <w:r w:rsidRPr="00BC269F">
        <w:t>кладк</w:t>
      </w:r>
      <w:r>
        <w:t>е</w:t>
      </w:r>
      <w:r w:rsidRPr="00BC269F">
        <w:t xml:space="preserve"> «БА по </w:t>
      </w:r>
      <w:r>
        <w:t>расходам</w:t>
      </w:r>
      <w:r w:rsidRPr="00BC269F">
        <w:t>» необходимо нажать на кнопку «Добавить»</w:t>
      </w:r>
      <w:r>
        <w:t xml:space="preserve"> (</w:t>
      </w:r>
      <w:r w:rsidR="00A44819">
        <w:fldChar w:fldCharType="begin"/>
      </w:r>
      <w:r w:rsidR="00A44819">
        <w:instrText xml:space="preserve"> REF _Ref486260209 \h </w:instrText>
      </w:r>
      <w:r w:rsidR="00A44819">
        <w:fldChar w:fldCharType="separate"/>
      </w:r>
      <w:r w:rsidR="006461B4">
        <w:t>Рисунок </w:t>
      </w:r>
      <w:r w:rsidR="006461B4">
        <w:rPr>
          <w:noProof/>
        </w:rPr>
        <w:t>138</w:t>
      </w:r>
      <w:r w:rsidR="00A44819">
        <w:fldChar w:fldCharType="end"/>
      </w:r>
      <w:r>
        <w:t>)</w:t>
      </w:r>
      <w:r w:rsidR="00A44819">
        <w:t>.</w:t>
      </w:r>
    </w:p>
    <w:p w14:paraId="231C1DD4" w14:textId="728A4F03" w:rsidR="00A44B36" w:rsidRPr="0022116A" w:rsidRDefault="00A44B36" w:rsidP="00447987">
      <w:pPr>
        <w:pStyle w:val="af"/>
      </w:pPr>
      <w:r w:rsidRPr="00EF1968">
        <w:rPr>
          <w:lang w:val="ru-RU" w:eastAsia="ru-RU"/>
        </w:rPr>
        <w:drawing>
          <wp:inline distT="0" distB="0" distL="0" distR="0" wp14:anchorId="1DBFF9BB" wp14:editId="3533B041">
            <wp:extent cx="6119324" cy="1653872"/>
            <wp:effectExtent l="0" t="0" r="0" b="381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45684" cy="166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1223D" w14:textId="7F979087" w:rsidR="00A44B36" w:rsidRPr="00BC269F" w:rsidRDefault="00715E3A" w:rsidP="00A44B36">
      <w:pPr>
        <w:pStyle w:val="af0"/>
      </w:pPr>
      <w:bookmarkStart w:id="326" w:name="_Ref486260209"/>
      <w:r>
        <w:t>Рисунок </w:t>
      </w:r>
      <w:fldSimple w:instr=" SEQ Рисунок \* ARABIC ">
        <w:r w:rsidR="006461B4">
          <w:rPr>
            <w:noProof/>
          </w:rPr>
          <w:t>138</w:t>
        </w:r>
      </w:fldSimple>
      <w:bookmarkEnd w:id="326"/>
      <w:r w:rsidR="00A44B36" w:rsidRPr="00BC269F">
        <w:t xml:space="preserve">. </w:t>
      </w:r>
      <w:r w:rsidR="00A44B36">
        <w:t>Добавление строк</w:t>
      </w:r>
    </w:p>
    <w:p w14:paraId="0E7B37EF" w14:textId="76803637" w:rsidR="00A44B36" w:rsidRDefault="00A44B36" w:rsidP="00A44B36">
      <w:pPr>
        <w:pStyle w:val="a0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>
        <w:fldChar w:fldCharType="begin"/>
      </w:r>
      <w:r>
        <w:instrText xml:space="preserve"> REF _Ref27658619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139</w:t>
      </w:r>
      <w:r>
        <w:fldChar w:fldCharType="end"/>
      </w:r>
      <w:r w:rsidRPr="00BC269F">
        <w:t>).</w:t>
      </w:r>
    </w:p>
    <w:p w14:paraId="281D8106" w14:textId="59A8CC97" w:rsidR="00A44B36" w:rsidRDefault="00A44B36" w:rsidP="001E68E5">
      <w:pPr>
        <w:pStyle w:val="a0"/>
      </w:pPr>
      <w:r w:rsidRPr="00270B46">
        <w:rPr>
          <w:b/>
        </w:rPr>
        <w:lastRenderedPageBreak/>
        <w:t>Важно!</w:t>
      </w:r>
      <w:r>
        <w:t xml:space="preserve"> Для выбора доступны утвержденные строки по соответствующему получателю. Для БЦ 2019-2021 и ранее </w:t>
      </w:r>
      <w:r w:rsidR="001E68E5">
        <w:t>–</w:t>
      </w:r>
      <w:r>
        <w:t xml:space="preserve"> из </w:t>
      </w:r>
      <w:r w:rsidR="00BF6E32">
        <w:t>подраздела</w:t>
      </w:r>
      <w:r>
        <w:t xml:space="preserve"> </w:t>
      </w:r>
      <w:r w:rsidR="00BF6E32">
        <w:t>«</w:t>
      </w:r>
      <w:r>
        <w:t>Бюджетная роспись и ЛБО (ПНО)</w:t>
      </w:r>
      <w:r w:rsidR="00BF6E32">
        <w:t>»</w:t>
      </w:r>
      <w:r>
        <w:t xml:space="preserve">, Для БЦ 2020-2022 </w:t>
      </w:r>
      <w:r w:rsidR="001E68E5">
        <w:t>–</w:t>
      </w:r>
      <w:r>
        <w:t xml:space="preserve"> из </w:t>
      </w:r>
      <w:r w:rsidR="00BF6E32">
        <w:t>подраздела</w:t>
      </w:r>
      <w:r>
        <w:t xml:space="preserve"> </w:t>
      </w:r>
      <w:r w:rsidR="00BF6E32">
        <w:t>«</w:t>
      </w:r>
      <w:r>
        <w:t>Распределение показателей БА и ЛБО (ПНО)</w:t>
      </w:r>
      <w:r w:rsidR="00BF6E32">
        <w:t>»</w:t>
      </w:r>
      <w:r>
        <w:t xml:space="preserve"> пункта меню </w:t>
      </w:r>
      <w:r w:rsidR="00BF6E32">
        <w:t>«</w:t>
      </w:r>
      <w:r>
        <w:t>Бюджетная роспись и ЛБО (ГРБС)</w:t>
      </w:r>
      <w:r w:rsidR="00BF6E32">
        <w:t>»</w:t>
      </w:r>
      <w:r>
        <w:t>.</w:t>
      </w:r>
    </w:p>
    <w:p w14:paraId="0EEB9BAC" w14:textId="77777777" w:rsidR="00A44B36" w:rsidRDefault="00A44B36" w:rsidP="00447987">
      <w:pPr>
        <w:pStyle w:val="af"/>
      </w:pPr>
      <w:r w:rsidRPr="00233978">
        <w:rPr>
          <w:lang w:val="ru-RU" w:eastAsia="ru-RU"/>
        </w:rPr>
        <w:drawing>
          <wp:inline distT="0" distB="0" distL="0" distR="0" wp14:anchorId="66906E67" wp14:editId="4DE85729">
            <wp:extent cx="3951798" cy="2696158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48786" cy="269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FDCD0" w14:textId="79FD63B7" w:rsidR="00A44B36" w:rsidRPr="00CB051C" w:rsidRDefault="00715E3A" w:rsidP="00A44B36">
      <w:pPr>
        <w:pStyle w:val="af0"/>
      </w:pPr>
      <w:bookmarkStart w:id="327" w:name="_Ref27658619"/>
      <w:r>
        <w:t>Рисунок </w:t>
      </w:r>
      <w:fldSimple w:instr=" SEQ Рисунок \* ARABIC ">
        <w:r w:rsidR="006461B4">
          <w:rPr>
            <w:noProof/>
          </w:rPr>
          <w:t>139</w:t>
        </w:r>
      </w:fldSimple>
      <w:bookmarkEnd w:id="327"/>
      <w:r w:rsidR="00A44B36" w:rsidRPr="00BC269F">
        <w:t xml:space="preserve">. </w:t>
      </w:r>
      <w:r w:rsidR="00A44B36">
        <w:t>Выбор строк</w:t>
      </w:r>
    </w:p>
    <w:p w14:paraId="7E8714C4" w14:textId="65AD5147" w:rsidR="00A44B36" w:rsidRDefault="00A44B36" w:rsidP="00A44B36">
      <w:pPr>
        <w:pStyle w:val="a0"/>
      </w:pPr>
      <w:r w:rsidRPr="00BC269F">
        <w:t>В результате во вкладке «</w:t>
      </w:r>
      <w:r>
        <w:t>БА по расходам</w:t>
      </w:r>
      <w:r w:rsidRPr="00BC269F">
        <w:t>» добавятся строки (</w:t>
      </w:r>
      <w:r>
        <w:fldChar w:fldCharType="begin"/>
      </w:r>
      <w:r>
        <w:instrText xml:space="preserve"> REF _Ref27658699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140</w:t>
      </w:r>
      <w:r>
        <w:fldChar w:fldCharType="end"/>
      </w:r>
      <w:r w:rsidR="000C583B">
        <w:t>).</w:t>
      </w:r>
    </w:p>
    <w:p w14:paraId="1F349120" w14:textId="77777777" w:rsidR="00A44B36" w:rsidRDefault="00A44B36" w:rsidP="00447987">
      <w:pPr>
        <w:pStyle w:val="af"/>
      </w:pPr>
      <w:r w:rsidRPr="00233978">
        <w:rPr>
          <w:lang w:val="ru-RU" w:eastAsia="ru-RU"/>
        </w:rPr>
        <w:drawing>
          <wp:inline distT="0" distB="0" distL="0" distR="0" wp14:anchorId="65648F64" wp14:editId="6472FB15">
            <wp:extent cx="6101465" cy="1979875"/>
            <wp:effectExtent l="0" t="0" r="0" b="190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46265" cy="199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03E15" w14:textId="3F901583" w:rsidR="00A44B36" w:rsidRPr="009E2CA0" w:rsidRDefault="00715E3A" w:rsidP="00A44B36">
      <w:pPr>
        <w:pStyle w:val="af0"/>
      </w:pPr>
      <w:bookmarkStart w:id="328" w:name="_Ref27658699"/>
      <w:r>
        <w:t>Рисунок </w:t>
      </w:r>
      <w:fldSimple w:instr=" SEQ Рисунок \* ARABIC ">
        <w:r w:rsidR="006461B4">
          <w:rPr>
            <w:noProof/>
          </w:rPr>
          <w:t>140</w:t>
        </w:r>
      </w:fldSimple>
      <w:bookmarkEnd w:id="328"/>
      <w:r w:rsidR="00A44B36">
        <w:t>. Добавленные строки</w:t>
      </w:r>
    </w:p>
    <w:p w14:paraId="0A4A9415" w14:textId="64D1018B" w:rsidR="00A44B36" w:rsidRDefault="00A44B36" w:rsidP="00A44B36">
      <w:pPr>
        <w:pStyle w:val="a0"/>
      </w:pPr>
      <w:r>
        <w:t xml:space="preserve">Столбцы «Код цели», «Примечание» и суммовые </w:t>
      </w:r>
      <w:r w:rsidR="000C583B">
        <w:t>столбцы по добавленным строкам</w:t>
      </w:r>
      <w:r>
        <w:t xml:space="preserve"> доступны </w:t>
      </w:r>
      <w:r w:rsidR="000C583B">
        <w:t>для</w:t>
      </w:r>
      <w:r>
        <w:t xml:space="preserve"> редактировани</w:t>
      </w:r>
      <w:r w:rsidR="000C583B">
        <w:t>я</w:t>
      </w:r>
      <w:r>
        <w:t xml:space="preserve">. </w:t>
      </w:r>
    </w:p>
    <w:p w14:paraId="6A1FA50B" w14:textId="1CCFD2D3" w:rsidR="00A44B36" w:rsidRPr="00BC269F" w:rsidRDefault="00A44B36" w:rsidP="00A44B36">
      <w:pPr>
        <w:pStyle w:val="a0"/>
      </w:pPr>
      <w:r>
        <w:t>Во в</w:t>
      </w:r>
      <w:r w:rsidRPr="00BC269F">
        <w:t>кладк</w:t>
      </w:r>
      <w:r>
        <w:t>е</w:t>
      </w:r>
      <w:r w:rsidRPr="00BC269F">
        <w:t xml:space="preserve"> «БА по источникам» необходимо нажать на кнопку «Добавить» (</w:t>
      </w:r>
      <w:r>
        <w:fldChar w:fldCharType="begin"/>
      </w:r>
      <w:r>
        <w:instrText xml:space="preserve"> REF _Ref486260230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141</w:t>
      </w:r>
      <w:r>
        <w:fldChar w:fldCharType="end"/>
      </w:r>
      <w:r w:rsidRPr="00BC269F">
        <w:t>).</w:t>
      </w:r>
    </w:p>
    <w:p w14:paraId="5B0B98C5" w14:textId="77777777" w:rsidR="00A44B36" w:rsidRPr="00B42299" w:rsidRDefault="00A44B36" w:rsidP="00447987">
      <w:pPr>
        <w:pStyle w:val="af"/>
      </w:pPr>
      <w:r w:rsidRPr="00E367DE">
        <w:rPr>
          <w:lang w:val="ru-RU" w:eastAsia="ru-RU"/>
        </w:rPr>
        <w:lastRenderedPageBreak/>
        <w:drawing>
          <wp:inline distT="0" distB="0" distL="0" distR="0" wp14:anchorId="249FF893" wp14:editId="442C4C65">
            <wp:extent cx="6066845" cy="2018613"/>
            <wp:effectExtent l="0" t="0" r="0" b="1270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082607" cy="202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0AE7B" w14:textId="2D7DE689" w:rsidR="00A44B36" w:rsidRPr="00BC269F" w:rsidRDefault="00715E3A" w:rsidP="00A44B36">
      <w:pPr>
        <w:pStyle w:val="af0"/>
      </w:pPr>
      <w:bookmarkStart w:id="329" w:name="_Ref486260230"/>
      <w:r>
        <w:t>Рисунок </w:t>
      </w:r>
      <w:fldSimple w:instr=" SEQ Рисунок \* ARABIC ">
        <w:r w:rsidR="006461B4">
          <w:rPr>
            <w:noProof/>
          </w:rPr>
          <w:t>141</w:t>
        </w:r>
      </w:fldSimple>
      <w:bookmarkEnd w:id="329"/>
      <w:r w:rsidR="00A44B36" w:rsidRPr="00BC269F">
        <w:t xml:space="preserve">. </w:t>
      </w:r>
      <w:r w:rsidR="00A44B36">
        <w:t>Добавление строк</w:t>
      </w:r>
    </w:p>
    <w:p w14:paraId="3A629A9F" w14:textId="31B6391B" w:rsidR="00A44B36" w:rsidRDefault="00A44B36" w:rsidP="00A44B36">
      <w:pPr>
        <w:pStyle w:val="a0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>
        <w:fldChar w:fldCharType="begin"/>
      </w:r>
      <w:r>
        <w:instrText xml:space="preserve"> REF _Ref519784025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142</w:t>
      </w:r>
      <w:r>
        <w:fldChar w:fldCharType="end"/>
      </w:r>
      <w:r w:rsidRPr="00BC269F">
        <w:t>).</w:t>
      </w:r>
    </w:p>
    <w:p w14:paraId="73D29BDA" w14:textId="7D9D1354" w:rsidR="00A44B36" w:rsidRDefault="00A44B36" w:rsidP="000C583B">
      <w:pPr>
        <w:pStyle w:val="a0"/>
      </w:pPr>
      <w:r w:rsidRPr="00270B46">
        <w:rPr>
          <w:b/>
        </w:rPr>
        <w:t>Важно!</w:t>
      </w:r>
      <w:r>
        <w:t xml:space="preserve"> Для выбора доступны утвержденные строки по соответствующему получателю. Для БЦ 2019-2021 и ранее </w:t>
      </w:r>
      <w:r w:rsidR="000C583B">
        <w:t>–</w:t>
      </w:r>
      <w:r>
        <w:t xml:space="preserve"> из </w:t>
      </w:r>
      <w:r w:rsidR="000C583B">
        <w:t>подраздела</w:t>
      </w:r>
      <w:r>
        <w:t xml:space="preserve"> </w:t>
      </w:r>
      <w:r w:rsidR="000C583B">
        <w:t>«</w:t>
      </w:r>
      <w:r>
        <w:t>Бюджетная роспись и ЛБО (БА по источникам)</w:t>
      </w:r>
      <w:r w:rsidR="000C583B">
        <w:t>»</w:t>
      </w:r>
      <w:r>
        <w:t xml:space="preserve">, Для БЦ 2020-2022 </w:t>
      </w:r>
      <w:r w:rsidR="000C583B">
        <w:t>–</w:t>
      </w:r>
      <w:r>
        <w:t xml:space="preserve"> из </w:t>
      </w:r>
      <w:r w:rsidR="000C583B">
        <w:t>подраздела</w:t>
      </w:r>
      <w:r>
        <w:t xml:space="preserve"> </w:t>
      </w:r>
      <w:r w:rsidR="000C583B">
        <w:t>«</w:t>
      </w:r>
      <w:r>
        <w:t>Распределение показателей БА и ЛБО (БА по источникам)</w:t>
      </w:r>
      <w:r w:rsidR="000C583B">
        <w:t>»</w:t>
      </w:r>
      <w:r>
        <w:t xml:space="preserve">, пункта меню </w:t>
      </w:r>
      <w:r w:rsidR="000C583B">
        <w:t>«</w:t>
      </w:r>
      <w:r>
        <w:t>Бюджетная роспись и ЛБО (ГРБС)</w:t>
      </w:r>
      <w:r w:rsidR="000C583B">
        <w:t>»</w:t>
      </w:r>
      <w:r>
        <w:t>.</w:t>
      </w:r>
    </w:p>
    <w:p w14:paraId="71B1EF15" w14:textId="77777777" w:rsidR="00A44B36" w:rsidRPr="00EF5BC7" w:rsidRDefault="00A44B36" w:rsidP="00447987">
      <w:pPr>
        <w:pStyle w:val="af"/>
      </w:pPr>
      <w:r w:rsidRPr="00E367DE">
        <w:rPr>
          <w:lang w:val="ru-RU" w:eastAsia="ru-RU"/>
        </w:rPr>
        <w:drawing>
          <wp:inline distT="0" distB="0" distL="0" distR="0" wp14:anchorId="041C5C44" wp14:editId="4F0C46F6">
            <wp:extent cx="4225760" cy="2606307"/>
            <wp:effectExtent l="0" t="0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228686" cy="260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E041" w14:textId="455B41FA" w:rsidR="00A44B36" w:rsidRDefault="00715E3A" w:rsidP="00A44B36">
      <w:pPr>
        <w:pStyle w:val="af0"/>
      </w:pPr>
      <w:bookmarkStart w:id="330" w:name="_Ref519784025"/>
      <w:r>
        <w:t>Рисунок </w:t>
      </w:r>
      <w:fldSimple w:instr=" SEQ Рисунок \* ARABIC ">
        <w:r w:rsidR="006461B4">
          <w:rPr>
            <w:noProof/>
          </w:rPr>
          <w:t>142</w:t>
        </w:r>
      </w:fldSimple>
      <w:bookmarkEnd w:id="330"/>
      <w:r w:rsidR="00A44B36">
        <w:t>. Выбор строк</w:t>
      </w:r>
    </w:p>
    <w:p w14:paraId="4500FF8B" w14:textId="75648FF7" w:rsidR="00A44B36" w:rsidRDefault="00A44B36" w:rsidP="00A44B36">
      <w:pPr>
        <w:pStyle w:val="a0"/>
      </w:pPr>
      <w:r w:rsidRPr="00BC269F">
        <w:rPr>
          <w:lang w:eastAsia="ru-RU"/>
        </w:rPr>
        <w:t xml:space="preserve">В результате </w:t>
      </w:r>
      <w:r w:rsidRPr="00BC269F">
        <w:t>во вкладке «</w:t>
      </w:r>
      <w:r>
        <w:t>БА по источникам</w:t>
      </w:r>
      <w:r w:rsidRPr="00BC269F">
        <w:t>» добавятся строки (</w:t>
      </w:r>
      <w:r>
        <w:fldChar w:fldCharType="begin"/>
      </w:r>
      <w:r>
        <w:instrText xml:space="preserve"> REF _Ref519784030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143</w:t>
      </w:r>
      <w:r>
        <w:fldChar w:fldCharType="end"/>
      </w:r>
      <w:r w:rsidRPr="00BC269F">
        <w:t>).</w:t>
      </w:r>
    </w:p>
    <w:p w14:paraId="525860D8" w14:textId="77777777" w:rsidR="00A44B36" w:rsidRPr="00906B8B" w:rsidRDefault="00A44B36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50B364B" wp14:editId="7DEF4548">
            <wp:extent cx="6066845" cy="14708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076746" cy="14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82725" w14:textId="179397BD" w:rsidR="00A44B36" w:rsidRPr="00BC269F" w:rsidRDefault="00715E3A" w:rsidP="00A44B36">
      <w:pPr>
        <w:pStyle w:val="af0"/>
      </w:pPr>
      <w:bookmarkStart w:id="331" w:name="_Ref519784030"/>
      <w:r>
        <w:t>Рисунок </w:t>
      </w:r>
      <w:fldSimple w:instr=" SEQ Рисунок \* ARABIC ">
        <w:r w:rsidR="006461B4">
          <w:rPr>
            <w:noProof/>
          </w:rPr>
          <w:t>143</w:t>
        </w:r>
      </w:fldSimple>
      <w:bookmarkEnd w:id="331"/>
      <w:r w:rsidR="00A44B36" w:rsidRPr="00BC269F">
        <w:t>. Новые строки во вкладке «</w:t>
      </w:r>
      <w:r w:rsidR="00A44B36">
        <w:t>БА по источникам</w:t>
      </w:r>
      <w:r w:rsidR="00A44B36" w:rsidRPr="00BC269F">
        <w:t>»</w:t>
      </w:r>
    </w:p>
    <w:p w14:paraId="395286C4" w14:textId="765CE8A4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Столбцы «Код цели», «Примечание» и суммовые столбцы по добавленным</w:t>
      </w:r>
      <w:r w:rsidR="000C583B">
        <w:rPr>
          <w:lang w:eastAsia="ru-RU"/>
        </w:rPr>
        <w:t xml:space="preserve"> строкам</w:t>
      </w:r>
      <w:r>
        <w:rPr>
          <w:lang w:eastAsia="ru-RU"/>
        </w:rPr>
        <w:t xml:space="preserve"> доступны </w:t>
      </w:r>
      <w:r w:rsidR="000C583B">
        <w:rPr>
          <w:lang w:eastAsia="ru-RU"/>
        </w:rPr>
        <w:t>для</w:t>
      </w:r>
      <w:r>
        <w:rPr>
          <w:lang w:eastAsia="ru-RU"/>
        </w:rPr>
        <w:t xml:space="preserve"> редактировани</w:t>
      </w:r>
      <w:r w:rsidR="000C583B">
        <w:rPr>
          <w:lang w:eastAsia="ru-RU"/>
        </w:rPr>
        <w:t>я</w:t>
      </w:r>
      <w:r>
        <w:rPr>
          <w:lang w:eastAsia="ru-RU"/>
        </w:rPr>
        <w:t xml:space="preserve">. </w:t>
      </w:r>
    </w:p>
    <w:p w14:paraId="2E08DC41" w14:textId="347955AA" w:rsidR="00A44B36" w:rsidRPr="00BC269F" w:rsidRDefault="00A44B36" w:rsidP="00A44B36">
      <w:pPr>
        <w:pStyle w:val="a0"/>
      </w:pPr>
      <w:r w:rsidRPr="00BC269F">
        <w:t>Во вкладке «ЛБО» необходимо нажать на кнопку «Добавить» (</w:t>
      </w:r>
      <w:r w:rsidRPr="00BC269F">
        <w:fldChar w:fldCharType="begin"/>
      </w:r>
      <w:r w:rsidRPr="00BC269F">
        <w:instrText xml:space="preserve"> REF _Ref470622349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144</w:t>
      </w:r>
      <w:r w:rsidRPr="00BC269F">
        <w:fldChar w:fldCharType="end"/>
      </w:r>
      <w:r w:rsidRPr="00BC269F">
        <w:t>).</w:t>
      </w:r>
    </w:p>
    <w:p w14:paraId="24F6754B" w14:textId="3154590D" w:rsidR="00A44B36" w:rsidRPr="00BC269F" w:rsidRDefault="0041452D" w:rsidP="00447987">
      <w:pPr>
        <w:pStyle w:val="af"/>
      </w:pPr>
      <w:r>
        <w:rPr>
          <w:lang w:val="ru-RU" w:eastAsia="ru-RU"/>
        </w:rPr>
        <w:drawing>
          <wp:inline distT="0" distB="0" distL="0" distR="0" wp14:anchorId="5C81BA0C" wp14:editId="23A1839A">
            <wp:extent cx="6120130" cy="118237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E8342" w14:textId="1AFE26B2" w:rsidR="00A44B36" w:rsidRPr="00BC269F" w:rsidRDefault="00715E3A" w:rsidP="00A44B36">
      <w:pPr>
        <w:pStyle w:val="af0"/>
      </w:pPr>
      <w:bookmarkStart w:id="332" w:name="_Ref470622349"/>
      <w:r>
        <w:t>Рисунок </w:t>
      </w:r>
      <w:fldSimple w:instr=" SEQ Рисунок \* ARABIC ">
        <w:r w:rsidR="006461B4">
          <w:rPr>
            <w:noProof/>
          </w:rPr>
          <w:t>144</w:t>
        </w:r>
      </w:fldSimple>
      <w:bookmarkEnd w:id="332"/>
      <w:r w:rsidR="00A44B36" w:rsidRPr="00BC269F">
        <w:t xml:space="preserve">. </w:t>
      </w:r>
      <w:r w:rsidR="00A44B36">
        <w:t>Добавление кодов</w:t>
      </w:r>
    </w:p>
    <w:p w14:paraId="47FE399E" w14:textId="607BF82F" w:rsidR="00A44B36" w:rsidRDefault="00A44B36" w:rsidP="00A44B36">
      <w:pPr>
        <w:pStyle w:val="a0"/>
      </w:pPr>
      <w:r w:rsidRPr="00BC269F">
        <w:t>В открывшемся окне «Добавление кодов классификации расходов бюджетов» необходимо установить «галочки» напротив соответствующих строк и нажать на кнопку «Выбрать» (</w:t>
      </w:r>
      <w:r w:rsidRPr="00BC269F">
        <w:fldChar w:fldCharType="begin"/>
      </w:r>
      <w:r w:rsidRPr="00BC269F">
        <w:instrText xml:space="preserve"> REF _Ref470622355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145</w:t>
      </w:r>
      <w:r w:rsidRPr="00BC269F">
        <w:fldChar w:fldCharType="end"/>
      </w:r>
      <w:r w:rsidRPr="00BC269F">
        <w:t>).</w:t>
      </w:r>
    </w:p>
    <w:p w14:paraId="7EF5368A" w14:textId="0DF42B2D" w:rsidR="00A44B36" w:rsidRPr="00BC269F" w:rsidRDefault="00A44B36" w:rsidP="00AB79C9">
      <w:pPr>
        <w:pStyle w:val="a0"/>
      </w:pPr>
      <w:r w:rsidRPr="00270B46">
        <w:rPr>
          <w:b/>
        </w:rPr>
        <w:t>Важно!</w:t>
      </w:r>
      <w:r>
        <w:t xml:space="preserve"> Для выбора доступны утвержденные строки по соответствующему получателю. Для БЦ 2019-2021 и ранее </w:t>
      </w:r>
      <w:r w:rsidR="00AB79C9">
        <w:t>–</w:t>
      </w:r>
      <w:r>
        <w:t xml:space="preserve"> из </w:t>
      </w:r>
      <w:r w:rsidR="00AB79C9">
        <w:t>подраздела</w:t>
      </w:r>
      <w:r>
        <w:t xml:space="preserve"> </w:t>
      </w:r>
      <w:r w:rsidR="00AB79C9">
        <w:t>«</w:t>
      </w:r>
      <w:r>
        <w:t>Бюджетная роспись и ЛБО (ЛБО</w:t>
      </w:r>
      <w:r w:rsidR="00AB79C9">
        <w:t>)»</w:t>
      </w:r>
      <w:r>
        <w:t xml:space="preserve">, Для БЦ 2020-2022 </w:t>
      </w:r>
      <w:r w:rsidR="00AB79C9">
        <w:t>–</w:t>
      </w:r>
      <w:r>
        <w:t xml:space="preserve"> из </w:t>
      </w:r>
      <w:r w:rsidR="00AB79C9">
        <w:t>подраздела</w:t>
      </w:r>
      <w:r>
        <w:t xml:space="preserve"> </w:t>
      </w:r>
      <w:r w:rsidR="00AB79C9">
        <w:t>«</w:t>
      </w:r>
      <w:r>
        <w:t>Распределение показателей БА и ЛБО (ЛБО)</w:t>
      </w:r>
      <w:r w:rsidR="00AB79C9">
        <w:t>»</w:t>
      </w:r>
      <w:r>
        <w:t xml:space="preserve"> пункта меню </w:t>
      </w:r>
      <w:r w:rsidR="00AB79C9">
        <w:t>«</w:t>
      </w:r>
      <w:r>
        <w:t>Бюджетная роспись и ЛБО (ГРБС)</w:t>
      </w:r>
      <w:r w:rsidR="00AB79C9">
        <w:t>»</w:t>
      </w:r>
      <w:r>
        <w:t>.</w:t>
      </w:r>
    </w:p>
    <w:p w14:paraId="203A4BAA" w14:textId="77777777" w:rsidR="00A44B36" w:rsidRPr="00BC269F" w:rsidRDefault="00A44B36" w:rsidP="00447987">
      <w:pPr>
        <w:pStyle w:val="af"/>
      </w:pPr>
      <w:r w:rsidRPr="00BC269F">
        <w:rPr>
          <w:lang w:val="ru-RU" w:eastAsia="ru-RU"/>
        </w:rPr>
        <w:lastRenderedPageBreak/>
        <w:drawing>
          <wp:inline distT="0" distB="0" distL="0" distR="0" wp14:anchorId="7AC5D218" wp14:editId="1219E9BE">
            <wp:extent cx="4733334" cy="2361905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5723A" w14:textId="0E2A6895" w:rsidR="00A44B36" w:rsidRPr="00BC269F" w:rsidRDefault="00715E3A" w:rsidP="00A44B36">
      <w:pPr>
        <w:pStyle w:val="af0"/>
      </w:pPr>
      <w:bookmarkStart w:id="333" w:name="_Ref470622355"/>
      <w:r>
        <w:t>Рисунок </w:t>
      </w:r>
      <w:fldSimple w:instr=" SEQ Рисунок \* ARABIC ">
        <w:r w:rsidR="006461B4">
          <w:rPr>
            <w:noProof/>
          </w:rPr>
          <w:t>145</w:t>
        </w:r>
      </w:fldSimple>
      <w:bookmarkEnd w:id="333"/>
      <w:r w:rsidR="00A44B36" w:rsidRPr="00BC269F">
        <w:t xml:space="preserve">. </w:t>
      </w:r>
      <w:r w:rsidR="00A44B36">
        <w:t>Выбор кодов</w:t>
      </w:r>
    </w:p>
    <w:p w14:paraId="6FAC011F" w14:textId="422F5632" w:rsidR="00A44B36" w:rsidRPr="00BC269F" w:rsidRDefault="00A44B36" w:rsidP="00A44B36">
      <w:pPr>
        <w:pStyle w:val="a0"/>
      </w:pPr>
      <w:r w:rsidRPr="00BC269F">
        <w:rPr>
          <w:lang w:eastAsia="ru-RU"/>
        </w:rPr>
        <w:t xml:space="preserve">В результате </w:t>
      </w:r>
      <w:r w:rsidRPr="00BC269F">
        <w:t>во вкладке «ЛБО» добавятся строки (</w:t>
      </w:r>
      <w:r w:rsidRPr="00BC269F">
        <w:fldChar w:fldCharType="begin"/>
      </w:r>
      <w:r w:rsidRPr="00BC269F">
        <w:instrText xml:space="preserve"> REF _Ref470622363 \h </w:instrText>
      </w:r>
      <w:r w:rsidRPr="00BC269F">
        <w:fldChar w:fldCharType="separate"/>
      </w:r>
      <w:r w:rsidR="006461B4">
        <w:t>Рисунок </w:t>
      </w:r>
      <w:r w:rsidR="006461B4">
        <w:rPr>
          <w:noProof/>
        </w:rPr>
        <w:t>146</w:t>
      </w:r>
      <w:r w:rsidRPr="00BC269F">
        <w:fldChar w:fldCharType="end"/>
      </w:r>
      <w:r w:rsidRPr="00BC269F">
        <w:t>).</w:t>
      </w:r>
    </w:p>
    <w:p w14:paraId="34B3EB63" w14:textId="0BE90B63" w:rsidR="00A44B36" w:rsidRPr="00BC269F" w:rsidRDefault="0041452D" w:rsidP="00447987">
      <w:pPr>
        <w:pStyle w:val="af"/>
      </w:pPr>
      <w:r w:rsidRPr="00244629">
        <w:rPr>
          <w:lang w:val="ru-RU" w:eastAsia="ru-RU"/>
        </w:rPr>
        <w:drawing>
          <wp:inline distT="0" distB="0" distL="0" distR="0" wp14:anchorId="70F6E480" wp14:editId="3D8C1089">
            <wp:extent cx="6120130" cy="1499235"/>
            <wp:effectExtent l="0" t="0" r="0" b="571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A08CF" w14:textId="041FF01A" w:rsidR="00A44B36" w:rsidRPr="00BC269F" w:rsidRDefault="00715E3A" w:rsidP="00A44B36">
      <w:pPr>
        <w:pStyle w:val="af0"/>
      </w:pPr>
      <w:bookmarkStart w:id="334" w:name="_Ref470622363"/>
      <w:r>
        <w:t>Рисунок </w:t>
      </w:r>
      <w:fldSimple w:instr=" SEQ Рисунок \* ARABIC ">
        <w:r w:rsidR="006461B4">
          <w:rPr>
            <w:noProof/>
          </w:rPr>
          <w:t>146</w:t>
        </w:r>
      </w:fldSimple>
      <w:bookmarkEnd w:id="334"/>
      <w:r w:rsidR="00A44B36" w:rsidRPr="00BC269F">
        <w:t>. Новые строки во вкладке «ЛБО»</w:t>
      </w:r>
    </w:p>
    <w:p w14:paraId="1A10D0DB" w14:textId="1A3EB75E" w:rsidR="00A44B36" w:rsidRPr="00065634" w:rsidRDefault="00A44B36" w:rsidP="00A44B36">
      <w:pPr>
        <w:pStyle w:val="a0"/>
        <w:rPr>
          <w:lang w:eastAsia="ru-RU"/>
        </w:rPr>
      </w:pPr>
      <w:r>
        <w:rPr>
          <w:lang w:eastAsia="ru-RU"/>
        </w:rPr>
        <w:t xml:space="preserve">Столбцы «Код цели», «Примечание» и суммовые </w:t>
      </w:r>
      <w:r w:rsidR="002F3C28">
        <w:rPr>
          <w:lang w:eastAsia="ru-RU"/>
        </w:rPr>
        <w:t>столбцы по добавленным строкам</w:t>
      </w:r>
      <w:r>
        <w:rPr>
          <w:lang w:eastAsia="ru-RU"/>
        </w:rPr>
        <w:t xml:space="preserve"> доступны </w:t>
      </w:r>
      <w:r w:rsidR="002F3C28">
        <w:rPr>
          <w:lang w:eastAsia="ru-RU"/>
        </w:rPr>
        <w:t>для редактирования.</w:t>
      </w:r>
    </w:p>
    <w:p w14:paraId="12292B84" w14:textId="7958EB58" w:rsidR="00A44B36" w:rsidRDefault="00A44B36" w:rsidP="00A44B36">
      <w:pPr>
        <w:pStyle w:val="a0"/>
        <w:rPr>
          <w:lang w:eastAsia="ru-RU"/>
        </w:rPr>
      </w:pPr>
      <w:r w:rsidRPr="00A96A5E">
        <w:rPr>
          <w:b/>
          <w:lang w:eastAsia="ru-RU"/>
        </w:rPr>
        <w:t>Важно!</w:t>
      </w:r>
      <w:r>
        <w:rPr>
          <w:lang w:eastAsia="ru-RU"/>
        </w:rPr>
        <w:t xml:space="preserve"> Удаление строк ЛБО, сформированных на основании документа-основания – недоступно. </w:t>
      </w:r>
    </w:p>
    <w:p w14:paraId="1E5DF344" w14:textId="08FF271E" w:rsidR="0041452D" w:rsidRDefault="0041452D" w:rsidP="0041452D">
      <w:pPr>
        <w:pStyle w:val="a0"/>
        <w:rPr>
          <w:lang w:eastAsia="ru-RU"/>
        </w:rPr>
      </w:pPr>
      <w:r>
        <w:rPr>
          <w:lang w:eastAsia="ru-RU"/>
        </w:rPr>
        <w:t>Для добавления кода объекта капитальных вложений необходимо выделить соответствующую строку одним нажатием левой кнопки мыши и нажать на кнопку «Код объекта капитальных вложений» (см. 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_Ref57293292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t>Рисунок 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54A366C" w14:textId="77777777" w:rsidR="0041452D" w:rsidRDefault="0041452D" w:rsidP="0041452D">
      <w:pPr>
        <w:pStyle w:val="a0"/>
        <w:rPr>
          <w:lang w:eastAsia="ru-RU"/>
        </w:rPr>
      </w:pPr>
      <w:r w:rsidRPr="00E82A0D">
        <w:rPr>
          <w:b/>
          <w:lang w:eastAsia="ru-RU"/>
        </w:rPr>
        <w:t>Важно!</w:t>
      </w:r>
      <w:r>
        <w:rPr>
          <w:lang w:eastAsia="ru-RU"/>
        </w:rPr>
        <w:t xml:space="preserve"> Добавление кода объекта капитальных вложений доступно в документе со статусом «Черновик» и статусом обработки «Новый».</w:t>
      </w:r>
    </w:p>
    <w:p w14:paraId="5B1681FC" w14:textId="77777777" w:rsidR="0041452D" w:rsidRDefault="0041452D" w:rsidP="0041452D">
      <w:pPr>
        <w:pStyle w:val="a0"/>
        <w:rPr>
          <w:lang w:eastAsia="ru-RU"/>
        </w:rPr>
      </w:pPr>
      <w:r w:rsidRPr="00E82A0D">
        <w:rPr>
          <w:b/>
          <w:lang w:eastAsia="ru-RU"/>
        </w:rPr>
        <w:t>Важно!</w:t>
      </w:r>
      <w:r w:rsidRPr="004327E5">
        <w:rPr>
          <w:lang w:eastAsia="ru-RU"/>
        </w:rPr>
        <w:t xml:space="preserve"> </w:t>
      </w:r>
      <w:r>
        <w:rPr>
          <w:lang w:eastAsia="ru-RU"/>
        </w:rPr>
        <w:t>Кнопка «Код объекта капитальных вложений» доступна для строк КБК с видом расходов</w:t>
      </w:r>
      <w:r w:rsidRPr="004327E5">
        <w:rPr>
          <w:lang w:eastAsia="ru-RU"/>
        </w:rPr>
        <w:t xml:space="preserve"> «242» (Распределение по МПИ), </w:t>
      </w:r>
      <w:r>
        <w:rPr>
          <w:lang w:eastAsia="ru-RU"/>
        </w:rPr>
        <w:t>и для строк</w:t>
      </w:r>
      <w:r w:rsidRPr="004327E5">
        <w:rPr>
          <w:lang w:eastAsia="ru-RU"/>
        </w:rPr>
        <w:t xml:space="preserve"> с видом расходов «4ХХ»</w:t>
      </w:r>
      <w:r>
        <w:rPr>
          <w:lang w:eastAsia="ru-RU"/>
        </w:rPr>
        <w:t>, где Х – любое число, «522», «523» и «815»</w:t>
      </w:r>
      <w:r w:rsidRPr="004327E5">
        <w:rPr>
          <w:lang w:eastAsia="ru-RU"/>
        </w:rPr>
        <w:t xml:space="preserve"> (Распределение по ОКС)</w:t>
      </w:r>
      <w:r>
        <w:rPr>
          <w:lang w:eastAsia="ru-RU"/>
        </w:rPr>
        <w:t>.</w:t>
      </w:r>
    </w:p>
    <w:p w14:paraId="09857598" w14:textId="77777777" w:rsidR="0041452D" w:rsidRDefault="0041452D" w:rsidP="0041452D">
      <w:pPr>
        <w:pStyle w:val="a0"/>
        <w:ind w:firstLine="0"/>
        <w:rPr>
          <w:lang w:eastAsia="ru-RU"/>
        </w:rPr>
      </w:pPr>
      <w:r w:rsidRPr="009F717F">
        <w:rPr>
          <w:noProof/>
          <w:lang w:eastAsia="ru-RU"/>
        </w:rPr>
        <w:lastRenderedPageBreak/>
        <w:drawing>
          <wp:inline distT="0" distB="0" distL="0" distR="0" wp14:anchorId="18B16BBE" wp14:editId="697F196F">
            <wp:extent cx="6120130" cy="1491972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9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D01E9" w14:textId="20E41041" w:rsidR="0041452D" w:rsidRDefault="0041452D" w:rsidP="0041452D">
      <w:pPr>
        <w:pStyle w:val="af0"/>
        <w:rPr>
          <w:lang w:eastAsia="ru-RU"/>
        </w:rPr>
      </w:pPr>
      <w:bookmarkStart w:id="335" w:name="_Ref57293292"/>
      <w:r>
        <w:t>Рисунок </w:t>
      </w:r>
      <w:bookmarkEnd w:id="335"/>
      <w:r>
        <w:t>137</w:t>
      </w:r>
      <w:r w:rsidRPr="00BC269F">
        <w:t>.</w:t>
      </w:r>
      <w:r>
        <w:t xml:space="preserve"> Добавление кода объекта капитальных вложений</w:t>
      </w:r>
    </w:p>
    <w:p w14:paraId="083F429B" w14:textId="0E166457" w:rsidR="0041452D" w:rsidRDefault="0041452D" w:rsidP="0041452D">
      <w:pPr>
        <w:pStyle w:val="a0"/>
        <w:rPr>
          <w:lang w:eastAsia="ru-RU"/>
        </w:rPr>
      </w:pPr>
      <w:r>
        <w:rPr>
          <w:lang w:eastAsia="ru-RU"/>
        </w:rPr>
        <w:t xml:space="preserve">В результате откроется окно «Заполнение ОКС (ФАИП) </w:t>
      </w:r>
      <w:r w:rsidRPr="00E82A0D">
        <w:rPr>
          <w:lang w:eastAsia="ru-RU"/>
        </w:rPr>
        <w:t>/</w:t>
      </w:r>
      <w:r>
        <w:rPr>
          <w:lang w:eastAsia="ru-RU"/>
        </w:rPr>
        <w:t xml:space="preserve"> МПИ из реестра Распределения показателей БА и ЛБО», в котором необходимо установить «галочку» напротив соответствующей строки и нажать на кнопку «Выбрать»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_Ref57293965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t>Рисунок 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DEAEA8E" w14:textId="77777777" w:rsidR="0041452D" w:rsidRPr="001A0BE0" w:rsidRDefault="0041452D" w:rsidP="0041452D">
      <w:pPr>
        <w:pStyle w:val="a0"/>
        <w:rPr>
          <w:lang w:eastAsia="ru-RU"/>
        </w:rPr>
      </w:pPr>
      <w:r w:rsidRPr="00E82A0D">
        <w:rPr>
          <w:b/>
          <w:lang w:eastAsia="ru-RU"/>
        </w:rPr>
        <w:t>Примечание.</w:t>
      </w:r>
      <w:r w:rsidRPr="00926EF2">
        <w:rPr>
          <w:lang w:eastAsia="ru-RU"/>
        </w:rPr>
        <w:t xml:space="preserve"> </w:t>
      </w:r>
      <w:r>
        <w:rPr>
          <w:lang w:eastAsia="ru-RU"/>
        </w:rPr>
        <w:t>Д</w:t>
      </w:r>
      <w:r w:rsidRPr="00926EF2">
        <w:rPr>
          <w:lang w:eastAsia="ru-RU"/>
        </w:rPr>
        <w:t xml:space="preserve">ля добавления доступны строки распределения по ОКС или МПИ из подраздела </w:t>
      </w:r>
      <w:r>
        <w:rPr>
          <w:lang w:eastAsia="ru-RU"/>
        </w:rPr>
        <w:t>«</w:t>
      </w:r>
      <w:r w:rsidRPr="00926EF2">
        <w:rPr>
          <w:lang w:eastAsia="ru-RU"/>
        </w:rPr>
        <w:t>Р</w:t>
      </w:r>
      <w:r>
        <w:rPr>
          <w:lang w:eastAsia="ru-RU"/>
        </w:rPr>
        <w:t>аспределение показателей БА и Л</w:t>
      </w:r>
      <w:r w:rsidRPr="00926EF2">
        <w:rPr>
          <w:lang w:eastAsia="ru-RU"/>
        </w:rPr>
        <w:t>БО</w:t>
      </w:r>
      <w:r>
        <w:rPr>
          <w:lang w:eastAsia="ru-RU"/>
        </w:rPr>
        <w:t>».</w:t>
      </w:r>
    </w:p>
    <w:p w14:paraId="383536E8" w14:textId="77777777" w:rsidR="0041452D" w:rsidRDefault="0041452D" w:rsidP="0041452D">
      <w:pPr>
        <w:pStyle w:val="af"/>
      </w:pPr>
      <w:r w:rsidRPr="004933E2">
        <w:rPr>
          <w:lang w:val="ru-RU" w:eastAsia="ru-RU"/>
        </w:rPr>
        <w:drawing>
          <wp:inline distT="0" distB="0" distL="0" distR="0" wp14:anchorId="4BFFA71E" wp14:editId="29BB040A">
            <wp:extent cx="4038600" cy="1821180"/>
            <wp:effectExtent l="0" t="0" r="0" b="762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83CB8" w14:textId="74D773FB" w:rsidR="0041452D" w:rsidRDefault="0041452D" w:rsidP="0041452D">
      <w:pPr>
        <w:pStyle w:val="af0"/>
      </w:pPr>
      <w:bookmarkStart w:id="336" w:name="_Ref57293965"/>
      <w:r>
        <w:t>Рисунок </w:t>
      </w:r>
      <w:bookmarkEnd w:id="336"/>
      <w:r>
        <w:t>138</w:t>
      </w:r>
      <w:r w:rsidRPr="00BC269F">
        <w:t>.</w:t>
      </w:r>
      <w:r>
        <w:t xml:space="preserve"> Окно </w:t>
      </w:r>
      <w:r>
        <w:rPr>
          <w:lang w:eastAsia="ru-RU"/>
        </w:rPr>
        <w:t xml:space="preserve">«Заполнение ОКС (ФАИП) </w:t>
      </w:r>
      <w:r w:rsidRPr="00B42E0B">
        <w:rPr>
          <w:lang w:eastAsia="ru-RU"/>
        </w:rPr>
        <w:t>/</w:t>
      </w:r>
      <w:r>
        <w:rPr>
          <w:lang w:eastAsia="ru-RU"/>
        </w:rPr>
        <w:t xml:space="preserve"> МПИ из реестра Распределения показателей БА и ЛБО»</w:t>
      </w:r>
    </w:p>
    <w:p w14:paraId="418E41E6" w14:textId="4834B033" w:rsidR="0041452D" w:rsidRDefault="0041452D" w:rsidP="0041452D">
      <w:pPr>
        <w:pStyle w:val="a0"/>
        <w:rPr>
          <w:lang w:eastAsia="ru-RU"/>
        </w:rPr>
      </w:pPr>
      <w:r>
        <w:rPr>
          <w:lang w:eastAsia="ru-RU"/>
        </w:rPr>
        <w:t>В результате заполнится графа «Код объекта капитальных вложений» в соответствующей строке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_Ref57294083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461B4">
        <w:rPr>
          <w:lang w:eastAsia="ru-RU"/>
        </w:rPr>
        <w:t>Рисунок 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982F37E" w14:textId="77777777" w:rsidR="0041452D" w:rsidRPr="00E82A0D" w:rsidRDefault="0041452D" w:rsidP="0041452D">
      <w:pPr>
        <w:pStyle w:val="af"/>
      </w:pPr>
      <w:r w:rsidRPr="009F717F">
        <w:rPr>
          <w:lang w:val="ru-RU" w:eastAsia="ru-RU"/>
        </w:rPr>
        <w:drawing>
          <wp:inline distT="0" distB="0" distL="0" distR="0" wp14:anchorId="0696BAD2" wp14:editId="5F89ACD4">
            <wp:extent cx="6126480" cy="1493520"/>
            <wp:effectExtent l="0" t="0" r="762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9965D" w14:textId="73CEF1AA" w:rsidR="0041452D" w:rsidRDefault="0041452D" w:rsidP="0041452D">
      <w:pPr>
        <w:pStyle w:val="a0"/>
        <w:rPr>
          <w:lang w:eastAsia="ru-RU"/>
        </w:rPr>
      </w:pPr>
      <w:bookmarkStart w:id="337" w:name="_Ref57294083"/>
      <w:r>
        <w:rPr>
          <w:lang w:eastAsia="ru-RU"/>
        </w:rPr>
        <w:t>Рисунок </w:t>
      </w:r>
      <w:bookmarkEnd w:id="337"/>
      <w:r>
        <w:rPr>
          <w:lang w:eastAsia="ru-RU"/>
        </w:rPr>
        <w:t>139</w:t>
      </w:r>
      <w:r w:rsidRPr="00BC269F">
        <w:rPr>
          <w:lang w:eastAsia="ru-RU"/>
        </w:rPr>
        <w:t>.</w:t>
      </w:r>
      <w:r>
        <w:rPr>
          <w:lang w:eastAsia="ru-RU"/>
        </w:rPr>
        <w:t xml:space="preserve"> Строка с заполненной графой «Код объекта капитальных вложений»</w:t>
      </w:r>
    </w:p>
    <w:p w14:paraId="50772525" w14:textId="63F6E7BB" w:rsidR="00A44B36" w:rsidRPr="00BC269F" w:rsidRDefault="00A44B36" w:rsidP="00A44B36">
      <w:pPr>
        <w:pStyle w:val="a0"/>
      </w:pPr>
      <w:r w:rsidRPr="00BC269F">
        <w:lastRenderedPageBreak/>
        <w:t>Во вкладке «ПОФ» необходимо нажать на кнопку «Добавить» (</w:t>
      </w:r>
      <w:r w:rsidR="0041452D" w:rsidRPr="00BC269F">
        <w:fldChar w:fldCharType="begin"/>
      </w:r>
      <w:r w:rsidR="0041452D" w:rsidRPr="00BC269F">
        <w:instrText xml:space="preserve"> REF _Ref470622368 \h </w:instrText>
      </w:r>
      <w:r w:rsidR="0041452D" w:rsidRPr="00BC269F">
        <w:fldChar w:fldCharType="separate"/>
      </w:r>
      <w:r w:rsidR="006461B4">
        <w:t>Рисунок </w:t>
      </w:r>
      <w:r w:rsidR="0041452D" w:rsidRPr="00BC269F">
        <w:fldChar w:fldCharType="end"/>
      </w:r>
      <w:r w:rsidRPr="00BC269F">
        <w:t>).</w:t>
      </w:r>
    </w:p>
    <w:p w14:paraId="05D8CD25" w14:textId="77777777" w:rsidR="00A44B36" w:rsidRPr="00BC269F" w:rsidRDefault="00A44B36" w:rsidP="00447987">
      <w:pPr>
        <w:pStyle w:val="af"/>
      </w:pPr>
      <w:r w:rsidRPr="00E367DE">
        <w:rPr>
          <w:lang w:val="ru-RU" w:eastAsia="ru-RU"/>
        </w:rPr>
        <w:drawing>
          <wp:inline distT="0" distB="0" distL="0" distR="0" wp14:anchorId="0B286072" wp14:editId="73CD74D3">
            <wp:extent cx="6042991" cy="1574552"/>
            <wp:effectExtent l="0" t="0" r="0" b="6985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48953" cy="15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2A99B" w14:textId="2C36265B" w:rsidR="00A44B36" w:rsidRPr="00BC269F" w:rsidRDefault="00715E3A" w:rsidP="00A44B36">
      <w:pPr>
        <w:pStyle w:val="af0"/>
      </w:pPr>
      <w:bookmarkStart w:id="338" w:name="_Ref470622368"/>
      <w:r>
        <w:t>Рисунок </w:t>
      </w:r>
      <w:bookmarkEnd w:id="338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147</w:t>
      </w:r>
      <w:r w:rsidR="0041452D">
        <w:rPr>
          <w:noProof/>
        </w:rPr>
        <w:fldChar w:fldCharType="end"/>
      </w:r>
      <w:r w:rsidR="00A44B36" w:rsidRPr="00BC269F">
        <w:t xml:space="preserve">. </w:t>
      </w:r>
      <w:r w:rsidR="00A44B36">
        <w:t>Добавление строки</w:t>
      </w:r>
    </w:p>
    <w:p w14:paraId="3D717CBF" w14:textId="7DD67CB9" w:rsidR="00A44B36" w:rsidRPr="00BC269F" w:rsidRDefault="00A44B36" w:rsidP="00A44B36">
      <w:pPr>
        <w:pStyle w:val="a0"/>
      </w:pPr>
      <w:r w:rsidRPr="00BC269F">
        <w:rPr>
          <w:lang w:eastAsia="ru-RU"/>
        </w:rPr>
        <w:t xml:space="preserve">В результате </w:t>
      </w:r>
      <w:r w:rsidRPr="00BC269F">
        <w:t>во вкладке «ПОФ» добавится строка</w:t>
      </w:r>
      <w:r>
        <w:t>, г</w:t>
      </w:r>
      <w:r w:rsidRPr="00BC269F">
        <w:t>де «Сумма текущий финансовый год» заполняется вручную. При нажатии на</w:t>
      </w:r>
      <w:r>
        <w:t xml:space="preserve"> кнопку</w:t>
      </w:r>
      <w:r w:rsidRPr="00BC269F">
        <w:t xml:space="preserve"> «Сохранить» данные по остальным столбцам </w:t>
      </w:r>
      <w:r w:rsidR="002F3C28">
        <w:t>заполняются</w:t>
      </w:r>
      <w:r w:rsidRPr="00BC269F">
        <w:t xml:space="preserve"> автоматически (</w:t>
      </w:r>
      <w:r w:rsidR="0041452D" w:rsidRPr="00BC269F">
        <w:fldChar w:fldCharType="begin"/>
      </w:r>
      <w:r w:rsidR="0041452D" w:rsidRPr="00BC269F">
        <w:instrText xml:space="preserve"> REF _Ref470622373 \h </w:instrText>
      </w:r>
      <w:r w:rsidR="0041452D" w:rsidRPr="00BC269F">
        <w:fldChar w:fldCharType="separate"/>
      </w:r>
      <w:r w:rsidR="006461B4">
        <w:t>Рисунок </w:t>
      </w:r>
      <w:r w:rsidR="0041452D" w:rsidRPr="00BC269F">
        <w:fldChar w:fldCharType="end"/>
      </w:r>
      <w:r w:rsidRPr="00BC269F">
        <w:t>).</w:t>
      </w:r>
    </w:p>
    <w:p w14:paraId="45CB7245" w14:textId="77777777" w:rsidR="00A44B36" w:rsidRPr="00BC269F" w:rsidRDefault="00A44B36" w:rsidP="00447987">
      <w:pPr>
        <w:pStyle w:val="af"/>
      </w:pPr>
      <w:r w:rsidRPr="00E367DE">
        <w:rPr>
          <w:lang w:val="ru-RU" w:eastAsia="ru-RU"/>
        </w:rPr>
        <w:drawing>
          <wp:inline distT="0" distB="0" distL="0" distR="0" wp14:anchorId="13FBD0B7" wp14:editId="54F193E3">
            <wp:extent cx="6098650" cy="2071611"/>
            <wp:effectExtent l="0" t="0" r="0" b="508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08896" cy="207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B9477" w14:textId="3D90A5BE" w:rsidR="00A44B36" w:rsidRPr="00BC269F" w:rsidRDefault="00715E3A" w:rsidP="00A44B36">
      <w:pPr>
        <w:pStyle w:val="af0"/>
      </w:pPr>
      <w:bookmarkStart w:id="339" w:name="_Ref470622373"/>
      <w:r>
        <w:t>Рисунок </w:t>
      </w:r>
      <w:bookmarkEnd w:id="339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148</w:t>
      </w:r>
      <w:r w:rsidR="0041452D">
        <w:rPr>
          <w:noProof/>
        </w:rPr>
        <w:fldChar w:fldCharType="end"/>
      </w:r>
      <w:r w:rsidR="00A44B36" w:rsidRPr="00BC269F">
        <w:t>. Новая строка во вкладке «ПОФ»</w:t>
      </w:r>
    </w:p>
    <w:p w14:paraId="70AB5313" w14:textId="42786B03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 xml:space="preserve">Во вкладке «Реорганизация» доступно добавление документа «Расходное расписание на минус» нажатием на кнопку «Добавить». </w:t>
      </w:r>
    </w:p>
    <w:p w14:paraId="779EE26E" w14:textId="247B6959" w:rsidR="00A44B36" w:rsidRDefault="00A44B36" w:rsidP="00A44B36">
      <w:pPr>
        <w:pStyle w:val="a0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Добавление «Расходного расписания на минус» доступно только в документе Расходное расписание с выбранным кодом с</w:t>
      </w:r>
      <w:r w:rsidR="00EE5E8C">
        <w:rPr>
          <w:lang w:eastAsia="ru-RU"/>
        </w:rPr>
        <w:t>пециальных указаний </w:t>
      </w:r>
      <w:r>
        <w:rPr>
          <w:lang w:eastAsia="ru-RU"/>
        </w:rPr>
        <w:t xml:space="preserve">= 02. </w:t>
      </w:r>
    </w:p>
    <w:p w14:paraId="256190C5" w14:textId="77777777" w:rsidR="00A44B36" w:rsidRDefault="00A44B36" w:rsidP="00A44B36">
      <w:pPr>
        <w:pStyle w:val="a0"/>
        <w:rPr>
          <w:lang w:eastAsia="ru-RU"/>
        </w:rPr>
      </w:pPr>
      <w:r w:rsidRPr="005B4B69">
        <w:rPr>
          <w:b/>
          <w:lang w:eastAsia="ru-RU"/>
        </w:rPr>
        <w:t>Важно!</w:t>
      </w:r>
      <w:r>
        <w:rPr>
          <w:lang w:eastAsia="ru-RU"/>
        </w:rPr>
        <w:t xml:space="preserve"> Для добавления «Расходного расписания на минус» доступны только документы Расходное расписание с выбранным кодом специальных указаний = 02. </w:t>
      </w:r>
    </w:p>
    <w:p w14:paraId="2AFBA451" w14:textId="176BAAF9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После добавления в документе отразится строка (</w:t>
      </w:r>
      <w:r w:rsidR="0041452D">
        <w:rPr>
          <w:lang w:eastAsia="ru-RU"/>
        </w:rPr>
        <w:fldChar w:fldCharType="begin"/>
      </w:r>
      <w:r w:rsidR="0041452D">
        <w:rPr>
          <w:lang w:eastAsia="ru-RU"/>
        </w:rPr>
        <w:instrText xml:space="preserve"> REF _Ref27665795 \h </w:instrText>
      </w:r>
      <w:r w:rsidR="0041452D">
        <w:rPr>
          <w:lang w:eastAsia="ru-RU"/>
        </w:rPr>
      </w:r>
      <w:r w:rsidR="0041452D">
        <w:rPr>
          <w:lang w:eastAsia="ru-RU"/>
        </w:rPr>
        <w:fldChar w:fldCharType="separate"/>
      </w:r>
      <w:r w:rsidR="006461B4">
        <w:t>Рисунок </w:t>
      </w:r>
      <w:r w:rsidR="0041452D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2DB8D99" w14:textId="53512CB8" w:rsidR="00A44B36" w:rsidRDefault="003815F5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A55DF0A" wp14:editId="335E2832">
            <wp:extent cx="6120130" cy="210185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D5B7" w14:textId="18849089" w:rsidR="00A44B36" w:rsidRDefault="00715E3A" w:rsidP="00A44B36">
      <w:pPr>
        <w:pStyle w:val="af0"/>
        <w:rPr>
          <w:lang w:eastAsia="ru-RU"/>
        </w:rPr>
      </w:pPr>
      <w:bookmarkStart w:id="340" w:name="_Ref27665795"/>
      <w:r>
        <w:t>Рисунок </w:t>
      </w:r>
      <w:bookmarkEnd w:id="340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149</w:t>
      </w:r>
      <w:r w:rsidR="0041452D">
        <w:rPr>
          <w:noProof/>
        </w:rPr>
        <w:fldChar w:fldCharType="end"/>
      </w:r>
      <w:r w:rsidR="00A44B36">
        <w:t>. Добавленная строка</w:t>
      </w:r>
    </w:p>
    <w:p w14:paraId="58BA8A9F" w14:textId="77777777" w:rsidR="00A44B36" w:rsidRDefault="00A44B36" w:rsidP="00A44B36">
      <w:pPr>
        <w:pStyle w:val="a0"/>
        <w:rPr>
          <w:lang w:eastAsia="ru-RU"/>
        </w:rPr>
      </w:pPr>
      <w:r>
        <w:rPr>
          <w:lang w:eastAsia="ru-RU"/>
        </w:rPr>
        <w:t>Данные необходимо будет заполнить в соответствии с добавленным расходным расписанием «на минус».</w:t>
      </w:r>
    </w:p>
    <w:p w14:paraId="0764D7FF" w14:textId="6A01EB18" w:rsidR="00A44B36" w:rsidRPr="00B6547B" w:rsidRDefault="00A44B36" w:rsidP="00A44B36">
      <w:pPr>
        <w:pStyle w:val="a0"/>
        <w:rPr>
          <w:lang w:eastAsia="ru-RU"/>
        </w:rPr>
      </w:pPr>
      <w:r>
        <w:t>Для сохранения введенных данных и закрытия окна «</w:t>
      </w:r>
      <w:r w:rsidRPr="00BC52AB">
        <w:t>Документ «</w:t>
      </w:r>
      <w:r>
        <w:t>Расходное расписание (исходящее)» необходимо последовательно нажать на кнопки «Сохранить» и «Закрыть»</w:t>
      </w:r>
      <w:r w:rsidR="00D70F27">
        <w:t xml:space="preserve"> (</w:t>
      </w:r>
      <w:r w:rsidR="0041452D">
        <w:fldChar w:fldCharType="begin"/>
      </w:r>
      <w:r w:rsidR="0041452D">
        <w:instrText xml:space="preserve"> REF _Ref50449190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="00D70F27">
        <w:t>)</w:t>
      </w:r>
      <w:r w:rsidR="002F3C28">
        <w:t>.</w:t>
      </w:r>
    </w:p>
    <w:p w14:paraId="755797D8" w14:textId="218083D2" w:rsidR="002F3C28" w:rsidRDefault="003815F5" w:rsidP="00447987">
      <w:pPr>
        <w:pStyle w:val="af"/>
        <w:rPr>
          <w:lang w:val="ru-RU"/>
        </w:rPr>
      </w:pPr>
      <w:bookmarkStart w:id="341" w:name="_Ref486260403"/>
      <w:r>
        <w:rPr>
          <w:lang w:val="ru-RU" w:eastAsia="ru-RU"/>
        </w:rPr>
        <w:drawing>
          <wp:inline distT="0" distB="0" distL="0" distR="0" wp14:anchorId="620339E3" wp14:editId="0FF51846">
            <wp:extent cx="6120130" cy="206565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F0A22" w14:textId="3AB32E40" w:rsidR="00A44B36" w:rsidRPr="00EF1968" w:rsidRDefault="00715E3A" w:rsidP="002F3C28">
      <w:pPr>
        <w:pStyle w:val="af0"/>
      </w:pPr>
      <w:bookmarkStart w:id="342" w:name="_Ref50449190"/>
      <w:r>
        <w:t>Рисунок </w:t>
      </w:r>
      <w:bookmarkEnd w:id="341"/>
      <w:bookmarkEnd w:id="342"/>
      <w:r w:rsidR="0041452D" w:rsidRPr="00BC269F">
        <w:fldChar w:fldCharType="begin"/>
      </w:r>
      <w:r w:rsidR="0041452D" w:rsidRPr="00EF1968">
        <w:instrText xml:space="preserve"> </w:instrText>
      </w:r>
      <w:r w:rsidR="0041452D" w:rsidRPr="00BC269F">
        <w:instrText>SEQ</w:instrText>
      </w:r>
      <w:r w:rsidR="0041452D" w:rsidRPr="00EF1968">
        <w:instrText xml:space="preserve"> Рисунок \* </w:instrText>
      </w:r>
      <w:r w:rsidR="0041452D" w:rsidRPr="00BC269F">
        <w:instrText>ARABIC</w:instrText>
      </w:r>
      <w:r w:rsidR="0041452D" w:rsidRPr="00EF1968">
        <w:instrText xml:space="preserve"> </w:instrText>
      </w:r>
      <w:r w:rsidR="0041452D" w:rsidRPr="00BC269F">
        <w:fldChar w:fldCharType="separate"/>
      </w:r>
      <w:r w:rsidR="006461B4">
        <w:rPr>
          <w:noProof/>
        </w:rPr>
        <w:t>150</w:t>
      </w:r>
      <w:r w:rsidR="0041452D" w:rsidRPr="00BC269F">
        <w:fldChar w:fldCharType="end"/>
      </w:r>
      <w:r w:rsidR="00A44B36" w:rsidRPr="00EF1968">
        <w:t>.</w:t>
      </w:r>
      <w:r w:rsidR="00A44B36">
        <w:t> Сохранение данных и закрытие окна</w:t>
      </w:r>
      <w:r w:rsidR="00A44B36" w:rsidRPr="00EF1968">
        <w:t xml:space="preserve"> </w:t>
      </w:r>
    </w:p>
    <w:p w14:paraId="35F4928B" w14:textId="77777777" w:rsidR="00A44B36" w:rsidRPr="00BC269F" w:rsidRDefault="00A44B36" w:rsidP="00A44B36">
      <w:pPr>
        <w:pStyle w:val="a0"/>
      </w:pPr>
      <w:r w:rsidRPr="00BC269F">
        <w:rPr>
          <w:lang w:eastAsia="ru-RU"/>
        </w:rPr>
        <w:t xml:space="preserve">В результате </w:t>
      </w:r>
      <w:r w:rsidRPr="00BC269F">
        <w:t>в реестре «Расходные расписания» добавится новая строка со статусом «Черновик».</w:t>
      </w:r>
    </w:p>
    <w:p w14:paraId="02A6B052" w14:textId="15525123" w:rsidR="00A44B36" w:rsidRDefault="00A44B36" w:rsidP="00A44B36">
      <w:pPr>
        <w:pStyle w:val="a0"/>
      </w:pPr>
      <w:r w:rsidRPr="00BC269F">
        <w:rPr>
          <w:lang w:eastAsia="ru-RU"/>
        </w:rPr>
        <w:t>Для удаления расходного расписания необходимо выделить соответствующую строку, нажать на кнопку «Реестр» и</w:t>
      </w:r>
      <w:r w:rsidRPr="00BC269F">
        <w:t xml:space="preserve"> выбрать пункт </w:t>
      </w:r>
      <w:r w:rsidRPr="00BC269F">
        <w:rPr>
          <w:i/>
        </w:rPr>
        <w:t xml:space="preserve">[Удалить документ] </w:t>
      </w:r>
      <w:r w:rsidRPr="00BC269F">
        <w:t>(</w:t>
      </w:r>
      <w:r w:rsidR="0041452D" w:rsidRPr="00BC269F">
        <w:fldChar w:fldCharType="begin"/>
      </w:r>
      <w:r w:rsidR="0041452D" w:rsidRPr="00BC269F">
        <w:instrText xml:space="preserve"> REF _Ref470622388 \h </w:instrText>
      </w:r>
      <w:r w:rsidR="0041452D" w:rsidRPr="00BC269F">
        <w:fldChar w:fldCharType="separate"/>
      </w:r>
      <w:r w:rsidR="006461B4">
        <w:t>Рисунок </w:t>
      </w:r>
      <w:r w:rsidR="0041452D" w:rsidRPr="00BC269F">
        <w:fldChar w:fldCharType="end"/>
      </w:r>
      <w:r w:rsidRPr="00BC269F">
        <w:t>).</w:t>
      </w:r>
    </w:p>
    <w:p w14:paraId="4FC6FAC0" w14:textId="44EC8A49" w:rsidR="00A44B36" w:rsidRPr="00BC269F" w:rsidRDefault="00A44B36" w:rsidP="00A44B36">
      <w:pPr>
        <w:pStyle w:val="a0"/>
        <w:rPr>
          <w:i/>
        </w:rPr>
      </w:pPr>
      <w:r w:rsidRPr="00306433">
        <w:rPr>
          <w:b/>
        </w:rPr>
        <w:t>Важно!</w:t>
      </w:r>
      <w:r>
        <w:t xml:space="preserve"> Пункт </w:t>
      </w:r>
      <w:r w:rsidRPr="00BC269F">
        <w:rPr>
          <w:i/>
        </w:rPr>
        <w:t xml:space="preserve">[Удалить документ] </w:t>
      </w:r>
      <w:r>
        <w:t>недоступен для документов, сформиро</w:t>
      </w:r>
      <w:r w:rsidR="002F3C28">
        <w:t>ванных на основании документа-</w:t>
      </w:r>
      <w:r>
        <w:t xml:space="preserve">основания. </w:t>
      </w:r>
    </w:p>
    <w:p w14:paraId="1F8E841A" w14:textId="7C745C62" w:rsidR="00A44B36" w:rsidRPr="00BC269F" w:rsidRDefault="003815F5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91DDCD7" wp14:editId="709247BD">
            <wp:extent cx="6120130" cy="341439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9696" w14:textId="3CEF4343" w:rsidR="00A44B36" w:rsidRDefault="00715E3A" w:rsidP="00A44B36">
      <w:pPr>
        <w:pStyle w:val="af0"/>
        <w:rPr>
          <w:i/>
        </w:rPr>
      </w:pPr>
      <w:bookmarkStart w:id="343" w:name="_Ref470622388"/>
      <w:r>
        <w:t>Рисунок </w:t>
      </w:r>
      <w:bookmarkEnd w:id="343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151</w:t>
      </w:r>
      <w:r w:rsidR="0041452D">
        <w:rPr>
          <w:noProof/>
        </w:rPr>
        <w:fldChar w:fldCharType="end"/>
      </w:r>
      <w:r w:rsidR="00A44B36" w:rsidRPr="00BC269F">
        <w:t xml:space="preserve">. </w:t>
      </w:r>
      <w:r w:rsidR="00A44B36">
        <w:t>Удаление документа</w:t>
      </w:r>
    </w:p>
    <w:p w14:paraId="6293DAB9" w14:textId="58605AD1" w:rsidR="00A44B36" w:rsidRDefault="00A44B36" w:rsidP="00A44B36">
      <w:pPr>
        <w:pStyle w:val="a0"/>
      </w:pPr>
      <w:r>
        <w:rPr>
          <w:lang w:eastAsia="ru-RU"/>
        </w:rPr>
        <w:t xml:space="preserve">Для редактирования </w:t>
      </w:r>
      <w:r w:rsidRPr="00BC269F">
        <w:rPr>
          <w:lang w:eastAsia="ru-RU"/>
        </w:rPr>
        <w:t>расходного расписания необходимо выделить соответствующую строку</w:t>
      </w:r>
      <w:r>
        <w:rPr>
          <w:lang w:eastAsia="ru-RU"/>
        </w:rPr>
        <w:t xml:space="preserve"> одним нажатием левой кнопки мыши</w:t>
      </w:r>
      <w:r w:rsidRPr="00BC269F">
        <w:rPr>
          <w:lang w:eastAsia="ru-RU"/>
        </w:rPr>
        <w:t>, нажать на кнопку «Реестр» и</w:t>
      </w:r>
      <w:r w:rsidRPr="00BC269F">
        <w:t xml:space="preserve"> выбрать пункт </w:t>
      </w:r>
      <w:r w:rsidRPr="00BC269F">
        <w:rPr>
          <w:i/>
        </w:rPr>
        <w:t>[</w:t>
      </w:r>
      <w:r>
        <w:rPr>
          <w:i/>
        </w:rPr>
        <w:t>Редактировать документ</w:t>
      </w:r>
      <w:r w:rsidRPr="00BC269F">
        <w:rPr>
          <w:i/>
        </w:rPr>
        <w:t xml:space="preserve">] </w:t>
      </w:r>
      <w:r w:rsidRPr="00BC269F">
        <w:t>(</w:t>
      </w:r>
      <w:r w:rsidR="0041452D">
        <w:fldChar w:fldCharType="begin"/>
      </w:r>
      <w:r w:rsidR="0041452D">
        <w:instrText xml:space="preserve"> REF _Ref27667577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BC269F">
        <w:t>).</w:t>
      </w:r>
    </w:p>
    <w:p w14:paraId="5D3ACA11" w14:textId="7BD1D07C" w:rsidR="00A44B36" w:rsidRDefault="003815F5" w:rsidP="00447987">
      <w:pPr>
        <w:pStyle w:val="af"/>
      </w:pPr>
      <w:r>
        <w:rPr>
          <w:lang w:val="ru-RU" w:eastAsia="ru-RU"/>
        </w:rPr>
        <w:drawing>
          <wp:inline distT="0" distB="0" distL="0" distR="0" wp14:anchorId="509F65D5" wp14:editId="3B741547">
            <wp:extent cx="6120130" cy="341439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6C65E" w14:textId="4E46E856" w:rsidR="00A44B36" w:rsidRDefault="00715E3A" w:rsidP="00A44B36">
      <w:pPr>
        <w:pStyle w:val="af0"/>
      </w:pPr>
      <w:bookmarkStart w:id="344" w:name="_Ref27667577"/>
      <w:r>
        <w:t>Рисунок </w:t>
      </w:r>
      <w:bookmarkEnd w:id="344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152</w:t>
      </w:r>
      <w:r w:rsidR="0041452D">
        <w:rPr>
          <w:noProof/>
        </w:rPr>
        <w:fldChar w:fldCharType="end"/>
      </w:r>
      <w:r w:rsidR="00A44B36">
        <w:t>. Редактирование документа</w:t>
      </w:r>
    </w:p>
    <w:p w14:paraId="08D4D5F9" w14:textId="77777777" w:rsidR="00A44B36" w:rsidRPr="00233978" w:rsidRDefault="00A44B36" w:rsidP="00A44B36">
      <w:pPr>
        <w:pStyle w:val="a0"/>
      </w:pPr>
      <w:r w:rsidRPr="00233978">
        <w:t>Также перейти к редактированию возможно двойным нажатием</w:t>
      </w:r>
      <w:r>
        <w:t xml:space="preserve"> левой кнопки мыши</w:t>
      </w:r>
      <w:r w:rsidRPr="00233978">
        <w:t xml:space="preserve"> </w:t>
      </w:r>
      <w:r>
        <w:t>на</w:t>
      </w:r>
      <w:r w:rsidRPr="00233978">
        <w:t xml:space="preserve"> документ в реестре.</w:t>
      </w:r>
    </w:p>
    <w:p w14:paraId="6821726B" w14:textId="77777777" w:rsidR="00A44B36" w:rsidRPr="00C73F08" w:rsidRDefault="00A44B36" w:rsidP="00A44B36">
      <w:pPr>
        <w:pStyle w:val="a0"/>
        <w:rPr>
          <w:i/>
        </w:rPr>
      </w:pPr>
      <w:r w:rsidRPr="00306433">
        <w:rPr>
          <w:b/>
        </w:rPr>
        <w:lastRenderedPageBreak/>
        <w:t>Важно!</w:t>
      </w:r>
      <w:r>
        <w:t xml:space="preserve"> Редактирование документа</w:t>
      </w:r>
      <w:r w:rsidRPr="00BC269F">
        <w:rPr>
          <w:i/>
        </w:rPr>
        <w:t xml:space="preserve"> </w:t>
      </w:r>
      <w:r>
        <w:t xml:space="preserve">доступно только для документов, имеющих статус «Черновик» и статус обработки «Новый». </w:t>
      </w:r>
    </w:p>
    <w:p w14:paraId="662F5F37" w14:textId="77777777" w:rsidR="00A44B36" w:rsidRPr="00BC269F" w:rsidRDefault="00A44B36" w:rsidP="00A44B36">
      <w:pPr>
        <w:pStyle w:val="2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345" w:name="_Ref487215472"/>
      <w:bookmarkStart w:id="346" w:name="_Toc28259692"/>
      <w:bookmarkStart w:id="347" w:name="_Toc82085646"/>
      <w:r w:rsidRPr="0007693B">
        <w:t>Утверждение</w:t>
      </w:r>
      <w:r w:rsidRPr="00BC269F">
        <w:t xml:space="preserve"> документа «Расходное расписание (исходящее)»</w:t>
      </w:r>
      <w:bookmarkEnd w:id="345"/>
      <w:bookmarkEnd w:id="346"/>
      <w:bookmarkEnd w:id="347"/>
    </w:p>
    <w:p w14:paraId="4264B3D9" w14:textId="77777777" w:rsidR="00A44B36" w:rsidRPr="00BC269F" w:rsidRDefault="00A44B36" w:rsidP="00A44B36">
      <w:pPr>
        <w:pStyle w:val="a0"/>
        <w:spacing w:before="288"/>
      </w:pPr>
      <w:r w:rsidRPr="00BC269F">
        <w:rPr>
          <w:b/>
          <w:bCs/>
        </w:rPr>
        <w:t>Предусловие:</w:t>
      </w:r>
      <w:r w:rsidRPr="00636701">
        <w:rPr>
          <w:bCs/>
        </w:rPr>
        <w:t xml:space="preserve"> </w:t>
      </w:r>
      <w:r w:rsidRPr="00BC269F">
        <w:rPr>
          <w:bCs/>
        </w:rPr>
        <w:t>осуществлен вход с ролью «Формирование и ведение БР РБС (Ввод данных)».</w:t>
      </w:r>
    </w:p>
    <w:p w14:paraId="2C5450C5" w14:textId="77777777" w:rsidR="00A44B36" w:rsidRPr="00BC269F" w:rsidRDefault="00A44B36" w:rsidP="00A44B36">
      <w:pPr>
        <w:pStyle w:val="3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348" w:name="_Toc28259693"/>
      <w:bookmarkStart w:id="349" w:name="_Toc82085647"/>
      <w:r w:rsidRPr="00BC269F">
        <w:t>Внутреннее согласование документа «Расходное расписание (исходящее)»</w:t>
      </w:r>
      <w:bookmarkEnd w:id="348"/>
      <w:bookmarkEnd w:id="349"/>
    </w:p>
    <w:p w14:paraId="39AB4D3D" w14:textId="77777777" w:rsidR="00A44B36" w:rsidRPr="00BC269F" w:rsidRDefault="00A44B36" w:rsidP="00A44B36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</w:t>
      </w:r>
      <w:r>
        <w:rPr>
          <w:lang w:eastAsia="zh-CN"/>
        </w:rPr>
        <w:t xml:space="preserve">и ведение БР РБС (Ввод данных)», </w:t>
      </w:r>
      <w:r w:rsidRPr="00BC269F">
        <w:rPr>
          <w:lang w:eastAsia="zh-CN"/>
        </w:rPr>
        <w:t>«Формирование и ведение БР РБС (</w:t>
      </w:r>
      <w:r>
        <w:rPr>
          <w:lang w:eastAsia="zh-CN"/>
        </w:rPr>
        <w:t>Согласование</w:t>
      </w:r>
      <w:r w:rsidRPr="00BC269F">
        <w:rPr>
          <w:lang w:eastAsia="zh-CN"/>
        </w:rPr>
        <w:t>)»</w:t>
      </w:r>
      <w:r>
        <w:rPr>
          <w:lang w:eastAsia="zh-CN"/>
        </w:rPr>
        <w:t xml:space="preserve">, </w:t>
      </w:r>
      <w:r w:rsidRPr="00BC269F">
        <w:rPr>
          <w:lang w:eastAsia="zh-CN"/>
        </w:rPr>
        <w:t>«Формирование и ведение БР РБС (</w:t>
      </w:r>
      <w:r>
        <w:rPr>
          <w:lang w:eastAsia="zh-CN"/>
        </w:rPr>
        <w:t>Утверждение</w:t>
      </w:r>
      <w:r w:rsidRPr="00BC269F">
        <w:rPr>
          <w:lang w:eastAsia="zh-CN"/>
        </w:rPr>
        <w:t>)».</w:t>
      </w:r>
    </w:p>
    <w:p w14:paraId="7BBEF56C" w14:textId="15FD327D" w:rsidR="00A44B36" w:rsidRPr="00BC269F" w:rsidRDefault="00A44B36" w:rsidP="00A44B36">
      <w:pPr>
        <w:pStyle w:val="a0"/>
      </w:pPr>
      <w:r w:rsidRPr="00BC269F">
        <w:t>Для отправки документа «Расходное расписание (исходящее)» на внутреннее согласование необходимо</w:t>
      </w:r>
      <w:r>
        <w:t xml:space="preserve"> </w:t>
      </w:r>
      <w:r w:rsidRPr="00BC269F">
        <w:t xml:space="preserve">одним нажатием левой кнопки мыши выделить соответствующую строку, нажать на кнопку «Согласование» и выбрать пункт </w:t>
      </w:r>
      <w:r w:rsidRPr="00BC269F">
        <w:rPr>
          <w:i/>
        </w:rPr>
        <w:t>[Внутреннее согласование]</w:t>
      </w:r>
      <w:r w:rsidRPr="00BC269F">
        <w:t xml:space="preserve"> (</w:t>
      </w:r>
      <w:r w:rsidR="0041452D" w:rsidRPr="00BC269F">
        <w:fldChar w:fldCharType="begin"/>
      </w:r>
      <w:r w:rsidR="0041452D" w:rsidRPr="00BC269F">
        <w:instrText xml:space="preserve"> REF _Ref470622465 \h </w:instrText>
      </w:r>
      <w:r w:rsidR="0041452D" w:rsidRPr="00BC269F">
        <w:fldChar w:fldCharType="separate"/>
      </w:r>
      <w:r w:rsidR="006461B4">
        <w:t>Рисунок </w:t>
      </w:r>
      <w:r w:rsidR="0041452D" w:rsidRPr="00BC269F">
        <w:fldChar w:fldCharType="end"/>
      </w:r>
      <w:r w:rsidRPr="00BC269F">
        <w:t>).</w:t>
      </w:r>
    </w:p>
    <w:p w14:paraId="67DA2F63" w14:textId="356E6BF8" w:rsidR="00A44B36" w:rsidRPr="00E30C77" w:rsidRDefault="003815F5" w:rsidP="00447987">
      <w:pPr>
        <w:pStyle w:val="af"/>
      </w:pPr>
      <w:r>
        <w:rPr>
          <w:lang w:val="ru-RU" w:eastAsia="ru-RU"/>
        </w:rPr>
        <w:drawing>
          <wp:inline distT="0" distB="0" distL="0" distR="0" wp14:anchorId="17F0BB65" wp14:editId="573FB32C">
            <wp:extent cx="6120130" cy="3274695"/>
            <wp:effectExtent l="0" t="0" r="0" b="190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8CC3F" w14:textId="0CE5500E" w:rsidR="00A44B36" w:rsidRPr="00BC269F" w:rsidRDefault="00715E3A" w:rsidP="00A44B36">
      <w:pPr>
        <w:pStyle w:val="af0"/>
        <w:rPr>
          <w:i/>
        </w:rPr>
      </w:pPr>
      <w:bookmarkStart w:id="350" w:name="_Ref470622465"/>
      <w:r>
        <w:t>Рисунок </w:t>
      </w:r>
      <w:bookmarkEnd w:id="350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153</w:t>
      </w:r>
      <w:r w:rsidR="0041452D">
        <w:rPr>
          <w:noProof/>
        </w:rPr>
        <w:fldChar w:fldCharType="end"/>
      </w:r>
      <w:r w:rsidR="00A44B36" w:rsidRPr="00BC269F">
        <w:t xml:space="preserve">. </w:t>
      </w:r>
      <w:r w:rsidR="00A44B36">
        <w:t>Отправка документа на внутреннее согласование</w:t>
      </w:r>
    </w:p>
    <w:p w14:paraId="41A05A37" w14:textId="77777777" w:rsidR="00A44B36" w:rsidRPr="00BC269F" w:rsidRDefault="00A44B36" w:rsidP="00A44B36">
      <w:pPr>
        <w:pStyle w:val="a0"/>
      </w:pPr>
      <w:r w:rsidRPr="00BC269F">
        <w:rPr>
          <w:b/>
        </w:rPr>
        <w:lastRenderedPageBreak/>
        <w:t>Важно!</w:t>
      </w:r>
      <w:r w:rsidRPr="00BC269F">
        <w:t xml:space="preserve"> При создании листа согласования документа могут возникнуть блокирующие сообщения:</w:t>
      </w:r>
    </w:p>
    <w:p w14:paraId="3FB1B4D7" w14:textId="170D2955" w:rsidR="00A44B36" w:rsidRPr="00BC269F" w:rsidRDefault="006229EC" w:rsidP="00E74817">
      <w:pPr>
        <w:pStyle w:val="-"/>
      </w:pPr>
      <w:r>
        <w:t>«В</w:t>
      </w:r>
      <w:r w:rsidR="00A44B36" w:rsidRPr="00BC269F">
        <w:t xml:space="preserve"> документе отсутствуют строки, согласование невозможно</w:t>
      </w:r>
      <w:r>
        <w:t>»</w:t>
      </w:r>
      <w:r w:rsidR="00A44B36" w:rsidRPr="00BC269F">
        <w:t>.</w:t>
      </w:r>
    </w:p>
    <w:p w14:paraId="1F73732D" w14:textId="6486F6E0" w:rsidR="00A44B36" w:rsidRPr="00BC269F" w:rsidRDefault="00A44B36" w:rsidP="00A44B36">
      <w:pPr>
        <w:pStyle w:val="a0"/>
      </w:pPr>
      <w:r w:rsidRPr="00BC269F">
        <w:t>Согласование документа «Расходное расписание (исходящее)» осуществля</w:t>
      </w:r>
      <w:r>
        <w:t>ется аналогично описанию в п.п. </w:t>
      </w:r>
      <w:r w:rsidR="00D85080">
        <w:t>5.2.1.</w:t>
      </w:r>
      <w:r w:rsidR="002F3C28">
        <w:t> </w:t>
      </w:r>
      <w:r w:rsidRPr="00BC269F">
        <w:t>настоящего руководства пользователя.</w:t>
      </w:r>
    </w:p>
    <w:p w14:paraId="2B163B5F" w14:textId="77777777" w:rsidR="00A44B36" w:rsidRDefault="00A44B36" w:rsidP="00A44B36">
      <w:pPr>
        <w:pStyle w:val="a0"/>
      </w:pPr>
      <w:r w:rsidRPr="00BC269F">
        <w:t>После успешного внутреннего согласования документ «Расходное расписание (исходящее)» перейдет в статус «Утверждено».</w:t>
      </w:r>
    </w:p>
    <w:p w14:paraId="0EF083EE" w14:textId="77777777" w:rsidR="00A44B36" w:rsidRPr="00412B98" w:rsidRDefault="00A44B36" w:rsidP="00A44B36">
      <w:pPr>
        <w:pStyle w:val="3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351" w:name="_Toc519773493"/>
      <w:bookmarkStart w:id="352" w:name="_Toc28259694"/>
      <w:bookmarkStart w:id="353" w:name="_Toc82085648"/>
      <w:r w:rsidRPr="0007693B">
        <w:t>Внутреннее</w:t>
      </w:r>
      <w:r w:rsidRPr="00412B98">
        <w:t xml:space="preserve"> согласование списком документов «Расходное расписание (исходящее)»</w:t>
      </w:r>
      <w:bookmarkEnd w:id="351"/>
      <w:bookmarkEnd w:id="352"/>
      <w:bookmarkEnd w:id="353"/>
    </w:p>
    <w:p w14:paraId="3C0201D3" w14:textId="77777777" w:rsidR="00A44B36" w:rsidRPr="00412B98" w:rsidRDefault="00A44B36" w:rsidP="001D3E8F">
      <w:pPr>
        <w:pStyle w:val="a0"/>
      </w:pPr>
      <w:r w:rsidRPr="00412B98">
        <w:rPr>
          <w:b/>
          <w:bCs/>
        </w:rPr>
        <w:t>Предусловие:</w:t>
      </w:r>
      <w:r w:rsidRPr="00412B98">
        <w:t xml:space="preserve"> осуществлен вход с ролью «Формирование и ведение БР РБС (Согласование)», «Формирование и ведение БР РБС (Утверждение)», «Формирование и ведение БР РБС (Подписание)».</w:t>
      </w:r>
    </w:p>
    <w:p w14:paraId="4CB0E1F1" w14:textId="02028E89" w:rsidR="005719A3" w:rsidRDefault="005719A3" w:rsidP="005719A3">
      <w:pPr>
        <w:pStyle w:val="4"/>
      </w:pPr>
      <w:r>
        <w:t>Формирование листа согласования</w:t>
      </w:r>
    </w:p>
    <w:p w14:paraId="340CD69E" w14:textId="18CB7228" w:rsidR="00A44B36" w:rsidRPr="00412B98" w:rsidRDefault="00A44B36" w:rsidP="001D3E8F">
      <w:pPr>
        <w:pStyle w:val="a0"/>
      </w:pPr>
      <w:r w:rsidRPr="00412B98">
        <w:t xml:space="preserve">Для </w:t>
      </w:r>
      <w:r w:rsidR="005719A3">
        <w:t>формирования листа согласования</w:t>
      </w:r>
      <w:r w:rsidRPr="00412B98">
        <w:t xml:space="preserve"> необходимо нажать на кнопку «Массовое согласование» и выбрать пункт </w:t>
      </w:r>
      <w:r w:rsidRPr="00412B98">
        <w:rPr>
          <w:i/>
        </w:rPr>
        <w:t>[Внутреннее согласование/Создани</w:t>
      </w:r>
      <w:r>
        <w:rPr>
          <w:i/>
        </w:rPr>
        <w:t>е</w:t>
      </w:r>
      <w:r w:rsidRPr="00412B98">
        <w:rPr>
          <w:i/>
        </w:rPr>
        <w:t xml:space="preserve"> листа согласования] </w:t>
      </w:r>
      <w:r w:rsidRPr="00412B98">
        <w:t>(</w:t>
      </w:r>
      <w:r w:rsidR="0041452D">
        <w:fldChar w:fldCharType="begin"/>
      </w:r>
      <w:r w:rsidR="0041452D">
        <w:instrText xml:space="preserve"> REF _Ref519786949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>).</w:t>
      </w:r>
    </w:p>
    <w:p w14:paraId="6B923281" w14:textId="1FC30856" w:rsidR="00A44B36" w:rsidRPr="00EF1968" w:rsidRDefault="004C27F0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8829644" wp14:editId="75EA6242">
            <wp:extent cx="6120130" cy="326644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86729" w14:textId="5AFF1A38" w:rsidR="00A44B36" w:rsidRPr="00412B98" w:rsidRDefault="00715E3A" w:rsidP="00A44B36">
      <w:pPr>
        <w:pStyle w:val="af0"/>
      </w:pPr>
      <w:bookmarkStart w:id="354" w:name="_Ref519786949"/>
      <w:r>
        <w:t>Рисунок </w:t>
      </w:r>
      <w:bookmarkEnd w:id="354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154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Создание листа согласования</w:t>
      </w:r>
    </w:p>
    <w:p w14:paraId="718A8A1A" w14:textId="428CCDEB" w:rsidR="00A44B36" w:rsidRPr="00412B98" w:rsidRDefault="00A44B36" w:rsidP="005719A3">
      <w:pPr>
        <w:pStyle w:val="a0"/>
      </w:pPr>
      <w:r w:rsidRPr="00412B98"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41452D">
        <w:fldChar w:fldCharType="begin"/>
      </w:r>
      <w:r w:rsidR="0041452D">
        <w:instrText xml:space="preserve"> REF _Ref519786952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>).</w:t>
      </w:r>
    </w:p>
    <w:p w14:paraId="6AE0EB19" w14:textId="39354705" w:rsidR="00A44B36" w:rsidRPr="00412B98" w:rsidRDefault="004C27F0" w:rsidP="00447987">
      <w:pPr>
        <w:pStyle w:val="af"/>
      </w:pPr>
      <w:r>
        <w:rPr>
          <w:lang w:val="ru-RU" w:eastAsia="ru-RU"/>
        </w:rPr>
        <w:drawing>
          <wp:inline distT="0" distB="0" distL="0" distR="0" wp14:anchorId="69FDDC58" wp14:editId="5CD3AB97">
            <wp:extent cx="6120130" cy="3386455"/>
            <wp:effectExtent l="0" t="0" r="0" b="444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80E66" w14:textId="65E8A86C" w:rsidR="00A44B36" w:rsidRPr="00412B98" w:rsidRDefault="00715E3A" w:rsidP="00A44B36">
      <w:pPr>
        <w:pStyle w:val="af0"/>
      </w:pPr>
      <w:bookmarkStart w:id="355" w:name="_Ref519786952"/>
      <w:r>
        <w:t>Рисунок </w:t>
      </w:r>
      <w:bookmarkEnd w:id="355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155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Выбор строк</w:t>
      </w:r>
    </w:p>
    <w:p w14:paraId="373D43AF" w14:textId="67CD67B9" w:rsidR="00A44B36" w:rsidRPr="00412B98" w:rsidRDefault="00A44B36" w:rsidP="005719A3">
      <w:pPr>
        <w:pStyle w:val="a0"/>
      </w:pPr>
      <w:r w:rsidRPr="00412B98">
        <w:t>В результат</w:t>
      </w:r>
      <w:r>
        <w:t>е</w:t>
      </w:r>
      <w:r w:rsidRPr="00412B98">
        <w:t xml:space="preserve"> откроется</w:t>
      </w:r>
      <w:r>
        <w:t xml:space="preserve"> лист согласования, формирование</w:t>
      </w:r>
      <w:r w:rsidRPr="00412B98">
        <w:t xml:space="preserve"> которого осуществляется аналогично описан</w:t>
      </w:r>
      <w:r>
        <w:t>ию в п.п. </w:t>
      </w:r>
      <w:r w:rsidR="005719A3">
        <w:fldChar w:fldCharType="begin"/>
      </w:r>
      <w:r w:rsidR="005719A3">
        <w:instrText xml:space="preserve"> REF _Ref507504104 \r \h </w:instrText>
      </w:r>
      <w:r w:rsidR="005719A3">
        <w:fldChar w:fldCharType="separate"/>
      </w:r>
      <w:r w:rsidR="006461B4">
        <w:t>4.2.1</w:t>
      </w:r>
      <w:r w:rsidR="005719A3">
        <w:fldChar w:fldCharType="end"/>
      </w:r>
      <w:r w:rsidR="005719A3">
        <w:t> </w:t>
      </w:r>
      <w:r w:rsidRPr="00412B98">
        <w:t xml:space="preserve">настоящего руководства пользователя. </w:t>
      </w:r>
    </w:p>
    <w:p w14:paraId="425933A6" w14:textId="0BEC31CB" w:rsidR="005719A3" w:rsidRDefault="005719A3" w:rsidP="005719A3">
      <w:pPr>
        <w:pStyle w:val="4"/>
      </w:pPr>
      <w:r>
        <w:lastRenderedPageBreak/>
        <w:t>Согласование</w:t>
      </w:r>
    </w:p>
    <w:p w14:paraId="445A683E" w14:textId="2FD66B0E" w:rsidR="00A44B36" w:rsidRPr="00412B98" w:rsidRDefault="005719A3" w:rsidP="005719A3">
      <w:pPr>
        <w:pStyle w:val="a0"/>
      </w:pPr>
      <w:r>
        <w:t>Для согласования документов</w:t>
      </w:r>
      <w:r w:rsidR="00A44B36" w:rsidRPr="00412B98">
        <w:t xml:space="preserve"> согласующему необходимо нажать на кнопку «Массовое согласование» и выбрать пункт </w:t>
      </w:r>
      <w:r w:rsidR="00A44B36" w:rsidRPr="00412B98">
        <w:rPr>
          <w:i/>
        </w:rPr>
        <w:t>[Внутреннее согласование/Согласование]</w:t>
      </w:r>
      <w:r w:rsidR="00A44B36" w:rsidRPr="00412B98">
        <w:t xml:space="preserve"> (</w:t>
      </w:r>
      <w:r w:rsidR="0041452D">
        <w:fldChar w:fldCharType="begin"/>
      </w:r>
      <w:r w:rsidR="0041452D">
        <w:instrText xml:space="preserve"> REF _Ref519786964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="00A44B36" w:rsidRPr="00412B98">
        <w:t>).</w:t>
      </w:r>
    </w:p>
    <w:p w14:paraId="5B5DD9EE" w14:textId="2B0521E7" w:rsidR="00A44B36" w:rsidRPr="00412B98" w:rsidRDefault="004C27F0" w:rsidP="00447987">
      <w:pPr>
        <w:pStyle w:val="af"/>
      </w:pPr>
      <w:r>
        <w:rPr>
          <w:lang w:val="ru-RU" w:eastAsia="ru-RU"/>
        </w:rPr>
        <w:drawing>
          <wp:inline distT="0" distB="0" distL="0" distR="0" wp14:anchorId="7B98B7A6" wp14:editId="668DF507">
            <wp:extent cx="6120130" cy="326644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D46" w14:textId="53F35239" w:rsidR="00A44B36" w:rsidRPr="00412B98" w:rsidRDefault="00715E3A" w:rsidP="005719A3">
      <w:pPr>
        <w:pStyle w:val="af0"/>
      </w:pPr>
      <w:bookmarkStart w:id="356" w:name="_Ref519786964"/>
      <w:r>
        <w:t>Рисунок </w:t>
      </w:r>
      <w:bookmarkEnd w:id="356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156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Переход к массовому согласованию документа</w:t>
      </w:r>
      <w:r w:rsidR="00A44B36" w:rsidRPr="00412B98">
        <w:t xml:space="preserve"> </w:t>
      </w:r>
    </w:p>
    <w:p w14:paraId="1CCD09CB" w14:textId="7AF0F839" w:rsidR="00A44B36" w:rsidRPr="00412B98" w:rsidRDefault="00A44B36" w:rsidP="005719A3">
      <w:pPr>
        <w:pStyle w:val="a0"/>
      </w:pPr>
      <w:r w:rsidRPr="00412B98">
        <w:t>В открывшемся окне «Выбор строк» необходимо установить «галочки» напротив соответствующих строк, требующих согласования, и нажать на кнопку «Выбрать» (</w:t>
      </w:r>
      <w:r w:rsidR="0041452D">
        <w:fldChar w:fldCharType="begin"/>
      </w:r>
      <w:r w:rsidR="0041452D">
        <w:instrText xml:space="preserve"> REF _Ref519786969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 xml:space="preserve">). </w:t>
      </w:r>
    </w:p>
    <w:p w14:paraId="00FD6F8A" w14:textId="3434EB28" w:rsidR="00A44B36" w:rsidRPr="00412B98" w:rsidRDefault="004C27F0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B10CF69" wp14:editId="18AA53D3">
            <wp:extent cx="6120130" cy="3386455"/>
            <wp:effectExtent l="0" t="0" r="0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CBCDB" w14:textId="5FC5C247" w:rsidR="00A44B36" w:rsidRPr="00412B98" w:rsidRDefault="00715E3A" w:rsidP="00E87FA5">
      <w:pPr>
        <w:pStyle w:val="af0"/>
      </w:pPr>
      <w:bookmarkStart w:id="357" w:name="_Ref519786969"/>
      <w:r>
        <w:t>Рисунок </w:t>
      </w:r>
      <w:bookmarkEnd w:id="357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157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Выбор строк</w:t>
      </w:r>
    </w:p>
    <w:p w14:paraId="1ED5C81F" w14:textId="7C94AABD" w:rsidR="00A44B36" w:rsidRPr="00412B98" w:rsidRDefault="00A44B36" w:rsidP="005719A3">
      <w:pPr>
        <w:pStyle w:val="a0"/>
      </w:pPr>
      <w:r w:rsidRPr="00412B98">
        <w:t>В открывшемся окне «Лист согласования» необходимо нажать на кнопку «Согласовано» (</w:t>
      </w:r>
      <w:r w:rsidR="0041452D">
        <w:fldChar w:fldCharType="begin"/>
      </w:r>
      <w:r w:rsidR="0041452D">
        <w:instrText xml:space="preserve"> REF _Ref519786974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>).</w:t>
      </w:r>
    </w:p>
    <w:p w14:paraId="0A6B12D6" w14:textId="6D3675A5" w:rsidR="00A44B36" w:rsidRPr="00412B98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6C314A1" wp14:editId="1957214A">
            <wp:extent cx="6120130" cy="5240655"/>
            <wp:effectExtent l="0" t="0" r="0" b="0"/>
            <wp:docPr id="2849" name="Рисунок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E5519" w14:textId="02E92AF7" w:rsidR="00A44B36" w:rsidRPr="00412B98" w:rsidRDefault="00715E3A" w:rsidP="005719A3">
      <w:pPr>
        <w:pStyle w:val="af0"/>
      </w:pPr>
      <w:bookmarkStart w:id="358" w:name="_Ref519786974"/>
      <w:r>
        <w:t>Рисунок </w:t>
      </w:r>
      <w:bookmarkEnd w:id="358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158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Согласование документ</w:t>
      </w:r>
      <w:r w:rsidR="005719A3">
        <w:t>ов</w:t>
      </w:r>
    </w:p>
    <w:p w14:paraId="48D38EDD" w14:textId="759CEF5E" w:rsidR="00A44B36" w:rsidRPr="00412B98" w:rsidRDefault="00A44B36" w:rsidP="005719A3">
      <w:pPr>
        <w:pStyle w:val="a0"/>
      </w:pPr>
      <w:r w:rsidRPr="00412B98">
        <w:t>В окне «</w:t>
      </w:r>
      <w:r>
        <w:t>Ввод комментарий</w:t>
      </w:r>
      <w:r w:rsidRPr="00412B98">
        <w:t>» при необходимости следует заполнить поле «Комментарий» и нажать на кнопку «</w:t>
      </w:r>
      <w:r>
        <w:t>Применить</w:t>
      </w:r>
      <w:r w:rsidRPr="00412B98">
        <w:t>» (</w:t>
      </w:r>
      <w:r w:rsidR="0041452D">
        <w:fldChar w:fldCharType="begin"/>
      </w:r>
      <w:r w:rsidR="0041452D">
        <w:instrText xml:space="preserve"> REF _Ref519786987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>).</w:t>
      </w:r>
    </w:p>
    <w:p w14:paraId="771C904B" w14:textId="77777777" w:rsidR="00A44B36" w:rsidRPr="00412B98" w:rsidRDefault="00A44B36" w:rsidP="00447987">
      <w:pPr>
        <w:pStyle w:val="af"/>
      </w:pPr>
      <w:r>
        <w:rPr>
          <w:lang w:val="ru-RU" w:eastAsia="ru-RU"/>
        </w:rPr>
        <w:drawing>
          <wp:inline distT="0" distB="0" distL="0" distR="0" wp14:anchorId="26AA28E1" wp14:editId="68EEFE27">
            <wp:extent cx="3828571" cy="2390476"/>
            <wp:effectExtent l="0" t="0" r="63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2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88F8C" w14:textId="06042326" w:rsidR="00A44B36" w:rsidRPr="00412B98" w:rsidRDefault="00715E3A" w:rsidP="005719A3">
      <w:pPr>
        <w:pStyle w:val="af0"/>
      </w:pPr>
      <w:bookmarkStart w:id="359" w:name="_Ref519786987"/>
      <w:r>
        <w:t>Рисунок </w:t>
      </w:r>
      <w:bookmarkEnd w:id="359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159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Окно «Ввод комментария»</w:t>
      </w:r>
    </w:p>
    <w:p w14:paraId="1807C2E8" w14:textId="77777777" w:rsidR="00A44B36" w:rsidRPr="00412B98" w:rsidRDefault="00A44B36" w:rsidP="005719A3">
      <w:pPr>
        <w:pStyle w:val="a0"/>
      </w:pPr>
      <w:r w:rsidRPr="00412B98">
        <w:lastRenderedPageBreak/>
        <w:t>После этого документы перейдут в статус «Согласовано».</w:t>
      </w:r>
    </w:p>
    <w:p w14:paraId="7CCCF7F9" w14:textId="70B4BF4A" w:rsidR="00A44B36" w:rsidRPr="00412B98" w:rsidRDefault="00A44B36" w:rsidP="005719A3">
      <w:pPr>
        <w:pStyle w:val="a0"/>
      </w:pPr>
      <w:r w:rsidRPr="00412B98">
        <w:t xml:space="preserve">Для отказа в согласовании документов согласующему необходимо нажать на кнопку «Массовое согласование» и выбрать пункт </w:t>
      </w:r>
      <w:r w:rsidRPr="00412B98">
        <w:rPr>
          <w:i/>
        </w:rPr>
        <w:t>[Внутреннее согласование/Согласование]</w:t>
      </w:r>
      <w:r w:rsidRPr="00412B98">
        <w:t xml:space="preserve"> (</w:t>
      </w:r>
      <w:r w:rsidR="0041452D">
        <w:fldChar w:fldCharType="begin"/>
      </w:r>
      <w:r w:rsidR="0041452D">
        <w:instrText xml:space="preserve"> REF _Ref519786992 \h </w:instrText>
      </w:r>
      <w:r w:rsidR="0041452D">
        <w:fldChar w:fldCharType="separate"/>
      </w:r>
      <w:r w:rsidR="006461B4">
        <w:rPr>
          <w:noProof/>
        </w:rPr>
        <w:t>Рисунок </w:t>
      </w:r>
      <w:r w:rsidR="0041452D">
        <w:fldChar w:fldCharType="end"/>
      </w:r>
      <w:r w:rsidRPr="00412B98">
        <w:t>).</w:t>
      </w:r>
    </w:p>
    <w:p w14:paraId="0BCCED33" w14:textId="6F509B51" w:rsidR="00A44B36" w:rsidRPr="00EF1968" w:rsidRDefault="004C27F0" w:rsidP="00447987">
      <w:pPr>
        <w:pStyle w:val="af"/>
      </w:pPr>
      <w:r>
        <w:rPr>
          <w:lang w:val="ru-RU" w:eastAsia="ru-RU"/>
        </w:rPr>
        <w:drawing>
          <wp:inline distT="0" distB="0" distL="0" distR="0" wp14:anchorId="17600094" wp14:editId="15E7DC65">
            <wp:extent cx="6120130" cy="326644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6517" w14:textId="50487BDC" w:rsidR="00A44B36" w:rsidRPr="00412B98" w:rsidRDefault="00715E3A" w:rsidP="005719A3">
      <w:pPr>
        <w:pStyle w:val="af0"/>
        <w:rPr>
          <w:noProof/>
        </w:rPr>
      </w:pPr>
      <w:bookmarkStart w:id="360" w:name="_Ref519786992"/>
      <w:r>
        <w:rPr>
          <w:noProof/>
        </w:rPr>
        <w:t>Рисунок </w:t>
      </w:r>
      <w:bookmarkEnd w:id="360"/>
      <w:r w:rsidR="0041452D" w:rsidRPr="00412B98">
        <w:rPr>
          <w:noProof/>
        </w:rPr>
        <w:fldChar w:fldCharType="begin"/>
      </w:r>
      <w:r w:rsidR="0041452D" w:rsidRPr="00412B98">
        <w:rPr>
          <w:noProof/>
        </w:rPr>
        <w:instrText xml:space="preserve"> SEQ Рисунок \* ARABIC </w:instrText>
      </w:r>
      <w:r w:rsidR="0041452D" w:rsidRPr="00412B98">
        <w:rPr>
          <w:noProof/>
        </w:rPr>
        <w:fldChar w:fldCharType="separate"/>
      </w:r>
      <w:r w:rsidR="006461B4">
        <w:rPr>
          <w:noProof/>
        </w:rPr>
        <w:t>160</w:t>
      </w:r>
      <w:r w:rsidR="0041452D" w:rsidRPr="00412B98">
        <w:rPr>
          <w:noProof/>
        </w:rPr>
        <w:fldChar w:fldCharType="end"/>
      </w:r>
      <w:r w:rsidR="00A44B36">
        <w:rPr>
          <w:noProof/>
        </w:rPr>
        <w:t>. Переход к массовому согласованию документ</w:t>
      </w:r>
      <w:r w:rsidR="005719A3">
        <w:rPr>
          <w:noProof/>
        </w:rPr>
        <w:t>ов</w:t>
      </w:r>
    </w:p>
    <w:p w14:paraId="5696F999" w14:textId="6DE8D9D7" w:rsidR="00A44B36" w:rsidRPr="00412B98" w:rsidRDefault="00A44B36" w:rsidP="005719A3">
      <w:pPr>
        <w:pStyle w:val="a0"/>
      </w:pPr>
      <w:r w:rsidRPr="00412B98">
        <w:t>В открывшемся окне «Лист согласования» необходимо нажать на кнопку «Не согласовано» (</w:t>
      </w:r>
      <w:r w:rsidR="0041452D">
        <w:fldChar w:fldCharType="begin"/>
      </w:r>
      <w:r w:rsidR="0041452D">
        <w:instrText xml:space="preserve"> REF _Ref519786997 \h </w:instrText>
      </w:r>
      <w:r w:rsidR="0041452D">
        <w:fldChar w:fldCharType="separate"/>
      </w:r>
      <w:r w:rsidR="006461B4">
        <w:rPr>
          <w:noProof/>
        </w:rPr>
        <w:t>Рисунок </w:t>
      </w:r>
      <w:r w:rsidR="0041452D">
        <w:fldChar w:fldCharType="end"/>
      </w:r>
      <w:r w:rsidRPr="00412B98">
        <w:t>).</w:t>
      </w:r>
    </w:p>
    <w:p w14:paraId="78F23F0A" w14:textId="6EB29834" w:rsidR="00A44B36" w:rsidRPr="00412B98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97D305F" wp14:editId="78F40EA2">
            <wp:extent cx="6120130" cy="5240655"/>
            <wp:effectExtent l="0" t="0" r="0" b="0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6862" w14:textId="304D6F5F" w:rsidR="00A44B36" w:rsidRPr="00412B98" w:rsidRDefault="00715E3A" w:rsidP="005719A3">
      <w:pPr>
        <w:pStyle w:val="af0"/>
        <w:rPr>
          <w:noProof/>
        </w:rPr>
      </w:pPr>
      <w:bookmarkStart w:id="361" w:name="_Ref519786997"/>
      <w:r>
        <w:rPr>
          <w:noProof/>
        </w:rPr>
        <w:t>Рисунок </w:t>
      </w:r>
      <w:bookmarkEnd w:id="361"/>
      <w:r w:rsidR="0041452D" w:rsidRPr="00412B98">
        <w:rPr>
          <w:noProof/>
        </w:rPr>
        <w:fldChar w:fldCharType="begin"/>
      </w:r>
      <w:r w:rsidR="0041452D" w:rsidRPr="00412B98">
        <w:rPr>
          <w:noProof/>
        </w:rPr>
        <w:instrText xml:space="preserve"> SEQ Рисунок \* ARABIC </w:instrText>
      </w:r>
      <w:r w:rsidR="0041452D" w:rsidRPr="00412B98">
        <w:rPr>
          <w:noProof/>
        </w:rPr>
        <w:fldChar w:fldCharType="separate"/>
      </w:r>
      <w:r w:rsidR="006461B4">
        <w:rPr>
          <w:noProof/>
        </w:rPr>
        <w:t>161</w:t>
      </w:r>
      <w:r w:rsidR="0041452D" w:rsidRPr="00412B98">
        <w:rPr>
          <w:noProof/>
        </w:rPr>
        <w:fldChar w:fldCharType="end"/>
      </w:r>
      <w:r w:rsidR="00A44B36" w:rsidRPr="00412B98">
        <w:rPr>
          <w:noProof/>
        </w:rPr>
        <w:t xml:space="preserve">. </w:t>
      </w:r>
      <w:r w:rsidR="00A44B36">
        <w:rPr>
          <w:noProof/>
        </w:rPr>
        <w:t>Отказ в согласовании документ</w:t>
      </w:r>
      <w:r w:rsidR="005719A3">
        <w:rPr>
          <w:noProof/>
        </w:rPr>
        <w:t>ов</w:t>
      </w:r>
    </w:p>
    <w:p w14:paraId="66D633EB" w14:textId="7B71487E" w:rsidR="00A44B36" w:rsidRPr="00412B98" w:rsidRDefault="00A44B36" w:rsidP="005719A3">
      <w:pPr>
        <w:pStyle w:val="a0"/>
      </w:pPr>
      <w:r w:rsidRPr="00412B98">
        <w:t>В окне «</w:t>
      </w:r>
      <w:r>
        <w:t>Ввод комментария</w:t>
      </w:r>
      <w:r w:rsidRPr="00412B98">
        <w:t>» необходимо заполнить поле «Комментарий» и нажать на кнопку «</w:t>
      </w:r>
      <w:r>
        <w:t>Применит</w:t>
      </w:r>
      <w:r w:rsidRPr="00412B98">
        <w:t>ь» (</w:t>
      </w:r>
      <w:r w:rsidR="0041452D">
        <w:fldChar w:fldCharType="begin"/>
      </w:r>
      <w:r w:rsidR="0041452D">
        <w:instrText xml:space="preserve"> REF _Ref519787004 \h </w:instrText>
      </w:r>
      <w:r w:rsidR="0041452D">
        <w:fldChar w:fldCharType="separate"/>
      </w:r>
      <w:r w:rsidR="006461B4">
        <w:rPr>
          <w:noProof/>
        </w:rPr>
        <w:t>Рисунок </w:t>
      </w:r>
      <w:r w:rsidR="0041452D">
        <w:fldChar w:fldCharType="end"/>
      </w:r>
      <w:r w:rsidRPr="00412B98">
        <w:t>).</w:t>
      </w:r>
    </w:p>
    <w:p w14:paraId="4292A0AE" w14:textId="77777777" w:rsidR="00A44B36" w:rsidRPr="00412B98" w:rsidRDefault="00A44B36" w:rsidP="00447987">
      <w:pPr>
        <w:pStyle w:val="af"/>
      </w:pPr>
      <w:r w:rsidRPr="00E367DE">
        <w:rPr>
          <w:lang w:val="ru-RU" w:eastAsia="ru-RU"/>
        </w:rPr>
        <w:drawing>
          <wp:inline distT="0" distB="0" distL="0" distR="0" wp14:anchorId="0DE3AB57" wp14:editId="7230EF09">
            <wp:extent cx="3752381" cy="1285714"/>
            <wp:effectExtent l="0" t="0" r="63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B0111" w14:textId="5C2FC9C7" w:rsidR="00A44B36" w:rsidRPr="00412B98" w:rsidRDefault="00715E3A" w:rsidP="005719A3">
      <w:pPr>
        <w:pStyle w:val="af0"/>
        <w:rPr>
          <w:noProof/>
        </w:rPr>
      </w:pPr>
      <w:bookmarkStart w:id="362" w:name="_Ref519787004"/>
      <w:r>
        <w:rPr>
          <w:noProof/>
        </w:rPr>
        <w:t>Рисунок </w:t>
      </w:r>
      <w:bookmarkEnd w:id="362"/>
      <w:r w:rsidR="0041452D" w:rsidRPr="00412B98">
        <w:rPr>
          <w:noProof/>
        </w:rPr>
        <w:fldChar w:fldCharType="begin"/>
      </w:r>
      <w:r w:rsidR="0041452D" w:rsidRPr="00412B98">
        <w:rPr>
          <w:noProof/>
        </w:rPr>
        <w:instrText xml:space="preserve"> SEQ Рисунок \* ARABIC </w:instrText>
      </w:r>
      <w:r w:rsidR="0041452D" w:rsidRPr="00412B98">
        <w:rPr>
          <w:noProof/>
        </w:rPr>
        <w:fldChar w:fldCharType="separate"/>
      </w:r>
      <w:r w:rsidR="006461B4">
        <w:rPr>
          <w:noProof/>
        </w:rPr>
        <w:t>162</w:t>
      </w:r>
      <w:r w:rsidR="0041452D" w:rsidRPr="00412B98">
        <w:rPr>
          <w:noProof/>
        </w:rPr>
        <w:fldChar w:fldCharType="end"/>
      </w:r>
      <w:r w:rsidR="00A44B36" w:rsidRPr="00412B98">
        <w:rPr>
          <w:noProof/>
        </w:rPr>
        <w:t xml:space="preserve">. </w:t>
      </w:r>
      <w:r w:rsidR="00A44B36">
        <w:rPr>
          <w:noProof/>
        </w:rPr>
        <w:t>Окно «Ввод комментария»</w:t>
      </w:r>
    </w:p>
    <w:p w14:paraId="22D49217" w14:textId="77777777" w:rsidR="00A44B36" w:rsidRPr="00412B98" w:rsidRDefault="00A44B36" w:rsidP="005719A3">
      <w:pPr>
        <w:pStyle w:val="a0"/>
      </w:pPr>
      <w:r w:rsidRPr="00412B98">
        <w:rPr>
          <w:b/>
        </w:rPr>
        <w:t>Важно!</w:t>
      </w:r>
      <w:r w:rsidRPr="00412B98">
        <w:t xml:space="preserve"> Поле «Комментарий» обязательно для заполнения.</w:t>
      </w:r>
    </w:p>
    <w:p w14:paraId="4FF53693" w14:textId="77777777" w:rsidR="00A44B36" w:rsidRPr="00412B98" w:rsidRDefault="00A44B36" w:rsidP="005719A3">
      <w:pPr>
        <w:pStyle w:val="a0"/>
      </w:pPr>
      <w:r w:rsidRPr="00412B98">
        <w:t>После этого документы перейдут в статус «Не согласовано».</w:t>
      </w:r>
    </w:p>
    <w:p w14:paraId="6A0D13C0" w14:textId="2C36E8B4" w:rsidR="005719A3" w:rsidRDefault="005719A3" w:rsidP="005719A3">
      <w:pPr>
        <w:pStyle w:val="4"/>
      </w:pPr>
      <w:r>
        <w:lastRenderedPageBreak/>
        <w:t>Утверждение</w:t>
      </w:r>
    </w:p>
    <w:p w14:paraId="0D3B846A" w14:textId="2B5FFE1D" w:rsidR="00A44B36" w:rsidRPr="00412B98" w:rsidRDefault="00A44B36" w:rsidP="005719A3">
      <w:pPr>
        <w:pStyle w:val="a0"/>
      </w:pPr>
      <w:r w:rsidRPr="00412B98">
        <w:t>Для утверждения согласованн</w:t>
      </w:r>
      <w:r w:rsidR="005719A3">
        <w:t>ых</w:t>
      </w:r>
      <w:r w:rsidRPr="00412B98">
        <w:t xml:space="preserve"> документ</w:t>
      </w:r>
      <w:r w:rsidR="005719A3">
        <w:t>ов</w:t>
      </w:r>
      <w:r w:rsidRPr="00412B98">
        <w:t xml:space="preserve"> утверждающему необходимо нажать на кнопку «Массовое согласование» Внутреннее согласование</w:t>
      </w:r>
      <w:r w:rsidRPr="00412B98" w:rsidDel="0039285D">
        <w:t xml:space="preserve"> </w:t>
      </w:r>
      <w:r w:rsidRPr="00412B98">
        <w:t xml:space="preserve">и выбрать пункт </w:t>
      </w:r>
      <w:r w:rsidRPr="00412B98">
        <w:rPr>
          <w:i/>
        </w:rPr>
        <w:t>[Внутреннее согласование/Утверждение]</w:t>
      </w:r>
      <w:r w:rsidRPr="00412B98">
        <w:t xml:space="preserve"> (</w:t>
      </w:r>
      <w:r w:rsidR="0041452D">
        <w:fldChar w:fldCharType="begin"/>
      </w:r>
      <w:r w:rsidR="0041452D">
        <w:instrText xml:space="preserve"> REF _Ref519787008 \h </w:instrText>
      </w:r>
      <w:r w:rsidR="0041452D">
        <w:fldChar w:fldCharType="separate"/>
      </w:r>
      <w:r w:rsidR="006461B4">
        <w:rPr>
          <w:noProof/>
        </w:rPr>
        <w:t>Рисунок </w:t>
      </w:r>
      <w:r w:rsidR="0041452D">
        <w:fldChar w:fldCharType="end"/>
      </w:r>
      <w:r w:rsidRPr="00412B98">
        <w:t>).</w:t>
      </w:r>
    </w:p>
    <w:p w14:paraId="3F539646" w14:textId="686F4E05" w:rsidR="00A44B36" w:rsidRPr="00412B98" w:rsidRDefault="004C27F0" w:rsidP="00447987">
      <w:pPr>
        <w:pStyle w:val="af"/>
      </w:pPr>
      <w:r>
        <w:rPr>
          <w:lang w:val="ru-RU" w:eastAsia="ru-RU"/>
        </w:rPr>
        <w:drawing>
          <wp:inline distT="0" distB="0" distL="0" distR="0" wp14:anchorId="7DF0331E" wp14:editId="488B68C3">
            <wp:extent cx="6120130" cy="326644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8C503" w14:textId="0F69350E" w:rsidR="00A44B36" w:rsidRPr="00412B98" w:rsidRDefault="00715E3A" w:rsidP="005719A3">
      <w:pPr>
        <w:pStyle w:val="af0"/>
        <w:rPr>
          <w:noProof/>
        </w:rPr>
      </w:pPr>
      <w:bookmarkStart w:id="363" w:name="_Ref519787008"/>
      <w:r>
        <w:rPr>
          <w:noProof/>
        </w:rPr>
        <w:t>Рисунок </w:t>
      </w:r>
      <w:bookmarkEnd w:id="363"/>
      <w:r w:rsidR="0041452D" w:rsidRPr="00412B98">
        <w:rPr>
          <w:noProof/>
        </w:rPr>
        <w:fldChar w:fldCharType="begin"/>
      </w:r>
      <w:r w:rsidR="0041452D" w:rsidRPr="00412B98">
        <w:rPr>
          <w:noProof/>
        </w:rPr>
        <w:instrText xml:space="preserve"> SEQ Рисунок \* ARABIC </w:instrText>
      </w:r>
      <w:r w:rsidR="0041452D" w:rsidRPr="00412B98">
        <w:rPr>
          <w:noProof/>
        </w:rPr>
        <w:fldChar w:fldCharType="separate"/>
      </w:r>
      <w:r w:rsidR="006461B4">
        <w:rPr>
          <w:noProof/>
        </w:rPr>
        <w:t>163</w:t>
      </w:r>
      <w:r w:rsidR="0041452D" w:rsidRPr="00412B98">
        <w:rPr>
          <w:noProof/>
        </w:rPr>
        <w:fldChar w:fldCharType="end"/>
      </w:r>
      <w:r w:rsidR="00A44B36" w:rsidRPr="00412B98">
        <w:rPr>
          <w:noProof/>
        </w:rPr>
        <w:t xml:space="preserve">. </w:t>
      </w:r>
      <w:r w:rsidR="00A44B36">
        <w:rPr>
          <w:noProof/>
        </w:rPr>
        <w:t>Переход к утверждению документа</w:t>
      </w:r>
    </w:p>
    <w:p w14:paraId="3F6AC5CD" w14:textId="77777777" w:rsidR="00A44B36" w:rsidRPr="00412B98" w:rsidRDefault="00A44B36" w:rsidP="005719A3">
      <w:pPr>
        <w:pStyle w:val="a0"/>
      </w:pPr>
      <w:r w:rsidRPr="00412B98">
        <w:t>При необходимости утверждающее лицо может назначить другое ответственное за утверждение лицо согласно описанию выше.</w:t>
      </w:r>
    </w:p>
    <w:p w14:paraId="7E332EC6" w14:textId="449DF682" w:rsidR="00A44B36" w:rsidRPr="00412B98" w:rsidRDefault="00A44B36" w:rsidP="005719A3">
      <w:pPr>
        <w:pStyle w:val="a0"/>
      </w:pPr>
      <w:r w:rsidRPr="00412B98">
        <w:t>В открывшемся окне «Выбор строк» необходимо установить «галочки» напротив соответствующих строк, требующих согласования и нажать на кнопку «Выбрать» (</w:t>
      </w:r>
      <w:r>
        <w:fldChar w:fldCharType="begin"/>
      </w:r>
      <w:r>
        <w:instrText xml:space="preserve"> REF _Ref519787015 \h </w:instrText>
      </w:r>
      <w:r w:rsidR="005719A3">
        <w:instrText xml:space="preserve"> \* MERGEFORMAT </w:instrText>
      </w:r>
      <w:r>
        <w:fldChar w:fldCharType="separate"/>
      </w:r>
      <w:r w:rsidR="006461B4" w:rsidRPr="006461B4">
        <w:rPr>
          <w:szCs w:val="20"/>
        </w:rPr>
        <w:t>Рисунок </w:t>
      </w:r>
      <w:r>
        <w:fldChar w:fldCharType="end"/>
      </w:r>
      <w:r w:rsidRPr="00412B98">
        <w:t>).</w:t>
      </w:r>
    </w:p>
    <w:p w14:paraId="0C9651F3" w14:textId="77095C21" w:rsidR="00A44B36" w:rsidRPr="00412B98" w:rsidRDefault="004C27F0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F219F57" wp14:editId="3FF10D60">
            <wp:extent cx="6120130" cy="3386455"/>
            <wp:effectExtent l="0" t="0" r="0" b="444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2A007" w14:textId="21513E66" w:rsidR="00A44B36" w:rsidRPr="00412B98" w:rsidRDefault="00715E3A" w:rsidP="005719A3">
      <w:pPr>
        <w:pStyle w:val="af0"/>
      </w:pPr>
      <w:bookmarkStart w:id="364" w:name="_Ref519787015"/>
      <w:r>
        <w:t>Рисунок </w:t>
      </w:r>
      <w:bookmarkEnd w:id="364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164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Выбор строк</w:t>
      </w:r>
    </w:p>
    <w:p w14:paraId="14523B0F" w14:textId="16CF9A2D" w:rsidR="00A44B36" w:rsidRPr="00412B98" w:rsidRDefault="00A44B36" w:rsidP="00A44B36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412B98">
        <w:rPr>
          <w:spacing w:val="2"/>
          <w:lang w:eastAsia="en-US"/>
        </w:rPr>
        <w:t>В открывшемся окне «Лист согласования» необходимо нажать на кнопку «</w:t>
      </w:r>
      <w:r>
        <w:rPr>
          <w:spacing w:val="2"/>
          <w:lang w:eastAsia="en-US"/>
        </w:rPr>
        <w:t>Утверждено</w:t>
      </w:r>
      <w:r w:rsidRPr="00412B98">
        <w:rPr>
          <w:spacing w:val="2"/>
          <w:lang w:eastAsia="en-US"/>
        </w:rPr>
        <w:t>» (</w:t>
      </w:r>
      <w:r w:rsidR="0041452D">
        <w:rPr>
          <w:spacing w:val="2"/>
          <w:lang w:eastAsia="en-US"/>
        </w:rPr>
        <w:fldChar w:fldCharType="begin"/>
      </w:r>
      <w:r w:rsidR="0041452D">
        <w:rPr>
          <w:spacing w:val="2"/>
          <w:lang w:eastAsia="en-US"/>
        </w:rPr>
        <w:instrText xml:space="preserve"> REF _Ref519787019 \h </w:instrText>
      </w:r>
      <w:r w:rsidR="0041452D">
        <w:rPr>
          <w:spacing w:val="2"/>
          <w:lang w:eastAsia="en-US"/>
        </w:rPr>
      </w:r>
      <w:r w:rsidR="0041452D">
        <w:rPr>
          <w:spacing w:val="2"/>
          <w:lang w:eastAsia="en-US"/>
        </w:rPr>
        <w:fldChar w:fldCharType="separate"/>
      </w:r>
      <w:r w:rsidR="006461B4">
        <w:rPr>
          <w:noProof/>
        </w:rPr>
        <w:t>Рисунок </w:t>
      </w:r>
      <w:r w:rsidR="0041452D">
        <w:rPr>
          <w:spacing w:val="2"/>
          <w:lang w:eastAsia="en-US"/>
        </w:rPr>
        <w:fldChar w:fldCharType="end"/>
      </w:r>
      <w:r w:rsidRPr="00412B98">
        <w:rPr>
          <w:spacing w:val="2"/>
          <w:lang w:eastAsia="en-US"/>
        </w:rPr>
        <w:t>).</w:t>
      </w:r>
    </w:p>
    <w:p w14:paraId="31B07482" w14:textId="459ACC62" w:rsidR="00A44B36" w:rsidRPr="00412B98" w:rsidRDefault="00614F74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853738D" wp14:editId="4FB8C76F">
            <wp:extent cx="6120130" cy="5227955"/>
            <wp:effectExtent l="0" t="0" r="0" b="0"/>
            <wp:docPr id="2851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72B2" w14:textId="454EBF92" w:rsidR="00A44B36" w:rsidRPr="00412B98" w:rsidRDefault="00715E3A" w:rsidP="005719A3">
      <w:pPr>
        <w:pStyle w:val="af0"/>
        <w:rPr>
          <w:noProof/>
        </w:rPr>
      </w:pPr>
      <w:bookmarkStart w:id="365" w:name="_Ref519787019"/>
      <w:r>
        <w:rPr>
          <w:noProof/>
        </w:rPr>
        <w:t>Рисунок </w:t>
      </w:r>
      <w:bookmarkEnd w:id="365"/>
      <w:r w:rsidR="0041452D" w:rsidRPr="00412B98">
        <w:rPr>
          <w:noProof/>
        </w:rPr>
        <w:fldChar w:fldCharType="begin"/>
      </w:r>
      <w:r w:rsidR="0041452D" w:rsidRPr="00412B98">
        <w:rPr>
          <w:noProof/>
        </w:rPr>
        <w:instrText xml:space="preserve"> SEQ Рисунок \* ARABIC </w:instrText>
      </w:r>
      <w:r w:rsidR="0041452D" w:rsidRPr="00412B98">
        <w:rPr>
          <w:noProof/>
        </w:rPr>
        <w:fldChar w:fldCharType="separate"/>
      </w:r>
      <w:r w:rsidR="006461B4">
        <w:rPr>
          <w:noProof/>
        </w:rPr>
        <w:t>165</w:t>
      </w:r>
      <w:r w:rsidR="0041452D" w:rsidRPr="00412B98">
        <w:rPr>
          <w:noProof/>
        </w:rPr>
        <w:fldChar w:fldCharType="end"/>
      </w:r>
      <w:r w:rsidR="0041452D" w:rsidRPr="00412B98">
        <w:rPr>
          <w:noProof/>
        </w:rPr>
        <w:t xml:space="preserve"> </w:t>
      </w:r>
      <w:r w:rsidR="00A44B36">
        <w:rPr>
          <w:noProof/>
        </w:rPr>
        <w:t>Утверждение документ</w:t>
      </w:r>
      <w:r w:rsidR="005719A3">
        <w:rPr>
          <w:noProof/>
        </w:rPr>
        <w:t>ов</w:t>
      </w:r>
    </w:p>
    <w:p w14:paraId="16A6FDD8" w14:textId="7371546C" w:rsidR="00A44B36" w:rsidRPr="00412B98" w:rsidRDefault="00A44B36" w:rsidP="005719A3">
      <w:pPr>
        <w:pStyle w:val="a0"/>
        <w:rPr>
          <w:noProof/>
        </w:rPr>
      </w:pPr>
      <w:r w:rsidRPr="00412B98">
        <w:t>В окне «</w:t>
      </w:r>
      <w:r>
        <w:t>Ввод комментария</w:t>
      </w:r>
      <w:r w:rsidRPr="00412B98">
        <w:t>» при необходимости следует заполнить поле «Комментарий» и нажать на кнопку «</w:t>
      </w:r>
      <w:r>
        <w:t>Применить</w:t>
      </w:r>
      <w:r w:rsidRPr="00412B98">
        <w:t>» (</w:t>
      </w:r>
      <w:r w:rsidR="0041452D">
        <w:fldChar w:fldCharType="begin"/>
      </w:r>
      <w:r w:rsidR="0041452D">
        <w:instrText xml:space="preserve"> REF _Ref519787044 \h </w:instrText>
      </w:r>
      <w:r w:rsidR="0041452D">
        <w:fldChar w:fldCharType="separate"/>
      </w:r>
      <w:r w:rsidR="006461B4">
        <w:t>Рисунок </w:t>
      </w:r>
      <w:r w:rsidR="0041452D">
        <w:fldChar w:fldCharType="end"/>
      </w:r>
      <w:r w:rsidRPr="00412B98">
        <w:t>).</w:t>
      </w:r>
    </w:p>
    <w:p w14:paraId="1F64FF84" w14:textId="77777777" w:rsidR="00A44B36" w:rsidRPr="00412B98" w:rsidRDefault="00A44B36" w:rsidP="00447987">
      <w:pPr>
        <w:pStyle w:val="af"/>
      </w:pPr>
      <w:r w:rsidRPr="00E367DE">
        <w:rPr>
          <w:lang w:val="ru-RU" w:eastAsia="ru-RU"/>
        </w:rPr>
        <w:drawing>
          <wp:inline distT="0" distB="0" distL="0" distR="0" wp14:anchorId="2A40F596" wp14:editId="191A38F0">
            <wp:extent cx="3752381" cy="1314286"/>
            <wp:effectExtent l="0" t="0" r="635" b="63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1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B3FB4" w14:textId="2765DDAF" w:rsidR="00A44B36" w:rsidRPr="00412B98" w:rsidRDefault="00715E3A" w:rsidP="005719A3">
      <w:pPr>
        <w:pStyle w:val="af0"/>
      </w:pPr>
      <w:bookmarkStart w:id="366" w:name="_Ref519787044"/>
      <w:r>
        <w:t>Рисунок </w:t>
      </w:r>
      <w:bookmarkEnd w:id="366"/>
      <w:r w:rsidR="0041452D">
        <w:fldChar w:fldCharType="begin"/>
      </w:r>
      <w:r w:rsidR="0041452D">
        <w:instrText xml:space="preserve"> SEQ Рисунок \* ARABIC </w:instrText>
      </w:r>
      <w:r w:rsidR="0041452D">
        <w:fldChar w:fldCharType="separate"/>
      </w:r>
      <w:r w:rsidR="006461B4">
        <w:rPr>
          <w:noProof/>
        </w:rPr>
        <w:t>166</w:t>
      </w:r>
      <w:r w:rsidR="0041452D">
        <w:rPr>
          <w:noProof/>
        </w:rPr>
        <w:fldChar w:fldCharType="end"/>
      </w:r>
      <w:r w:rsidR="00A44B36" w:rsidRPr="00412B98">
        <w:t xml:space="preserve">. </w:t>
      </w:r>
      <w:r w:rsidR="00A44B36">
        <w:t>Окно «Ввод комментария»</w:t>
      </w:r>
    </w:p>
    <w:p w14:paraId="71B49EB7" w14:textId="4F6C22FE" w:rsidR="00A44B36" w:rsidRPr="00770BB9" w:rsidRDefault="00A44B36" w:rsidP="00A44B36">
      <w:pPr>
        <w:pStyle w:val="3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367" w:name="_Toc57302110"/>
      <w:bookmarkStart w:id="368" w:name="_Toc57302669"/>
      <w:bookmarkStart w:id="369" w:name="_Toc57302111"/>
      <w:bookmarkStart w:id="370" w:name="_Toc57302670"/>
      <w:bookmarkStart w:id="371" w:name="_Toc57302112"/>
      <w:bookmarkStart w:id="372" w:name="_Toc57302671"/>
      <w:bookmarkStart w:id="373" w:name="_Toc57302113"/>
      <w:bookmarkStart w:id="374" w:name="_Toc57302672"/>
      <w:bookmarkStart w:id="375" w:name="_Toc57302114"/>
      <w:bookmarkStart w:id="376" w:name="_Toc57302673"/>
      <w:bookmarkStart w:id="377" w:name="_Toc57302115"/>
      <w:bookmarkStart w:id="378" w:name="_Toc57302674"/>
      <w:bookmarkStart w:id="379" w:name="_Toc57302116"/>
      <w:bookmarkStart w:id="380" w:name="_Toc57302675"/>
      <w:bookmarkStart w:id="381" w:name="_Toc57302117"/>
      <w:bookmarkStart w:id="382" w:name="_Toc57302676"/>
      <w:bookmarkStart w:id="383" w:name="_Toc57302118"/>
      <w:bookmarkStart w:id="384" w:name="_Toc57302677"/>
      <w:bookmarkStart w:id="385" w:name="_Toc57302119"/>
      <w:bookmarkStart w:id="386" w:name="_Toc57302678"/>
      <w:bookmarkStart w:id="387" w:name="_Toc57302120"/>
      <w:bookmarkStart w:id="388" w:name="_Toc57302679"/>
      <w:bookmarkStart w:id="389" w:name="_Toc57302121"/>
      <w:bookmarkStart w:id="390" w:name="_Toc57302680"/>
      <w:bookmarkStart w:id="391" w:name="_Toc57302122"/>
      <w:bookmarkStart w:id="392" w:name="_Toc57302681"/>
      <w:bookmarkStart w:id="393" w:name="_Toc57302123"/>
      <w:bookmarkStart w:id="394" w:name="_Toc57302682"/>
      <w:bookmarkStart w:id="395" w:name="_Toc57302124"/>
      <w:bookmarkStart w:id="396" w:name="_Toc57302683"/>
      <w:bookmarkStart w:id="397" w:name="_Toc57302125"/>
      <w:bookmarkStart w:id="398" w:name="_Toc57302684"/>
      <w:bookmarkStart w:id="399" w:name="_Toc57302126"/>
      <w:bookmarkStart w:id="400" w:name="_Toc57302685"/>
      <w:bookmarkStart w:id="401" w:name="_Toc57302127"/>
      <w:bookmarkStart w:id="402" w:name="_Toc57302686"/>
      <w:bookmarkStart w:id="403" w:name="_Toc57302128"/>
      <w:bookmarkStart w:id="404" w:name="_Toc57302687"/>
      <w:bookmarkStart w:id="405" w:name="_Toc57302129"/>
      <w:bookmarkStart w:id="406" w:name="_Toc57302688"/>
      <w:bookmarkStart w:id="407" w:name="_Toc57302130"/>
      <w:bookmarkStart w:id="408" w:name="_Toc57302689"/>
      <w:bookmarkStart w:id="409" w:name="_Toc57302131"/>
      <w:bookmarkStart w:id="410" w:name="_Toc57302690"/>
      <w:bookmarkStart w:id="411" w:name="_Toc57302132"/>
      <w:bookmarkStart w:id="412" w:name="_Toc57302691"/>
      <w:bookmarkStart w:id="413" w:name="_Toc57302133"/>
      <w:bookmarkStart w:id="414" w:name="_Toc57302692"/>
      <w:bookmarkStart w:id="415" w:name="_Toc57302134"/>
      <w:bookmarkStart w:id="416" w:name="_Toc57302693"/>
      <w:bookmarkStart w:id="417" w:name="_Toc57302135"/>
      <w:bookmarkStart w:id="418" w:name="_Toc57302694"/>
      <w:bookmarkStart w:id="419" w:name="_Toc57302136"/>
      <w:bookmarkStart w:id="420" w:name="_Toc57302695"/>
      <w:bookmarkStart w:id="421" w:name="_Toc57302137"/>
      <w:bookmarkStart w:id="422" w:name="_Toc57302696"/>
      <w:bookmarkStart w:id="423" w:name="_Toc57302138"/>
      <w:bookmarkStart w:id="424" w:name="_Toc57302697"/>
      <w:bookmarkStart w:id="425" w:name="_Toc57302139"/>
      <w:bookmarkStart w:id="426" w:name="_Toc57302698"/>
      <w:bookmarkStart w:id="427" w:name="_Toc57302140"/>
      <w:bookmarkStart w:id="428" w:name="_Toc57302699"/>
      <w:bookmarkStart w:id="429" w:name="_Toc57302141"/>
      <w:bookmarkStart w:id="430" w:name="_Toc57302700"/>
      <w:bookmarkStart w:id="431" w:name="_Toc57302142"/>
      <w:bookmarkStart w:id="432" w:name="_Toc57302701"/>
      <w:bookmarkStart w:id="433" w:name="_Toc57302143"/>
      <w:bookmarkStart w:id="434" w:name="_Toc57302702"/>
      <w:bookmarkStart w:id="435" w:name="_Toc57302144"/>
      <w:bookmarkStart w:id="436" w:name="_Toc57302703"/>
      <w:bookmarkStart w:id="437" w:name="_Toc57302145"/>
      <w:bookmarkStart w:id="438" w:name="_Toc57302704"/>
      <w:bookmarkStart w:id="439" w:name="_Toc57302146"/>
      <w:bookmarkStart w:id="440" w:name="_Toc57302705"/>
      <w:bookmarkStart w:id="441" w:name="_Toc57302147"/>
      <w:bookmarkStart w:id="442" w:name="_Toc57302706"/>
      <w:bookmarkStart w:id="443" w:name="_Toc57302148"/>
      <w:bookmarkStart w:id="444" w:name="_Toc57302707"/>
      <w:bookmarkStart w:id="445" w:name="_Toc57302149"/>
      <w:bookmarkStart w:id="446" w:name="_Toc57302708"/>
      <w:bookmarkStart w:id="447" w:name="_Toc57302150"/>
      <w:bookmarkStart w:id="448" w:name="_Toc57302709"/>
      <w:bookmarkStart w:id="449" w:name="_Toc57302151"/>
      <w:bookmarkStart w:id="450" w:name="_Toc57302710"/>
      <w:bookmarkStart w:id="451" w:name="_Toc57302152"/>
      <w:bookmarkStart w:id="452" w:name="_Toc57302711"/>
      <w:bookmarkStart w:id="453" w:name="_Toc57302153"/>
      <w:bookmarkStart w:id="454" w:name="_Toc57302712"/>
      <w:bookmarkStart w:id="455" w:name="_Toc57302154"/>
      <w:bookmarkStart w:id="456" w:name="_Toc57302713"/>
      <w:bookmarkStart w:id="457" w:name="_Toc57302155"/>
      <w:bookmarkStart w:id="458" w:name="_Toc57302714"/>
      <w:bookmarkStart w:id="459" w:name="_Toc57302156"/>
      <w:bookmarkStart w:id="460" w:name="_Toc57302715"/>
      <w:bookmarkStart w:id="461" w:name="_Toc57302157"/>
      <w:bookmarkStart w:id="462" w:name="_Toc57302716"/>
      <w:bookmarkStart w:id="463" w:name="_Toc57302158"/>
      <w:bookmarkStart w:id="464" w:name="_Toc57302717"/>
      <w:bookmarkStart w:id="465" w:name="_Toc57302159"/>
      <w:bookmarkStart w:id="466" w:name="_Toc57302718"/>
      <w:bookmarkStart w:id="467" w:name="_Toc57302160"/>
      <w:bookmarkStart w:id="468" w:name="_Toc57302719"/>
      <w:bookmarkStart w:id="469" w:name="_Toc57302161"/>
      <w:bookmarkStart w:id="470" w:name="_Toc57302720"/>
      <w:bookmarkStart w:id="471" w:name="_Toc57302162"/>
      <w:bookmarkStart w:id="472" w:name="_Toc57302721"/>
      <w:bookmarkStart w:id="473" w:name="_Toc57302163"/>
      <w:bookmarkStart w:id="474" w:name="_Toc57302722"/>
      <w:bookmarkStart w:id="475" w:name="_Toc57302164"/>
      <w:bookmarkStart w:id="476" w:name="_Toc57302723"/>
      <w:bookmarkStart w:id="477" w:name="_Toc57302165"/>
      <w:bookmarkStart w:id="478" w:name="_Toc57302724"/>
      <w:bookmarkStart w:id="479" w:name="_Toc57302166"/>
      <w:bookmarkStart w:id="480" w:name="_Toc57302725"/>
      <w:bookmarkStart w:id="481" w:name="_Toc57302167"/>
      <w:bookmarkStart w:id="482" w:name="_Toc57302726"/>
      <w:bookmarkStart w:id="483" w:name="_Toc57302168"/>
      <w:bookmarkStart w:id="484" w:name="_Toc57302727"/>
      <w:bookmarkStart w:id="485" w:name="_Toc57302169"/>
      <w:bookmarkStart w:id="486" w:name="_Toc57302728"/>
      <w:bookmarkStart w:id="487" w:name="_Toc57302170"/>
      <w:bookmarkStart w:id="488" w:name="_Toc57302729"/>
      <w:bookmarkStart w:id="489" w:name="_Toc57302171"/>
      <w:bookmarkStart w:id="490" w:name="_Toc57302730"/>
      <w:bookmarkStart w:id="491" w:name="_Toc57302172"/>
      <w:bookmarkStart w:id="492" w:name="_Toc57302731"/>
      <w:bookmarkStart w:id="493" w:name="_Toc57302173"/>
      <w:bookmarkStart w:id="494" w:name="_Toc57302732"/>
      <w:bookmarkStart w:id="495" w:name="_Toc57302174"/>
      <w:bookmarkStart w:id="496" w:name="_Toc57302733"/>
      <w:bookmarkStart w:id="497" w:name="_Toc57302175"/>
      <w:bookmarkStart w:id="498" w:name="_Toc57302734"/>
      <w:bookmarkStart w:id="499" w:name="_Toc57302176"/>
      <w:bookmarkStart w:id="500" w:name="_Toc57302735"/>
      <w:bookmarkStart w:id="501" w:name="_Toc57302177"/>
      <w:bookmarkStart w:id="502" w:name="_Toc57302736"/>
      <w:bookmarkStart w:id="503" w:name="_Toc485820664"/>
      <w:bookmarkStart w:id="504" w:name="_Toc28259697"/>
      <w:bookmarkStart w:id="505" w:name="_Toc82085649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r w:rsidRPr="00770BB9">
        <w:lastRenderedPageBreak/>
        <w:t>Формирование печатной формы реестра</w:t>
      </w:r>
      <w:bookmarkEnd w:id="503"/>
      <w:r>
        <w:t xml:space="preserve"> «Документы ФК»</w:t>
      </w:r>
      <w:bookmarkEnd w:id="504"/>
      <w:r w:rsidR="006426D6">
        <w:t xml:space="preserve"> </w:t>
      </w:r>
      <w:r w:rsidR="006426D6" w:rsidRPr="00BC269F">
        <w:t xml:space="preserve">с расширением </w:t>
      </w:r>
      <w:r w:rsidR="006426D6" w:rsidRPr="006426D6">
        <w:t>*.xls</w:t>
      </w:r>
      <w:bookmarkEnd w:id="505"/>
    </w:p>
    <w:p w14:paraId="3939BA55" w14:textId="77777777" w:rsidR="00A44B36" w:rsidRPr="00BC269F" w:rsidRDefault="00A44B36" w:rsidP="00A44B36">
      <w:pPr>
        <w:pStyle w:val="a0"/>
        <w:spacing w:before="288"/>
      </w:pPr>
      <w:r w:rsidRPr="00BC269F">
        <w:rPr>
          <w:b/>
          <w:bCs/>
        </w:rPr>
        <w:t xml:space="preserve">Предусловие: </w:t>
      </w:r>
      <w:r w:rsidRPr="00B41A16">
        <w:rPr>
          <w:bCs/>
        </w:rPr>
        <w:t>осуществлен вход с ролью «Формирование и ведение БР РБС (Ввод данных)»</w:t>
      </w:r>
      <w:r>
        <w:rPr>
          <w:bCs/>
        </w:rPr>
        <w:t>.</w:t>
      </w:r>
    </w:p>
    <w:p w14:paraId="76AE1F6C" w14:textId="721EB50B" w:rsidR="00A44B36" w:rsidRPr="00BC269F" w:rsidRDefault="00A44B36" w:rsidP="00A44B36">
      <w:pPr>
        <w:pStyle w:val="a0"/>
      </w:pPr>
      <w:r w:rsidRPr="00BC269F">
        <w:t xml:space="preserve">Для того чтобы сформировать печатную форму реестра, необходимо </w:t>
      </w:r>
      <w:r>
        <w:t xml:space="preserve">во вкладке «РР Исходящие» </w:t>
      </w:r>
      <w:r w:rsidRPr="00BC269F">
        <w:t xml:space="preserve">нажать на кнопку «Печать» и выбрать пункт </w:t>
      </w:r>
      <w:r w:rsidRPr="00BC269F">
        <w:rPr>
          <w:i/>
        </w:rPr>
        <w:t>[Печать реестра]</w:t>
      </w:r>
      <w:r w:rsidRPr="00BC269F">
        <w:t xml:space="preserve"> (</w:t>
      </w:r>
      <w:r>
        <w:fldChar w:fldCharType="begin"/>
      </w:r>
      <w:r>
        <w:instrText xml:space="preserve"> REF _Ref487292570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167</w:t>
      </w:r>
      <w:r>
        <w:fldChar w:fldCharType="end"/>
      </w:r>
      <w:r w:rsidRPr="00BC269F">
        <w:t>).</w:t>
      </w:r>
    </w:p>
    <w:p w14:paraId="10F87C8E" w14:textId="7DA27394" w:rsidR="00A44B36" w:rsidRPr="00BC269F" w:rsidRDefault="00556E29" w:rsidP="00447987">
      <w:pPr>
        <w:pStyle w:val="af"/>
      </w:pPr>
      <w:r>
        <w:rPr>
          <w:lang w:val="ru-RU" w:eastAsia="ru-RU"/>
        </w:rPr>
        <w:drawing>
          <wp:inline distT="0" distB="0" distL="0" distR="0" wp14:anchorId="76DC6041" wp14:editId="3A318E3E">
            <wp:extent cx="6120130" cy="3277870"/>
            <wp:effectExtent l="0" t="0" r="0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F130D" w14:textId="1728096F" w:rsidR="00A44B36" w:rsidRPr="00BC269F" w:rsidRDefault="00715E3A" w:rsidP="00A44B36">
      <w:pPr>
        <w:pStyle w:val="af0"/>
        <w:rPr>
          <w:i/>
        </w:rPr>
      </w:pPr>
      <w:bookmarkStart w:id="506" w:name="_Ref487292570"/>
      <w:r>
        <w:t>Рисунок </w:t>
      </w:r>
      <w:fldSimple w:instr=" SEQ Рисунок \* ARABIC ">
        <w:r w:rsidR="006461B4">
          <w:rPr>
            <w:noProof/>
          </w:rPr>
          <w:t>167</w:t>
        </w:r>
      </w:fldSimple>
      <w:bookmarkEnd w:id="506"/>
      <w:r w:rsidR="00A44B36" w:rsidRPr="00BC269F">
        <w:t xml:space="preserve">. </w:t>
      </w:r>
      <w:r w:rsidR="00A44B36">
        <w:t>Формирование печатной формы реестра</w:t>
      </w:r>
    </w:p>
    <w:p w14:paraId="4E1AADCB" w14:textId="77777777" w:rsidR="00A44B36" w:rsidRPr="00BC269F" w:rsidRDefault="00A44B36" w:rsidP="00A44B36">
      <w:pPr>
        <w:pStyle w:val="a0"/>
      </w:pPr>
      <w:r w:rsidRPr="00BC269F">
        <w:t xml:space="preserve">В результате на рабочую станцию пользователя загрузится печатная форма реестра в виде файла с расширением </w:t>
      </w:r>
      <w:r w:rsidRPr="00BC269F">
        <w:rPr>
          <w:b/>
        </w:rPr>
        <w:t>*.xls</w:t>
      </w:r>
      <w:r w:rsidRPr="00BC269F">
        <w:t>.</w:t>
      </w:r>
    </w:p>
    <w:p w14:paraId="708A16F1" w14:textId="77777777" w:rsidR="00A44B36" w:rsidRPr="00770BB9" w:rsidRDefault="00A44B36" w:rsidP="00A44B36">
      <w:pPr>
        <w:pStyle w:val="3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507" w:name="_Toc485820665"/>
      <w:bookmarkStart w:id="508" w:name="_Toc28259698"/>
      <w:bookmarkStart w:id="509" w:name="_Toc82085650"/>
      <w:r w:rsidRPr="00770BB9">
        <w:t>Формирование печатной формы документа</w:t>
      </w:r>
      <w:bookmarkEnd w:id="507"/>
      <w:r>
        <w:t xml:space="preserve"> </w:t>
      </w:r>
      <w:r w:rsidRPr="00BC269F">
        <w:t>«Расходное расписание (исходящее)»</w:t>
      </w:r>
      <w:bookmarkEnd w:id="508"/>
      <w:bookmarkEnd w:id="509"/>
    </w:p>
    <w:p w14:paraId="7C9EFF5A" w14:textId="77777777" w:rsidR="00A44B36" w:rsidRPr="00BC269F" w:rsidRDefault="00A44B36" w:rsidP="00A44B36">
      <w:pPr>
        <w:pStyle w:val="a0"/>
        <w:spacing w:before="288"/>
      </w:pPr>
      <w:r w:rsidRPr="00BC269F">
        <w:rPr>
          <w:b/>
          <w:bCs/>
        </w:rPr>
        <w:t xml:space="preserve">Предусловие: </w:t>
      </w:r>
      <w:r w:rsidRPr="00B41A16">
        <w:rPr>
          <w:bCs/>
        </w:rPr>
        <w:t>осуществлен вход с ролью «Формирование и ведение БР РБС (Ввод данных)»</w:t>
      </w:r>
      <w:r>
        <w:rPr>
          <w:bCs/>
        </w:rPr>
        <w:t>.</w:t>
      </w:r>
    </w:p>
    <w:p w14:paraId="7AB71DCC" w14:textId="42B835E2" w:rsidR="00A44B36" w:rsidRPr="00BC269F" w:rsidRDefault="00A44B36" w:rsidP="00A44B36">
      <w:pPr>
        <w:pStyle w:val="a0"/>
      </w:pPr>
      <w:r w:rsidRPr="00BC269F">
        <w:t xml:space="preserve">Для того чтобы сформировать печатную форму расходного расписания, необходимо </w:t>
      </w:r>
      <w:r>
        <w:t xml:space="preserve">во вкладке «РР Исходящие» </w:t>
      </w:r>
      <w:r w:rsidRPr="00BC269F">
        <w:t xml:space="preserve">нажать на кнопку «Печать» и выбрать пункт </w:t>
      </w:r>
      <w:r w:rsidRPr="00BC269F">
        <w:rPr>
          <w:i/>
        </w:rPr>
        <w:t>[</w:t>
      </w:r>
      <w:r w:rsidRPr="008947F3">
        <w:rPr>
          <w:i/>
        </w:rPr>
        <w:t>Печать документа/Расходное Расписание</w:t>
      </w:r>
      <w:r w:rsidRPr="00BC269F">
        <w:rPr>
          <w:i/>
        </w:rPr>
        <w:t>]</w:t>
      </w:r>
      <w:r w:rsidRPr="00BC269F">
        <w:t xml:space="preserve"> (</w:t>
      </w:r>
      <w:r>
        <w:fldChar w:fldCharType="begin"/>
      </w:r>
      <w:r>
        <w:instrText xml:space="preserve"> REF _Ref487292582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168</w:t>
      </w:r>
      <w:r>
        <w:fldChar w:fldCharType="end"/>
      </w:r>
      <w:r w:rsidRPr="00BC269F">
        <w:t>).</w:t>
      </w:r>
    </w:p>
    <w:p w14:paraId="5DFF0FEC" w14:textId="0ECDB047" w:rsidR="00A44B36" w:rsidRPr="00BC269F" w:rsidRDefault="00556E29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962EAB4" wp14:editId="7F3851FD">
            <wp:extent cx="6120130" cy="3272155"/>
            <wp:effectExtent l="0" t="0" r="0" b="4445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B178" w14:textId="79B32D5B" w:rsidR="00A44B36" w:rsidRPr="00BC269F" w:rsidRDefault="00715E3A" w:rsidP="00A44B36">
      <w:pPr>
        <w:pStyle w:val="af0"/>
        <w:rPr>
          <w:i/>
        </w:rPr>
      </w:pPr>
      <w:bookmarkStart w:id="510" w:name="_Ref487292582"/>
      <w:r>
        <w:t>Рисунок </w:t>
      </w:r>
      <w:fldSimple w:instr=" SEQ Рисунок \* ARABIC ">
        <w:r w:rsidR="006461B4">
          <w:rPr>
            <w:noProof/>
          </w:rPr>
          <w:t>168</w:t>
        </w:r>
      </w:fldSimple>
      <w:bookmarkEnd w:id="510"/>
      <w:r w:rsidR="00A44B36" w:rsidRPr="00BC269F">
        <w:t xml:space="preserve">. </w:t>
      </w:r>
      <w:r w:rsidR="00A44B36">
        <w:t>Выбор формата печати документа</w:t>
      </w:r>
    </w:p>
    <w:p w14:paraId="712F0F2C" w14:textId="0CE4AA5A" w:rsidR="00A44B36" w:rsidRPr="00BC269F" w:rsidRDefault="00A44B36" w:rsidP="00A44B36">
      <w:pPr>
        <w:pStyle w:val="a0"/>
      </w:pPr>
      <w:r w:rsidRPr="00BC269F">
        <w:t xml:space="preserve">В результате на рабочую станцию пользователя загрузится печатная форма </w:t>
      </w:r>
      <w:r>
        <w:t>расходного расписания</w:t>
      </w:r>
      <w:r w:rsidRPr="00BC269F">
        <w:t xml:space="preserve"> в виде файла с </w:t>
      </w:r>
      <w:r>
        <w:t xml:space="preserve">выбранным </w:t>
      </w:r>
      <w:r w:rsidRPr="00BC269F">
        <w:t>расширением</w:t>
      </w:r>
      <w:r w:rsidR="00C06EC1">
        <w:t>.</w:t>
      </w:r>
    </w:p>
    <w:p w14:paraId="35660F3C" w14:textId="77777777" w:rsidR="00A44B36" w:rsidRDefault="00A44B36" w:rsidP="00A44B36">
      <w:pPr>
        <w:pStyle w:val="2"/>
        <w:pBdr>
          <w:top w:val="nil"/>
          <w:left w:val="nil"/>
          <w:bottom w:val="nil"/>
          <w:right w:val="nil"/>
          <w:between w:val="nil"/>
        </w:pBdr>
        <w:suppressAutoHyphens w:val="0"/>
      </w:pPr>
      <w:bookmarkStart w:id="511" w:name="_Toc522005565"/>
      <w:bookmarkStart w:id="512" w:name="_Toc28259699"/>
      <w:bookmarkStart w:id="513" w:name="_Toc82085651"/>
      <w:r>
        <w:t xml:space="preserve">Отправка </w:t>
      </w:r>
      <w:r w:rsidRPr="00636701">
        <w:t>документа</w:t>
      </w:r>
      <w:r>
        <w:t xml:space="preserve"> </w:t>
      </w:r>
      <w:r w:rsidRPr="00E23D87">
        <w:t>«Расходное расписание (исходящее)»</w:t>
      </w:r>
      <w:r>
        <w:t xml:space="preserve"> в подсистему управления расходами</w:t>
      </w:r>
      <w:bookmarkEnd w:id="511"/>
      <w:bookmarkEnd w:id="512"/>
      <w:bookmarkEnd w:id="513"/>
    </w:p>
    <w:p w14:paraId="27633B34" w14:textId="77777777" w:rsidR="00A44B36" w:rsidRDefault="00A44B36" w:rsidP="00A44B36">
      <w:pPr>
        <w:pStyle w:val="a0"/>
      </w:pPr>
      <w:r w:rsidRPr="00BC269F">
        <w:rPr>
          <w:b/>
          <w:bCs/>
        </w:rPr>
        <w:t>Предусловие:</w:t>
      </w:r>
      <w:r w:rsidRPr="00BC269F">
        <w:rPr>
          <w:lang w:eastAsia="zh-CN"/>
        </w:rPr>
        <w:t xml:space="preserve"> осуществлен вход с ролью «Формирование и ведение </w:t>
      </w:r>
      <w:r>
        <w:rPr>
          <w:lang w:eastAsia="zh-CN"/>
        </w:rPr>
        <w:t>БР РБС</w:t>
      </w:r>
      <w:r w:rsidRPr="00BC269F">
        <w:rPr>
          <w:lang w:eastAsia="zh-CN"/>
        </w:rPr>
        <w:t xml:space="preserve"> (</w:t>
      </w:r>
      <w:r>
        <w:rPr>
          <w:lang w:eastAsia="zh-CN"/>
        </w:rPr>
        <w:t>Ввод данных</w:t>
      </w:r>
      <w:r w:rsidRPr="00BC269F">
        <w:rPr>
          <w:lang w:eastAsia="zh-CN"/>
        </w:rPr>
        <w:t>)»</w:t>
      </w:r>
      <w:r>
        <w:rPr>
          <w:lang w:eastAsia="zh-CN"/>
        </w:rPr>
        <w:t>.</w:t>
      </w:r>
    </w:p>
    <w:p w14:paraId="24E2FB88" w14:textId="026B036F" w:rsidR="00A44B36" w:rsidRDefault="00A44B36" w:rsidP="00A44B36">
      <w:pPr>
        <w:pStyle w:val="a0"/>
      </w:pPr>
      <w:r>
        <w:t>Отправка</w:t>
      </w:r>
      <w:r w:rsidRPr="00BC269F">
        <w:t xml:space="preserve"> расходных расписаний </w:t>
      </w:r>
      <w:r>
        <w:t xml:space="preserve">в подсистему управления расходами </w:t>
      </w:r>
      <w:r w:rsidRPr="00BC269F">
        <w:t xml:space="preserve">осуществляется </w:t>
      </w:r>
      <w:r>
        <w:t>в подразделе «Документы ФК</w:t>
      </w:r>
      <w:r w:rsidR="006A6B7A">
        <w:t>»</w:t>
      </w:r>
      <w:r>
        <w:t>.</w:t>
      </w:r>
    </w:p>
    <w:p w14:paraId="32D84861" w14:textId="1CC133EF" w:rsidR="00A44B36" w:rsidRDefault="00AF3C07" w:rsidP="00A44B36">
      <w:pPr>
        <w:pStyle w:val="a0"/>
      </w:pPr>
      <w:r>
        <w:t>Для перехода в подраздел</w:t>
      </w:r>
      <w:r w:rsidR="00A44B36" w:rsidRPr="00953893">
        <w:t xml:space="preserve"> «</w:t>
      </w:r>
      <w:r w:rsidR="00A44B36">
        <w:t>Документы ФК</w:t>
      </w:r>
      <w:r w:rsidR="00A44B36" w:rsidRPr="00953893">
        <w:t>» необходимо в главном окне Системы выбрать вкладку «Меню» (1), в открывшейся колонке выбрать раздел «</w:t>
      </w:r>
      <w:r w:rsidR="00A44B36" w:rsidRPr="00953893">
        <w:rPr>
          <w:bCs/>
        </w:rPr>
        <w:t>Бюджетная роспись и ЛБО (ГРБС)</w:t>
      </w:r>
      <w:r w:rsidR="00A44B36" w:rsidRPr="00953893">
        <w:t>» (2) и в рабочей области открыть подраздел «</w:t>
      </w:r>
      <w:r w:rsidR="00A44B36">
        <w:t>Документы ФК</w:t>
      </w:r>
      <w:r w:rsidR="00A44B36" w:rsidRPr="00953893">
        <w:t>» (3) одним нажатием левой кнопки мыши (</w:t>
      </w:r>
      <w:r w:rsidR="00A44B36">
        <w:fldChar w:fldCharType="begin"/>
      </w:r>
      <w:r w:rsidR="00A44B36">
        <w:instrText xml:space="preserve"> REF _Ref533428561 \h </w:instrText>
      </w:r>
      <w:r w:rsidR="00A44B36">
        <w:fldChar w:fldCharType="separate"/>
      </w:r>
      <w:r w:rsidR="006461B4">
        <w:t>Рисунок </w:t>
      </w:r>
      <w:r w:rsidR="006461B4">
        <w:rPr>
          <w:noProof/>
        </w:rPr>
        <w:t>169</w:t>
      </w:r>
      <w:r w:rsidR="00A44B36">
        <w:fldChar w:fldCharType="end"/>
      </w:r>
      <w:r w:rsidR="00A44B36">
        <w:t>).</w:t>
      </w:r>
    </w:p>
    <w:p w14:paraId="2E5D7F04" w14:textId="10D73777" w:rsidR="00A44B36" w:rsidRDefault="00556E29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13FE935" wp14:editId="04EE4A44">
            <wp:extent cx="6120130" cy="2440305"/>
            <wp:effectExtent l="0" t="0" r="0" b="0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E84C2" w14:textId="51AFF626" w:rsidR="00A44B36" w:rsidRDefault="00715E3A" w:rsidP="00A44B36">
      <w:pPr>
        <w:pStyle w:val="af0"/>
      </w:pPr>
      <w:bookmarkStart w:id="514" w:name="_Ref533428561"/>
      <w:r>
        <w:t>Рисунок </w:t>
      </w:r>
      <w:fldSimple w:instr=" SEQ Рисунок \* ARABIC ">
        <w:r w:rsidR="006461B4">
          <w:rPr>
            <w:noProof/>
          </w:rPr>
          <w:t>169</w:t>
        </w:r>
      </w:fldSimple>
      <w:bookmarkEnd w:id="514"/>
      <w:r w:rsidR="00A44B36">
        <w:t>.</w:t>
      </w:r>
      <w:r w:rsidR="00A44B36" w:rsidRPr="00C23171">
        <w:t xml:space="preserve"> </w:t>
      </w:r>
      <w:r w:rsidR="00A44B36">
        <w:t xml:space="preserve">Переход в </w:t>
      </w:r>
      <w:r w:rsidR="00A44B36" w:rsidRPr="00953893">
        <w:t>подраздел «</w:t>
      </w:r>
      <w:r w:rsidR="00A44B36">
        <w:t>Документы ФК</w:t>
      </w:r>
      <w:r w:rsidR="00A44B36" w:rsidRPr="00953893">
        <w:t>»</w:t>
      </w:r>
    </w:p>
    <w:p w14:paraId="1A97EB2F" w14:textId="44154133" w:rsidR="00A44B36" w:rsidRDefault="00A44B36" w:rsidP="00A44B36">
      <w:pPr>
        <w:pStyle w:val="a0"/>
        <w:rPr>
          <w:lang w:eastAsia="ru-RU"/>
        </w:rPr>
      </w:pPr>
      <w:r>
        <w:t xml:space="preserve">В результате откроется </w:t>
      </w:r>
      <w:r w:rsidRPr="00953893">
        <w:t>подраздел «</w:t>
      </w:r>
      <w:r>
        <w:t>Документы ФК</w:t>
      </w:r>
      <w:r w:rsidRPr="00953893">
        <w:t>»</w:t>
      </w:r>
      <w:r>
        <w:t>, в котором необходимо</w:t>
      </w:r>
      <w:r w:rsidRPr="00E36893">
        <w:t xml:space="preserve"> </w:t>
      </w:r>
      <w:r>
        <w:t xml:space="preserve">выбрать </w:t>
      </w:r>
      <w:r w:rsidRPr="00BC52AB">
        <w:t>соответствующ</w:t>
      </w:r>
      <w:r>
        <w:t>ий</w:t>
      </w:r>
      <w:r w:rsidRPr="00BC52AB">
        <w:t xml:space="preserve"> бюджетн</w:t>
      </w:r>
      <w:r>
        <w:t>ый</w:t>
      </w:r>
      <w:r w:rsidRPr="00BC52AB">
        <w:t xml:space="preserve"> цикл, с которым будет осуществляться работа</w:t>
      </w:r>
      <w:r>
        <w:t>,</w:t>
      </w:r>
      <w:r w:rsidRPr="00BC52AB">
        <w:t xml:space="preserve"> </w:t>
      </w:r>
      <w:r>
        <w:t>и</w:t>
      </w:r>
      <w:r w:rsidRPr="00BC52AB">
        <w:t xml:space="preserve"> перейти во вкладку</w:t>
      </w:r>
      <w:r>
        <w:t xml:space="preserve"> «РР Исходящие» (</w:t>
      </w:r>
      <w:r>
        <w:fldChar w:fldCharType="begin"/>
      </w:r>
      <w:r>
        <w:instrText xml:space="preserve"> REF _Ref522007453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170</w:t>
      </w:r>
      <w:r>
        <w:fldChar w:fldCharType="end"/>
      </w:r>
      <w:r>
        <w:t>).</w:t>
      </w:r>
      <w:r w:rsidRPr="00E70EB5">
        <w:rPr>
          <w:lang w:eastAsia="ru-RU"/>
        </w:rPr>
        <w:t xml:space="preserve"> </w:t>
      </w:r>
    </w:p>
    <w:p w14:paraId="51262258" w14:textId="7C96903C" w:rsidR="00A44B36" w:rsidRPr="001A70FE" w:rsidRDefault="00556E29" w:rsidP="00447987">
      <w:pPr>
        <w:pStyle w:val="af"/>
      </w:pPr>
      <w:r>
        <w:rPr>
          <w:lang w:val="ru-RU" w:eastAsia="ru-RU"/>
        </w:rPr>
        <w:drawing>
          <wp:inline distT="0" distB="0" distL="0" distR="0" wp14:anchorId="4985CAD9" wp14:editId="2C8A39C4">
            <wp:extent cx="6120130" cy="2656205"/>
            <wp:effectExtent l="0" t="0" r="0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0739E" w14:textId="271A4652" w:rsidR="00A44B36" w:rsidRDefault="00715E3A" w:rsidP="00A44B36">
      <w:pPr>
        <w:pStyle w:val="af0"/>
      </w:pPr>
      <w:bookmarkStart w:id="515" w:name="_Ref522007453"/>
      <w:r>
        <w:t>Рисунок </w:t>
      </w:r>
      <w:fldSimple w:instr=" SEQ Рисунок \* ARABIC ">
        <w:r w:rsidR="006461B4">
          <w:rPr>
            <w:noProof/>
          </w:rPr>
          <w:t>170</w:t>
        </w:r>
      </w:fldSimple>
      <w:bookmarkEnd w:id="515"/>
      <w:r w:rsidR="00A44B36">
        <w:t>.</w:t>
      </w:r>
      <w:r w:rsidR="00A44B36" w:rsidRPr="00E36893">
        <w:t xml:space="preserve"> </w:t>
      </w:r>
      <w:r w:rsidR="00A44B36" w:rsidRPr="00953893">
        <w:t>Подразде</w:t>
      </w:r>
      <w:r w:rsidR="00A44B36">
        <w:t xml:space="preserve">л </w:t>
      </w:r>
      <w:r w:rsidR="00A44B36" w:rsidRPr="00953893">
        <w:t>«</w:t>
      </w:r>
      <w:r w:rsidR="00A44B36">
        <w:t>Документы ФК</w:t>
      </w:r>
      <w:r w:rsidR="00A44B36" w:rsidRPr="00953893">
        <w:t>»</w:t>
      </w:r>
    </w:p>
    <w:p w14:paraId="0F605296" w14:textId="54896F58" w:rsidR="00A44B36" w:rsidRDefault="00A44B36" w:rsidP="00A44B36">
      <w:pPr>
        <w:pStyle w:val="a0"/>
      </w:pPr>
      <w:r>
        <w:t xml:space="preserve">Для отправки расходного расписания в подсистему управления расходами необходимо нажать на кнопку «Отправить в ПУР» </w:t>
      </w:r>
      <w:r w:rsidRPr="00AB45AA">
        <w:t>(</w:t>
      </w:r>
      <w:r>
        <w:fldChar w:fldCharType="begin"/>
      </w:r>
      <w:r>
        <w:instrText xml:space="preserve"> REF _Ref522007454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171</w:t>
      </w:r>
      <w:r>
        <w:fldChar w:fldCharType="end"/>
      </w:r>
      <w:r w:rsidRPr="00AB45AA">
        <w:t>).</w:t>
      </w:r>
    </w:p>
    <w:p w14:paraId="7D4D0454" w14:textId="18E02A40" w:rsidR="00A44B36" w:rsidRPr="00E2482A" w:rsidRDefault="00A44B36" w:rsidP="00A44B36">
      <w:pPr>
        <w:pStyle w:val="a0"/>
        <w:rPr>
          <w:color w:val="000000"/>
        </w:rPr>
      </w:pPr>
      <w:r w:rsidRPr="000E1DB6">
        <w:rPr>
          <w:b/>
        </w:rPr>
        <w:t>Важно!</w:t>
      </w:r>
      <w:r>
        <w:t xml:space="preserve"> Кнопка «Отправить в ПУР» доступна пользователям с Главой по бюджетной классификации, которая перешла на интеграционное взаимодействие </w:t>
      </w:r>
      <w:r w:rsidRPr="00C04B01">
        <w:t>подсистемы бюджетного планирования и подсистемы управления расходами, оператором которой является Федеральное казначейство</w:t>
      </w:r>
      <w:r w:rsidR="00FF6883">
        <w:t xml:space="preserve"> Российской Федерации</w:t>
      </w:r>
      <w:r w:rsidRPr="00C04B01">
        <w:t xml:space="preserve">, системы </w:t>
      </w:r>
      <w:r>
        <w:t>«</w:t>
      </w:r>
      <w:r w:rsidRPr="00C04B01">
        <w:t>Электронный бюджет</w:t>
      </w:r>
      <w:r>
        <w:t>».</w:t>
      </w:r>
    </w:p>
    <w:p w14:paraId="0EAC016E" w14:textId="15939E74" w:rsidR="00A44B36" w:rsidRPr="00A84A29" w:rsidRDefault="00556E29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7309C84" wp14:editId="3E813C83">
            <wp:extent cx="6120130" cy="2454910"/>
            <wp:effectExtent l="0" t="0" r="0" b="254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F96A0" w14:textId="5E96CF6C" w:rsidR="00A44B36" w:rsidRPr="00BC269F" w:rsidRDefault="00715E3A" w:rsidP="00A44B36">
      <w:pPr>
        <w:pStyle w:val="af0"/>
      </w:pPr>
      <w:bookmarkStart w:id="516" w:name="_Ref522007454"/>
      <w:r>
        <w:t>Рисунок </w:t>
      </w:r>
      <w:fldSimple w:instr=" SEQ Рисунок \* ARABIC ">
        <w:r w:rsidR="006461B4">
          <w:rPr>
            <w:noProof/>
          </w:rPr>
          <w:t>171</w:t>
        </w:r>
      </w:fldSimple>
      <w:bookmarkEnd w:id="516"/>
      <w:r w:rsidR="00A44B36" w:rsidRPr="00BC269F">
        <w:t xml:space="preserve">. </w:t>
      </w:r>
      <w:r w:rsidR="00A44B36">
        <w:t>Отправка расходного расписания в ПУР</w:t>
      </w:r>
    </w:p>
    <w:p w14:paraId="0C0264C6" w14:textId="689D8361" w:rsidR="00A44B36" w:rsidRDefault="00A44B36" w:rsidP="00A44B36">
      <w:pPr>
        <w:pStyle w:val="a0"/>
      </w:pPr>
      <w:r w:rsidRPr="00BC269F">
        <w:t>В результате откроется окно «</w:t>
      </w:r>
      <w:r>
        <w:t>Отправка в ПУР</w:t>
      </w:r>
      <w:r w:rsidRPr="00BC269F">
        <w:t xml:space="preserve">», которое содержит </w:t>
      </w:r>
      <w:r>
        <w:t xml:space="preserve">строки, готовые к отправке </w:t>
      </w:r>
      <w:r w:rsidRPr="00BC269F">
        <w:t>(</w:t>
      </w:r>
      <w:r>
        <w:fldChar w:fldCharType="begin"/>
      </w:r>
      <w:r>
        <w:instrText xml:space="preserve"> REF _Ref522007464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172</w:t>
      </w:r>
      <w:r>
        <w:fldChar w:fldCharType="end"/>
      </w:r>
      <w:r>
        <w:t>).</w:t>
      </w:r>
    </w:p>
    <w:p w14:paraId="52E0C217" w14:textId="77777777" w:rsidR="00A44B36" w:rsidRPr="003B40C3" w:rsidRDefault="00A44B36" w:rsidP="00A44B36">
      <w:pPr>
        <w:pStyle w:val="a0"/>
      </w:pPr>
      <w:r w:rsidRPr="00EF1968">
        <w:rPr>
          <w:b/>
        </w:rPr>
        <w:t>Важно!</w:t>
      </w:r>
      <w:r w:rsidRPr="00EF1968">
        <w:t xml:space="preserve"> </w:t>
      </w:r>
      <w:r w:rsidRPr="003B40C3">
        <w:t>Для отправки в подсистему управления расходами доступны только строки в статусе «Утверждено», ранее не отправленные в ПУР.</w:t>
      </w:r>
    </w:p>
    <w:p w14:paraId="1382D51C" w14:textId="497E533F" w:rsidR="00A44B36" w:rsidRPr="00EF1968" w:rsidRDefault="00556E29" w:rsidP="00447987">
      <w:pPr>
        <w:pStyle w:val="af"/>
      </w:pPr>
      <w:r>
        <w:rPr>
          <w:lang w:val="ru-RU" w:eastAsia="ru-RU"/>
        </w:rPr>
        <w:drawing>
          <wp:inline distT="0" distB="0" distL="0" distR="0" wp14:anchorId="207DE7C8" wp14:editId="34A51EDC">
            <wp:extent cx="6120130" cy="1951355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6441A" w14:textId="51398E39" w:rsidR="00A44B36" w:rsidRPr="00BC52AB" w:rsidRDefault="00715E3A" w:rsidP="00A44B36">
      <w:pPr>
        <w:pStyle w:val="af0"/>
      </w:pPr>
      <w:bookmarkStart w:id="517" w:name="_Ref522007464"/>
      <w:r>
        <w:t>Рисунок </w:t>
      </w:r>
      <w:fldSimple w:instr=" SEQ Рисунок \* ARABIC ">
        <w:r w:rsidR="006461B4">
          <w:rPr>
            <w:noProof/>
          </w:rPr>
          <w:t>172</w:t>
        </w:r>
      </w:fldSimple>
      <w:bookmarkEnd w:id="517"/>
      <w:r w:rsidR="00A44B36">
        <w:t>.</w:t>
      </w:r>
      <w:r w:rsidR="00A44B36" w:rsidRPr="00BC52AB">
        <w:t xml:space="preserve"> </w:t>
      </w:r>
      <w:r w:rsidR="00A44B36">
        <w:t>О</w:t>
      </w:r>
      <w:r w:rsidR="00A44B36" w:rsidRPr="00BC269F">
        <w:t>кно «</w:t>
      </w:r>
      <w:r w:rsidR="00A44B36">
        <w:t>Отправка в ПУР</w:t>
      </w:r>
      <w:r w:rsidR="00A44B36" w:rsidRPr="00BC269F">
        <w:t>»</w:t>
      </w:r>
    </w:p>
    <w:p w14:paraId="45DF6460" w14:textId="0A943258" w:rsidR="00A44B36" w:rsidRDefault="00A44B36" w:rsidP="00A44B36">
      <w:pPr>
        <w:pStyle w:val="a0"/>
      </w:pPr>
      <w:r>
        <w:t xml:space="preserve">В открывшемся окне необходимо выбрать строки, которые подлежат отправке в подсистему управления расходами, установкой «галочки» и нажать на кнопку «Выбрать» </w:t>
      </w:r>
      <w:r w:rsidRPr="00BC269F">
        <w:t>(</w:t>
      </w:r>
      <w:r>
        <w:fldChar w:fldCharType="begin"/>
      </w:r>
      <w:r>
        <w:instrText xml:space="preserve"> REF _Ref522007469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173</w:t>
      </w:r>
      <w:r>
        <w:fldChar w:fldCharType="end"/>
      </w:r>
      <w:r>
        <w:t>).</w:t>
      </w:r>
    </w:p>
    <w:p w14:paraId="261A82EE" w14:textId="1EE8C208" w:rsidR="00A44B36" w:rsidRDefault="00556E29" w:rsidP="0044798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E28A2A9" wp14:editId="3C3FE8E4">
            <wp:extent cx="6120130" cy="1980565"/>
            <wp:effectExtent l="0" t="0" r="0" b="635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DA5F2" w14:textId="219EE695" w:rsidR="00A44B36" w:rsidRDefault="00715E3A" w:rsidP="00A44B36">
      <w:pPr>
        <w:pStyle w:val="af0"/>
      </w:pPr>
      <w:bookmarkStart w:id="518" w:name="_Ref522007469"/>
      <w:r>
        <w:t>Рисунок </w:t>
      </w:r>
      <w:fldSimple w:instr=" SEQ Рисунок \* ARABIC ">
        <w:r w:rsidR="006461B4">
          <w:rPr>
            <w:noProof/>
          </w:rPr>
          <w:t>173</w:t>
        </w:r>
      </w:fldSimple>
      <w:bookmarkEnd w:id="518"/>
      <w:r w:rsidR="00A44B36">
        <w:t>.</w:t>
      </w:r>
      <w:r w:rsidR="00A44B36" w:rsidRPr="00BC52AB">
        <w:t xml:space="preserve"> </w:t>
      </w:r>
      <w:r w:rsidR="00A44B36">
        <w:t>Выбор строк</w:t>
      </w:r>
    </w:p>
    <w:p w14:paraId="26742BAD" w14:textId="792FB719" w:rsidR="00A44B36" w:rsidRDefault="00A44B36" w:rsidP="00A44B36">
      <w:pPr>
        <w:pStyle w:val="a0"/>
      </w:pPr>
      <w:r>
        <w:t xml:space="preserve">В открывшемся системном сообщении для подтверждения отправки строк в подсистему управления расходами необходимо нажать на кнопку «Да» </w:t>
      </w:r>
      <w:r w:rsidRPr="00BC269F">
        <w:t>(</w:t>
      </w:r>
      <w:r>
        <w:fldChar w:fldCharType="begin"/>
      </w:r>
      <w:r>
        <w:instrText xml:space="preserve"> REF _Ref522005196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174</w:t>
      </w:r>
      <w:r>
        <w:fldChar w:fldCharType="end"/>
      </w:r>
      <w:r w:rsidRPr="00BC269F">
        <w:t>)</w:t>
      </w:r>
      <w:r>
        <w:t>.</w:t>
      </w:r>
    </w:p>
    <w:p w14:paraId="51BC61DD" w14:textId="77777777" w:rsidR="00A44B36" w:rsidRDefault="00A44B36" w:rsidP="00447987">
      <w:pPr>
        <w:pStyle w:val="af"/>
      </w:pPr>
      <w:r>
        <w:rPr>
          <w:lang w:val="ru-RU" w:eastAsia="ru-RU"/>
        </w:rPr>
        <w:drawing>
          <wp:inline distT="0" distB="0" distL="0" distR="0" wp14:anchorId="4E4AC003" wp14:editId="24B522F6">
            <wp:extent cx="2361905" cy="1085714"/>
            <wp:effectExtent l="0" t="0" r="635" b="635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34935" w14:textId="673C55A5" w:rsidR="00A44B36" w:rsidRPr="00BC52AB" w:rsidRDefault="00715E3A" w:rsidP="00A44B36">
      <w:pPr>
        <w:pStyle w:val="af0"/>
      </w:pPr>
      <w:bookmarkStart w:id="519" w:name="_Ref522005196"/>
      <w:r>
        <w:t>Рисунок </w:t>
      </w:r>
      <w:fldSimple w:instr=" SEQ Рисунок \* ARABIC ">
        <w:r w:rsidR="006461B4">
          <w:rPr>
            <w:noProof/>
          </w:rPr>
          <w:t>174</w:t>
        </w:r>
      </w:fldSimple>
      <w:bookmarkEnd w:id="519"/>
      <w:r w:rsidR="00A44B36">
        <w:t>.</w:t>
      </w:r>
      <w:r w:rsidR="00A44B36" w:rsidRPr="00BC52AB">
        <w:t xml:space="preserve"> </w:t>
      </w:r>
      <w:r w:rsidR="00A44B36">
        <w:t>Системное сообщение</w:t>
      </w:r>
    </w:p>
    <w:p w14:paraId="701C3BA3" w14:textId="2ACA6BAF" w:rsidR="00A44B36" w:rsidRDefault="00A44B36" w:rsidP="00A44B36">
      <w:pPr>
        <w:pStyle w:val="a0"/>
      </w:pPr>
      <w:r w:rsidRPr="00BC269F">
        <w:t xml:space="preserve">В результате откроется </w:t>
      </w:r>
      <w:r>
        <w:t>системное сообщение о формировании данных (</w:t>
      </w:r>
      <w:r>
        <w:fldChar w:fldCharType="begin"/>
      </w:r>
      <w:r>
        <w:instrText xml:space="preserve"> REF _Ref522007475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175</w:t>
      </w:r>
      <w:r>
        <w:fldChar w:fldCharType="end"/>
      </w:r>
      <w:r>
        <w:t>).</w:t>
      </w:r>
    </w:p>
    <w:p w14:paraId="0628BDB3" w14:textId="77777777" w:rsidR="00A44B36" w:rsidRDefault="00A44B36" w:rsidP="00447987">
      <w:pPr>
        <w:pStyle w:val="af"/>
      </w:pPr>
      <w:r>
        <w:rPr>
          <w:lang w:val="ru-RU" w:eastAsia="ru-RU"/>
        </w:rPr>
        <w:drawing>
          <wp:inline distT="0" distB="0" distL="0" distR="0" wp14:anchorId="540AF21C" wp14:editId="42F70599">
            <wp:extent cx="5238095" cy="523810"/>
            <wp:effectExtent l="0" t="0" r="1270" b="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38095" cy="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23BA4" w14:textId="7A8FB20E" w:rsidR="00A44B36" w:rsidRPr="00BC52AB" w:rsidRDefault="00715E3A" w:rsidP="00A44B36">
      <w:pPr>
        <w:pStyle w:val="af0"/>
      </w:pPr>
      <w:bookmarkStart w:id="520" w:name="_Ref522007475"/>
      <w:r>
        <w:t>Рисунок </w:t>
      </w:r>
      <w:fldSimple w:instr=" SEQ Рисунок \* ARABIC ">
        <w:r w:rsidR="006461B4">
          <w:rPr>
            <w:noProof/>
          </w:rPr>
          <w:t>175</w:t>
        </w:r>
      </w:fldSimple>
      <w:bookmarkEnd w:id="520"/>
      <w:r w:rsidR="00A44B36">
        <w:t>.</w:t>
      </w:r>
      <w:r w:rsidR="00A44B36" w:rsidRPr="00BC52AB">
        <w:t xml:space="preserve"> </w:t>
      </w:r>
      <w:r w:rsidR="00A44B36">
        <w:t>Системное сообщение</w:t>
      </w:r>
    </w:p>
    <w:p w14:paraId="44B6E496" w14:textId="0F015AA2" w:rsidR="00A44B36" w:rsidRDefault="00A44B36" w:rsidP="00A44B36">
      <w:pPr>
        <w:pStyle w:val="a0"/>
      </w:pPr>
      <w:r>
        <w:t xml:space="preserve">По завершению отправки данных в подсистему управления расходами, отобразится системное сообщение с результатом отправки данных </w:t>
      </w:r>
      <w:r w:rsidRPr="00BC269F">
        <w:t>(</w:t>
      </w:r>
      <w:r>
        <w:fldChar w:fldCharType="begin"/>
      </w:r>
      <w:r>
        <w:instrText xml:space="preserve"> REF _Ref522007480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176</w:t>
      </w:r>
      <w:r>
        <w:fldChar w:fldCharType="end"/>
      </w:r>
      <w:r>
        <w:t>).</w:t>
      </w:r>
    </w:p>
    <w:p w14:paraId="376C1872" w14:textId="77777777" w:rsidR="00A44B36" w:rsidRDefault="00A44B36" w:rsidP="00447987">
      <w:pPr>
        <w:pStyle w:val="af"/>
      </w:pPr>
      <w:r>
        <w:rPr>
          <w:lang w:val="ru-RU" w:eastAsia="ru-RU"/>
        </w:rPr>
        <w:drawing>
          <wp:inline distT="0" distB="0" distL="0" distR="0" wp14:anchorId="199E87DD" wp14:editId="71CEF57C">
            <wp:extent cx="4695238" cy="695238"/>
            <wp:effectExtent l="0" t="0" r="0" b="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2B1F8" w14:textId="5EA8D492" w:rsidR="00A44B36" w:rsidRPr="00BC52AB" w:rsidRDefault="00715E3A" w:rsidP="00A44B36">
      <w:pPr>
        <w:pStyle w:val="af0"/>
      </w:pPr>
      <w:bookmarkStart w:id="521" w:name="_Ref522007480"/>
      <w:r>
        <w:t>Рисунок </w:t>
      </w:r>
      <w:fldSimple w:instr=" SEQ Рисунок \* ARABIC ">
        <w:r w:rsidR="006461B4">
          <w:rPr>
            <w:noProof/>
          </w:rPr>
          <w:t>176</w:t>
        </w:r>
      </w:fldSimple>
      <w:bookmarkEnd w:id="521"/>
      <w:r w:rsidR="00A44B36">
        <w:t>.</w:t>
      </w:r>
      <w:r w:rsidR="00A44B36" w:rsidRPr="00BC52AB">
        <w:t xml:space="preserve"> </w:t>
      </w:r>
      <w:r w:rsidR="006A6B7A">
        <w:t>Системное сообщение</w:t>
      </w:r>
    </w:p>
    <w:p w14:paraId="21A247CB" w14:textId="77777777" w:rsidR="00A44B36" w:rsidRDefault="00A44B36" w:rsidP="00A44B36">
      <w:pPr>
        <w:pStyle w:val="a0"/>
      </w:pPr>
      <w:r>
        <w:t>Для просмотра результата по всем отправленным документам, нажать на кнопку «Скачать лог». Для закрытия окна, нажать на кнопку «Закрыть».</w:t>
      </w:r>
    </w:p>
    <w:p w14:paraId="69A90246" w14:textId="7054848A" w:rsidR="00A44B36" w:rsidRDefault="00A44B36" w:rsidP="00A44B36">
      <w:pPr>
        <w:pStyle w:val="a0"/>
      </w:pPr>
      <w:r>
        <w:lastRenderedPageBreak/>
        <w:t>После отправки расходных расписаний в подсистему управления расходами, во вкладке «РР Исходящие» обновится информация по графам «Статус отправки в ПУР» и «Дата отправки в ПУР». По графе «Статус обработки» изменится значение на «Выгружено», индикатор в графе «РР» отобразится желтым цветом (</w:t>
      </w:r>
      <w:r>
        <w:fldChar w:fldCharType="begin"/>
      </w:r>
      <w:r>
        <w:instrText xml:space="preserve"> REF _Ref522007485 \h </w:instrText>
      </w:r>
      <w:r>
        <w:fldChar w:fldCharType="separate"/>
      </w:r>
      <w:r w:rsidR="006461B4">
        <w:t>Рисунок </w:t>
      </w:r>
      <w:r w:rsidR="006461B4">
        <w:rPr>
          <w:noProof/>
        </w:rPr>
        <w:t>177</w:t>
      </w:r>
      <w:r>
        <w:fldChar w:fldCharType="end"/>
      </w:r>
      <w:r>
        <w:t>).</w:t>
      </w:r>
    </w:p>
    <w:p w14:paraId="13C914DE" w14:textId="01CF5FBC" w:rsidR="00A44B36" w:rsidRDefault="00DE6F95" w:rsidP="00447987">
      <w:pPr>
        <w:pStyle w:val="af"/>
      </w:pPr>
      <w:r>
        <w:rPr>
          <w:lang w:val="ru-RU" w:eastAsia="ru-RU"/>
        </w:rPr>
        <w:drawing>
          <wp:inline distT="0" distB="0" distL="0" distR="0" wp14:anchorId="6590F4D2" wp14:editId="2CB92C42">
            <wp:extent cx="6120130" cy="2976880"/>
            <wp:effectExtent l="0" t="0" r="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24F88" w14:textId="71F13755" w:rsidR="00A44B36" w:rsidRDefault="00715E3A" w:rsidP="00A44B36">
      <w:pPr>
        <w:pStyle w:val="af0"/>
      </w:pPr>
      <w:bookmarkStart w:id="522" w:name="_Ref522007485"/>
      <w:r>
        <w:t>Рисунок </w:t>
      </w:r>
      <w:fldSimple w:instr=" SEQ Рисунок \* ARABIC ">
        <w:r w:rsidR="006461B4">
          <w:rPr>
            <w:noProof/>
          </w:rPr>
          <w:t>177</w:t>
        </w:r>
      </w:fldSimple>
      <w:bookmarkEnd w:id="522"/>
      <w:r w:rsidR="00A44B36">
        <w:t>.</w:t>
      </w:r>
      <w:r w:rsidR="00A44B36" w:rsidRPr="00BC52AB">
        <w:t xml:space="preserve"> </w:t>
      </w:r>
      <w:r w:rsidR="00A44B36">
        <w:t>Обновленная информация</w:t>
      </w:r>
    </w:p>
    <w:p w14:paraId="35CB1538" w14:textId="77777777" w:rsidR="006A4964" w:rsidRDefault="006A4964" w:rsidP="006A4964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clear" w:pos="567"/>
          <w:tab w:val="left" w:pos="284"/>
        </w:tabs>
        <w:suppressAutoHyphens w:val="0"/>
      </w:pPr>
      <w:bookmarkStart w:id="523" w:name="_Toc57212652"/>
      <w:bookmarkStart w:id="524" w:name="_Toc82085652"/>
      <w:r w:rsidRPr="00912A34">
        <w:lastRenderedPageBreak/>
        <w:t>Формирование обращений в техническую поддержку</w:t>
      </w:r>
      <w:bookmarkEnd w:id="523"/>
      <w:bookmarkEnd w:id="524"/>
    </w:p>
    <w:p w14:paraId="4AF9E6FA" w14:textId="77777777" w:rsidR="006A4964" w:rsidRDefault="006A4964" w:rsidP="006A496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701ED24B" w14:textId="77777777" w:rsidR="006A4964" w:rsidRDefault="006A4964" w:rsidP="006A496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69768067" w14:textId="77777777" w:rsidR="006A4964" w:rsidRDefault="006A4964" w:rsidP="006A496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0228E4AF" w14:textId="77777777" w:rsidR="006A4964" w:rsidRDefault="006A4964" w:rsidP="006A496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</w:p>
    <w:p w14:paraId="75D9CB50" w14:textId="77777777" w:rsidR="006A4964" w:rsidRDefault="006A4964" w:rsidP="006A4964">
      <w:pPr>
        <w:pStyle w:val="a0"/>
      </w:pPr>
      <w:r>
        <w:t>Возможно с</w:t>
      </w:r>
      <w:r w:rsidRPr="00D832A5">
        <w:t xml:space="preserve">оздание обращений в техническую поддержку </w:t>
      </w:r>
      <w:r>
        <w:t>в электронном виде, с прикреплением скриншотов экрана</w:t>
      </w:r>
      <w:r w:rsidRPr="00D832A5">
        <w:t xml:space="preserve"> в подразделе «Обр</w:t>
      </w:r>
      <w:r>
        <w:t xml:space="preserve">ащения в техническую поддержку. </w:t>
      </w:r>
    </w:p>
    <w:p w14:paraId="3F59AFAE" w14:textId="5BCA2C14" w:rsidR="006A4964" w:rsidRDefault="006A4964" w:rsidP="006A4964">
      <w:pPr>
        <w:pStyle w:val="a0"/>
      </w:pPr>
      <w:r>
        <w:t>Для перехода в подраздел</w:t>
      </w:r>
      <w:r>
        <w:rPr>
          <w:lang w:eastAsia="ru-RU"/>
        </w:rPr>
        <w:t xml:space="preserve">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 w:rsidR="00AE35E6">
        <w:fldChar w:fldCharType="begin"/>
      </w:r>
      <w:r w:rsidR="00AE35E6">
        <w:instrText xml:space="preserve"> REF _Ref57302182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178</w:t>
      </w:r>
      <w:r w:rsidR="00AE35E6">
        <w:fldChar w:fldCharType="end"/>
      </w:r>
      <w:r>
        <w:t>).</w:t>
      </w:r>
    </w:p>
    <w:p w14:paraId="6EB57B1A" w14:textId="77777777" w:rsidR="006A4964" w:rsidRDefault="006A4964" w:rsidP="006A4964">
      <w:pPr>
        <w:pStyle w:val="af"/>
      </w:pPr>
      <w:r>
        <w:rPr>
          <w:lang w:val="ru-RU" w:eastAsia="ru-RU"/>
        </w:rPr>
        <w:drawing>
          <wp:inline distT="0" distB="0" distL="0" distR="0" wp14:anchorId="37F1782F" wp14:editId="459C7B7D">
            <wp:extent cx="6120130" cy="1818640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08CEE" w14:textId="7649FABA" w:rsidR="006A4964" w:rsidRDefault="006A4964" w:rsidP="006A4964">
      <w:pPr>
        <w:pStyle w:val="af0"/>
      </w:pPr>
      <w:bookmarkStart w:id="525" w:name="_Ref57302182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461B4">
        <w:rPr>
          <w:noProof/>
        </w:rPr>
        <w:t>178</w:t>
      </w:r>
      <w:r>
        <w:rPr>
          <w:noProof/>
        </w:rPr>
        <w:fldChar w:fldCharType="end"/>
      </w:r>
      <w:bookmarkEnd w:id="525"/>
      <w:r>
        <w:t>. Переход в подраздел «Обращения в т</w:t>
      </w:r>
      <w:r w:rsidRPr="0038716F">
        <w:t>ехническ</w:t>
      </w:r>
      <w:r>
        <w:t>ую поддержку»</w:t>
      </w:r>
    </w:p>
    <w:p w14:paraId="1E6B634D" w14:textId="75645C11" w:rsidR="006A4964" w:rsidRDefault="006A4964" w:rsidP="006A4964">
      <w:pPr>
        <w:pStyle w:val="a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 w:rsidR="00AE35E6">
        <w:fldChar w:fldCharType="begin"/>
      </w:r>
      <w:r w:rsidR="00AE35E6">
        <w:instrText xml:space="preserve"> REF _Ref57302183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179</w:t>
      </w:r>
      <w:r w:rsidR="00AE35E6">
        <w:fldChar w:fldCharType="end"/>
      </w:r>
      <w:r>
        <w:t>).</w:t>
      </w:r>
    </w:p>
    <w:p w14:paraId="18CD3679" w14:textId="77777777" w:rsidR="006A4964" w:rsidRPr="00EF17EE" w:rsidRDefault="006A4964" w:rsidP="006A4964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1F3A5124" wp14:editId="1B4786AE">
            <wp:extent cx="6120130" cy="2014855"/>
            <wp:effectExtent l="0" t="0" r="0" b="444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F8DF6" w14:textId="7545E7AB" w:rsidR="006A4964" w:rsidRDefault="006A4964" w:rsidP="006A4964">
      <w:pPr>
        <w:pStyle w:val="af0"/>
      </w:pPr>
      <w:bookmarkStart w:id="526" w:name="_Ref57302183"/>
      <w:r>
        <w:t>Рисунок </w:t>
      </w:r>
      <w:fldSimple w:instr=" SEQ Рисунок \* ARABIC ">
        <w:r w:rsidR="006461B4">
          <w:rPr>
            <w:noProof/>
          </w:rPr>
          <w:t>179</w:t>
        </w:r>
      </w:fldSimple>
      <w:bookmarkEnd w:id="526"/>
      <w:r>
        <w:t>. Формирование обращений</w:t>
      </w:r>
    </w:p>
    <w:p w14:paraId="50E5CD37" w14:textId="0D20EA8D" w:rsidR="006A4964" w:rsidRDefault="006A4964" w:rsidP="006A4964">
      <w:pPr>
        <w:pStyle w:val="a0"/>
      </w:pPr>
      <w:r>
        <w:t>В результате откроется окно «Карточка обращения», в котором необходимо заполнить поля (</w:t>
      </w:r>
      <w:r w:rsidR="00AE35E6">
        <w:fldChar w:fldCharType="begin"/>
      </w:r>
      <w:r w:rsidR="00AE35E6">
        <w:instrText xml:space="preserve"> REF _Ref57302184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180</w:t>
      </w:r>
      <w:r w:rsidR="00AE35E6">
        <w:fldChar w:fldCharType="end"/>
      </w:r>
      <w:r>
        <w:t>).</w:t>
      </w:r>
    </w:p>
    <w:p w14:paraId="1AFE8F53" w14:textId="77777777" w:rsidR="006A4964" w:rsidRDefault="006A4964" w:rsidP="006A4964">
      <w:pPr>
        <w:pStyle w:val="af"/>
      </w:pPr>
      <w:r>
        <w:rPr>
          <w:lang w:val="ru-RU" w:eastAsia="ru-RU"/>
        </w:rPr>
        <w:drawing>
          <wp:inline distT="0" distB="0" distL="0" distR="0" wp14:anchorId="22068852" wp14:editId="6FA873B9">
            <wp:extent cx="6120130" cy="2435860"/>
            <wp:effectExtent l="0" t="0" r="0" b="254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1C8C" w14:textId="6455F2D7" w:rsidR="006A4964" w:rsidRDefault="006A4964" w:rsidP="006A4964">
      <w:pPr>
        <w:pStyle w:val="af0"/>
      </w:pPr>
      <w:bookmarkStart w:id="527" w:name="_Ref57302184"/>
      <w:r>
        <w:t>Рисунок </w:t>
      </w:r>
      <w:fldSimple w:instr=" SEQ Рисунок \* ARABIC ">
        <w:r w:rsidR="006461B4">
          <w:rPr>
            <w:noProof/>
          </w:rPr>
          <w:t>180</w:t>
        </w:r>
      </w:fldSimple>
      <w:bookmarkEnd w:id="527"/>
      <w:r>
        <w:t>. Окно «Карточка обращения»</w:t>
      </w:r>
    </w:p>
    <w:p w14:paraId="01CD05F3" w14:textId="1D65E243" w:rsidR="006A4964" w:rsidRDefault="006A4964" w:rsidP="006A4964">
      <w:pPr>
        <w:pStyle w:val="a0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 w:rsidR="00AE35E6">
        <w:fldChar w:fldCharType="begin"/>
      </w:r>
      <w:r w:rsidR="00AE35E6">
        <w:instrText xml:space="preserve"> REF _Ref57302185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181</w:t>
      </w:r>
      <w:r w:rsidR="00AE35E6">
        <w:fldChar w:fldCharType="end"/>
      </w:r>
      <w:r>
        <w:t>).</w:t>
      </w:r>
    </w:p>
    <w:p w14:paraId="3169DBA6" w14:textId="77777777" w:rsidR="006A4964" w:rsidRDefault="006A4964" w:rsidP="006A496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C6C7A6B" wp14:editId="58A1183C">
            <wp:extent cx="6120130" cy="2413000"/>
            <wp:effectExtent l="0" t="0" r="0" b="635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C34C4" w14:textId="08041A2B" w:rsidR="006A4964" w:rsidRDefault="006A4964" w:rsidP="006A4964">
      <w:pPr>
        <w:pStyle w:val="af0"/>
      </w:pPr>
      <w:bookmarkStart w:id="528" w:name="_Ref57302185"/>
      <w:r>
        <w:t>Рисунок </w:t>
      </w:r>
      <w:fldSimple w:instr=" SEQ Рисунок \* ARABIC ">
        <w:r w:rsidR="006461B4">
          <w:rPr>
            <w:noProof/>
          </w:rPr>
          <w:t>181</w:t>
        </w:r>
      </w:fldSimple>
      <w:bookmarkEnd w:id="528"/>
      <w:r>
        <w:t>. Сохранение и отправка заявки</w:t>
      </w:r>
    </w:p>
    <w:p w14:paraId="66211C4A" w14:textId="3A5D6BE2" w:rsidR="006A4964" w:rsidRDefault="006A4964" w:rsidP="006A4964">
      <w:pPr>
        <w:pStyle w:val="a0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 w:rsidR="00AE35E6">
        <w:fldChar w:fldCharType="begin"/>
      </w:r>
      <w:r w:rsidR="00AE35E6">
        <w:instrText xml:space="preserve"> REF _Ref57302186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182</w:t>
      </w:r>
      <w:r w:rsidR="00AE35E6">
        <w:fldChar w:fldCharType="end"/>
      </w:r>
      <w:r>
        <w:t>).</w:t>
      </w:r>
    </w:p>
    <w:p w14:paraId="1F4741F7" w14:textId="77777777" w:rsidR="006A4964" w:rsidRDefault="006A4964" w:rsidP="006A4964">
      <w:pPr>
        <w:pStyle w:val="af"/>
      </w:pPr>
      <w:r>
        <w:rPr>
          <w:lang w:val="ru-RU" w:eastAsia="ru-RU"/>
        </w:rPr>
        <w:drawing>
          <wp:inline distT="0" distB="0" distL="0" distR="0" wp14:anchorId="372BACEF" wp14:editId="21961F53">
            <wp:extent cx="6120130" cy="1975485"/>
            <wp:effectExtent l="0" t="0" r="0" b="571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A569C" w14:textId="6CD95E67" w:rsidR="006A4964" w:rsidRDefault="006A4964" w:rsidP="006A4964">
      <w:pPr>
        <w:pStyle w:val="af0"/>
      </w:pPr>
      <w:bookmarkStart w:id="529" w:name="_Ref57302186"/>
      <w:r>
        <w:t>Рисунок </w:t>
      </w:r>
      <w:fldSimple w:instr=" SEQ Рисунок \* ARABIC ">
        <w:r w:rsidR="006461B4">
          <w:rPr>
            <w:noProof/>
          </w:rPr>
          <w:t>182</w:t>
        </w:r>
      </w:fldSimple>
      <w:bookmarkEnd w:id="529"/>
      <w:r>
        <w:t>. Выделенная строка</w:t>
      </w:r>
    </w:p>
    <w:p w14:paraId="069942CB" w14:textId="31D1F352" w:rsidR="006A4964" w:rsidRDefault="006A4964" w:rsidP="006A4964">
      <w:pPr>
        <w:pStyle w:val="a0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 w:rsidR="00AE35E6">
        <w:fldChar w:fldCharType="begin"/>
      </w:r>
      <w:r w:rsidR="00AE35E6">
        <w:instrText xml:space="preserve"> REF _Ref57302187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183</w:t>
      </w:r>
      <w:r w:rsidR="00AE35E6">
        <w:fldChar w:fldCharType="end"/>
      </w:r>
      <w:r>
        <w:t>).</w:t>
      </w:r>
    </w:p>
    <w:p w14:paraId="40A407FD" w14:textId="77777777" w:rsidR="006A4964" w:rsidRDefault="006A4964" w:rsidP="006A4964">
      <w:pPr>
        <w:pStyle w:val="af"/>
      </w:pPr>
      <w:r>
        <w:rPr>
          <w:lang w:val="ru-RU" w:eastAsia="ru-RU"/>
        </w:rPr>
        <w:drawing>
          <wp:inline distT="0" distB="0" distL="0" distR="0" wp14:anchorId="173C661B" wp14:editId="0325E112">
            <wp:extent cx="6120130" cy="2008505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34F1F" w14:textId="23158275" w:rsidR="006A4964" w:rsidRDefault="006A4964" w:rsidP="006A4964">
      <w:pPr>
        <w:pStyle w:val="af0"/>
      </w:pPr>
      <w:bookmarkStart w:id="530" w:name="_Ref57302187"/>
      <w:r>
        <w:t>Рисунок </w:t>
      </w:r>
      <w:fldSimple w:instr=" SEQ Рисунок \* ARABIC ">
        <w:r w:rsidR="006461B4">
          <w:rPr>
            <w:noProof/>
          </w:rPr>
          <w:t>183</w:t>
        </w:r>
      </w:fldSimple>
      <w:bookmarkEnd w:id="530"/>
      <w:r>
        <w:t>.</w:t>
      </w:r>
      <w:r w:rsidRPr="00785BDC">
        <w:t xml:space="preserve"> </w:t>
      </w:r>
      <w:r>
        <w:t>Нижняя область окна «Карточка обращения»</w:t>
      </w:r>
    </w:p>
    <w:p w14:paraId="188F4CC7" w14:textId="4CB5C202" w:rsidR="006A4964" w:rsidRDefault="006A4964" w:rsidP="006A4964">
      <w:pPr>
        <w:pStyle w:val="a0"/>
      </w:pPr>
      <w:r>
        <w:lastRenderedPageBreak/>
        <w:t>Для перехода в подраздел</w:t>
      </w:r>
      <w:r w:rsidRPr="006A34BC">
        <w:t xml:space="preserve">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>
        <w:t>(</w:t>
      </w:r>
      <w:r w:rsidR="00AE35E6">
        <w:fldChar w:fldCharType="begin"/>
      </w:r>
      <w:r w:rsidR="00AE35E6">
        <w:instrText xml:space="preserve"> REF _Ref57302191 \h </w:instrText>
      </w:r>
      <w:r w:rsidR="00AE35E6">
        <w:fldChar w:fldCharType="separate"/>
      </w:r>
      <w:r w:rsidR="006461B4">
        <w:t>Рисунок </w:t>
      </w:r>
      <w:r w:rsidR="006461B4">
        <w:rPr>
          <w:noProof/>
        </w:rPr>
        <w:t>184</w:t>
      </w:r>
      <w:r w:rsidR="00AE35E6">
        <w:fldChar w:fldCharType="end"/>
      </w:r>
      <w:r>
        <w:t>).</w:t>
      </w:r>
    </w:p>
    <w:p w14:paraId="4C813327" w14:textId="77777777" w:rsidR="006A4964" w:rsidRDefault="006A4964" w:rsidP="006A4964">
      <w:pPr>
        <w:pStyle w:val="af"/>
      </w:pPr>
      <w:r>
        <w:rPr>
          <w:lang w:val="ru-RU" w:eastAsia="ru-RU"/>
        </w:rPr>
        <w:drawing>
          <wp:inline distT="0" distB="0" distL="0" distR="0" wp14:anchorId="5F38190C" wp14:editId="0625D355">
            <wp:extent cx="6120130" cy="1818640"/>
            <wp:effectExtent l="0" t="0" r="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73F4" w14:textId="59751FFD" w:rsidR="007E6481" w:rsidRDefault="006A4964">
      <w:pPr>
        <w:pStyle w:val="af0"/>
      </w:pPr>
      <w:bookmarkStart w:id="531" w:name="_Ref57302191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461B4">
        <w:rPr>
          <w:noProof/>
        </w:rPr>
        <w:t>184</w:t>
      </w:r>
      <w:r>
        <w:rPr>
          <w:noProof/>
        </w:rPr>
        <w:fldChar w:fldCharType="end"/>
      </w:r>
      <w:bookmarkEnd w:id="531"/>
      <w:r>
        <w:t xml:space="preserve">. </w:t>
      </w:r>
      <w:r w:rsidRPr="006A34BC">
        <w:t>Переход в подраздел «Часто задаваемые вопросы»</w:t>
      </w:r>
      <w:bookmarkEnd w:id="307"/>
      <w:bookmarkEnd w:id="308"/>
    </w:p>
    <w:sectPr w:rsidR="007E6481" w:rsidSect="00D92329">
      <w:headerReference w:type="default" r:id="rId172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B538F1" w14:textId="77777777" w:rsidR="00B7270F" w:rsidRDefault="00B7270F" w:rsidP="00F335A4">
      <w:pPr>
        <w:spacing w:line="240" w:lineRule="auto"/>
      </w:pPr>
      <w:r>
        <w:separator/>
      </w:r>
    </w:p>
  </w:endnote>
  <w:endnote w:type="continuationSeparator" w:id="0">
    <w:p w14:paraId="1E6A29ED" w14:textId="77777777" w:rsidR="00B7270F" w:rsidRDefault="00B7270F" w:rsidP="00F335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B11361" w14:textId="77777777" w:rsidR="00B7270F" w:rsidRDefault="00B7270F" w:rsidP="00F335A4">
      <w:pPr>
        <w:spacing w:line="240" w:lineRule="auto"/>
      </w:pPr>
      <w:r>
        <w:separator/>
      </w:r>
    </w:p>
  </w:footnote>
  <w:footnote w:type="continuationSeparator" w:id="0">
    <w:p w14:paraId="7FD294D1" w14:textId="77777777" w:rsidR="00B7270F" w:rsidRDefault="00B7270F" w:rsidP="00F335A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46938270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25511021" w14:textId="438450B1" w:rsidR="00761C39" w:rsidRPr="00F335A4" w:rsidRDefault="00761C39" w:rsidP="00F335A4">
        <w:pPr>
          <w:pStyle w:val="af5"/>
          <w:rPr>
            <w:rFonts w:ascii="Times New Roman" w:hAnsi="Times New Roman"/>
            <w:sz w:val="28"/>
            <w:szCs w:val="28"/>
          </w:rPr>
        </w:pPr>
        <w:r w:rsidRPr="00F335A4">
          <w:rPr>
            <w:rFonts w:ascii="Times New Roman" w:hAnsi="Times New Roman"/>
            <w:sz w:val="28"/>
            <w:szCs w:val="28"/>
          </w:rPr>
          <w:fldChar w:fldCharType="begin"/>
        </w:r>
        <w:r w:rsidRPr="00F335A4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F335A4">
          <w:rPr>
            <w:rFonts w:ascii="Times New Roman" w:hAnsi="Times New Roman"/>
            <w:sz w:val="28"/>
            <w:szCs w:val="28"/>
          </w:rPr>
          <w:fldChar w:fldCharType="separate"/>
        </w:r>
        <w:r w:rsidR="00C82809">
          <w:rPr>
            <w:rFonts w:ascii="Times New Roman" w:hAnsi="Times New Roman"/>
            <w:sz w:val="28"/>
            <w:szCs w:val="28"/>
          </w:rPr>
          <w:t>2</w:t>
        </w:r>
        <w:r w:rsidRPr="00F335A4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966240"/>
    <w:multiLevelType w:val="multilevel"/>
    <w:tmpl w:val="90A80FF4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-57" w:firstLine="624"/>
      </w:pPr>
      <w:rPr>
        <w:rFonts w:ascii="Times New Roman" w:hAnsi="Times New Roman" w:hint="default"/>
        <w:b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0F015342"/>
    <w:multiLevelType w:val="hybridMultilevel"/>
    <w:tmpl w:val="CA4EAD38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84C60F0"/>
    <w:multiLevelType w:val="singleLevel"/>
    <w:tmpl w:val="0CB846C6"/>
    <w:lvl w:ilvl="0">
      <w:start w:val="1"/>
      <w:numFmt w:val="bullet"/>
      <w:pStyle w:val="-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21903951"/>
    <w:multiLevelType w:val="multilevel"/>
    <w:tmpl w:val="E37EDB9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332B2647"/>
    <w:multiLevelType w:val="hybridMultilevel"/>
    <w:tmpl w:val="6A604B76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7" w15:restartNumberingAfterBreak="0">
    <w:nsid w:val="533C5AB7"/>
    <w:multiLevelType w:val="multilevel"/>
    <w:tmpl w:val="BC8A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9" w15:restartNumberingAfterBreak="0">
    <w:nsid w:val="755F1FF8"/>
    <w:multiLevelType w:val="multilevel"/>
    <w:tmpl w:val="CA6288B8"/>
    <w:lvl w:ilvl="0">
      <w:start w:val="1"/>
      <w:numFmt w:val="bullet"/>
      <w:pStyle w:val="-0"/>
      <w:lvlText w:val="–"/>
      <w:lvlJc w:val="left"/>
      <w:pPr>
        <w:ind w:left="369" w:firstLine="624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2"/>
  </w:num>
  <w:num w:numId="3">
    <w:abstractNumId w:val="8"/>
    <w:lvlOverride w:ilvl="0">
      <w:startOverride w:val="1"/>
    </w:lvlOverride>
  </w:num>
  <w:num w:numId="4">
    <w:abstractNumId w:val="8"/>
    <w:lvlOverride w:ilvl="0">
      <w:startOverride w:val="1"/>
    </w:lvlOverride>
  </w:num>
  <w:num w:numId="5">
    <w:abstractNumId w:val="5"/>
  </w:num>
  <w:num w:numId="6">
    <w:abstractNumId w:val="6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0"/>
  </w:num>
  <w:num w:numId="32">
    <w:abstractNumId w:val="0"/>
  </w:num>
  <w:num w:numId="33">
    <w:abstractNumId w:val="0"/>
  </w:num>
  <w:num w:numId="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0"/>
  </w:num>
  <w:num w:numId="36">
    <w:abstractNumId w:val="0"/>
  </w:num>
  <w:num w:numId="37">
    <w:abstractNumId w:val="0"/>
  </w:num>
  <w:num w:numId="38">
    <w:abstractNumId w:val="0"/>
  </w:num>
  <w:num w:numId="39">
    <w:abstractNumId w:val="0"/>
  </w:num>
  <w:num w:numId="40">
    <w:abstractNumId w:val="0"/>
  </w:num>
  <w:num w:numId="41">
    <w:abstractNumId w:val="0"/>
  </w:num>
  <w:num w:numId="4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0"/>
  </w:num>
  <w:num w:numId="44">
    <w:abstractNumId w:val="0"/>
  </w:num>
  <w:num w:numId="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1"/>
  </w:num>
  <w:num w:numId="47">
    <w:abstractNumId w:val="4"/>
  </w:num>
  <w:num w:numId="48">
    <w:abstractNumId w:val="0"/>
  </w:num>
  <w:num w:numId="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0"/>
  </w:num>
  <w:num w:numId="51">
    <w:abstractNumId w:val="0"/>
  </w:num>
  <w:num w:numId="52">
    <w:abstractNumId w:val="3"/>
  </w:num>
  <w:num w:numId="53">
    <w:abstractNumId w:val="9"/>
  </w:num>
  <w:num w:numId="54">
    <w:abstractNumId w:val="7"/>
  </w:num>
  <w:num w:numId="5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B8E"/>
    <w:rsid w:val="0000188E"/>
    <w:rsid w:val="000025CA"/>
    <w:rsid w:val="00003A6F"/>
    <w:rsid w:val="00013201"/>
    <w:rsid w:val="00015473"/>
    <w:rsid w:val="00022F0F"/>
    <w:rsid w:val="000274D6"/>
    <w:rsid w:val="0003191A"/>
    <w:rsid w:val="0003468D"/>
    <w:rsid w:val="000350C9"/>
    <w:rsid w:val="000351C5"/>
    <w:rsid w:val="00036D12"/>
    <w:rsid w:val="00041D57"/>
    <w:rsid w:val="00043844"/>
    <w:rsid w:val="00046DFC"/>
    <w:rsid w:val="00051982"/>
    <w:rsid w:val="00060F84"/>
    <w:rsid w:val="00063FF0"/>
    <w:rsid w:val="00073A54"/>
    <w:rsid w:val="000748BD"/>
    <w:rsid w:val="000768B0"/>
    <w:rsid w:val="00076903"/>
    <w:rsid w:val="00082228"/>
    <w:rsid w:val="00083488"/>
    <w:rsid w:val="00084AE0"/>
    <w:rsid w:val="00085B01"/>
    <w:rsid w:val="000861E8"/>
    <w:rsid w:val="000968E0"/>
    <w:rsid w:val="00096DC5"/>
    <w:rsid w:val="000A3960"/>
    <w:rsid w:val="000A625B"/>
    <w:rsid w:val="000B0B61"/>
    <w:rsid w:val="000B5ED5"/>
    <w:rsid w:val="000B644C"/>
    <w:rsid w:val="000C2152"/>
    <w:rsid w:val="000C583B"/>
    <w:rsid w:val="000D06BF"/>
    <w:rsid w:val="000D11F3"/>
    <w:rsid w:val="000D21E1"/>
    <w:rsid w:val="000D39B5"/>
    <w:rsid w:val="000D49DC"/>
    <w:rsid w:val="000D5916"/>
    <w:rsid w:val="000E5ABF"/>
    <w:rsid w:val="000F27AB"/>
    <w:rsid w:val="000F6424"/>
    <w:rsid w:val="000F6A06"/>
    <w:rsid w:val="0010147B"/>
    <w:rsid w:val="00112363"/>
    <w:rsid w:val="00113F9F"/>
    <w:rsid w:val="00120134"/>
    <w:rsid w:val="00126F28"/>
    <w:rsid w:val="00140714"/>
    <w:rsid w:val="00143B06"/>
    <w:rsid w:val="00151406"/>
    <w:rsid w:val="001542C4"/>
    <w:rsid w:val="00155544"/>
    <w:rsid w:val="0016287B"/>
    <w:rsid w:val="0016637F"/>
    <w:rsid w:val="001760A7"/>
    <w:rsid w:val="0017640B"/>
    <w:rsid w:val="00176A1B"/>
    <w:rsid w:val="0018726B"/>
    <w:rsid w:val="00195EFC"/>
    <w:rsid w:val="001962E4"/>
    <w:rsid w:val="001A2ED7"/>
    <w:rsid w:val="001A522A"/>
    <w:rsid w:val="001A6265"/>
    <w:rsid w:val="001A7FDC"/>
    <w:rsid w:val="001B52E8"/>
    <w:rsid w:val="001C05DE"/>
    <w:rsid w:val="001C13EB"/>
    <w:rsid w:val="001D0DD5"/>
    <w:rsid w:val="001D3E8F"/>
    <w:rsid w:val="001D6005"/>
    <w:rsid w:val="001D6D11"/>
    <w:rsid w:val="001D7176"/>
    <w:rsid w:val="001E3DD1"/>
    <w:rsid w:val="001E4D94"/>
    <w:rsid w:val="001E66AC"/>
    <w:rsid w:val="001E68E5"/>
    <w:rsid w:val="001F23F2"/>
    <w:rsid w:val="001F662D"/>
    <w:rsid w:val="001F6D97"/>
    <w:rsid w:val="001F737F"/>
    <w:rsid w:val="001F7C8C"/>
    <w:rsid w:val="00200B64"/>
    <w:rsid w:val="00206C65"/>
    <w:rsid w:val="002111A1"/>
    <w:rsid w:val="00211472"/>
    <w:rsid w:val="00211A45"/>
    <w:rsid w:val="00217030"/>
    <w:rsid w:val="00220D94"/>
    <w:rsid w:val="002218B3"/>
    <w:rsid w:val="002248D5"/>
    <w:rsid w:val="00227133"/>
    <w:rsid w:val="0023123B"/>
    <w:rsid w:val="00231B48"/>
    <w:rsid w:val="00232915"/>
    <w:rsid w:val="00233D32"/>
    <w:rsid w:val="0023522D"/>
    <w:rsid w:val="002355C3"/>
    <w:rsid w:val="00237BBB"/>
    <w:rsid w:val="00241E0A"/>
    <w:rsid w:val="00242944"/>
    <w:rsid w:val="0025015A"/>
    <w:rsid w:val="002517F4"/>
    <w:rsid w:val="00257A2F"/>
    <w:rsid w:val="0026209D"/>
    <w:rsid w:val="00262D71"/>
    <w:rsid w:val="0026584C"/>
    <w:rsid w:val="00271AEE"/>
    <w:rsid w:val="00272562"/>
    <w:rsid w:val="00273021"/>
    <w:rsid w:val="002806EA"/>
    <w:rsid w:val="00282233"/>
    <w:rsid w:val="00282AAC"/>
    <w:rsid w:val="0028726D"/>
    <w:rsid w:val="00290B27"/>
    <w:rsid w:val="00296DA8"/>
    <w:rsid w:val="002A3EAB"/>
    <w:rsid w:val="002A48F3"/>
    <w:rsid w:val="002A6FFA"/>
    <w:rsid w:val="002B03A8"/>
    <w:rsid w:val="002B33D9"/>
    <w:rsid w:val="002B65A9"/>
    <w:rsid w:val="002B7427"/>
    <w:rsid w:val="002C3AFD"/>
    <w:rsid w:val="002C668C"/>
    <w:rsid w:val="002D0B16"/>
    <w:rsid w:val="002D1792"/>
    <w:rsid w:val="002D18C2"/>
    <w:rsid w:val="002D4A5D"/>
    <w:rsid w:val="002D565A"/>
    <w:rsid w:val="002D5D59"/>
    <w:rsid w:val="002D7174"/>
    <w:rsid w:val="002E622D"/>
    <w:rsid w:val="002F3C28"/>
    <w:rsid w:val="002F4282"/>
    <w:rsid w:val="002F43B5"/>
    <w:rsid w:val="002F7054"/>
    <w:rsid w:val="002F7D6F"/>
    <w:rsid w:val="00304575"/>
    <w:rsid w:val="00305987"/>
    <w:rsid w:val="00305B85"/>
    <w:rsid w:val="00305BC8"/>
    <w:rsid w:val="003123E5"/>
    <w:rsid w:val="00316712"/>
    <w:rsid w:val="003257DA"/>
    <w:rsid w:val="00326848"/>
    <w:rsid w:val="00330071"/>
    <w:rsid w:val="00330320"/>
    <w:rsid w:val="00330585"/>
    <w:rsid w:val="003310F8"/>
    <w:rsid w:val="003404D2"/>
    <w:rsid w:val="00340ECD"/>
    <w:rsid w:val="0034511A"/>
    <w:rsid w:val="003465F0"/>
    <w:rsid w:val="0036091F"/>
    <w:rsid w:val="003610F3"/>
    <w:rsid w:val="00365922"/>
    <w:rsid w:val="003670AB"/>
    <w:rsid w:val="0037376C"/>
    <w:rsid w:val="00373F62"/>
    <w:rsid w:val="0037488C"/>
    <w:rsid w:val="003759A5"/>
    <w:rsid w:val="003766C1"/>
    <w:rsid w:val="003815F5"/>
    <w:rsid w:val="00382DBB"/>
    <w:rsid w:val="0039069C"/>
    <w:rsid w:val="00391B25"/>
    <w:rsid w:val="00397A93"/>
    <w:rsid w:val="003A5EF1"/>
    <w:rsid w:val="003A63DF"/>
    <w:rsid w:val="003A71CB"/>
    <w:rsid w:val="003B0111"/>
    <w:rsid w:val="003C6E67"/>
    <w:rsid w:val="003D2C7B"/>
    <w:rsid w:val="003D78C1"/>
    <w:rsid w:val="003E175B"/>
    <w:rsid w:val="003E5934"/>
    <w:rsid w:val="003F1F8D"/>
    <w:rsid w:val="003F2639"/>
    <w:rsid w:val="003F3DA0"/>
    <w:rsid w:val="003F455A"/>
    <w:rsid w:val="003F4757"/>
    <w:rsid w:val="003F5D19"/>
    <w:rsid w:val="003F7B41"/>
    <w:rsid w:val="004017A5"/>
    <w:rsid w:val="004026BA"/>
    <w:rsid w:val="00406B45"/>
    <w:rsid w:val="0041162E"/>
    <w:rsid w:val="004143B8"/>
    <w:rsid w:val="0041452D"/>
    <w:rsid w:val="00415E17"/>
    <w:rsid w:val="0041705E"/>
    <w:rsid w:val="004201AF"/>
    <w:rsid w:val="0042083B"/>
    <w:rsid w:val="00426B15"/>
    <w:rsid w:val="0043147D"/>
    <w:rsid w:val="00431843"/>
    <w:rsid w:val="00431FF0"/>
    <w:rsid w:val="004349C8"/>
    <w:rsid w:val="00436E64"/>
    <w:rsid w:val="0043782F"/>
    <w:rsid w:val="004415B1"/>
    <w:rsid w:val="00442592"/>
    <w:rsid w:val="00447987"/>
    <w:rsid w:val="00453899"/>
    <w:rsid w:val="004629CB"/>
    <w:rsid w:val="00462E9A"/>
    <w:rsid w:val="004724C5"/>
    <w:rsid w:val="00480749"/>
    <w:rsid w:val="00484A6E"/>
    <w:rsid w:val="00485F46"/>
    <w:rsid w:val="00486252"/>
    <w:rsid w:val="0049073F"/>
    <w:rsid w:val="004912FF"/>
    <w:rsid w:val="00492BB0"/>
    <w:rsid w:val="004960A1"/>
    <w:rsid w:val="00497B4B"/>
    <w:rsid w:val="004A2333"/>
    <w:rsid w:val="004A26E7"/>
    <w:rsid w:val="004A5B91"/>
    <w:rsid w:val="004A6556"/>
    <w:rsid w:val="004B19FF"/>
    <w:rsid w:val="004B745D"/>
    <w:rsid w:val="004C0182"/>
    <w:rsid w:val="004C27F0"/>
    <w:rsid w:val="004C338B"/>
    <w:rsid w:val="004C5057"/>
    <w:rsid w:val="004C5DB9"/>
    <w:rsid w:val="004D25A8"/>
    <w:rsid w:val="004D27B7"/>
    <w:rsid w:val="004D3D24"/>
    <w:rsid w:val="004D4791"/>
    <w:rsid w:val="004D53B8"/>
    <w:rsid w:val="004E0917"/>
    <w:rsid w:val="004E3EF9"/>
    <w:rsid w:val="0050055B"/>
    <w:rsid w:val="005025BE"/>
    <w:rsid w:val="00510FEF"/>
    <w:rsid w:val="00511B8E"/>
    <w:rsid w:val="00514D5F"/>
    <w:rsid w:val="0051589D"/>
    <w:rsid w:val="00521039"/>
    <w:rsid w:val="00522F38"/>
    <w:rsid w:val="00524D94"/>
    <w:rsid w:val="00526CDA"/>
    <w:rsid w:val="00531360"/>
    <w:rsid w:val="005368E0"/>
    <w:rsid w:val="00541715"/>
    <w:rsid w:val="00550F94"/>
    <w:rsid w:val="005512DB"/>
    <w:rsid w:val="00551E6A"/>
    <w:rsid w:val="005540C5"/>
    <w:rsid w:val="00556E29"/>
    <w:rsid w:val="0055713F"/>
    <w:rsid w:val="0057095E"/>
    <w:rsid w:val="0057131F"/>
    <w:rsid w:val="005719A3"/>
    <w:rsid w:val="00574FDE"/>
    <w:rsid w:val="00577524"/>
    <w:rsid w:val="00577BB8"/>
    <w:rsid w:val="00580EEA"/>
    <w:rsid w:val="005810DB"/>
    <w:rsid w:val="0058154A"/>
    <w:rsid w:val="00585458"/>
    <w:rsid w:val="0058690D"/>
    <w:rsid w:val="005907D1"/>
    <w:rsid w:val="00590DCB"/>
    <w:rsid w:val="00590E05"/>
    <w:rsid w:val="00592130"/>
    <w:rsid w:val="005934F5"/>
    <w:rsid w:val="00595FF9"/>
    <w:rsid w:val="005969E8"/>
    <w:rsid w:val="005A62DD"/>
    <w:rsid w:val="005A63FD"/>
    <w:rsid w:val="005B0479"/>
    <w:rsid w:val="005B0EBD"/>
    <w:rsid w:val="005B1956"/>
    <w:rsid w:val="005B6A9E"/>
    <w:rsid w:val="005B791B"/>
    <w:rsid w:val="005C3498"/>
    <w:rsid w:val="005C69FA"/>
    <w:rsid w:val="005D1C4B"/>
    <w:rsid w:val="005D277B"/>
    <w:rsid w:val="005D3EA3"/>
    <w:rsid w:val="005D51D4"/>
    <w:rsid w:val="005E0C28"/>
    <w:rsid w:val="005E466E"/>
    <w:rsid w:val="005E5932"/>
    <w:rsid w:val="005F6C48"/>
    <w:rsid w:val="00602E9F"/>
    <w:rsid w:val="006032BC"/>
    <w:rsid w:val="006130ED"/>
    <w:rsid w:val="00614F74"/>
    <w:rsid w:val="00615D95"/>
    <w:rsid w:val="006229EC"/>
    <w:rsid w:val="0063044B"/>
    <w:rsid w:val="00630BC3"/>
    <w:rsid w:val="006360D8"/>
    <w:rsid w:val="00641AA4"/>
    <w:rsid w:val="006426D6"/>
    <w:rsid w:val="006441C0"/>
    <w:rsid w:val="00644B1E"/>
    <w:rsid w:val="00645E4A"/>
    <w:rsid w:val="006461B4"/>
    <w:rsid w:val="0065023A"/>
    <w:rsid w:val="00650DD3"/>
    <w:rsid w:val="00651C80"/>
    <w:rsid w:val="00652680"/>
    <w:rsid w:val="006609E4"/>
    <w:rsid w:val="00664AFF"/>
    <w:rsid w:val="00665FB3"/>
    <w:rsid w:val="00672D46"/>
    <w:rsid w:val="0067457B"/>
    <w:rsid w:val="00677D99"/>
    <w:rsid w:val="006813E9"/>
    <w:rsid w:val="00684244"/>
    <w:rsid w:val="006953CE"/>
    <w:rsid w:val="006A2343"/>
    <w:rsid w:val="006A4964"/>
    <w:rsid w:val="006A5CD4"/>
    <w:rsid w:val="006A6B7A"/>
    <w:rsid w:val="006A6CC9"/>
    <w:rsid w:val="006B2130"/>
    <w:rsid w:val="006C039F"/>
    <w:rsid w:val="006C68C2"/>
    <w:rsid w:val="006C76C4"/>
    <w:rsid w:val="006D1378"/>
    <w:rsid w:val="006D38BE"/>
    <w:rsid w:val="006D4FFC"/>
    <w:rsid w:val="006F2887"/>
    <w:rsid w:val="006F2967"/>
    <w:rsid w:val="006F646C"/>
    <w:rsid w:val="006F6B5A"/>
    <w:rsid w:val="00701059"/>
    <w:rsid w:val="00705F79"/>
    <w:rsid w:val="00713855"/>
    <w:rsid w:val="00713D4F"/>
    <w:rsid w:val="00715E3A"/>
    <w:rsid w:val="007217C9"/>
    <w:rsid w:val="007233E3"/>
    <w:rsid w:val="00726D27"/>
    <w:rsid w:val="00727A81"/>
    <w:rsid w:val="00727FBC"/>
    <w:rsid w:val="0073105F"/>
    <w:rsid w:val="007337FC"/>
    <w:rsid w:val="007371E1"/>
    <w:rsid w:val="00741B8E"/>
    <w:rsid w:val="007457CE"/>
    <w:rsid w:val="0075420C"/>
    <w:rsid w:val="00754C76"/>
    <w:rsid w:val="007564C9"/>
    <w:rsid w:val="00761C39"/>
    <w:rsid w:val="00765574"/>
    <w:rsid w:val="00776AF9"/>
    <w:rsid w:val="00785ECC"/>
    <w:rsid w:val="00790A76"/>
    <w:rsid w:val="00793EED"/>
    <w:rsid w:val="00794635"/>
    <w:rsid w:val="00797A6B"/>
    <w:rsid w:val="007A09EF"/>
    <w:rsid w:val="007A123E"/>
    <w:rsid w:val="007A1BD8"/>
    <w:rsid w:val="007A5803"/>
    <w:rsid w:val="007B08B0"/>
    <w:rsid w:val="007B5671"/>
    <w:rsid w:val="007C0DE6"/>
    <w:rsid w:val="007C1FEA"/>
    <w:rsid w:val="007C2CC6"/>
    <w:rsid w:val="007C6988"/>
    <w:rsid w:val="007D2E10"/>
    <w:rsid w:val="007D35E0"/>
    <w:rsid w:val="007E050B"/>
    <w:rsid w:val="007E12D3"/>
    <w:rsid w:val="007E3E83"/>
    <w:rsid w:val="007E6481"/>
    <w:rsid w:val="007E75BB"/>
    <w:rsid w:val="007F1083"/>
    <w:rsid w:val="007F48AF"/>
    <w:rsid w:val="007F629D"/>
    <w:rsid w:val="00800201"/>
    <w:rsid w:val="008012AF"/>
    <w:rsid w:val="00805C65"/>
    <w:rsid w:val="00811731"/>
    <w:rsid w:val="00812405"/>
    <w:rsid w:val="00816D4D"/>
    <w:rsid w:val="008261D2"/>
    <w:rsid w:val="008425B5"/>
    <w:rsid w:val="008474BF"/>
    <w:rsid w:val="00853560"/>
    <w:rsid w:val="0085406A"/>
    <w:rsid w:val="00856367"/>
    <w:rsid w:val="008569B1"/>
    <w:rsid w:val="00856CA1"/>
    <w:rsid w:val="0086367C"/>
    <w:rsid w:val="008637AE"/>
    <w:rsid w:val="0087038A"/>
    <w:rsid w:val="00871358"/>
    <w:rsid w:val="00877588"/>
    <w:rsid w:val="0088312A"/>
    <w:rsid w:val="008857F0"/>
    <w:rsid w:val="0089146B"/>
    <w:rsid w:val="00892FA6"/>
    <w:rsid w:val="0089314D"/>
    <w:rsid w:val="00896310"/>
    <w:rsid w:val="00897E44"/>
    <w:rsid w:val="008B0A81"/>
    <w:rsid w:val="008B1FFF"/>
    <w:rsid w:val="008B6F5E"/>
    <w:rsid w:val="008C193D"/>
    <w:rsid w:val="008C7D2F"/>
    <w:rsid w:val="008D27B1"/>
    <w:rsid w:val="008D3D5E"/>
    <w:rsid w:val="008D5C5E"/>
    <w:rsid w:val="008D6F38"/>
    <w:rsid w:val="008E11A1"/>
    <w:rsid w:val="008E551C"/>
    <w:rsid w:val="008E749F"/>
    <w:rsid w:val="008F29E3"/>
    <w:rsid w:val="009040E7"/>
    <w:rsid w:val="00907229"/>
    <w:rsid w:val="00910D75"/>
    <w:rsid w:val="0092156D"/>
    <w:rsid w:val="00924EA2"/>
    <w:rsid w:val="009259ED"/>
    <w:rsid w:val="009365BC"/>
    <w:rsid w:val="00936CBC"/>
    <w:rsid w:val="009375A0"/>
    <w:rsid w:val="009410D3"/>
    <w:rsid w:val="0094261F"/>
    <w:rsid w:val="00942960"/>
    <w:rsid w:val="0095006F"/>
    <w:rsid w:val="00950528"/>
    <w:rsid w:val="00951F4E"/>
    <w:rsid w:val="00952323"/>
    <w:rsid w:val="00955236"/>
    <w:rsid w:val="00957AE4"/>
    <w:rsid w:val="00960414"/>
    <w:rsid w:val="00962C02"/>
    <w:rsid w:val="0096340A"/>
    <w:rsid w:val="009658DA"/>
    <w:rsid w:val="00965C85"/>
    <w:rsid w:val="009744CF"/>
    <w:rsid w:val="00976C75"/>
    <w:rsid w:val="00980278"/>
    <w:rsid w:val="0098271B"/>
    <w:rsid w:val="00985170"/>
    <w:rsid w:val="00990ACC"/>
    <w:rsid w:val="00990FF0"/>
    <w:rsid w:val="00991D01"/>
    <w:rsid w:val="00996269"/>
    <w:rsid w:val="00996AF0"/>
    <w:rsid w:val="009976FC"/>
    <w:rsid w:val="009A168B"/>
    <w:rsid w:val="009A6A7C"/>
    <w:rsid w:val="009A793C"/>
    <w:rsid w:val="009B7E04"/>
    <w:rsid w:val="009C30EE"/>
    <w:rsid w:val="009D22E3"/>
    <w:rsid w:val="009D552C"/>
    <w:rsid w:val="009E0BF4"/>
    <w:rsid w:val="009E2C72"/>
    <w:rsid w:val="009E3A51"/>
    <w:rsid w:val="009E4370"/>
    <w:rsid w:val="009E7707"/>
    <w:rsid w:val="009F67C0"/>
    <w:rsid w:val="009F70D4"/>
    <w:rsid w:val="00A0043C"/>
    <w:rsid w:val="00A022B7"/>
    <w:rsid w:val="00A05A6B"/>
    <w:rsid w:val="00A06BC4"/>
    <w:rsid w:val="00A12309"/>
    <w:rsid w:val="00A12375"/>
    <w:rsid w:val="00A15659"/>
    <w:rsid w:val="00A157FF"/>
    <w:rsid w:val="00A177A1"/>
    <w:rsid w:val="00A17BC9"/>
    <w:rsid w:val="00A21134"/>
    <w:rsid w:val="00A21688"/>
    <w:rsid w:val="00A23AC6"/>
    <w:rsid w:val="00A25F69"/>
    <w:rsid w:val="00A34487"/>
    <w:rsid w:val="00A3791F"/>
    <w:rsid w:val="00A40F47"/>
    <w:rsid w:val="00A44819"/>
    <w:rsid w:val="00A44B36"/>
    <w:rsid w:val="00A5076D"/>
    <w:rsid w:val="00A51A13"/>
    <w:rsid w:val="00A60B6B"/>
    <w:rsid w:val="00A62AC4"/>
    <w:rsid w:val="00A62D40"/>
    <w:rsid w:val="00A63C9A"/>
    <w:rsid w:val="00A66DBA"/>
    <w:rsid w:val="00A74E67"/>
    <w:rsid w:val="00A77BBB"/>
    <w:rsid w:val="00A81D90"/>
    <w:rsid w:val="00A87EDB"/>
    <w:rsid w:val="00A944C2"/>
    <w:rsid w:val="00A9614B"/>
    <w:rsid w:val="00A9752E"/>
    <w:rsid w:val="00AA1541"/>
    <w:rsid w:val="00AA1B98"/>
    <w:rsid w:val="00AA1DAA"/>
    <w:rsid w:val="00AA4BB8"/>
    <w:rsid w:val="00AA652F"/>
    <w:rsid w:val="00AA6FF3"/>
    <w:rsid w:val="00AA7D2B"/>
    <w:rsid w:val="00AB468B"/>
    <w:rsid w:val="00AB79C9"/>
    <w:rsid w:val="00AC0806"/>
    <w:rsid w:val="00AC4A7D"/>
    <w:rsid w:val="00AC4F94"/>
    <w:rsid w:val="00AC61F8"/>
    <w:rsid w:val="00AC7E3A"/>
    <w:rsid w:val="00AD59EE"/>
    <w:rsid w:val="00AE2D01"/>
    <w:rsid w:val="00AE35E6"/>
    <w:rsid w:val="00AE6E9C"/>
    <w:rsid w:val="00AF003B"/>
    <w:rsid w:val="00AF0E59"/>
    <w:rsid w:val="00AF3C07"/>
    <w:rsid w:val="00B05A2A"/>
    <w:rsid w:val="00B06080"/>
    <w:rsid w:val="00B06FC6"/>
    <w:rsid w:val="00B07815"/>
    <w:rsid w:val="00B12E2C"/>
    <w:rsid w:val="00B1647E"/>
    <w:rsid w:val="00B20E41"/>
    <w:rsid w:val="00B22F8E"/>
    <w:rsid w:val="00B23840"/>
    <w:rsid w:val="00B25AC0"/>
    <w:rsid w:val="00B262A5"/>
    <w:rsid w:val="00B30E87"/>
    <w:rsid w:val="00B34669"/>
    <w:rsid w:val="00B35EA7"/>
    <w:rsid w:val="00B40551"/>
    <w:rsid w:val="00B41E97"/>
    <w:rsid w:val="00B428B8"/>
    <w:rsid w:val="00B432C7"/>
    <w:rsid w:val="00B43ACF"/>
    <w:rsid w:val="00B450AE"/>
    <w:rsid w:val="00B46ABD"/>
    <w:rsid w:val="00B47BEF"/>
    <w:rsid w:val="00B52369"/>
    <w:rsid w:val="00B540D5"/>
    <w:rsid w:val="00B552BC"/>
    <w:rsid w:val="00B565FE"/>
    <w:rsid w:val="00B60C48"/>
    <w:rsid w:val="00B60EBB"/>
    <w:rsid w:val="00B659F2"/>
    <w:rsid w:val="00B667F7"/>
    <w:rsid w:val="00B674E8"/>
    <w:rsid w:val="00B7270F"/>
    <w:rsid w:val="00B76F01"/>
    <w:rsid w:val="00B862CC"/>
    <w:rsid w:val="00B8726D"/>
    <w:rsid w:val="00B9307F"/>
    <w:rsid w:val="00B93AEF"/>
    <w:rsid w:val="00B94A8E"/>
    <w:rsid w:val="00BA0396"/>
    <w:rsid w:val="00BA1401"/>
    <w:rsid w:val="00BA35B6"/>
    <w:rsid w:val="00BA6424"/>
    <w:rsid w:val="00BB043A"/>
    <w:rsid w:val="00BB1FD5"/>
    <w:rsid w:val="00BB52C1"/>
    <w:rsid w:val="00BC1C80"/>
    <w:rsid w:val="00BC269F"/>
    <w:rsid w:val="00BC47B3"/>
    <w:rsid w:val="00BD60BD"/>
    <w:rsid w:val="00BE28FA"/>
    <w:rsid w:val="00BE3DCE"/>
    <w:rsid w:val="00BE6C74"/>
    <w:rsid w:val="00BF4E90"/>
    <w:rsid w:val="00BF55AC"/>
    <w:rsid w:val="00BF6E32"/>
    <w:rsid w:val="00C0203F"/>
    <w:rsid w:val="00C0398C"/>
    <w:rsid w:val="00C06EC1"/>
    <w:rsid w:val="00C1155C"/>
    <w:rsid w:val="00C1164D"/>
    <w:rsid w:val="00C1165A"/>
    <w:rsid w:val="00C13759"/>
    <w:rsid w:val="00C24A16"/>
    <w:rsid w:val="00C262AE"/>
    <w:rsid w:val="00C340E2"/>
    <w:rsid w:val="00C412AD"/>
    <w:rsid w:val="00C4345F"/>
    <w:rsid w:val="00C43A97"/>
    <w:rsid w:val="00C46B00"/>
    <w:rsid w:val="00C5068E"/>
    <w:rsid w:val="00C52104"/>
    <w:rsid w:val="00C5306D"/>
    <w:rsid w:val="00C541BB"/>
    <w:rsid w:val="00C54B0D"/>
    <w:rsid w:val="00C54C29"/>
    <w:rsid w:val="00C54F57"/>
    <w:rsid w:val="00C54FA3"/>
    <w:rsid w:val="00C62C39"/>
    <w:rsid w:val="00C6432E"/>
    <w:rsid w:val="00C713CF"/>
    <w:rsid w:val="00C72B3C"/>
    <w:rsid w:val="00C76C77"/>
    <w:rsid w:val="00C82809"/>
    <w:rsid w:val="00C82DC2"/>
    <w:rsid w:val="00C84BC9"/>
    <w:rsid w:val="00C86BCB"/>
    <w:rsid w:val="00C87409"/>
    <w:rsid w:val="00C87E7B"/>
    <w:rsid w:val="00CA0469"/>
    <w:rsid w:val="00CA4A71"/>
    <w:rsid w:val="00CB0C34"/>
    <w:rsid w:val="00CB1ED8"/>
    <w:rsid w:val="00CB2F2B"/>
    <w:rsid w:val="00CB4A05"/>
    <w:rsid w:val="00CB74F6"/>
    <w:rsid w:val="00CC03F0"/>
    <w:rsid w:val="00CC3086"/>
    <w:rsid w:val="00CC4B0E"/>
    <w:rsid w:val="00CD3324"/>
    <w:rsid w:val="00CD7168"/>
    <w:rsid w:val="00CE0C96"/>
    <w:rsid w:val="00CF0AA2"/>
    <w:rsid w:val="00CF3081"/>
    <w:rsid w:val="00CF386C"/>
    <w:rsid w:val="00D01FE0"/>
    <w:rsid w:val="00D03428"/>
    <w:rsid w:val="00D0514C"/>
    <w:rsid w:val="00D146D9"/>
    <w:rsid w:val="00D1576D"/>
    <w:rsid w:val="00D1743E"/>
    <w:rsid w:val="00D176C2"/>
    <w:rsid w:val="00D21855"/>
    <w:rsid w:val="00D27A22"/>
    <w:rsid w:val="00D30560"/>
    <w:rsid w:val="00D30BB1"/>
    <w:rsid w:val="00D3116F"/>
    <w:rsid w:val="00D32576"/>
    <w:rsid w:val="00D328BD"/>
    <w:rsid w:val="00D3336D"/>
    <w:rsid w:val="00D37CEF"/>
    <w:rsid w:val="00D40923"/>
    <w:rsid w:val="00D41B58"/>
    <w:rsid w:val="00D427FA"/>
    <w:rsid w:val="00D43DD3"/>
    <w:rsid w:val="00D44450"/>
    <w:rsid w:val="00D445C8"/>
    <w:rsid w:val="00D45A76"/>
    <w:rsid w:val="00D50B3A"/>
    <w:rsid w:val="00D64F12"/>
    <w:rsid w:val="00D70710"/>
    <w:rsid w:val="00D70F27"/>
    <w:rsid w:val="00D72725"/>
    <w:rsid w:val="00D75DC8"/>
    <w:rsid w:val="00D77EC4"/>
    <w:rsid w:val="00D85080"/>
    <w:rsid w:val="00D86E20"/>
    <w:rsid w:val="00D90FED"/>
    <w:rsid w:val="00D92329"/>
    <w:rsid w:val="00D93DBD"/>
    <w:rsid w:val="00D93F3D"/>
    <w:rsid w:val="00D95A74"/>
    <w:rsid w:val="00D95ED4"/>
    <w:rsid w:val="00D96E8A"/>
    <w:rsid w:val="00D96F31"/>
    <w:rsid w:val="00DA2C3A"/>
    <w:rsid w:val="00DA3168"/>
    <w:rsid w:val="00DA5589"/>
    <w:rsid w:val="00DA5759"/>
    <w:rsid w:val="00DB2B19"/>
    <w:rsid w:val="00DB4773"/>
    <w:rsid w:val="00DC4C9E"/>
    <w:rsid w:val="00DC553C"/>
    <w:rsid w:val="00DD1831"/>
    <w:rsid w:val="00DD5988"/>
    <w:rsid w:val="00DD6429"/>
    <w:rsid w:val="00DD6526"/>
    <w:rsid w:val="00DD6D59"/>
    <w:rsid w:val="00DD75E9"/>
    <w:rsid w:val="00DE0A08"/>
    <w:rsid w:val="00DE3D4C"/>
    <w:rsid w:val="00DE4E75"/>
    <w:rsid w:val="00DE4F27"/>
    <w:rsid w:val="00DE6BB6"/>
    <w:rsid w:val="00DE6F95"/>
    <w:rsid w:val="00DF0CD4"/>
    <w:rsid w:val="00DF3A3E"/>
    <w:rsid w:val="00DF6087"/>
    <w:rsid w:val="00DF64AD"/>
    <w:rsid w:val="00DF7802"/>
    <w:rsid w:val="00DF7CC8"/>
    <w:rsid w:val="00E00897"/>
    <w:rsid w:val="00E034E0"/>
    <w:rsid w:val="00E040A9"/>
    <w:rsid w:val="00E05FFB"/>
    <w:rsid w:val="00E100AF"/>
    <w:rsid w:val="00E10FB1"/>
    <w:rsid w:val="00E114B9"/>
    <w:rsid w:val="00E1178C"/>
    <w:rsid w:val="00E135F4"/>
    <w:rsid w:val="00E14538"/>
    <w:rsid w:val="00E1607C"/>
    <w:rsid w:val="00E21828"/>
    <w:rsid w:val="00E25633"/>
    <w:rsid w:val="00E25D46"/>
    <w:rsid w:val="00E30C77"/>
    <w:rsid w:val="00E31598"/>
    <w:rsid w:val="00E32352"/>
    <w:rsid w:val="00E33025"/>
    <w:rsid w:val="00E334A7"/>
    <w:rsid w:val="00E350B1"/>
    <w:rsid w:val="00E417E4"/>
    <w:rsid w:val="00E43155"/>
    <w:rsid w:val="00E43B56"/>
    <w:rsid w:val="00E446DD"/>
    <w:rsid w:val="00E47A01"/>
    <w:rsid w:val="00E47C35"/>
    <w:rsid w:val="00E50FB9"/>
    <w:rsid w:val="00E520E9"/>
    <w:rsid w:val="00E55CF2"/>
    <w:rsid w:val="00E57B20"/>
    <w:rsid w:val="00E6771E"/>
    <w:rsid w:val="00E73FF1"/>
    <w:rsid w:val="00E74817"/>
    <w:rsid w:val="00E750BA"/>
    <w:rsid w:val="00E75239"/>
    <w:rsid w:val="00E80B73"/>
    <w:rsid w:val="00E81FAB"/>
    <w:rsid w:val="00E8477F"/>
    <w:rsid w:val="00E87F0A"/>
    <w:rsid w:val="00E87FA5"/>
    <w:rsid w:val="00E90F79"/>
    <w:rsid w:val="00E94FDB"/>
    <w:rsid w:val="00EA3709"/>
    <w:rsid w:val="00EA58CC"/>
    <w:rsid w:val="00EA66D1"/>
    <w:rsid w:val="00EB1912"/>
    <w:rsid w:val="00EB4233"/>
    <w:rsid w:val="00EB4B87"/>
    <w:rsid w:val="00EB76A4"/>
    <w:rsid w:val="00EB7BB7"/>
    <w:rsid w:val="00EC3463"/>
    <w:rsid w:val="00EC3622"/>
    <w:rsid w:val="00EC4597"/>
    <w:rsid w:val="00EC4F88"/>
    <w:rsid w:val="00EC51E3"/>
    <w:rsid w:val="00EC7866"/>
    <w:rsid w:val="00ED0870"/>
    <w:rsid w:val="00ED0D79"/>
    <w:rsid w:val="00ED0F93"/>
    <w:rsid w:val="00ED1E96"/>
    <w:rsid w:val="00ED46E7"/>
    <w:rsid w:val="00ED4F3E"/>
    <w:rsid w:val="00EE1813"/>
    <w:rsid w:val="00EE1B39"/>
    <w:rsid w:val="00EE34E0"/>
    <w:rsid w:val="00EE5E8C"/>
    <w:rsid w:val="00EE7709"/>
    <w:rsid w:val="00EF0C57"/>
    <w:rsid w:val="00EF120A"/>
    <w:rsid w:val="00EF5D14"/>
    <w:rsid w:val="00EF723D"/>
    <w:rsid w:val="00F028D2"/>
    <w:rsid w:val="00F0479D"/>
    <w:rsid w:val="00F06827"/>
    <w:rsid w:val="00F10D99"/>
    <w:rsid w:val="00F172EC"/>
    <w:rsid w:val="00F2270E"/>
    <w:rsid w:val="00F2704E"/>
    <w:rsid w:val="00F30F6A"/>
    <w:rsid w:val="00F32291"/>
    <w:rsid w:val="00F335A4"/>
    <w:rsid w:val="00F3698C"/>
    <w:rsid w:val="00F40D7B"/>
    <w:rsid w:val="00F41558"/>
    <w:rsid w:val="00F44848"/>
    <w:rsid w:val="00F51DA0"/>
    <w:rsid w:val="00F6281E"/>
    <w:rsid w:val="00F62F3E"/>
    <w:rsid w:val="00F6548C"/>
    <w:rsid w:val="00F724F7"/>
    <w:rsid w:val="00F76CD9"/>
    <w:rsid w:val="00F82CC1"/>
    <w:rsid w:val="00F87BF4"/>
    <w:rsid w:val="00F919D9"/>
    <w:rsid w:val="00F91FA6"/>
    <w:rsid w:val="00F97696"/>
    <w:rsid w:val="00FA0B2C"/>
    <w:rsid w:val="00FA1B6A"/>
    <w:rsid w:val="00FA3ACC"/>
    <w:rsid w:val="00FA52F0"/>
    <w:rsid w:val="00FA5619"/>
    <w:rsid w:val="00FB2247"/>
    <w:rsid w:val="00FB6242"/>
    <w:rsid w:val="00FB6CE3"/>
    <w:rsid w:val="00FB77EC"/>
    <w:rsid w:val="00FC2E17"/>
    <w:rsid w:val="00FC30C3"/>
    <w:rsid w:val="00FC7BF8"/>
    <w:rsid w:val="00FD0004"/>
    <w:rsid w:val="00FD30A0"/>
    <w:rsid w:val="00FE0F03"/>
    <w:rsid w:val="00FE20D1"/>
    <w:rsid w:val="00FF1DD7"/>
    <w:rsid w:val="00FF2C01"/>
    <w:rsid w:val="00FF6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F71395B"/>
  <w15:docId w15:val="{A5A12ECE-1252-446C-9012-A0089D759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4F88"/>
    <w:p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,_EB_1,h:1,h:1app"/>
    <w:next w:val="2"/>
    <w:link w:val="11"/>
    <w:qFormat/>
    <w:rsid w:val="00D96E8A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 Полужирный" w:eastAsia="Times New Roman" w:hAnsi="Times New Roman Полужирный" w:cs="Times New Roman"/>
      <w:b/>
      <w:caps/>
      <w:sz w:val="28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EC4F88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8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0"/>
    <w:qFormat/>
    <w:rsid w:val="00F30F6A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,_EB_4,h:4,h4,ITT t4,PA Micro Section,4"/>
    <w:basedOn w:val="2"/>
    <w:next w:val="a0"/>
    <w:link w:val="40"/>
    <w:qFormat/>
    <w:rsid w:val="00D96E8A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EC4F88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"/>
    <w:link w:val="60"/>
    <w:qFormat/>
    <w:rsid w:val="00EC4F88"/>
    <w:pPr>
      <w:tabs>
        <w:tab w:val="left" w:pos="1871"/>
      </w:tabs>
      <w:outlineLvl w:val="5"/>
    </w:pPr>
    <w:rPr>
      <w:lang w:val="en-US"/>
    </w:rPr>
  </w:style>
  <w:style w:type="paragraph" w:styleId="7">
    <w:name w:val="heading 7"/>
    <w:basedOn w:val="a"/>
    <w:next w:val="a"/>
    <w:link w:val="70"/>
    <w:qFormat/>
    <w:rsid w:val="00EC4F88"/>
    <w:pPr>
      <w:spacing w:before="360" w:after="360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EC4F88"/>
    <w:pPr>
      <w:spacing w:before="360" w:after="360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qFormat/>
    <w:rsid w:val="00EC4F88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_Согласовано"/>
    <w:basedOn w:val="a"/>
    <w:qFormat/>
    <w:rsid w:val="006C68C2"/>
    <w:pPr>
      <w:spacing w:before="120" w:after="120" w:line="240" w:lineRule="auto"/>
      <w:jc w:val="center"/>
    </w:pPr>
    <w:rPr>
      <w:b/>
      <w:caps/>
      <w:szCs w:val="28"/>
    </w:rPr>
  </w:style>
  <w:style w:type="paragraph" w:customStyle="1" w:styleId="a5">
    <w:name w:val="Титул_Утверждаю"/>
    <w:qFormat/>
    <w:rsid w:val="006C68C2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6">
    <w:name w:val="Титул_Согласовано_Текст"/>
    <w:basedOn w:val="a"/>
    <w:qFormat/>
    <w:rsid w:val="006C68C2"/>
    <w:pPr>
      <w:spacing w:before="120" w:after="120" w:line="240" w:lineRule="auto"/>
      <w:ind w:right="34"/>
      <w:jc w:val="center"/>
    </w:pPr>
    <w:rPr>
      <w:szCs w:val="28"/>
    </w:rPr>
  </w:style>
  <w:style w:type="paragraph" w:customStyle="1" w:styleId="a7">
    <w:name w:val="Титул_Наим_прог_средства"/>
    <w:basedOn w:val="a"/>
    <w:qFormat/>
    <w:rsid w:val="006C68C2"/>
    <w:pPr>
      <w:spacing w:before="120" w:line="240" w:lineRule="auto"/>
      <w:jc w:val="center"/>
    </w:pPr>
    <w:rPr>
      <w:caps/>
      <w:szCs w:val="28"/>
    </w:rPr>
  </w:style>
  <w:style w:type="paragraph" w:customStyle="1" w:styleId="a8">
    <w:name w:val="Титул_Наим_документа"/>
    <w:basedOn w:val="a"/>
    <w:qFormat/>
    <w:rsid w:val="006C68C2"/>
    <w:pPr>
      <w:spacing w:before="60" w:line="240" w:lineRule="auto"/>
      <w:jc w:val="center"/>
    </w:pPr>
    <w:rPr>
      <w:szCs w:val="28"/>
    </w:rPr>
  </w:style>
  <w:style w:type="paragraph" w:customStyle="1" w:styleId="a9">
    <w:name w:val="Титул_Листов"/>
    <w:basedOn w:val="a"/>
    <w:qFormat/>
    <w:rsid w:val="006C68C2"/>
    <w:pPr>
      <w:spacing w:before="200" w:line="240" w:lineRule="auto"/>
      <w:jc w:val="center"/>
    </w:pPr>
    <w:rPr>
      <w:szCs w:val="28"/>
    </w:rPr>
  </w:style>
  <w:style w:type="paragraph" w:customStyle="1" w:styleId="aa">
    <w:name w:val="Титул_Год"/>
    <w:basedOn w:val="a9"/>
    <w:qFormat/>
    <w:rsid w:val="006C68C2"/>
    <w:pPr>
      <w:spacing w:before="0" w:line="360" w:lineRule="atLeast"/>
    </w:pPr>
  </w:style>
  <w:style w:type="paragraph" w:styleId="12">
    <w:name w:val="toc 1"/>
    <w:basedOn w:val="a"/>
    <w:next w:val="a"/>
    <w:autoRedefine/>
    <w:uiPriority w:val="39"/>
    <w:rsid w:val="00580EEA"/>
    <w:pPr>
      <w:tabs>
        <w:tab w:val="right" w:leader="dot" w:pos="9639"/>
      </w:tabs>
      <w:ind w:right="284"/>
      <w:jc w:val="both"/>
    </w:pPr>
  </w:style>
  <w:style w:type="character" w:styleId="ab">
    <w:name w:val="Hyperlink"/>
    <w:uiPriority w:val="99"/>
    <w:unhideWhenUsed/>
    <w:rsid w:val="00EC4F88"/>
    <w:rPr>
      <w:color w:val="0000FF"/>
      <w:u w:val="single"/>
    </w:rPr>
  </w:style>
  <w:style w:type="paragraph" w:styleId="21">
    <w:name w:val="toc 2"/>
    <w:basedOn w:val="a"/>
    <w:next w:val="a"/>
    <w:autoRedefine/>
    <w:uiPriority w:val="39"/>
    <w:rsid w:val="00580EEA"/>
    <w:pPr>
      <w:tabs>
        <w:tab w:val="right" w:leader="dot" w:pos="9639"/>
      </w:tabs>
      <w:ind w:right="284"/>
      <w:jc w:val="both"/>
    </w:pPr>
    <w:rPr>
      <w:noProof/>
    </w:rPr>
  </w:style>
  <w:style w:type="character" w:styleId="ac">
    <w:name w:val="Subtle Emphasis"/>
    <w:basedOn w:val="a1"/>
    <w:uiPriority w:val="19"/>
    <w:qFormat/>
    <w:rsid w:val="006C68C2"/>
    <w:rPr>
      <w:i/>
      <w:iCs/>
      <w:color w:val="808080" w:themeColor="text1" w:themeTint="7F"/>
    </w:rPr>
  </w:style>
  <w:style w:type="paragraph" w:customStyle="1" w:styleId="ad">
    <w:name w:val="Содержание"/>
    <w:basedOn w:val="a"/>
    <w:next w:val="a"/>
    <w:rsid w:val="00EC4F88"/>
    <w:pPr>
      <w:keepNext/>
      <w:pageBreakBefore/>
      <w:suppressAutoHyphens/>
      <w:spacing w:before="360" w:after="360"/>
      <w:jc w:val="center"/>
    </w:pPr>
    <w:rPr>
      <w:b/>
      <w:caps/>
      <w:szCs w:val="20"/>
      <w:lang w:eastAsia="en-US"/>
    </w:rPr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basedOn w:val="a1"/>
    <w:link w:val="1"/>
    <w:rsid w:val="00D96E8A"/>
    <w:rPr>
      <w:rFonts w:ascii="Times New Roman Полужирный" w:eastAsia="Times New Roman" w:hAnsi="Times New Roman Полужирный" w:cs="Times New Roman"/>
      <w:b/>
      <w:caps/>
      <w:sz w:val="28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F30F6A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,_EB_4 Знак"/>
    <w:basedOn w:val="a1"/>
    <w:link w:val="4"/>
    <w:rsid w:val="00D96E8A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50">
    <w:name w:val="Заголовок 5 Знак"/>
    <w:aliases w:val="_Подпункт Знак"/>
    <w:basedOn w:val="a1"/>
    <w:link w:val="5"/>
    <w:rsid w:val="006C68C2"/>
    <w:rPr>
      <w:rFonts w:ascii="Times New Roman" w:eastAsia="Times New Roman" w:hAnsi="Times New Roman" w:cs="Times New Roman"/>
      <w:b/>
      <w:snapToGrid w:val="0"/>
      <w:sz w:val="28"/>
      <w:szCs w:val="24"/>
    </w:rPr>
  </w:style>
  <w:style w:type="character" w:customStyle="1" w:styleId="60">
    <w:name w:val="Заголовок 6 Знак"/>
    <w:aliases w:val="__Подпункт Знак"/>
    <w:basedOn w:val="a1"/>
    <w:link w:val="6"/>
    <w:rsid w:val="006C68C2"/>
    <w:rPr>
      <w:rFonts w:ascii="Times New Roman" w:eastAsia="Times New Roman" w:hAnsi="Times New Roman" w:cs="Times New Roman"/>
      <w:b/>
      <w:snapToGrid w:val="0"/>
      <w:sz w:val="28"/>
      <w:szCs w:val="24"/>
      <w:lang w:val="en-US"/>
    </w:rPr>
  </w:style>
  <w:style w:type="character" w:customStyle="1" w:styleId="70">
    <w:name w:val="Заголовок 7 Знак"/>
    <w:link w:val="7"/>
    <w:rsid w:val="00EC4F88"/>
    <w:rPr>
      <w:rFonts w:ascii="Arial" w:eastAsia="Times New Roman" w:hAnsi="Arial" w:cs="Times New Roman"/>
      <w:sz w:val="20"/>
      <w:szCs w:val="24"/>
      <w:lang w:val="en-US" w:eastAsia="ru-RU"/>
    </w:rPr>
  </w:style>
  <w:style w:type="table" w:styleId="ae">
    <w:name w:val="Table Grid"/>
    <w:basedOn w:val="a2"/>
    <w:uiPriority w:val="39"/>
    <w:rsid w:val="006C68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0">
    <w:name w:val="Текст пункта"/>
    <w:link w:val="13"/>
    <w:qFormat/>
    <w:rsid w:val="00EC4F88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31">
    <w:name w:val="Текст пункта Знак3"/>
    <w:rsid w:val="006C68C2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">
    <w:name w:val="Рис"/>
    <w:next w:val="af0"/>
    <w:link w:val="af1"/>
    <w:qFormat/>
    <w:rsid w:val="00EC4F88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character" w:customStyle="1" w:styleId="af1">
    <w:name w:val="Рис Знак"/>
    <w:link w:val="af"/>
    <w:locked/>
    <w:rsid w:val="006C68C2"/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paragraph" w:customStyle="1" w:styleId="af0">
    <w:name w:val="Рис Имя"/>
    <w:basedOn w:val="a"/>
    <w:next w:val="af"/>
    <w:link w:val="af2"/>
    <w:qFormat/>
    <w:rsid w:val="00EC4F88"/>
    <w:pPr>
      <w:jc w:val="center"/>
    </w:pPr>
    <w:rPr>
      <w:szCs w:val="20"/>
      <w:lang w:eastAsia="en-US"/>
    </w:rPr>
  </w:style>
  <w:style w:type="character" w:customStyle="1" w:styleId="af2">
    <w:name w:val="Рис Имя Знак"/>
    <w:link w:val="af0"/>
    <w:locked/>
    <w:rsid w:val="006C68C2"/>
    <w:rPr>
      <w:rFonts w:ascii="Times New Roman" w:eastAsia="Times New Roman" w:hAnsi="Times New Roman" w:cs="Times New Roman"/>
      <w:sz w:val="28"/>
      <w:szCs w:val="20"/>
    </w:rPr>
  </w:style>
  <w:style w:type="paragraph" w:customStyle="1" w:styleId="-">
    <w:name w:val="Список-"/>
    <w:link w:val="-1"/>
    <w:autoRedefine/>
    <w:qFormat/>
    <w:rsid w:val="00E350B1"/>
    <w:pPr>
      <w:numPr>
        <w:numId w:val="2"/>
      </w:numPr>
      <w:tabs>
        <w:tab w:val="clear" w:pos="984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8"/>
      <w:szCs w:val="28"/>
    </w:rPr>
  </w:style>
  <w:style w:type="character" w:customStyle="1" w:styleId="-1">
    <w:name w:val="Список- Знак1"/>
    <w:link w:val="-"/>
    <w:rsid w:val="00E350B1"/>
    <w:rPr>
      <w:rFonts w:ascii="Times New Roman" w:eastAsia="Times New Roman" w:hAnsi="Times New Roman" w:cs="Times New Roman"/>
      <w:snapToGrid w:val="0"/>
      <w:spacing w:val="2"/>
      <w:sz w:val="28"/>
      <w:szCs w:val="28"/>
    </w:rPr>
  </w:style>
  <w:style w:type="paragraph" w:customStyle="1" w:styleId="af3">
    <w:name w:val="Рис Текст"/>
    <w:basedOn w:val="a"/>
    <w:rsid w:val="006C68C2"/>
    <w:pPr>
      <w:keepLines/>
      <w:tabs>
        <w:tab w:val="num" w:pos="984"/>
      </w:tabs>
      <w:spacing w:before="120" w:after="120" w:line="240" w:lineRule="auto"/>
      <w:ind w:right="851" w:firstLine="624"/>
    </w:pPr>
    <w:rPr>
      <w:rFonts w:ascii="Tahoma" w:hAnsi="Tahoma"/>
      <w:bCs/>
      <w:sz w:val="20"/>
      <w:szCs w:val="20"/>
    </w:rPr>
  </w:style>
  <w:style w:type="character" w:customStyle="1" w:styleId="80">
    <w:name w:val="Заголовок 8 Знак"/>
    <w:link w:val="8"/>
    <w:rsid w:val="00EC4F88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13">
    <w:name w:val="Текст пункта Знак1"/>
    <w:link w:val="a0"/>
    <w:rsid w:val="00EC4F88"/>
    <w:rPr>
      <w:rFonts w:ascii="Times New Roman" w:eastAsia="Times New Roman" w:hAnsi="Times New Roman" w:cs="Times New Roman"/>
      <w:spacing w:val="2"/>
      <w:sz w:val="28"/>
      <w:szCs w:val="24"/>
    </w:rPr>
  </w:style>
  <w:style w:type="paragraph" w:customStyle="1" w:styleId="--">
    <w:name w:val="Список--"/>
    <w:basedOn w:val="-"/>
    <w:qFormat/>
    <w:rsid w:val="00EC4F88"/>
    <w:pPr>
      <w:ind w:left="1276"/>
    </w:pPr>
  </w:style>
  <w:style w:type="paragraph" w:customStyle="1" w:styleId="TableGraf10L">
    <w:name w:val="TableGraf 10L"/>
    <w:basedOn w:val="a"/>
    <w:rsid w:val="00EC4F88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EC4F88"/>
    <w:rPr>
      <w:b/>
    </w:rPr>
  </w:style>
  <w:style w:type="paragraph" w:customStyle="1" w:styleId="Head10M">
    <w:name w:val="Head 10M"/>
    <w:basedOn w:val="a"/>
    <w:rsid w:val="00EC4F88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EC4F88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rsid w:val="00EC4F88"/>
    <w:pPr>
      <w:keepNext/>
      <w:keepLines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EC4F88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EC4F88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EC4F88"/>
    <w:rPr>
      <w:szCs w:val="20"/>
      <w:lang w:eastAsia="en-US"/>
    </w:rPr>
  </w:style>
  <w:style w:type="paragraph" w:customStyle="1" w:styleId="TableGraf12M">
    <w:name w:val="TableGraf 12M"/>
    <w:basedOn w:val="a"/>
    <w:rsid w:val="00EC4F88"/>
    <w:pPr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EC4F88"/>
    <w:pPr>
      <w:jc w:val="right"/>
    </w:pPr>
    <w:rPr>
      <w:szCs w:val="20"/>
      <w:lang w:eastAsia="en-US"/>
    </w:rPr>
  </w:style>
  <w:style w:type="paragraph" w:styleId="af5">
    <w:name w:val="header"/>
    <w:link w:val="af6"/>
    <w:autoRedefine/>
    <w:uiPriority w:val="99"/>
    <w:rsid w:val="00EC4F88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f6">
    <w:name w:val="Верхний колонтитул Знак"/>
    <w:link w:val="af5"/>
    <w:uiPriority w:val="99"/>
    <w:rsid w:val="00EC4F88"/>
    <w:rPr>
      <w:rFonts w:ascii="Arial" w:eastAsia="Times New Roman" w:hAnsi="Arial" w:cs="Times New Roman"/>
      <w:noProof/>
      <w:sz w:val="10"/>
      <w:szCs w:val="24"/>
    </w:rPr>
  </w:style>
  <w:style w:type="paragraph" w:styleId="af7">
    <w:name w:val="caption"/>
    <w:aliases w:val="Рисунок 78"/>
    <w:basedOn w:val="a"/>
    <w:next w:val="a"/>
    <w:uiPriority w:val="35"/>
    <w:qFormat/>
    <w:rsid w:val="00EC4F88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f8">
    <w:name w:val="Раздел документа"/>
    <w:basedOn w:val="a"/>
    <w:next w:val="a"/>
    <w:rsid w:val="00EC4F88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4"/>
    <w:qFormat/>
    <w:rsid w:val="00EC4F88"/>
    <w:pPr>
      <w:numPr>
        <w:numId w:val="3"/>
      </w:numPr>
      <w:ind w:left="993" w:hanging="284"/>
    </w:pPr>
    <w:rPr>
      <w:kern w:val="24"/>
    </w:rPr>
  </w:style>
  <w:style w:type="character" w:customStyle="1" w:styleId="14">
    <w:name w:val="Список_1) Знак"/>
    <w:link w:val="10"/>
    <w:rsid w:val="00EC4F88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f9">
    <w:name w:val="Document Map"/>
    <w:basedOn w:val="a"/>
    <w:link w:val="afa"/>
    <w:semiHidden/>
    <w:rsid w:val="00EC4F88"/>
    <w:pPr>
      <w:shd w:val="clear" w:color="auto" w:fill="000080"/>
    </w:pPr>
    <w:rPr>
      <w:rFonts w:ascii="Tahoma" w:hAnsi="Tahoma" w:cs="Tahoma"/>
    </w:rPr>
  </w:style>
  <w:style w:type="character" w:customStyle="1" w:styleId="afa">
    <w:name w:val="Схема документа Знак"/>
    <w:basedOn w:val="a1"/>
    <w:link w:val="af9"/>
    <w:semiHidden/>
    <w:rsid w:val="006C68C2"/>
    <w:rPr>
      <w:rFonts w:ascii="Tahoma" w:eastAsia="Times New Roman" w:hAnsi="Tahoma" w:cs="Tahoma"/>
      <w:sz w:val="28"/>
      <w:szCs w:val="24"/>
      <w:shd w:val="clear" w:color="auto" w:fill="000080"/>
      <w:lang w:eastAsia="ru-RU"/>
    </w:rPr>
  </w:style>
  <w:style w:type="paragraph" w:styleId="afb">
    <w:name w:val="footer"/>
    <w:basedOn w:val="a"/>
    <w:link w:val="afc"/>
    <w:uiPriority w:val="99"/>
    <w:rsid w:val="00EC4F88"/>
    <w:pPr>
      <w:tabs>
        <w:tab w:val="center" w:pos="4677"/>
        <w:tab w:val="right" w:pos="9355"/>
      </w:tabs>
      <w:jc w:val="right"/>
    </w:pPr>
  </w:style>
  <w:style w:type="character" w:customStyle="1" w:styleId="afc">
    <w:name w:val="Нижний колонтитул Знак"/>
    <w:link w:val="afb"/>
    <w:uiPriority w:val="99"/>
    <w:rsid w:val="00EC4F8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1">
    <w:name w:val="toc 4"/>
    <w:next w:val="a"/>
    <w:autoRedefine/>
    <w:uiPriority w:val="39"/>
    <w:rsid w:val="00580EEA"/>
    <w:pPr>
      <w:tabs>
        <w:tab w:val="right" w:leader="dot" w:pos="9639"/>
      </w:tabs>
      <w:spacing w:after="0" w:line="360" w:lineRule="auto"/>
      <w:ind w:right="28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Head12L">
    <w:name w:val="Head 12L"/>
    <w:basedOn w:val="Head10L"/>
    <w:rsid w:val="00EC4F88"/>
    <w:rPr>
      <w:sz w:val="24"/>
    </w:rPr>
  </w:style>
  <w:style w:type="character" w:styleId="afd">
    <w:name w:val="page number"/>
    <w:rsid w:val="00EC4F88"/>
    <w:rPr>
      <w:rFonts w:ascii="Times New Roman" w:hAnsi="Times New Roman"/>
      <w:sz w:val="24"/>
    </w:rPr>
  </w:style>
  <w:style w:type="character" w:customStyle="1" w:styleId="Internetlink">
    <w:name w:val="Internet link"/>
    <w:rsid w:val="00EC4F88"/>
    <w:rPr>
      <w:color w:val="000080"/>
      <w:u w:val="single"/>
    </w:rPr>
  </w:style>
  <w:style w:type="paragraph" w:styleId="afe">
    <w:name w:val="Title"/>
    <w:basedOn w:val="a"/>
    <w:next w:val="a"/>
    <w:link w:val="aff"/>
    <w:qFormat/>
    <w:rsid w:val="00EC4F88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Cs w:val="28"/>
    </w:rPr>
  </w:style>
  <w:style w:type="character" w:customStyle="1" w:styleId="aff">
    <w:name w:val="Заголовок Знак"/>
    <w:link w:val="afe"/>
    <w:rsid w:val="00EC4F88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f0">
    <w:name w:val="Наименование титульного листа"/>
    <w:basedOn w:val="a0"/>
    <w:qFormat/>
    <w:rsid w:val="00EC4F88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f1">
    <w:name w:val="Версия документа"/>
    <w:basedOn w:val="a0"/>
    <w:qFormat/>
    <w:rsid w:val="00EC4F88"/>
    <w:pPr>
      <w:ind w:firstLine="0"/>
      <w:jc w:val="center"/>
      <w:textboxTightWrap w:val="allLines"/>
    </w:pPr>
  </w:style>
  <w:style w:type="paragraph" w:styleId="aff2">
    <w:name w:val="TOC Heading"/>
    <w:basedOn w:val="1"/>
    <w:next w:val="a"/>
    <w:uiPriority w:val="39"/>
    <w:semiHidden/>
    <w:unhideWhenUsed/>
    <w:qFormat/>
    <w:rsid w:val="00EC4F88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Cs w:val="28"/>
      <w:lang w:eastAsia="ru-RU"/>
    </w:rPr>
  </w:style>
  <w:style w:type="paragraph" w:styleId="32">
    <w:name w:val="toc 3"/>
    <w:basedOn w:val="a"/>
    <w:next w:val="a"/>
    <w:autoRedefine/>
    <w:uiPriority w:val="39"/>
    <w:rsid w:val="00580EEA"/>
    <w:pPr>
      <w:tabs>
        <w:tab w:val="right" w:leader="dot" w:pos="9639"/>
      </w:tabs>
      <w:ind w:right="284"/>
      <w:jc w:val="both"/>
    </w:pPr>
  </w:style>
  <w:style w:type="paragraph" w:styleId="aff3">
    <w:name w:val="Balloon Text"/>
    <w:basedOn w:val="a"/>
    <w:link w:val="aff4"/>
    <w:rsid w:val="00EC4F88"/>
    <w:rPr>
      <w:rFonts w:ascii="Tahoma" w:hAnsi="Tahoma" w:cs="Tahoma"/>
      <w:sz w:val="16"/>
      <w:szCs w:val="16"/>
    </w:rPr>
  </w:style>
  <w:style w:type="character" w:customStyle="1" w:styleId="aff4">
    <w:name w:val="Текст выноски Знак"/>
    <w:link w:val="aff3"/>
    <w:rsid w:val="00EC4F8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5">
    <w:name w:val="Перечень содержания"/>
    <w:basedOn w:val="12"/>
    <w:qFormat/>
    <w:rsid w:val="00EC4F88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f6">
    <w:name w:val="Нумерация страницы"/>
    <w:basedOn w:val="af5"/>
    <w:qFormat/>
    <w:rsid w:val="00EC4F88"/>
    <w:pPr>
      <w:spacing w:line="360" w:lineRule="auto"/>
    </w:pPr>
    <w:rPr>
      <w:rFonts w:ascii="Times New Roman" w:hAnsi="Times New Roman"/>
      <w:sz w:val="28"/>
    </w:rPr>
  </w:style>
  <w:style w:type="numbering" w:customStyle="1" w:styleId="phadditiontitle">
    <w:name w:val="ph_additiontitle"/>
    <w:basedOn w:val="a3"/>
    <w:rsid w:val="002D0B16"/>
    <w:pPr>
      <w:numPr>
        <w:numId w:val="6"/>
      </w:numPr>
    </w:pPr>
  </w:style>
  <w:style w:type="paragraph" w:customStyle="1" w:styleId="phadditiontitle1">
    <w:name w:val="ph_addition_title_1"/>
    <w:basedOn w:val="a"/>
    <w:next w:val="a"/>
    <w:rsid w:val="002D0B16"/>
    <w:pPr>
      <w:keepNext/>
      <w:keepLines/>
      <w:pageBreakBefore/>
      <w:numPr>
        <w:numId w:val="6"/>
      </w:numPr>
      <w:spacing w:before="360" w:after="360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"/>
    <w:next w:val="a"/>
    <w:rsid w:val="002D0B16"/>
    <w:pPr>
      <w:keepNext/>
      <w:keepLines/>
      <w:numPr>
        <w:ilvl w:val="1"/>
        <w:numId w:val="6"/>
      </w:numPr>
      <w:spacing w:before="360" w:after="360"/>
      <w:jc w:val="both"/>
      <w:outlineLvl w:val="1"/>
    </w:pPr>
    <w:rPr>
      <w:rFonts w:ascii="Arial" w:hAnsi="Arial"/>
      <w:b/>
      <w:sz w:val="24"/>
    </w:rPr>
  </w:style>
  <w:style w:type="paragraph" w:customStyle="1" w:styleId="phadditiontitle3">
    <w:name w:val="ph_addition_title_3"/>
    <w:basedOn w:val="a"/>
    <w:next w:val="a"/>
    <w:rsid w:val="002D0B16"/>
    <w:pPr>
      <w:keepNext/>
      <w:keepLines/>
      <w:numPr>
        <w:ilvl w:val="2"/>
        <w:numId w:val="6"/>
      </w:numPr>
      <w:spacing w:before="240" w:after="240"/>
      <w:jc w:val="both"/>
      <w:outlineLvl w:val="2"/>
    </w:pPr>
    <w:rPr>
      <w:rFonts w:ascii="Arial" w:hAnsi="Arial"/>
      <w:b/>
      <w:sz w:val="22"/>
      <w:szCs w:val="22"/>
    </w:rPr>
  </w:style>
  <w:style w:type="paragraph" w:customStyle="1" w:styleId="aff7">
    <w:name w:val="Рис_имя"/>
    <w:next w:val="a0"/>
    <w:qFormat/>
    <w:rsid w:val="002D0B16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---">
    <w:name w:val="Список---"/>
    <w:basedOn w:val="--"/>
    <w:qFormat/>
    <w:rsid w:val="004A2333"/>
    <w:pPr>
      <w:numPr>
        <w:numId w:val="0"/>
      </w:numPr>
      <w:ind w:left="2268" w:right="170"/>
    </w:pPr>
    <w:rPr>
      <w:snapToGrid/>
    </w:rPr>
  </w:style>
  <w:style w:type="character" w:styleId="aff8">
    <w:name w:val="annotation reference"/>
    <w:basedOn w:val="a1"/>
    <w:uiPriority w:val="99"/>
    <w:unhideWhenUsed/>
    <w:rsid w:val="00EF120A"/>
    <w:rPr>
      <w:sz w:val="16"/>
      <w:szCs w:val="16"/>
    </w:rPr>
  </w:style>
  <w:style w:type="paragraph" w:styleId="aff9">
    <w:name w:val="annotation text"/>
    <w:basedOn w:val="a"/>
    <w:link w:val="affa"/>
    <w:uiPriority w:val="99"/>
    <w:unhideWhenUsed/>
    <w:rsid w:val="00EF120A"/>
    <w:pPr>
      <w:spacing w:line="240" w:lineRule="auto"/>
    </w:pPr>
    <w:rPr>
      <w:sz w:val="20"/>
      <w:szCs w:val="20"/>
    </w:rPr>
  </w:style>
  <w:style w:type="character" w:customStyle="1" w:styleId="affa">
    <w:name w:val="Текст примечания Знак"/>
    <w:basedOn w:val="a1"/>
    <w:link w:val="aff9"/>
    <w:uiPriority w:val="99"/>
    <w:rsid w:val="00EF12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annotation subject"/>
    <w:basedOn w:val="aff9"/>
    <w:next w:val="aff9"/>
    <w:link w:val="affc"/>
    <w:uiPriority w:val="99"/>
    <w:semiHidden/>
    <w:unhideWhenUsed/>
    <w:rsid w:val="00EF120A"/>
    <w:rPr>
      <w:b/>
      <w:bCs/>
    </w:rPr>
  </w:style>
  <w:style w:type="character" w:customStyle="1" w:styleId="affc">
    <w:name w:val="Тема примечания Знак"/>
    <w:basedOn w:val="affa"/>
    <w:link w:val="affb"/>
    <w:uiPriority w:val="99"/>
    <w:semiHidden/>
    <w:rsid w:val="00EF12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d">
    <w:name w:val="List Paragraph"/>
    <w:basedOn w:val="a"/>
    <w:uiPriority w:val="34"/>
    <w:qFormat/>
    <w:rsid w:val="00C0398C"/>
    <w:pPr>
      <w:ind w:left="720"/>
      <w:contextualSpacing/>
    </w:pPr>
  </w:style>
  <w:style w:type="paragraph" w:customStyle="1" w:styleId="TableHeader">
    <w:name w:val="Table_Header"/>
    <w:basedOn w:val="a"/>
    <w:qFormat/>
    <w:rsid w:val="000E5ABF"/>
    <w:pPr>
      <w:keepNext/>
      <w:jc w:val="center"/>
    </w:pPr>
    <w:rPr>
      <w:b/>
      <w:spacing w:val="2"/>
      <w:szCs w:val="28"/>
      <w:lang w:eastAsia="en-US"/>
    </w:rPr>
  </w:style>
  <w:style w:type="paragraph" w:customStyle="1" w:styleId="TableGraf14L">
    <w:name w:val="Table_Graf_14L"/>
    <w:basedOn w:val="a0"/>
    <w:qFormat/>
    <w:rsid w:val="000E5ABF"/>
    <w:pPr>
      <w:tabs>
        <w:tab w:val="clear" w:pos="1134"/>
      </w:tabs>
      <w:spacing w:line="240" w:lineRule="auto"/>
      <w:ind w:right="170" w:firstLine="0"/>
    </w:pPr>
    <w:rPr>
      <w:szCs w:val="28"/>
    </w:rPr>
  </w:style>
  <w:style w:type="paragraph" w:customStyle="1" w:styleId="91">
    <w:name w:val="91_Пер_терм_и_сокр &lt;Текст&gt;"/>
    <w:qFormat/>
    <w:rsid w:val="00D3336D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styleId="affe">
    <w:name w:val="Revision"/>
    <w:hidden/>
    <w:uiPriority w:val="99"/>
    <w:semiHidden/>
    <w:rsid w:val="00B1647E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ff">
    <w:name w:val="FollowedHyperlink"/>
    <w:basedOn w:val="a1"/>
    <w:uiPriority w:val="99"/>
    <w:semiHidden/>
    <w:unhideWhenUsed/>
    <w:rsid w:val="00577524"/>
    <w:rPr>
      <w:color w:val="954F72" w:themeColor="followedHyperlink"/>
      <w:u w:val="single"/>
    </w:rPr>
  </w:style>
  <w:style w:type="paragraph" w:customStyle="1" w:styleId="afff0">
    <w:name w:val="Список сокращений"/>
    <w:basedOn w:val="ad"/>
    <w:qFormat/>
    <w:rsid w:val="00A87EDB"/>
    <w:pPr>
      <w:keepLines/>
      <w:tabs>
        <w:tab w:val="left" w:pos="1134"/>
        <w:tab w:val="left" w:pos="1440"/>
        <w:tab w:val="left" w:pos="1797"/>
      </w:tabs>
      <w:suppressAutoHyphens w:val="0"/>
      <w:ind w:right="140"/>
    </w:pPr>
    <w:rPr>
      <w:bCs/>
      <w:szCs w:val="28"/>
      <w:lang w:eastAsia="ru-RU"/>
    </w:rPr>
  </w:style>
  <w:style w:type="paragraph" w:styleId="51">
    <w:name w:val="toc 5"/>
    <w:basedOn w:val="a"/>
    <w:next w:val="a"/>
    <w:autoRedefine/>
    <w:uiPriority w:val="39"/>
    <w:semiHidden/>
    <w:unhideWhenUsed/>
    <w:rsid w:val="00580EEA"/>
    <w:pPr>
      <w:ind w:right="284"/>
      <w:jc w:val="both"/>
    </w:pPr>
  </w:style>
  <w:style w:type="paragraph" w:styleId="61">
    <w:name w:val="toc 6"/>
    <w:basedOn w:val="a"/>
    <w:next w:val="a"/>
    <w:autoRedefine/>
    <w:uiPriority w:val="39"/>
    <w:semiHidden/>
    <w:unhideWhenUsed/>
    <w:rsid w:val="00580EEA"/>
    <w:pPr>
      <w:ind w:right="284"/>
      <w:jc w:val="both"/>
    </w:pPr>
  </w:style>
  <w:style w:type="paragraph" w:customStyle="1" w:styleId="-0">
    <w:name w:val="список-"/>
    <w:basedOn w:val="a"/>
    <w:rsid w:val="00A44B36"/>
    <w:pPr>
      <w:numPr>
        <w:numId w:val="53"/>
      </w:numPr>
      <w:pBdr>
        <w:top w:val="nil"/>
        <w:left w:val="nil"/>
        <w:bottom w:val="nil"/>
        <w:right w:val="nil"/>
        <w:between w:val="nil"/>
      </w:pBdr>
      <w:ind w:left="993" w:hanging="284"/>
      <w:jc w:val="both"/>
    </w:pPr>
    <w:rPr>
      <w:color w:val="000000"/>
      <w:szCs w:val="28"/>
    </w:rPr>
  </w:style>
  <w:style w:type="paragraph" w:customStyle="1" w:styleId="afff1">
    <w:name w:val="Титул_Год_Версия"/>
    <w:basedOn w:val="a"/>
    <w:qFormat/>
    <w:rsid w:val="00D92329"/>
    <w:pPr>
      <w:widowControl w:val="0"/>
      <w:autoSpaceDN w:val="0"/>
      <w:adjustRightInd w:val="0"/>
      <w:spacing w:before="4920" w:line="360" w:lineRule="atLeast"/>
      <w:ind w:firstLine="709"/>
      <w:jc w:val="center"/>
      <w:textAlignment w:val="baseline"/>
    </w:pPr>
  </w:style>
  <w:style w:type="paragraph" w:styleId="afff2">
    <w:name w:val="Normal (Web)"/>
    <w:basedOn w:val="a"/>
    <w:uiPriority w:val="99"/>
    <w:semiHidden/>
    <w:unhideWhenUsed/>
    <w:rsid w:val="00B60C48"/>
    <w:pPr>
      <w:spacing w:before="100" w:beforeAutospacing="1" w:after="100" w:afterAutospacing="1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645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image" Target="media/image162.png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64;&#1072;&#1073;&#1083;&#1086;&#1085;&#1099;\&#1089;&#1090;&#1072;&#1088;&#1099;&#1077;\&#1052;&#1080;&#1085;&#1092;&#1080;&#1085;%20&#1056;&#1086;&#1089;&#1089;&#1080;&#1080;_2015_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0C8FB9-7522-4626-8A8F-FDB32C4FB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России_2015_</Template>
  <TotalTime>1</TotalTime>
  <Pages>137</Pages>
  <Words>15193</Words>
  <Characters>86603</Characters>
  <Application>Microsoft Office Word</Application>
  <DocSecurity>0</DocSecurity>
  <Lines>721</Lines>
  <Paragraphs>203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101593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Люкшина</dc:creator>
  <cp:keywords/>
  <dc:description/>
  <cp:lastModifiedBy>БЕЛОВ ВИКТОР ПЕТРОВИЧ</cp:lastModifiedBy>
  <cp:revision>2</cp:revision>
  <dcterms:created xsi:type="dcterms:W3CDTF">2021-09-21T15:47:00Z</dcterms:created>
  <dcterms:modified xsi:type="dcterms:W3CDTF">2021-09-21T15:47:00Z</dcterms:modified>
</cp:coreProperties>
</file>