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ook w:val="04A0" w:firstRow="1" w:lastRow="0" w:firstColumn="1" w:lastColumn="0" w:noHBand="0" w:noVBand="1"/>
      </w:tblPr>
      <w:tblGrid>
        <w:gridCol w:w="9638"/>
      </w:tblGrid>
      <w:tr w:rsidR="00BC269F" w:rsidRPr="00BC269F" w14:paraId="1BFC3938" w14:textId="77777777" w:rsidTr="00952323">
        <w:trPr>
          <w:trHeight w:val="131"/>
        </w:trPr>
        <w:tc>
          <w:tcPr>
            <w:tcW w:w="5000" w:type="pct"/>
            <w:shd w:val="clear" w:color="auto" w:fill="auto"/>
          </w:tcPr>
          <w:p w14:paraId="7BFC6002" w14:textId="510148F6" w:rsidR="006C68C2" w:rsidRPr="00BC269F" w:rsidRDefault="006C68C2" w:rsidP="00915B53">
            <w:pPr>
              <w:pStyle w:val="a8"/>
              <w:spacing w:before="4080"/>
            </w:pPr>
            <w:r w:rsidRPr="00BC269F">
              <w:rPr>
                <w:b/>
              </w:rPr>
              <w:t>РУКОВОДСТВО</w:t>
            </w:r>
            <w:r w:rsidR="00C54FA3" w:rsidRPr="00BC269F">
              <w:rPr>
                <w:b/>
              </w:rPr>
              <w:t xml:space="preserve"> </w:t>
            </w:r>
            <w:r w:rsidR="000F6424">
              <w:rPr>
                <w:b/>
              </w:rPr>
              <w:t>ПОЛЬЗОВАТЕЛЯ</w:t>
            </w:r>
            <w:r w:rsidR="000F6424">
              <w:rPr>
                <w:b/>
              </w:rPr>
              <w:br/>
              <w:t xml:space="preserve">ПО ФОРМИРОВАНИЮ </w:t>
            </w:r>
            <w:r w:rsidRPr="00BC269F">
              <w:rPr>
                <w:b/>
              </w:rPr>
              <w:t>БЮДЖЕТНОЙ РОСПИСИ</w:t>
            </w:r>
            <w:r w:rsidR="00F00B05">
              <w:rPr>
                <w:b/>
              </w:rPr>
              <w:br/>
            </w:r>
            <w:r w:rsidR="00AF640D">
              <w:rPr>
                <w:b/>
              </w:rPr>
              <w:t>НА 202</w:t>
            </w:r>
            <w:r w:rsidR="00A574FE">
              <w:rPr>
                <w:b/>
              </w:rPr>
              <w:t>1</w:t>
            </w:r>
            <w:r w:rsidR="00AF640D">
              <w:rPr>
                <w:b/>
              </w:rPr>
              <w:t xml:space="preserve"> ГОД И </w:t>
            </w:r>
            <w:r w:rsidR="009B442B">
              <w:rPr>
                <w:b/>
              </w:rPr>
              <w:t xml:space="preserve">НА </w:t>
            </w:r>
            <w:bookmarkStart w:id="0" w:name="_GoBack"/>
            <w:bookmarkEnd w:id="0"/>
            <w:r w:rsidR="00AF640D">
              <w:rPr>
                <w:b/>
              </w:rPr>
              <w:t>ПЛАНОВЫЙ ПЕРИОД 202</w:t>
            </w:r>
            <w:r w:rsidR="00A574FE">
              <w:rPr>
                <w:b/>
              </w:rPr>
              <w:t>2</w:t>
            </w:r>
            <w:r w:rsidR="00AF640D">
              <w:rPr>
                <w:b/>
              </w:rPr>
              <w:t xml:space="preserve"> И 202</w:t>
            </w:r>
            <w:r w:rsidR="00A574FE">
              <w:rPr>
                <w:b/>
              </w:rPr>
              <w:t>3</w:t>
            </w:r>
            <w:r w:rsidR="00AF640D">
              <w:rPr>
                <w:b/>
              </w:rPr>
              <w:t xml:space="preserve"> ГОДОВ</w:t>
            </w:r>
            <w:r w:rsidR="00F407A1">
              <w:rPr>
                <w:b/>
              </w:rPr>
              <w:t xml:space="preserve"> </w:t>
            </w:r>
            <w:r w:rsidR="00F00B05">
              <w:rPr>
                <w:b/>
              </w:rPr>
              <w:br/>
            </w:r>
            <w:r w:rsidRPr="00BC269F">
              <w:rPr>
                <w:b/>
              </w:rPr>
              <w:t>В ГОСУДАРСТВЕННОЙ ИНТЕГРИРОВАННОЙ ИНФОРМАЦИОННОЙ СИСТЕМЕ УПРАВЛЕНИЯ ОБЩЕСТВЕННЫМИ ФИНАНСАМИ «ЭЛЕКТРОННЫЙ БЮДЖЕТ»</w:t>
            </w:r>
            <w:r w:rsidR="00F54698">
              <w:rPr>
                <w:b/>
              </w:rPr>
              <w:t xml:space="preserve"> </w:t>
            </w:r>
            <w:r w:rsidR="00F00B05">
              <w:rPr>
                <w:b/>
              </w:rPr>
              <w:br/>
            </w:r>
            <w:r w:rsidRPr="00BC269F">
              <w:rPr>
                <w:b/>
              </w:rPr>
              <w:t>ДЛЯ РАСПОРЯДИТЕЛЕЙ СРЕДСТВ ФЕДЕРАЛЬНОГО БЮДЖЕТА</w:t>
            </w:r>
          </w:p>
        </w:tc>
      </w:tr>
      <w:tr w:rsidR="006C68C2" w:rsidRPr="00BC269F" w14:paraId="0A43C1D4" w14:textId="77777777" w:rsidTr="00952323">
        <w:trPr>
          <w:trHeight w:val="87"/>
        </w:trPr>
        <w:tc>
          <w:tcPr>
            <w:tcW w:w="5000" w:type="pct"/>
            <w:shd w:val="clear" w:color="auto" w:fill="auto"/>
          </w:tcPr>
          <w:p w14:paraId="1B223479" w14:textId="78C8B09C" w:rsidR="006C68C2" w:rsidRPr="00BC269F" w:rsidRDefault="00927C44" w:rsidP="00915B53">
            <w:pPr>
              <w:pStyle w:val="afff2"/>
              <w:spacing w:before="6400"/>
            </w:pPr>
            <w:r>
              <w:t>2021</w:t>
            </w:r>
            <w:r w:rsidR="004349C8">
              <w:t>.</w:t>
            </w:r>
            <w:r>
              <w:t>0</w:t>
            </w:r>
            <w:r w:rsidR="000A59B4">
              <w:t>3</w:t>
            </w:r>
          </w:p>
        </w:tc>
      </w:tr>
    </w:tbl>
    <w:p w14:paraId="6E3EA97A" w14:textId="616C111C" w:rsidR="006C68C2" w:rsidRPr="00BC269F" w:rsidRDefault="006C68C2" w:rsidP="006C68C2">
      <w:pPr>
        <w:pStyle w:val="ad"/>
      </w:pPr>
      <w:r w:rsidRPr="00BC269F">
        <w:lastRenderedPageBreak/>
        <w:t>содержание</w:t>
      </w:r>
    </w:p>
    <w:p w14:paraId="10CAE568" w14:textId="5146F60D" w:rsidR="00D23FC4" w:rsidRDefault="00F869AD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r>
        <w:rPr>
          <w:rStyle w:val="ac"/>
          <w:caps/>
          <w:color w:val="auto"/>
        </w:rPr>
        <w:fldChar w:fldCharType="begin"/>
      </w:r>
      <w:r>
        <w:rPr>
          <w:rStyle w:val="ac"/>
          <w:caps/>
          <w:color w:val="auto"/>
        </w:rPr>
        <w:instrText xml:space="preserve"> TOC \o "1-3" \h \z \u </w:instrText>
      </w:r>
      <w:r>
        <w:rPr>
          <w:rStyle w:val="ac"/>
          <w:caps/>
          <w:color w:val="auto"/>
        </w:rPr>
        <w:fldChar w:fldCharType="separate"/>
      </w:r>
      <w:hyperlink w:anchor="_Toc82012540" w:history="1">
        <w:r w:rsidR="00D23FC4" w:rsidRPr="006D22D5">
          <w:rPr>
            <w:rStyle w:val="ab"/>
            <w:noProof/>
          </w:rPr>
          <w:t>1 Запуск Системы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_Toc82012540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9</w:t>
        </w:r>
        <w:r w:rsidR="00D23FC4">
          <w:rPr>
            <w:noProof/>
            <w:webHidden/>
          </w:rPr>
          <w:fldChar w:fldCharType="end"/>
        </w:r>
      </w:hyperlink>
    </w:p>
    <w:p w14:paraId="52CF83C6" w14:textId="5DAD68F0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541" w:history="1">
        <w:r w:rsidR="00D23FC4" w:rsidRPr="006D22D5">
          <w:rPr>
            <w:rStyle w:val="ab"/>
            <w:noProof/>
          </w:rPr>
          <w:t>2 Настройка оповещений о доведении бюджетных ассигнований и лимитов бюджетных обязательств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_Toc82012541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12</w:t>
        </w:r>
        <w:r w:rsidR="00D23FC4">
          <w:rPr>
            <w:noProof/>
            <w:webHidden/>
          </w:rPr>
          <w:fldChar w:fldCharType="end"/>
        </w:r>
      </w:hyperlink>
    </w:p>
    <w:p w14:paraId="7DFF2E39" w14:textId="688DE18B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542" w:history="1">
        <w:r w:rsidR="00D23FC4" w:rsidRPr="006D22D5">
          <w:rPr>
            <w:rStyle w:val="ab"/>
            <w:noProof/>
          </w:rPr>
          <w:t>2.1 Добавление настройки оповещения о доведении бюджетных ассигнований и лимитов бюджетных обязательств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_Toc82012542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13</w:t>
        </w:r>
        <w:r w:rsidR="00D23FC4">
          <w:rPr>
            <w:noProof/>
            <w:webHidden/>
          </w:rPr>
          <w:fldChar w:fldCharType="end"/>
        </w:r>
      </w:hyperlink>
    </w:p>
    <w:p w14:paraId="419D451B" w14:textId="0089DCA8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543" w:history="1">
        <w:r w:rsidR="00D23FC4" w:rsidRPr="006D22D5">
          <w:rPr>
            <w:rStyle w:val="ab"/>
            <w:noProof/>
          </w:rPr>
          <w:t>2.2 Редактирование настройки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_Toc82012543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17</w:t>
        </w:r>
        <w:r w:rsidR="00D23FC4">
          <w:rPr>
            <w:noProof/>
            <w:webHidden/>
          </w:rPr>
          <w:fldChar w:fldCharType="end"/>
        </w:r>
      </w:hyperlink>
    </w:p>
    <w:p w14:paraId="4970F526" w14:textId="0AF64991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544" w:history="1">
        <w:r w:rsidR="00D23FC4" w:rsidRPr="006D22D5">
          <w:rPr>
            <w:rStyle w:val="ab"/>
            <w:noProof/>
          </w:rPr>
          <w:t>2.3 Удаление настройки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_Toc82012544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19</w:t>
        </w:r>
        <w:r w:rsidR="00D23FC4">
          <w:rPr>
            <w:noProof/>
            <w:webHidden/>
          </w:rPr>
          <w:fldChar w:fldCharType="end"/>
        </w:r>
      </w:hyperlink>
    </w:p>
    <w:p w14:paraId="0D799291" w14:textId="6499C0DF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545" w:history="1">
        <w:r w:rsidR="00D23FC4" w:rsidRPr="006D22D5">
          <w:rPr>
            <w:rStyle w:val="ab"/>
            <w:noProof/>
          </w:rPr>
          <w:t>3 Распределение Распорядителем средств федерального бюджета показателей бюджетных ассигнований и лимитов бюджетных обязательств по подведомственным структурам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_Toc82012545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20</w:t>
        </w:r>
        <w:r w:rsidR="00D23FC4">
          <w:rPr>
            <w:noProof/>
            <w:webHidden/>
          </w:rPr>
          <w:fldChar w:fldCharType="end"/>
        </w:r>
      </w:hyperlink>
    </w:p>
    <w:p w14:paraId="0BF87D66" w14:textId="38FF445C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546" w:history="1">
        <w:r w:rsidR="00D23FC4" w:rsidRPr="006D22D5">
          <w:rPr>
            <w:rStyle w:val="ab"/>
            <w:noProof/>
          </w:rPr>
          <w:t>3.1 Распределение бюджетных ассигнований по подведомственным учреждениям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_Toc82012546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20</w:t>
        </w:r>
        <w:r w:rsidR="00D23FC4">
          <w:rPr>
            <w:noProof/>
            <w:webHidden/>
          </w:rPr>
          <w:fldChar w:fldCharType="end"/>
        </w:r>
      </w:hyperlink>
    </w:p>
    <w:p w14:paraId="56EF78C9" w14:textId="17A14494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47" w:history="1">
        <w:r w:rsidR="00D23FC4" w:rsidRPr="006D22D5">
          <w:rPr>
            <w:rStyle w:val="ab"/>
            <w:noProof/>
          </w:rPr>
          <w:t>3.1.1 Распределение бюджетных ассигнований по подведомственным учреждениям во вкладке «ПНО»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_Toc82012547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22</w:t>
        </w:r>
        <w:r w:rsidR="00D23FC4">
          <w:rPr>
            <w:noProof/>
            <w:webHidden/>
          </w:rPr>
          <w:fldChar w:fldCharType="end"/>
        </w:r>
      </w:hyperlink>
    </w:p>
    <w:p w14:paraId="3BF9A2D8" w14:textId="49C7F3F3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48" w:history="1">
        <w:r w:rsidR="00D23FC4" w:rsidRPr="006D22D5">
          <w:rPr>
            <w:rStyle w:val="ab"/>
            <w:noProof/>
          </w:rPr>
          <w:t>3.1.2 Распределение бюджетных ассигнований по подведомственным структурам во вкладке «БА по источникам»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_Toc82012548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31</w:t>
        </w:r>
        <w:r w:rsidR="00D23FC4">
          <w:rPr>
            <w:noProof/>
            <w:webHidden/>
          </w:rPr>
          <w:fldChar w:fldCharType="end"/>
        </w:r>
      </w:hyperlink>
    </w:p>
    <w:p w14:paraId="72E8FA8D" w14:textId="040B9F31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549" w:history="1">
        <w:r w:rsidR="00D23FC4" w:rsidRPr="006D22D5">
          <w:rPr>
            <w:rStyle w:val="ab"/>
            <w:noProof/>
          </w:rPr>
          <w:t>3.2 Распределение лимитов бюджетных обязательств по подведомственным учреждениям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_Toc82012549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37</w:t>
        </w:r>
        <w:r w:rsidR="00D23FC4">
          <w:rPr>
            <w:noProof/>
            <w:webHidden/>
          </w:rPr>
          <w:fldChar w:fldCharType="end"/>
        </w:r>
      </w:hyperlink>
    </w:p>
    <w:p w14:paraId="6EE0FB5D" w14:textId="02332A43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551" w:history="1">
        <w:r w:rsidR="00D23FC4" w:rsidRPr="006D22D5">
          <w:rPr>
            <w:rStyle w:val="ab"/>
            <w:noProof/>
          </w:rPr>
          <w:t>4 Распределение Распорядителем средств федерального бюджета показателей бюджетных ассигнований и лимитов бюджетных обязательств по лицевым счетам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_Toc82012551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42</w:t>
        </w:r>
        <w:r w:rsidR="00D23FC4">
          <w:rPr>
            <w:noProof/>
            <w:webHidden/>
          </w:rPr>
          <w:fldChar w:fldCharType="end"/>
        </w:r>
      </w:hyperlink>
    </w:p>
    <w:p w14:paraId="481820A3" w14:textId="01F4EB32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552" w:history="1">
        <w:r w:rsidR="00D23FC4" w:rsidRPr="006D22D5">
          <w:rPr>
            <w:rStyle w:val="ab"/>
            <w:noProof/>
          </w:rPr>
          <w:t>4.1 Распределение бюджетных ассигнований подведомственных учреждений по лицевым счетам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_Toc82012552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42</w:t>
        </w:r>
        <w:r w:rsidR="00D23FC4">
          <w:rPr>
            <w:noProof/>
            <w:webHidden/>
          </w:rPr>
          <w:fldChar w:fldCharType="end"/>
        </w:r>
      </w:hyperlink>
    </w:p>
    <w:p w14:paraId="60A8DECF" w14:textId="731F9E92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53" w:history="1">
        <w:r w:rsidR="00D23FC4" w:rsidRPr="006D22D5">
          <w:rPr>
            <w:rStyle w:val="ab"/>
            <w:noProof/>
          </w:rPr>
          <w:t>4.1.1 Распределение бюджетных ассигнований подведомственных учреждений по лицевым счетам во вкладке «ПНО»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_Toc82012553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43</w:t>
        </w:r>
        <w:r w:rsidR="00D23FC4">
          <w:rPr>
            <w:noProof/>
            <w:webHidden/>
          </w:rPr>
          <w:fldChar w:fldCharType="end"/>
        </w:r>
      </w:hyperlink>
    </w:p>
    <w:p w14:paraId="4978A3FC" w14:textId="510AC1C2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54" w:history="1">
        <w:r w:rsidR="00D23FC4" w:rsidRPr="006D22D5">
          <w:rPr>
            <w:rStyle w:val="ab"/>
            <w:noProof/>
          </w:rPr>
          <w:t>4.1.2 Распределение бюджетных ассигнований по подведомственным структурам во вкладке «БА по источникам»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_Toc82012554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48</w:t>
        </w:r>
        <w:r w:rsidR="00D23FC4">
          <w:rPr>
            <w:noProof/>
            <w:webHidden/>
          </w:rPr>
          <w:fldChar w:fldCharType="end"/>
        </w:r>
      </w:hyperlink>
    </w:p>
    <w:p w14:paraId="3437CCE5" w14:textId="5A4D8D49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555" w:history="1">
        <w:r w:rsidR="00D23FC4" w:rsidRPr="006D22D5">
          <w:rPr>
            <w:rStyle w:val="ab"/>
            <w:noProof/>
          </w:rPr>
          <w:t>4.2 Распределение лимитов бюджетных обязательств по лицевым счетам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_Toc82012555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52</w:t>
        </w:r>
        <w:r w:rsidR="00D23FC4">
          <w:rPr>
            <w:noProof/>
            <w:webHidden/>
          </w:rPr>
          <w:fldChar w:fldCharType="end"/>
        </w:r>
      </w:hyperlink>
    </w:p>
    <w:p w14:paraId="5BBC3891" w14:textId="5488E9CF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56" w:history="1">
        <w:r w:rsidR="00D23FC4" w:rsidRPr="006D22D5">
          <w:rPr>
            <w:rStyle w:val="ab"/>
            <w:noProof/>
          </w:rPr>
          <w:t>4.2.1 Распределение лимитов бюджетных обязательств по кодам объектов капитального строительства и мероприятий по информатизации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_Toc82012556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55</w:t>
        </w:r>
        <w:r w:rsidR="00D23FC4">
          <w:rPr>
            <w:noProof/>
            <w:webHidden/>
          </w:rPr>
          <w:fldChar w:fldCharType="end"/>
        </w:r>
      </w:hyperlink>
    </w:p>
    <w:p w14:paraId="5ED30889" w14:textId="6D613688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57" w:history="1">
        <w:r w:rsidR="00D23FC4" w:rsidRPr="006D22D5">
          <w:rPr>
            <w:rStyle w:val="ab"/>
            <w:noProof/>
          </w:rPr>
          <w:t>4.2.2 Отображение данных во вкладке «ЛБО в части ФАИП» и «ЛБО по МПИ»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_Toc82012557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58</w:t>
        </w:r>
        <w:r w:rsidR="00D23FC4">
          <w:rPr>
            <w:noProof/>
            <w:webHidden/>
          </w:rPr>
          <w:fldChar w:fldCharType="end"/>
        </w:r>
      </w:hyperlink>
    </w:p>
    <w:p w14:paraId="60FB6541" w14:textId="064B1A0E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558" w:history="1">
        <w:r w:rsidR="00D23FC4" w:rsidRPr="006D22D5">
          <w:rPr>
            <w:rStyle w:val="ab"/>
            <w:noProof/>
          </w:rPr>
          <w:t>5 Формирование документа «Справка о распределении БА и ЛБО» по учреждениям (ф. 0501152)»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_Toc82012558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62</w:t>
        </w:r>
        <w:r w:rsidR="00D23FC4">
          <w:rPr>
            <w:noProof/>
            <w:webHidden/>
          </w:rPr>
          <w:fldChar w:fldCharType="end"/>
        </w:r>
      </w:hyperlink>
    </w:p>
    <w:p w14:paraId="276867A0" w14:textId="27C57EE2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576" w:history="1">
        <w:r w:rsidR="00D23FC4" w:rsidRPr="006D22D5">
          <w:rPr>
            <w:rStyle w:val="ab"/>
            <w:noProof/>
          </w:rPr>
          <w:t>5.1 Формирование документа «Справка о распределении БА и ЛБО»</w:t>
        </w:r>
        <w:r w:rsidR="00D23FC4" w:rsidRPr="006D22D5">
          <w:rPr>
            <w:rStyle w:val="ab"/>
            <w:rFonts w:ascii="Times New Roman Полужирный" w:hAnsi="Times New Roman Полужирный"/>
            <w:noProof/>
          </w:rPr>
          <w:t xml:space="preserve"> </w:t>
        </w:r>
        <w:r w:rsidR="00D23FC4" w:rsidRPr="006D22D5">
          <w:rPr>
            <w:rStyle w:val="ab"/>
            <w:noProof/>
          </w:rPr>
          <w:t>по учреждениям (ф. 0501152)» во вкладке «ЛБО» подраздела «Распределение показателей БА и ЛБО»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_Toc82012576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62</w:t>
        </w:r>
        <w:r w:rsidR="00D23FC4">
          <w:rPr>
            <w:noProof/>
            <w:webHidden/>
          </w:rPr>
          <w:fldChar w:fldCharType="end"/>
        </w:r>
      </w:hyperlink>
    </w:p>
    <w:p w14:paraId="6B5C2603" w14:textId="754D678D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577" w:history="1">
        <w:r w:rsidR="00D23FC4" w:rsidRPr="006D22D5">
          <w:rPr>
            <w:rStyle w:val="ab"/>
            <w:noProof/>
          </w:rPr>
          <w:t>5.2 Формирование документа «Справка о распределении БА и ЛБО»</w:t>
        </w:r>
        <w:r w:rsidR="00D23FC4" w:rsidRPr="006D22D5">
          <w:rPr>
            <w:rStyle w:val="ab"/>
            <w:rFonts w:ascii="Times New Roman Полужирный" w:hAnsi="Times New Roman Полужирный"/>
            <w:noProof/>
          </w:rPr>
          <w:t xml:space="preserve"> </w:t>
        </w:r>
        <w:r w:rsidR="00D23FC4" w:rsidRPr="006D22D5">
          <w:rPr>
            <w:rStyle w:val="ab"/>
            <w:noProof/>
          </w:rPr>
          <w:t>по учреждениям (ф. 0501152)» в подразделе «Документы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_Toc82012577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69</w:t>
        </w:r>
        <w:r w:rsidR="00D23FC4">
          <w:rPr>
            <w:noProof/>
            <w:webHidden/>
          </w:rPr>
          <w:fldChar w:fldCharType="end"/>
        </w:r>
      </w:hyperlink>
    </w:p>
    <w:p w14:paraId="492B2678" w14:textId="34AD9BF6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78" w:history="1">
        <w:r w:rsidR="00D23FC4" w:rsidRPr="006D22D5">
          <w:rPr>
            <w:rStyle w:val="ab"/>
            <w:noProof/>
          </w:rPr>
          <w:t>5.2.1 Заполнение вкладки «Бюджетные ассигнования по расходам»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_Toc82012578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73</w:t>
        </w:r>
        <w:r w:rsidR="00D23FC4">
          <w:rPr>
            <w:noProof/>
            <w:webHidden/>
          </w:rPr>
          <w:fldChar w:fldCharType="end"/>
        </w:r>
      </w:hyperlink>
    </w:p>
    <w:p w14:paraId="176F9A4B" w14:textId="6FABDE38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80" w:history="1">
        <w:r w:rsidR="00D23FC4" w:rsidRPr="006D22D5">
          <w:rPr>
            <w:rStyle w:val="ab"/>
            <w:noProof/>
          </w:rPr>
          <w:t>5.2.2 Заполнение вкладки «Лимиты бюджетных обязательств»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_Toc82012580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77</w:t>
        </w:r>
        <w:r w:rsidR="00D23FC4">
          <w:rPr>
            <w:noProof/>
            <w:webHidden/>
          </w:rPr>
          <w:fldChar w:fldCharType="end"/>
        </w:r>
      </w:hyperlink>
    </w:p>
    <w:p w14:paraId="2F7EFAC6" w14:textId="5C90A735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91" w:history="1">
        <w:r w:rsidR="00D23FC4" w:rsidRPr="006D22D5">
          <w:rPr>
            <w:rStyle w:val="ab"/>
            <w:noProof/>
          </w:rPr>
          <w:t>5.2.3 Заполнение вкладки «Лимиты бюджетных обязательств по доп. финансированию»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_Toc82012591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78</w:t>
        </w:r>
        <w:r w:rsidR="00D23FC4">
          <w:rPr>
            <w:noProof/>
            <w:webHidden/>
          </w:rPr>
          <w:fldChar w:fldCharType="end"/>
        </w:r>
      </w:hyperlink>
    </w:p>
    <w:p w14:paraId="35675B5E" w14:textId="2C61B58B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95" w:history="1">
        <w:r w:rsidR="00D23FC4" w:rsidRPr="006D22D5">
          <w:rPr>
            <w:rStyle w:val="ab"/>
            <w:noProof/>
          </w:rPr>
          <w:t>5.2.4 Заполнение вкладки «Бюджетные ассигнования по ИФДБ»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_Toc82012595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79</w:t>
        </w:r>
        <w:r w:rsidR="00D23FC4">
          <w:rPr>
            <w:noProof/>
            <w:webHidden/>
          </w:rPr>
          <w:fldChar w:fldCharType="end"/>
        </w:r>
      </w:hyperlink>
    </w:p>
    <w:p w14:paraId="5928EC08" w14:textId="23DA1A55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596" w:history="1">
        <w:r w:rsidR="00D23FC4" w:rsidRPr="006D22D5">
          <w:rPr>
            <w:rStyle w:val="ab"/>
            <w:noProof/>
          </w:rPr>
          <w:t>5.3 Внутреннее согласование документа «Справка о распределении БА и ЛБО» по учреждениям (ф. 0501152)» в подразделе «Документы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_Toc82012596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82</w:t>
        </w:r>
        <w:r w:rsidR="00D23FC4">
          <w:rPr>
            <w:noProof/>
            <w:webHidden/>
          </w:rPr>
          <w:fldChar w:fldCharType="end"/>
        </w:r>
      </w:hyperlink>
    </w:p>
    <w:p w14:paraId="11F3C24E" w14:textId="082575BB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97" w:history="1">
        <w:r w:rsidR="00D23FC4" w:rsidRPr="006D22D5">
          <w:rPr>
            <w:rStyle w:val="ab"/>
            <w:noProof/>
          </w:rPr>
          <w:t>5.3.1 Формирование листа согласования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_Toc82012597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83</w:t>
        </w:r>
        <w:r w:rsidR="00D23FC4">
          <w:rPr>
            <w:noProof/>
            <w:webHidden/>
          </w:rPr>
          <w:fldChar w:fldCharType="end"/>
        </w:r>
      </w:hyperlink>
    </w:p>
    <w:p w14:paraId="4F71E42E" w14:textId="31BF5A94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98" w:history="1">
        <w:r w:rsidR="00D23FC4" w:rsidRPr="006D22D5">
          <w:rPr>
            <w:rStyle w:val="ab"/>
            <w:noProof/>
          </w:rPr>
          <w:t>5.3.2 Согласование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_Toc82012598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96</w:t>
        </w:r>
        <w:r w:rsidR="00D23FC4">
          <w:rPr>
            <w:noProof/>
            <w:webHidden/>
          </w:rPr>
          <w:fldChar w:fldCharType="end"/>
        </w:r>
      </w:hyperlink>
    </w:p>
    <w:p w14:paraId="5F4B9B3D" w14:textId="6209908B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599" w:history="1">
        <w:r w:rsidR="00D23FC4" w:rsidRPr="006D22D5">
          <w:rPr>
            <w:rStyle w:val="ab"/>
            <w:noProof/>
          </w:rPr>
          <w:t>5.3.3 Утверждение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_Toc82012599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100</w:t>
        </w:r>
        <w:r w:rsidR="00D23FC4">
          <w:rPr>
            <w:noProof/>
            <w:webHidden/>
          </w:rPr>
          <w:fldChar w:fldCharType="end"/>
        </w:r>
      </w:hyperlink>
    </w:p>
    <w:p w14:paraId="728F6DE4" w14:textId="4453DFF5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00" w:history="1">
        <w:r w:rsidR="00D23FC4" w:rsidRPr="006D22D5">
          <w:rPr>
            <w:rStyle w:val="ab"/>
            <w:noProof/>
          </w:rPr>
          <w:t>5.3.4 Редактирование и повторное согласование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_Toc82012600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103</w:t>
        </w:r>
        <w:r w:rsidR="00D23FC4">
          <w:rPr>
            <w:noProof/>
            <w:webHidden/>
          </w:rPr>
          <w:fldChar w:fldCharType="end"/>
        </w:r>
      </w:hyperlink>
    </w:p>
    <w:p w14:paraId="0377B1E7" w14:textId="20228D10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601" w:history="1">
        <w:r w:rsidR="00D23FC4" w:rsidRPr="006D22D5">
          <w:rPr>
            <w:rStyle w:val="ab"/>
            <w:noProof/>
          </w:rPr>
          <w:t>6 Формирование и утверждение документа «Бюджетная роспись» (ф. 0501060)» Распорядителями средств федерального бюджета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_Toc82012601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106</w:t>
        </w:r>
        <w:r w:rsidR="00D23FC4">
          <w:rPr>
            <w:noProof/>
            <w:webHidden/>
          </w:rPr>
          <w:fldChar w:fldCharType="end"/>
        </w:r>
      </w:hyperlink>
    </w:p>
    <w:p w14:paraId="21F097F4" w14:textId="786D3737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02" w:history="1">
        <w:r w:rsidR="00D23FC4" w:rsidRPr="006D22D5">
          <w:rPr>
            <w:rStyle w:val="ab"/>
            <w:noProof/>
          </w:rPr>
          <w:t>6.1 Формирование документа «Бюджетная роспись»</w:t>
        </w:r>
        <w:r w:rsidR="00D23FC4" w:rsidRPr="006D22D5">
          <w:rPr>
            <w:rStyle w:val="ab"/>
            <w:rFonts w:ascii="Times New Roman Полужирный" w:hAnsi="Times New Roman Полужирный"/>
            <w:noProof/>
          </w:rPr>
          <w:t xml:space="preserve"> </w:t>
        </w:r>
        <w:r w:rsidR="00D23FC4" w:rsidRPr="006D22D5">
          <w:rPr>
            <w:rStyle w:val="ab"/>
            <w:noProof/>
          </w:rPr>
          <w:t>(ф. 0501060)» во вкладке «БА» подраздела «Распределение показателей БА и ЛБО»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_Toc82012602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106</w:t>
        </w:r>
        <w:r w:rsidR="00D23FC4">
          <w:rPr>
            <w:noProof/>
            <w:webHidden/>
          </w:rPr>
          <w:fldChar w:fldCharType="end"/>
        </w:r>
      </w:hyperlink>
    </w:p>
    <w:p w14:paraId="2602257D" w14:textId="63766462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03" w:history="1">
        <w:r w:rsidR="00D23FC4" w:rsidRPr="006D22D5">
          <w:rPr>
            <w:rStyle w:val="ab"/>
            <w:noProof/>
          </w:rPr>
          <w:t>6.2 Формирование документа «Бюджетная роспись»</w:t>
        </w:r>
        <w:r w:rsidR="00D23FC4" w:rsidRPr="006D22D5">
          <w:rPr>
            <w:rStyle w:val="ab"/>
            <w:rFonts w:ascii="Times New Roman Полужирный" w:hAnsi="Times New Roman Полужирный"/>
            <w:noProof/>
          </w:rPr>
          <w:t xml:space="preserve"> </w:t>
        </w:r>
        <w:r w:rsidR="00D23FC4" w:rsidRPr="006D22D5">
          <w:rPr>
            <w:rStyle w:val="ab"/>
            <w:noProof/>
          </w:rPr>
          <w:t>(ф. 0501060)» в подразделе «Документы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_Toc82012603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110</w:t>
        </w:r>
        <w:r w:rsidR="00D23FC4">
          <w:rPr>
            <w:noProof/>
            <w:webHidden/>
          </w:rPr>
          <w:fldChar w:fldCharType="end"/>
        </w:r>
      </w:hyperlink>
    </w:p>
    <w:p w14:paraId="3B64E894" w14:textId="740EB8D0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04" w:history="1">
        <w:r w:rsidR="00D23FC4" w:rsidRPr="006D22D5">
          <w:rPr>
            <w:rStyle w:val="ab"/>
            <w:noProof/>
          </w:rPr>
          <w:t>6.2.1 Заполнение вкладки «Бюджетные ассигнования по расходам федерального бюджета»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_Toc82012604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115</w:t>
        </w:r>
        <w:r w:rsidR="00D23FC4">
          <w:rPr>
            <w:noProof/>
            <w:webHidden/>
          </w:rPr>
          <w:fldChar w:fldCharType="end"/>
        </w:r>
      </w:hyperlink>
    </w:p>
    <w:p w14:paraId="293B4A23" w14:textId="6020C405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05" w:history="1">
        <w:r w:rsidR="00D23FC4" w:rsidRPr="006D22D5">
          <w:rPr>
            <w:rStyle w:val="ab"/>
            <w:noProof/>
          </w:rPr>
          <w:t>6.2.2 Заполнение вкладки «Бюджетные ассигнования по ИФДБ»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_Toc82012605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116</w:t>
        </w:r>
        <w:r w:rsidR="00D23FC4">
          <w:rPr>
            <w:noProof/>
            <w:webHidden/>
          </w:rPr>
          <w:fldChar w:fldCharType="end"/>
        </w:r>
      </w:hyperlink>
    </w:p>
    <w:p w14:paraId="6297E86B" w14:textId="27D6A0FA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06" w:history="1">
        <w:r w:rsidR="00D23FC4" w:rsidRPr="006D22D5">
          <w:rPr>
            <w:rStyle w:val="ab"/>
            <w:noProof/>
          </w:rPr>
          <w:t>6.3 Утверждение документа «Бюджетная роспись»</w:t>
        </w:r>
        <w:r w:rsidR="00D23FC4" w:rsidRPr="006D22D5">
          <w:rPr>
            <w:rStyle w:val="ab"/>
            <w:rFonts w:ascii="Times New Roman Полужирный" w:hAnsi="Times New Roman Полужирный"/>
            <w:noProof/>
          </w:rPr>
          <w:t xml:space="preserve"> </w:t>
        </w:r>
        <w:r w:rsidR="00D23FC4" w:rsidRPr="006D22D5">
          <w:rPr>
            <w:rStyle w:val="ab"/>
            <w:noProof/>
          </w:rPr>
          <w:t>(ф. 0501060)» в подразделе «Документы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_Toc82012606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117</w:t>
        </w:r>
        <w:r w:rsidR="00D23FC4">
          <w:rPr>
            <w:noProof/>
            <w:webHidden/>
          </w:rPr>
          <w:fldChar w:fldCharType="end"/>
        </w:r>
      </w:hyperlink>
    </w:p>
    <w:p w14:paraId="78BC4A8D" w14:textId="41B142D9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07" w:history="1">
        <w:r w:rsidR="00D23FC4" w:rsidRPr="006D22D5">
          <w:rPr>
            <w:rStyle w:val="ab"/>
            <w:noProof/>
          </w:rPr>
          <w:t>6.3.1 Внутреннее согласование документа «Бюджетная роспись»</w:t>
        </w:r>
        <w:r w:rsidR="00D23FC4" w:rsidRPr="006D22D5">
          <w:rPr>
            <w:rStyle w:val="ab"/>
            <w:rFonts w:ascii="Times New Roman Полужирный" w:hAnsi="Times New Roman Полужирный"/>
            <w:noProof/>
          </w:rPr>
          <w:t xml:space="preserve"> </w:t>
        </w:r>
        <w:r w:rsidR="00D23FC4" w:rsidRPr="006D22D5">
          <w:rPr>
            <w:rStyle w:val="ab"/>
            <w:noProof/>
          </w:rPr>
          <w:t>(ф. 0501060)»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_Toc82012607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117</w:t>
        </w:r>
        <w:r w:rsidR="00D23FC4">
          <w:rPr>
            <w:noProof/>
            <w:webHidden/>
          </w:rPr>
          <w:fldChar w:fldCharType="end"/>
        </w:r>
      </w:hyperlink>
    </w:p>
    <w:p w14:paraId="6A8502D3" w14:textId="17898299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08" w:history="1">
        <w:r w:rsidR="00D23FC4" w:rsidRPr="006D22D5">
          <w:rPr>
            <w:rStyle w:val="ab"/>
            <w:noProof/>
          </w:rPr>
          <w:t>6.3.2 Внешнее согласование документа «Бюджетная роспись»</w:t>
        </w:r>
        <w:r w:rsidR="00D23FC4" w:rsidRPr="006D22D5">
          <w:rPr>
            <w:rStyle w:val="ab"/>
            <w:rFonts w:ascii="Times New Roman Полужирный" w:hAnsi="Times New Roman Полужирный"/>
            <w:noProof/>
          </w:rPr>
          <w:t xml:space="preserve"> </w:t>
        </w:r>
        <w:r w:rsidR="008C796F">
          <w:rPr>
            <w:rStyle w:val="ab"/>
            <w:rFonts w:asciiTheme="minorHAnsi" w:hAnsiTheme="minorHAnsi"/>
            <w:noProof/>
          </w:rPr>
          <w:br/>
        </w:r>
        <w:r w:rsidR="00D23FC4" w:rsidRPr="006D22D5">
          <w:rPr>
            <w:rStyle w:val="ab"/>
            <w:noProof/>
          </w:rPr>
          <w:t>(ф. 0501060)»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_Toc82012608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124</w:t>
        </w:r>
        <w:r w:rsidR="00D23FC4">
          <w:rPr>
            <w:noProof/>
            <w:webHidden/>
          </w:rPr>
          <w:fldChar w:fldCharType="end"/>
        </w:r>
      </w:hyperlink>
    </w:p>
    <w:p w14:paraId="0BCA3F62" w14:textId="3D5E1A51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609" w:history="1">
        <w:r w:rsidR="00D23FC4" w:rsidRPr="006D22D5">
          <w:rPr>
            <w:rStyle w:val="ab"/>
            <w:noProof/>
          </w:rPr>
          <w:t>7 Формирование и утверждение документа «БА, ЛБО утверждение которых осуществляется по отдельным решениям» (ф. 0501151)»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_Toc82012609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135</w:t>
        </w:r>
        <w:r w:rsidR="00D23FC4">
          <w:rPr>
            <w:noProof/>
            <w:webHidden/>
          </w:rPr>
          <w:fldChar w:fldCharType="end"/>
        </w:r>
      </w:hyperlink>
    </w:p>
    <w:p w14:paraId="68EE4733" w14:textId="512F1F80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10" w:history="1">
        <w:r w:rsidR="00D23FC4" w:rsidRPr="006D22D5">
          <w:rPr>
            <w:rStyle w:val="ab"/>
            <w:noProof/>
          </w:rPr>
          <w:t>7.1 Формирование документа «БА, ЛБО утверждение которых осуществляется по отдельным решениям» (ф. 0501151)» во вкладке «ЛБО» подраздела «Распределение показателей БА и ЛБО»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_Toc82012610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135</w:t>
        </w:r>
        <w:r w:rsidR="00D23FC4">
          <w:rPr>
            <w:noProof/>
            <w:webHidden/>
          </w:rPr>
          <w:fldChar w:fldCharType="end"/>
        </w:r>
      </w:hyperlink>
    </w:p>
    <w:p w14:paraId="182E5D00" w14:textId="6DAEB20F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11" w:history="1">
        <w:r w:rsidR="00D23FC4" w:rsidRPr="006D22D5">
          <w:rPr>
            <w:rStyle w:val="ab"/>
            <w:noProof/>
          </w:rPr>
          <w:t>7.2 Формирование документа «БА, ЛБО, утверждение которых осуществляется по отдельным решениям» (ф. 0501151)» в подразделе «Документы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_Toc82012611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140</w:t>
        </w:r>
        <w:r w:rsidR="00D23FC4">
          <w:rPr>
            <w:noProof/>
            <w:webHidden/>
          </w:rPr>
          <w:fldChar w:fldCharType="end"/>
        </w:r>
      </w:hyperlink>
    </w:p>
    <w:p w14:paraId="45B28AF0" w14:textId="7D58D092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12" w:history="1">
        <w:r w:rsidR="00D23FC4" w:rsidRPr="006D22D5">
          <w:rPr>
            <w:rStyle w:val="ab"/>
            <w:noProof/>
          </w:rPr>
          <w:t>7.2.1 Заполнение вкладки «Бюджетные ассигнования на исполнение ПНО»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_Toc82012612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144</w:t>
        </w:r>
        <w:r w:rsidR="00D23FC4">
          <w:rPr>
            <w:noProof/>
            <w:webHidden/>
          </w:rPr>
          <w:fldChar w:fldCharType="end"/>
        </w:r>
      </w:hyperlink>
    </w:p>
    <w:p w14:paraId="6D88ED08" w14:textId="7ADD54CB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13" w:history="1">
        <w:r w:rsidR="00D23FC4" w:rsidRPr="006D22D5">
          <w:rPr>
            <w:rStyle w:val="ab"/>
            <w:noProof/>
          </w:rPr>
          <w:t>7.2.2 Заполнение вкладки «Лимиты бюджетных обязательств»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_Toc82012613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145</w:t>
        </w:r>
        <w:r w:rsidR="00D23FC4">
          <w:rPr>
            <w:noProof/>
            <w:webHidden/>
          </w:rPr>
          <w:fldChar w:fldCharType="end"/>
        </w:r>
      </w:hyperlink>
    </w:p>
    <w:p w14:paraId="38FA2F90" w14:textId="3C1A7B04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14" w:history="1">
        <w:r w:rsidR="00D23FC4" w:rsidRPr="006D22D5">
          <w:rPr>
            <w:rStyle w:val="ab"/>
            <w:noProof/>
          </w:rPr>
          <w:t>7.3 Утверждение документа «БА, ЛБО утверждение которых осуществляется по отдельным решениям» (ф. 0501151)» в подразделе «Документы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_Toc82012614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146</w:t>
        </w:r>
        <w:r w:rsidR="00D23FC4">
          <w:rPr>
            <w:noProof/>
            <w:webHidden/>
          </w:rPr>
          <w:fldChar w:fldCharType="end"/>
        </w:r>
      </w:hyperlink>
    </w:p>
    <w:p w14:paraId="70FF7144" w14:textId="13C33A79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15" w:history="1">
        <w:r w:rsidR="00D23FC4" w:rsidRPr="006D22D5">
          <w:rPr>
            <w:rStyle w:val="ab"/>
            <w:noProof/>
          </w:rPr>
          <w:t>7.3.1 Внутреннее согласование документа «БА, ЛБО утверждение которых осуществляется по отдельным решениям» (ф. 0501151)»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_Toc82012615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146</w:t>
        </w:r>
        <w:r w:rsidR="00D23FC4">
          <w:rPr>
            <w:noProof/>
            <w:webHidden/>
          </w:rPr>
          <w:fldChar w:fldCharType="end"/>
        </w:r>
      </w:hyperlink>
    </w:p>
    <w:p w14:paraId="12A92243" w14:textId="390862CB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16" w:history="1">
        <w:r w:rsidR="00D23FC4" w:rsidRPr="006D22D5">
          <w:rPr>
            <w:rStyle w:val="ab"/>
            <w:noProof/>
          </w:rPr>
          <w:t>7.3.2 Внешнее согласование документа «БА, ЛБО утверждение которых осуществляется по отдельным решениям» (ф. 0501151)»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_Toc82012616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147</w:t>
        </w:r>
        <w:r w:rsidR="00D23FC4">
          <w:rPr>
            <w:noProof/>
            <w:webHidden/>
          </w:rPr>
          <w:fldChar w:fldCharType="end"/>
        </w:r>
      </w:hyperlink>
    </w:p>
    <w:p w14:paraId="7D940ED2" w14:textId="7B4871EA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617" w:history="1">
        <w:r w:rsidR="00D23FC4" w:rsidRPr="006D22D5">
          <w:rPr>
            <w:rStyle w:val="ab"/>
            <w:noProof/>
          </w:rPr>
          <w:t xml:space="preserve">8 Формирование и утверждение документа «Справка об изменении бюджетной росписи и лимитов бюджетных обязательств» </w:t>
        </w:r>
        <w:r w:rsidR="008C796F">
          <w:rPr>
            <w:rStyle w:val="ab"/>
            <w:noProof/>
          </w:rPr>
          <w:br/>
        </w:r>
        <w:r w:rsidR="00D23FC4" w:rsidRPr="006D22D5">
          <w:rPr>
            <w:rStyle w:val="ab"/>
            <w:noProof/>
          </w:rPr>
          <w:t>(ф. 0501150) РБС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_Toc82012617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149</w:t>
        </w:r>
        <w:r w:rsidR="00D23FC4">
          <w:rPr>
            <w:noProof/>
            <w:webHidden/>
          </w:rPr>
          <w:fldChar w:fldCharType="end"/>
        </w:r>
      </w:hyperlink>
    </w:p>
    <w:p w14:paraId="34098E1E" w14:textId="02732DCF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618" w:history="1">
        <w:r w:rsidR="00D23FC4" w:rsidRPr="006D22D5">
          <w:rPr>
            <w:rStyle w:val="ab"/>
            <w:noProof/>
          </w:rPr>
          <w:t>9 Формирование и утверждение документа «Лимиты бюджетных обязательств» (ф. 0501063)»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_Toc82012618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150</w:t>
        </w:r>
        <w:r w:rsidR="00D23FC4">
          <w:rPr>
            <w:noProof/>
            <w:webHidden/>
          </w:rPr>
          <w:fldChar w:fldCharType="end"/>
        </w:r>
      </w:hyperlink>
    </w:p>
    <w:p w14:paraId="6D9DEA3D" w14:textId="5CF6DA42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19" w:history="1">
        <w:r w:rsidR="00D23FC4" w:rsidRPr="006D22D5">
          <w:rPr>
            <w:rStyle w:val="ab"/>
            <w:noProof/>
          </w:rPr>
          <w:t>9.1 Формирование документа «Лимиты бюджетных обязательств» (ф. 0501063)» во вкладке «ЛБО» подраздела «Распределение показателей БА и ЛБО»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_Toc82012619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150</w:t>
        </w:r>
        <w:r w:rsidR="00D23FC4">
          <w:rPr>
            <w:noProof/>
            <w:webHidden/>
          </w:rPr>
          <w:fldChar w:fldCharType="end"/>
        </w:r>
      </w:hyperlink>
    </w:p>
    <w:p w14:paraId="5E302217" w14:textId="0B34CADD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20" w:history="1">
        <w:r w:rsidR="00D23FC4" w:rsidRPr="006D22D5">
          <w:rPr>
            <w:rStyle w:val="ab"/>
            <w:noProof/>
          </w:rPr>
          <w:t>9.2 Формирование документа «Лимиты бюджетных обязательств» (ф. 0501063)» в подразделе «Документы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_Toc82012620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155</w:t>
        </w:r>
        <w:r w:rsidR="00D23FC4">
          <w:rPr>
            <w:noProof/>
            <w:webHidden/>
          </w:rPr>
          <w:fldChar w:fldCharType="end"/>
        </w:r>
      </w:hyperlink>
    </w:p>
    <w:p w14:paraId="7798B6FA" w14:textId="6863F5B1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21" w:history="1">
        <w:r w:rsidR="00D23FC4" w:rsidRPr="006D22D5">
          <w:rPr>
            <w:rStyle w:val="ab"/>
            <w:noProof/>
          </w:rPr>
          <w:t>9.2.1 Заполнение вкладки «Лимиты бюджетных обязательств»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_Toc82012621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160</w:t>
        </w:r>
        <w:r w:rsidR="00D23FC4">
          <w:rPr>
            <w:noProof/>
            <w:webHidden/>
          </w:rPr>
          <w:fldChar w:fldCharType="end"/>
        </w:r>
      </w:hyperlink>
    </w:p>
    <w:p w14:paraId="38B080DE" w14:textId="5F38C512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22" w:history="1">
        <w:r w:rsidR="00D23FC4" w:rsidRPr="006D22D5">
          <w:rPr>
            <w:rStyle w:val="ab"/>
            <w:noProof/>
          </w:rPr>
          <w:t>9.3 Утверждение документа «Лимиты бюджетных обязательств» (ф. 0501063)» в подразделе «Документы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_Toc82012622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161</w:t>
        </w:r>
        <w:r w:rsidR="00D23FC4">
          <w:rPr>
            <w:noProof/>
            <w:webHidden/>
          </w:rPr>
          <w:fldChar w:fldCharType="end"/>
        </w:r>
      </w:hyperlink>
    </w:p>
    <w:p w14:paraId="664C9BCA" w14:textId="53A55A5C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23" w:history="1">
        <w:r w:rsidR="00D23FC4" w:rsidRPr="006D22D5">
          <w:rPr>
            <w:rStyle w:val="ab"/>
            <w:noProof/>
          </w:rPr>
          <w:t>9.3.1 Внутреннее согласование документа «Лимиты бюджетных обязательств» (ф. 0501063)»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_Toc82012623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161</w:t>
        </w:r>
        <w:r w:rsidR="00D23FC4">
          <w:rPr>
            <w:noProof/>
            <w:webHidden/>
          </w:rPr>
          <w:fldChar w:fldCharType="end"/>
        </w:r>
      </w:hyperlink>
    </w:p>
    <w:p w14:paraId="240177BD" w14:textId="46D08EE0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24" w:history="1">
        <w:r w:rsidR="00D23FC4" w:rsidRPr="006D22D5">
          <w:rPr>
            <w:rStyle w:val="ab"/>
            <w:noProof/>
          </w:rPr>
          <w:t>9.3.2 Внешнее согласование документа «Лимиты бюджетных обязательств» (ф. 0501063)»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_Toc82012624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163</w:t>
        </w:r>
        <w:r w:rsidR="00D23FC4">
          <w:rPr>
            <w:noProof/>
            <w:webHidden/>
          </w:rPr>
          <w:fldChar w:fldCharType="end"/>
        </w:r>
      </w:hyperlink>
    </w:p>
    <w:p w14:paraId="675B61F4" w14:textId="106E4D33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625" w:history="1">
        <w:r w:rsidR="00D23FC4" w:rsidRPr="006D22D5">
          <w:rPr>
            <w:rStyle w:val="ab"/>
            <w:noProof/>
          </w:rPr>
          <w:t>10 Формирование и утверждение документа «Расходное расписание (исходящее)»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_Toc82012625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165</w:t>
        </w:r>
        <w:r w:rsidR="00D23FC4">
          <w:rPr>
            <w:noProof/>
            <w:webHidden/>
          </w:rPr>
          <w:fldChar w:fldCharType="end"/>
        </w:r>
      </w:hyperlink>
    </w:p>
    <w:p w14:paraId="37C9B4BE" w14:textId="2BFBC2C9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26" w:history="1">
        <w:r w:rsidR="00D23FC4" w:rsidRPr="006D22D5">
          <w:rPr>
            <w:rStyle w:val="ab"/>
            <w:noProof/>
          </w:rPr>
          <w:t>10.1 Формирование документа «Расходное расписание (исходящее)» вручную из вкладки «Исходящие» подраздела «Документы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_Toc82012626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165</w:t>
        </w:r>
        <w:r w:rsidR="00D23FC4">
          <w:rPr>
            <w:noProof/>
            <w:webHidden/>
          </w:rPr>
          <w:fldChar w:fldCharType="end"/>
        </w:r>
      </w:hyperlink>
    </w:p>
    <w:p w14:paraId="5027B477" w14:textId="7A640D87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27" w:history="1">
        <w:r w:rsidR="00D23FC4" w:rsidRPr="006D22D5">
          <w:rPr>
            <w:rStyle w:val="ab"/>
            <w:noProof/>
          </w:rPr>
          <w:t>10.2 Утверждение документа «Расходное расписание (исходящее)»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_Toc82012627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188</w:t>
        </w:r>
        <w:r w:rsidR="00D23FC4">
          <w:rPr>
            <w:noProof/>
            <w:webHidden/>
          </w:rPr>
          <w:fldChar w:fldCharType="end"/>
        </w:r>
      </w:hyperlink>
    </w:p>
    <w:p w14:paraId="1E431219" w14:textId="07D1CFF1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28" w:history="1">
        <w:r w:rsidR="00D23FC4" w:rsidRPr="006D22D5">
          <w:rPr>
            <w:rStyle w:val="ab"/>
            <w:noProof/>
          </w:rPr>
          <w:t>10.2.1 Внутреннее согласование документа «Расходное расписание (исходящее)»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_Toc82012628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188</w:t>
        </w:r>
        <w:r w:rsidR="00D23FC4">
          <w:rPr>
            <w:noProof/>
            <w:webHidden/>
          </w:rPr>
          <w:fldChar w:fldCharType="end"/>
        </w:r>
      </w:hyperlink>
    </w:p>
    <w:p w14:paraId="0E1A0CE5" w14:textId="3C756073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29" w:history="1">
        <w:r w:rsidR="00D23FC4" w:rsidRPr="006D22D5">
          <w:rPr>
            <w:rStyle w:val="ab"/>
            <w:noProof/>
          </w:rPr>
          <w:t>10.2.2 Массовое внутреннее согласование документов «Расходное расписание (исходящее)»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_Toc82012629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189</w:t>
        </w:r>
        <w:r w:rsidR="00D23FC4">
          <w:rPr>
            <w:noProof/>
            <w:webHidden/>
          </w:rPr>
          <w:fldChar w:fldCharType="end"/>
        </w:r>
      </w:hyperlink>
    </w:p>
    <w:p w14:paraId="186D6F6E" w14:textId="79B1F065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30" w:history="1">
        <w:r w:rsidR="00D23FC4" w:rsidRPr="006D22D5">
          <w:rPr>
            <w:rStyle w:val="ab"/>
            <w:noProof/>
          </w:rPr>
          <w:t>10.2.3 Формирование печатной формы подраздела «Документы ФК» с расширением *.xls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_Toc82012630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195</w:t>
        </w:r>
        <w:r w:rsidR="00D23FC4">
          <w:rPr>
            <w:noProof/>
            <w:webHidden/>
          </w:rPr>
          <w:fldChar w:fldCharType="end"/>
        </w:r>
      </w:hyperlink>
    </w:p>
    <w:p w14:paraId="39589851" w14:textId="160F2BC1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31" w:history="1">
        <w:r w:rsidR="00D23FC4" w:rsidRPr="006D22D5">
          <w:rPr>
            <w:rStyle w:val="ab"/>
            <w:noProof/>
          </w:rPr>
          <w:t>10.2.4 Формирование печатной формы документа «Расходное расписание (исходящее)»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_Toc82012631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196</w:t>
        </w:r>
        <w:r w:rsidR="00D23FC4">
          <w:rPr>
            <w:noProof/>
            <w:webHidden/>
          </w:rPr>
          <w:fldChar w:fldCharType="end"/>
        </w:r>
      </w:hyperlink>
    </w:p>
    <w:p w14:paraId="16D82E99" w14:textId="3A981A02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32" w:history="1">
        <w:r w:rsidR="00D23FC4" w:rsidRPr="006D22D5">
          <w:rPr>
            <w:rStyle w:val="ab"/>
            <w:noProof/>
          </w:rPr>
          <w:t>10.3 Отправка документа «Расходное расписание (исходящее)» в подсистему управления расходами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_Toc82012632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197</w:t>
        </w:r>
        <w:r w:rsidR="00D23FC4">
          <w:rPr>
            <w:noProof/>
            <w:webHidden/>
          </w:rPr>
          <w:fldChar w:fldCharType="end"/>
        </w:r>
      </w:hyperlink>
    </w:p>
    <w:p w14:paraId="7E806EE2" w14:textId="2DDDF23C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633" w:history="1">
        <w:r w:rsidR="00D23FC4" w:rsidRPr="006D22D5">
          <w:rPr>
            <w:rStyle w:val="ab"/>
            <w:noProof/>
          </w:rPr>
          <w:t>11 Формирование и утверждение документа «Остаток доведенных ЛБО до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_Toc82012633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202</w:t>
        </w:r>
        <w:r w:rsidR="00D23FC4">
          <w:rPr>
            <w:noProof/>
            <w:webHidden/>
          </w:rPr>
          <w:fldChar w:fldCharType="end"/>
        </w:r>
      </w:hyperlink>
    </w:p>
    <w:p w14:paraId="202AC2FF" w14:textId="7DC761FA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34" w:history="1">
        <w:r w:rsidR="00D23FC4" w:rsidRPr="006D22D5">
          <w:rPr>
            <w:rStyle w:val="ab"/>
            <w:noProof/>
          </w:rPr>
          <w:t>11.1 Формирование документа «Остаток доведенных ЛБО до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_Toc82012634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202</w:t>
        </w:r>
        <w:r w:rsidR="00D23FC4">
          <w:rPr>
            <w:noProof/>
            <w:webHidden/>
          </w:rPr>
          <w:fldChar w:fldCharType="end"/>
        </w:r>
      </w:hyperlink>
    </w:p>
    <w:p w14:paraId="238783E2" w14:textId="50735AB8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35" w:history="1">
        <w:r w:rsidR="00D23FC4" w:rsidRPr="006D22D5">
          <w:rPr>
            <w:rStyle w:val="ab"/>
            <w:noProof/>
          </w:rPr>
          <w:t>11.2 Внутреннее согласование документа «Остаток доведенных ЛБО до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_Toc82012635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207</w:t>
        </w:r>
        <w:r w:rsidR="00D23FC4">
          <w:rPr>
            <w:noProof/>
            <w:webHidden/>
          </w:rPr>
          <w:fldChar w:fldCharType="end"/>
        </w:r>
      </w:hyperlink>
    </w:p>
    <w:p w14:paraId="20DB4760" w14:textId="47F8E6A4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36" w:history="1">
        <w:r w:rsidR="00D23FC4" w:rsidRPr="006D22D5">
          <w:rPr>
            <w:rStyle w:val="ab"/>
            <w:noProof/>
          </w:rPr>
          <w:t>11.3 Работа с версиями документа «Остаток доведенных ЛБО до РБС»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_Toc82012636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208</w:t>
        </w:r>
        <w:r w:rsidR="00D23FC4">
          <w:rPr>
            <w:noProof/>
            <w:webHidden/>
          </w:rPr>
          <w:fldChar w:fldCharType="end"/>
        </w:r>
      </w:hyperlink>
    </w:p>
    <w:p w14:paraId="174DF24A" w14:textId="4CA617B3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37" w:history="1">
        <w:r w:rsidR="00D23FC4" w:rsidRPr="006D22D5">
          <w:rPr>
            <w:rStyle w:val="ab"/>
            <w:noProof/>
          </w:rPr>
          <w:t>11.3.1 Создание версии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_Toc82012637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208</w:t>
        </w:r>
        <w:r w:rsidR="00D23FC4">
          <w:rPr>
            <w:noProof/>
            <w:webHidden/>
          </w:rPr>
          <w:fldChar w:fldCharType="end"/>
        </w:r>
      </w:hyperlink>
    </w:p>
    <w:p w14:paraId="2454AE24" w14:textId="0FBDE396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38" w:history="1">
        <w:r w:rsidR="00D23FC4" w:rsidRPr="006D22D5">
          <w:rPr>
            <w:rStyle w:val="ab"/>
            <w:noProof/>
          </w:rPr>
          <w:t>11.3.2 Удаление версии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_Toc82012638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210</w:t>
        </w:r>
        <w:r w:rsidR="00D23FC4">
          <w:rPr>
            <w:noProof/>
            <w:webHidden/>
          </w:rPr>
          <w:fldChar w:fldCharType="end"/>
        </w:r>
      </w:hyperlink>
    </w:p>
    <w:p w14:paraId="5FA969D3" w14:textId="46520DD7" w:rsidR="00D23FC4" w:rsidRDefault="00E1516A">
      <w:pPr>
        <w:pStyle w:val="32"/>
        <w:rPr>
          <w:rFonts w:asciiTheme="minorHAnsi" w:eastAsiaTheme="minorEastAsia" w:hAnsiTheme="minorHAnsi" w:cstheme="minorBidi"/>
          <w:noProof/>
          <w:sz w:val="22"/>
        </w:rPr>
      </w:pPr>
      <w:hyperlink w:anchor="_Toc82012639" w:history="1">
        <w:r w:rsidR="00D23FC4" w:rsidRPr="006D22D5">
          <w:rPr>
            <w:rStyle w:val="ab"/>
            <w:noProof/>
          </w:rPr>
          <w:t>11.3.3 Просмотр версий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_Toc82012639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211</w:t>
        </w:r>
        <w:r w:rsidR="00D23FC4">
          <w:rPr>
            <w:noProof/>
            <w:webHidden/>
          </w:rPr>
          <w:fldChar w:fldCharType="end"/>
        </w:r>
      </w:hyperlink>
    </w:p>
    <w:p w14:paraId="014DC030" w14:textId="5555FF9B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640" w:history="1">
        <w:r w:rsidR="00D23FC4" w:rsidRPr="006D22D5">
          <w:rPr>
            <w:rStyle w:val="ab"/>
            <w:noProof/>
          </w:rPr>
          <w:t>12 Загрузка документа «Расходное расписание (входящее)»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_Toc82012640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213</w:t>
        </w:r>
        <w:r w:rsidR="00D23FC4">
          <w:rPr>
            <w:noProof/>
            <w:webHidden/>
          </w:rPr>
          <w:fldChar w:fldCharType="end"/>
        </w:r>
      </w:hyperlink>
    </w:p>
    <w:p w14:paraId="1ED2A092" w14:textId="76E923C5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41" w:history="1">
        <w:r w:rsidR="00D23FC4" w:rsidRPr="006D22D5">
          <w:rPr>
            <w:rStyle w:val="ab"/>
            <w:noProof/>
          </w:rPr>
          <w:t>12.1 Импорт расходного расписания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_Toc82012641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214</w:t>
        </w:r>
        <w:r w:rsidR="00D23FC4">
          <w:rPr>
            <w:noProof/>
            <w:webHidden/>
          </w:rPr>
          <w:fldChar w:fldCharType="end"/>
        </w:r>
      </w:hyperlink>
    </w:p>
    <w:p w14:paraId="1166BE2F" w14:textId="3F9AAFE8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42" w:history="1">
        <w:r w:rsidR="00D23FC4" w:rsidRPr="006D22D5">
          <w:rPr>
            <w:rStyle w:val="ab"/>
            <w:noProof/>
          </w:rPr>
          <w:t>12.2 Формирование печатной формы подраздела «Документы ФК» с расширением *.xls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_Toc82012642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219</w:t>
        </w:r>
        <w:r w:rsidR="00D23FC4">
          <w:rPr>
            <w:noProof/>
            <w:webHidden/>
          </w:rPr>
          <w:fldChar w:fldCharType="end"/>
        </w:r>
      </w:hyperlink>
    </w:p>
    <w:p w14:paraId="2D9AD872" w14:textId="16FB957A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43" w:history="1">
        <w:r w:rsidR="00D23FC4" w:rsidRPr="006D22D5">
          <w:rPr>
            <w:rStyle w:val="ab"/>
            <w:noProof/>
          </w:rPr>
          <w:t>12.3 Формирование печатной формы документа «Расходное расписание (входящее)» с расширением *.xls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_Toc82012643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219</w:t>
        </w:r>
        <w:r w:rsidR="00D23FC4">
          <w:rPr>
            <w:noProof/>
            <w:webHidden/>
          </w:rPr>
          <w:fldChar w:fldCharType="end"/>
        </w:r>
      </w:hyperlink>
    </w:p>
    <w:p w14:paraId="286E548F" w14:textId="6E121A95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644" w:history="1">
        <w:r w:rsidR="00D23FC4" w:rsidRPr="006D22D5">
          <w:rPr>
            <w:rStyle w:val="ab"/>
            <w:noProof/>
          </w:rPr>
          <w:t>13 Загрузка выписки Федерального казначейства Российской Федерации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_Toc82012644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221</w:t>
        </w:r>
        <w:r w:rsidR="00D23FC4">
          <w:rPr>
            <w:noProof/>
            <w:webHidden/>
          </w:rPr>
          <w:fldChar w:fldCharType="end"/>
        </w:r>
      </w:hyperlink>
    </w:p>
    <w:p w14:paraId="2BAECA8E" w14:textId="062B2583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645" w:history="1">
        <w:r w:rsidR="00D23FC4" w:rsidRPr="006D22D5">
          <w:rPr>
            <w:rStyle w:val="ab"/>
            <w:noProof/>
          </w:rPr>
          <w:t>14 Загрузка протокола Федерального казначейства Российской Федерации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_Toc82012645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225</w:t>
        </w:r>
        <w:r w:rsidR="00D23FC4">
          <w:rPr>
            <w:noProof/>
            <w:webHidden/>
          </w:rPr>
          <w:fldChar w:fldCharType="end"/>
        </w:r>
      </w:hyperlink>
    </w:p>
    <w:p w14:paraId="6B9D6830" w14:textId="253093A0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646" w:history="1">
        <w:r w:rsidR="00D23FC4" w:rsidRPr="006D22D5">
          <w:rPr>
            <w:rStyle w:val="ab"/>
            <w:noProof/>
          </w:rPr>
          <w:t>15 Загрузка бюджетных обязательств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_Toc82012646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230</w:t>
        </w:r>
        <w:r w:rsidR="00D23FC4">
          <w:rPr>
            <w:noProof/>
            <w:webHidden/>
          </w:rPr>
          <w:fldChar w:fldCharType="end"/>
        </w:r>
      </w:hyperlink>
    </w:p>
    <w:p w14:paraId="10B2DD48" w14:textId="3685CA89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47" w:history="1">
        <w:r w:rsidR="00D23FC4" w:rsidRPr="006D22D5">
          <w:rPr>
            <w:rStyle w:val="ab"/>
            <w:noProof/>
          </w:rPr>
          <w:t>15.1 Загрузка бюджетных обязательств в подразделе «Бюджетные обязательства»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_Toc82012647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230</w:t>
        </w:r>
        <w:r w:rsidR="00D23FC4">
          <w:rPr>
            <w:noProof/>
            <w:webHidden/>
          </w:rPr>
          <w:fldChar w:fldCharType="end"/>
        </w:r>
      </w:hyperlink>
    </w:p>
    <w:p w14:paraId="38DFDB50" w14:textId="22F736BA" w:rsidR="00D23FC4" w:rsidRDefault="00E1516A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82012648" w:history="1">
        <w:r w:rsidR="00D23FC4" w:rsidRPr="006D22D5">
          <w:rPr>
            <w:rStyle w:val="ab"/>
            <w:noProof/>
          </w:rPr>
          <w:t>15.2 Работа в подразделе «Бюджетные обязательства»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_Toc82012648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230</w:t>
        </w:r>
        <w:r w:rsidR="00D23FC4">
          <w:rPr>
            <w:noProof/>
            <w:webHidden/>
          </w:rPr>
          <w:fldChar w:fldCharType="end"/>
        </w:r>
      </w:hyperlink>
    </w:p>
    <w:p w14:paraId="7EED62D3" w14:textId="49FFBE1E" w:rsidR="00D23FC4" w:rsidRDefault="00E1516A">
      <w:pPr>
        <w:pStyle w:val="12"/>
        <w:rPr>
          <w:rFonts w:asciiTheme="minorHAnsi" w:eastAsiaTheme="minorEastAsia" w:hAnsiTheme="minorHAnsi" w:cstheme="minorBidi"/>
          <w:noProof/>
          <w:sz w:val="22"/>
        </w:rPr>
      </w:pPr>
      <w:hyperlink w:anchor="_Toc82012649" w:history="1">
        <w:r w:rsidR="00D23FC4" w:rsidRPr="006D22D5">
          <w:rPr>
            <w:rStyle w:val="ab"/>
            <w:noProof/>
          </w:rPr>
          <w:t>16 Формирование обращений в техническую поддержку</w:t>
        </w:r>
        <w:r w:rsidR="00D23FC4">
          <w:rPr>
            <w:noProof/>
            <w:webHidden/>
          </w:rPr>
          <w:tab/>
        </w:r>
        <w:r w:rsidR="00D23FC4">
          <w:rPr>
            <w:noProof/>
            <w:webHidden/>
          </w:rPr>
          <w:fldChar w:fldCharType="begin"/>
        </w:r>
        <w:r w:rsidR="00D23FC4">
          <w:rPr>
            <w:noProof/>
            <w:webHidden/>
          </w:rPr>
          <w:instrText xml:space="preserve"> PAGEREF _Toc82012649 \h </w:instrText>
        </w:r>
        <w:r w:rsidR="00D23FC4">
          <w:rPr>
            <w:noProof/>
            <w:webHidden/>
          </w:rPr>
        </w:r>
        <w:r w:rsidR="00D23FC4">
          <w:rPr>
            <w:noProof/>
            <w:webHidden/>
          </w:rPr>
          <w:fldChar w:fldCharType="separate"/>
        </w:r>
        <w:r w:rsidR="00D23FC4">
          <w:rPr>
            <w:noProof/>
            <w:webHidden/>
          </w:rPr>
          <w:t>232</w:t>
        </w:r>
        <w:r w:rsidR="00D23FC4">
          <w:rPr>
            <w:noProof/>
            <w:webHidden/>
          </w:rPr>
          <w:fldChar w:fldCharType="end"/>
        </w:r>
      </w:hyperlink>
    </w:p>
    <w:p w14:paraId="00A414CC" w14:textId="3C003F4E" w:rsidR="006C68C2" w:rsidRPr="00BC269F" w:rsidRDefault="00F869AD" w:rsidP="004D37F8">
      <w:pPr>
        <w:pStyle w:val="12"/>
        <w:rPr>
          <w:rStyle w:val="ac"/>
          <w:noProof/>
          <w:color w:val="auto"/>
          <w:szCs w:val="28"/>
        </w:rPr>
      </w:pPr>
      <w:r>
        <w:rPr>
          <w:rStyle w:val="ac"/>
          <w:caps/>
          <w:color w:val="auto"/>
        </w:rPr>
        <w:fldChar w:fldCharType="end"/>
      </w:r>
    </w:p>
    <w:p w14:paraId="31BE743B" w14:textId="77777777" w:rsidR="006C68C2" w:rsidRPr="00BC269F" w:rsidRDefault="006C68C2">
      <w:pPr>
        <w:spacing w:after="160" w:line="259" w:lineRule="auto"/>
        <w:rPr>
          <w:rStyle w:val="ac"/>
          <w:noProof/>
          <w:color w:val="auto"/>
          <w:szCs w:val="28"/>
        </w:rPr>
      </w:pPr>
      <w:r w:rsidRPr="00BC269F">
        <w:rPr>
          <w:rStyle w:val="ac"/>
          <w:noProof/>
          <w:color w:val="auto"/>
          <w:szCs w:val="28"/>
        </w:rPr>
        <w:br w:type="page"/>
      </w:r>
    </w:p>
    <w:p w14:paraId="727DD605" w14:textId="75DD3F0D" w:rsidR="006C68C2" w:rsidRPr="00787938" w:rsidRDefault="006C68C2" w:rsidP="00787938">
      <w:pPr>
        <w:pStyle w:val="afff0"/>
        <w:spacing w:before="240" w:after="240"/>
      </w:pPr>
      <w:r w:rsidRPr="00787938">
        <w:rPr>
          <w:rFonts w:hint="eastAsia"/>
        </w:rPr>
        <w:lastRenderedPageBreak/>
        <w:t>Перечень</w:t>
      </w:r>
      <w:r w:rsidRPr="00787938">
        <w:t xml:space="preserve"> </w:t>
      </w:r>
      <w:r w:rsidRPr="00787938">
        <w:rPr>
          <w:rFonts w:hint="eastAsia"/>
        </w:rPr>
        <w:t>терминов</w:t>
      </w:r>
      <w:r w:rsidRPr="00787938">
        <w:t xml:space="preserve"> </w:t>
      </w:r>
      <w:r w:rsidRPr="00787938">
        <w:rPr>
          <w:rFonts w:hint="eastAsia"/>
        </w:rPr>
        <w:t>и</w:t>
      </w:r>
      <w:r w:rsidRPr="00787938">
        <w:t xml:space="preserve"> </w:t>
      </w:r>
      <w:r w:rsidRPr="00787938">
        <w:rPr>
          <w:rFonts w:hint="eastAsia"/>
        </w:rPr>
        <w:t>сокращений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5"/>
        <w:gridCol w:w="6503"/>
      </w:tblGrid>
      <w:tr w:rsidR="00BC269F" w:rsidRPr="00BC269F" w14:paraId="32282626" w14:textId="77777777" w:rsidTr="00915B53">
        <w:trPr>
          <w:tblHeader/>
        </w:trPr>
        <w:tc>
          <w:tcPr>
            <w:tcW w:w="1623" w:type="pct"/>
            <w:vAlign w:val="center"/>
          </w:tcPr>
          <w:p w14:paraId="60887A4F" w14:textId="77777777" w:rsidR="000E5ABF" w:rsidRPr="00BC269F" w:rsidRDefault="000E5ABF" w:rsidP="00915B53">
            <w:pPr>
              <w:pStyle w:val="Header14"/>
            </w:pPr>
            <w:r w:rsidRPr="00BC269F">
              <w:t>Сокращение</w:t>
            </w:r>
          </w:p>
        </w:tc>
        <w:tc>
          <w:tcPr>
            <w:tcW w:w="3377" w:type="pct"/>
          </w:tcPr>
          <w:p w14:paraId="6EC90DED" w14:textId="77777777" w:rsidR="000E5ABF" w:rsidRPr="00BC269F" w:rsidRDefault="000E5ABF" w:rsidP="00915B53">
            <w:pPr>
              <w:pStyle w:val="Header14"/>
            </w:pPr>
            <w:r w:rsidRPr="00BC269F">
              <w:t>Наименование</w:t>
            </w:r>
          </w:p>
        </w:tc>
      </w:tr>
      <w:tr w:rsidR="009348C8" w:rsidRPr="00BC269F" w14:paraId="6B28C882" w14:textId="77777777" w:rsidTr="00915B53">
        <w:tc>
          <w:tcPr>
            <w:tcW w:w="1623" w:type="pct"/>
          </w:tcPr>
          <w:p w14:paraId="1B75C869" w14:textId="77777777" w:rsidR="009348C8" w:rsidRPr="00915B53" w:rsidRDefault="009348C8" w:rsidP="003B5E13">
            <w:pPr>
              <w:pStyle w:val="TableGraf14L"/>
              <w:widowControl w:val="0"/>
              <w:spacing w:line="360" w:lineRule="auto"/>
              <w:jc w:val="left"/>
              <w:rPr>
                <w:lang w:val="en-US"/>
              </w:rPr>
            </w:pPr>
            <w:r>
              <w:t>АИФДБ</w:t>
            </w:r>
          </w:p>
        </w:tc>
        <w:tc>
          <w:tcPr>
            <w:tcW w:w="3377" w:type="pct"/>
          </w:tcPr>
          <w:p w14:paraId="1096257C" w14:textId="77777777" w:rsidR="009348C8" w:rsidRPr="00BC269F" w:rsidRDefault="009348C8" w:rsidP="003B5E13">
            <w:pPr>
              <w:pStyle w:val="TableGraf14L"/>
              <w:widowControl w:val="0"/>
              <w:spacing w:line="360" w:lineRule="auto"/>
              <w:jc w:val="left"/>
            </w:pPr>
            <w:r>
              <w:t>А</w:t>
            </w:r>
            <w:r w:rsidRPr="00BC269F">
              <w:t>дминистратор источников финансирования дефицита бюджета</w:t>
            </w:r>
          </w:p>
        </w:tc>
      </w:tr>
      <w:tr w:rsidR="009348C8" w:rsidRPr="00BC269F" w14:paraId="03FFF384" w14:textId="77777777" w:rsidTr="00915B53">
        <w:tc>
          <w:tcPr>
            <w:tcW w:w="1623" w:type="pct"/>
          </w:tcPr>
          <w:p w14:paraId="16A1017D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БА</w:t>
            </w:r>
          </w:p>
        </w:tc>
        <w:tc>
          <w:tcPr>
            <w:tcW w:w="3377" w:type="pct"/>
          </w:tcPr>
          <w:p w14:paraId="39C2DF5E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Бюджетные ассигнования</w:t>
            </w:r>
          </w:p>
        </w:tc>
      </w:tr>
      <w:tr w:rsidR="009348C8" w:rsidRPr="00BC269F" w14:paraId="199FD3F7" w14:textId="77777777" w:rsidTr="00915B53">
        <w:tc>
          <w:tcPr>
            <w:tcW w:w="1623" w:type="pct"/>
          </w:tcPr>
          <w:p w14:paraId="0D2DC4AE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БК</w:t>
            </w:r>
          </w:p>
        </w:tc>
        <w:tc>
          <w:tcPr>
            <w:tcW w:w="3377" w:type="pct"/>
          </w:tcPr>
          <w:p w14:paraId="2FDF03C1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Бюджетная классификация</w:t>
            </w:r>
          </w:p>
        </w:tc>
      </w:tr>
      <w:tr w:rsidR="009348C8" w:rsidRPr="00BC269F" w14:paraId="3C419409" w14:textId="77777777" w:rsidTr="00915B53">
        <w:tc>
          <w:tcPr>
            <w:tcW w:w="1623" w:type="pct"/>
          </w:tcPr>
          <w:p w14:paraId="23935DD5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БР</w:t>
            </w:r>
          </w:p>
        </w:tc>
        <w:tc>
          <w:tcPr>
            <w:tcW w:w="3377" w:type="pct"/>
          </w:tcPr>
          <w:p w14:paraId="67838992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Бюджетная роспись</w:t>
            </w:r>
          </w:p>
        </w:tc>
      </w:tr>
      <w:tr w:rsidR="00FB6698" w:rsidRPr="00BC269F" w14:paraId="4DBB3C0E" w14:textId="77777777" w:rsidTr="00BB66CC">
        <w:tc>
          <w:tcPr>
            <w:tcW w:w="1623" w:type="pct"/>
          </w:tcPr>
          <w:p w14:paraId="32411F50" w14:textId="2416E547" w:rsidR="00FB6698" w:rsidRDefault="00FB669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БЦ</w:t>
            </w:r>
          </w:p>
        </w:tc>
        <w:tc>
          <w:tcPr>
            <w:tcW w:w="3377" w:type="pct"/>
          </w:tcPr>
          <w:p w14:paraId="075B1EDA" w14:textId="30517D83" w:rsidR="00FB6698" w:rsidRDefault="00FB669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Бюджетный цикл</w:t>
            </w:r>
          </w:p>
        </w:tc>
      </w:tr>
      <w:tr w:rsidR="009348C8" w:rsidRPr="00BC269F" w14:paraId="18FFC98B" w14:textId="77777777" w:rsidTr="00915B53">
        <w:tc>
          <w:tcPr>
            <w:tcW w:w="1623" w:type="pct"/>
          </w:tcPr>
          <w:p w14:paraId="3AD8E99F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ГАИФДБ</w:t>
            </w:r>
          </w:p>
        </w:tc>
        <w:tc>
          <w:tcPr>
            <w:tcW w:w="3377" w:type="pct"/>
          </w:tcPr>
          <w:p w14:paraId="2E875620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  <w:rPr>
                <w:snapToGrid w:val="0"/>
              </w:rPr>
            </w:pPr>
            <w:r w:rsidRPr="00BC269F">
              <w:t>Главный администратор источников финансирования дефицита бюджета</w:t>
            </w:r>
          </w:p>
        </w:tc>
      </w:tr>
      <w:tr w:rsidR="009348C8" w:rsidRPr="00BC269F" w14:paraId="56D23EC4" w14:textId="77777777" w:rsidTr="00915B53">
        <w:tc>
          <w:tcPr>
            <w:tcW w:w="1623" w:type="pct"/>
          </w:tcPr>
          <w:p w14:paraId="27E38AA7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ГРБС</w:t>
            </w:r>
          </w:p>
        </w:tc>
        <w:tc>
          <w:tcPr>
            <w:tcW w:w="3377" w:type="pct"/>
          </w:tcPr>
          <w:p w14:paraId="5F4AE223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Главный распорядитель средств федерального бюджета</w:t>
            </w:r>
          </w:p>
        </w:tc>
      </w:tr>
      <w:tr w:rsidR="009348C8" w:rsidRPr="00BC269F" w14:paraId="2C68396D" w14:textId="77777777" w:rsidTr="00915B53">
        <w:tc>
          <w:tcPr>
            <w:tcW w:w="1623" w:type="pct"/>
          </w:tcPr>
          <w:p w14:paraId="5ABECE2D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Интернет-обозреватель</w:t>
            </w:r>
          </w:p>
        </w:tc>
        <w:tc>
          <w:tcPr>
            <w:tcW w:w="3377" w:type="pct"/>
          </w:tcPr>
          <w:p w14:paraId="64F8808B" w14:textId="49EF8A29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П</w:t>
            </w:r>
            <w:r w:rsidRPr="00BC269F">
              <w:t>рограммное обеспечение для просмотра web-страниц в сети интернет: Internet Explorer, Google Chrome</w:t>
            </w:r>
            <w:r w:rsidR="007158D8">
              <w:t>, Яндекс. Браузер</w:t>
            </w:r>
          </w:p>
        </w:tc>
      </w:tr>
      <w:tr w:rsidR="009348C8" w:rsidRPr="00BC269F" w14:paraId="3969B14A" w14:textId="77777777" w:rsidTr="00915B53">
        <w:tc>
          <w:tcPr>
            <w:tcW w:w="1623" w:type="pct"/>
          </w:tcPr>
          <w:p w14:paraId="356FD7C6" w14:textId="77777777" w:rsidR="009348C8" w:rsidRDefault="009348C8" w:rsidP="003B5E13">
            <w:pPr>
              <w:pStyle w:val="TableGraf14L"/>
              <w:widowControl w:val="0"/>
              <w:spacing w:line="360" w:lineRule="auto"/>
              <w:jc w:val="left"/>
              <w:rPr>
                <w:lang w:eastAsia="ru-RU"/>
              </w:rPr>
            </w:pPr>
            <w:r>
              <w:rPr>
                <w:lang w:eastAsia="ru-RU"/>
              </w:rPr>
              <w:t>ИПБС</w:t>
            </w:r>
          </w:p>
        </w:tc>
        <w:tc>
          <w:tcPr>
            <w:tcW w:w="3377" w:type="pct"/>
          </w:tcPr>
          <w:p w14:paraId="1EB5A438" w14:textId="77777777" w:rsidR="009348C8" w:rsidRDefault="009348C8" w:rsidP="003B5E13">
            <w:pPr>
              <w:pStyle w:val="TableGraf14L"/>
              <w:widowControl w:val="0"/>
              <w:spacing w:line="360" w:lineRule="auto"/>
              <w:jc w:val="left"/>
              <w:rPr>
                <w:lang w:eastAsia="ru-RU"/>
              </w:rPr>
            </w:pPr>
            <w:r>
              <w:rPr>
                <w:lang w:eastAsia="ru-RU"/>
              </w:rPr>
              <w:t>Иной получатель бюджетных средств</w:t>
            </w:r>
          </w:p>
        </w:tc>
      </w:tr>
      <w:tr w:rsidR="009348C8" w:rsidRPr="00BC269F" w14:paraId="6A528580" w14:textId="77777777" w:rsidTr="00915B53">
        <w:tc>
          <w:tcPr>
            <w:tcW w:w="1623" w:type="pct"/>
          </w:tcPr>
          <w:p w14:paraId="26C33F86" w14:textId="77777777" w:rsidR="009348C8" w:rsidRDefault="009348C8" w:rsidP="003B5E13">
            <w:pPr>
              <w:pStyle w:val="TableGraf14L"/>
              <w:widowControl w:val="0"/>
              <w:spacing w:line="360" w:lineRule="auto"/>
              <w:jc w:val="left"/>
              <w:rPr>
                <w:lang w:eastAsia="ru-RU"/>
              </w:rPr>
            </w:pPr>
            <w:r w:rsidRPr="0015690F">
              <w:t>ИФДБ</w:t>
            </w:r>
          </w:p>
        </w:tc>
        <w:tc>
          <w:tcPr>
            <w:tcW w:w="3377" w:type="pct"/>
          </w:tcPr>
          <w:p w14:paraId="2B68B0C7" w14:textId="77777777" w:rsidR="009348C8" w:rsidRDefault="009348C8" w:rsidP="003B5E13">
            <w:pPr>
              <w:pStyle w:val="TableGraf14L"/>
              <w:widowControl w:val="0"/>
              <w:spacing w:line="360" w:lineRule="auto"/>
              <w:jc w:val="left"/>
              <w:rPr>
                <w:lang w:eastAsia="ru-RU"/>
              </w:rPr>
            </w:pPr>
            <w:r w:rsidRPr="0015690F">
              <w:t>Источник финансирования дефицита бюджета</w:t>
            </w:r>
          </w:p>
        </w:tc>
      </w:tr>
      <w:tr w:rsidR="009348C8" w:rsidRPr="00BC269F" w14:paraId="57C43B1A" w14:textId="77777777" w:rsidTr="00915B53">
        <w:tc>
          <w:tcPr>
            <w:tcW w:w="1623" w:type="pct"/>
          </w:tcPr>
          <w:p w14:paraId="7AD87D14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КБК</w:t>
            </w:r>
          </w:p>
        </w:tc>
        <w:tc>
          <w:tcPr>
            <w:tcW w:w="3377" w:type="pct"/>
          </w:tcPr>
          <w:p w14:paraId="5E435296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Код бюджетной классификации</w:t>
            </w:r>
          </w:p>
        </w:tc>
      </w:tr>
      <w:tr w:rsidR="009348C8" w:rsidRPr="00BC269F" w14:paraId="333B8920" w14:textId="77777777" w:rsidTr="00915B53">
        <w:tc>
          <w:tcPr>
            <w:tcW w:w="1623" w:type="pct"/>
          </w:tcPr>
          <w:p w14:paraId="1E1C42E4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КД</w:t>
            </w:r>
          </w:p>
        </w:tc>
        <w:tc>
          <w:tcPr>
            <w:tcW w:w="3377" w:type="pct"/>
          </w:tcPr>
          <w:p w14:paraId="3D3EF4A1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Курирующий департамент</w:t>
            </w:r>
          </w:p>
        </w:tc>
      </w:tr>
      <w:tr w:rsidR="009348C8" w:rsidRPr="00BC269F" w14:paraId="33E849DC" w14:textId="77777777" w:rsidTr="00915B53">
        <w:tc>
          <w:tcPr>
            <w:tcW w:w="1623" w:type="pct"/>
          </w:tcPr>
          <w:p w14:paraId="0E0852CA" w14:textId="77777777" w:rsidR="009348C8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КУ</w:t>
            </w:r>
          </w:p>
        </w:tc>
        <w:tc>
          <w:tcPr>
            <w:tcW w:w="3377" w:type="pct"/>
          </w:tcPr>
          <w:p w14:paraId="705CD1C4" w14:textId="77777777" w:rsidR="009348C8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Казначейское уведомление</w:t>
            </w:r>
          </w:p>
        </w:tc>
      </w:tr>
      <w:tr w:rsidR="009348C8" w:rsidRPr="00BC269F" w14:paraId="2D43BCA1" w14:textId="77777777" w:rsidTr="00915B53">
        <w:tc>
          <w:tcPr>
            <w:tcW w:w="1623" w:type="pct"/>
          </w:tcPr>
          <w:p w14:paraId="716647EC" w14:textId="77777777" w:rsidR="009348C8" w:rsidRPr="008652E2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Л</w:t>
            </w:r>
            <w:r>
              <w:rPr>
                <w:lang w:val="en-US"/>
              </w:rPr>
              <w:t>/</w:t>
            </w:r>
            <w:r>
              <w:t>с</w:t>
            </w:r>
          </w:p>
        </w:tc>
        <w:tc>
          <w:tcPr>
            <w:tcW w:w="3377" w:type="pct"/>
          </w:tcPr>
          <w:p w14:paraId="7BE2221D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Лицевой счет</w:t>
            </w:r>
          </w:p>
        </w:tc>
      </w:tr>
      <w:tr w:rsidR="009348C8" w:rsidRPr="00BC269F" w14:paraId="6B8A25F2" w14:textId="77777777" w:rsidTr="00915B53">
        <w:tc>
          <w:tcPr>
            <w:tcW w:w="1623" w:type="pct"/>
          </w:tcPr>
          <w:p w14:paraId="1AA83D57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ЛБО</w:t>
            </w:r>
          </w:p>
        </w:tc>
        <w:tc>
          <w:tcPr>
            <w:tcW w:w="3377" w:type="pct"/>
          </w:tcPr>
          <w:p w14:paraId="4345E5B5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Лимит</w:t>
            </w:r>
            <w:r>
              <w:t>ы</w:t>
            </w:r>
            <w:r w:rsidRPr="00BC269F">
              <w:t xml:space="preserve"> бюджетных обязательств</w:t>
            </w:r>
          </w:p>
        </w:tc>
      </w:tr>
      <w:tr w:rsidR="009348C8" w:rsidRPr="00BC269F" w14:paraId="4FF363FF" w14:textId="77777777" w:rsidTr="00915B53">
        <w:tc>
          <w:tcPr>
            <w:tcW w:w="1623" w:type="pct"/>
          </w:tcPr>
          <w:p w14:paraId="2DDEA2E9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Логин</w:t>
            </w:r>
          </w:p>
        </w:tc>
        <w:tc>
          <w:tcPr>
            <w:tcW w:w="3377" w:type="pct"/>
          </w:tcPr>
          <w:p w14:paraId="511C90FF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 xml:space="preserve">Имя, под которым пользователь входит в </w:t>
            </w:r>
            <w:r>
              <w:t>систему</w:t>
            </w:r>
            <w:r w:rsidRPr="00BC269F">
              <w:t xml:space="preserve"> «Бюджетное планирование»</w:t>
            </w:r>
          </w:p>
        </w:tc>
      </w:tr>
      <w:tr w:rsidR="009348C8" w:rsidRPr="00BC269F" w14:paraId="60DE2783" w14:textId="77777777" w:rsidTr="00915B53">
        <w:tc>
          <w:tcPr>
            <w:tcW w:w="1623" w:type="pct"/>
          </w:tcPr>
          <w:p w14:paraId="475013EA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МПИ</w:t>
            </w:r>
          </w:p>
        </w:tc>
        <w:tc>
          <w:tcPr>
            <w:tcW w:w="3377" w:type="pct"/>
          </w:tcPr>
          <w:p w14:paraId="6618CF86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Мероприятие по информатизации</w:t>
            </w:r>
          </w:p>
        </w:tc>
      </w:tr>
      <w:tr w:rsidR="009348C8" w:rsidRPr="00BC269F" w14:paraId="292BDB6C" w14:textId="77777777" w:rsidTr="00915B53">
        <w:tc>
          <w:tcPr>
            <w:tcW w:w="1623" w:type="pct"/>
          </w:tcPr>
          <w:p w14:paraId="459EB2A4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МФ РФ</w:t>
            </w:r>
          </w:p>
        </w:tc>
        <w:tc>
          <w:tcPr>
            <w:tcW w:w="3377" w:type="pct"/>
          </w:tcPr>
          <w:p w14:paraId="7438268D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  <w:rPr>
                <w:snapToGrid w:val="0"/>
              </w:rPr>
            </w:pPr>
            <w:r w:rsidRPr="00BC269F">
              <w:t>Министерство финансов Российской Федерации</w:t>
            </w:r>
          </w:p>
        </w:tc>
      </w:tr>
      <w:tr w:rsidR="009348C8" w:rsidRPr="00BC269F" w14:paraId="79556A96" w14:textId="77777777" w:rsidTr="00915B53">
        <w:tc>
          <w:tcPr>
            <w:tcW w:w="1623" w:type="pct"/>
          </w:tcPr>
          <w:p w14:paraId="128D7CCD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ОКС</w:t>
            </w:r>
          </w:p>
        </w:tc>
        <w:tc>
          <w:tcPr>
            <w:tcW w:w="3377" w:type="pct"/>
          </w:tcPr>
          <w:p w14:paraId="58F991A6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Объект капительного строительства</w:t>
            </w:r>
          </w:p>
        </w:tc>
      </w:tr>
      <w:tr w:rsidR="009348C8" w:rsidRPr="00BC269F" w14:paraId="44A290A6" w14:textId="77777777" w:rsidTr="00915B53">
        <w:tc>
          <w:tcPr>
            <w:tcW w:w="1623" w:type="pct"/>
          </w:tcPr>
          <w:p w14:paraId="5CE7022A" w14:textId="77777777" w:rsidR="009348C8" w:rsidRPr="00BC269F" w:rsidRDefault="009348C8" w:rsidP="003B5E13">
            <w:pPr>
              <w:pStyle w:val="TableGraf14L"/>
              <w:widowControl w:val="0"/>
              <w:spacing w:line="360" w:lineRule="auto"/>
              <w:jc w:val="left"/>
            </w:pPr>
            <w:r>
              <w:rPr>
                <w:lang w:eastAsia="ru-RU"/>
              </w:rPr>
              <w:t>ОрФК</w:t>
            </w:r>
          </w:p>
        </w:tc>
        <w:tc>
          <w:tcPr>
            <w:tcW w:w="3377" w:type="pct"/>
          </w:tcPr>
          <w:p w14:paraId="254AE0E6" w14:textId="77777777" w:rsidR="009348C8" w:rsidRPr="00BC269F" w:rsidRDefault="009348C8" w:rsidP="003B5E13">
            <w:pPr>
              <w:pStyle w:val="TableGraf14L"/>
              <w:widowControl w:val="0"/>
              <w:spacing w:line="360" w:lineRule="auto"/>
              <w:jc w:val="left"/>
            </w:pPr>
            <w:r w:rsidRPr="0015690F">
              <w:t xml:space="preserve">Орган Федерального </w:t>
            </w:r>
            <w:r>
              <w:t>к</w:t>
            </w:r>
            <w:r w:rsidRPr="0015690F">
              <w:t xml:space="preserve">азначейства Российской </w:t>
            </w:r>
            <w:r w:rsidRPr="0015690F">
              <w:lastRenderedPageBreak/>
              <w:t>Федерации</w:t>
            </w:r>
          </w:p>
        </w:tc>
      </w:tr>
      <w:tr w:rsidR="009348C8" w:rsidRPr="00BC269F" w14:paraId="18EBB1F7" w14:textId="77777777" w:rsidTr="00915B53">
        <w:tc>
          <w:tcPr>
            <w:tcW w:w="1623" w:type="pct"/>
          </w:tcPr>
          <w:p w14:paraId="2B9419E1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lastRenderedPageBreak/>
              <w:t>ПНО</w:t>
            </w:r>
          </w:p>
        </w:tc>
        <w:tc>
          <w:tcPr>
            <w:tcW w:w="3377" w:type="pct"/>
          </w:tcPr>
          <w:p w14:paraId="6BB1A3F4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Публичное нормативное обязательство</w:t>
            </w:r>
          </w:p>
        </w:tc>
      </w:tr>
      <w:tr w:rsidR="00FB6698" w:rsidRPr="00BC269F" w14:paraId="2284E6C6" w14:textId="77777777" w:rsidTr="00BB66CC">
        <w:tc>
          <w:tcPr>
            <w:tcW w:w="1623" w:type="pct"/>
          </w:tcPr>
          <w:p w14:paraId="606C8190" w14:textId="78C6F305" w:rsidR="00FB6698" w:rsidRPr="00BC269F" w:rsidRDefault="00FB669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ПОФ</w:t>
            </w:r>
          </w:p>
        </w:tc>
        <w:tc>
          <w:tcPr>
            <w:tcW w:w="3377" w:type="pct"/>
          </w:tcPr>
          <w:p w14:paraId="3DB34C5A" w14:textId="6BE3500F" w:rsidR="00FB6698" w:rsidRPr="00BC269F" w:rsidRDefault="00FB669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Предельные объемы финансирования</w:t>
            </w:r>
          </w:p>
        </w:tc>
      </w:tr>
      <w:tr w:rsidR="009348C8" w:rsidRPr="00BC269F" w14:paraId="092BD181" w14:textId="77777777" w:rsidTr="00915B53">
        <w:tc>
          <w:tcPr>
            <w:tcW w:w="1623" w:type="pct"/>
          </w:tcPr>
          <w:p w14:paraId="251720FB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ПУР</w:t>
            </w:r>
          </w:p>
        </w:tc>
        <w:tc>
          <w:tcPr>
            <w:tcW w:w="3377" w:type="pct"/>
          </w:tcPr>
          <w:p w14:paraId="03590545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Подсистема управления расходами</w:t>
            </w:r>
          </w:p>
        </w:tc>
      </w:tr>
      <w:tr w:rsidR="009348C8" w:rsidRPr="00BC269F" w14:paraId="052C2239" w14:textId="77777777" w:rsidTr="00915B53">
        <w:tc>
          <w:tcPr>
            <w:tcW w:w="1623" w:type="pct"/>
            <w:shd w:val="clear" w:color="auto" w:fill="auto"/>
          </w:tcPr>
          <w:p w14:paraId="7111067F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  <w:rPr>
                <w:highlight w:val="yellow"/>
              </w:rPr>
            </w:pPr>
            <w:r w:rsidRPr="00BC269F">
              <w:t>РБС</w:t>
            </w:r>
          </w:p>
        </w:tc>
        <w:tc>
          <w:tcPr>
            <w:tcW w:w="3377" w:type="pct"/>
            <w:shd w:val="clear" w:color="auto" w:fill="auto"/>
          </w:tcPr>
          <w:p w14:paraId="35331EAA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Распорядитель средств федерального бюджета</w:t>
            </w:r>
          </w:p>
        </w:tc>
      </w:tr>
      <w:tr w:rsidR="009348C8" w:rsidRPr="00BC269F" w14:paraId="1D232454" w14:textId="77777777" w:rsidTr="00915B53">
        <w:tc>
          <w:tcPr>
            <w:tcW w:w="1623" w:type="pct"/>
          </w:tcPr>
          <w:p w14:paraId="09299C9B" w14:textId="77777777" w:rsidR="009348C8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РР</w:t>
            </w:r>
          </w:p>
        </w:tc>
        <w:tc>
          <w:tcPr>
            <w:tcW w:w="3377" w:type="pct"/>
          </w:tcPr>
          <w:p w14:paraId="1C69AD1E" w14:textId="77777777" w:rsidR="009348C8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Расходное расписание</w:t>
            </w:r>
          </w:p>
        </w:tc>
      </w:tr>
      <w:tr w:rsidR="009348C8" w:rsidRPr="00BC269F" w14:paraId="7323C7FE" w14:textId="77777777" w:rsidTr="00915B53">
        <w:tc>
          <w:tcPr>
            <w:tcW w:w="1623" w:type="pct"/>
          </w:tcPr>
          <w:p w14:paraId="6835687B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Система</w:t>
            </w:r>
          </w:p>
        </w:tc>
        <w:tc>
          <w:tcPr>
            <w:tcW w:w="3377" w:type="pct"/>
          </w:tcPr>
          <w:p w14:paraId="63F618D6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Подсистема бюджетного планирования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FB6698" w:rsidRPr="00BC269F" w14:paraId="1C2B2810" w14:textId="77777777" w:rsidTr="00BB66CC">
        <w:tc>
          <w:tcPr>
            <w:tcW w:w="1623" w:type="pct"/>
          </w:tcPr>
          <w:p w14:paraId="769A4EC9" w14:textId="3DC9EE0C" w:rsidR="00FB6698" w:rsidRDefault="00FB669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СП</w:t>
            </w:r>
          </w:p>
        </w:tc>
        <w:tc>
          <w:tcPr>
            <w:tcW w:w="3377" w:type="pct"/>
          </w:tcPr>
          <w:p w14:paraId="18CD6F15" w14:textId="161F60CD" w:rsidR="00FB6698" w:rsidRPr="00BC269F" w:rsidRDefault="00FB669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Структурное подразделение</w:t>
            </w:r>
          </w:p>
        </w:tc>
      </w:tr>
      <w:tr w:rsidR="009348C8" w:rsidRPr="00BC269F" w14:paraId="005B180F" w14:textId="77777777" w:rsidTr="00915B53">
        <w:tc>
          <w:tcPr>
            <w:tcW w:w="1623" w:type="pct"/>
          </w:tcPr>
          <w:p w14:paraId="3EBC5DF3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СУФД</w:t>
            </w:r>
          </w:p>
        </w:tc>
        <w:tc>
          <w:tcPr>
            <w:tcW w:w="3377" w:type="pct"/>
          </w:tcPr>
          <w:p w14:paraId="5B6D04B9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Система удаленного финансового документооборота</w:t>
            </w:r>
          </w:p>
        </w:tc>
      </w:tr>
      <w:tr w:rsidR="009348C8" w:rsidRPr="00BC269F" w14:paraId="4104EB40" w14:textId="77777777" w:rsidTr="00915B53">
        <w:tc>
          <w:tcPr>
            <w:tcW w:w="1623" w:type="pct"/>
          </w:tcPr>
          <w:p w14:paraId="41B6ABAD" w14:textId="77777777" w:rsidR="009348C8" w:rsidRPr="00BC269F" w:rsidRDefault="009348C8" w:rsidP="003B5E13">
            <w:pPr>
              <w:pStyle w:val="TableGraf14L"/>
              <w:widowControl w:val="0"/>
              <w:spacing w:line="360" w:lineRule="auto"/>
              <w:jc w:val="left"/>
            </w:pPr>
            <w:r>
              <w:t>УБП</w:t>
            </w:r>
          </w:p>
        </w:tc>
        <w:tc>
          <w:tcPr>
            <w:tcW w:w="3377" w:type="pct"/>
          </w:tcPr>
          <w:p w14:paraId="17E4D67B" w14:textId="77777777" w:rsidR="009348C8" w:rsidRPr="00BC269F" w:rsidRDefault="009348C8" w:rsidP="003B5E13">
            <w:pPr>
              <w:pStyle w:val="TableGraf14L"/>
              <w:widowControl w:val="0"/>
              <w:spacing w:line="360" w:lineRule="auto"/>
              <w:jc w:val="left"/>
            </w:pPr>
            <w:r w:rsidRPr="0015690F">
              <w:t>Участник бюджетного процесса</w:t>
            </w:r>
          </w:p>
        </w:tc>
      </w:tr>
      <w:tr w:rsidR="009348C8" w:rsidRPr="00BC269F" w14:paraId="004F027D" w14:textId="77777777" w:rsidTr="00915B53">
        <w:tc>
          <w:tcPr>
            <w:tcW w:w="1623" w:type="pct"/>
          </w:tcPr>
          <w:p w14:paraId="74C1C36C" w14:textId="77777777" w:rsidR="009348C8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ФАИП</w:t>
            </w:r>
          </w:p>
        </w:tc>
        <w:tc>
          <w:tcPr>
            <w:tcW w:w="3377" w:type="pct"/>
          </w:tcPr>
          <w:p w14:paraId="487309E2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Федеральная адресная инвестиционная программа</w:t>
            </w:r>
          </w:p>
        </w:tc>
      </w:tr>
      <w:tr w:rsidR="009348C8" w:rsidRPr="00BC269F" w14:paraId="4806B1C6" w14:textId="77777777" w:rsidTr="00915B53">
        <w:tc>
          <w:tcPr>
            <w:tcW w:w="1623" w:type="pct"/>
          </w:tcPr>
          <w:p w14:paraId="721F31A6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ФИО</w:t>
            </w:r>
          </w:p>
        </w:tc>
        <w:tc>
          <w:tcPr>
            <w:tcW w:w="3377" w:type="pct"/>
          </w:tcPr>
          <w:p w14:paraId="31C0AF02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Фамилия, имя, отчество</w:t>
            </w:r>
          </w:p>
        </w:tc>
      </w:tr>
      <w:tr w:rsidR="009348C8" w:rsidRPr="00BC269F" w14:paraId="66CA8E58" w14:textId="77777777" w:rsidTr="00915B53">
        <w:tc>
          <w:tcPr>
            <w:tcW w:w="1623" w:type="pct"/>
          </w:tcPr>
          <w:p w14:paraId="43DECECC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ФК</w:t>
            </w:r>
          </w:p>
        </w:tc>
        <w:tc>
          <w:tcPr>
            <w:tcW w:w="3377" w:type="pct"/>
          </w:tcPr>
          <w:p w14:paraId="55B04817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>
              <w:t>Федеральное казначейство Российской Федерации</w:t>
            </w:r>
          </w:p>
        </w:tc>
      </w:tr>
      <w:tr w:rsidR="009348C8" w:rsidRPr="00BC269F" w14:paraId="1F27E758" w14:textId="77777777" w:rsidTr="00915B53">
        <w:tc>
          <w:tcPr>
            <w:tcW w:w="1623" w:type="pct"/>
          </w:tcPr>
          <w:p w14:paraId="03C3A6B5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ЭП</w:t>
            </w:r>
          </w:p>
        </w:tc>
        <w:tc>
          <w:tcPr>
            <w:tcW w:w="3377" w:type="pct"/>
          </w:tcPr>
          <w:p w14:paraId="03DF0DFA" w14:textId="77777777" w:rsidR="009348C8" w:rsidRPr="00BC269F" w:rsidRDefault="009348C8" w:rsidP="003D26D3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Электронная подпись</w:t>
            </w:r>
          </w:p>
        </w:tc>
      </w:tr>
    </w:tbl>
    <w:p w14:paraId="496C3683" w14:textId="77777777" w:rsidR="006C68C2" w:rsidRPr="00BC269F" w:rsidRDefault="006C68C2">
      <w:pPr>
        <w:spacing w:after="160" w:line="259" w:lineRule="auto"/>
      </w:pPr>
      <w:r w:rsidRPr="00BC269F">
        <w:br w:type="page"/>
      </w:r>
    </w:p>
    <w:p w14:paraId="57742484" w14:textId="77777777" w:rsidR="006C68C2" w:rsidRPr="00BC269F" w:rsidRDefault="006C68C2" w:rsidP="00AA4FC4">
      <w:pPr>
        <w:pStyle w:val="1"/>
      </w:pPr>
      <w:bookmarkStart w:id="1" w:name="_Toc82012540"/>
      <w:r w:rsidRPr="00BC269F">
        <w:lastRenderedPageBreak/>
        <w:t>Запуск Системы</w:t>
      </w:r>
      <w:bookmarkEnd w:id="1"/>
    </w:p>
    <w:p w14:paraId="1DA9CF7F" w14:textId="77777777" w:rsidR="006C68C2" w:rsidRPr="00BC269F" w:rsidRDefault="006C68C2" w:rsidP="006C68C2">
      <w:pPr>
        <w:pStyle w:val="af"/>
      </w:pPr>
      <w:bookmarkStart w:id="2" w:name="_Ref404690105"/>
      <w:r w:rsidRPr="00BC269F">
        <w:t>Для начала работы с Системой необходимо выполнить следующую последовательность действий:</w:t>
      </w:r>
    </w:p>
    <w:p w14:paraId="1689F210" w14:textId="15710B2A" w:rsidR="006C68C2" w:rsidRPr="00BC269F" w:rsidRDefault="006C68C2" w:rsidP="00397562">
      <w:pPr>
        <w:pStyle w:val="-"/>
      </w:pPr>
      <w:r w:rsidRPr="00BC269F">
        <w:t>запустить интернет-обозреватель 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</w:t>
      </w:r>
      <w:r w:rsidRPr="00BC269F">
        <w:rPr>
          <w:b/>
        </w:rPr>
        <w:t>-</w:t>
      </w:r>
      <w:r w:rsidRPr="00BC269F">
        <w:t>обозревателю;</w:t>
      </w:r>
    </w:p>
    <w:p w14:paraId="451808C2" w14:textId="3B0F379E" w:rsidR="006C68C2" w:rsidRPr="00BC269F" w:rsidRDefault="006C68C2" w:rsidP="00397562">
      <w:pPr>
        <w:pStyle w:val="-"/>
      </w:pPr>
      <w:r w:rsidRPr="00BC269F">
        <w:t xml:space="preserve">в адресной строке интернет-обозревателя ввести адрес: </w:t>
      </w:r>
      <w:hyperlink r:id="rId8" w:history="1">
        <w:r w:rsidRPr="00BC269F">
          <w:rPr>
            <w:rStyle w:val="ab"/>
            <w:color w:val="auto"/>
          </w:rPr>
          <w:t>http://budget.gov.ru/lk</w:t>
        </w:r>
      </w:hyperlink>
      <w:r w:rsidRPr="00BC269F">
        <w:t>;</w:t>
      </w:r>
    </w:p>
    <w:p w14:paraId="4614D61D" w14:textId="04162BAE" w:rsidR="002D0B16" w:rsidRPr="00BC269F" w:rsidRDefault="002D0B16" w:rsidP="00397562">
      <w:pPr>
        <w:pStyle w:val="-"/>
      </w:pPr>
      <w:r w:rsidRPr="00BC269F"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="004E3EF9" w:rsidRPr="00BC269F">
        <w:fldChar w:fldCharType="begin"/>
      </w:r>
      <w:r w:rsidRPr="00BC269F">
        <w:instrText xml:space="preserve"> REF _Ref450750216 \h </w:instrText>
      </w:r>
      <w:r w:rsidR="00646508">
        <w:instrText xml:space="preserve"> \* MERGEFORMAT </w:instrText>
      </w:r>
      <w:r w:rsidR="004E3EF9" w:rsidRPr="00BC269F">
        <w:fldChar w:fldCharType="separate"/>
      </w:r>
      <w:r w:rsidR="00D23FC4">
        <w:t>Рисунок 1</w:t>
      </w:r>
      <w:r w:rsidR="004E3EF9" w:rsidRPr="00BC269F">
        <w:fldChar w:fldCharType="end"/>
      </w:r>
      <w:r w:rsidRPr="00BC269F">
        <w:t>);</w:t>
      </w:r>
    </w:p>
    <w:p w14:paraId="2866F5FF" w14:textId="189C8EF0" w:rsidR="006C68C2" w:rsidRPr="00BC269F" w:rsidRDefault="005E07DA" w:rsidP="006C68C2">
      <w:pPr>
        <w:pStyle w:val="af0"/>
      </w:pPr>
      <w:r>
        <w:drawing>
          <wp:inline distT="0" distB="0" distL="0" distR="0" wp14:anchorId="492448C1" wp14:editId="145645FE">
            <wp:extent cx="5991225" cy="309485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94195" cy="309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7FADA" w14:textId="61FEDB0A" w:rsidR="006C68C2" w:rsidRPr="00BC269F" w:rsidRDefault="001722AE" w:rsidP="006C68C2">
      <w:pPr>
        <w:pStyle w:val="af2"/>
      </w:pPr>
      <w:bookmarkStart w:id="3" w:name="_Ref450750216"/>
      <w:bookmarkStart w:id="4" w:name="_Ref449652253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</w:t>
      </w:r>
      <w:r w:rsidR="004E3EF9" w:rsidRPr="00BC269F">
        <w:rPr>
          <w:noProof/>
        </w:rPr>
        <w:fldChar w:fldCharType="end"/>
      </w:r>
      <w:bookmarkEnd w:id="3"/>
      <w:r w:rsidR="006C68C2" w:rsidRPr="00BC269F">
        <w:t>. Единый портал бюджетной системы</w:t>
      </w:r>
      <w:bookmarkEnd w:id="4"/>
    </w:p>
    <w:p w14:paraId="145F2E0D" w14:textId="0DEFB894" w:rsidR="006C68C2" w:rsidRPr="00BC269F" w:rsidRDefault="006C68C2" w:rsidP="006C68C2">
      <w:pPr>
        <w:pStyle w:val="af"/>
      </w:pPr>
      <w:r w:rsidRPr="00BC269F">
        <w:rPr>
          <w:b/>
        </w:rPr>
        <w:t>Примечание.</w:t>
      </w:r>
      <w:r w:rsidRPr="00BC269F">
        <w:t xml:space="preserve"> Если переход к подсистеме «Бюджетное планирование» </w:t>
      </w:r>
      <w:r w:rsidR="00787938" w:rsidRPr="00BC269F">
        <w:t xml:space="preserve">не был </w:t>
      </w:r>
      <w:r w:rsidRPr="00BC269F">
        <w:t xml:space="preserve">осуществлен, необходимо в адресной строке интернет-обозревателя ввести адрес: </w:t>
      </w:r>
      <w:hyperlink r:id="rId10" w:history="1">
        <w:r w:rsidRPr="00BC269F">
          <w:rPr>
            <w:rStyle w:val="ab"/>
            <w:color w:val="auto"/>
          </w:rPr>
          <w:t>https://ssl.budgetplan.minfin.ru/http/BudgetPlan/</w:t>
        </w:r>
      </w:hyperlink>
      <w:r w:rsidRPr="00BC269F">
        <w:t>.</w:t>
      </w:r>
    </w:p>
    <w:p w14:paraId="22766CAF" w14:textId="43CBFE41" w:rsidR="002D0B16" w:rsidRPr="00BC269F" w:rsidRDefault="002D0B16" w:rsidP="00397562">
      <w:pPr>
        <w:pStyle w:val="-"/>
      </w:pPr>
      <w:r w:rsidRPr="00BC269F">
        <w:t>в открывшемся окне нажать на кнопку «Вход по сертификату» (</w:t>
      </w:r>
      <w:r w:rsidR="004E3EF9" w:rsidRPr="00BC269F">
        <w:fldChar w:fldCharType="begin"/>
      </w:r>
      <w:r w:rsidRPr="00BC269F">
        <w:instrText xml:space="preserve"> REF _Ref450928733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</w:t>
      </w:r>
      <w:r w:rsidR="004E3EF9" w:rsidRPr="00BC269F">
        <w:fldChar w:fldCharType="end"/>
      </w:r>
      <w:r w:rsidRPr="00BC269F">
        <w:t>).</w:t>
      </w:r>
    </w:p>
    <w:p w14:paraId="343445C0" w14:textId="77777777" w:rsidR="006C68C2" w:rsidRPr="00BC269F" w:rsidRDefault="006C68C2" w:rsidP="006C68C2">
      <w:pPr>
        <w:pStyle w:val="af0"/>
      </w:pPr>
      <w:r w:rsidRPr="00BC269F">
        <w:lastRenderedPageBreak/>
        <w:drawing>
          <wp:inline distT="0" distB="0" distL="0" distR="0" wp14:anchorId="157B849E" wp14:editId="3E9B4CC8">
            <wp:extent cx="2208530" cy="1725295"/>
            <wp:effectExtent l="0" t="0" r="1270" b="825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28" t="19498" r="32854" b="38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497DD" w14:textId="2EAF7666" w:rsidR="006C68C2" w:rsidRPr="00BC269F" w:rsidRDefault="001722AE" w:rsidP="006C68C2">
      <w:pPr>
        <w:pStyle w:val="af2"/>
      </w:pPr>
      <w:bookmarkStart w:id="5" w:name="_Ref450928733"/>
      <w:bookmarkStart w:id="6" w:name="_Ref449652235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</w:t>
      </w:r>
      <w:r w:rsidR="004E3EF9" w:rsidRPr="00BC269F">
        <w:rPr>
          <w:noProof/>
        </w:rPr>
        <w:fldChar w:fldCharType="end"/>
      </w:r>
      <w:bookmarkEnd w:id="5"/>
      <w:r w:rsidR="006C68C2" w:rsidRPr="00BC269F">
        <w:t xml:space="preserve">. </w:t>
      </w:r>
      <w:bookmarkEnd w:id="6"/>
      <w:r w:rsidR="006C68C2" w:rsidRPr="00BC269F">
        <w:t>Вход</w:t>
      </w:r>
      <w:r w:rsidR="004514FE">
        <w:t xml:space="preserve"> в Систему</w:t>
      </w:r>
      <w:r w:rsidR="006C68C2" w:rsidRPr="00BC269F">
        <w:t xml:space="preserve"> по сертификату</w:t>
      </w:r>
    </w:p>
    <w:p w14:paraId="3222CD35" w14:textId="77777777" w:rsidR="006C68C2" w:rsidRPr="00BC269F" w:rsidRDefault="006C68C2" w:rsidP="006C68C2">
      <w:pPr>
        <w:pStyle w:val="af"/>
      </w:pPr>
      <w:r w:rsidRPr="00BC269F"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7C272E83" w14:textId="444B2812" w:rsidR="002D0B16" w:rsidRPr="00BC269F" w:rsidRDefault="002D0B16" w:rsidP="006C68C2">
      <w:pPr>
        <w:pStyle w:val="af"/>
      </w:pPr>
      <w:r w:rsidRPr="00BC269F">
        <w:t>После выбора логина необходимо нажать на кнопку «Войти» (</w:t>
      </w:r>
      <w:r w:rsidR="004E3EF9" w:rsidRPr="00BC269F">
        <w:fldChar w:fldCharType="begin"/>
      </w:r>
      <w:r w:rsidRPr="00BC269F">
        <w:instrText xml:space="preserve"> REF _Ref450928739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3</w:t>
      </w:r>
      <w:r w:rsidR="004E3EF9" w:rsidRPr="00BC269F">
        <w:fldChar w:fldCharType="end"/>
      </w:r>
      <w:r w:rsidRPr="00BC269F">
        <w:t>).</w:t>
      </w:r>
    </w:p>
    <w:p w14:paraId="063043A4" w14:textId="77777777" w:rsidR="006C68C2" w:rsidRPr="00BC269F" w:rsidRDefault="006C68C2" w:rsidP="006C68C2">
      <w:pPr>
        <w:pStyle w:val="af0"/>
      </w:pPr>
      <w:r w:rsidRPr="00BC269F">
        <w:drawing>
          <wp:inline distT="0" distB="0" distL="0" distR="0" wp14:anchorId="66DD7503" wp14:editId="58DEE48E">
            <wp:extent cx="2225675" cy="1673225"/>
            <wp:effectExtent l="0" t="0" r="3175" b="317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8" t="31509" r="33012" b="28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F9B5C" w14:textId="3AB6FBCA" w:rsidR="006C68C2" w:rsidRPr="00BC269F" w:rsidRDefault="001722AE" w:rsidP="006C68C2">
      <w:pPr>
        <w:pStyle w:val="af2"/>
      </w:pPr>
      <w:bookmarkStart w:id="7" w:name="_Ref450928739"/>
      <w:bookmarkStart w:id="8" w:name="_Ref449652217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3</w:t>
      </w:r>
      <w:r w:rsidR="004E3EF9" w:rsidRPr="00BC269F">
        <w:rPr>
          <w:noProof/>
        </w:rPr>
        <w:fldChar w:fldCharType="end"/>
      </w:r>
      <w:bookmarkEnd w:id="7"/>
      <w:r w:rsidR="006C68C2" w:rsidRPr="00BC269F">
        <w:t xml:space="preserve">. </w:t>
      </w:r>
      <w:bookmarkEnd w:id="8"/>
      <w:r w:rsidR="004514FE">
        <w:t>Авторизация в Системе</w:t>
      </w:r>
    </w:p>
    <w:p w14:paraId="7A17D569" w14:textId="77777777" w:rsidR="006C68C2" w:rsidRPr="00BC269F" w:rsidRDefault="006C68C2" w:rsidP="006C68C2">
      <w:pPr>
        <w:pStyle w:val="af"/>
      </w:pPr>
      <w:r w:rsidRPr="00BC269F">
        <w:rPr>
          <w:b/>
        </w:rPr>
        <w:t>Примечание.</w:t>
      </w:r>
      <w:r w:rsidRPr="00BC269F"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7F6317CC" w14:textId="75EF4237" w:rsidR="002D0B16" w:rsidRPr="00BC269F" w:rsidRDefault="002D0B16" w:rsidP="002D0B16">
      <w:pPr>
        <w:pStyle w:val="af"/>
      </w:pPr>
      <w:r w:rsidRPr="00BC269F">
        <w:t>В результате откроется главное окно Системы (</w:t>
      </w:r>
      <w:r w:rsidR="009E2C72" w:rsidRPr="00BC269F">
        <w:fldChar w:fldCharType="begin"/>
      </w:r>
      <w:r w:rsidR="009E2C72" w:rsidRPr="00BC269F">
        <w:instrText xml:space="preserve"> REF _Ref404670057 \h  \* MERGEFORMAT </w:instrText>
      </w:r>
      <w:r w:rsidR="009E2C72" w:rsidRPr="00BC269F">
        <w:fldChar w:fldCharType="separate"/>
      </w:r>
      <w:r w:rsidR="00D23FC4">
        <w:t>Рисунок 4</w:t>
      </w:r>
      <w:r w:rsidR="009E2C72" w:rsidRPr="00BC269F">
        <w:fldChar w:fldCharType="end"/>
      </w:r>
      <w:r w:rsidRPr="00BC269F">
        <w:t>).</w:t>
      </w:r>
    </w:p>
    <w:p w14:paraId="1794FAA7" w14:textId="429CC3E8" w:rsidR="006C68C2" w:rsidRPr="004E4CCD" w:rsidRDefault="001D7BDD" w:rsidP="006C68C2">
      <w:pPr>
        <w:pStyle w:val="af0"/>
      </w:pPr>
      <w:r w:rsidRPr="003273E3">
        <w:lastRenderedPageBreak/>
        <w:drawing>
          <wp:inline distT="0" distB="0" distL="0" distR="0" wp14:anchorId="3F37C378" wp14:editId="2EEC7D0C">
            <wp:extent cx="6120130" cy="2541329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4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090CA" w14:textId="6C6D7C21" w:rsidR="006C68C2" w:rsidRPr="00BC269F" w:rsidRDefault="001722AE" w:rsidP="006C68C2">
      <w:pPr>
        <w:pStyle w:val="af2"/>
      </w:pPr>
      <w:bookmarkStart w:id="9" w:name="_Ref404670057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4</w:t>
      </w:r>
      <w:r w:rsidR="004E3EF9" w:rsidRPr="00BC269F">
        <w:rPr>
          <w:noProof/>
        </w:rPr>
        <w:fldChar w:fldCharType="end"/>
      </w:r>
      <w:bookmarkEnd w:id="9"/>
      <w:r w:rsidR="006C68C2" w:rsidRPr="00BC269F">
        <w:t>. Главное окно Системы</w:t>
      </w:r>
    </w:p>
    <w:bookmarkEnd w:id="2"/>
    <w:p w14:paraId="1EBED455" w14:textId="1464DE1E" w:rsidR="00D75DC8" w:rsidRPr="00BC269F" w:rsidRDefault="006C68C2" w:rsidP="00D75DC8">
      <w:pPr>
        <w:pStyle w:val="af"/>
      </w:pPr>
      <w:r w:rsidRPr="00BC269F">
        <w:t>Для выхода из Системы необходимо нажать на кнопку «</w:t>
      </w:r>
      <w:r w:rsidR="00927C44">
        <w:t>Смена профиля</w:t>
      </w:r>
      <w:r w:rsidRPr="00BC269F">
        <w:t>» в правом верхнем углу страницы.</w:t>
      </w:r>
    </w:p>
    <w:p w14:paraId="7EAE6EBC" w14:textId="581A8B1A" w:rsidR="00B74598" w:rsidRDefault="00B74598" w:rsidP="00B74598">
      <w:pPr>
        <w:pStyle w:val="1"/>
        <w:rPr>
          <w:rFonts w:asciiTheme="minorHAnsi" w:hAnsiTheme="minorHAnsi"/>
        </w:rPr>
      </w:pPr>
      <w:bookmarkStart w:id="10" w:name="_Toc82012541"/>
      <w:r w:rsidRPr="00B74598">
        <w:lastRenderedPageBreak/>
        <w:t>Настройка оповещений о доведении бюджетных ассигнований и лимитов бюджетных обязательств</w:t>
      </w:r>
      <w:bookmarkEnd w:id="10"/>
    </w:p>
    <w:p w14:paraId="020A98A4" w14:textId="40973754" w:rsidR="00B74598" w:rsidRPr="00B91BD6" w:rsidRDefault="00B74598" w:rsidP="00B74598">
      <w:pPr>
        <w:pStyle w:val="af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РБС (Ввод данных)»</w:t>
      </w:r>
      <w:r>
        <w:rPr>
          <w:lang w:eastAsia="zh-CN"/>
        </w:rPr>
        <w:t>.</w:t>
      </w:r>
    </w:p>
    <w:p w14:paraId="6B8E8293" w14:textId="51733031" w:rsidR="00B74598" w:rsidRDefault="00B74598" w:rsidP="00B74598">
      <w:pPr>
        <w:pStyle w:val="af"/>
      </w:pPr>
      <w:r w:rsidRPr="00BC52AB">
        <w:rPr>
          <w:rFonts w:hint="eastAsia"/>
        </w:rPr>
        <w:t>Настройка</w:t>
      </w:r>
      <w:r w:rsidRPr="00BC52AB">
        <w:t xml:space="preserve"> </w:t>
      </w:r>
      <w:r w:rsidRPr="00680C16">
        <w:t xml:space="preserve">оповещений о доведении </w:t>
      </w:r>
      <w:r>
        <w:t>бюджетных ассигнований</w:t>
      </w:r>
      <w:r w:rsidRPr="00680C16">
        <w:t xml:space="preserve"> и </w:t>
      </w:r>
      <w:r>
        <w:t>лимитов бюджетных обязательств осуществляется во вкладке «Оповещение о доведении БА и ЛБО» (</w:t>
      </w:r>
      <w:r>
        <w:fldChar w:fldCharType="begin"/>
      </w:r>
      <w:r>
        <w:instrText xml:space="preserve"> REF _Ref57037766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5</w:t>
      </w:r>
      <w:r>
        <w:fldChar w:fldCharType="end"/>
      </w:r>
      <w:r>
        <w:t>).</w:t>
      </w:r>
    </w:p>
    <w:p w14:paraId="553427AE" w14:textId="1AA1A6D8" w:rsidR="00B74598" w:rsidRDefault="001B14B8" w:rsidP="00B74598">
      <w:pPr>
        <w:pStyle w:val="af0"/>
      </w:pPr>
      <w:r>
        <w:drawing>
          <wp:inline distT="0" distB="0" distL="0" distR="0" wp14:anchorId="5EF8FD12" wp14:editId="52116947">
            <wp:extent cx="6120130" cy="2759710"/>
            <wp:effectExtent l="0" t="0" r="0" b="2540"/>
            <wp:docPr id="2824" name="Рисунок 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32CBB" w14:textId="324B01D0" w:rsidR="00B74598" w:rsidRPr="00305F6E" w:rsidRDefault="00B74598" w:rsidP="00B74598">
      <w:pPr>
        <w:pStyle w:val="af2"/>
      </w:pPr>
      <w:bookmarkStart w:id="11" w:name="_Ref57037766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5</w:t>
      </w:r>
      <w:r w:rsidR="00E1516A">
        <w:rPr>
          <w:noProof/>
        </w:rPr>
        <w:fldChar w:fldCharType="end"/>
      </w:r>
      <w:bookmarkEnd w:id="11"/>
      <w:r w:rsidRPr="00BC52AB">
        <w:t>.</w:t>
      </w:r>
      <w:r>
        <w:t xml:space="preserve"> Вкладка «Оповещение о доведении БА и ЛБО»</w:t>
      </w:r>
    </w:p>
    <w:p w14:paraId="4237D8B3" w14:textId="27E4D9C0" w:rsidR="00B74598" w:rsidRDefault="00B74598" w:rsidP="00B74598">
      <w:pPr>
        <w:pStyle w:val="af"/>
      </w:pPr>
      <w:r>
        <w:t>Для работы во вкладке «Оповещение о доведении БА и ЛБО»</w:t>
      </w:r>
      <w:r w:rsidRPr="006E5D41">
        <w:t xml:space="preserve"> в Системе реализована панель инструментов, состоящая из следующих функциональных кнопок</w:t>
      </w:r>
      <w:r w:rsidRPr="00E8473D">
        <w:t xml:space="preserve"> (</w:t>
      </w:r>
      <w:r>
        <w:fldChar w:fldCharType="begin"/>
      </w:r>
      <w:r>
        <w:instrText xml:space="preserve"> REF _Ref50042955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6</w:t>
      </w:r>
      <w:r>
        <w:fldChar w:fldCharType="end"/>
      </w:r>
      <w:r w:rsidRPr="00E8473D">
        <w:t>)</w:t>
      </w:r>
      <w:r>
        <w:t>:</w:t>
      </w:r>
    </w:p>
    <w:p w14:paraId="738131E7" w14:textId="77777777" w:rsidR="00B74598" w:rsidRPr="00BC269F" w:rsidRDefault="00B74598" w:rsidP="00B74598">
      <w:pPr>
        <w:pStyle w:val="-"/>
        <w:numPr>
          <w:ilvl w:val="0"/>
          <w:numId w:val="6"/>
        </w:numPr>
        <w:ind w:left="993" w:hanging="284"/>
      </w:pPr>
      <w:r w:rsidRPr="00BC269F">
        <w:t>«</w:t>
      </w:r>
      <w:r w:rsidRPr="005574F8">
        <w:t>Обновить</w:t>
      </w:r>
      <w:r w:rsidRPr="00BC269F">
        <w:t>» (1) – обновление страницы;</w:t>
      </w:r>
    </w:p>
    <w:p w14:paraId="3E6453D1" w14:textId="77777777" w:rsidR="00B74598" w:rsidRDefault="00B74598" w:rsidP="00B74598">
      <w:pPr>
        <w:pStyle w:val="-"/>
        <w:numPr>
          <w:ilvl w:val="0"/>
          <w:numId w:val="6"/>
        </w:numPr>
        <w:ind w:left="993" w:hanging="284"/>
      </w:pPr>
      <w:r>
        <w:t>«Реестр» (2):</w:t>
      </w:r>
    </w:p>
    <w:p w14:paraId="29F05E28" w14:textId="77777777" w:rsidR="00B74598" w:rsidRPr="00EC78B7" w:rsidRDefault="00B74598" w:rsidP="00EC78B7">
      <w:pPr>
        <w:pStyle w:val="--"/>
      </w:pPr>
      <w:r w:rsidRPr="00EC78B7">
        <w:rPr>
          <w:i/>
        </w:rPr>
        <w:t>[Добавить]</w:t>
      </w:r>
      <w:r w:rsidRPr="00EC78B7">
        <w:t xml:space="preserve"> – добавление новой настройки;</w:t>
      </w:r>
    </w:p>
    <w:p w14:paraId="0558E739" w14:textId="3495B53D" w:rsidR="00B74598" w:rsidRPr="00EC78B7" w:rsidRDefault="00B74598" w:rsidP="00EC78B7">
      <w:pPr>
        <w:pStyle w:val="--"/>
      </w:pPr>
      <w:r w:rsidRPr="00EC78B7">
        <w:rPr>
          <w:i/>
        </w:rPr>
        <w:t>[Редактировать]</w:t>
      </w:r>
      <w:r w:rsidRPr="00EC78B7">
        <w:t xml:space="preserve"> – редактирование сформированной настройки;</w:t>
      </w:r>
    </w:p>
    <w:p w14:paraId="23006989" w14:textId="17127720" w:rsidR="001B14B8" w:rsidRPr="00EC78B7" w:rsidRDefault="001B14B8" w:rsidP="00EC78B7">
      <w:pPr>
        <w:pStyle w:val="--"/>
      </w:pPr>
      <w:r w:rsidRPr="00EC78B7">
        <w:rPr>
          <w:i/>
        </w:rPr>
        <w:t>[</w:t>
      </w:r>
      <w:r>
        <w:rPr>
          <w:i/>
        </w:rPr>
        <w:t>Удалить</w:t>
      </w:r>
      <w:r w:rsidRPr="00EC78B7">
        <w:rPr>
          <w:i/>
        </w:rPr>
        <w:t>]</w:t>
      </w:r>
      <w:r w:rsidRPr="00EC78B7">
        <w:t xml:space="preserve"> – удаление сформированной настройки;</w:t>
      </w:r>
    </w:p>
    <w:p w14:paraId="26BB82EF" w14:textId="6E787AEA" w:rsidR="001B14B8" w:rsidRPr="00C932BB" w:rsidRDefault="001B14B8" w:rsidP="00EC78B7">
      <w:pPr>
        <w:pStyle w:val="--"/>
      </w:pPr>
      <w:r w:rsidRPr="00EC78B7">
        <w:rPr>
          <w:i/>
        </w:rPr>
        <w:t>[</w:t>
      </w:r>
      <w:r>
        <w:rPr>
          <w:i/>
        </w:rPr>
        <w:t>Добавить из предыдущего БЦ</w:t>
      </w:r>
      <w:r w:rsidRPr="00EC78B7">
        <w:rPr>
          <w:i/>
        </w:rPr>
        <w:t>]</w:t>
      </w:r>
      <w:r w:rsidRPr="00EC78B7">
        <w:t xml:space="preserve"> – </w:t>
      </w:r>
      <w:r>
        <w:t>добавление настройки из предыдущего БЦ</w:t>
      </w:r>
      <w:r w:rsidRPr="00EC78B7">
        <w:t>;</w:t>
      </w:r>
    </w:p>
    <w:p w14:paraId="3EAB1C25" w14:textId="77777777" w:rsidR="00B74598" w:rsidRPr="00BC269F" w:rsidRDefault="00B74598" w:rsidP="00EC78B7">
      <w:pPr>
        <w:pStyle w:val="-"/>
      </w:pPr>
      <w:r w:rsidRPr="00BC269F">
        <w:t>«</w:t>
      </w:r>
      <w:r w:rsidRPr="00EC78B7">
        <w:t>Печать</w:t>
      </w:r>
      <w:r w:rsidRPr="00BC269F">
        <w:t>» (</w:t>
      </w:r>
      <w:r>
        <w:t>3</w:t>
      </w:r>
      <w:r w:rsidRPr="00BC269F">
        <w:t>):</w:t>
      </w:r>
    </w:p>
    <w:p w14:paraId="45639840" w14:textId="4B0CA217" w:rsidR="00B74598" w:rsidRDefault="00B74598" w:rsidP="00EC78B7">
      <w:pPr>
        <w:pStyle w:val="--"/>
      </w:pPr>
      <w:r w:rsidRPr="00EC78B7">
        <w:rPr>
          <w:i/>
        </w:rPr>
        <w:lastRenderedPageBreak/>
        <w:t>[Печать реестра]</w:t>
      </w:r>
      <w:r w:rsidRPr="00BC269F">
        <w:t xml:space="preserve"> – </w:t>
      </w:r>
      <w:r w:rsidRPr="005574F8">
        <w:t xml:space="preserve">формирование печатной формы </w:t>
      </w:r>
      <w:r w:rsidR="00EE2F41">
        <w:t>подраздел</w:t>
      </w:r>
      <w:r w:rsidRPr="005574F8">
        <w:t xml:space="preserve">а с </w:t>
      </w:r>
      <w:r w:rsidRPr="00EC78B7">
        <w:t>расширением</w:t>
      </w:r>
      <w:r w:rsidRPr="005574F8">
        <w:t xml:space="preserve"> </w:t>
      </w:r>
      <w:r w:rsidRPr="005574F8">
        <w:rPr>
          <w:b/>
        </w:rPr>
        <w:t>*.xls</w:t>
      </w:r>
      <w:r>
        <w:t>.</w:t>
      </w:r>
    </w:p>
    <w:p w14:paraId="18D49CCE" w14:textId="1F105C2B" w:rsidR="00B74598" w:rsidRDefault="001B14B8" w:rsidP="00EC78B7">
      <w:pPr>
        <w:pStyle w:val="af0"/>
      </w:pPr>
      <w:r w:rsidRPr="00EC78B7">
        <w:drawing>
          <wp:inline distT="0" distB="0" distL="0" distR="0" wp14:anchorId="26D87C29" wp14:editId="0D113E91">
            <wp:extent cx="6120130" cy="2759710"/>
            <wp:effectExtent l="0" t="0" r="0" b="2540"/>
            <wp:docPr id="2825" name="Рисунок 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03E3D" w14:textId="2A0D74F2" w:rsidR="00B74598" w:rsidRPr="00EC78B7" w:rsidRDefault="00B74598" w:rsidP="00B74598">
      <w:pPr>
        <w:pStyle w:val="af2"/>
      </w:pPr>
      <w:bookmarkStart w:id="12" w:name="_Ref5004295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6</w:t>
      </w:r>
      <w:r w:rsidR="00E1516A">
        <w:rPr>
          <w:noProof/>
        </w:rPr>
        <w:fldChar w:fldCharType="end"/>
      </w:r>
      <w:bookmarkEnd w:id="12"/>
      <w:r w:rsidRPr="00BC52AB">
        <w:t xml:space="preserve">. </w:t>
      </w:r>
      <w:r w:rsidRPr="001B749A">
        <w:t>Функциональные кнопки вкладки</w:t>
      </w:r>
      <w:r>
        <w:t xml:space="preserve"> «Оповещение о доведении БА и ЛБО»</w:t>
      </w:r>
    </w:p>
    <w:p w14:paraId="4BB074DD" w14:textId="77777777" w:rsidR="00B74598" w:rsidRPr="00E8473D" w:rsidRDefault="00B74598" w:rsidP="00EC78B7">
      <w:pPr>
        <w:pStyle w:val="2"/>
      </w:pPr>
      <w:bookmarkStart w:id="13" w:name="_Toc64282408"/>
      <w:bookmarkStart w:id="14" w:name="_Ref77849073"/>
      <w:bookmarkStart w:id="15" w:name="_Toc82012542"/>
      <w:r w:rsidRPr="00BC52AB">
        <w:rPr>
          <w:rFonts w:hint="eastAsia"/>
        </w:rPr>
        <w:t>Добавление</w:t>
      </w:r>
      <w:r w:rsidRPr="00E8473D">
        <w:t xml:space="preserve"> </w:t>
      </w:r>
      <w:r>
        <w:t xml:space="preserve">настройки оповещения о доведении </w:t>
      </w:r>
      <w:r w:rsidRPr="00A50E04">
        <w:t>бюджетных ассигнований и лимитов бюджетных обязательств</w:t>
      </w:r>
      <w:bookmarkEnd w:id="13"/>
      <w:bookmarkEnd w:id="14"/>
      <w:bookmarkEnd w:id="15"/>
    </w:p>
    <w:p w14:paraId="4B801FCC" w14:textId="3C0A3B83" w:rsidR="00B74598" w:rsidRDefault="00B74598" w:rsidP="00B74598">
      <w:pPr>
        <w:pStyle w:val="af"/>
      </w:pPr>
      <w:r w:rsidRPr="005768F1">
        <w:t xml:space="preserve">Для добавления настройки согласования необходимо нажать на кнопку «Реестр» и </w:t>
      </w:r>
      <w:r w:rsidR="005869FB">
        <w:t xml:space="preserve">одним нажатием левой кнопки мыши </w:t>
      </w:r>
      <w:r w:rsidRPr="005768F1">
        <w:t>выбрат</w:t>
      </w:r>
      <w:r>
        <w:t xml:space="preserve">ь пункт </w:t>
      </w:r>
      <w:r w:rsidRPr="007058FA">
        <w:rPr>
          <w:i/>
        </w:rPr>
        <w:t>[Добавить]</w:t>
      </w:r>
      <w:r>
        <w:t xml:space="preserve"> (</w:t>
      </w:r>
      <w:r>
        <w:fldChar w:fldCharType="begin"/>
      </w:r>
      <w:r>
        <w:instrText xml:space="preserve"> REF _Ref50021669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7</w:t>
      </w:r>
      <w:r>
        <w:fldChar w:fldCharType="end"/>
      </w:r>
      <w:r>
        <w:t>).</w:t>
      </w:r>
    </w:p>
    <w:p w14:paraId="0D50A2F7" w14:textId="2E55366E" w:rsidR="00B74598" w:rsidRDefault="001B14B8" w:rsidP="00B74598">
      <w:pPr>
        <w:pStyle w:val="af0"/>
      </w:pPr>
      <w:r>
        <w:drawing>
          <wp:inline distT="0" distB="0" distL="0" distR="0" wp14:anchorId="7977E00C" wp14:editId="31A13162">
            <wp:extent cx="6120130" cy="2759710"/>
            <wp:effectExtent l="0" t="0" r="0" b="2540"/>
            <wp:docPr id="2828" name="Рисунок 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886A4" w14:textId="02ADFE97" w:rsidR="00B74598" w:rsidRDefault="00B74598" w:rsidP="00B74598">
      <w:pPr>
        <w:pStyle w:val="af2"/>
      </w:pPr>
      <w:bookmarkStart w:id="16" w:name="_Ref5002166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7</w:t>
      </w:r>
      <w:r w:rsidR="00E1516A">
        <w:rPr>
          <w:noProof/>
        </w:rPr>
        <w:fldChar w:fldCharType="end"/>
      </w:r>
      <w:bookmarkEnd w:id="16"/>
      <w:r w:rsidRPr="00BC52AB">
        <w:t>.</w:t>
      </w:r>
      <w:r w:rsidRPr="00A50E04">
        <w:t xml:space="preserve"> </w:t>
      </w:r>
      <w:r>
        <w:t>Добавление настройки оповещения</w:t>
      </w:r>
    </w:p>
    <w:p w14:paraId="35A22229" w14:textId="7BA39E65" w:rsidR="00B74598" w:rsidRDefault="00B74598" w:rsidP="00B74598">
      <w:pPr>
        <w:pStyle w:val="af"/>
      </w:pPr>
      <w:r w:rsidRPr="00CE21DB">
        <w:lastRenderedPageBreak/>
        <w:t>В результате откроется окно «</w:t>
      </w:r>
      <w:r>
        <w:t>Редактирование настроек оповещений о доведении БА и ЛБО</w:t>
      </w:r>
      <w:r w:rsidRPr="00CE21DB">
        <w:t>»</w:t>
      </w:r>
      <w:r>
        <w:t xml:space="preserve"> (</w:t>
      </w:r>
      <w:r>
        <w:fldChar w:fldCharType="begin"/>
      </w:r>
      <w:r>
        <w:instrText xml:space="preserve"> REF _Ref53131425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8</w:t>
      </w:r>
      <w:r>
        <w:fldChar w:fldCharType="end"/>
      </w:r>
      <w:r>
        <w:t>).</w:t>
      </w:r>
    </w:p>
    <w:p w14:paraId="28055DE8" w14:textId="12A8F320" w:rsidR="00B74598" w:rsidRPr="00EC78B7" w:rsidRDefault="005869FB" w:rsidP="00B74598">
      <w:pPr>
        <w:pStyle w:val="af0"/>
      </w:pPr>
      <w:r>
        <w:drawing>
          <wp:inline distT="0" distB="0" distL="0" distR="0" wp14:anchorId="7CEB1738" wp14:editId="62EBC16E">
            <wp:extent cx="6120130" cy="2896235"/>
            <wp:effectExtent l="0" t="0" r="0" b="0"/>
            <wp:docPr id="2829" name="Рисунок 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04D0B" w14:textId="71C05BE0" w:rsidR="00B74598" w:rsidRDefault="00B74598" w:rsidP="00B74598">
      <w:pPr>
        <w:pStyle w:val="af2"/>
      </w:pPr>
      <w:bookmarkStart w:id="17" w:name="_Ref5313142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8</w:t>
      </w:r>
      <w:r w:rsidR="00E1516A">
        <w:rPr>
          <w:noProof/>
        </w:rPr>
        <w:fldChar w:fldCharType="end"/>
      </w:r>
      <w:bookmarkEnd w:id="17"/>
      <w:r w:rsidRPr="00BC52AB">
        <w:t>.</w:t>
      </w:r>
      <w:r>
        <w:t xml:space="preserve"> Окно </w:t>
      </w:r>
      <w:r w:rsidRPr="00CE21DB">
        <w:t>«</w:t>
      </w:r>
      <w:r>
        <w:t>Редактирование настроек оповещений о доведении БА и ЛБО</w:t>
      </w:r>
      <w:r w:rsidRPr="00CE21DB">
        <w:t>»</w:t>
      </w:r>
    </w:p>
    <w:p w14:paraId="4DC88EF0" w14:textId="15F4CE4E" w:rsidR="00B74598" w:rsidRDefault="00B74598" w:rsidP="00B74598">
      <w:pPr>
        <w:pStyle w:val="af"/>
      </w:pPr>
      <w:r>
        <w:t xml:space="preserve">Поле «Наименование </w:t>
      </w:r>
      <w:r w:rsidR="00434086">
        <w:t>РБС</w:t>
      </w:r>
      <w:r w:rsidRPr="00CE21DB">
        <w:t>»</w:t>
      </w:r>
      <w:r>
        <w:t xml:space="preserve"> заполняе</w:t>
      </w:r>
      <w:r w:rsidRPr="00CE21DB">
        <w:t xml:space="preserve">тся </w:t>
      </w:r>
      <w:r>
        <w:t>автоматически и недоступно для редактирования.</w:t>
      </w:r>
    </w:p>
    <w:p w14:paraId="2220756A" w14:textId="4EFE0506" w:rsidR="00B74598" w:rsidRDefault="00B74598" w:rsidP="00B74598">
      <w:pPr>
        <w:pStyle w:val="af"/>
      </w:pPr>
      <w:r>
        <w:t xml:space="preserve">Для сохранения настройки </w:t>
      </w:r>
      <w:r w:rsidRPr="00CE21DB">
        <w:t>необходимо</w:t>
      </w:r>
      <w:r>
        <w:t xml:space="preserve"> нажать на кнопку «Сохранить» (</w:t>
      </w:r>
      <w:r>
        <w:fldChar w:fldCharType="begin"/>
      </w:r>
      <w:r>
        <w:instrText xml:space="preserve"> REF _Ref53131596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9</w:t>
      </w:r>
      <w:r>
        <w:fldChar w:fldCharType="end"/>
      </w:r>
      <w:r>
        <w:t>).</w:t>
      </w:r>
    </w:p>
    <w:p w14:paraId="52453062" w14:textId="35BA31EE" w:rsidR="00B74598" w:rsidRPr="00A62F5F" w:rsidRDefault="005869FB" w:rsidP="00B74598">
      <w:pPr>
        <w:pStyle w:val="af0"/>
      </w:pPr>
      <w:r>
        <w:drawing>
          <wp:inline distT="0" distB="0" distL="0" distR="0" wp14:anchorId="7E373757" wp14:editId="666D9FE6">
            <wp:extent cx="6120130" cy="2896235"/>
            <wp:effectExtent l="0" t="0" r="0" b="0"/>
            <wp:docPr id="2830" name="Рисунок 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E0761" w14:textId="393A5674" w:rsidR="00B74598" w:rsidRDefault="00B74598" w:rsidP="00B74598">
      <w:pPr>
        <w:pStyle w:val="af2"/>
      </w:pPr>
      <w:bookmarkStart w:id="18" w:name="_Ref53131596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9</w:t>
      </w:r>
      <w:r w:rsidR="00E1516A">
        <w:rPr>
          <w:noProof/>
        </w:rPr>
        <w:fldChar w:fldCharType="end"/>
      </w:r>
      <w:bookmarkEnd w:id="18"/>
      <w:r w:rsidRPr="00BC52AB">
        <w:t>.</w:t>
      </w:r>
      <w:r>
        <w:t xml:space="preserve"> Сохранение данных</w:t>
      </w:r>
    </w:p>
    <w:p w14:paraId="094DDDAC" w14:textId="0D67C386" w:rsidR="00B74598" w:rsidRDefault="00B74598" w:rsidP="00B74598">
      <w:pPr>
        <w:pStyle w:val="af"/>
      </w:pPr>
      <w:r>
        <w:lastRenderedPageBreak/>
        <w:t>В результате в подразделе «Настройки» отобразится новая строка (</w:t>
      </w:r>
      <w:r>
        <w:fldChar w:fldCharType="begin"/>
      </w:r>
      <w:r>
        <w:instrText xml:space="preserve"> REF _Ref53131856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10</w:t>
      </w:r>
      <w:r>
        <w:fldChar w:fldCharType="end"/>
      </w:r>
      <w:r>
        <w:t>).</w:t>
      </w:r>
    </w:p>
    <w:p w14:paraId="0B3DC343" w14:textId="38129600" w:rsidR="00B74598" w:rsidRPr="00EC78B7" w:rsidRDefault="005869FB" w:rsidP="00B74598">
      <w:pPr>
        <w:pStyle w:val="af0"/>
      </w:pPr>
      <w:r>
        <w:drawing>
          <wp:inline distT="0" distB="0" distL="0" distR="0" wp14:anchorId="222E4FA4" wp14:editId="67BF5295">
            <wp:extent cx="6120130" cy="2667347"/>
            <wp:effectExtent l="0" t="0" r="0" b="0"/>
            <wp:docPr id="2831" name="Рисунок 2831" descr="C:\Users\BD1F~1\AppData\Local\Temp\SNAGHTML5bd3c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D1F~1\AppData\Local\Temp\SNAGHTML5bd3c73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66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8A885" w14:textId="449ADCB2" w:rsidR="00B74598" w:rsidRPr="002A7AF9" w:rsidRDefault="00B74598" w:rsidP="00B74598">
      <w:pPr>
        <w:pStyle w:val="af2"/>
      </w:pPr>
      <w:bookmarkStart w:id="19" w:name="_Ref53131856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10</w:t>
      </w:r>
      <w:r w:rsidR="00E1516A">
        <w:rPr>
          <w:noProof/>
        </w:rPr>
        <w:fldChar w:fldCharType="end"/>
      </w:r>
      <w:bookmarkEnd w:id="19"/>
      <w:r w:rsidRPr="00BC52AB">
        <w:t>.</w:t>
      </w:r>
      <w:r>
        <w:t xml:space="preserve"> Новая строка</w:t>
      </w:r>
    </w:p>
    <w:p w14:paraId="3EE5E596" w14:textId="2D60E88D" w:rsidR="00B74598" w:rsidRDefault="00B74598" w:rsidP="00B74598">
      <w:pPr>
        <w:pStyle w:val="af"/>
      </w:pPr>
      <w:r>
        <w:t xml:space="preserve">После этого необходимо </w:t>
      </w:r>
      <w:r w:rsidR="00B87D41">
        <w:t xml:space="preserve">двойным нажатием левой кнопки мыши </w:t>
      </w:r>
      <w:r>
        <w:t>открыть сформированную настройку (</w:t>
      </w:r>
      <w:r>
        <w:fldChar w:fldCharType="begin"/>
      </w:r>
      <w:r>
        <w:instrText xml:space="preserve"> REF _Ref53131962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11</w:t>
      </w:r>
      <w:r>
        <w:fldChar w:fldCharType="end"/>
      </w:r>
      <w:r>
        <w:t>).</w:t>
      </w:r>
    </w:p>
    <w:p w14:paraId="14A57B38" w14:textId="4306BA16" w:rsidR="00B74598" w:rsidRDefault="005869FB" w:rsidP="00B74598">
      <w:pPr>
        <w:pStyle w:val="af0"/>
      </w:pPr>
      <w:r>
        <w:drawing>
          <wp:inline distT="0" distB="0" distL="0" distR="0" wp14:anchorId="3E375BD0" wp14:editId="28C5FAD8">
            <wp:extent cx="6120130" cy="2667347"/>
            <wp:effectExtent l="0" t="0" r="0" b="0"/>
            <wp:docPr id="2832" name="Рисунок 2832" descr="C:\Users\BD1F~1\AppData\Local\Temp\SNAGHTML5bd3c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D1F~1\AppData\Local\Temp\SNAGHTML5bd3c73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66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4D103" w14:textId="60670F58" w:rsidR="00B74598" w:rsidRDefault="00B74598" w:rsidP="00B74598">
      <w:pPr>
        <w:pStyle w:val="af2"/>
      </w:pPr>
      <w:bookmarkStart w:id="20" w:name="_Ref53131962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11</w:t>
      </w:r>
      <w:r w:rsidR="00E1516A">
        <w:rPr>
          <w:noProof/>
        </w:rPr>
        <w:fldChar w:fldCharType="end"/>
      </w:r>
      <w:bookmarkEnd w:id="20"/>
      <w:r w:rsidRPr="00BC52AB">
        <w:t>.</w:t>
      </w:r>
      <w:r>
        <w:t xml:space="preserve"> Открытие настройки</w:t>
      </w:r>
    </w:p>
    <w:p w14:paraId="3B832660" w14:textId="65DB36C6" w:rsidR="00B74598" w:rsidRDefault="00B74598" w:rsidP="00B74598">
      <w:pPr>
        <w:pStyle w:val="af"/>
      </w:pPr>
      <w:r>
        <w:t xml:space="preserve">В результате откроется окно </w:t>
      </w:r>
      <w:r w:rsidRPr="00CE21DB">
        <w:t>«</w:t>
      </w:r>
      <w:r>
        <w:t>Редактирование настроек оповещений о доведении БА и ЛБО</w:t>
      </w:r>
      <w:r w:rsidRPr="00CE21DB">
        <w:t>»</w:t>
      </w:r>
      <w:r>
        <w:t>, в котором для добавления электронного адреса необходимо нажать на кнопку «Добавить» в области «Электронные адреса» (</w:t>
      </w:r>
      <w:r>
        <w:fldChar w:fldCharType="begin"/>
      </w:r>
      <w:r>
        <w:instrText xml:space="preserve"> REF _Ref50021759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12</w:t>
      </w:r>
      <w:r>
        <w:fldChar w:fldCharType="end"/>
      </w:r>
      <w:r>
        <w:t>).</w:t>
      </w:r>
    </w:p>
    <w:p w14:paraId="3163F2E3" w14:textId="0D9EB42B" w:rsidR="00B74598" w:rsidRPr="00A62F5F" w:rsidRDefault="005869FB" w:rsidP="00B74598">
      <w:pPr>
        <w:pStyle w:val="af0"/>
      </w:pPr>
      <w:r>
        <w:lastRenderedPageBreak/>
        <w:drawing>
          <wp:inline distT="0" distB="0" distL="0" distR="0" wp14:anchorId="45A59A3C" wp14:editId="133AE473">
            <wp:extent cx="6120130" cy="2922270"/>
            <wp:effectExtent l="0" t="0" r="0" b="0"/>
            <wp:docPr id="2833" name="Рисунок 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9C947" w14:textId="2F2E7CCB" w:rsidR="00B74598" w:rsidRDefault="00B74598" w:rsidP="00B74598">
      <w:pPr>
        <w:pStyle w:val="af2"/>
      </w:pPr>
      <w:bookmarkStart w:id="21" w:name="_Ref50021759"/>
      <w:r>
        <w:t>Рисунок </w:t>
      </w:r>
      <w:r w:rsidR="00E1516A">
        <w:fldChar w:fldCharType="begin"/>
      </w:r>
      <w:r w:rsidR="00E1516A">
        <w:instrText xml:space="preserve"> SEQ Рисунок</w:instrText>
      </w:r>
      <w:r w:rsidR="00E1516A">
        <w:instrText xml:space="preserve"> \* ARABIC </w:instrText>
      </w:r>
      <w:r w:rsidR="00E1516A">
        <w:fldChar w:fldCharType="separate"/>
      </w:r>
      <w:r w:rsidR="00D23FC4">
        <w:rPr>
          <w:noProof/>
        </w:rPr>
        <w:t>12</w:t>
      </w:r>
      <w:r w:rsidR="00E1516A">
        <w:rPr>
          <w:noProof/>
        </w:rPr>
        <w:fldChar w:fldCharType="end"/>
      </w:r>
      <w:bookmarkEnd w:id="21"/>
      <w:r w:rsidRPr="00BC52AB">
        <w:t>.</w:t>
      </w:r>
      <w:r w:rsidRPr="00A50E04">
        <w:t xml:space="preserve"> </w:t>
      </w:r>
      <w:r>
        <w:t>Добавление электронного адреса</w:t>
      </w:r>
    </w:p>
    <w:p w14:paraId="0F5B8854" w14:textId="77777777" w:rsidR="00B74598" w:rsidRDefault="00B74598" w:rsidP="00B74598">
      <w:pPr>
        <w:pStyle w:val="af"/>
      </w:pPr>
      <w:r w:rsidRPr="00A62F5F">
        <w:t>В результате отобразится новая строка</w:t>
      </w:r>
      <w:r>
        <w:t>, в которой графы заполняются согласно описанию ниже.</w:t>
      </w:r>
    </w:p>
    <w:p w14:paraId="4589C8B2" w14:textId="77777777" w:rsidR="00B74598" w:rsidRDefault="00B74598" w:rsidP="00B74598">
      <w:pPr>
        <w:pStyle w:val="af"/>
      </w:pPr>
      <w:r>
        <w:t>Графа «Почтовый адрес (</w:t>
      </w:r>
      <w:r>
        <w:rPr>
          <w:lang w:val="en-US"/>
        </w:rPr>
        <w:t>e</w:t>
      </w:r>
      <w:r w:rsidRPr="00E8473D">
        <w:t>-</w:t>
      </w:r>
      <w:r>
        <w:rPr>
          <w:lang w:val="en-US"/>
        </w:rPr>
        <w:t>mail</w:t>
      </w:r>
      <w:r>
        <w:t>)</w:t>
      </w:r>
      <w:r w:rsidRPr="00CE21DB">
        <w:t>»</w:t>
      </w:r>
      <w:r>
        <w:t xml:space="preserve"> заполняется вручную с клавиатуры.</w:t>
      </w:r>
    </w:p>
    <w:p w14:paraId="51E527C2" w14:textId="77777777" w:rsidR="00B74598" w:rsidRPr="00CE21DB" w:rsidRDefault="00B74598" w:rsidP="00B74598">
      <w:pPr>
        <w:pStyle w:val="af"/>
      </w:pPr>
      <w:r w:rsidRPr="00CE21DB">
        <w:rPr>
          <w:b/>
        </w:rPr>
        <w:t>Важно!</w:t>
      </w:r>
      <w:r w:rsidRPr="00CE21DB">
        <w:t xml:space="preserve"> </w:t>
      </w:r>
      <w:r>
        <w:t xml:space="preserve">Графа </w:t>
      </w:r>
      <w:r w:rsidRPr="00CE21DB">
        <w:t>«</w:t>
      </w:r>
      <w:r>
        <w:t>Почтовый адрес (</w:t>
      </w:r>
      <w:r>
        <w:rPr>
          <w:lang w:val="en-US"/>
        </w:rPr>
        <w:t>e</w:t>
      </w:r>
      <w:r w:rsidRPr="00E8473D">
        <w:t>-</w:t>
      </w:r>
      <w:r>
        <w:rPr>
          <w:lang w:val="en-US"/>
        </w:rPr>
        <w:t>mail</w:t>
      </w:r>
      <w:r>
        <w:t>)</w:t>
      </w:r>
      <w:r w:rsidRPr="00CE21DB">
        <w:t>» обязательн</w:t>
      </w:r>
      <w:r>
        <w:t>а</w:t>
      </w:r>
      <w:r w:rsidRPr="00CE21DB">
        <w:t xml:space="preserve"> для заполнения.</w:t>
      </w:r>
    </w:p>
    <w:p w14:paraId="5F33282C" w14:textId="77777777" w:rsidR="00B74598" w:rsidRPr="00CE21DB" w:rsidRDefault="00B74598" w:rsidP="00B74598">
      <w:pPr>
        <w:pStyle w:val="af"/>
      </w:pPr>
      <w:r>
        <w:t>Графы «Автор», «Логин» и «Дата создания» заполняю</w:t>
      </w:r>
      <w:r w:rsidRPr="00CE21DB">
        <w:t xml:space="preserve">тся </w:t>
      </w:r>
      <w:r>
        <w:t>автоматически и недоступны для редактирования</w:t>
      </w:r>
      <w:r w:rsidRPr="00CE21DB">
        <w:t>.</w:t>
      </w:r>
    </w:p>
    <w:p w14:paraId="48991300" w14:textId="1707E1FE" w:rsidR="00B74598" w:rsidRDefault="00B74598" w:rsidP="00B74598">
      <w:pPr>
        <w:pStyle w:val="af"/>
      </w:pPr>
      <w:r w:rsidRPr="00CE21DB">
        <w:rPr>
          <w:b/>
        </w:rPr>
        <w:t>Важно!</w:t>
      </w:r>
      <w:r>
        <w:rPr>
          <w:b/>
        </w:rPr>
        <w:t xml:space="preserve"> </w:t>
      </w:r>
      <w:r>
        <w:t xml:space="preserve">Если по </w:t>
      </w:r>
      <w:r w:rsidR="00825FA8">
        <w:t>учреждению</w:t>
      </w:r>
      <w:r>
        <w:t xml:space="preserve"> пользователя уже сформирована данная настройка</w:t>
      </w:r>
      <w:r w:rsidR="00825FA8">
        <w:t xml:space="preserve"> типа РБС</w:t>
      </w:r>
      <w:r>
        <w:t xml:space="preserve">, </w:t>
      </w:r>
      <w:r w:rsidR="003D4E60">
        <w:t>то отобразится системное сообщение</w:t>
      </w:r>
      <w:r>
        <w:t xml:space="preserve"> (</w:t>
      </w:r>
      <w:r>
        <w:fldChar w:fldCharType="begin"/>
      </w:r>
      <w:r>
        <w:instrText xml:space="preserve"> REF _Ref50021781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13</w:t>
      </w:r>
      <w:r>
        <w:fldChar w:fldCharType="end"/>
      </w:r>
      <w:r>
        <w:t>):</w:t>
      </w:r>
    </w:p>
    <w:p w14:paraId="337AB9DF" w14:textId="7D789925" w:rsidR="00B74598" w:rsidRDefault="0072713F" w:rsidP="00B74598">
      <w:pPr>
        <w:pStyle w:val="af0"/>
      </w:pPr>
      <w:r>
        <w:drawing>
          <wp:inline distT="0" distB="0" distL="0" distR="0" wp14:anchorId="6BA5F411" wp14:editId="71DB772A">
            <wp:extent cx="6120130" cy="1306830"/>
            <wp:effectExtent l="0" t="0" r="0" b="7620"/>
            <wp:docPr id="2843" name="Рисунок 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0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975CF" w14:textId="0151721A" w:rsidR="00B74598" w:rsidRDefault="00B74598" w:rsidP="00B74598">
      <w:pPr>
        <w:pStyle w:val="af2"/>
      </w:pPr>
      <w:bookmarkStart w:id="22" w:name="_Ref50021781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13</w:t>
      </w:r>
      <w:r w:rsidR="00E1516A">
        <w:rPr>
          <w:noProof/>
        </w:rPr>
        <w:fldChar w:fldCharType="end"/>
      </w:r>
      <w:bookmarkEnd w:id="22"/>
      <w:r w:rsidRPr="00BC52AB">
        <w:t>.</w:t>
      </w:r>
      <w:r w:rsidRPr="00A50E04">
        <w:t xml:space="preserve"> </w:t>
      </w:r>
      <w:r>
        <w:t>Системное сообщение</w:t>
      </w:r>
    </w:p>
    <w:p w14:paraId="656938D9" w14:textId="75DEA1DE" w:rsidR="00B74598" w:rsidRDefault="00B74598" w:rsidP="00B74598">
      <w:pPr>
        <w:pStyle w:val="af"/>
      </w:pPr>
      <w:r>
        <w:t xml:space="preserve">Для сохранения введенных данных и закрытия окна </w:t>
      </w:r>
      <w:r w:rsidRPr="00CE21DB">
        <w:t>«</w:t>
      </w:r>
      <w:r>
        <w:t>Редактирование настроек оповещений о доведении БА и ЛБО</w:t>
      </w:r>
      <w:r w:rsidRPr="00CE21DB">
        <w:t>»</w:t>
      </w:r>
      <w:r>
        <w:t xml:space="preserve"> необходимо последовательно нажать на кнопки «Сохранить» и «Закрыть» (</w:t>
      </w:r>
      <w:r>
        <w:fldChar w:fldCharType="begin"/>
      </w:r>
      <w:r>
        <w:instrText xml:space="preserve"> REF _Ref53132482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14</w:t>
      </w:r>
      <w:r>
        <w:fldChar w:fldCharType="end"/>
      </w:r>
      <w:r>
        <w:t>).</w:t>
      </w:r>
    </w:p>
    <w:p w14:paraId="10B6D4F2" w14:textId="74EE40EC" w:rsidR="00B74598" w:rsidRPr="00A62F5F" w:rsidRDefault="003D4E60" w:rsidP="00B74598">
      <w:pPr>
        <w:pStyle w:val="af0"/>
      </w:pPr>
      <w:r>
        <w:lastRenderedPageBreak/>
        <w:drawing>
          <wp:inline distT="0" distB="0" distL="0" distR="0" wp14:anchorId="688C5A9D" wp14:editId="1BB60F40">
            <wp:extent cx="6120130" cy="2999105"/>
            <wp:effectExtent l="0" t="0" r="0" b="0"/>
            <wp:docPr id="2834" name="Рисунок 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401E8" w14:textId="7A6FD6E3" w:rsidR="00B74598" w:rsidRPr="002A7AF9" w:rsidRDefault="00B74598" w:rsidP="00B74598">
      <w:pPr>
        <w:pStyle w:val="af2"/>
      </w:pPr>
      <w:bookmarkStart w:id="23" w:name="_Ref53132482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14</w:t>
      </w:r>
      <w:r w:rsidR="00E1516A">
        <w:rPr>
          <w:noProof/>
        </w:rPr>
        <w:fldChar w:fldCharType="end"/>
      </w:r>
      <w:bookmarkEnd w:id="23"/>
      <w:r w:rsidRPr="00BC52AB">
        <w:t>.</w:t>
      </w:r>
      <w:r>
        <w:t xml:space="preserve"> Сохранение данных и закрытие окна</w:t>
      </w:r>
    </w:p>
    <w:p w14:paraId="079A11C1" w14:textId="77777777" w:rsidR="00B74598" w:rsidRDefault="00B74598" w:rsidP="00B74598">
      <w:pPr>
        <w:pStyle w:val="af"/>
      </w:pPr>
      <w:r>
        <w:t>В результате введенные данные сохранятся, и окно «Редактирование настроек оповещений о доведении БА и ЛБО» закроется.</w:t>
      </w:r>
    </w:p>
    <w:p w14:paraId="297107B0" w14:textId="27F6D45D" w:rsidR="00B74598" w:rsidRDefault="00B74598" w:rsidP="00EC78B7">
      <w:pPr>
        <w:pStyle w:val="af"/>
      </w:pPr>
      <w:r>
        <w:t>В результате сохранения данной настройки после утверждения</w:t>
      </w:r>
      <w:r w:rsidR="00825FA8">
        <w:t xml:space="preserve"> вышестоящим учреждением</w:t>
      </w:r>
      <w:r>
        <w:t xml:space="preserve"> документов</w:t>
      </w:r>
      <w:r w:rsidR="00106DD0" w:rsidRPr="00EC78B7">
        <w:t xml:space="preserve"> </w:t>
      </w:r>
      <w:r w:rsidR="00825FA8">
        <w:t>«</w:t>
      </w:r>
      <w:r w:rsidR="00825FA8" w:rsidRPr="00927C44">
        <w:t>Справка об изменении БР и ЛБО</w:t>
      </w:r>
      <w:r w:rsidR="00825FA8">
        <w:t>»</w:t>
      </w:r>
      <w:r w:rsidR="00825FA8" w:rsidRPr="00927C44">
        <w:t xml:space="preserve"> (ф. 0501150)</w:t>
      </w:r>
      <w:r w:rsidR="00106DD0" w:rsidRPr="00EC78B7">
        <w:t xml:space="preserve"> </w:t>
      </w:r>
      <w:r w:rsidR="00106DD0">
        <w:t xml:space="preserve">и </w:t>
      </w:r>
      <w:r w:rsidR="00825FA8">
        <w:t>«</w:t>
      </w:r>
      <w:r w:rsidR="00825FA8" w:rsidRPr="00927C44">
        <w:t>Справка об изменении ЛБО по доп. финансированию</w:t>
      </w:r>
      <w:r w:rsidR="00825FA8">
        <w:t>»</w:t>
      </w:r>
      <w:r w:rsidR="00825FA8" w:rsidRPr="00927C44">
        <w:t xml:space="preserve"> (ф. 0501156) </w:t>
      </w:r>
      <w:r>
        <w:t xml:space="preserve">будет осуществлена автоматическая отправка </w:t>
      </w:r>
      <w:r w:rsidRPr="002A091E">
        <w:t>e</w:t>
      </w:r>
      <w:r>
        <w:t>-</w:t>
      </w:r>
      <w:r w:rsidRPr="002A091E">
        <w:t xml:space="preserve">mail уведомлений по введенным </w:t>
      </w:r>
      <w:r w:rsidRPr="009D1A0A">
        <w:t>почтовым</w:t>
      </w:r>
      <w:r>
        <w:t xml:space="preserve"> адресам.</w:t>
      </w:r>
    </w:p>
    <w:p w14:paraId="7040A0E2" w14:textId="77777777" w:rsidR="00B74598" w:rsidRDefault="00B74598" w:rsidP="00EC78B7">
      <w:pPr>
        <w:pStyle w:val="2"/>
      </w:pPr>
      <w:bookmarkStart w:id="24" w:name="_Toc53140732"/>
      <w:bookmarkStart w:id="25" w:name="_Toc53141024"/>
      <w:bookmarkStart w:id="26" w:name="_Toc53141132"/>
      <w:bookmarkStart w:id="27" w:name="_Toc53141406"/>
      <w:bookmarkStart w:id="28" w:name="_Toc53141784"/>
      <w:bookmarkStart w:id="29" w:name="_Toc53145090"/>
      <w:bookmarkStart w:id="30" w:name="_Toc53145573"/>
      <w:bookmarkStart w:id="31" w:name="_Toc53152542"/>
      <w:bookmarkStart w:id="32" w:name="_Toc53152745"/>
      <w:bookmarkStart w:id="33" w:name="_Toc53154044"/>
      <w:bookmarkStart w:id="34" w:name="_Toc53154666"/>
      <w:bookmarkStart w:id="35" w:name="_Toc53386333"/>
      <w:bookmarkStart w:id="36" w:name="_Toc53386831"/>
      <w:bookmarkStart w:id="37" w:name="_Toc53387142"/>
      <w:bookmarkStart w:id="38" w:name="_Toc53387953"/>
      <w:bookmarkStart w:id="39" w:name="_Toc64282409"/>
      <w:bookmarkStart w:id="40" w:name="_Toc8201254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r w:rsidRPr="00CE21DB">
        <w:t>Редактирование настройки</w:t>
      </w:r>
      <w:bookmarkEnd w:id="39"/>
      <w:bookmarkEnd w:id="40"/>
    </w:p>
    <w:p w14:paraId="7A68F5E9" w14:textId="4BD1E87F" w:rsidR="00B74598" w:rsidRDefault="00B74598" w:rsidP="00B74598">
      <w:pPr>
        <w:pStyle w:val="af"/>
      </w:pPr>
      <w:r w:rsidRPr="00B57615">
        <w:t xml:space="preserve">Для редактирования сформированной настройки необходимо </w:t>
      </w:r>
      <w:r w:rsidR="00106DD0" w:rsidRPr="00B57615">
        <w:t xml:space="preserve">одним нажатием левой кнопки мыши </w:t>
      </w:r>
      <w:r w:rsidRPr="00B57615">
        <w:t xml:space="preserve">выделить соответствующую строку, нажать на кнопку «Реестр» </w:t>
      </w:r>
      <w:r w:rsidRPr="00F00C2A">
        <w:t>и</w:t>
      </w:r>
      <w:r w:rsidR="00106DD0">
        <w:t xml:space="preserve"> </w:t>
      </w:r>
      <w:r w:rsidR="00106DD0" w:rsidRPr="00B57615">
        <w:t>одним нажатием левой кнопки мыши</w:t>
      </w:r>
      <w:r w:rsidRPr="00F00C2A">
        <w:t xml:space="preserve"> выбрать пункт </w:t>
      </w:r>
      <w:r w:rsidRPr="00E72C29">
        <w:rPr>
          <w:i/>
        </w:rPr>
        <w:t>[Редактировать]</w:t>
      </w:r>
      <w:r>
        <w:t xml:space="preserve"> (</w:t>
      </w:r>
      <w:r>
        <w:fldChar w:fldCharType="begin"/>
      </w:r>
      <w:r>
        <w:instrText xml:space="preserve"> REF _Ref50021859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15</w:t>
      </w:r>
      <w:r>
        <w:fldChar w:fldCharType="end"/>
      </w:r>
      <w:r>
        <w:t>).</w:t>
      </w:r>
    </w:p>
    <w:p w14:paraId="27AED692" w14:textId="2F39D7E1" w:rsidR="00B74598" w:rsidRDefault="00106DD0" w:rsidP="00B74598">
      <w:pPr>
        <w:pStyle w:val="af0"/>
      </w:pPr>
      <w:r>
        <w:lastRenderedPageBreak/>
        <w:drawing>
          <wp:inline distT="0" distB="0" distL="0" distR="0" wp14:anchorId="624E0AEB" wp14:editId="4421BF36">
            <wp:extent cx="6120130" cy="2577465"/>
            <wp:effectExtent l="0" t="0" r="0" b="0"/>
            <wp:docPr id="2837" name="Рисунок 2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A5A4E" w14:textId="721BFC49" w:rsidR="00B74598" w:rsidRDefault="00B74598" w:rsidP="00B74598">
      <w:pPr>
        <w:pStyle w:val="af2"/>
      </w:pPr>
      <w:bookmarkStart w:id="41" w:name="_Ref5002185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15</w:t>
      </w:r>
      <w:r w:rsidR="00E1516A">
        <w:rPr>
          <w:noProof/>
        </w:rPr>
        <w:fldChar w:fldCharType="end"/>
      </w:r>
      <w:bookmarkEnd w:id="41"/>
      <w:r w:rsidRPr="00BC52AB">
        <w:t>.</w:t>
      </w:r>
      <w:r w:rsidRPr="00A50E04">
        <w:t xml:space="preserve"> </w:t>
      </w:r>
      <w:r>
        <w:t>Редактирование настройки оповещения</w:t>
      </w:r>
    </w:p>
    <w:p w14:paraId="0017562E" w14:textId="4869B752" w:rsidR="00B74598" w:rsidRDefault="00B74598" w:rsidP="00B74598">
      <w:pPr>
        <w:pStyle w:val="af"/>
      </w:pPr>
      <w:r w:rsidRPr="00BC52AB">
        <w:t>В результате откроется окно «</w:t>
      </w:r>
      <w:r>
        <w:t>Редактирование настроек</w:t>
      </w:r>
      <w:r w:rsidRPr="005768F1">
        <w:t xml:space="preserve"> оповещений о доведении БА и ЛБО</w:t>
      </w:r>
      <w:r w:rsidRPr="00BC52AB">
        <w:t xml:space="preserve">», работа в котором осуществляется аналогично описанию </w:t>
      </w:r>
      <w:r>
        <w:t xml:space="preserve">в </w:t>
      </w:r>
      <w:r w:rsidRPr="00BC52AB">
        <w:t>п.п.</w:t>
      </w:r>
      <w:r>
        <w:t> </w:t>
      </w:r>
      <w:r w:rsidR="0072713F">
        <w:fldChar w:fldCharType="begin"/>
      </w:r>
      <w:r w:rsidR="0072713F">
        <w:instrText xml:space="preserve"> REF _Ref77849073 \r \h </w:instrText>
      </w:r>
      <w:r w:rsidR="0072713F">
        <w:fldChar w:fldCharType="separate"/>
      </w:r>
      <w:r w:rsidR="00D23FC4">
        <w:t>2.1</w:t>
      </w:r>
      <w:r w:rsidR="0072713F">
        <w:fldChar w:fldCharType="end"/>
      </w:r>
      <w:r w:rsidR="0072713F">
        <w:t xml:space="preserve"> </w:t>
      </w:r>
      <w:r w:rsidRPr="00BC52AB">
        <w:t>настоящего руководства пользователя.</w:t>
      </w:r>
    </w:p>
    <w:p w14:paraId="1A51CF4C" w14:textId="17E185BE" w:rsidR="00B74598" w:rsidRDefault="00B74598" w:rsidP="00B74598">
      <w:pPr>
        <w:pStyle w:val="af"/>
      </w:pPr>
      <w:r>
        <w:t xml:space="preserve">Для сохранения внесенных изменений и закрытия окна </w:t>
      </w:r>
      <w:r w:rsidRPr="00BC52AB">
        <w:t>«</w:t>
      </w:r>
      <w:r>
        <w:t>Редактирование настроек</w:t>
      </w:r>
      <w:r w:rsidRPr="005768F1">
        <w:t xml:space="preserve"> оповещений о доведении БА и ЛБО</w:t>
      </w:r>
      <w:r w:rsidRPr="00BC52AB">
        <w:t>»</w:t>
      </w:r>
      <w:r>
        <w:t xml:space="preserve"> необходимо последовательно нажать на кнопки «Сохранить» и «Закрыть» (</w:t>
      </w:r>
      <w:r>
        <w:fldChar w:fldCharType="begin"/>
      </w:r>
      <w:r>
        <w:instrText xml:space="preserve"> REF _Ref57039610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16</w:t>
      </w:r>
      <w:r>
        <w:fldChar w:fldCharType="end"/>
      </w:r>
      <w:r>
        <w:t>).</w:t>
      </w:r>
    </w:p>
    <w:p w14:paraId="4F8A4D02" w14:textId="0ED3DB3C" w:rsidR="00B74598" w:rsidRPr="002C1D6F" w:rsidRDefault="0072713F" w:rsidP="00B74598">
      <w:pPr>
        <w:pStyle w:val="af0"/>
      </w:pPr>
      <w:r>
        <w:drawing>
          <wp:inline distT="0" distB="0" distL="0" distR="0" wp14:anchorId="16A316B4" wp14:editId="09AAC399">
            <wp:extent cx="6120130" cy="2999105"/>
            <wp:effectExtent l="0" t="0" r="0" b="0"/>
            <wp:docPr id="2838" name="Рисунок 2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72713F">
        <w:t xml:space="preserve"> </w:t>
      </w:r>
    </w:p>
    <w:p w14:paraId="07B92848" w14:textId="73638C8F" w:rsidR="00B74598" w:rsidRDefault="00B74598" w:rsidP="00B74598">
      <w:pPr>
        <w:pStyle w:val="af2"/>
      </w:pPr>
      <w:bookmarkStart w:id="42" w:name="_Ref5703961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16</w:t>
      </w:r>
      <w:r w:rsidR="00E1516A">
        <w:rPr>
          <w:noProof/>
        </w:rPr>
        <w:fldChar w:fldCharType="end"/>
      </w:r>
      <w:bookmarkEnd w:id="42"/>
      <w:r w:rsidRPr="00BC52AB">
        <w:t>.</w:t>
      </w:r>
      <w:r>
        <w:t xml:space="preserve"> Сохранение изменений</w:t>
      </w:r>
    </w:p>
    <w:p w14:paraId="654AF84B" w14:textId="77777777" w:rsidR="00B74598" w:rsidRPr="00B57615" w:rsidRDefault="00B74598" w:rsidP="00B74598">
      <w:pPr>
        <w:pStyle w:val="af"/>
      </w:pPr>
      <w:r>
        <w:t xml:space="preserve">В результате внесенные изменения сохранятся, и окно </w:t>
      </w:r>
      <w:r w:rsidRPr="00BC52AB">
        <w:t>«</w:t>
      </w:r>
      <w:r>
        <w:t>Редактирование настроек</w:t>
      </w:r>
      <w:r w:rsidRPr="005768F1">
        <w:t xml:space="preserve"> оповещений о доведении БА и ЛБО</w:t>
      </w:r>
      <w:r w:rsidRPr="00BC52AB">
        <w:t>»</w:t>
      </w:r>
      <w:r>
        <w:t xml:space="preserve"> закроется.</w:t>
      </w:r>
    </w:p>
    <w:p w14:paraId="0D574A47" w14:textId="22AF8FBD" w:rsidR="00B74598" w:rsidRDefault="00B74598" w:rsidP="00EC78B7">
      <w:pPr>
        <w:pStyle w:val="2"/>
      </w:pPr>
      <w:bookmarkStart w:id="43" w:name="_Toc82012544"/>
      <w:r>
        <w:lastRenderedPageBreak/>
        <w:t>Удаление настройки</w:t>
      </w:r>
      <w:bookmarkEnd w:id="43"/>
    </w:p>
    <w:p w14:paraId="442A1981" w14:textId="37AC390D" w:rsidR="0072713F" w:rsidRDefault="0072713F" w:rsidP="00EC78B7">
      <w:pPr>
        <w:pStyle w:val="af"/>
        <w:rPr>
          <w:i/>
        </w:rPr>
      </w:pPr>
      <w:r>
        <w:t xml:space="preserve">Для удаления </w:t>
      </w:r>
      <w:r w:rsidRPr="00B57615">
        <w:t xml:space="preserve">сформированной настройки необходимо одним нажатием левой кнопки мыши выделить соответствующую строку, нажать на кнопку «Реестр» </w:t>
      </w:r>
      <w:r w:rsidRPr="00F00C2A">
        <w:t>и</w:t>
      </w:r>
      <w:r>
        <w:t xml:space="preserve"> </w:t>
      </w:r>
      <w:r w:rsidRPr="00B57615">
        <w:t>одним нажатием левой кнопки мыши</w:t>
      </w:r>
      <w:r w:rsidRPr="00F00C2A">
        <w:t xml:space="preserve"> выбрать пункт </w:t>
      </w:r>
      <w:r>
        <w:rPr>
          <w:i/>
        </w:rPr>
        <w:t>[Удалить</w:t>
      </w:r>
      <w:r w:rsidRPr="00E72C29">
        <w:rPr>
          <w:i/>
        </w:rPr>
        <w:t>]</w:t>
      </w:r>
      <w:r>
        <w:rPr>
          <w:i/>
        </w:rPr>
        <w:t xml:space="preserve"> </w:t>
      </w:r>
      <w:r w:rsidRPr="00EC78B7">
        <w:t>(</w:t>
      </w:r>
      <w:r>
        <w:fldChar w:fldCharType="begin"/>
      </w:r>
      <w:r>
        <w:instrText xml:space="preserve"> REF _Ref77849410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17</w:t>
      </w:r>
      <w:r>
        <w:fldChar w:fldCharType="end"/>
      </w:r>
      <w:r w:rsidRPr="00EC78B7">
        <w:t>)</w:t>
      </w:r>
      <w:r>
        <w:rPr>
          <w:i/>
        </w:rPr>
        <w:t>.</w:t>
      </w:r>
    </w:p>
    <w:p w14:paraId="187A7846" w14:textId="7D121B14" w:rsidR="0072713F" w:rsidRDefault="0072713F" w:rsidP="00EC78B7">
      <w:pPr>
        <w:pStyle w:val="af0"/>
      </w:pPr>
      <w:r>
        <w:drawing>
          <wp:inline distT="0" distB="0" distL="0" distR="0" wp14:anchorId="4693FC68" wp14:editId="07C64A51">
            <wp:extent cx="6120130" cy="2577465"/>
            <wp:effectExtent l="0" t="0" r="0" b="0"/>
            <wp:docPr id="2840" name="Рисунок 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E2C0A" w14:textId="1F85EF28" w:rsidR="0072713F" w:rsidRDefault="0072713F" w:rsidP="0072713F">
      <w:pPr>
        <w:pStyle w:val="af2"/>
      </w:pPr>
      <w:bookmarkStart w:id="44" w:name="_Ref7784941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17</w:t>
      </w:r>
      <w:r w:rsidR="00E1516A">
        <w:rPr>
          <w:noProof/>
        </w:rPr>
        <w:fldChar w:fldCharType="end"/>
      </w:r>
      <w:bookmarkEnd w:id="44"/>
      <w:r w:rsidRPr="00BC52AB">
        <w:t>.</w:t>
      </w:r>
      <w:r>
        <w:t xml:space="preserve"> Удаление настройки</w:t>
      </w:r>
    </w:p>
    <w:p w14:paraId="3AA5D044" w14:textId="340D4331" w:rsidR="0072713F" w:rsidRDefault="0072713F" w:rsidP="00EC78B7">
      <w:pPr>
        <w:pStyle w:val="af"/>
      </w:pPr>
      <w:r>
        <w:t>В открывшемся системном сообщении для подтверждения удаления настройки необходимо нажать на кнопку «Да» (</w:t>
      </w:r>
      <w:r>
        <w:fldChar w:fldCharType="begin"/>
      </w:r>
      <w:r>
        <w:instrText xml:space="preserve"> REF _Ref77849411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18</w:t>
      </w:r>
      <w:r>
        <w:fldChar w:fldCharType="end"/>
      </w:r>
      <w:r>
        <w:t>).</w:t>
      </w:r>
    </w:p>
    <w:p w14:paraId="78F7FE25" w14:textId="6059C1A4" w:rsidR="0072713F" w:rsidRDefault="0072713F" w:rsidP="00EC78B7">
      <w:pPr>
        <w:pStyle w:val="af0"/>
      </w:pPr>
      <w:r>
        <w:drawing>
          <wp:inline distT="0" distB="0" distL="0" distR="0" wp14:anchorId="5B2F9282" wp14:editId="4B14698E">
            <wp:extent cx="2575783" cy="1181202"/>
            <wp:effectExtent l="0" t="0" r="0" b="0"/>
            <wp:docPr id="2841" name="Рисунок 2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75783" cy="118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0F44E" w14:textId="40E3C509" w:rsidR="0072713F" w:rsidRDefault="0072713F" w:rsidP="0072713F">
      <w:pPr>
        <w:pStyle w:val="af2"/>
      </w:pPr>
      <w:bookmarkStart w:id="45" w:name="_Ref77849411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18</w:t>
      </w:r>
      <w:r w:rsidR="00E1516A">
        <w:rPr>
          <w:noProof/>
        </w:rPr>
        <w:fldChar w:fldCharType="end"/>
      </w:r>
      <w:bookmarkEnd w:id="45"/>
      <w:r w:rsidRPr="00BC52AB">
        <w:t>.</w:t>
      </w:r>
      <w:r>
        <w:t xml:space="preserve"> Системное сообщение</w:t>
      </w:r>
    </w:p>
    <w:p w14:paraId="6E66A730" w14:textId="5CBD0ADE" w:rsidR="0072713F" w:rsidRPr="00EC78B7" w:rsidRDefault="0072713F" w:rsidP="00EC78B7">
      <w:pPr>
        <w:pStyle w:val="af"/>
      </w:pPr>
      <w:r>
        <w:t>В результате соответствующая настройка удалится.</w:t>
      </w:r>
    </w:p>
    <w:p w14:paraId="19E4855E" w14:textId="44062CEC" w:rsidR="002D0B16" w:rsidRPr="00BC269F" w:rsidRDefault="00C1165A" w:rsidP="00AA4FC4">
      <w:pPr>
        <w:pStyle w:val="1"/>
      </w:pPr>
      <w:bookmarkStart w:id="46" w:name="_Toc82012545"/>
      <w:r w:rsidRPr="00BC269F">
        <w:rPr>
          <w:rFonts w:hint="eastAsia"/>
        </w:rPr>
        <w:lastRenderedPageBreak/>
        <w:t>Распределение</w:t>
      </w:r>
      <w:r w:rsidRPr="00BC269F">
        <w:t xml:space="preserve"> </w:t>
      </w:r>
      <w:r w:rsidR="00DD6D59" w:rsidRPr="00BC269F">
        <w:t>Распорядител</w:t>
      </w:r>
      <w:r w:rsidR="00DD6D59" w:rsidRPr="00DD6D59">
        <w:t>ем</w:t>
      </w:r>
      <w:r w:rsidR="00DD6D59" w:rsidRPr="00BC269F">
        <w:t xml:space="preserve"> средств федерального бюджета</w:t>
      </w:r>
      <w:r w:rsidR="00DD6D59" w:rsidRPr="00BC269F">
        <w:rPr>
          <w:rFonts w:hint="eastAsia"/>
        </w:rPr>
        <w:t xml:space="preserve"> </w:t>
      </w:r>
      <w:r w:rsidRPr="00BC269F">
        <w:rPr>
          <w:rFonts w:hint="eastAsia"/>
        </w:rPr>
        <w:t>показателей</w:t>
      </w:r>
      <w:r w:rsidRPr="00BC269F">
        <w:t xml:space="preserve"> </w:t>
      </w:r>
      <w:r w:rsidRPr="00BC269F">
        <w:rPr>
          <w:rFonts w:hint="eastAsia"/>
        </w:rPr>
        <w:t>бюджетных</w:t>
      </w:r>
      <w:r w:rsidRPr="00BC269F">
        <w:t xml:space="preserve"> </w:t>
      </w:r>
      <w:r w:rsidRPr="00BC269F">
        <w:rPr>
          <w:rFonts w:hint="eastAsia"/>
        </w:rPr>
        <w:t>ассигнований</w:t>
      </w:r>
      <w:r w:rsidRPr="00BC269F">
        <w:t xml:space="preserve"> </w:t>
      </w:r>
      <w:r w:rsidRPr="00BC269F">
        <w:rPr>
          <w:rFonts w:hint="eastAsia"/>
        </w:rPr>
        <w:t>и</w:t>
      </w:r>
      <w:r w:rsidRPr="00BC269F">
        <w:t xml:space="preserve"> </w:t>
      </w:r>
      <w:r w:rsidRPr="00BC269F">
        <w:rPr>
          <w:rFonts w:hint="eastAsia"/>
        </w:rPr>
        <w:t>лимитов</w:t>
      </w:r>
      <w:r w:rsidRPr="00BC269F">
        <w:t xml:space="preserve"> </w:t>
      </w:r>
      <w:r w:rsidRPr="00BC269F">
        <w:rPr>
          <w:rFonts w:hint="eastAsia"/>
        </w:rPr>
        <w:t>бюджетных</w:t>
      </w:r>
      <w:r w:rsidRPr="00BC269F">
        <w:t xml:space="preserve"> </w:t>
      </w:r>
      <w:r w:rsidRPr="00BC269F">
        <w:rPr>
          <w:rFonts w:hint="eastAsia"/>
        </w:rPr>
        <w:t>обязательств</w:t>
      </w:r>
      <w:r w:rsidRPr="00BC269F">
        <w:t xml:space="preserve"> </w:t>
      </w:r>
      <w:r w:rsidRPr="00BC269F">
        <w:rPr>
          <w:rFonts w:hint="eastAsia"/>
        </w:rPr>
        <w:t>по</w:t>
      </w:r>
      <w:r w:rsidRPr="00BC269F">
        <w:t xml:space="preserve"> </w:t>
      </w:r>
      <w:r w:rsidRPr="00BC269F">
        <w:rPr>
          <w:rFonts w:hint="eastAsia"/>
        </w:rPr>
        <w:t>подведомственным</w:t>
      </w:r>
      <w:r w:rsidRPr="00BC269F">
        <w:t xml:space="preserve"> </w:t>
      </w:r>
      <w:r w:rsidRPr="00BC269F">
        <w:rPr>
          <w:rFonts w:hint="eastAsia"/>
        </w:rPr>
        <w:t>структурам</w:t>
      </w:r>
      <w:bookmarkEnd w:id="46"/>
    </w:p>
    <w:p w14:paraId="6EDD1B5F" w14:textId="3151ED7C" w:rsidR="002D0B16" w:rsidRPr="00BC269F" w:rsidRDefault="00C1165A" w:rsidP="00636701">
      <w:pPr>
        <w:pStyle w:val="2"/>
      </w:pPr>
      <w:bookmarkStart w:id="47" w:name="_Toc82012546"/>
      <w:r w:rsidRPr="00BC269F">
        <w:t xml:space="preserve">Распределение </w:t>
      </w:r>
      <w:r w:rsidR="002D0B16" w:rsidRPr="00BC269F">
        <w:t xml:space="preserve">бюджетных ассигнований по </w:t>
      </w:r>
      <w:r w:rsidR="00B1647E">
        <w:t>подведомственным учреждениям</w:t>
      </w:r>
      <w:bookmarkEnd w:id="47"/>
    </w:p>
    <w:p w14:paraId="336FFC81" w14:textId="30445FA6" w:rsidR="00C72B3C" w:rsidRPr="00BC269F" w:rsidRDefault="00C72B3C" w:rsidP="00C72B3C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</w:t>
      </w:r>
      <w:r w:rsidR="009E4370" w:rsidRPr="00BC269F">
        <w:rPr>
          <w:lang w:eastAsia="zh-CN"/>
        </w:rPr>
        <w:t xml:space="preserve">Формирование и ведение БР </w:t>
      </w:r>
      <w:r w:rsidRPr="00BC269F">
        <w:rPr>
          <w:lang w:eastAsia="zh-CN"/>
        </w:rPr>
        <w:t>РБС (Ввод данных)»</w:t>
      </w:r>
      <w:r w:rsidR="00CB1ED8">
        <w:rPr>
          <w:lang w:eastAsia="zh-CN"/>
        </w:rPr>
        <w:t>.</w:t>
      </w:r>
    </w:p>
    <w:p w14:paraId="6A36B767" w14:textId="2325D816" w:rsidR="00C0398C" w:rsidRPr="005176BE" w:rsidRDefault="00C0398C" w:rsidP="00C0398C">
      <w:pPr>
        <w:pStyle w:val="af"/>
      </w:pPr>
      <w:r w:rsidRPr="00BC269F">
        <w:t xml:space="preserve">Распределение бюджетных ассигнований по </w:t>
      </w:r>
      <w:r w:rsidR="00B1647E">
        <w:t>подведомственным учреждениям</w:t>
      </w:r>
      <w:r w:rsidRPr="00BC269F">
        <w:t xml:space="preserve"> осуществляется во </w:t>
      </w:r>
      <w:r w:rsidR="00B1647E" w:rsidRPr="00BC269F">
        <w:t>вкладк</w:t>
      </w:r>
      <w:r w:rsidR="00B1647E">
        <w:t>е</w:t>
      </w:r>
      <w:r w:rsidR="00B1647E" w:rsidRPr="00BC269F">
        <w:t xml:space="preserve"> </w:t>
      </w:r>
      <w:r w:rsidRPr="00BC269F">
        <w:t>«ПНО»</w:t>
      </w:r>
      <w:r w:rsidR="006B2130">
        <w:t xml:space="preserve"> и/или «БА по источникам»</w:t>
      </w:r>
      <w:r w:rsidR="006B2130" w:rsidRPr="00264B4A">
        <w:t xml:space="preserve"> </w:t>
      </w:r>
      <w:r w:rsidRPr="00BC269F">
        <w:t>подраздела «Распр</w:t>
      </w:r>
      <w:r w:rsidR="005176BE">
        <w:t>еделение показателей БА и ЛБО».</w:t>
      </w:r>
    </w:p>
    <w:p w14:paraId="5026E2C1" w14:textId="7032A5F0" w:rsidR="00C0398C" w:rsidRPr="00BC269F" w:rsidRDefault="00FB0DB9" w:rsidP="00C0398C">
      <w:pPr>
        <w:pStyle w:val="af"/>
      </w:pPr>
      <w:r>
        <w:t>Для перехода в подраздел</w:t>
      </w:r>
      <w:r w:rsidR="00C0398C" w:rsidRPr="00BC269F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C0398C" w:rsidRPr="00BC269F">
        <w:rPr>
          <w:bCs/>
        </w:rPr>
        <w:t>Бюджетная роспись и ЛБО (ГРБС)</w:t>
      </w:r>
      <w:r w:rsidR="00C0398C" w:rsidRPr="00BC269F">
        <w:t>» (2) и в рабочей области</w:t>
      </w:r>
      <w:r w:rsidR="00693763" w:rsidRPr="00693763">
        <w:t xml:space="preserve"> </w:t>
      </w:r>
      <w:r w:rsidR="00693763" w:rsidRPr="00BC269F">
        <w:t>одним нажатием левой кнопки мыши</w:t>
      </w:r>
      <w:r w:rsidR="00C0398C" w:rsidRPr="00BC269F">
        <w:t xml:space="preserve"> открыть подраздел «Распределение показателей БА и ЛБО» (3) (</w:t>
      </w:r>
      <w:r w:rsidR="004E3EF9" w:rsidRPr="00BC269F">
        <w:fldChar w:fldCharType="begin"/>
      </w:r>
      <w:r w:rsidR="00262D71" w:rsidRPr="00BC269F">
        <w:instrText xml:space="preserve"> REF _Ref470129360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19</w:t>
      </w:r>
      <w:r w:rsidR="004E3EF9" w:rsidRPr="00BC269F">
        <w:fldChar w:fldCharType="end"/>
      </w:r>
      <w:r w:rsidR="00262D71" w:rsidRPr="00BC269F">
        <w:t>)</w:t>
      </w:r>
      <w:r w:rsidR="00C0398C" w:rsidRPr="00BC269F">
        <w:t>.</w:t>
      </w:r>
    </w:p>
    <w:p w14:paraId="7ED5D502" w14:textId="7D6B7BB7" w:rsidR="00C0398C" w:rsidRPr="00BC269F" w:rsidRDefault="00253C64" w:rsidP="00C0398C">
      <w:pPr>
        <w:pStyle w:val="af0"/>
      </w:pPr>
      <w:r>
        <w:drawing>
          <wp:inline distT="0" distB="0" distL="0" distR="0" wp14:anchorId="7FF6E1CB" wp14:editId="4CFAD72D">
            <wp:extent cx="6120130" cy="342900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9B831" w14:textId="01C0B76F" w:rsidR="00C0398C" w:rsidRPr="00BC269F" w:rsidRDefault="001722AE" w:rsidP="008810BC">
      <w:pPr>
        <w:pStyle w:val="af2"/>
      </w:pPr>
      <w:bookmarkStart w:id="48" w:name="_Ref470129360"/>
      <w:r>
        <w:t>Рисунок </w:t>
      </w:r>
      <w:r w:rsidR="004E3EF9" w:rsidRPr="00BC269F">
        <w:fldChar w:fldCharType="begin"/>
      </w:r>
      <w:r w:rsidR="00C0398C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19</w:t>
      </w:r>
      <w:r w:rsidR="004E3EF9" w:rsidRPr="00BC269F">
        <w:fldChar w:fldCharType="end"/>
      </w:r>
      <w:bookmarkEnd w:id="48"/>
      <w:r w:rsidR="00C0398C" w:rsidRPr="00BC269F">
        <w:t xml:space="preserve">. </w:t>
      </w:r>
      <w:r w:rsidR="00FB0DB9">
        <w:t>Переход в подраздел</w:t>
      </w:r>
      <w:r w:rsidR="00C0398C" w:rsidRPr="00BC269F">
        <w:t xml:space="preserve"> «Распределение показателей БА и ЛБО»</w:t>
      </w:r>
    </w:p>
    <w:p w14:paraId="48FC236A" w14:textId="3EB32179" w:rsidR="00C0398C" w:rsidRPr="00BC269F" w:rsidRDefault="00C0398C" w:rsidP="00C0398C">
      <w:pPr>
        <w:pStyle w:val="af"/>
      </w:pPr>
      <w:r w:rsidRPr="00BC269F">
        <w:lastRenderedPageBreak/>
        <w:t xml:space="preserve">В результате откроется подраздел «Распределение показателей БА и ЛБО», </w:t>
      </w:r>
      <w:r w:rsidR="00CB1ED8" w:rsidRPr="00BC52AB">
        <w:t>в котором необходимо</w:t>
      </w:r>
      <w:r w:rsidR="004F234C">
        <w:t xml:space="preserve"> перейти во вкладку, соответствующую бюджетному циклу, </w:t>
      </w:r>
      <w:r w:rsidR="00CB1ED8" w:rsidRPr="00BC52AB">
        <w:t xml:space="preserve">и </w:t>
      </w:r>
      <w:r w:rsidR="004F234C">
        <w:t xml:space="preserve">во </w:t>
      </w:r>
      <w:r w:rsidR="00CB1ED8" w:rsidRPr="00BC52AB">
        <w:t>вкладку «ПНО»</w:t>
      </w:r>
      <w:r w:rsidR="00F34566">
        <w:t>,</w:t>
      </w:r>
      <w:r w:rsidR="00CB1ED8" w:rsidRPr="00BC52AB">
        <w:t xml:space="preserve"> либо «БА по источникам»</w:t>
      </w:r>
      <w:r w:rsidR="00CB1ED8" w:rsidRPr="00BC269F">
        <w:t xml:space="preserve"> </w:t>
      </w:r>
      <w:r w:rsidRPr="00BC269F">
        <w:t>(</w:t>
      </w:r>
      <w:r w:rsidR="004E3EF9" w:rsidRPr="00BC269F">
        <w:fldChar w:fldCharType="begin"/>
      </w:r>
      <w:r w:rsidR="00262D71" w:rsidRPr="00BC269F">
        <w:instrText xml:space="preserve"> REF _Ref470129370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20</w:t>
      </w:r>
      <w:r w:rsidR="004E3EF9" w:rsidRPr="00BC269F">
        <w:fldChar w:fldCharType="end"/>
      </w:r>
      <w:r w:rsidRPr="00BC269F">
        <w:t>).</w:t>
      </w:r>
    </w:p>
    <w:p w14:paraId="0BE77DD7" w14:textId="26DA0C12" w:rsidR="00C0398C" w:rsidRPr="00EF1968" w:rsidRDefault="00FA55FD" w:rsidP="00C0398C">
      <w:pPr>
        <w:pStyle w:val="af0"/>
      </w:pPr>
      <w:r>
        <w:drawing>
          <wp:inline distT="0" distB="0" distL="0" distR="0" wp14:anchorId="2950A545" wp14:editId="31F059B9">
            <wp:extent cx="6120130" cy="2247265"/>
            <wp:effectExtent l="0" t="0" r="0" b="63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35CE6" w14:textId="2B0C6E3B" w:rsidR="00C0398C" w:rsidRPr="00BC269F" w:rsidRDefault="001722AE" w:rsidP="008810BC">
      <w:pPr>
        <w:pStyle w:val="af2"/>
      </w:pPr>
      <w:bookmarkStart w:id="49" w:name="_Ref470129370"/>
      <w:r>
        <w:t>Рисунок </w:t>
      </w:r>
      <w:r w:rsidR="004E3EF9" w:rsidRPr="00BC269F">
        <w:fldChar w:fldCharType="begin"/>
      </w:r>
      <w:r w:rsidR="00C0398C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20</w:t>
      </w:r>
      <w:r w:rsidR="004E3EF9" w:rsidRPr="00BC269F">
        <w:fldChar w:fldCharType="end"/>
      </w:r>
      <w:bookmarkEnd w:id="49"/>
      <w:r w:rsidR="00C0398C" w:rsidRPr="00BC269F">
        <w:t>. Подраздел «Распределение показателей БА и ЛБО»</w:t>
      </w:r>
    </w:p>
    <w:p w14:paraId="299FBB73" w14:textId="29AA6506" w:rsidR="00F335A4" w:rsidRDefault="00F335A4" w:rsidP="00F335A4">
      <w:pPr>
        <w:pStyle w:val="af"/>
      </w:pPr>
      <w:r w:rsidRPr="00BC269F">
        <w:t>В левой области окна реализован</w:t>
      </w:r>
      <w:r w:rsidR="0089499C">
        <w:t>а</w:t>
      </w:r>
      <w:r w:rsidRPr="00BC269F">
        <w:t xml:space="preserve"> </w:t>
      </w:r>
      <w:r w:rsidR="00371DFE">
        <w:t>область</w:t>
      </w:r>
      <w:r w:rsidR="00371DFE" w:rsidRPr="00BC269F">
        <w:t xml:space="preserve"> </w:t>
      </w:r>
      <w:r w:rsidRPr="00BC269F">
        <w:t>фильтрации, работа с которым осуществляется согласно описанию п.п.</w:t>
      </w:r>
      <w:r w:rsidR="00282AAC">
        <w:t> </w:t>
      </w:r>
      <w:r w:rsidR="00AA1541" w:rsidRPr="00BC269F">
        <w:fldChar w:fldCharType="begin"/>
      </w:r>
      <w:r w:rsidR="00AA1541" w:rsidRPr="00BC269F">
        <w:instrText xml:space="preserve"> REF _Ref470119357 \r \h </w:instrText>
      </w:r>
      <w:r w:rsidR="00AA1541" w:rsidRPr="00BC269F">
        <w:fldChar w:fldCharType="separate"/>
      </w:r>
      <w:r w:rsidR="00D23FC4">
        <w:t>3.1.1</w:t>
      </w:r>
      <w:r w:rsidR="00AA1541" w:rsidRPr="00BC269F">
        <w:fldChar w:fldCharType="end"/>
      </w:r>
      <w:r w:rsidR="005837F5">
        <w:t> </w:t>
      </w:r>
      <w:r w:rsidRPr="00BC269F">
        <w:t>настоящего руководства пользователя.</w:t>
      </w:r>
    </w:p>
    <w:p w14:paraId="043C793A" w14:textId="0B200572" w:rsidR="006B2130" w:rsidRDefault="006B2130" w:rsidP="003B5E13">
      <w:pPr>
        <w:pStyle w:val="af"/>
      </w:pPr>
      <w:r>
        <w:t xml:space="preserve">Во вкладке «БА» отображаются строки, готовые к включению в документ «Бюджетная роспись» </w:t>
      </w:r>
      <w:r w:rsidR="003B5E13">
        <w:t xml:space="preserve">распорядителем средств федерального бюджета (далее – </w:t>
      </w:r>
      <w:r>
        <w:t>РБС</w:t>
      </w:r>
      <w:r w:rsidR="003B5E13">
        <w:t>)</w:t>
      </w:r>
      <w:r>
        <w:t xml:space="preserve"> или «Справка об изменении БР и ЛБО» РБС. Указанные стро</w:t>
      </w:r>
      <w:r w:rsidR="00CB1ED8">
        <w:t xml:space="preserve">ки появляются после подписания </w:t>
      </w:r>
      <w:r>
        <w:t>документ</w:t>
      </w:r>
      <w:r w:rsidR="00CB1ED8">
        <w:t>а</w:t>
      </w:r>
      <w:r>
        <w:t xml:space="preserve"> «Справка о распределении БА и ЛБО» РБС. </w:t>
      </w:r>
      <w:r w:rsidR="00CB1ED8">
        <w:t>После утверждения в составе документов «Бюджетная роспись» РБС или «Справка об изменении БР и ЛБО» РБС статус строк изменяется на «Утверждено» и удаляются из вкладки «БА».</w:t>
      </w:r>
    </w:p>
    <w:p w14:paraId="28CB2B33" w14:textId="08F24DF5" w:rsidR="006B2130" w:rsidRPr="00BC269F" w:rsidRDefault="006B2130" w:rsidP="006B2130">
      <w:pPr>
        <w:pStyle w:val="af"/>
      </w:pPr>
      <w:r w:rsidRPr="00BC269F">
        <w:t>Во вкладке «</w:t>
      </w:r>
      <w:r>
        <w:t>БА</w:t>
      </w:r>
      <w:r w:rsidRPr="00BC269F">
        <w:t xml:space="preserve">» реализована панель инструментов, состоящая из следующих функциональных кнопок и </w:t>
      </w:r>
      <w:r w:rsidR="00371DFE">
        <w:t>области</w:t>
      </w:r>
      <w:r w:rsidRPr="00BC269F">
        <w:t xml:space="preserve"> фильтра</w:t>
      </w:r>
      <w:r w:rsidR="00371DFE">
        <w:t>ции</w:t>
      </w:r>
      <w:r w:rsidRPr="00BC269F">
        <w:t xml:space="preserve"> (</w:t>
      </w:r>
      <w:r w:rsidR="000D2702">
        <w:fldChar w:fldCharType="begin"/>
      </w:r>
      <w:r w:rsidR="000D2702">
        <w:instrText xml:space="preserve"> REF _Ref519786357 \h </w:instrText>
      </w:r>
      <w:r w:rsidR="000D2702">
        <w:fldChar w:fldCharType="separate"/>
      </w:r>
      <w:r w:rsidR="00D23FC4">
        <w:t>Рисунок </w:t>
      </w:r>
      <w:r w:rsidR="00D23FC4">
        <w:rPr>
          <w:noProof/>
        </w:rPr>
        <w:t>21</w:t>
      </w:r>
      <w:r w:rsidR="000D2702">
        <w:fldChar w:fldCharType="end"/>
      </w:r>
      <w:r w:rsidRPr="00BC269F">
        <w:t>):</w:t>
      </w:r>
    </w:p>
    <w:p w14:paraId="7DAC1D6C" w14:textId="77777777" w:rsidR="00C86FA7" w:rsidRPr="002035F1" w:rsidRDefault="00C86FA7" w:rsidP="00397562">
      <w:pPr>
        <w:pStyle w:val="-"/>
      </w:pPr>
      <w:r w:rsidRPr="002035F1">
        <w:t xml:space="preserve">«Обновить» (1) – </w:t>
      </w:r>
      <w:r w:rsidRPr="00E139DD">
        <w:t>обновление</w:t>
      </w:r>
      <w:r w:rsidRPr="002035F1">
        <w:t xml:space="preserve"> страницы;</w:t>
      </w:r>
    </w:p>
    <w:p w14:paraId="4EF1B13E" w14:textId="77777777" w:rsidR="00C86FA7" w:rsidRPr="002035F1" w:rsidRDefault="00C86FA7" w:rsidP="00397562">
      <w:pPr>
        <w:pStyle w:val="-"/>
      </w:pPr>
      <w:r w:rsidRPr="002035F1">
        <w:t>«Реестр» (2):</w:t>
      </w:r>
    </w:p>
    <w:p w14:paraId="29297EDA" w14:textId="3053F308" w:rsidR="00C86FA7" w:rsidRPr="00E139DD" w:rsidRDefault="00C86FA7" w:rsidP="00EC78B7">
      <w:pPr>
        <w:pStyle w:val="--"/>
      </w:pPr>
      <w:r w:rsidRPr="00E139DD">
        <w:rPr>
          <w:i/>
        </w:rPr>
        <w:t>[Сформировать документ/</w:t>
      </w:r>
      <w:r w:rsidR="00060C40" w:rsidRPr="00E139DD">
        <w:rPr>
          <w:i/>
        </w:rPr>
        <w:t xml:space="preserve"> «</w:t>
      </w:r>
      <w:r w:rsidRPr="00E139DD">
        <w:rPr>
          <w:i/>
        </w:rPr>
        <w:t>Бюджетная роспись</w:t>
      </w:r>
      <w:r w:rsidR="00060C40" w:rsidRPr="00E139DD">
        <w:rPr>
          <w:i/>
        </w:rPr>
        <w:t>»</w:t>
      </w:r>
      <w:r w:rsidRPr="00E139DD">
        <w:rPr>
          <w:i/>
        </w:rPr>
        <w:t xml:space="preserve"> РБС]</w:t>
      </w:r>
      <w:r w:rsidRPr="00E139DD">
        <w:t xml:space="preserve"> – формирование документа </w:t>
      </w:r>
      <w:r w:rsidR="00060C40" w:rsidRPr="00E139DD">
        <w:t>«</w:t>
      </w:r>
      <w:r w:rsidRPr="00E139DD">
        <w:t>Бюджетная роспись</w:t>
      </w:r>
      <w:r w:rsidR="00060C40" w:rsidRPr="00E139DD">
        <w:t>»</w:t>
      </w:r>
      <w:r w:rsidRPr="00E139DD">
        <w:t xml:space="preserve"> РБС;</w:t>
      </w:r>
    </w:p>
    <w:p w14:paraId="37F4372E" w14:textId="77777777" w:rsidR="00C86FA7" w:rsidRPr="002035F1" w:rsidRDefault="00C86FA7" w:rsidP="00397562">
      <w:pPr>
        <w:pStyle w:val="-"/>
      </w:pPr>
      <w:r w:rsidRPr="002035F1">
        <w:t>«Печать» (3):</w:t>
      </w:r>
    </w:p>
    <w:p w14:paraId="2EF5AC37" w14:textId="52A55B03" w:rsidR="00C86FA7" w:rsidRPr="00C86FA7" w:rsidRDefault="00C86FA7" w:rsidP="00EC78B7">
      <w:pPr>
        <w:pStyle w:val="--"/>
      </w:pPr>
      <w:r w:rsidRPr="00C86FA7">
        <w:rPr>
          <w:i/>
        </w:rPr>
        <w:lastRenderedPageBreak/>
        <w:t xml:space="preserve">[Печать реестра] </w:t>
      </w:r>
      <w:r w:rsidRPr="00C86FA7">
        <w:t xml:space="preserve">– формирование печатной формы </w:t>
      </w:r>
      <w:r w:rsidR="00A025D4">
        <w:t>подраздел</w:t>
      </w:r>
      <w:r w:rsidR="00A025D4" w:rsidRPr="00C86FA7">
        <w:t xml:space="preserve">а </w:t>
      </w:r>
      <w:r w:rsidRPr="00C86FA7">
        <w:t xml:space="preserve">с расширением </w:t>
      </w:r>
      <w:r w:rsidRPr="00C86FA7">
        <w:rPr>
          <w:b/>
        </w:rPr>
        <w:t>*.xls</w:t>
      </w:r>
      <w:r w:rsidRPr="00C86FA7">
        <w:t>;</w:t>
      </w:r>
    </w:p>
    <w:p w14:paraId="21DC7EEB" w14:textId="77777777" w:rsidR="00C86FA7" w:rsidRPr="00C86FA7" w:rsidRDefault="00C86FA7" w:rsidP="00EC78B7">
      <w:pPr>
        <w:pStyle w:val="--"/>
      </w:pPr>
      <w:r w:rsidRPr="00C86FA7">
        <w:rPr>
          <w:i/>
        </w:rPr>
        <w:t xml:space="preserve">[Печать страницы] </w:t>
      </w:r>
      <w:r w:rsidRPr="00C86FA7">
        <w:t xml:space="preserve">– формирование печатной формы страницы с расширением </w:t>
      </w:r>
      <w:r w:rsidRPr="00C86FA7">
        <w:rPr>
          <w:b/>
        </w:rPr>
        <w:t>*.xls</w:t>
      </w:r>
      <w:r w:rsidRPr="00C86FA7">
        <w:t>;</w:t>
      </w:r>
    </w:p>
    <w:p w14:paraId="22FDB50B" w14:textId="1F9F3E18" w:rsidR="00C86FA7" w:rsidRPr="00C86FA7" w:rsidRDefault="00C86FA7" w:rsidP="00397562">
      <w:pPr>
        <w:pStyle w:val="-"/>
        <w:rPr>
          <w:snapToGrid w:val="0"/>
        </w:rPr>
      </w:pPr>
      <w:r w:rsidRPr="00C86FA7">
        <w:rPr>
          <w:snapToGrid w:val="0"/>
        </w:rPr>
        <w:t>«Очистить фильтры» (4) – очистка фильтров</w:t>
      </w:r>
      <w:r w:rsidR="002F401E">
        <w:rPr>
          <w:snapToGrid w:val="0"/>
        </w:rPr>
        <w:t>.</w:t>
      </w:r>
    </w:p>
    <w:p w14:paraId="3273F180" w14:textId="77777777" w:rsidR="006B2130" w:rsidRDefault="006B2130" w:rsidP="006B2130">
      <w:pPr>
        <w:pStyle w:val="af"/>
      </w:pPr>
      <w:r w:rsidRPr="00BC269F">
        <w:rPr>
          <w:b/>
        </w:rPr>
        <w:t xml:space="preserve">Важно! </w:t>
      </w:r>
      <w:r w:rsidRPr="00BC269F">
        <w:t>Панель инструментов содержит перечень функциональных кнопок соответствующих настройкам ограничений пользователя.</w:t>
      </w:r>
    </w:p>
    <w:p w14:paraId="60D26521" w14:textId="19A7BBE5" w:rsidR="00510FEF" w:rsidRPr="004514FE" w:rsidRDefault="00FA55FD" w:rsidP="00510FEF">
      <w:pPr>
        <w:pStyle w:val="af0"/>
      </w:pPr>
      <w:r>
        <w:drawing>
          <wp:inline distT="0" distB="0" distL="0" distR="0" wp14:anchorId="38512C96" wp14:editId="3A8EC7DC">
            <wp:extent cx="6120130" cy="2247265"/>
            <wp:effectExtent l="0" t="0" r="0" b="63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5150E" w14:textId="7A02626F" w:rsidR="00CB1ED8" w:rsidRPr="00BC269F" w:rsidRDefault="001722AE" w:rsidP="008810BC">
      <w:pPr>
        <w:pStyle w:val="af2"/>
        <w:rPr>
          <w:b/>
        </w:rPr>
      </w:pPr>
      <w:bookmarkStart w:id="50" w:name="_Ref51978635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21</w:t>
      </w:r>
      <w:r w:rsidR="00E1516A">
        <w:rPr>
          <w:noProof/>
        </w:rPr>
        <w:fldChar w:fldCharType="end"/>
      </w:r>
      <w:bookmarkEnd w:id="50"/>
      <w:r w:rsidR="00510FEF">
        <w:t>.</w:t>
      </w:r>
      <w:r w:rsidR="00510FEF" w:rsidRPr="00510FEF">
        <w:t xml:space="preserve"> </w:t>
      </w:r>
      <w:r w:rsidR="00510FEF" w:rsidRPr="00BC269F">
        <w:t>Функциональны</w:t>
      </w:r>
      <w:r w:rsidR="00510FEF">
        <w:t xml:space="preserve">е </w:t>
      </w:r>
      <w:r w:rsidR="00510FEF" w:rsidRPr="00BC269F">
        <w:t>кноп</w:t>
      </w:r>
      <w:r w:rsidR="00510FEF">
        <w:t>ки</w:t>
      </w:r>
      <w:r w:rsidR="004514FE">
        <w:t xml:space="preserve"> вкладки «БА»</w:t>
      </w:r>
    </w:p>
    <w:p w14:paraId="6FE6E0B9" w14:textId="59ACF3E4" w:rsidR="00C0398C" w:rsidRPr="00BC269F" w:rsidRDefault="00C0398C" w:rsidP="00636701">
      <w:pPr>
        <w:pStyle w:val="3"/>
      </w:pPr>
      <w:bookmarkStart w:id="51" w:name="_Ref470119357"/>
      <w:bookmarkStart w:id="52" w:name="_Toc82012547"/>
      <w:r w:rsidRPr="00646508">
        <w:t>Распределение</w:t>
      </w:r>
      <w:r w:rsidRPr="00BC269F">
        <w:t xml:space="preserve"> бюджетных ассигнований по </w:t>
      </w:r>
      <w:r w:rsidR="00B1647E">
        <w:t>подведомственным учреждениям</w:t>
      </w:r>
      <w:r w:rsidRPr="00BC269F">
        <w:t xml:space="preserve"> во вкладке «ПНО»</w:t>
      </w:r>
      <w:bookmarkEnd w:id="51"/>
      <w:bookmarkEnd w:id="52"/>
    </w:p>
    <w:p w14:paraId="07481105" w14:textId="2CA165F9" w:rsidR="00C0398C" w:rsidRPr="00BC269F" w:rsidRDefault="00C0398C" w:rsidP="00C0398C">
      <w:pPr>
        <w:pStyle w:val="af"/>
      </w:pPr>
      <w:r w:rsidRPr="00BC269F">
        <w:t xml:space="preserve">Во вкладке «ПНО» реализована панель инструментов, состоящая из следующих функциональных кнопок и </w:t>
      </w:r>
      <w:r w:rsidR="00371DFE">
        <w:t>области</w:t>
      </w:r>
      <w:r w:rsidR="00371DFE" w:rsidRPr="00BC269F">
        <w:t xml:space="preserve"> </w:t>
      </w:r>
      <w:r w:rsidRPr="00BC269F">
        <w:t>фильтра</w:t>
      </w:r>
      <w:r w:rsidR="00F91599">
        <w:t>ции</w:t>
      </w:r>
      <w:r w:rsidRPr="00BC269F">
        <w:t xml:space="preserve"> (</w:t>
      </w:r>
      <w:r w:rsidR="004E3EF9" w:rsidRPr="00BC269F">
        <w:fldChar w:fldCharType="begin"/>
      </w:r>
      <w:r w:rsidR="00262D71" w:rsidRPr="00BC269F">
        <w:instrText xml:space="preserve"> REF _Ref470129377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22</w:t>
      </w:r>
      <w:r w:rsidR="004E3EF9" w:rsidRPr="00BC269F">
        <w:fldChar w:fldCharType="end"/>
      </w:r>
      <w:r w:rsidRPr="00BC269F">
        <w:t>):</w:t>
      </w:r>
    </w:p>
    <w:p w14:paraId="790ED3FE" w14:textId="77777777" w:rsidR="00C86FA7" w:rsidRPr="00C86FA7" w:rsidRDefault="00C86FA7" w:rsidP="00397562">
      <w:pPr>
        <w:pStyle w:val="-"/>
        <w:rPr>
          <w:snapToGrid w:val="0"/>
        </w:rPr>
      </w:pPr>
      <w:r w:rsidRPr="00C86FA7">
        <w:rPr>
          <w:snapToGrid w:val="0"/>
        </w:rPr>
        <w:t>«Обновить» (1) – обновление страницы;</w:t>
      </w:r>
    </w:p>
    <w:p w14:paraId="48E7C078" w14:textId="77777777" w:rsidR="00C86FA7" w:rsidRPr="00C86FA7" w:rsidRDefault="00C86FA7" w:rsidP="00397562">
      <w:pPr>
        <w:pStyle w:val="-"/>
        <w:rPr>
          <w:snapToGrid w:val="0"/>
        </w:rPr>
      </w:pPr>
      <w:r w:rsidRPr="00C86FA7">
        <w:rPr>
          <w:snapToGrid w:val="0"/>
        </w:rPr>
        <w:t>«Реестр» (2):</w:t>
      </w:r>
    </w:p>
    <w:p w14:paraId="7DCF858B" w14:textId="77777777" w:rsidR="00C86FA7" w:rsidRPr="00C86FA7" w:rsidRDefault="00C86FA7" w:rsidP="00EC78B7">
      <w:pPr>
        <w:pStyle w:val="--"/>
      </w:pPr>
      <w:r w:rsidRPr="00C86FA7">
        <w:rPr>
          <w:i/>
        </w:rPr>
        <w:t>[Условие для финансового обеспечения]</w:t>
      </w:r>
      <w:r w:rsidRPr="00C86FA7">
        <w:t xml:space="preserve"> – просмотр распределения условий для обеспечения финансирования расходов по отдельным решениям главного распорядителя;</w:t>
      </w:r>
    </w:p>
    <w:p w14:paraId="1B4A3387" w14:textId="4FE664FE" w:rsidR="00C86FA7" w:rsidRDefault="00C86FA7" w:rsidP="00EC78B7">
      <w:pPr>
        <w:pStyle w:val="--"/>
      </w:pPr>
      <w:r w:rsidRPr="00C86FA7">
        <w:rPr>
          <w:i/>
        </w:rPr>
        <w:t>[Распределить/по РБС/ПБС]</w:t>
      </w:r>
      <w:r w:rsidRPr="00C86FA7">
        <w:t xml:space="preserve"> – формирование распределения по РБС/ПБС;</w:t>
      </w:r>
    </w:p>
    <w:p w14:paraId="648B8693" w14:textId="6C0292E2" w:rsidR="002F401E" w:rsidRDefault="002F401E" w:rsidP="00EC78B7">
      <w:pPr>
        <w:pStyle w:val="--"/>
      </w:pPr>
      <w:r w:rsidRPr="005176BE">
        <w:rPr>
          <w:i/>
        </w:rPr>
        <w:t>[Распределить/по лицевому счету]</w:t>
      </w:r>
      <w:r w:rsidRPr="002F401E">
        <w:t xml:space="preserve"> – формирование распределения по </w:t>
      </w:r>
      <w:r w:rsidRPr="005A768A">
        <w:t>лицевому счету</w:t>
      </w:r>
      <w:r w:rsidRPr="002B4216">
        <w:t>;</w:t>
      </w:r>
    </w:p>
    <w:p w14:paraId="39C9E6BB" w14:textId="5E00C00F" w:rsidR="003B67B9" w:rsidRPr="004E4CCD" w:rsidRDefault="003B67B9" w:rsidP="00EC78B7">
      <w:pPr>
        <w:pStyle w:val="--"/>
      </w:pPr>
      <w:r w:rsidRPr="004E4CCD">
        <w:lastRenderedPageBreak/>
        <w:t>[Сформировать документ/ «Справка о распределении БА и ЛБО» по учреждениям (РБС)]</w:t>
      </w:r>
      <w:r>
        <w:t>;</w:t>
      </w:r>
    </w:p>
    <w:p w14:paraId="08A770E0" w14:textId="77777777" w:rsidR="00C86FA7" w:rsidRPr="00C86FA7" w:rsidRDefault="00C86FA7" w:rsidP="00EC78B7">
      <w:pPr>
        <w:pStyle w:val="--"/>
      </w:pPr>
      <w:r w:rsidRPr="00C86FA7">
        <w:rPr>
          <w:i/>
        </w:rPr>
        <w:t>[Версии/Создать версию]</w:t>
      </w:r>
      <w:r w:rsidRPr="00C86FA7">
        <w:t xml:space="preserve"> – формирование версии распределения;</w:t>
      </w:r>
    </w:p>
    <w:p w14:paraId="1AA20902" w14:textId="77777777" w:rsidR="00C86FA7" w:rsidRPr="00C86FA7" w:rsidRDefault="00C86FA7" w:rsidP="00EC78B7">
      <w:pPr>
        <w:pStyle w:val="--"/>
      </w:pPr>
      <w:r w:rsidRPr="00C86FA7">
        <w:rPr>
          <w:i/>
        </w:rPr>
        <w:t>[Версии/Удалить версию]</w:t>
      </w:r>
      <w:r w:rsidRPr="00C86FA7">
        <w:t xml:space="preserve"> – удаление версии распределения;</w:t>
      </w:r>
    </w:p>
    <w:p w14:paraId="55405E14" w14:textId="77777777" w:rsidR="00C86FA7" w:rsidRPr="00C86FA7" w:rsidRDefault="00C86FA7" w:rsidP="00EC78B7">
      <w:pPr>
        <w:pStyle w:val="--"/>
      </w:pPr>
      <w:r w:rsidRPr="00C86FA7">
        <w:rPr>
          <w:i/>
        </w:rPr>
        <w:t>[Версии/Просмотр версий]</w:t>
      </w:r>
      <w:r w:rsidRPr="00C86FA7">
        <w:t xml:space="preserve"> – просмотр версии распределения;</w:t>
      </w:r>
    </w:p>
    <w:p w14:paraId="216602A1" w14:textId="6CCF60F4" w:rsidR="00C86FA7" w:rsidRDefault="00C86FA7" w:rsidP="00EC78B7">
      <w:pPr>
        <w:pStyle w:val="--"/>
      </w:pPr>
      <w:r w:rsidRPr="00C86FA7">
        <w:rPr>
          <w:i/>
        </w:rPr>
        <w:t>[Удалить строку]</w:t>
      </w:r>
      <w:r>
        <w:t xml:space="preserve"> – удаление распределения;</w:t>
      </w:r>
    </w:p>
    <w:p w14:paraId="2E5FA848" w14:textId="37300634" w:rsidR="00060C40" w:rsidRDefault="00060C40" w:rsidP="00EC78B7">
      <w:pPr>
        <w:pStyle w:val="--"/>
      </w:pPr>
      <w:r w:rsidRPr="002B4216">
        <w:rPr>
          <w:i/>
        </w:rPr>
        <w:t>[Пересчет на основании распределений</w:t>
      </w:r>
      <w:r w:rsidRPr="00060C40">
        <w:rPr>
          <w:i/>
        </w:rPr>
        <w:t>]</w:t>
      </w:r>
      <w:r w:rsidRPr="00060C40">
        <w:t xml:space="preserve"> – пересчет на основании распределений;</w:t>
      </w:r>
    </w:p>
    <w:p w14:paraId="0C1B124A" w14:textId="709035B8" w:rsidR="003B55AB" w:rsidRPr="000E1DB6" w:rsidRDefault="003B55AB" w:rsidP="00EC78B7">
      <w:pPr>
        <w:pStyle w:val="--"/>
      </w:pPr>
      <w:r w:rsidRPr="00E43708">
        <w:rPr>
          <w:i/>
        </w:rPr>
        <w:t>[</w:t>
      </w:r>
      <w:r>
        <w:rPr>
          <w:i/>
        </w:rPr>
        <w:t>Загрузить распределение показателей</w:t>
      </w:r>
      <w:r w:rsidRPr="00E43708">
        <w:rPr>
          <w:i/>
        </w:rPr>
        <w:t>]</w:t>
      </w:r>
      <w:r w:rsidRPr="0083264C">
        <w:t xml:space="preserve"> – </w:t>
      </w:r>
      <w:r>
        <w:t>инструмент для массового распределения средств п</w:t>
      </w:r>
      <w:r w:rsidR="00693763">
        <w:t>о подведомственным учреждениям;</w:t>
      </w:r>
    </w:p>
    <w:p w14:paraId="40F40778" w14:textId="4681B2A9" w:rsidR="00C86FA7" w:rsidRDefault="00C86FA7" w:rsidP="00EC78B7">
      <w:pPr>
        <w:pStyle w:val="--"/>
      </w:pPr>
      <w:r w:rsidRPr="00E75A98">
        <w:rPr>
          <w:i/>
        </w:rPr>
        <w:t>[Очистить распределение]</w:t>
      </w:r>
      <w:r w:rsidRPr="00E75A98">
        <w:t xml:space="preserve"> – осуществляет обн</w:t>
      </w:r>
      <w:r w:rsidRPr="00C86FA7">
        <w:t>уление данных по графе «Распределено» у подведомственных учреждений, находящихся в статусе «Черновик»;</w:t>
      </w:r>
    </w:p>
    <w:p w14:paraId="0ECA327D" w14:textId="26808E1B" w:rsidR="003B55AB" w:rsidRPr="00C86FA7" w:rsidRDefault="003B55AB" w:rsidP="00EC78B7">
      <w:pPr>
        <w:pStyle w:val="--"/>
      </w:pPr>
      <w:r w:rsidRPr="003B55AB">
        <w:rPr>
          <w:i/>
        </w:rPr>
        <w:t>[Произвести реорганизацию учреждений]</w:t>
      </w:r>
      <w:r>
        <w:t xml:space="preserve"> – осуществляет закрытие строк на текущую дату, в случае если подведомственное учреждение было реорганизовано;</w:t>
      </w:r>
    </w:p>
    <w:p w14:paraId="4EBC08A8" w14:textId="78AFC59F" w:rsidR="00C86FA7" w:rsidRPr="00C86FA7" w:rsidRDefault="00C86FA7" w:rsidP="00397562">
      <w:pPr>
        <w:pStyle w:val="-"/>
        <w:rPr>
          <w:snapToGrid w:val="0"/>
        </w:rPr>
      </w:pPr>
      <w:r w:rsidRPr="00C86FA7">
        <w:rPr>
          <w:snapToGrid w:val="0"/>
        </w:rPr>
        <w:t>«Аналитика» (3):</w:t>
      </w:r>
    </w:p>
    <w:p w14:paraId="1EA4FB29" w14:textId="46D1B9CE" w:rsidR="00C86FA7" w:rsidRPr="00C86FA7" w:rsidRDefault="00C86FA7" w:rsidP="00EC78B7">
      <w:pPr>
        <w:pStyle w:val="--"/>
      </w:pPr>
      <w:r w:rsidRPr="005176BE">
        <w:t>[Распределение показателей по РБС/ПБС]</w:t>
      </w:r>
      <w:r w:rsidRPr="00C86FA7">
        <w:t xml:space="preserve"> – </w:t>
      </w:r>
      <w:r w:rsidR="00293870" w:rsidRPr="0015690F">
        <w:t>просмотр данных по распределениям в разрезе подведомственных учреждений</w:t>
      </w:r>
      <w:r w:rsidRPr="00C86FA7">
        <w:t>;</w:t>
      </w:r>
    </w:p>
    <w:p w14:paraId="3A441D7A" w14:textId="77777777" w:rsidR="00C86FA7" w:rsidRPr="00C86FA7" w:rsidRDefault="00C86FA7" w:rsidP="00397562">
      <w:pPr>
        <w:pStyle w:val="-"/>
        <w:rPr>
          <w:snapToGrid w:val="0"/>
        </w:rPr>
      </w:pPr>
      <w:r w:rsidRPr="00C86FA7">
        <w:rPr>
          <w:snapToGrid w:val="0"/>
        </w:rPr>
        <w:t>«Печать» (4):</w:t>
      </w:r>
    </w:p>
    <w:p w14:paraId="622B9308" w14:textId="76D1DE16" w:rsidR="00C86FA7" w:rsidRPr="00C86FA7" w:rsidRDefault="00C86FA7" w:rsidP="00EC78B7">
      <w:pPr>
        <w:pStyle w:val="--"/>
      </w:pPr>
      <w:r w:rsidRPr="00C86FA7">
        <w:rPr>
          <w:i/>
        </w:rPr>
        <w:t xml:space="preserve">[Печать реестра] </w:t>
      </w:r>
      <w:r w:rsidRPr="00C86FA7">
        <w:t xml:space="preserve">– формирование печатной формы </w:t>
      </w:r>
      <w:r w:rsidR="00A025D4">
        <w:t>подраздел</w:t>
      </w:r>
      <w:r w:rsidRPr="00C86FA7">
        <w:t xml:space="preserve">а с расширением </w:t>
      </w:r>
      <w:r w:rsidRPr="00C86FA7">
        <w:rPr>
          <w:b/>
        </w:rPr>
        <w:t>*.xls</w:t>
      </w:r>
      <w:r w:rsidRPr="00C86FA7">
        <w:t>;</w:t>
      </w:r>
    </w:p>
    <w:p w14:paraId="3CB47F36" w14:textId="77777777" w:rsidR="00C86FA7" w:rsidRPr="00C86FA7" w:rsidRDefault="00C86FA7" w:rsidP="00EC78B7">
      <w:pPr>
        <w:pStyle w:val="--"/>
      </w:pPr>
      <w:r w:rsidRPr="00C86FA7">
        <w:rPr>
          <w:i/>
        </w:rPr>
        <w:t xml:space="preserve">[Печать страницы] </w:t>
      </w:r>
      <w:r w:rsidRPr="00C86FA7">
        <w:t xml:space="preserve">– формирование печатной формы страницы с расширением </w:t>
      </w:r>
      <w:r w:rsidRPr="00C86FA7">
        <w:rPr>
          <w:b/>
        </w:rPr>
        <w:t>*.xls</w:t>
      </w:r>
      <w:r w:rsidRPr="00C86FA7">
        <w:t>;</w:t>
      </w:r>
    </w:p>
    <w:p w14:paraId="1924B1BE" w14:textId="7AC69667" w:rsidR="00060C40" w:rsidRPr="00646508" w:rsidRDefault="00060C40" w:rsidP="00397562">
      <w:pPr>
        <w:pStyle w:val="-"/>
      </w:pPr>
      <w:r w:rsidRPr="00646508">
        <w:t>«Очистить фильтры» (</w:t>
      </w:r>
      <w:r w:rsidR="00E93813" w:rsidRPr="00646508">
        <w:t>5</w:t>
      </w:r>
      <w:r w:rsidRPr="00646508">
        <w:t>) – очистить фильтры;</w:t>
      </w:r>
    </w:p>
    <w:p w14:paraId="378DBA1C" w14:textId="6C41F26B" w:rsidR="00C86FA7" w:rsidRPr="00646508" w:rsidRDefault="00C86FA7" w:rsidP="00397562">
      <w:pPr>
        <w:pStyle w:val="-"/>
      </w:pPr>
      <w:r w:rsidRPr="00646508">
        <w:t>«Скрыть распределенные строки» (</w:t>
      </w:r>
      <w:r w:rsidR="00E93813" w:rsidRPr="00646508">
        <w:t>6</w:t>
      </w:r>
      <w:r w:rsidRPr="00646508">
        <w:t xml:space="preserve">) – фильтрация строк </w:t>
      </w:r>
      <w:r w:rsidR="00A025D4">
        <w:t>подраздел</w:t>
      </w:r>
      <w:r w:rsidRPr="00646508">
        <w:t>а по полностью распределенным значениям доведенных бюджетных ассигнований</w:t>
      </w:r>
      <w:r w:rsidR="007126F0" w:rsidRPr="00646508">
        <w:t>.</w:t>
      </w:r>
    </w:p>
    <w:p w14:paraId="75CBC146" w14:textId="77777777" w:rsidR="004324ED" w:rsidRPr="0015690F" w:rsidRDefault="004324ED" w:rsidP="004324ED">
      <w:pPr>
        <w:pStyle w:val="-"/>
      </w:pPr>
      <w:r>
        <w:lastRenderedPageBreak/>
        <w:t xml:space="preserve">«Справочная информация» (7) </w:t>
      </w:r>
      <w:r w:rsidRPr="00BC269F">
        <w:t>–</w:t>
      </w:r>
      <w:r>
        <w:t xml:space="preserve"> содержит информацию о часто задаваемых вопросах.</w:t>
      </w:r>
    </w:p>
    <w:p w14:paraId="24C2837B" w14:textId="77777777" w:rsidR="004324ED" w:rsidRPr="0015690F" w:rsidRDefault="004324ED" w:rsidP="004324ED">
      <w:pPr>
        <w:pStyle w:val="af"/>
      </w:pPr>
      <w:r w:rsidRPr="00252A2F">
        <w:rPr>
          <w:b/>
        </w:rPr>
        <w:t>Важно!</w:t>
      </w:r>
      <w:r w:rsidRPr="0015690F">
        <w:t xml:space="preserve"> Панель инструментов содержит перечень функциональных кнопок соответствующих настройкам ограничений пользователя.</w:t>
      </w:r>
    </w:p>
    <w:p w14:paraId="593D78F0" w14:textId="77777777" w:rsidR="004324ED" w:rsidRDefault="004324ED" w:rsidP="00915B53">
      <w:pPr>
        <w:pStyle w:val="af0"/>
        <w:rPr>
          <w:b/>
        </w:rPr>
      </w:pPr>
      <w:r w:rsidRPr="00FF7113">
        <w:drawing>
          <wp:inline distT="0" distB="0" distL="0" distR="0" wp14:anchorId="672AF37C" wp14:editId="350301A1">
            <wp:extent cx="6115050" cy="309562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A890C" w14:textId="023468E6" w:rsidR="00C0398C" w:rsidRPr="00BC269F" w:rsidRDefault="001722AE" w:rsidP="008810BC">
      <w:pPr>
        <w:pStyle w:val="af2"/>
      </w:pPr>
      <w:bookmarkStart w:id="53" w:name="_Ref470129377"/>
      <w:r>
        <w:t>Рисунок </w:t>
      </w:r>
      <w:r w:rsidR="004E3EF9" w:rsidRPr="00BC269F">
        <w:fldChar w:fldCharType="begin"/>
      </w:r>
      <w:r w:rsidR="00C0398C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22</w:t>
      </w:r>
      <w:r w:rsidR="004E3EF9" w:rsidRPr="00BC269F">
        <w:fldChar w:fldCharType="end"/>
      </w:r>
      <w:bookmarkEnd w:id="53"/>
      <w:r w:rsidR="00C0398C" w:rsidRPr="00BC269F">
        <w:t>. Функциональные кнопки вкладки «ПНО»</w:t>
      </w:r>
    </w:p>
    <w:p w14:paraId="5228559F" w14:textId="2D9B8725" w:rsidR="00AA1541" w:rsidRPr="00BC269F" w:rsidRDefault="00AA1541" w:rsidP="00AA1541">
      <w:pPr>
        <w:pStyle w:val="af"/>
      </w:pPr>
      <w:r w:rsidRPr="00BC269F">
        <w:t>В левой области окна реализован</w:t>
      </w:r>
      <w:r w:rsidR="00EE2F41">
        <w:t>а</w:t>
      </w:r>
      <w:r w:rsidRPr="00BC269F">
        <w:t xml:space="preserve"> </w:t>
      </w:r>
      <w:r w:rsidR="00EE2F41">
        <w:t xml:space="preserve">область </w:t>
      </w:r>
      <w:r w:rsidRPr="00BC269F">
        <w:t xml:space="preserve">фильтрации. Для </w:t>
      </w:r>
      <w:r w:rsidR="00EE2F41">
        <w:t>фильтрации</w:t>
      </w:r>
      <w:r w:rsidRPr="00BC269F">
        <w:t xml:space="preserve"> необходимо нажать на кнопку </w:t>
      </w:r>
      <w:r w:rsidR="009A6F40">
        <w:rPr>
          <w:noProof/>
          <w:lang w:eastAsia="ru-RU"/>
        </w:rPr>
        <w:t>«Фильтр»</w:t>
      </w:r>
      <w:r w:rsidRPr="00BC269F">
        <w:t>(</w:t>
      </w:r>
      <w:r w:rsidRPr="00BC269F">
        <w:fldChar w:fldCharType="begin"/>
      </w:r>
      <w:r w:rsidRPr="00BC269F">
        <w:instrText xml:space="preserve"> REF _Ref469484840 \h  \* MERGEFORMAT </w:instrText>
      </w:r>
      <w:r w:rsidRPr="00BC269F">
        <w:fldChar w:fldCharType="separate"/>
      </w:r>
      <w:r w:rsidR="00D23FC4">
        <w:t>Рисунок 23</w:t>
      </w:r>
      <w:r w:rsidRPr="00BC269F">
        <w:fldChar w:fldCharType="end"/>
      </w:r>
      <w:r w:rsidRPr="00BC269F">
        <w:t>).</w:t>
      </w:r>
    </w:p>
    <w:p w14:paraId="706985F2" w14:textId="429C6BC9" w:rsidR="00AA1541" w:rsidRPr="00BC269F" w:rsidRDefault="004324ED" w:rsidP="00AA1541">
      <w:pPr>
        <w:pStyle w:val="af0"/>
      </w:pPr>
      <w:r w:rsidRPr="00FC5F45">
        <w:drawing>
          <wp:inline distT="0" distB="0" distL="0" distR="0" wp14:anchorId="273A925F" wp14:editId="2D4467A3">
            <wp:extent cx="6115050" cy="309562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47A85" w14:textId="113BB0D9" w:rsidR="00AA1541" w:rsidRPr="00BC269F" w:rsidRDefault="001722AE" w:rsidP="00AA1541">
      <w:pPr>
        <w:pStyle w:val="af2"/>
        <w:rPr>
          <w:i/>
        </w:rPr>
      </w:pPr>
      <w:bookmarkStart w:id="54" w:name="_Ref46948484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23</w:t>
      </w:r>
      <w:r w:rsidR="00E1516A">
        <w:rPr>
          <w:noProof/>
        </w:rPr>
        <w:fldChar w:fldCharType="end"/>
      </w:r>
      <w:bookmarkEnd w:id="54"/>
      <w:r w:rsidR="00AA1541" w:rsidRPr="00BC269F">
        <w:t xml:space="preserve">. </w:t>
      </w:r>
      <w:r w:rsidR="004514FE">
        <w:t xml:space="preserve">Переход к </w:t>
      </w:r>
      <w:r w:rsidR="00371DFE">
        <w:t xml:space="preserve">области </w:t>
      </w:r>
      <w:r w:rsidR="004514FE">
        <w:t>фильтрации</w:t>
      </w:r>
    </w:p>
    <w:p w14:paraId="2D1CFF7C" w14:textId="1492CC37" w:rsidR="00AA1541" w:rsidRPr="005176BE" w:rsidRDefault="00AA1541" w:rsidP="00AA1541">
      <w:pPr>
        <w:pStyle w:val="af"/>
      </w:pPr>
      <w:r w:rsidRPr="00BC269F">
        <w:t xml:space="preserve">После этого </w:t>
      </w:r>
      <w:r w:rsidR="00125F7C">
        <w:t>откроется</w:t>
      </w:r>
      <w:r w:rsidRPr="00BC269F">
        <w:t xml:space="preserve"> </w:t>
      </w:r>
      <w:r w:rsidR="00125F7C">
        <w:t>область</w:t>
      </w:r>
      <w:r w:rsidRPr="00BC269F">
        <w:t xml:space="preserve"> фильтрации (</w:t>
      </w:r>
      <w:r w:rsidRPr="00BC269F">
        <w:fldChar w:fldCharType="begin"/>
      </w:r>
      <w:r w:rsidRPr="00BC269F">
        <w:instrText xml:space="preserve"> REF _Ref469484848 \h  \* MERGEFORMAT </w:instrText>
      </w:r>
      <w:r w:rsidRPr="00BC269F">
        <w:fldChar w:fldCharType="separate"/>
      </w:r>
      <w:r w:rsidR="00D23FC4">
        <w:t>Рисунок 24</w:t>
      </w:r>
      <w:r w:rsidRPr="00BC269F">
        <w:fldChar w:fldCharType="end"/>
      </w:r>
      <w:r w:rsidR="005176BE">
        <w:t>).</w:t>
      </w:r>
    </w:p>
    <w:p w14:paraId="4C81F03E" w14:textId="39FC223D" w:rsidR="00AA1541" w:rsidRPr="00EF1968" w:rsidRDefault="004324ED" w:rsidP="00AA1541">
      <w:pPr>
        <w:pStyle w:val="af0"/>
      </w:pPr>
      <w:r w:rsidRPr="00FC5F45">
        <w:lastRenderedPageBreak/>
        <w:drawing>
          <wp:inline distT="0" distB="0" distL="0" distR="0" wp14:anchorId="44BE2768" wp14:editId="75A7FBBB">
            <wp:extent cx="6120130" cy="3969042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6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A5D35" w14:textId="6B6421FC" w:rsidR="00AA1541" w:rsidRPr="00BC269F" w:rsidRDefault="001722AE" w:rsidP="00AA1541">
      <w:pPr>
        <w:pStyle w:val="af2"/>
        <w:rPr>
          <w:i/>
        </w:rPr>
      </w:pPr>
      <w:bookmarkStart w:id="55" w:name="_Ref46948484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24</w:t>
      </w:r>
      <w:r w:rsidR="00E1516A">
        <w:rPr>
          <w:noProof/>
        </w:rPr>
        <w:fldChar w:fldCharType="end"/>
      </w:r>
      <w:bookmarkEnd w:id="55"/>
      <w:r w:rsidR="00AA1541" w:rsidRPr="00BC269F">
        <w:t xml:space="preserve">. </w:t>
      </w:r>
      <w:r w:rsidR="00995F59">
        <w:t>Область фильтрации</w:t>
      </w:r>
    </w:p>
    <w:p w14:paraId="4D067632" w14:textId="77777777" w:rsidR="00AA1541" w:rsidRPr="00BC269F" w:rsidRDefault="00AA1541" w:rsidP="00AA1541">
      <w:pPr>
        <w:pStyle w:val="af"/>
      </w:pPr>
      <w:r w:rsidRPr="00BC269F">
        <w:t>Фильтрация по интересующим параметрам осуществляется выбором значения из справочника.</w:t>
      </w:r>
    </w:p>
    <w:p w14:paraId="0BF141FF" w14:textId="069F5E0F" w:rsidR="00AA1541" w:rsidRPr="00BC269F" w:rsidRDefault="00AA1541" w:rsidP="00AA1541">
      <w:pPr>
        <w:pStyle w:val="af"/>
      </w:pPr>
      <w:r w:rsidRPr="00BC269F">
        <w:t>Для очист</w:t>
      </w:r>
      <w:r w:rsidR="00EE2F41">
        <w:t>ки</w:t>
      </w:r>
      <w:r w:rsidRPr="00BC269F">
        <w:t xml:space="preserve"> параметр</w:t>
      </w:r>
      <w:r w:rsidR="00EE2F41">
        <w:t>ов</w:t>
      </w:r>
      <w:r w:rsidRPr="00BC269F">
        <w:t xml:space="preserve"> фильтра необходимо нажать на кнопку «Очистить фильтры» (</w:t>
      </w:r>
      <w:r w:rsidRPr="00BC269F">
        <w:fldChar w:fldCharType="begin"/>
      </w:r>
      <w:r w:rsidRPr="00BC269F">
        <w:instrText xml:space="preserve"> REF _Ref469484859 \h  \* MERGEFORMAT </w:instrText>
      </w:r>
      <w:r w:rsidRPr="00BC269F">
        <w:fldChar w:fldCharType="separate"/>
      </w:r>
      <w:r w:rsidR="00D23FC4">
        <w:t>Рисунок 25</w:t>
      </w:r>
      <w:r w:rsidRPr="00BC269F">
        <w:fldChar w:fldCharType="end"/>
      </w:r>
      <w:r w:rsidRPr="00BC269F">
        <w:t>).</w:t>
      </w:r>
    </w:p>
    <w:p w14:paraId="417D8158" w14:textId="2AE825D0" w:rsidR="00AA1541" w:rsidRPr="00EF1968" w:rsidRDefault="004324ED" w:rsidP="00AA1541">
      <w:pPr>
        <w:pStyle w:val="af0"/>
      </w:pPr>
      <w:r w:rsidRPr="00FC5F45">
        <w:lastRenderedPageBreak/>
        <w:drawing>
          <wp:inline distT="0" distB="0" distL="0" distR="0" wp14:anchorId="380788A9" wp14:editId="006B435B">
            <wp:extent cx="6120130" cy="3969042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6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7DF2B" w14:textId="3E691922" w:rsidR="00AA1541" w:rsidRPr="00BC269F" w:rsidRDefault="001722AE" w:rsidP="00AA1541">
      <w:pPr>
        <w:pStyle w:val="af2"/>
      </w:pPr>
      <w:bookmarkStart w:id="56" w:name="_Ref46948485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25</w:t>
      </w:r>
      <w:r w:rsidR="00E1516A">
        <w:rPr>
          <w:noProof/>
        </w:rPr>
        <w:fldChar w:fldCharType="end"/>
      </w:r>
      <w:bookmarkEnd w:id="56"/>
      <w:r w:rsidR="00AA1541" w:rsidRPr="00BC269F">
        <w:t xml:space="preserve">. </w:t>
      </w:r>
      <w:r w:rsidR="004514FE">
        <w:t>Очистка фильтров</w:t>
      </w:r>
    </w:p>
    <w:p w14:paraId="22993210" w14:textId="12FE96EB" w:rsidR="00AA1541" w:rsidRDefault="00AA1541" w:rsidP="00AA1541">
      <w:pPr>
        <w:pStyle w:val="af"/>
      </w:pPr>
      <w:r w:rsidRPr="00BC269F">
        <w:t xml:space="preserve">Для </w:t>
      </w:r>
      <w:r w:rsidR="00EE2F41">
        <w:t>сворачивания области</w:t>
      </w:r>
      <w:r w:rsidRPr="00BC269F">
        <w:t xml:space="preserve"> фильтра</w:t>
      </w:r>
      <w:r w:rsidR="00EE2F41">
        <w:t>ции</w:t>
      </w:r>
      <w:r w:rsidRPr="00BC269F">
        <w:t xml:space="preserve"> необходимо нажать на кнопку</w:t>
      </w:r>
      <w:r w:rsidR="009A6F40">
        <w:t xml:space="preserve"> «Фильтр»(</w:t>
      </w:r>
      <w:r w:rsidR="009A6F40">
        <w:fldChar w:fldCharType="begin"/>
      </w:r>
      <w:r w:rsidR="009A6F40">
        <w:instrText xml:space="preserve"> REF _Ref27388230 \h </w:instrText>
      </w:r>
      <w:r w:rsidR="009A6F40">
        <w:fldChar w:fldCharType="separate"/>
      </w:r>
      <w:r w:rsidR="00D23FC4">
        <w:t>Рисунок </w:t>
      </w:r>
      <w:r w:rsidR="00D23FC4">
        <w:rPr>
          <w:noProof/>
        </w:rPr>
        <w:t>26</w:t>
      </w:r>
      <w:r w:rsidR="009A6F40">
        <w:fldChar w:fldCharType="end"/>
      </w:r>
      <w:r w:rsidR="009A6F40">
        <w:t>)</w:t>
      </w:r>
      <w:r w:rsidRPr="00BC269F">
        <w:t>.</w:t>
      </w:r>
    </w:p>
    <w:p w14:paraId="70EDEE57" w14:textId="380837C4" w:rsidR="009A6F40" w:rsidRDefault="00A01628" w:rsidP="00EF1968">
      <w:pPr>
        <w:pStyle w:val="af0"/>
      </w:pPr>
      <w:r>
        <w:lastRenderedPageBreak/>
        <w:drawing>
          <wp:inline distT="0" distB="0" distL="0" distR="0" wp14:anchorId="2E501FBD" wp14:editId="3F5B3BAE">
            <wp:extent cx="6120130" cy="408178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4D824" w14:textId="0A7FB4C6" w:rsidR="009A6F40" w:rsidRPr="00BC269F" w:rsidRDefault="001722AE" w:rsidP="009A6F40">
      <w:pPr>
        <w:pStyle w:val="af2"/>
      </w:pPr>
      <w:bookmarkStart w:id="57" w:name="_Ref2738823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26</w:t>
      </w:r>
      <w:r w:rsidR="00E1516A">
        <w:rPr>
          <w:noProof/>
        </w:rPr>
        <w:fldChar w:fldCharType="end"/>
      </w:r>
      <w:bookmarkEnd w:id="57"/>
      <w:r w:rsidR="009A6F40" w:rsidRPr="00BC269F">
        <w:t xml:space="preserve">. </w:t>
      </w:r>
      <w:r w:rsidR="004514FE">
        <w:t xml:space="preserve">Закрытие </w:t>
      </w:r>
      <w:r w:rsidR="00CF5B7D">
        <w:t xml:space="preserve">области </w:t>
      </w:r>
      <w:r w:rsidR="004514FE">
        <w:t>фильтрации</w:t>
      </w:r>
    </w:p>
    <w:p w14:paraId="6A22678D" w14:textId="77777777" w:rsidR="00C0398C" w:rsidRPr="00BC269F" w:rsidRDefault="00C0398C" w:rsidP="00C0398C">
      <w:pPr>
        <w:pStyle w:val="af"/>
      </w:pPr>
      <w:r w:rsidRPr="00BC269F">
        <w:rPr>
          <w:b/>
        </w:rPr>
        <w:t>Важно!</w:t>
      </w:r>
      <w:r w:rsidRPr="00BC269F">
        <w:t xml:space="preserve"> Добавление распределения по РБС/ПБС доступно для утвержденных строк с типом РБС.</w:t>
      </w:r>
    </w:p>
    <w:p w14:paraId="44EB80F6" w14:textId="23D5311A" w:rsidR="00C0398C" w:rsidRPr="00C41CD0" w:rsidRDefault="00C0398C" w:rsidP="00C0398C">
      <w:pPr>
        <w:pStyle w:val="af"/>
      </w:pPr>
      <w:r w:rsidRPr="00BC269F">
        <w:t xml:space="preserve">Для добавления распределения по РБС/ПБС необходимо </w:t>
      </w:r>
      <w:r w:rsidR="00716DFB">
        <w:t>одним нажатием левой кнопки</w:t>
      </w:r>
      <w:r w:rsidR="00716DFB" w:rsidRPr="00BC269F">
        <w:t xml:space="preserve"> мыши </w:t>
      </w:r>
      <w:r w:rsidRPr="00BC269F">
        <w:t xml:space="preserve">выделить соответствующую строку, нажать на кнопку «Реестр» и </w:t>
      </w:r>
      <w:r w:rsidR="00693763">
        <w:t>одним нажатием левой кнопки</w:t>
      </w:r>
      <w:r w:rsidR="00693763" w:rsidRPr="00BC269F">
        <w:t xml:space="preserve"> мыши </w:t>
      </w:r>
      <w:r w:rsidRPr="00BC269F">
        <w:t xml:space="preserve">выбрать пункт </w:t>
      </w:r>
      <w:r w:rsidRPr="00BC269F">
        <w:rPr>
          <w:i/>
        </w:rPr>
        <w:t>[Распределить/по РБС/ПБС]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_Ref469068643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27</w:t>
      </w:r>
      <w:r w:rsidR="004E3EF9" w:rsidRPr="00BC269F">
        <w:fldChar w:fldCharType="end"/>
      </w:r>
      <w:r w:rsidRPr="00BC269F">
        <w:t>).</w:t>
      </w:r>
    </w:p>
    <w:p w14:paraId="19BF370F" w14:textId="4BF07CC7" w:rsidR="00C0398C" w:rsidRPr="00EF1968" w:rsidRDefault="005D5691" w:rsidP="00C0398C">
      <w:pPr>
        <w:pStyle w:val="af0"/>
      </w:pPr>
      <w:r w:rsidRPr="008F0C9F">
        <w:lastRenderedPageBreak/>
        <w:drawing>
          <wp:inline distT="0" distB="0" distL="0" distR="0" wp14:anchorId="265CDF44" wp14:editId="712ACA52">
            <wp:extent cx="6115050" cy="380047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FFE2F" w14:textId="19D3F396" w:rsidR="00C0398C" w:rsidRPr="00BC269F" w:rsidRDefault="001722AE" w:rsidP="004514FE">
      <w:pPr>
        <w:pStyle w:val="af2"/>
      </w:pPr>
      <w:bookmarkStart w:id="58" w:name="_Ref469068643"/>
      <w:r>
        <w:t>Рисунок </w:t>
      </w:r>
      <w:r w:rsidR="004E3EF9" w:rsidRPr="00BC269F">
        <w:fldChar w:fldCharType="begin"/>
      </w:r>
      <w:r w:rsidR="00C0398C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27</w:t>
      </w:r>
      <w:r w:rsidR="004E3EF9" w:rsidRPr="00BC269F">
        <w:fldChar w:fldCharType="end"/>
      </w:r>
      <w:bookmarkEnd w:id="58"/>
      <w:r w:rsidR="00C0398C" w:rsidRPr="00BC269F">
        <w:t xml:space="preserve">. </w:t>
      </w:r>
      <w:r w:rsidR="004514FE">
        <w:t xml:space="preserve">Добавление распределения </w:t>
      </w:r>
      <w:r w:rsidR="004514FE" w:rsidRPr="00BC269F">
        <w:t>по РБС/ПБС</w:t>
      </w:r>
    </w:p>
    <w:p w14:paraId="15B732B5" w14:textId="4F53BB64" w:rsidR="00C0398C" w:rsidRPr="00BC269F" w:rsidRDefault="00C0398C" w:rsidP="00C0398C">
      <w:pPr>
        <w:pStyle w:val="af"/>
      </w:pPr>
      <w:r w:rsidRPr="00BC269F">
        <w:t>В открывшемся окне «Добавить учреждение» необходимо установить «галочки» напротив соответствующих строк и нажать на кнопку «Сохранить» (</w:t>
      </w:r>
      <w:r w:rsidR="004E3EF9" w:rsidRPr="00BC269F">
        <w:fldChar w:fldCharType="begin"/>
      </w:r>
      <w:r w:rsidRPr="00BC269F">
        <w:instrText xml:space="preserve"> REF _Ref469068649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28</w:t>
      </w:r>
      <w:r w:rsidR="004E3EF9" w:rsidRPr="00BC269F">
        <w:fldChar w:fldCharType="end"/>
      </w:r>
      <w:r w:rsidRPr="00BC269F">
        <w:t>).</w:t>
      </w:r>
    </w:p>
    <w:p w14:paraId="3021173B" w14:textId="77777777" w:rsidR="00C0398C" w:rsidRPr="00BC269F" w:rsidRDefault="00C0398C" w:rsidP="00C0398C">
      <w:pPr>
        <w:pStyle w:val="af0"/>
      </w:pPr>
      <w:r w:rsidRPr="00BC269F">
        <w:drawing>
          <wp:inline distT="0" distB="0" distL="0" distR="0" wp14:anchorId="53833411" wp14:editId="6B715C38">
            <wp:extent cx="5714286" cy="2990476"/>
            <wp:effectExtent l="0" t="0" r="1270" b="635"/>
            <wp:docPr id="3004" name="Рисунок 3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2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5053C" w14:textId="09E41FD0" w:rsidR="00C0398C" w:rsidRPr="00BC269F" w:rsidRDefault="001722AE" w:rsidP="00EF1968">
      <w:pPr>
        <w:pStyle w:val="af2"/>
      </w:pPr>
      <w:bookmarkStart w:id="59" w:name="_Ref469068649"/>
      <w:r>
        <w:t>Рисунок </w:t>
      </w:r>
      <w:r w:rsidR="004E3EF9" w:rsidRPr="00BC269F">
        <w:fldChar w:fldCharType="begin"/>
      </w:r>
      <w:r w:rsidR="00C0398C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28</w:t>
      </w:r>
      <w:r w:rsidR="004E3EF9" w:rsidRPr="00BC269F">
        <w:fldChar w:fldCharType="end"/>
      </w:r>
      <w:bookmarkEnd w:id="59"/>
      <w:r w:rsidR="00C0398C" w:rsidRPr="00BC269F">
        <w:t xml:space="preserve">. </w:t>
      </w:r>
      <w:r w:rsidR="00E3294A">
        <w:t>Добавление учреждения</w:t>
      </w:r>
    </w:p>
    <w:p w14:paraId="0A267743" w14:textId="0314EF08" w:rsidR="00C0398C" w:rsidRDefault="00C0398C" w:rsidP="00C0398C">
      <w:pPr>
        <w:pStyle w:val="af"/>
      </w:pPr>
      <w:r w:rsidRPr="00BC269F">
        <w:rPr>
          <w:b/>
        </w:rPr>
        <w:t>Важно!</w:t>
      </w:r>
      <w:r w:rsidRPr="00BC269F">
        <w:t xml:space="preserve"> В окне выбора элементов запись не отображается, если по ней уже создано распределение</w:t>
      </w:r>
      <w:r w:rsidR="00CB1ED8">
        <w:t>.</w:t>
      </w:r>
    </w:p>
    <w:p w14:paraId="6ACA4D90" w14:textId="5522B4F6" w:rsidR="00155544" w:rsidRPr="00BC269F" w:rsidRDefault="00155544" w:rsidP="00B41E97">
      <w:pPr>
        <w:pStyle w:val="af"/>
      </w:pPr>
      <w:r w:rsidRPr="00BC269F">
        <w:rPr>
          <w:b/>
        </w:rPr>
        <w:lastRenderedPageBreak/>
        <w:t>Важно!</w:t>
      </w:r>
      <w:r w:rsidRPr="00BC269F">
        <w:t xml:space="preserve"> В окне выбора элементов запись не отображается, если </w:t>
      </w:r>
      <w:r>
        <w:t>учреждение является бюджетной организацией</w:t>
      </w:r>
      <w:r w:rsidR="00CB1ED8">
        <w:t>.</w:t>
      </w:r>
    </w:p>
    <w:p w14:paraId="00B9FC1E" w14:textId="77777777" w:rsidR="00C0398C" w:rsidRDefault="00C0398C" w:rsidP="00C0398C">
      <w:pPr>
        <w:pStyle w:val="af"/>
      </w:pPr>
      <w:r w:rsidRPr="00BC269F">
        <w:t>В результате во вкладке «ПНО» добавятся новые строки со статусом «Черновик».</w:t>
      </w:r>
    </w:p>
    <w:p w14:paraId="6548766C" w14:textId="17C4673C" w:rsidR="002B4216" w:rsidRPr="00BC269F" w:rsidRDefault="002B4216" w:rsidP="002B4216">
      <w:pPr>
        <w:pStyle w:val="af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</w:t>
      </w:r>
      <w:r w:rsidR="008652E2">
        <w:t>лицевым счетам</w:t>
      </w:r>
      <w:r w:rsidRPr="00BC52AB">
        <w:t xml:space="preserve"> необходимо выделить соответствующую строку, нажать на кнопку «Реестр» и </w:t>
      </w:r>
      <w:r w:rsidR="00693763" w:rsidRPr="00BC52AB">
        <w:t>одним нажатием левой кнопк</w:t>
      </w:r>
      <w:r w:rsidR="00693763">
        <w:t>и</w:t>
      </w:r>
      <w:r w:rsidR="00693763" w:rsidRPr="00BC52AB">
        <w:t xml:space="preserve"> мыши </w:t>
      </w:r>
      <w:r w:rsidR="00693763">
        <w:t>в</w:t>
      </w:r>
      <w:r w:rsidRPr="00BC52AB">
        <w:t xml:space="preserve">ыбрать пункт </w:t>
      </w:r>
      <w:r w:rsidRPr="00BC52AB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BC52AB">
        <w:rPr>
          <w:i/>
        </w:rPr>
        <w:t>]</w:t>
      </w:r>
      <w:r w:rsidRPr="00BC52AB">
        <w:t xml:space="preserve"> </w:t>
      </w:r>
      <w:r w:rsidRPr="00BC269F">
        <w:t>(</w:t>
      </w:r>
      <w:r w:rsidR="00F1398B">
        <w:fldChar w:fldCharType="begin"/>
      </w:r>
      <w:r w:rsidR="00F1398B">
        <w:instrText xml:space="preserve"> REF _Ref533427627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29</w:t>
      </w:r>
      <w:r w:rsidR="00F1398B">
        <w:fldChar w:fldCharType="end"/>
      </w:r>
      <w:r w:rsidRPr="00BC269F">
        <w:t>).</w:t>
      </w:r>
    </w:p>
    <w:p w14:paraId="27F3EDF8" w14:textId="20ED41DC" w:rsidR="002B4216" w:rsidRPr="00BC269F" w:rsidRDefault="005D5691" w:rsidP="002B4216">
      <w:pPr>
        <w:pStyle w:val="af0"/>
      </w:pPr>
      <w:r>
        <w:drawing>
          <wp:inline distT="0" distB="0" distL="0" distR="0" wp14:anchorId="127CD72E" wp14:editId="408A2690">
            <wp:extent cx="6120130" cy="3612515"/>
            <wp:effectExtent l="0" t="0" r="0" b="698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D09AD" w14:textId="5A2DC290" w:rsidR="002B4216" w:rsidRPr="00BC269F" w:rsidRDefault="001722AE" w:rsidP="00EF1968">
      <w:pPr>
        <w:pStyle w:val="af2"/>
      </w:pPr>
      <w:bookmarkStart w:id="60" w:name="_Ref53342762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29</w:t>
      </w:r>
      <w:r w:rsidR="00E1516A">
        <w:rPr>
          <w:noProof/>
        </w:rPr>
        <w:fldChar w:fldCharType="end"/>
      </w:r>
      <w:bookmarkEnd w:id="60"/>
      <w:r w:rsidR="002B4216" w:rsidRPr="00BC269F">
        <w:t xml:space="preserve">. </w:t>
      </w:r>
      <w:r w:rsidR="004514FE">
        <w:t>Добавление распределения по лицевому счету</w:t>
      </w:r>
    </w:p>
    <w:p w14:paraId="2D690FBC" w14:textId="69D11CB3" w:rsidR="002B4216" w:rsidRPr="00BC52AB" w:rsidRDefault="002B4216" w:rsidP="002B4216">
      <w:pPr>
        <w:pStyle w:val="af"/>
      </w:pPr>
      <w:r w:rsidRPr="00BC52AB">
        <w:t>В результате откроется окно «</w:t>
      </w:r>
      <w:r>
        <w:t>Распределение по лицевым счетам</w:t>
      </w:r>
      <w:r w:rsidRPr="00BC52AB">
        <w:t xml:space="preserve">», состоящее из </w:t>
      </w:r>
      <w:r w:rsidR="00A025D4">
        <w:t>подраздел</w:t>
      </w:r>
      <w:r w:rsidRPr="00BC52AB">
        <w:t xml:space="preserve">а, расположенного в левой части окна (1) и правой части подраздела, предназначенной для ввода </w:t>
      </w:r>
      <w:r>
        <w:t xml:space="preserve">номеров </w:t>
      </w:r>
      <w:r w:rsidR="00397562">
        <w:t>лицевого счета</w:t>
      </w:r>
      <w:r w:rsidRPr="00BC52AB">
        <w:t xml:space="preserve"> (2) (</w:t>
      </w:r>
      <w:r w:rsidR="00F1398B">
        <w:fldChar w:fldCharType="begin"/>
      </w:r>
      <w:r w:rsidR="00F1398B">
        <w:instrText xml:space="preserve"> REF _Ref533427628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30</w:t>
      </w:r>
      <w:r w:rsidR="00F1398B">
        <w:fldChar w:fldCharType="end"/>
      </w:r>
      <w:r w:rsidRPr="00BC52AB">
        <w:t>).</w:t>
      </w:r>
    </w:p>
    <w:p w14:paraId="328D69A0" w14:textId="7BC89B69" w:rsidR="002B4216" w:rsidRPr="00BC52AB" w:rsidRDefault="00FE3D62" w:rsidP="002B4216">
      <w:pPr>
        <w:pStyle w:val="af0"/>
      </w:pPr>
      <w:r>
        <w:lastRenderedPageBreak/>
        <w:drawing>
          <wp:inline distT="0" distB="0" distL="0" distR="0" wp14:anchorId="076D52CB" wp14:editId="7B7F15BA">
            <wp:extent cx="6120130" cy="1465580"/>
            <wp:effectExtent l="0" t="0" r="0" b="127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0027" w14:textId="39A4CC6A" w:rsidR="002B4216" w:rsidRPr="00BC52AB" w:rsidRDefault="001722AE" w:rsidP="002B4216">
      <w:pPr>
        <w:pStyle w:val="af2"/>
      </w:pPr>
      <w:bookmarkStart w:id="61" w:name="_Ref533427628"/>
      <w:r>
        <w:t>Рисунок </w:t>
      </w:r>
      <w:r w:rsidR="002B4216">
        <w:rPr>
          <w:noProof/>
        </w:rPr>
        <w:fldChar w:fldCharType="begin"/>
      </w:r>
      <w:r w:rsidR="002B4216">
        <w:rPr>
          <w:noProof/>
        </w:rPr>
        <w:instrText xml:space="preserve"> SEQ Рисунок \* ARABIC </w:instrText>
      </w:r>
      <w:r w:rsidR="002B4216">
        <w:rPr>
          <w:noProof/>
        </w:rPr>
        <w:fldChar w:fldCharType="separate"/>
      </w:r>
      <w:r w:rsidR="00D23FC4">
        <w:rPr>
          <w:noProof/>
        </w:rPr>
        <w:t>30</w:t>
      </w:r>
      <w:r w:rsidR="002B4216">
        <w:rPr>
          <w:noProof/>
        </w:rPr>
        <w:fldChar w:fldCharType="end"/>
      </w:r>
      <w:bookmarkEnd w:id="61"/>
      <w:r w:rsidR="002B4216" w:rsidRPr="00BC52AB">
        <w:t>. Окно «</w:t>
      </w:r>
      <w:r w:rsidR="002B4216">
        <w:t>Распределение по лицевым счетам</w:t>
      </w:r>
      <w:r w:rsidR="002B4216" w:rsidRPr="00BC52AB">
        <w:t>»</w:t>
      </w:r>
    </w:p>
    <w:p w14:paraId="5E84E0FC" w14:textId="434F5EC5" w:rsidR="002B4216" w:rsidRPr="00BC52AB" w:rsidRDefault="002B4216" w:rsidP="002B4216">
      <w:pPr>
        <w:pStyle w:val="af"/>
      </w:pPr>
      <w:r w:rsidRPr="00BC52AB">
        <w:t>Для работы с окном «</w:t>
      </w:r>
      <w:r>
        <w:t>Распределение по лицевым счетам</w:t>
      </w:r>
      <w:r w:rsidRPr="00BC52AB">
        <w:t>» в Системе реализована панель инструментов, состоящая из следующих функциональных кнопок (</w:t>
      </w:r>
      <w:r w:rsidR="00F1398B">
        <w:fldChar w:fldCharType="begin"/>
      </w:r>
      <w:r w:rsidR="00F1398B">
        <w:instrText xml:space="preserve"> REF _Ref533427629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31</w:t>
      </w:r>
      <w:r w:rsidR="00F1398B">
        <w:fldChar w:fldCharType="end"/>
      </w:r>
      <w:r w:rsidRPr="00BC52AB">
        <w:t>):</w:t>
      </w:r>
    </w:p>
    <w:p w14:paraId="2AB81776" w14:textId="77777777" w:rsidR="002B4216" w:rsidRPr="00BC52AB" w:rsidRDefault="002B4216" w:rsidP="00397562">
      <w:pPr>
        <w:pStyle w:val="-"/>
      </w:pPr>
      <w:r w:rsidRPr="00BC52AB">
        <w:t>«Обновить» (1) – обновление страницы;</w:t>
      </w:r>
    </w:p>
    <w:p w14:paraId="7368E3A1" w14:textId="2065CFCA" w:rsidR="002B4216" w:rsidRPr="00BC52AB" w:rsidRDefault="002B4216" w:rsidP="005D698A">
      <w:pPr>
        <w:pStyle w:val="-"/>
      </w:pPr>
      <w:r w:rsidRPr="00BC52AB">
        <w:t xml:space="preserve">«Отображать все строки» (2) – фильтрация по всем строкам, имеющим ненулевой остаток </w:t>
      </w:r>
      <w:r w:rsidR="005D698A">
        <w:t xml:space="preserve">лимитов бюджетных обязательств (далее – </w:t>
      </w:r>
      <w:r w:rsidRPr="00BC52AB">
        <w:t>ЛБО</w:t>
      </w:r>
      <w:r w:rsidR="005D698A">
        <w:t>)</w:t>
      </w:r>
      <w:r w:rsidRPr="00BC52AB">
        <w:t>;</w:t>
      </w:r>
    </w:p>
    <w:p w14:paraId="19F1888F" w14:textId="77777777" w:rsidR="002B4216" w:rsidRPr="00BC52AB" w:rsidRDefault="002B4216" w:rsidP="00397562">
      <w:pPr>
        <w:pStyle w:val="-"/>
      </w:pPr>
      <w:r w:rsidRPr="00BC52AB">
        <w:t>«Добавить» (3) – добавление причины;</w:t>
      </w:r>
    </w:p>
    <w:p w14:paraId="62108D2B" w14:textId="77777777" w:rsidR="002B4216" w:rsidRPr="00BC52AB" w:rsidRDefault="002B4216" w:rsidP="00397562">
      <w:pPr>
        <w:pStyle w:val="-"/>
      </w:pPr>
      <w:r w:rsidRPr="00BC52AB">
        <w:t>«Обновить» (4) – обновление страницы;</w:t>
      </w:r>
    </w:p>
    <w:p w14:paraId="3004A5CE" w14:textId="77777777" w:rsidR="002B4216" w:rsidRPr="00BC52AB" w:rsidRDefault="002B4216" w:rsidP="00397562">
      <w:pPr>
        <w:pStyle w:val="-"/>
      </w:pPr>
      <w:r w:rsidRPr="00BC52AB">
        <w:t>«Сохранить» (5) – сохранение введенных данных;</w:t>
      </w:r>
    </w:p>
    <w:p w14:paraId="3D599AFD" w14:textId="77777777" w:rsidR="002B4216" w:rsidRPr="00BC52AB" w:rsidRDefault="002B4216" w:rsidP="00397562">
      <w:pPr>
        <w:pStyle w:val="-"/>
      </w:pPr>
      <w:r w:rsidRPr="00BC52AB">
        <w:t>«Удалить» (6) – удаление введенных данных</w:t>
      </w:r>
      <w:r>
        <w:t>.</w:t>
      </w:r>
    </w:p>
    <w:p w14:paraId="319BBCDE" w14:textId="06424F3B" w:rsidR="002B4216" w:rsidRPr="00BC52AB" w:rsidRDefault="002B4216" w:rsidP="002B4216">
      <w:pPr>
        <w:pStyle w:val="af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функциональных кнопок</w:t>
      </w:r>
      <w:r w:rsidR="00FB195E">
        <w:t>,</w:t>
      </w:r>
      <w:r w:rsidRPr="00BC52AB">
        <w:t xml:space="preserve"> соответствующих настройкам ограничений пользователя.</w:t>
      </w:r>
    </w:p>
    <w:p w14:paraId="3EA96C23" w14:textId="2034A065" w:rsidR="002B4216" w:rsidRPr="00BC52AB" w:rsidRDefault="00AA32A4" w:rsidP="002B4216">
      <w:pPr>
        <w:pStyle w:val="af0"/>
      </w:pPr>
      <w:r>
        <w:drawing>
          <wp:inline distT="0" distB="0" distL="0" distR="0" wp14:anchorId="38F0A8BE" wp14:editId="51A9CCC6">
            <wp:extent cx="6120130" cy="1521460"/>
            <wp:effectExtent l="0" t="0" r="0" b="254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64C3E" w14:textId="2170CD25" w:rsidR="002B4216" w:rsidRPr="00BC52AB" w:rsidRDefault="001722AE" w:rsidP="00EF1968">
      <w:pPr>
        <w:pStyle w:val="af2"/>
      </w:pPr>
      <w:bookmarkStart w:id="62" w:name="_Ref53342762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31</w:t>
      </w:r>
      <w:r w:rsidR="00E1516A">
        <w:rPr>
          <w:noProof/>
        </w:rPr>
        <w:fldChar w:fldCharType="end"/>
      </w:r>
      <w:bookmarkEnd w:id="62"/>
      <w:r w:rsidR="002B4216" w:rsidRPr="00BC52AB">
        <w:t>. Функциональные кнопки подраздела «</w:t>
      </w:r>
      <w:r w:rsidR="002B4216">
        <w:t>Распределение по лицевым счетам</w:t>
      </w:r>
      <w:r w:rsidR="002B4216" w:rsidRPr="00BC52AB">
        <w:t>»</w:t>
      </w:r>
    </w:p>
    <w:p w14:paraId="7AC78B9C" w14:textId="77777777" w:rsidR="002B4216" w:rsidRPr="00BC52AB" w:rsidRDefault="002B4216" w:rsidP="00636701">
      <w:pPr>
        <w:pStyle w:val="4"/>
      </w:pPr>
      <w:r w:rsidRPr="00BC52AB">
        <w:lastRenderedPageBreak/>
        <w:t xml:space="preserve">Указание </w:t>
      </w:r>
      <w:r>
        <w:t>номеров лицевых счетов</w:t>
      </w:r>
    </w:p>
    <w:p w14:paraId="5443DC80" w14:textId="1646FA70" w:rsidR="002B4216" w:rsidRPr="00BC52AB" w:rsidRDefault="002B4216" w:rsidP="002B4216">
      <w:pPr>
        <w:pStyle w:val="af"/>
      </w:pPr>
      <w:r w:rsidRPr="00BC52AB">
        <w:t xml:space="preserve">Для указания </w:t>
      </w:r>
      <w:r>
        <w:t xml:space="preserve">номеров </w:t>
      </w:r>
      <w:r w:rsidR="008652E2">
        <w:t>лицевых счетов</w:t>
      </w:r>
      <w:r>
        <w:t xml:space="preserve"> </w:t>
      </w:r>
      <w:r w:rsidRPr="00BC52AB">
        <w:t xml:space="preserve">необходимо </w:t>
      </w:r>
      <w:r w:rsidR="00716DFB" w:rsidRPr="00BC52AB">
        <w:t xml:space="preserve">одним нажатием левой кнопки мыши </w:t>
      </w:r>
      <w:r w:rsidRPr="00BC52AB">
        <w:t xml:space="preserve">выделить строку </w:t>
      </w:r>
      <w:r w:rsidR="00A025D4">
        <w:t>подраздел</w:t>
      </w:r>
      <w:r w:rsidRPr="00BC52AB">
        <w:t>а в левой области окна и в правой области нажать на кнопку «Добавить» (</w:t>
      </w:r>
      <w:r w:rsidR="00F1398B">
        <w:fldChar w:fldCharType="begin"/>
      </w:r>
      <w:r w:rsidR="00F1398B">
        <w:instrText xml:space="preserve"> REF _Ref533427630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32</w:t>
      </w:r>
      <w:r w:rsidR="00F1398B">
        <w:fldChar w:fldCharType="end"/>
      </w:r>
      <w:r w:rsidRPr="00BC52AB">
        <w:t>).</w:t>
      </w:r>
    </w:p>
    <w:p w14:paraId="4A6F0C04" w14:textId="772D5107" w:rsidR="002B4216" w:rsidRPr="004E4CCD" w:rsidRDefault="00B57D71" w:rsidP="002B4216">
      <w:pPr>
        <w:pStyle w:val="af0"/>
      </w:pPr>
      <w:r>
        <w:drawing>
          <wp:inline distT="0" distB="0" distL="0" distR="0" wp14:anchorId="23C71245" wp14:editId="5596F577">
            <wp:extent cx="6120130" cy="1053465"/>
            <wp:effectExtent l="0" t="0" r="0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CD66A" w14:textId="1F4BBF1D" w:rsidR="002B4216" w:rsidRPr="00BC52AB" w:rsidRDefault="001722AE" w:rsidP="002B4216">
      <w:pPr>
        <w:pStyle w:val="af2"/>
      </w:pPr>
      <w:bookmarkStart w:id="63" w:name="_Ref533427630"/>
      <w:r>
        <w:t>Рисунок </w:t>
      </w:r>
      <w:r w:rsidR="002B4216">
        <w:rPr>
          <w:noProof/>
        </w:rPr>
        <w:fldChar w:fldCharType="begin"/>
      </w:r>
      <w:r w:rsidR="002B4216">
        <w:rPr>
          <w:noProof/>
        </w:rPr>
        <w:instrText xml:space="preserve"> SEQ Рисунок \* ARABIC </w:instrText>
      </w:r>
      <w:r w:rsidR="002B4216">
        <w:rPr>
          <w:noProof/>
        </w:rPr>
        <w:fldChar w:fldCharType="separate"/>
      </w:r>
      <w:r w:rsidR="00D23FC4">
        <w:rPr>
          <w:noProof/>
        </w:rPr>
        <w:t>32</w:t>
      </w:r>
      <w:r w:rsidR="002B4216">
        <w:rPr>
          <w:noProof/>
        </w:rPr>
        <w:fldChar w:fldCharType="end"/>
      </w:r>
      <w:bookmarkEnd w:id="63"/>
      <w:r w:rsidR="002B4216" w:rsidRPr="00BC52AB">
        <w:t xml:space="preserve">. </w:t>
      </w:r>
      <w:r w:rsidR="002B4216">
        <w:t xml:space="preserve">Добавление номера </w:t>
      </w:r>
      <w:r w:rsidR="003E581A">
        <w:t>лицевого счета</w:t>
      </w:r>
    </w:p>
    <w:p w14:paraId="502A55A2" w14:textId="57486929" w:rsidR="002B4216" w:rsidRPr="00BC52AB" w:rsidRDefault="002B4216" w:rsidP="002B4216">
      <w:pPr>
        <w:pStyle w:val="af"/>
      </w:pPr>
      <w:r w:rsidRPr="00BC52AB">
        <w:rPr>
          <w:b/>
        </w:rPr>
        <w:t>Важно!</w:t>
      </w:r>
      <w:r w:rsidRPr="00BC52AB">
        <w:t xml:space="preserve"> </w:t>
      </w:r>
      <w:r>
        <w:t xml:space="preserve">Распределение по </w:t>
      </w:r>
      <w:r w:rsidR="00F4440A">
        <w:t>лицевым счетам</w:t>
      </w:r>
      <w:r>
        <w:t xml:space="preserve"> должно соответствовать распределению по подведомственному учреждению</w:t>
      </w:r>
    </w:p>
    <w:p w14:paraId="0323F961" w14:textId="55F14306" w:rsidR="002B4216" w:rsidRPr="00BC52AB" w:rsidRDefault="002B4216" w:rsidP="002B4216">
      <w:pPr>
        <w:pStyle w:val="af"/>
      </w:pPr>
      <w:r w:rsidRPr="00BC52AB">
        <w:t xml:space="preserve">В отобразившейся строке </w:t>
      </w:r>
      <w:r w:rsidR="000F2CE3">
        <w:t xml:space="preserve">необходимо </w:t>
      </w:r>
      <w:r w:rsidRPr="00BC52AB">
        <w:t>ввести данные и нажать на кнопку «Сохранить» (</w:t>
      </w:r>
      <w:r w:rsidR="00F1398B">
        <w:fldChar w:fldCharType="begin"/>
      </w:r>
      <w:r w:rsidR="00F1398B">
        <w:instrText xml:space="preserve"> REF _Ref533427631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33</w:t>
      </w:r>
      <w:r w:rsidR="00F1398B">
        <w:fldChar w:fldCharType="end"/>
      </w:r>
      <w:r w:rsidRPr="00BC52AB">
        <w:t>).</w:t>
      </w:r>
    </w:p>
    <w:p w14:paraId="1622A355" w14:textId="0D30E3A5" w:rsidR="002B4216" w:rsidRPr="004E4CCD" w:rsidRDefault="00B57D71" w:rsidP="002B4216">
      <w:pPr>
        <w:pStyle w:val="af0"/>
      </w:pPr>
      <w:r>
        <w:drawing>
          <wp:inline distT="0" distB="0" distL="0" distR="0" wp14:anchorId="691DEC6F" wp14:editId="190F33E4">
            <wp:extent cx="6120130" cy="1053465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0A3FC" w14:textId="50113008" w:rsidR="002B4216" w:rsidRDefault="001722AE" w:rsidP="002B4216">
      <w:pPr>
        <w:pStyle w:val="af2"/>
      </w:pPr>
      <w:bookmarkStart w:id="64" w:name="_Ref533427631"/>
      <w:r>
        <w:t>Рисунок </w:t>
      </w:r>
      <w:r w:rsidR="002B4216">
        <w:rPr>
          <w:noProof/>
        </w:rPr>
        <w:fldChar w:fldCharType="begin"/>
      </w:r>
      <w:r w:rsidR="002B4216">
        <w:rPr>
          <w:noProof/>
        </w:rPr>
        <w:instrText xml:space="preserve"> SEQ Рисунок \* ARABIC </w:instrText>
      </w:r>
      <w:r w:rsidR="002B4216">
        <w:rPr>
          <w:noProof/>
        </w:rPr>
        <w:fldChar w:fldCharType="separate"/>
      </w:r>
      <w:r w:rsidR="00D23FC4">
        <w:rPr>
          <w:noProof/>
        </w:rPr>
        <w:t>33</w:t>
      </w:r>
      <w:r w:rsidR="002B4216">
        <w:rPr>
          <w:noProof/>
        </w:rPr>
        <w:fldChar w:fldCharType="end"/>
      </w:r>
      <w:bookmarkEnd w:id="64"/>
      <w:r w:rsidR="002B4216" w:rsidRPr="00BC52AB">
        <w:t xml:space="preserve">. </w:t>
      </w:r>
      <w:r w:rsidR="004514FE">
        <w:t>Сохранение введенных данных</w:t>
      </w:r>
    </w:p>
    <w:p w14:paraId="75CCCAD1" w14:textId="77777777" w:rsidR="006B2130" w:rsidRDefault="006B2130" w:rsidP="00636701">
      <w:pPr>
        <w:pStyle w:val="3"/>
      </w:pPr>
      <w:bookmarkStart w:id="65" w:name="_Toc533427554"/>
      <w:bookmarkStart w:id="66" w:name="_Toc533428704"/>
      <w:bookmarkStart w:id="67" w:name="_Ref27404623"/>
      <w:bookmarkStart w:id="68" w:name="_Toc82012548"/>
      <w:bookmarkEnd w:id="65"/>
      <w:bookmarkEnd w:id="66"/>
      <w:r w:rsidRPr="00C0398C">
        <w:t>Распределение бюджетных ассигнований по подведомственным структурам</w:t>
      </w:r>
      <w:r>
        <w:t xml:space="preserve"> </w:t>
      </w:r>
      <w:r w:rsidRPr="00264B4A">
        <w:t>в</w:t>
      </w:r>
      <w:r>
        <w:t>о вкладке «БА по источникам»</w:t>
      </w:r>
      <w:bookmarkEnd w:id="67"/>
      <w:bookmarkEnd w:id="68"/>
    </w:p>
    <w:p w14:paraId="4C8D9CFA" w14:textId="3C025462" w:rsidR="006B2130" w:rsidRDefault="006B2130" w:rsidP="006B2130">
      <w:pPr>
        <w:pStyle w:val="af"/>
      </w:pPr>
      <w:r>
        <w:t xml:space="preserve">Во вкладке «БА по источникам» реализована панель инструментов, состоящая из следующих функциональных кнопок и </w:t>
      </w:r>
      <w:r w:rsidR="00371DFE">
        <w:t xml:space="preserve">области </w:t>
      </w:r>
      <w:r>
        <w:t>фильтра</w:t>
      </w:r>
      <w:r w:rsidR="00371DFE">
        <w:t>ции</w:t>
      </w:r>
      <w:r>
        <w:t xml:space="preserve"> (</w:t>
      </w:r>
      <w:r>
        <w:fldChar w:fldCharType="begin"/>
      </w:r>
      <w:r>
        <w:instrText xml:space="preserve"> REF _Ref470129408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34</w:t>
      </w:r>
      <w:r>
        <w:fldChar w:fldCharType="end"/>
      </w:r>
      <w:r>
        <w:t>):</w:t>
      </w:r>
    </w:p>
    <w:p w14:paraId="177FECB6" w14:textId="77777777" w:rsidR="00104A53" w:rsidRPr="00104A53" w:rsidRDefault="00104A53" w:rsidP="00397562">
      <w:pPr>
        <w:pStyle w:val="-"/>
        <w:rPr>
          <w:snapToGrid w:val="0"/>
        </w:rPr>
      </w:pPr>
      <w:r w:rsidRPr="00104A53">
        <w:rPr>
          <w:snapToGrid w:val="0"/>
        </w:rPr>
        <w:t>«Обновить» (1) – обновление страницы;</w:t>
      </w:r>
    </w:p>
    <w:p w14:paraId="21A8C122" w14:textId="77777777" w:rsidR="00104A53" w:rsidRPr="00104A53" w:rsidRDefault="00104A53" w:rsidP="00397562">
      <w:pPr>
        <w:pStyle w:val="-"/>
        <w:rPr>
          <w:snapToGrid w:val="0"/>
        </w:rPr>
      </w:pPr>
      <w:r w:rsidRPr="00104A53">
        <w:rPr>
          <w:snapToGrid w:val="0"/>
        </w:rPr>
        <w:t>«Реестр» (2):</w:t>
      </w:r>
    </w:p>
    <w:p w14:paraId="1C200C62" w14:textId="681CAD00" w:rsidR="00104A53" w:rsidRDefault="00104A53" w:rsidP="00EC78B7">
      <w:pPr>
        <w:pStyle w:val="--"/>
      </w:pPr>
      <w:r w:rsidRPr="00104A53">
        <w:rPr>
          <w:i/>
        </w:rPr>
        <w:t>[Распределить/по АИФДБ]</w:t>
      </w:r>
      <w:r w:rsidRPr="00104A53">
        <w:t xml:space="preserve"> </w:t>
      </w:r>
      <w:r w:rsidRPr="00104A53">
        <w:rPr>
          <w:i/>
        </w:rPr>
        <w:t xml:space="preserve">– </w:t>
      </w:r>
      <w:r w:rsidRPr="00104A53">
        <w:t xml:space="preserve">формирование распределения по </w:t>
      </w:r>
      <w:r w:rsidR="007271DD">
        <w:t>а</w:t>
      </w:r>
      <w:r w:rsidR="007271DD" w:rsidRPr="00BC269F">
        <w:t>дминистратор</w:t>
      </w:r>
      <w:r w:rsidR="007271DD">
        <w:t>ам</w:t>
      </w:r>
      <w:r w:rsidR="007271DD" w:rsidRPr="00BC269F">
        <w:t xml:space="preserve"> источников финансирования дефицита бюджета</w:t>
      </w:r>
      <w:r w:rsidR="007271DD" w:rsidRPr="00EF1968">
        <w:t xml:space="preserve"> </w:t>
      </w:r>
      <w:r w:rsidR="007271DD">
        <w:t xml:space="preserve">(далее – </w:t>
      </w:r>
      <w:r w:rsidRPr="00EF1968">
        <w:t>АИФДБ</w:t>
      </w:r>
      <w:r w:rsidR="007271DD">
        <w:t>)</w:t>
      </w:r>
      <w:r w:rsidRPr="00104A53">
        <w:t>;</w:t>
      </w:r>
    </w:p>
    <w:p w14:paraId="7981A8CB" w14:textId="041E4D74" w:rsidR="009007D2" w:rsidRDefault="009007D2" w:rsidP="00EC78B7">
      <w:pPr>
        <w:pStyle w:val="--"/>
      </w:pPr>
      <w:r w:rsidRPr="005176BE">
        <w:rPr>
          <w:i/>
        </w:rPr>
        <w:lastRenderedPageBreak/>
        <w:t>[Распределить/по лицевому счету]</w:t>
      </w:r>
      <w:r w:rsidRPr="005A768A">
        <w:t xml:space="preserve"> – формирование распределения по лицевому счету;</w:t>
      </w:r>
    </w:p>
    <w:p w14:paraId="198E051A" w14:textId="1DD09C59" w:rsidR="00400339" w:rsidRPr="005A768A" w:rsidRDefault="00400339" w:rsidP="00EC78B7">
      <w:pPr>
        <w:pStyle w:val="--"/>
      </w:pPr>
      <w:r w:rsidRPr="00915B53">
        <w:rPr>
          <w:i/>
        </w:rPr>
        <w:t>[Сформировать документ/ «Справка о распределении БА и ЛБО» по учреждениям (РБС)]</w:t>
      </w:r>
      <w:r w:rsidR="00104926">
        <w:t xml:space="preserve"> – </w:t>
      </w:r>
      <w:r w:rsidR="00104926" w:rsidRPr="00B35887">
        <w:t>формирование документа «Справка о распределении БА и ЛБО» по учреждениям (РБС)</w:t>
      </w:r>
      <w:r>
        <w:t>;</w:t>
      </w:r>
    </w:p>
    <w:p w14:paraId="1487C6CC" w14:textId="77777777" w:rsidR="00104A53" w:rsidRPr="00104A53" w:rsidRDefault="00104A53" w:rsidP="00EC78B7">
      <w:pPr>
        <w:pStyle w:val="--"/>
      </w:pPr>
      <w:r w:rsidRPr="00104A53">
        <w:rPr>
          <w:i/>
        </w:rPr>
        <w:t>[Версии/Создать версию]</w:t>
      </w:r>
      <w:r w:rsidRPr="00104A53">
        <w:t xml:space="preserve"> – формирование версии распределения;</w:t>
      </w:r>
    </w:p>
    <w:p w14:paraId="37E2469E" w14:textId="77777777" w:rsidR="00104A53" w:rsidRPr="00104A53" w:rsidRDefault="00104A53" w:rsidP="00EC78B7">
      <w:pPr>
        <w:pStyle w:val="--"/>
      </w:pPr>
      <w:r w:rsidRPr="00104A53">
        <w:rPr>
          <w:i/>
        </w:rPr>
        <w:t>[Версии/Удалить версию]</w:t>
      </w:r>
      <w:r w:rsidRPr="00104A53">
        <w:t xml:space="preserve"> – удаление версии распределения;</w:t>
      </w:r>
    </w:p>
    <w:p w14:paraId="7EBBF250" w14:textId="77777777" w:rsidR="00104A53" w:rsidRPr="00104A53" w:rsidRDefault="00104A53" w:rsidP="00EC78B7">
      <w:pPr>
        <w:pStyle w:val="--"/>
      </w:pPr>
      <w:r w:rsidRPr="00104A53">
        <w:rPr>
          <w:i/>
        </w:rPr>
        <w:t>[Версии/Просмотр версий]</w:t>
      </w:r>
      <w:r w:rsidRPr="00104A53">
        <w:t xml:space="preserve"> – просмотр версии распределения;</w:t>
      </w:r>
    </w:p>
    <w:p w14:paraId="0B4BDBE1" w14:textId="36C3F7AC" w:rsidR="00104A53" w:rsidRDefault="00104A53" w:rsidP="00EC78B7">
      <w:pPr>
        <w:pStyle w:val="--"/>
      </w:pPr>
      <w:r w:rsidRPr="00104A53">
        <w:rPr>
          <w:i/>
        </w:rPr>
        <w:t>[Удалить строку]</w:t>
      </w:r>
      <w:r w:rsidRPr="00104A53">
        <w:t xml:space="preserve"> – удаление распределения</w:t>
      </w:r>
      <w:r w:rsidR="009007D2">
        <w:t>;</w:t>
      </w:r>
    </w:p>
    <w:p w14:paraId="1828C26C" w14:textId="77777777" w:rsidR="009007D2" w:rsidRDefault="009007D2" w:rsidP="00EC78B7">
      <w:pPr>
        <w:pStyle w:val="--"/>
      </w:pPr>
      <w:r w:rsidRPr="005A768A">
        <w:rPr>
          <w:i/>
        </w:rPr>
        <w:t>[Пересчет на основании распределений]</w:t>
      </w:r>
      <w:r w:rsidRPr="005A768A">
        <w:t xml:space="preserve"> – пересчет на основании распределений;</w:t>
      </w:r>
    </w:p>
    <w:p w14:paraId="618E8AA4" w14:textId="1C2A4C90" w:rsidR="00CC3E66" w:rsidRDefault="00CC3E66" w:rsidP="00EC78B7">
      <w:pPr>
        <w:pStyle w:val="--"/>
      </w:pPr>
      <w:r w:rsidRPr="00E43708">
        <w:rPr>
          <w:i/>
        </w:rPr>
        <w:t>[</w:t>
      </w:r>
      <w:r>
        <w:rPr>
          <w:i/>
        </w:rPr>
        <w:t>Произвести реорганизацию учреждений</w:t>
      </w:r>
      <w:r w:rsidRPr="00E43708">
        <w:rPr>
          <w:i/>
        </w:rPr>
        <w:t>]</w:t>
      </w:r>
      <w:r>
        <w:t xml:space="preserve"> – осуществляет закрытие строк на текущую дату, в случае если подведомственное учреждение было реорганизовано;</w:t>
      </w:r>
    </w:p>
    <w:p w14:paraId="17ACEC70" w14:textId="77777777" w:rsidR="00626B7F" w:rsidRPr="00C86FA7" w:rsidRDefault="00626B7F" w:rsidP="00397562">
      <w:pPr>
        <w:pStyle w:val="-"/>
        <w:rPr>
          <w:snapToGrid w:val="0"/>
        </w:rPr>
      </w:pPr>
      <w:r w:rsidRPr="00C86FA7">
        <w:rPr>
          <w:snapToGrid w:val="0"/>
        </w:rPr>
        <w:t>«Аналитика» (3):</w:t>
      </w:r>
    </w:p>
    <w:p w14:paraId="6676B7DF" w14:textId="406C0832" w:rsidR="00626B7F" w:rsidRPr="005A768A" w:rsidRDefault="00626B7F" w:rsidP="00EC78B7">
      <w:pPr>
        <w:pStyle w:val="--"/>
      </w:pPr>
      <w:r w:rsidRPr="00915B53">
        <w:rPr>
          <w:i/>
        </w:rPr>
        <w:t>[Распределение показателей по РБС/ПБС]</w:t>
      </w:r>
      <w:r w:rsidRPr="00C86FA7">
        <w:t xml:space="preserve"> – </w:t>
      </w:r>
      <w:r w:rsidR="00104926" w:rsidRPr="0015690F">
        <w:t>просмотр данных по распределениям в разрезе подведомственных учреждений</w:t>
      </w:r>
      <w:r w:rsidRPr="00C86FA7">
        <w:t>;</w:t>
      </w:r>
    </w:p>
    <w:p w14:paraId="783F011B" w14:textId="1DC7E810" w:rsidR="00104A53" w:rsidRPr="00104A53" w:rsidRDefault="00104A53" w:rsidP="00397562">
      <w:pPr>
        <w:pStyle w:val="-"/>
        <w:rPr>
          <w:snapToGrid w:val="0"/>
        </w:rPr>
      </w:pPr>
      <w:r w:rsidRPr="00104A53">
        <w:rPr>
          <w:snapToGrid w:val="0"/>
        </w:rPr>
        <w:t>«Печать» (</w:t>
      </w:r>
      <w:r w:rsidR="00626B7F">
        <w:rPr>
          <w:snapToGrid w:val="0"/>
        </w:rPr>
        <w:t>4</w:t>
      </w:r>
      <w:r w:rsidRPr="00104A53">
        <w:rPr>
          <w:snapToGrid w:val="0"/>
        </w:rPr>
        <w:t>):</w:t>
      </w:r>
    </w:p>
    <w:p w14:paraId="241A55C2" w14:textId="0B8342C7" w:rsidR="00104A53" w:rsidRPr="00104A53" w:rsidRDefault="00104A53" w:rsidP="00EC78B7">
      <w:pPr>
        <w:pStyle w:val="--"/>
      </w:pPr>
      <w:r w:rsidRPr="00104A53">
        <w:rPr>
          <w:i/>
        </w:rPr>
        <w:t xml:space="preserve">[Печать реестра] </w:t>
      </w:r>
      <w:r w:rsidRPr="00104A53">
        <w:t xml:space="preserve">– формирование печатной формы </w:t>
      </w:r>
      <w:r w:rsidR="00A025D4">
        <w:t>подраздел</w:t>
      </w:r>
      <w:r w:rsidRPr="00104A53">
        <w:t xml:space="preserve">а с расширением </w:t>
      </w:r>
      <w:r w:rsidRPr="00104A53">
        <w:rPr>
          <w:b/>
        </w:rPr>
        <w:t>*.xls</w:t>
      </w:r>
      <w:r w:rsidRPr="00104A53">
        <w:t>;</w:t>
      </w:r>
    </w:p>
    <w:p w14:paraId="4309313A" w14:textId="57591566" w:rsidR="00CC3E66" w:rsidRPr="00104A53" w:rsidRDefault="00104A53" w:rsidP="00EC78B7">
      <w:pPr>
        <w:pStyle w:val="--"/>
      </w:pPr>
      <w:r w:rsidRPr="00104A53">
        <w:rPr>
          <w:i/>
        </w:rPr>
        <w:t xml:space="preserve">[Печать страницы] </w:t>
      </w:r>
      <w:r w:rsidRPr="00104A53">
        <w:t xml:space="preserve">– формирование печатной формы страницы с расширением </w:t>
      </w:r>
      <w:r w:rsidRPr="00104A53">
        <w:rPr>
          <w:b/>
        </w:rPr>
        <w:t>*.xls</w:t>
      </w:r>
      <w:r w:rsidRPr="00104A53">
        <w:t>;</w:t>
      </w:r>
      <w:r w:rsidR="00CC3E66" w:rsidRPr="00104A53">
        <w:t xml:space="preserve"> </w:t>
      </w:r>
    </w:p>
    <w:p w14:paraId="45AA52D4" w14:textId="191E66B0" w:rsidR="005176BE" w:rsidRDefault="009007D2" w:rsidP="00397562">
      <w:pPr>
        <w:pStyle w:val="-"/>
        <w:rPr>
          <w:snapToGrid w:val="0"/>
        </w:rPr>
      </w:pPr>
      <w:r w:rsidRPr="0072108F">
        <w:rPr>
          <w:snapToGrid w:val="0"/>
        </w:rPr>
        <w:t>«Очистить фильтры» (</w:t>
      </w:r>
      <w:r w:rsidR="00626B7F">
        <w:rPr>
          <w:snapToGrid w:val="0"/>
        </w:rPr>
        <w:t>5</w:t>
      </w:r>
      <w:r w:rsidRPr="0072108F">
        <w:rPr>
          <w:snapToGrid w:val="0"/>
        </w:rPr>
        <w:t>) – очистка фильтров;</w:t>
      </w:r>
    </w:p>
    <w:p w14:paraId="1F16301B" w14:textId="7C0ED89C" w:rsidR="00104926" w:rsidRPr="00915B53" w:rsidRDefault="00104A53" w:rsidP="00104926">
      <w:pPr>
        <w:pStyle w:val="-"/>
        <w:numPr>
          <w:ilvl w:val="0"/>
          <w:numId w:val="6"/>
        </w:numPr>
        <w:tabs>
          <w:tab w:val="clear" w:pos="984"/>
        </w:tabs>
        <w:ind w:left="993" w:hanging="284"/>
      </w:pPr>
      <w:r w:rsidRPr="00104A53">
        <w:rPr>
          <w:snapToGrid w:val="0"/>
        </w:rPr>
        <w:t>«Скрыть распределенные строки» (</w:t>
      </w:r>
      <w:r w:rsidR="00626B7F">
        <w:rPr>
          <w:snapToGrid w:val="0"/>
        </w:rPr>
        <w:t>6</w:t>
      </w:r>
      <w:r w:rsidRPr="00104A53">
        <w:rPr>
          <w:snapToGrid w:val="0"/>
        </w:rPr>
        <w:t xml:space="preserve">) – фильтрация строк </w:t>
      </w:r>
      <w:r w:rsidR="00A025D4">
        <w:t>подраздел</w:t>
      </w:r>
      <w:r w:rsidRPr="00104A53">
        <w:rPr>
          <w:snapToGrid w:val="0"/>
        </w:rPr>
        <w:t>а по полностью распределенным значениям доведенных бюджетных</w:t>
      </w:r>
    </w:p>
    <w:p w14:paraId="20CBE631" w14:textId="6098DB1F" w:rsidR="00104926" w:rsidRPr="0015690F" w:rsidRDefault="00104926" w:rsidP="00104926">
      <w:pPr>
        <w:pStyle w:val="-"/>
        <w:numPr>
          <w:ilvl w:val="0"/>
          <w:numId w:val="6"/>
        </w:numPr>
        <w:tabs>
          <w:tab w:val="clear" w:pos="984"/>
        </w:tabs>
        <w:ind w:left="993" w:hanging="284"/>
      </w:pPr>
      <w:r>
        <w:t xml:space="preserve">«Справочная информация» (7) </w:t>
      </w:r>
      <w:r w:rsidRPr="00BC269F">
        <w:t>–</w:t>
      </w:r>
      <w:r>
        <w:t xml:space="preserve"> содержит информацию о часто задаваемых вопросах.</w:t>
      </w:r>
    </w:p>
    <w:p w14:paraId="494AB932" w14:textId="77777777" w:rsidR="00104926" w:rsidRPr="0015690F" w:rsidRDefault="00104926" w:rsidP="00104926">
      <w:pPr>
        <w:pStyle w:val="af"/>
      </w:pPr>
      <w:r w:rsidRPr="00252A2F">
        <w:rPr>
          <w:b/>
        </w:rPr>
        <w:t>Важно!</w:t>
      </w:r>
      <w:r w:rsidRPr="0015690F">
        <w:t xml:space="preserve"> Панель инструментов содержит перечень функциональных кнопок</w:t>
      </w:r>
      <w:r>
        <w:t>,</w:t>
      </w:r>
      <w:r w:rsidRPr="0015690F">
        <w:t xml:space="preserve"> соответствующих настройкам ограничений пользователя</w:t>
      </w:r>
      <w:r>
        <w:t>.</w:t>
      </w:r>
    </w:p>
    <w:p w14:paraId="52AF935F" w14:textId="771071FA" w:rsidR="00104926" w:rsidRPr="0015690F" w:rsidRDefault="00104926" w:rsidP="00104926">
      <w:pPr>
        <w:pStyle w:val="af0"/>
      </w:pPr>
      <w:r w:rsidRPr="008F0C9F">
        <w:lastRenderedPageBreak/>
        <w:drawing>
          <wp:inline distT="0" distB="0" distL="0" distR="0" wp14:anchorId="1F5F299B" wp14:editId="2F6955E1">
            <wp:extent cx="6115050" cy="25908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03A34" w14:textId="2B90C5B4" w:rsidR="006B2130" w:rsidRDefault="001722AE" w:rsidP="00104926">
      <w:pPr>
        <w:pStyle w:val="-"/>
      </w:pPr>
      <w:bookmarkStart w:id="69" w:name="_Ref47012940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34</w:t>
      </w:r>
      <w:r w:rsidR="00E1516A">
        <w:rPr>
          <w:noProof/>
        </w:rPr>
        <w:fldChar w:fldCharType="end"/>
      </w:r>
      <w:bookmarkEnd w:id="69"/>
      <w:r w:rsidR="006B2130">
        <w:t>. Функциональные кнопки вкладки «БА по источникам»</w:t>
      </w:r>
    </w:p>
    <w:p w14:paraId="2BD58880" w14:textId="77777777" w:rsidR="006B2130" w:rsidRDefault="006B2130" w:rsidP="006B2130">
      <w:pPr>
        <w:pStyle w:val="af"/>
      </w:pPr>
      <w:r w:rsidRPr="00344A4D">
        <w:rPr>
          <w:b/>
        </w:rPr>
        <w:t>Важно!</w:t>
      </w:r>
      <w:r>
        <w:t xml:space="preserve"> </w:t>
      </w:r>
      <w:r w:rsidRPr="000851F7">
        <w:t xml:space="preserve">Добавление </w:t>
      </w:r>
      <w:r>
        <w:t>распределения по АИФДБ доступно для утвержденных строк с типом РБС.</w:t>
      </w:r>
    </w:p>
    <w:p w14:paraId="39E26566" w14:textId="1D798229" w:rsidR="006B2130" w:rsidRPr="000851F7" w:rsidRDefault="006B2130" w:rsidP="006B2130">
      <w:pPr>
        <w:pStyle w:val="af"/>
      </w:pPr>
      <w:r w:rsidRPr="00146A57">
        <w:t xml:space="preserve">Для добавления </w:t>
      </w:r>
      <w:r>
        <w:t>распределения по АИФДБ</w:t>
      </w:r>
      <w:r w:rsidRPr="00146A57">
        <w:t xml:space="preserve"> необходимо нажать на кнопку </w:t>
      </w:r>
      <w:r>
        <w:t xml:space="preserve">«Реестр» и выбрать пункт </w:t>
      </w:r>
      <w:r w:rsidRPr="00C55841">
        <w:rPr>
          <w:i/>
        </w:rPr>
        <w:t>[</w:t>
      </w:r>
      <w:r>
        <w:rPr>
          <w:i/>
        </w:rPr>
        <w:t>Распределить/</w:t>
      </w:r>
      <w:r w:rsidRPr="00DC5B3A">
        <w:rPr>
          <w:i/>
        </w:rPr>
        <w:t xml:space="preserve">по </w:t>
      </w:r>
      <w:r w:rsidRPr="0036646D">
        <w:rPr>
          <w:i/>
        </w:rPr>
        <w:t>АИФДБ</w:t>
      </w:r>
      <w:r w:rsidRPr="00C55841">
        <w:rPr>
          <w:i/>
        </w:rPr>
        <w:t>]</w:t>
      </w:r>
      <w:r>
        <w:t xml:space="preserve"> </w:t>
      </w:r>
      <w:r w:rsidRPr="00146A57">
        <w:t>(</w:t>
      </w:r>
      <w:r>
        <w:fldChar w:fldCharType="begin"/>
      </w:r>
      <w:r>
        <w:instrText xml:space="preserve"> REF _Ref469095968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35</w:t>
      </w:r>
      <w:r>
        <w:fldChar w:fldCharType="end"/>
      </w:r>
      <w:r w:rsidRPr="00146A57">
        <w:t>).</w:t>
      </w:r>
    </w:p>
    <w:p w14:paraId="3D58DE29" w14:textId="4F7A65E3" w:rsidR="006B2130" w:rsidRPr="000851F7" w:rsidRDefault="00104926" w:rsidP="006B2130">
      <w:pPr>
        <w:pStyle w:val="af0"/>
      </w:pPr>
      <w:r w:rsidRPr="008F0C9F">
        <w:drawing>
          <wp:inline distT="0" distB="0" distL="0" distR="0" wp14:anchorId="2C28899D" wp14:editId="25E7A97A">
            <wp:extent cx="6115050" cy="290512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F9826" w14:textId="78D18ECD" w:rsidR="006B2130" w:rsidRPr="000851F7" w:rsidRDefault="001722AE" w:rsidP="00EF1968">
      <w:pPr>
        <w:pStyle w:val="af2"/>
      </w:pPr>
      <w:bookmarkStart w:id="70" w:name="_Ref46909596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35</w:t>
      </w:r>
      <w:r w:rsidR="00E1516A">
        <w:rPr>
          <w:noProof/>
        </w:rPr>
        <w:fldChar w:fldCharType="end"/>
      </w:r>
      <w:bookmarkEnd w:id="70"/>
      <w:r w:rsidR="006B2130" w:rsidRPr="000851F7">
        <w:t xml:space="preserve">. </w:t>
      </w:r>
      <w:r w:rsidR="00C7358D">
        <w:t>Добавление распределения по АИФДБ</w:t>
      </w:r>
    </w:p>
    <w:p w14:paraId="298CA7B2" w14:textId="1F731A15" w:rsidR="006B2130" w:rsidRPr="000851F7" w:rsidRDefault="006B2130" w:rsidP="006B2130">
      <w:pPr>
        <w:pStyle w:val="af"/>
      </w:pPr>
      <w:r>
        <w:t>В открывшемся окне «Добавить учреждение</w:t>
      </w:r>
      <w:r w:rsidRPr="00146A57">
        <w:t xml:space="preserve">» необходимо установить «галочки» напротив </w:t>
      </w:r>
      <w:r>
        <w:t>соответствующих строк</w:t>
      </w:r>
      <w:r w:rsidRPr="00146A57">
        <w:t xml:space="preserve"> и нажать на кнопку «Сохранить» (</w:t>
      </w:r>
      <w:r>
        <w:fldChar w:fldCharType="begin"/>
      </w:r>
      <w:r>
        <w:instrText xml:space="preserve"> REF _Ref469095979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36</w:t>
      </w:r>
      <w:r>
        <w:fldChar w:fldCharType="end"/>
      </w:r>
      <w:r w:rsidRPr="00146A57">
        <w:t>).</w:t>
      </w:r>
    </w:p>
    <w:p w14:paraId="140A32DB" w14:textId="77777777" w:rsidR="006B2130" w:rsidRPr="000851F7" w:rsidRDefault="006B2130" w:rsidP="006B2130">
      <w:pPr>
        <w:pStyle w:val="af0"/>
      </w:pPr>
      <w:r w:rsidRPr="00D328BD">
        <w:lastRenderedPageBreak/>
        <w:drawing>
          <wp:inline distT="0" distB="0" distL="0" distR="0" wp14:anchorId="54A7349A" wp14:editId="2D99E6EA">
            <wp:extent cx="5714286" cy="2990476"/>
            <wp:effectExtent l="0" t="0" r="1270" b="635"/>
            <wp:docPr id="2083" name="Рисунок 2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2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DB135" w14:textId="2AAE904E" w:rsidR="006B2130" w:rsidRPr="000851F7" w:rsidRDefault="001722AE" w:rsidP="00EF1968">
      <w:pPr>
        <w:pStyle w:val="af2"/>
      </w:pPr>
      <w:bookmarkStart w:id="71" w:name="_Ref46909597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36</w:t>
      </w:r>
      <w:r w:rsidR="00E1516A">
        <w:rPr>
          <w:noProof/>
        </w:rPr>
        <w:fldChar w:fldCharType="end"/>
      </w:r>
      <w:bookmarkEnd w:id="71"/>
      <w:r w:rsidR="006B2130" w:rsidRPr="000851F7">
        <w:t xml:space="preserve">. </w:t>
      </w:r>
      <w:r w:rsidR="00951FE3">
        <w:t>Добавление учреждения</w:t>
      </w:r>
    </w:p>
    <w:p w14:paraId="0569E366" w14:textId="4281EF4F" w:rsidR="00155544" w:rsidRDefault="00155544" w:rsidP="00155544">
      <w:pPr>
        <w:pStyle w:val="af"/>
      </w:pPr>
      <w:r w:rsidRPr="00BC269F">
        <w:rPr>
          <w:b/>
        </w:rPr>
        <w:t>Важно!</w:t>
      </w:r>
      <w:r w:rsidRPr="00BC269F">
        <w:t xml:space="preserve"> В окне выбора элементов запись не отображается, если по ней уже создано распределение</w:t>
      </w:r>
      <w:r w:rsidR="00E25633">
        <w:t>.</w:t>
      </w:r>
    </w:p>
    <w:p w14:paraId="4A456F56" w14:textId="0DC67F32" w:rsidR="00155544" w:rsidRPr="00BC269F" w:rsidRDefault="00155544" w:rsidP="00155544">
      <w:pPr>
        <w:pStyle w:val="af"/>
      </w:pPr>
      <w:r w:rsidRPr="00BC269F">
        <w:rPr>
          <w:b/>
        </w:rPr>
        <w:t>Важно!</w:t>
      </w:r>
      <w:r w:rsidRPr="00BC269F">
        <w:t xml:space="preserve"> В окне выбора элементов запись не отображается, если </w:t>
      </w:r>
      <w:r>
        <w:t>учреждение является бюджетной организацией</w:t>
      </w:r>
      <w:r w:rsidR="00E25633">
        <w:t>.</w:t>
      </w:r>
    </w:p>
    <w:p w14:paraId="4D941A31" w14:textId="77777777" w:rsidR="006B2130" w:rsidRDefault="006B2130" w:rsidP="006B2130">
      <w:pPr>
        <w:pStyle w:val="af"/>
      </w:pPr>
      <w:r w:rsidRPr="00146A57">
        <w:t xml:space="preserve">В результате </w:t>
      </w:r>
      <w:r>
        <w:t>во вкладке «БА по источникам»</w:t>
      </w:r>
      <w:r w:rsidRPr="00146A57">
        <w:t xml:space="preserve"> </w:t>
      </w:r>
      <w:r>
        <w:t>добавятся новые строки со статусом «Черновик»</w:t>
      </w:r>
      <w:r w:rsidRPr="00146A57">
        <w:t>.</w:t>
      </w:r>
    </w:p>
    <w:p w14:paraId="60FF76F8" w14:textId="50A8B002" w:rsidR="002B4216" w:rsidRPr="00BC269F" w:rsidRDefault="002B4216" w:rsidP="002B4216">
      <w:pPr>
        <w:pStyle w:val="af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</w:t>
      </w:r>
      <w:r w:rsidR="008652E2">
        <w:t>лицевым счетам</w:t>
      </w:r>
      <w:r w:rsidRPr="00BC52AB">
        <w:t xml:space="preserve"> необходимо</w:t>
      </w:r>
      <w:r w:rsidR="00716DFB">
        <w:t xml:space="preserve"> </w:t>
      </w:r>
      <w:r w:rsidR="00716DFB" w:rsidRPr="00BC52AB">
        <w:t>одним нажатием левой кнопк</w:t>
      </w:r>
      <w:r w:rsidR="00716DFB">
        <w:t>и</w:t>
      </w:r>
      <w:r w:rsidR="00716DFB" w:rsidRPr="00BC52AB">
        <w:t xml:space="preserve"> мыши</w:t>
      </w:r>
      <w:r w:rsidRPr="00BC52AB">
        <w:t xml:space="preserve"> выделить соответствующую строку, нажать на кнопку «Реестр» и</w:t>
      </w:r>
      <w:r w:rsidR="00852457" w:rsidRPr="00852457">
        <w:t xml:space="preserve"> </w:t>
      </w:r>
      <w:r w:rsidR="00852457" w:rsidRPr="00BC52AB">
        <w:t>одним нажатием левой кнопк</w:t>
      </w:r>
      <w:r w:rsidR="00852457">
        <w:t>и</w:t>
      </w:r>
      <w:r w:rsidR="00852457" w:rsidRPr="00BC52AB">
        <w:t xml:space="preserve"> мыши</w:t>
      </w:r>
      <w:r w:rsidRPr="00BC52AB">
        <w:t xml:space="preserve"> выбрать пункт </w:t>
      </w:r>
      <w:r w:rsidRPr="00BC52AB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BC52AB">
        <w:rPr>
          <w:i/>
        </w:rPr>
        <w:t>]</w:t>
      </w:r>
      <w:r w:rsidRPr="00BC52AB">
        <w:t xml:space="preserve"> </w:t>
      </w:r>
      <w:r w:rsidRPr="00BC269F">
        <w:t>(</w:t>
      </w:r>
      <w:r w:rsidR="00F1398B">
        <w:fldChar w:fldCharType="begin"/>
      </w:r>
      <w:r w:rsidR="00F1398B">
        <w:instrText xml:space="preserve"> REF _Ref533427649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37</w:t>
      </w:r>
      <w:r w:rsidR="00F1398B">
        <w:fldChar w:fldCharType="end"/>
      </w:r>
      <w:r w:rsidRPr="00BC269F">
        <w:t>).</w:t>
      </w:r>
    </w:p>
    <w:p w14:paraId="4383E574" w14:textId="20A943E3" w:rsidR="002B4216" w:rsidRPr="004E4CCD" w:rsidRDefault="00580CC9" w:rsidP="002B4216">
      <w:pPr>
        <w:pStyle w:val="af0"/>
      </w:pPr>
      <w:r>
        <w:lastRenderedPageBreak/>
        <w:drawing>
          <wp:inline distT="0" distB="0" distL="0" distR="0" wp14:anchorId="1C4C5CA5" wp14:editId="2D15731E">
            <wp:extent cx="6120130" cy="3117215"/>
            <wp:effectExtent l="0" t="0" r="0" b="698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6796B" w14:textId="2F5D22A6" w:rsidR="002B4216" w:rsidRPr="00BC269F" w:rsidRDefault="001722AE" w:rsidP="007051EE">
      <w:pPr>
        <w:pStyle w:val="af2"/>
      </w:pPr>
      <w:bookmarkStart w:id="72" w:name="_Ref53342764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37</w:t>
      </w:r>
      <w:r w:rsidR="00E1516A">
        <w:rPr>
          <w:noProof/>
        </w:rPr>
        <w:fldChar w:fldCharType="end"/>
      </w:r>
      <w:bookmarkEnd w:id="72"/>
      <w:r w:rsidR="002B4216" w:rsidRPr="00BC269F">
        <w:t xml:space="preserve">. </w:t>
      </w:r>
      <w:r w:rsidR="00580711">
        <w:t>Добавление строки распределения по лицевому счету</w:t>
      </w:r>
    </w:p>
    <w:p w14:paraId="316CD563" w14:textId="4F509F49" w:rsidR="002B4216" w:rsidRPr="00BC52AB" w:rsidRDefault="002B4216" w:rsidP="002B4216">
      <w:pPr>
        <w:pStyle w:val="af"/>
      </w:pPr>
      <w:r w:rsidRPr="00BC52AB">
        <w:t>В результате откроется окно «</w:t>
      </w:r>
      <w:r>
        <w:t>Распределение по лицевым счетам</w:t>
      </w:r>
      <w:r w:rsidRPr="00BC52AB">
        <w:t xml:space="preserve">», состоящее из </w:t>
      </w:r>
      <w:r w:rsidR="00A025D4">
        <w:t>подраздел</w:t>
      </w:r>
      <w:r w:rsidRPr="00BC52AB">
        <w:t xml:space="preserve">а, расположенного в левой части окна (1) и правой части подраздела, предназначенной для ввода </w:t>
      </w:r>
      <w:r>
        <w:t xml:space="preserve">номеров </w:t>
      </w:r>
      <w:r w:rsidR="008652E2">
        <w:t>лицевых счетов</w:t>
      </w:r>
      <w:r w:rsidRPr="00BC52AB">
        <w:t xml:space="preserve"> (2) (</w:t>
      </w:r>
      <w:r w:rsidR="00F1398B">
        <w:fldChar w:fldCharType="begin"/>
      </w:r>
      <w:r w:rsidR="00F1398B">
        <w:instrText xml:space="preserve"> REF _Ref533427654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38</w:t>
      </w:r>
      <w:r w:rsidR="00F1398B">
        <w:fldChar w:fldCharType="end"/>
      </w:r>
      <w:r w:rsidRPr="00BC52AB">
        <w:t>).</w:t>
      </w:r>
    </w:p>
    <w:p w14:paraId="374316CD" w14:textId="41A02582" w:rsidR="002B4216" w:rsidRPr="00BC52AB" w:rsidRDefault="00BD4E17" w:rsidP="002B4216">
      <w:pPr>
        <w:pStyle w:val="af0"/>
      </w:pPr>
      <w:r>
        <w:drawing>
          <wp:inline distT="0" distB="0" distL="0" distR="0" wp14:anchorId="06C2875E" wp14:editId="0035402F">
            <wp:extent cx="6120130" cy="1687195"/>
            <wp:effectExtent l="0" t="0" r="0" b="825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E762A" w14:textId="1AA01F17" w:rsidR="002B4216" w:rsidRPr="00BC52AB" w:rsidRDefault="001722AE" w:rsidP="002B4216">
      <w:pPr>
        <w:pStyle w:val="af2"/>
      </w:pPr>
      <w:bookmarkStart w:id="73" w:name="_Ref533427654"/>
      <w:r>
        <w:t>Рисунок </w:t>
      </w:r>
      <w:r w:rsidR="002B4216">
        <w:rPr>
          <w:noProof/>
        </w:rPr>
        <w:fldChar w:fldCharType="begin"/>
      </w:r>
      <w:r w:rsidR="002B4216">
        <w:rPr>
          <w:noProof/>
        </w:rPr>
        <w:instrText xml:space="preserve"> SEQ Рисунок \* ARABIC </w:instrText>
      </w:r>
      <w:r w:rsidR="002B4216">
        <w:rPr>
          <w:noProof/>
        </w:rPr>
        <w:fldChar w:fldCharType="separate"/>
      </w:r>
      <w:r w:rsidR="00D23FC4">
        <w:rPr>
          <w:noProof/>
        </w:rPr>
        <w:t>38</w:t>
      </w:r>
      <w:r w:rsidR="002B4216">
        <w:rPr>
          <w:noProof/>
        </w:rPr>
        <w:fldChar w:fldCharType="end"/>
      </w:r>
      <w:bookmarkEnd w:id="73"/>
      <w:r w:rsidR="002B4216" w:rsidRPr="00BC52AB">
        <w:t>. Окно «</w:t>
      </w:r>
      <w:r w:rsidR="002B4216">
        <w:t>Распределение по лицевым счетам</w:t>
      </w:r>
      <w:r w:rsidR="002B4216" w:rsidRPr="00BC52AB">
        <w:t>»</w:t>
      </w:r>
    </w:p>
    <w:p w14:paraId="4297EBDF" w14:textId="7075CAE8" w:rsidR="002B4216" w:rsidRPr="00BC52AB" w:rsidRDefault="002B4216" w:rsidP="002B4216">
      <w:pPr>
        <w:pStyle w:val="af"/>
      </w:pPr>
      <w:r w:rsidRPr="00BC52AB">
        <w:t>Для работы с окном «</w:t>
      </w:r>
      <w:r>
        <w:t>Распределение по лицевым счетам</w:t>
      </w:r>
      <w:r w:rsidRPr="00BC52AB">
        <w:t>» в Системе реализована панель инструментов, состоящая из следующих функциональных кнопок (</w:t>
      </w:r>
      <w:r w:rsidR="00F1398B">
        <w:fldChar w:fldCharType="begin"/>
      </w:r>
      <w:r w:rsidR="00F1398B">
        <w:instrText xml:space="preserve"> REF _Ref533427659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39</w:t>
      </w:r>
      <w:r w:rsidR="00F1398B">
        <w:fldChar w:fldCharType="end"/>
      </w:r>
      <w:r w:rsidRPr="00BC52AB">
        <w:t>):</w:t>
      </w:r>
    </w:p>
    <w:p w14:paraId="59408FD8" w14:textId="77777777" w:rsidR="002B4216" w:rsidRPr="00BC52AB" w:rsidRDefault="002B4216" w:rsidP="00397562">
      <w:pPr>
        <w:pStyle w:val="-"/>
      </w:pPr>
      <w:r w:rsidRPr="00BC52AB">
        <w:t>«Обновить» (1) – обновление страницы;</w:t>
      </w:r>
    </w:p>
    <w:p w14:paraId="1CDB3666" w14:textId="77777777" w:rsidR="002B4216" w:rsidRPr="00BC52AB" w:rsidRDefault="002B4216" w:rsidP="00397562">
      <w:pPr>
        <w:pStyle w:val="-"/>
      </w:pPr>
      <w:r w:rsidRPr="00BC52AB">
        <w:t>«Отображать все строки» (2) – фильтрация по всем строкам, имеющим ненулевой остаток ЛБО;</w:t>
      </w:r>
    </w:p>
    <w:p w14:paraId="20C2B43C" w14:textId="77777777" w:rsidR="002B4216" w:rsidRPr="00BC52AB" w:rsidRDefault="002B4216" w:rsidP="00397562">
      <w:pPr>
        <w:pStyle w:val="-"/>
      </w:pPr>
      <w:r w:rsidRPr="00BC52AB">
        <w:t>«Добавить» (3) – добавление причины;</w:t>
      </w:r>
    </w:p>
    <w:p w14:paraId="688918B8" w14:textId="77777777" w:rsidR="002B4216" w:rsidRPr="00BC52AB" w:rsidRDefault="002B4216" w:rsidP="00397562">
      <w:pPr>
        <w:pStyle w:val="-"/>
      </w:pPr>
      <w:r w:rsidRPr="00BC52AB">
        <w:lastRenderedPageBreak/>
        <w:t>«Обновить» (4) – обновление страницы;</w:t>
      </w:r>
    </w:p>
    <w:p w14:paraId="6E862A26" w14:textId="77777777" w:rsidR="002B4216" w:rsidRPr="00BC52AB" w:rsidRDefault="002B4216" w:rsidP="00397562">
      <w:pPr>
        <w:pStyle w:val="-"/>
      </w:pPr>
      <w:r w:rsidRPr="00BC52AB">
        <w:t>«Сохранить» (5) – сохранение введенных данных;</w:t>
      </w:r>
    </w:p>
    <w:p w14:paraId="2C0BF5CF" w14:textId="77777777" w:rsidR="002B4216" w:rsidRPr="00BC52AB" w:rsidRDefault="002B4216" w:rsidP="00397562">
      <w:pPr>
        <w:pStyle w:val="-"/>
      </w:pPr>
      <w:r w:rsidRPr="00BC52AB">
        <w:t>«Удалить» (6) – удаление введенных данных</w:t>
      </w:r>
      <w:r>
        <w:t>.</w:t>
      </w:r>
    </w:p>
    <w:p w14:paraId="61E1BF5E" w14:textId="77777777" w:rsidR="002B4216" w:rsidRPr="00BC52AB" w:rsidRDefault="002B4216" w:rsidP="002B4216">
      <w:pPr>
        <w:pStyle w:val="af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функциональных кнопок соответствующих настройкам ограничений пользователя.</w:t>
      </w:r>
    </w:p>
    <w:p w14:paraId="2C7769B1" w14:textId="211CBD08" w:rsidR="002B4216" w:rsidRPr="00BC52AB" w:rsidRDefault="00F755CC" w:rsidP="002B4216">
      <w:pPr>
        <w:pStyle w:val="af0"/>
      </w:pPr>
      <w:r>
        <w:drawing>
          <wp:inline distT="0" distB="0" distL="0" distR="0" wp14:anchorId="291072C6" wp14:editId="188B9C71">
            <wp:extent cx="6120130" cy="1548765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4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E7E65" w14:textId="3AA4737E" w:rsidR="002B4216" w:rsidRPr="00BC52AB" w:rsidRDefault="001722AE" w:rsidP="00EF1968">
      <w:pPr>
        <w:pStyle w:val="af2"/>
      </w:pPr>
      <w:bookmarkStart w:id="74" w:name="_Ref53342765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39</w:t>
      </w:r>
      <w:r w:rsidR="00E1516A">
        <w:rPr>
          <w:noProof/>
        </w:rPr>
        <w:fldChar w:fldCharType="end"/>
      </w:r>
      <w:bookmarkEnd w:id="74"/>
      <w:r w:rsidR="002B4216" w:rsidRPr="00BC52AB">
        <w:t>. Функциональные кнопки подраздела «</w:t>
      </w:r>
      <w:r w:rsidR="002B4216">
        <w:t>Распределение по лицевым счетам</w:t>
      </w:r>
      <w:r w:rsidR="002B4216" w:rsidRPr="00BC52AB">
        <w:t>»</w:t>
      </w:r>
    </w:p>
    <w:p w14:paraId="38E3D364" w14:textId="77777777" w:rsidR="002B4216" w:rsidRPr="00BC52AB" w:rsidRDefault="002B4216" w:rsidP="00636701">
      <w:pPr>
        <w:pStyle w:val="4"/>
      </w:pPr>
      <w:r w:rsidRPr="00BC52AB">
        <w:t xml:space="preserve">Указание </w:t>
      </w:r>
      <w:r>
        <w:t>номеров лицевых счетов</w:t>
      </w:r>
    </w:p>
    <w:p w14:paraId="17316FFC" w14:textId="62FBA662" w:rsidR="002B4216" w:rsidRPr="00BC52AB" w:rsidRDefault="002B4216" w:rsidP="002B4216">
      <w:pPr>
        <w:pStyle w:val="af"/>
      </w:pPr>
      <w:r w:rsidRPr="00BC52AB">
        <w:t xml:space="preserve">Для указания </w:t>
      </w:r>
      <w:r>
        <w:t xml:space="preserve">номеров </w:t>
      </w:r>
      <w:r w:rsidR="00C43220">
        <w:t>лицевого счета</w:t>
      </w:r>
      <w:r>
        <w:t xml:space="preserve"> </w:t>
      </w:r>
      <w:r w:rsidRPr="00BC52AB">
        <w:t xml:space="preserve">необходимо </w:t>
      </w:r>
      <w:r w:rsidR="00716DFB" w:rsidRPr="00BC52AB">
        <w:t xml:space="preserve">одним нажатием левой кнопки мыши </w:t>
      </w:r>
      <w:r w:rsidRPr="00BC52AB">
        <w:t xml:space="preserve">выделить строку </w:t>
      </w:r>
      <w:r w:rsidR="00A025D4">
        <w:t>подраздел</w:t>
      </w:r>
      <w:r w:rsidRPr="00BC52AB">
        <w:t>а в левой области окна и в правой области нажать на кнопку «Добавить» (</w:t>
      </w:r>
      <w:r w:rsidR="00F1398B">
        <w:fldChar w:fldCharType="begin"/>
      </w:r>
      <w:r w:rsidR="00F1398B">
        <w:instrText xml:space="preserve"> REF _Ref533427666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40</w:t>
      </w:r>
      <w:r w:rsidR="00F1398B">
        <w:fldChar w:fldCharType="end"/>
      </w:r>
      <w:r w:rsidRPr="00BC52AB">
        <w:t>).</w:t>
      </w:r>
    </w:p>
    <w:p w14:paraId="5EA1C30E" w14:textId="42A88E31" w:rsidR="002B4216" w:rsidRPr="00BC52AB" w:rsidRDefault="00680BED" w:rsidP="002B4216">
      <w:pPr>
        <w:pStyle w:val="af0"/>
      </w:pPr>
      <w:r>
        <w:drawing>
          <wp:inline distT="0" distB="0" distL="0" distR="0" wp14:anchorId="072BA0FC" wp14:editId="5CD9529B">
            <wp:extent cx="6120130" cy="1548765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4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E0927" w14:textId="7053E529" w:rsidR="00580711" w:rsidRPr="00580711" w:rsidRDefault="001722AE" w:rsidP="00580711">
      <w:pPr>
        <w:pStyle w:val="af2"/>
      </w:pPr>
      <w:bookmarkStart w:id="75" w:name="_Ref533427666"/>
      <w:r>
        <w:t>Рисунок </w:t>
      </w:r>
      <w:r w:rsidR="002B4216">
        <w:rPr>
          <w:noProof/>
        </w:rPr>
        <w:fldChar w:fldCharType="begin"/>
      </w:r>
      <w:r w:rsidR="002B4216">
        <w:rPr>
          <w:noProof/>
        </w:rPr>
        <w:instrText xml:space="preserve"> SEQ Рисунок \* ARABIC </w:instrText>
      </w:r>
      <w:r w:rsidR="002B4216">
        <w:rPr>
          <w:noProof/>
        </w:rPr>
        <w:fldChar w:fldCharType="separate"/>
      </w:r>
      <w:r w:rsidR="00D23FC4">
        <w:rPr>
          <w:noProof/>
        </w:rPr>
        <w:t>40</w:t>
      </w:r>
      <w:r w:rsidR="002B4216">
        <w:rPr>
          <w:noProof/>
        </w:rPr>
        <w:fldChar w:fldCharType="end"/>
      </w:r>
      <w:bookmarkEnd w:id="75"/>
      <w:r w:rsidR="002B4216" w:rsidRPr="00BC52AB">
        <w:t xml:space="preserve">. </w:t>
      </w:r>
      <w:r w:rsidR="00580711">
        <w:t>Указание номеров лицевых счетов</w:t>
      </w:r>
    </w:p>
    <w:p w14:paraId="5DE821C0" w14:textId="2FBE3922" w:rsidR="002B4216" w:rsidRPr="00BC52AB" w:rsidRDefault="002B4216" w:rsidP="002B4216">
      <w:pPr>
        <w:pStyle w:val="af"/>
      </w:pPr>
      <w:r w:rsidRPr="00BC52AB">
        <w:rPr>
          <w:b/>
        </w:rPr>
        <w:t>Важно!</w:t>
      </w:r>
      <w:r w:rsidRPr="00BC52AB">
        <w:t xml:space="preserve"> </w:t>
      </w:r>
      <w:r>
        <w:t xml:space="preserve">Распределение по </w:t>
      </w:r>
      <w:r w:rsidR="00C43220">
        <w:t>лицевым счетам</w:t>
      </w:r>
      <w:r>
        <w:t xml:space="preserve"> должно соответствовать распределению по подведомственному учреждению</w:t>
      </w:r>
    </w:p>
    <w:p w14:paraId="2D63BADD" w14:textId="1A5C57C1" w:rsidR="002B4216" w:rsidRPr="00BC52AB" w:rsidRDefault="002B4216" w:rsidP="002B4216">
      <w:pPr>
        <w:pStyle w:val="af"/>
      </w:pPr>
      <w:r w:rsidRPr="00BC52AB">
        <w:t>В отобразившейся строке</w:t>
      </w:r>
      <w:r w:rsidR="00936CF5">
        <w:t xml:space="preserve"> необходимо</w:t>
      </w:r>
      <w:r w:rsidRPr="00BC52AB">
        <w:t xml:space="preserve"> ввести данные и нажать на кнопку «Сохранить» (</w:t>
      </w:r>
      <w:r w:rsidR="00F1398B">
        <w:fldChar w:fldCharType="begin"/>
      </w:r>
      <w:r w:rsidR="00F1398B">
        <w:instrText xml:space="preserve"> REF _Ref533427671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41</w:t>
      </w:r>
      <w:r w:rsidR="00F1398B">
        <w:fldChar w:fldCharType="end"/>
      </w:r>
      <w:r w:rsidRPr="00BC52AB">
        <w:t>).</w:t>
      </w:r>
    </w:p>
    <w:p w14:paraId="66046A47" w14:textId="137278A3" w:rsidR="002B4216" w:rsidRPr="00BC52AB" w:rsidRDefault="00E7271B" w:rsidP="002B4216">
      <w:pPr>
        <w:pStyle w:val="af0"/>
      </w:pPr>
      <w:r>
        <w:lastRenderedPageBreak/>
        <w:drawing>
          <wp:inline distT="0" distB="0" distL="0" distR="0" wp14:anchorId="6034880E" wp14:editId="4C86ACC1">
            <wp:extent cx="6120130" cy="1548765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4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E1642" w14:textId="65B3AFD5" w:rsidR="002B4216" w:rsidRDefault="001722AE" w:rsidP="002B4216">
      <w:pPr>
        <w:pStyle w:val="af2"/>
      </w:pPr>
      <w:bookmarkStart w:id="76" w:name="_Ref533427671"/>
      <w:r>
        <w:t>Рисунок </w:t>
      </w:r>
      <w:r w:rsidR="002B4216">
        <w:rPr>
          <w:noProof/>
        </w:rPr>
        <w:fldChar w:fldCharType="begin"/>
      </w:r>
      <w:r w:rsidR="002B4216">
        <w:rPr>
          <w:noProof/>
        </w:rPr>
        <w:instrText xml:space="preserve"> SEQ Рисунок \* ARABIC </w:instrText>
      </w:r>
      <w:r w:rsidR="002B4216">
        <w:rPr>
          <w:noProof/>
        </w:rPr>
        <w:fldChar w:fldCharType="separate"/>
      </w:r>
      <w:r w:rsidR="00D23FC4">
        <w:rPr>
          <w:noProof/>
        </w:rPr>
        <w:t>41</w:t>
      </w:r>
      <w:r w:rsidR="002B4216">
        <w:rPr>
          <w:noProof/>
        </w:rPr>
        <w:fldChar w:fldCharType="end"/>
      </w:r>
      <w:bookmarkEnd w:id="76"/>
      <w:r w:rsidR="002B4216" w:rsidRPr="00BC52AB">
        <w:t xml:space="preserve">. </w:t>
      </w:r>
      <w:r w:rsidR="00580711">
        <w:t xml:space="preserve">Сохранение </w:t>
      </w:r>
      <w:r w:rsidR="00936CF5">
        <w:t xml:space="preserve">введенных </w:t>
      </w:r>
      <w:r w:rsidR="00580711">
        <w:t>данных</w:t>
      </w:r>
    </w:p>
    <w:p w14:paraId="39B10BB3" w14:textId="34FE00AA" w:rsidR="002D0B16" w:rsidRPr="00BC269F" w:rsidRDefault="00C1165A" w:rsidP="00636701">
      <w:pPr>
        <w:pStyle w:val="2"/>
      </w:pPr>
      <w:bookmarkStart w:id="77" w:name="_Toc533427557"/>
      <w:bookmarkStart w:id="78" w:name="_Toc533428707"/>
      <w:bookmarkStart w:id="79" w:name="_Toc82012549"/>
      <w:bookmarkEnd w:id="77"/>
      <w:bookmarkEnd w:id="78"/>
      <w:r w:rsidRPr="00BC269F">
        <w:t xml:space="preserve">Распределение </w:t>
      </w:r>
      <w:r w:rsidR="005907D1">
        <w:t>л</w:t>
      </w:r>
      <w:r w:rsidR="005907D1" w:rsidRPr="00BC269F">
        <w:t xml:space="preserve">имитов </w:t>
      </w:r>
      <w:r w:rsidR="002D0B16" w:rsidRPr="00BC269F">
        <w:t xml:space="preserve">бюджетных обязательств по </w:t>
      </w:r>
      <w:r w:rsidR="00B1647E">
        <w:t>подведомственным учреждениям</w:t>
      </w:r>
      <w:bookmarkEnd w:id="79"/>
    </w:p>
    <w:p w14:paraId="581AADE3" w14:textId="130A5E4F" w:rsidR="00C72B3C" w:rsidRPr="00BC269F" w:rsidRDefault="00C72B3C" w:rsidP="00C72B3C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</w:t>
      </w:r>
      <w:r w:rsidR="009E4370" w:rsidRPr="00BC269F">
        <w:rPr>
          <w:lang w:eastAsia="zh-CN"/>
        </w:rPr>
        <w:t xml:space="preserve">Формирование и ведение БР </w:t>
      </w:r>
      <w:r w:rsidRPr="00BC269F">
        <w:rPr>
          <w:lang w:eastAsia="zh-CN"/>
        </w:rPr>
        <w:t>РБС (Ввод данных)»</w:t>
      </w:r>
      <w:r w:rsidR="00E25633">
        <w:rPr>
          <w:lang w:eastAsia="zh-CN"/>
        </w:rPr>
        <w:t>.</w:t>
      </w:r>
    </w:p>
    <w:p w14:paraId="128DD1D5" w14:textId="6B2AE8E6" w:rsidR="00FA1B6A" w:rsidRPr="00BC269F" w:rsidRDefault="00C0398C" w:rsidP="00C0398C">
      <w:pPr>
        <w:pStyle w:val="af"/>
      </w:pPr>
      <w:r w:rsidRPr="00BC269F">
        <w:t xml:space="preserve">Распределение </w:t>
      </w:r>
      <w:r w:rsidR="005907D1">
        <w:t>л</w:t>
      </w:r>
      <w:r w:rsidR="005907D1" w:rsidRPr="00BC269F">
        <w:t xml:space="preserve">имитов </w:t>
      </w:r>
      <w:r w:rsidRPr="00BC269F">
        <w:t xml:space="preserve">бюджетных обязательств по </w:t>
      </w:r>
      <w:r w:rsidR="00B1647E">
        <w:t>подведомственным учреждениям</w:t>
      </w:r>
      <w:r w:rsidRPr="00BC269F">
        <w:t xml:space="preserve"> осуществляется во </w:t>
      </w:r>
      <w:r w:rsidR="004F234C" w:rsidRPr="00BC269F">
        <w:t>вкладк</w:t>
      </w:r>
      <w:r w:rsidR="004F234C">
        <w:t>ах</w:t>
      </w:r>
      <w:r w:rsidR="004F234C" w:rsidRPr="00BC269F">
        <w:t xml:space="preserve"> </w:t>
      </w:r>
      <w:r w:rsidRPr="00BC269F">
        <w:t>«ЛБО»</w:t>
      </w:r>
      <w:r w:rsidR="004F234C">
        <w:t>, «ЛБО в части ФАИП» и/или «ЛБО по МПИ»</w:t>
      </w:r>
      <w:r w:rsidRPr="00BC269F">
        <w:t xml:space="preserve"> подраздела «Распределение показателей БА и ЛБО».</w:t>
      </w:r>
    </w:p>
    <w:p w14:paraId="65B78F39" w14:textId="540F5550" w:rsidR="00E57B20" w:rsidRPr="00BC269F" w:rsidRDefault="00FB0DB9" w:rsidP="00E57B20">
      <w:pPr>
        <w:pStyle w:val="af"/>
      </w:pPr>
      <w:r>
        <w:t>Для перехода в подраздел</w:t>
      </w:r>
      <w:r w:rsidR="00E57B20" w:rsidRPr="00BC269F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E57B20" w:rsidRPr="00BC269F">
        <w:rPr>
          <w:bCs/>
        </w:rPr>
        <w:t>Бюджетная роспись и ЛБО (ГРБС)</w:t>
      </w:r>
      <w:r w:rsidR="00E57B20" w:rsidRPr="00BC269F">
        <w:t xml:space="preserve">» (2) и в рабочей области </w:t>
      </w:r>
      <w:r w:rsidR="00716DFB" w:rsidRPr="00BC269F">
        <w:t xml:space="preserve">одним нажатием левой кнопки мыши </w:t>
      </w:r>
      <w:r w:rsidR="00E57B20" w:rsidRPr="00BC269F">
        <w:t>открыть подраздел «Распределение показателей БА и ЛБО» (3) (</w:t>
      </w:r>
      <w:r w:rsidR="004E3EF9" w:rsidRPr="00BC269F">
        <w:fldChar w:fldCharType="begin"/>
      </w:r>
      <w:r w:rsidR="00262D71" w:rsidRPr="00BC269F">
        <w:instrText xml:space="preserve"> REF _Ref470129419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42</w:t>
      </w:r>
      <w:r w:rsidR="004E3EF9" w:rsidRPr="00BC269F">
        <w:fldChar w:fldCharType="end"/>
      </w:r>
      <w:r w:rsidR="00E57B20" w:rsidRPr="00BC269F">
        <w:t>).</w:t>
      </w:r>
    </w:p>
    <w:p w14:paraId="4DFE7C69" w14:textId="05196E03" w:rsidR="00E57B20" w:rsidRPr="00BC269F" w:rsidRDefault="002602AA" w:rsidP="00E57B20">
      <w:pPr>
        <w:pStyle w:val="af0"/>
      </w:pPr>
      <w:r>
        <w:lastRenderedPageBreak/>
        <w:drawing>
          <wp:inline distT="0" distB="0" distL="0" distR="0" wp14:anchorId="3998A745" wp14:editId="76DE07DE">
            <wp:extent cx="6120130" cy="342900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7A7E7" w14:textId="2D7F7AA7" w:rsidR="00E57B20" w:rsidRPr="00BC269F" w:rsidRDefault="001722AE" w:rsidP="00EF1968">
      <w:pPr>
        <w:pStyle w:val="af2"/>
      </w:pPr>
      <w:bookmarkStart w:id="80" w:name="_Ref470129419"/>
      <w:r>
        <w:t>Рисунок </w:t>
      </w:r>
      <w:r w:rsidR="004E3EF9" w:rsidRPr="00BC269F">
        <w:fldChar w:fldCharType="begin"/>
      </w:r>
      <w:r w:rsidR="00E57B20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42</w:t>
      </w:r>
      <w:r w:rsidR="004E3EF9" w:rsidRPr="00BC269F">
        <w:fldChar w:fldCharType="end"/>
      </w:r>
      <w:bookmarkEnd w:id="80"/>
      <w:r w:rsidR="00E57B20" w:rsidRPr="00BC269F">
        <w:t xml:space="preserve">. </w:t>
      </w:r>
      <w:r w:rsidR="00FB0DB9">
        <w:t>Переход в подраздел</w:t>
      </w:r>
      <w:r w:rsidR="00E57B20" w:rsidRPr="00BC269F">
        <w:t xml:space="preserve"> «Распределение показателей БА и ЛБО»</w:t>
      </w:r>
    </w:p>
    <w:p w14:paraId="55F12800" w14:textId="68359D96" w:rsidR="00E57B20" w:rsidRPr="00BC269F" w:rsidRDefault="00E57B20" w:rsidP="00E57B20">
      <w:pPr>
        <w:pStyle w:val="af"/>
      </w:pPr>
      <w:r w:rsidRPr="00BC269F">
        <w:t xml:space="preserve">В результате откроется подраздел «Распределение показателей БА и ЛБО», в котором необходимо </w:t>
      </w:r>
      <w:r w:rsidR="00542AFB" w:rsidRPr="00BC269F">
        <w:t xml:space="preserve">выбрать </w:t>
      </w:r>
      <w:r w:rsidR="00542AFB">
        <w:t>соответствующий бюджетный цикл  и перейти во вкладку</w:t>
      </w:r>
      <w:r w:rsidR="00542AFB" w:rsidRPr="00BC269F" w:rsidDel="00542AFB">
        <w:t xml:space="preserve"> </w:t>
      </w:r>
      <w:r w:rsidRPr="00BC269F">
        <w:t>(</w:t>
      </w:r>
      <w:r w:rsidR="004E3EF9" w:rsidRPr="00BC269F">
        <w:fldChar w:fldCharType="begin"/>
      </w:r>
      <w:r w:rsidR="00262D71" w:rsidRPr="00BC269F">
        <w:instrText xml:space="preserve"> REF _Ref470129428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43</w:t>
      </w:r>
      <w:r w:rsidR="004E3EF9" w:rsidRPr="00BC269F">
        <w:fldChar w:fldCharType="end"/>
      </w:r>
      <w:r w:rsidRPr="00BC269F">
        <w:t>).</w:t>
      </w:r>
    </w:p>
    <w:p w14:paraId="1F987519" w14:textId="6BEB8232" w:rsidR="00E57B20" w:rsidRPr="00BC269F" w:rsidRDefault="0089499C" w:rsidP="00E57B20">
      <w:pPr>
        <w:pStyle w:val="af0"/>
      </w:pPr>
      <w:r w:rsidRPr="00A043A6">
        <w:drawing>
          <wp:inline distT="0" distB="0" distL="0" distR="0" wp14:anchorId="6F5FA18A" wp14:editId="2FB37BFE">
            <wp:extent cx="6120130" cy="292205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2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1058B" w14:textId="1398B8D4" w:rsidR="00E57B20" w:rsidRPr="00BC269F" w:rsidRDefault="001722AE" w:rsidP="00EF1968">
      <w:pPr>
        <w:pStyle w:val="af2"/>
      </w:pPr>
      <w:bookmarkStart w:id="81" w:name="_Ref470129428"/>
      <w:r>
        <w:t>Рисунок </w:t>
      </w:r>
      <w:r w:rsidR="004E3EF9" w:rsidRPr="00BC269F">
        <w:fldChar w:fldCharType="begin"/>
      </w:r>
      <w:r w:rsidR="00E57B20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43</w:t>
      </w:r>
      <w:r w:rsidR="004E3EF9" w:rsidRPr="00BC269F">
        <w:fldChar w:fldCharType="end"/>
      </w:r>
      <w:bookmarkEnd w:id="81"/>
      <w:r w:rsidR="00E57B20" w:rsidRPr="00BC269F">
        <w:t>. Подраздел «Распределение показателей БА и ЛБО»</w:t>
      </w:r>
    </w:p>
    <w:p w14:paraId="0BCE6796" w14:textId="6A1053B8" w:rsidR="00E57B20" w:rsidRPr="00BC269F" w:rsidRDefault="00E57B20" w:rsidP="00E57B20">
      <w:pPr>
        <w:pStyle w:val="af"/>
      </w:pPr>
      <w:r w:rsidRPr="00BC269F">
        <w:t xml:space="preserve">Во вкладке «ЛБО» реализована панель инструментов, состоящая из следующих функциональных кнопок и </w:t>
      </w:r>
      <w:r w:rsidR="00371DFE">
        <w:t>области</w:t>
      </w:r>
      <w:r w:rsidR="00371DFE" w:rsidRPr="00BC269F">
        <w:t xml:space="preserve"> </w:t>
      </w:r>
      <w:r w:rsidRPr="00BC269F">
        <w:t>фильтра</w:t>
      </w:r>
      <w:r w:rsidR="00371DFE">
        <w:t>ции</w:t>
      </w:r>
      <w:r w:rsidRPr="00BC269F">
        <w:t xml:space="preserve"> (</w:t>
      </w:r>
      <w:r w:rsidR="004E3EF9" w:rsidRPr="00BC269F">
        <w:fldChar w:fldCharType="begin"/>
      </w:r>
      <w:r w:rsidR="00262D71" w:rsidRPr="00BC269F">
        <w:instrText xml:space="preserve"> REF _Ref470129435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44</w:t>
      </w:r>
      <w:r w:rsidR="004E3EF9" w:rsidRPr="00BC269F">
        <w:fldChar w:fldCharType="end"/>
      </w:r>
      <w:r w:rsidRPr="00BC269F">
        <w:t>):</w:t>
      </w:r>
    </w:p>
    <w:p w14:paraId="5FCCE871" w14:textId="77777777" w:rsidR="00104A53" w:rsidRPr="00104A53" w:rsidRDefault="00104A53" w:rsidP="00397562">
      <w:pPr>
        <w:pStyle w:val="-"/>
        <w:rPr>
          <w:snapToGrid w:val="0"/>
        </w:rPr>
      </w:pPr>
      <w:r w:rsidRPr="00104A53">
        <w:rPr>
          <w:snapToGrid w:val="0"/>
        </w:rPr>
        <w:t>«Обновить» (1) – обновление страницы;</w:t>
      </w:r>
    </w:p>
    <w:p w14:paraId="52FE2F16" w14:textId="77777777" w:rsidR="00104A53" w:rsidRPr="00104A53" w:rsidRDefault="00104A53" w:rsidP="00397562">
      <w:pPr>
        <w:pStyle w:val="-"/>
        <w:rPr>
          <w:snapToGrid w:val="0"/>
        </w:rPr>
      </w:pPr>
      <w:r w:rsidRPr="00104A53">
        <w:rPr>
          <w:snapToGrid w:val="0"/>
        </w:rPr>
        <w:t>«Реестр» (2):</w:t>
      </w:r>
    </w:p>
    <w:p w14:paraId="7C613861" w14:textId="752F4CF3" w:rsidR="00104A53" w:rsidRPr="00104A53" w:rsidRDefault="00104A53" w:rsidP="00EC78B7">
      <w:pPr>
        <w:pStyle w:val="--"/>
      </w:pPr>
      <w:r w:rsidRPr="00104A53">
        <w:rPr>
          <w:i/>
        </w:rPr>
        <w:lastRenderedPageBreak/>
        <w:t>[Условие для финансового обеспечения]</w:t>
      </w:r>
      <w:r w:rsidRPr="00104A53">
        <w:t xml:space="preserve"> – просмотр причины возникновения остатка ЛБО;</w:t>
      </w:r>
    </w:p>
    <w:p w14:paraId="3F63F1C5" w14:textId="56AA8CA1" w:rsidR="00104A53" w:rsidRDefault="007126F0" w:rsidP="00EC78B7">
      <w:pPr>
        <w:pStyle w:val="--"/>
      </w:pPr>
      <w:r w:rsidRPr="00104A53">
        <w:rPr>
          <w:i/>
        </w:rPr>
        <w:t>[</w:t>
      </w:r>
      <w:r w:rsidR="00104A53" w:rsidRPr="00104A53">
        <w:rPr>
          <w:i/>
        </w:rPr>
        <w:t>Распределить/по РБС/ПБС]</w:t>
      </w:r>
      <w:r w:rsidR="00104A53" w:rsidRPr="00104A53">
        <w:t xml:space="preserve"> – формирование распределения по РБС/ПБС;</w:t>
      </w:r>
    </w:p>
    <w:p w14:paraId="6A863A51" w14:textId="1CA38468" w:rsidR="007126F0" w:rsidRPr="00104A53" w:rsidRDefault="007126F0" w:rsidP="00EC78B7">
      <w:pPr>
        <w:pStyle w:val="--"/>
      </w:pPr>
      <w:r w:rsidRPr="00104A53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104A53">
        <w:rPr>
          <w:i/>
        </w:rPr>
        <w:t>]</w:t>
      </w:r>
      <w:r w:rsidRPr="00104A53">
        <w:t xml:space="preserve"> – формирование распределения по </w:t>
      </w:r>
      <w:r>
        <w:t>лицевому счету</w:t>
      </w:r>
      <w:r w:rsidRPr="00104A53">
        <w:t>;</w:t>
      </w:r>
    </w:p>
    <w:p w14:paraId="1EEC5B61" w14:textId="27AFAA83" w:rsidR="00104A53" w:rsidRPr="00104A53" w:rsidRDefault="00104A53" w:rsidP="00EC78B7">
      <w:pPr>
        <w:pStyle w:val="--"/>
      </w:pPr>
      <w:r w:rsidRPr="005176BE">
        <w:rPr>
          <w:i/>
        </w:rPr>
        <w:t>[Сформировать документ/</w:t>
      </w:r>
      <w:r w:rsidR="0089499C">
        <w:rPr>
          <w:i/>
        </w:rPr>
        <w:t xml:space="preserve"> </w:t>
      </w:r>
      <w:r w:rsidRPr="005176BE">
        <w:rPr>
          <w:i/>
        </w:rPr>
        <w:t>«Справка о распределении БА и ЛБО» по учреждениям (РБС)]</w:t>
      </w:r>
      <w:r w:rsidRPr="00104A53">
        <w:t xml:space="preserve"> – формирование Справки о распределении </w:t>
      </w:r>
      <w:r w:rsidR="00F34566">
        <w:t xml:space="preserve">бюджетных ассигнований (далее – </w:t>
      </w:r>
      <w:r w:rsidRPr="00104A53">
        <w:t>БА</w:t>
      </w:r>
      <w:r w:rsidR="00F34566">
        <w:t>)</w:t>
      </w:r>
      <w:r w:rsidRPr="00104A53">
        <w:t xml:space="preserve"> и ЛБО РБС;</w:t>
      </w:r>
    </w:p>
    <w:p w14:paraId="6C7A6CD4" w14:textId="5AD2A202" w:rsidR="00104A53" w:rsidRPr="00104A53" w:rsidRDefault="00104A53" w:rsidP="00EC78B7">
      <w:pPr>
        <w:pStyle w:val="--"/>
      </w:pPr>
      <w:r w:rsidRPr="00915B53">
        <w:rPr>
          <w:i/>
        </w:rPr>
        <w:t>[Сформировать документ/</w:t>
      </w:r>
      <w:r w:rsidR="0089499C" w:rsidRPr="00915B53">
        <w:rPr>
          <w:i/>
        </w:rPr>
        <w:t xml:space="preserve"> </w:t>
      </w:r>
      <w:r w:rsidRPr="00915B53">
        <w:rPr>
          <w:i/>
        </w:rPr>
        <w:t>«Лимиты бюджетных обязательств» РБС]</w:t>
      </w:r>
      <w:r w:rsidRPr="00104A53">
        <w:t xml:space="preserve"> – формирование лимитов бюджетных обязательств РБС;</w:t>
      </w:r>
    </w:p>
    <w:p w14:paraId="2FAE03FE" w14:textId="0603C3E1" w:rsidR="00104A53" w:rsidRPr="00104A53" w:rsidRDefault="00104A53" w:rsidP="00EC78B7">
      <w:pPr>
        <w:pStyle w:val="--"/>
      </w:pPr>
      <w:r w:rsidRPr="00104A53">
        <w:rPr>
          <w:i/>
        </w:rPr>
        <w:t>[Сформировать документ/</w:t>
      </w:r>
      <w:r w:rsidR="0089499C">
        <w:rPr>
          <w:i/>
        </w:rPr>
        <w:t xml:space="preserve"> </w:t>
      </w:r>
      <w:r w:rsidRPr="00104A53">
        <w:rPr>
          <w:i/>
        </w:rPr>
        <w:t>«</w:t>
      </w:r>
      <w:r w:rsidR="007126F0">
        <w:rPr>
          <w:i/>
        </w:rPr>
        <w:t xml:space="preserve">БА, </w:t>
      </w:r>
      <w:r w:rsidRPr="00104A53">
        <w:rPr>
          <w:i/>
        </w:rPr>
        <w:t xml:space="preserve">ЛБО </w:t>
      </w:r>
      <w:r w:rsidR="007126F0">
        <w:rPr>
          <w:i/>
        </w:rPr>
        <w:t>утверждение которых осуществляется по отдельным решениям</w:t>
      </w:r>
      <w:r w:rsidRPr="00104A53">
        <w:rPr>
          <w:i/>
        </w:rPr>
        <w:t>» (ф. 0501151) (РБС)]</w:t>
      </w:r>
      <w:r w:rsidRPr="00104A53">
        <w:t xml:space="preserve"> – формирование</w:t>
      </w:r>
      <w:r w:rsidR="007126F0">
        <w:t xml:space="preserve"> бюджетных ассигнований,</w:t>
      </w:r>
      <w:r w:rsidRPr="00104A53">
        <w:t xml:space="preserve"> лимитов бюджетных обязательств </w:t>
      </w:r>
      <w:r>
        <w:t>по расходам, утверждение которых осуществляется по отдельным решениям</w:t>
      </w:r>
      <w:r w:rsidRPr="00104A53">
        <w:t>;</w:t>
      </w:r>
    </w:p>
    <w:p w14:paraId="41DBEE3B" w14:textId="77777777" w:rsidR="00104A53" w:rsidRPr="00104A53" w:rsidRDefault="00104A53" w:rsidP="00EC78B7">
      <w:pPr>
        <w:pStyle w:val="--"/>
      </w:pPr>
      <w:r w:rsidRPr="00104A53">
        <w:rPr>
          <w:i/>
        </w:rPr>
        <w:t>[Версии/Создать версию]</w:t>
      </w:r>
      <w:r w:rsidRPr="00104A53">
        <w:t xml:space="preserve"> – формирование версии распределения;</w:t>
      </w:r>
    </w:p>
    <w:p w14:paraId="2D4F27CC" w14:textId="77777777" w:rsidR="00104A53" w:rsidRPr="00104A53" w:rsidRDefault="00104A53" w:rsidP="00EC78B7">
      <w:pPr>
        <w:pStyle w:val="--"/>
      </w:pPr>
      <w:r w:rsidRPr="00104A53">
        <w:rPr>
          <w:i/>
        </w:rPr>
        <w:t>[Версии/Удалить версию]</w:t>
      </w:r>
      <w:r w:rsidRPr="00104A53">
        <w:t xml:space="preserve"> – удаление версии распределения;</w:t>
      </w:r>
    </w:p>
    <w:p w14:paraId="50B69932" w14:textId="77777777" w:rsidR="00104A53" w:rsidRPr="00104A53" w:rsidRDefault="00104A53" w:rsidP="00EC78B7">
      <w:pPr>
        <w:pStyle w:val="--"/>
      </w:pPr>
      <w:r w:rsidRPr="00104A53">
        <w:rPr>
          <w:i/>
        </w:rPr>
        <w:t>[Версии/Просмотр версий]</w:t>
      </w:r>
      <w:r w:rsidRPr="00104A53">
        <w:t xml:space="preserve"> – просмотр версии распределения;</w:t>
      </w:r>
    </w:p>
    <w:p w14:paraId="081FF613" w14:textId="77777777" w:rsidR="00104A53" w:rsidRPr="00104A53" w:rsidRDefault="00104A53" w:rsidP="00EC78B7">
      <w:pPr>
        <w:pStyle w:val="--"/>
      </w:pPr>
      <w:r w:rsidRPr="00F37378">
        <w:rPr>
          <w:i/>
        </w:rPr>
        <w:t>[</w:t>
      </w:r>
      <w:r w:rsidRPr="00104A53">
        <w:rPr>
          <w:i/>
        </w:rPr>
        <w:t>Удалить строку</w:t>
      </w:r>
      <w:r w:rsidRPr="00F37378">
        <w:rPr>
          <w:i/>
        </w:rPr>
        <w:t>]</w:t>
      </w:r>
      <w:r w:rsidRPr="00104A53">
        <w:rPr>
          <w:i/>
        </w:rPr>
        <w:t xml:space="preserve"> </w:t>
      </w:r>
      <w:r w:rsidRPr="00104A53">
        <w:t>– удаление распределения;</w:t>
      </w:r>
    </w:p>
    <w:p w14:paraId="4D2FE163" w14:textId="77777777" w:rsidR="00104A53" w:rsidRDefault="00104A53" w:rsidP="00EC78B7">
      <w:pPr>
        <w:pStyle w:val="--"/>
      </w:pPr>
      <w:r w:rsidRPr="00104A53">
        <w:rPr>
          <w:i/>
        </w:rPr>
        <w:t>[Пересчет на основании распределений]</w:t>
      </w:r>
      <w:r w:rsidRPr="00104A53">
        <w:t xml:space="preserve"> – осуществляет пересчет данных по графе «Распределено» от подведомственных учреждений;</w:t>
      </w:r>
    </w:p>
    <w:p w14:paraId="346078F1" w14:textId="47B730E7" w:rsidR="003B55AB" w:rsidRPr="00104A53" w:rsidRDefault="003B55AB" w:rsidP="00EC78B7">
      <w:pPr>
        <w:pStyle w:val="--"/>
      </w:pPr>
      <w:r w:rsidRPr="003B55AB">
        <w:rPr>
          <w:i/>
        </w:rPr>
        <w:t>[Загрузить распределение показателей</w:t>
      </w:r>
      <w:r w:rsidRPr="005C2D1E">
        <w:rPr>
          <w:i/>
        </w:rPr>
        <w:t>]</w:t>
      </w:r>
      <w:r w:rsidRPr="0083264C">
        <w:t xml:space="preserve"> – </w:t>
      </w:r>
      <w:r>
        <w:t xml:space="preserve">инструмент для массового распределения средств по подведомственным учреждениям; </w:t>
      </w:r>
    </w:p>
    <w:p w14:paraId="2BBDE230" w14:textId="4D829A93" w:rsidR="009D6CCA" w:rsidRDefault="00104A53" w:rsidP="00EC78B7">
      <w:pPr>
        <w:pStyle w:val="--"/>
      </w:pPr>
      <w:r w:rsidRPr="00104A53">
        <w:rPr>
          <w:i/>
        </w:rPr>
        <w:t>[Очистить распределение]</w:t>
      </w:r>
      <w:r w:rsidRPr="00104A53">
        <w:t xml:space="preserve"> – осуществляет обнуление данных по графе «Распределено» у подведомственных учреждений </w:t>
      </w:r>
      <w:r w:rsidR="00153BA1">
        <w:t>со</w:t>
      </w:r>
      <w:r w:rsidRPr="00104A53">
        <w:t xml:space="preserve"> статус</w:t>
      </w:r>
      <w:r w:rsidR="00153BA1">
        <w:t>ом</w:t>
      </w:r>
      <w:r w:rsidRPr="00104A53">
        <w:t xml:space="preserve"> «Черновик»;</w:t>
      </w:r>
    </w:p>
    <w:p w14:paraId="7B75F770" w14:textId="7AC89668" w:rsidR="009D6CCA" w:rsidRPr="00104A53" w:rsidRDefault="009D6CCA" w:rsidP="00EC78B7">
      <w:pPr>
        <w:pStyle w:val="--"/>
      </w:pPr>
      <w:r w:rsidRPr="00E43708">
        <w:rPr>
          <w:i/>
        </w:rPr>
        <w:lastRenderedPageBreak/>
        <w:t>[</w:t>
      </w:r>
      <w:r>
        <w:rPr>
          <w:i/>
        </w:rPr>
        <w:t>Произвести реорганизацию учреждений</w:t>
      </w:r>
      <w:r w:rsidRPr="00E43708">
        <w:rPr>
          <w:i/>
        </w:rPr>
        <w:t>]</w:t>
      </w:r>
      <w:r>
        <w:t xml:space="preserve"> – осуществляет закрытие строк на текущую дату, в случае если подведомственное учреждение было реорганизовано;</w:t>
      </w:r>
      <w:r w:rsidRPr="00104A53">
        <w:t xml:space="preserve"> </w:t>
      </w:r>
    </w:p>
    <w:p w14:paraId="7565FF29" w14:textId="1A69627C" w:rsidR="00104A53" w:rsidRPr="00104A53" w:rsidRDefault="00104A53" w:rsidP="00397562">
      <w:pPr>
        <w:pStyle w:val="-"/>
        <w:rPr>
          <w:snapToGrid w:val="0"/>
        </w:rPr>
      </w:pPr>
      <w:r w:rsidRPr="00104A53">
        <w:rPr>
          <w:snapToGrid w:val="0"/>
        </w:rPr>
        <w:t>«Аналитика» (3):</w:t>
      </w:r>
    </w:p>
    <w:p w14:paraId="64FABA9C" w14:textId="77777777" w:rsidR="00104A53" w:rsidRPr="00104A53" w:rsidRDefault="00104A53" w:rsidP="00EC78B7">
      <w:pPr>
        <w:pStyle w:val="--"/>
      </w:pPr>
      <w:r w:rsidRPr="00915B53">
        <w:rPr>
          <w:i/>
        </w:rPr>
        <w:t>[Распределение показателей по РБС/ПБС]</w:t>
      </w:r>
      <w:r w:rsidRPr="00104A53">
        <w:t xml:space="preserve"> – работа с OLAP-кубом;</w:t>
      </w:r>
    </w:p>
    <w:p w14:paraId="01D5D01D" w14:textId="77777777" w:rsidR="00104A53" w:rsidRPr="00104A53" w:rsidRDefault="00104A53" w:rsidP="00397562">
      <w:pPr>
        <w:pStyle w:val="-"/>
        <w:rPr>
          <w:snapToGrid w:val="0"/>
        </w:rPr>
      </w:pPr>
      <w:r w:rsidRPr="00104A53">
        <w:rPr>
          <w:snapToGrid w:val="0"/>
        </w:rPr>
        <w:t>«Печать» (4):</w:t>
      </w:r>
    </w:p>
    <w:p w14:paraId="029D890F" w14:textId="2670CAC7" w:rsidR="00104A53" w:rsidRPr="00104A53" w:rsidRDefault="00104A53" w:rsidP="00EC78B7">
      <w:pPr>
        <w:pStyle w:val="--"/>
      </w:pPr>
      <w:r w:rsidRPr="00104A53">
        <w:rPr>
          <w:i/>
        </w:rPr>
        <w:t xml:space="preserve">[Печать реестра] </w:t>
      </w:r>
      <w:r w:rsidRPr="00104A53">
        <w:t xml:space="preserve">– формирование печатной формы </w:t>
      </w:r>
      <w:r w:rsidR="00A025D4">
        <w:t>подраздел</w:t>
      </w:r>
      <w:r w:rsidRPr="00104A53">
        <w:t xml:space="preserve">а с расширением </w:t>
      </w:r>
      <w:r w:rsidRPr="00104A53">
        <w:rPr>
          <w:b/>
        </w:rPr>
        <w:t>*.xls</w:t>
      </w:r>
      <w:r w:rsidRPr="00104A53">
        <w:t>;</w:t>
      </w:r>
    </w:p>
    <w:p w14:paraId="709FB17B" w14:textId="77777777" w:rsidR="00104A53" w:rsidRDefault="00104A53" w:rsidP="00EC78B7">
      <w:pPr>
        <w:pStyle w:val="--"/>
      </w:pPr>
      <w:r w:rsidRPr="00104A53">
        <w:rPr>
          <w:i/>
        </w:rPr>
        <w:t xml:space="preserve">[Печать страницы] </w:t>
      </w:r>
      <w:r w:rsidRPr="00104A53">
        <w:t xml:space="preserve">– формирование печатной формы страницы с расширением </w:t>
      </w:r>
      <w:r w:rsidRPr="00104A53">
        <w:rPr>
          <w:b/>
        </w:rPr>
        <w:t>*.xls</w:t>
      </w:r>
      <w:r w:rsidRPr="00104A53">
        <w:t>;</w:t>
      </w:r>
    </w:p>
    <w:p w14:paraId="24A1CCCE" w14:textId="501FF1CF" w:rsidR="00453F9D" w:rsidRDefault="002C6D05" w:rsidP="00EC78B7">
      <w:pPr>
        <w:pStyle w:val="--"/>
      </w:pPr>
      <w:r w:rsidRPr="002C6D05">
        <w:rPr>
          <w:i/>
        </w:rPr>
        <w:t>[Отчет о дополнительной аналитике</w:t>
      </w:r>
      <w:r w:rsidRPr="00B91C8B">
        <w:rPr>
          <w:i/>
        </w:rPr>
        <w:t xml:space="preserve">] – </w:t>
      </w:r>
      <w:r w:rsidRPr="00EF1968">
        <w:t xml:space="preserve">печать отчета о дополнительной аналитике по распределению </w:t>
      </w:r>
      <w:r w:rsidR="0088385D">
        <w:t xml:space="preserve">объектов капитального строительства (далее </w:t>
      </w:r>
      <w:r w:rsidR="0088385D" w:rsidRPr="00B91C8B">
        <w:rPr>
          <w:i/>
        </w:rPr>
        <w:t>–</w:t>
      </w:r>
      <w:r w:rsidR="0088385D">
        <w:rPr>
          <w:i/>
        </w:rPr>
        <w:t xml:space="preserve"> </w:t>
      </w:r>
      <w:r w:rsidRPr="00EF1968">
        <w:t>ОКС</w:t>
      </w:r>
      <w:r w:rsidR="0088385D">
        <w:t>)</w:t>
      </w:r>
      <w:r w:rsidRPr="00EF1968">
        <w:t xml:space="preserve"> и </w:t>
      </w:r>
      <w:r w:rsidR="0088385D">
        <w:t xml:space="preserve">мероприятий по информатизации (далее </w:t>
      </w:r>
      <w:r w:rsidR="0088385D" w:rsidRPr="00104A53">
        <w:rPr>
          <w:snapToGrid w:val="0"/>
        </w:rPr>
        <w:t>–</w:t>
      </w:r>
      <w:r w:rsidR="0088385D">
        <w:rPr>
          <w:snapToGrid w:val="0"/>
        </w:rPr>
        <w:t xml:space="preserve"> </w:t>
      </w:r>
      <w:r w:rsidRPr="00EF1968">
        <w:t>МПИ</w:t>
      </w:r>
      <w:r w:rsidR="0088385D">
        <w:t>)</w:t>
      </w:r>
      <w:r w:rsidRPr="00EF1968">
        <w:t xml:space="preserve"> по лицевым счетам в </w:t>
      </w:r>
      <w:r w:rsidR="00A025D4">
        <w:t>подраздел</w:t>
      </w:r>
      <w:r w:rsidRPr="00EF1968">
        <w:t>е</w:t>
      </w:r>
      <w:r w:rsidRPr="0088385D">
        <w:t>;</w:t>
      </w:r>
    </w:p>
    <w:p w14:paraId="17274227" w14:textId="748C70E8" w:rsidR="00453F9D" w:rsidRPr="00104A53" w:rsidRDefault="00453F9D" w:rsidP="00453F9D">
      <w:pPr>
        <w:pStyle w:val="-"/>
        <w:rPr>
          <w:snapToGrid w:val="0"/>
        </w:rPr>
      </w:pPr>
      <w:r w:rsidRPr="00104A53">
        <w:rPr>
          <w:snapToGrid w:val="0"/>
        </w:rPr>
        <w:t>«Скрыть распределенные строки» (</w:t>
      </w:r>
      <w:r>
        <w:rPr>
          <w:snapToGrid w:val="0"/>
        </w:rPr>
        <w:t>5</w:t>
      </w:r>
      <w:r w:rsidRPr="00104A53">
        <w:rPr>
          <w:snapToGrid w:val="0"/>
        </w:rPr>
        <w:t xml:space="preserve">) – фильтрация строк </w:t>
      </w:r>
      <w:r w:rsidR="00A025D4">
        <w:t>подраздел</w:t>
      </w:r>
      <w:r w:rsidRPr="00104A53">
        <w:rPr>
          <w:snapToGrid w:val="0"/>
        </w:rPr>
        <w:t>а по полностью распределенным значениям доведенных бюджетных ассигнований</w:t>
      </w:r>
      <w:r>
        <w:rPr>
          <w:snapToGrid w:val="0"/>
        </w:rPr>
        <w:t>;</w:t>
      </w:r>
    </w:p>
    <w:p w14:paraId="213FF581" w14:textId="46FDC448" w:rsidR="00104A53" w:rsidRPr="00453F9D" w:rsidRDefault="00104A53" w:rsidP="00A823F0">
      <w:pPr>
        <w:pStyle w:val="-"/>
        <w:rPr>
          <w:snapToGrid w:val="0"/>
        </w:rPr>
      </w:pPr>
      <w:r w:rsidRPr="00453F9D">
        <w:rPr>
          <w:snapToGrid w:val="0"/>
        </w:rPr>
        <w:t>«Очистить фильтры» (</w:t>
      </w:r>
      <w:r w:rsidR="00453F9D">
        <w:rPr>
          <w:snapToGrid w:val="0"/>
        </w:rPr>
        <w:t>6</w:t>
      </w:r>
      <w:r w:rsidRPr="00453F9D">
        <w:rPr>
          <w:snapToGrid w:val="0"/>
        </w:rPr>
        <w:t>) – очистка фильтров</w:t>
      </w:r>
      <w:r w:rsidR="00432A4B">
        <w:rPr>
          <w:snapToGrid w:val="0"/>
        </w:rPr>
        <w:t>.</w:t>
      </w:r>
    </w:p>
    <w:p w14:paraId="2C5900DD" w14:textId="77777777" w:rsidR="0089499C" w:rsidRPr="0015690F" w:rsidRDefault="0089499C" w:rsidP="0089499C">
      <w:pPr>
        <w:pStyle w:val="-"/>
      </w:pPr>
      <w:r w:rsidRPr="0015690F">
        <w:t>«Справочная информация» (</w:t>
      </w:r>
      <w:r>
        <w:t>7</w:t>
      </w:r>
      <w:r w:rsidRPr="0015690F">
        <w:t>) – содержит информацию о часто задаваемых вопросах.</w:t>
      </w:r>
    </w:p>
    <w:p w14:paraId="6D82EE9B" w14:textId="77777777" w:rsidR="0089499C" w:rsidRPr="0015690F" w:rsidRDefault="0089499C" w:rsidP="0089499C">
      <w:pPr>
        <w:pStyle w:val="-"/>
        <w:numPr>
          <w:ilvl w:val="0"/>
          <w:numId w:val="0"/>
        </w:numPr>
        <w:ind w:firstLine="709"/>
      </w:pPr>
      <w:r w:rsidRPr="00252A2F">
        <w:rPr>
          <w:b/>
        </w:rPr>
        <w:t>Важно!</w:t>
      </w:r>
      <w:r w:rsidRPr="0015690F">
        <w:t xml:space="preserve"> Панель инструментов содержит перечень функциональных кнопок, соответствующих настройкам ограничений пользователя.</w:t>
      </w:r>
    </w:p>
    <w:p w14:paraId="703FE525" w14:textId="77777777" w:rsidR="0089499C" w:rsidRDefault="0089499C" w:rsidP="00915B53">
      <w:pPr>
        <w:pStyle w:val="af0"/>
        <w:rPr>
          <w:b/>
        </w:rPr>
      </w:pPr>
      <w:r w:rsidRPr="00551320">
        <w:lastRenderedPageBreak/>
        <w:drawing>
          <wp:inline distT="0" distB="0" distL="0" distR="0" wp14:anchorId="10E495F1" wp14:editId="4C2449B7">
            <wp:extent cx="6124575" cy="29432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5EE85" w14:textId="0D803DB7" w:rsidR="00E57B20" w:rsidRPr="00BC269F" w:rsidRDefault="001722AE" w:rsidP="00580CC9">
      <w:pPr>
        <w:pStyle w:val="af2"/>
      </w:pPr>
      <w:bookmarkStart w:id="82" w:name="_Ref470129435"/>
      <w:r>
        <w:t>Рисунок </w:t>
      </w:r>
      <w:r w:rsidR="004E3EF9" w:rsidRPr="00BC269F">
        <w:fldChar w:fldCharType="begin"/>
      </w:r>
      <w:r w:rsidR="00E57B20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44</w:t>
      </w:r>
      <w:r w:rsidR="004E3EF9" w:rsidRPr="00BC269F">
        <w:fldChar w:fldCharType="end"/>
      </w:r>
      <w:bookmarkEnd w:id="82"/>
      <w:r w:rsidR="00E57B20" w:rsidRPr="00BC269F">
        <w:t>. Функциональные кнопки вкладки «ЛБО»</w:t>
      </w:r>
    </w:p>
    <w:p w14:paraId="7C4C3A8E" w14:textId="69FCCA3E" w:rsidR="00E57B20" w:rsidRDefault="00E57B20" w:rsidP="00E57B20">
      <w:pPr>
        <w:pStyle w:val="af"/>
      </w:pPr>
      <w:r w:rsidRPr="00BC269F">
        <w:t>Добавление распределения по РБС/ПБС осуществляется аналогично описанию в п.п.</w:t>
      </w:r>
      <w:r w:rsidR="00E7580B">
        <w:t> </w:t>
      </w:r>
      <w:r w:rsidR="006032BC">
        <w:fldChar w:fldCharType="begin"/>
      </w:r>
      <w:r w:rsidR="006032BC">
        <w:instrText xml:space="preserve"> REF _Ref470119357 \r \h </w:instrText>
      </w:r>
      <w:r w:rsidR="006032BC">
        <w:fldChar w:fldCharType="separate"/>
      </w:r>
      <w:r w:rsidR="00D23FC4">
        <w:t>3.1.1</w:t>
      </w:r>
      <w:r w:rsidR="006032BC">
        <w:fldChar w:fldCharType="end"/>
      </w:r>
      <w:r w:rsidR="003A13CE">
        <w:t> </w:t>
      </w:r>
      <w:r w:rsidRPr="00BC269F">
        <w:t>настоящего руководства пользователя.</w:t>
      </w:r>
    </w:p>
    <w:p w14:paraId="318C6CE9" w14:textId="44B3E0EB" w:rsidR="00622B8F" w:rsidRPr="00BC269F" w:rsidRDefault="00622B8F" w:rsidP="00AA4FC4">
      <w:pPr>
        <w:pStyle w:val="1"/>
      </w:pPr>
      <w:bookmarkStart w:id="83" w:name="_Toc81987518"/>
      <w:bookmarkStart w:id="84" w:name="_Toc81989264"/>
      <w:bookmarkStart w:id="85" w:name="_Toc81995005"/>
      <w:bookmarkStart w:id="86" w:name="_Toc81995835"/>
      <w:bookmarkStart w:id="87" w:name="_Toc82010828"/>
      <w:bookmarkStart w:id="88" w:name="_Toc82011174"/>
      <w:bookmarkStart w:id="89" w:name="_Toc82011710"/>
      <w:bookmarkStart w:id="90" w:name="_Toc82011883"/>
      <w:bookmarkStart w:id="91" w:name="_Toc82011993"/>
      <w:bookmarkStart w:id="92" w:name="_Toc82012550"/>
      <w:bookmarkStart w:id="93" w:name="_Toc82012551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r w:rsidRPr="00BC269F">
        <w:rPr>
          <w:rFonts w:hint="eastAsia"/>
        </w:rPr>
        <w:lastRenderedPageBreak/>
        <w:t>Распределение</w:t>
      </w:r>
      <w:r w:rsidRPr="00BC269F">
        <w:t xml:space="preserve"> Распорядител</w:t>
      </w:r>
      <w:r w:rsidRPr="00DD6D59">
        <w:t>ем</w:t>
      </w:r>
      <w:r w:rsidRPr="00BC269F">
        <w:t xml:space="preserve"> средств федерального бюджета</w:t>
      </w:r>
      <w:r w:rsidRPr="00BC269F">
        <w:rPr>
          <w:rFonts w:hint="eastAsia"/>
        </w:rPr>
        <w:t xml:space="preserve"> показателей</w:t>
      </w:r>
      <w:r w:rsidRPr="00BC269F">
        <w:t xml:space="preserve"> </w:t>
      </w:r>
      <w:r w:rsidRPr="00BC269F">
        <w:rPr>
          <w:rFonts w:hint="eastAsia"/>
        </w:rPr>
        <w:t>бюджетных</w:t>
      </w:r>
      <w:r w:rsidRPr="00BC269F">
        <w:t xml:space="preserve"> </w:t>
      </w:r>
      <w:r w:rsidRPr="00BC269F">
        <w:rPr>
          <w:rFonts w:hint="eastAsia"/>
        </w:rPr>
        <w:t>ассигнований</w:t>
      </w:r>
      <w:r w:rsidRPr="00BC269F">
        <w:t xml:space="preserve"> </w:t>
      </w:r>
      <w:r w:rsidRPr="00BC269F">
        <w:rPr>
          <w:rFonts w:hint="eastAsia"/>
        </w:rPr>
        <w:t>и</w:t>
      </w:r>
      <w:r w:rsidRPr="00BC269F">
        <w:t xml:space="preserve"> </w:t>
      </w:r>
      <w:r w:rsidRPr="00BC269F">
        <w:rPr>
          <w:rFonts w:hint="eastAsia"/>
        </w:rPr>
        <w:t>лимитов</w:t>
      </w:r>
      <w:r w:rsidRPr="00BC269F">
        <w:t xml:space="preserve"> </w:t>
      </w:r>
      <w:r w:rsidRPr="00BC269F">
        <w:rPr>
          <w:rFonts w:hint="eastAsia"/>
        </w:rPr>
        <w:t>бюджетных</w:t>
      </w:r>
      <w:r w:rsidRPr="00BC269F">
        <w:t xml:space="preserve"> </w:t>
      </w:r>
      <w:r w:rsidRPr="00BC269F">
        <w:rPr>
          <w:rFonts w:hint="eastAsia"/>
        </w:rPr>
        <w:t>обязательств</w:t>
      </w:r>
      <w:r w:rsidRPr="00BC269F">
        <w:t xml:space="preserve"> </w:t>
      </w:r>
      <w:r w:rsidRPr="00BC269F">
        <w:rPr>
          <w:rFonts w:hint="eastAsia"/>
        </w:rPr>
        <w:t>по</w:t>
      </w:r>
      <w:r w:rsidRPr="00BC269F">
        <w:t xml:space="preserve"> </w:t>
      </w:r>
      <w:r>
        <w:rPr>
          <w:rFonts w:ascii="Times New Roman" w:hAnsi="Times New Roman"/>
        </w:rPr>
        <w:t>лицевым счетам</w:t>
      </w:r>
      <w:bookmarkEnd w:id="93"/>
    </w:p>
    <w:p w14:paraId="733B06C6" w14:textId="6E4855A7" w:rsidR="00622B8F" w:rsidRPr="00BC269F" w:rsidRDefault="00622B8F" w:rsidP="00636701">
      <w:pPr>
        <w:pStyle w:val="2"/>
      </w:pPr>
      <w:bookmarkStart w:id="94" w:name="_Toc82012552"/>
      <w:r w:rsidRPr="00BC269F">
        <w:t>Распределение б</w:t>
      </w:r>
      <w:r>
        <w:t>юджетных ассигнований подведомственных</w:t>
      </w:r>
      <w:r w:rsidRPr="00BC52AB">
        <w:t xml:space="preserve"> </w:t>
      </w:r>
      <w:r>
        <w:t>учреждений по лицевым счетам</w:t>
      </w:r>
      <w:bookmarkEnd w:id="94"/>
    </w:p>
    <w:p w14:paraId="3A7FDBDB" w14:textId="77777777" w:rsidR="00622B8F" w:rsidRPr="00BC269F" w:rsidRDefault="00622B8F" w:rsidP="00622B8F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>
        <w:rPr>
          <w:lang w:eastAsia="zh-CN"/>
        </w:rPr>
        <w:t>.</w:t>
      </w:r>
    </w:p>
    <w:p w14:paraId="56223933" w14:textId="361E9FCE" w:rsidR="00622B8F" w:rsidRPr="00BC269F" w:rsidRDefault="00622B8F" w:rsidP="00622B8F">
      <w:pPr>
        <w:pStyle w:val="af"/>
      </w:pPr>
      <w:r w:rsidRPr="00BC269F">
        <w:t xml:space="preserve">Распределение бюджетных ассигнований </w:t>
      </w:r>
      <w:r w:rsidR="00596C0C">
        <w:t xml:space="preserve">подведомственных учреждений по лицевым счетам </w:t>
      </w:r>
      <w:r w:rsidRPr="00BC269F">
        <w:t>осуществляется во вкладк</w:t>
      </w:r>
      <w:r>
        <w:t>е</w:t>
      </w:r>
      <w:r w:rsidRPr="00BC269F">
        <w:t xml:space="preserve"> «ПНО»</w:t>
      </w:r>
      <w:r>
        <w:t xml:space="preserve"> и/или «БА по источникам»</w:t>
      </w:r>
      <w:r w:rsidRPr="00264B4A">
        <w:t xml:space="preserve"> </w:t>
      </w:r>
      <w:r w:rsidRPr="00BC269F">
        <w:t xml:space="preserve">подраздела «Распределение показателей БА и ЛБО». </w:t>
      </w:r>
    </w:p>
    <w:p w14:paraId="79F92ECB" w14:textId="796C2B7C" w:rsidR="00622B8F" w:rsidRPr="00BC269F" w:rsidRDefault="00FB0DB9" w:rsidP="00622B8F">
      <w:pPr>
        <w:pStyle w:val="af"/>
      </w:pPr>
      <w:r>
        <w:t>Для перехода в подраздел</w:t>
      </w:r>
      <w:r w:rsidR="00622B8F" w:rsidRPr="00BC269F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622B8F" w:rsidRPr="00BC269F">
        <w:rPr>
          <w:bCs/>
        </w:rPr>
        <w:t>Бюджетная роспись и ЛБО (ГРБС)</w:t>
      </w:r>
      <w:r w:rsidR="00622B8F" w:rsidRPr="00BC269F">
        <w:t xml:space="preserve">» (2) и в рабочей области </w:t>
      </w:r>
      <w:r w:rsidR="00716DFB" w:rsidRPr="00BC269F">
        <w:t xml:space="preserve">одним нажатием левой кнопки мыши </w:t>
      </w:r>
      <w:r w:rsidR="00622B8F" w:rsidRPr="00BC269F">
        <w:t>открыть подраздел «Распределение показателей БА и ЛБО» (3) (</w:t>
      </w:r>
      <w:r w:rsidR="00F1398B">
        <w:fldChar w:fldCharType="begin"/>
      </w:r>
      <w:r w:rsidR="00F1398B">
        <w:instrText xml:space="preserve"> REF _Ref533427689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45</w:t>
      </w:r>
      <w:r w:rsidR="00F1398B">
        <w:fldChar w:fldCharType="end"/>
      </w:r>
      <w:r w:rsidR="00622B8F" w:rsidRPr="00BC269F">
        <w:t>).</w:t>
      </w:r>
    </w:p>
    <w:p w14:paraId="678516B5" w14:textId="5F867B08" w:rsidR="00622B8F" w:rsidRPr="00BC269F" w:rsidRDefault="00724FD0" w:rsidP="00622B8F">
      <w:pPr>
        <w:pStyle w:val="af0"/>
      </w:pPr>
      <w:r>
        <w:drawing>
          <wp:inline distT="0" distB="0" distL="0" distR="0" wp14:anchorId="74B11828" wp14:editId="6501CE47">
            <wp:extent cx="6120130" cy="242189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50C6B" w14:textId="45CD32C0" w:rsidR="00622B8F" w:rsidRPr="00BC269F" w:rsidRDefault="001722AE" w:rsidP="00EF1968">
      <w:pPr>
        <w:pStyle w:val="af2"/>
      </w:pPr>
      <w:bookmarkStart w:id="95" w:name="_Ref53342768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45</w:t>
      </w:r>
      <w:r w:rsidR="00E1516A">
        <w:rPr>
          <w:noProof/>
        </w:rPr>
        <w:fldChar w:fldCharType="end"/>
      </w:r>
      <w:bookmarkEnd w:id="95"/>
      <w:r w:rsidR="00622B8F" w:rsidRPr="00BC269F">
        <w:t xml:space="preserve">. </w:t>
      </w:r>
      <w:r w:rsidR="00FB0DB9">
        <w:t>Переход в подраздел</w:t>
      </w:r>
      <w:r w:rsidR="00622B8F" w:rsidRPr="00BC269F">
        <w:t xml:space="preserve"> «Распределение показателей БА и ЛБО»</w:t>
      </w:r>
    </w:p>
    <w:p w14:paraId="5D7A6FF0" w14:textId="72022315" w:rsidR="00622B8F" w:rsidRPr="00BC269F" w:rsidRDefault="00622B8F" w:rsidP="00622B8F">
      <w:pPr>
        <w:pStyle w:val="af"/>
      </w:pPr>
      <w:r w:rsidRPr="00BC269F">
        <w:t xml:space="preserve">В результате откроется подраздел «Распределение показателей БА и ЛБО», </w:t>
      </w:r>
      <w:r w:rsidRPr="00BC52AB">
        <w:t xml:space="preserve">в котором </w:t>
      </w:r>
      <w:r w:rsidR="00542AFB" w:rsidRPr="00BC269F">
        <w:t xml:space="preserve">выбрать </w:t>
      </w:r>
      <w:r w:rsidR="00542AFB">
        <w:t>соответствующий бюджетный цикл  и перейти во вкладку</w:t>
      </w:r>
      <w:r w:rsidR="00542AFB" w:rsidRPr="00BC52AB" w:rsidDel="00542AFB">
        <w:t xml:space="preserve"> </w:t>
      </w:r>
      <w:r w:rsidRPr="00BC52AB">
        <w:t>«ПНО»</w:t>
      </w:r>
      <w:r w:rsidR="0088385D">
        <w:t>,</w:t>
      </w:r>
      <w:r w:rsidRPr="00BC52AB">
        <w:t xml:space="preserve"> либо «БА по источникам»</w:t>
      </w:r>
      <w:r w:rsidRPr="00BC269F">
        <w:t xml:space="preserve"> (</w:t>
      </w:r>
      <w:r w:rsidR="00F1398B">
        <w:fldChar w:fldCharType="begin"/>
      </w:r>
      <w:r w:rsidR="00F1398B">
        <w:instrText xml:space="preserve"> REF _Ref533427693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46</w:t>
      </w:r>
      <w:r w:rsidR="00F1398B">
        <w:fldChar w:fldCharType="end"/>
      </w:r>
      <w:r w:rsidRPr="00BC269F">
        <w:t>).</w:t>
      </w:r>
    </w:p>
    <w:p w14:paraId="3D2528D3" w14:textId="41F91328" w:rsidR="00622B8F" w:rsidRPr="00BC269F" w:rsidRDefault="00C32352" w:rsidP="00622B8F">
      <w:pPr>
        <w:pStyle w:val="af0"/>
      </w:pPr>
      <w:r>
        <w:lastRenderedPageBreak/>
        <w:drawing>
          <wp:inline distT="0" distB="0" distL="0" distR="0" wp14:anchorId="0B60ACCB" wp14:editId="6EDF20BE">
            <wp:extent cx="6120130" cy="207581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BE9F0" w14:textId="5708DF74" w:rsidR="00622B8F" w:rsidRPr="00BC269F" w:rsidRDefault="001722AE" w:rsidP="00EF1968">
      <w:pPr>
        <w:pStyle w:val="af2"/>
      </w:pPr>
      <w:bookmarkStart w:id="96" w:name="_Ref533427693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46</w:t>
      </w:r>
      <w:r w:rsidR="00E1516A">
        <w:rPr>
          <w:noProof/>
        </w:rPr>
        <w:fldChar w:fldCharType="end"/>
      </w:r>
      <w:bookmarkEnd w:id="96"/>
      <w:r w:rsidR="00622B8F" w:rsidRPr="00BC269F">
        <w:t>. Подраздел «Распределение показателей БА и ЛБО»</w:t>
      </w:r>
    </w:p>
    <w:p w14:paraId="596A7A5F" w14:textId="13BFA6AA" w:rsidR="00622B8F" w:rsidRDefault="00622B8F" w:rsidP="00622B8F">
      <w:pPr>
        <w:pStyle w:val="af"/>
      </w:pPr>
      <w:r w:rsidRPr="00BC269F">
        <w:t>В левой области окна реализован</w:t>
      </w:r>
      <w:r w:rsidR="00371DFE">
        <w:t xml:space="preserve">а область </w:t>
      </w:r>
      <w:r w:rsidRPr="00BC269F">
        <w:t>фильтрации, работа с которым осуществляется согласно описанию п.п.</w:t>
      </w:r>
      <w:r>
        <w:t> </w:t>
      </w:r>
      <w:r w:rsidRPr="00BC269F">
        <w:fldChar w:fldCharType="begin"/>
      </w:r>
      <w:r w:rsidRPr="00BC269F">
        <w:instrText xml:space="preserve"> REF _Ref470119357 \r \h </w:instrText>
      </w:r>
      <w:r w:rsidRPr="00BC269F">
        <w:fldChar w:fldCharType="separate"/>
      </w:r>
      <w:r w:rsidR="00D23FC4">
        <w:t>3.1.1</w:t>
      </w:r>
      <w:r w:rsidRPr="00BC269F">
        <w:fldChar w:fldCharType="end"/>
      </w:r>
      <w:r w:rsidR="005229F4">
        <w:t> </w:t>
      </w:r>
      <w:r w:rsidRPr="00BC269F">
        <w:t>настоящего руководства пользователя.</w:t>
      </w:r>
    </w:p>
    <w:p w14:paraId="4DECE4CE" w14:textId="7A9E2A7E" w:rsidR="008B2D71" w:rsidRPr="00EF1968" w:rsidRDefault="008B2D71" w:rsidP="008B2D71">
      <w:pPr>
        <w:pStyle w:val="af"/>
      </w:pPr>
      <w:r>
        <w:t>Описание функциональных кнопок подраздела «Распределение показателей БА и ЛБО» приведено в п.п.</w:t>
      </w:r>
      <w:r w:rsidRPr="00C9087C">
        <w:t xml:space="preserve"> </w:t>
      </w:r>
      <w:r>
        <w:t> </w:t>
      </w:r>
      <w:r>
        <w:fldChar w:fldCharType="begin"/>
      </w:r>
      <w:r>
        <w:instrText xml:space="preserve"> REF _Ref27404623 \w \h </w:instrText>
      </w:r>
      <w:r>
        <w:fldChar w:fldCharType="separate"/>
      </w:r>
      <w:r w:rsidR="00D23FC4">
        <w:t>3.1.2</w:t>
      </w:r>
      <w:r>
        <w:fldChar w:fldCharType="end"/>
      </w:r>
      <w:r>
        <w:t> настоящего руководства пользователя (</w:t>
      </w:r>
      <w:r>
        <w:fldChar w:fldCharType="begin"/>
      </w:r>
      <w:r>
        <w:instrText xml:space="preserve"> REF _Ref533427698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47</w:t>
      </w:r>
      <w:r>
        <w:fldChar w:fldCharType="end"/>
      </w:r>
      <w:r>
        <w:t>).</w:t>
      </w:r>
    </w:p>
    <w:p w14:paraId="0A3E9FB6" w14:textId="51B033C0" w:rsidR="00622B8F" w:rsidRDefault="00C32352" w:rsidP="00622B8F">
      <w:pPr>
        <w:pStyle w:val="af0"/>
      </w:pPr>
      <w:r>
        <w:drawing>
          <wp:inline distT="0" distB="0" distL="0" distR="0" wp14:anchorId="6FBE2F5A" wp14:editId="184448E9">
            <wp:extent cx="6120130" cy="2075815"/>
            <wp:effectExtent l="0" t="0" r="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1C3DD" w14:textId="20D12327" w:rsidR="00622B8F" w:rsidRDefault="001722AE" w:rsidP="00EF1968">
      <w:pPr>
        <w:pStyle w:val="af2"/>
      </w:pPr>
      <w:bookmarkStart w:id="97" w:name="_Ref53342769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47</w:t>
      </w:r>
      <w:r w:rsidR="00E1516A">
        <w:rPr>
          <w:noProof/>
        </w:rPr>
        <w:fldChar w:fldCharType="end"/>
      </w:r>
      <w:bookmarkEnd w:id="97"/>
      <w:r w:rsidR="00622B8F">
        <w:t>.</w:t>
      </w:r>
      <w:r w:rsidR="00622B8F" w:rsidRPr="00510FEF">
        <w:t xml:space="preserve"> </w:t>
      </w:r>
      <w:r w:rsidR="00622B8F" w:rsidRPr="00BC269F">
        <w:t>Функциональны</w:t>
      </w:r>
      <w:r w:rsidR="00622B8F">
        <w:t xml:space="preserve">е </w:t>
      </w:r>
      <w:r w:rsidR="00622B8F" w:rsidRPr="00BC269F">
        <w:t>кноп</w:t>
      </w:r>
      <w:r w:rsidR="00622B8F">
        <w:t>ки</w:t>
      </w:r>
      <w:r w:rsidR="00580711">
        <w:t xml:space="preserve"> вкладки «БА по источникам»</w:t>
      </w:r>
    </w:p>
    <w:p w14:paraId="5043B858" w14:textId="66B43CF8" w:rsidR="00622B8F" w:rsidRPr="00BC269F" w:rsidRDefault="00622B8F" w:rsidP="00636701">
      <w:pPr>
        <w:pStyle w:val="3"/>
      </w:pPr>
      <w:bookmarkStart w:id="98" w:name="_Ref861115"/>
      <w:bookmarkStart w:id="99" w:name="_Toc82012553"/>
      <w:r w:rsidRPr="00BC269F">
        <w:t xml:space="preserve">Распределение бюджетных ассигнований </w:t>
      </w:r>
      <w:r w:rsidR="00596C0C">
        <w:t xml:space="preserve">подведомственных </w:t>
      </w:r>
      <w:r>
        <w:t>учреждени</w:t>
      </w:r>
      <w:r w:rsidR="00596C0C">
        <w:t xml:space="preserve">й по лицевым счетам </w:t>
      </w:r>
      <w:r w:rsidRPr="00BC269F">
        <w:t>во вкладке «ПНО»</w:t>
      </w:r>
      <w:bookmarkEnd w:id="98"/>
      <w:bookmarkEnd w:id="99"/>
    </w:p>
    <w:p w14:paraId="5103F79C" w14:textId="65D228F6" w:rsidR="00622B8F" w:rsidRPr="00BC269F" w:rsidRDefault="00622B8F" w:rsidP="00622B8F">
      <w:pPr>
        <w:pStyle w:val="af"/>
      </w:pPr>
      <w:r w:rsidRPr="00BC269F">
        <w:t xml:space="preserve">Во вкладке «ПНО» реализована панель инструментов, состоящая из следующих функциональных кнопок и </w:t>
      </w:r>
      <w:r w:rsidR="00371DFE">
        <w:t>области фильтрации</w:t>
      </w:r>
      <w:r w:rsidRPr="00BC269F">
        <w:t xml:space="preserve"> (</w:t>
      </w:r>
      <w:r w:rsidR="00F1398B">
        <w:fldChar w:fldCharType="begin"/>
      </w:r>
      <w:r w:rsidR="00F1398B">
        <w:instrText xml:space="preserve"> REF _Ref533427706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48</w:t>
      </w:r>
      <w:r w:rsidR="00F1398B">
        <w:fldChar w:fldCharType="end"/>
      </w:r>
      <w:r w:rsidRPr="00BC269F">
        <w:t>):</w:t>
      </w:r>
    </w:p>
    <w:p w14:paraId="203F0E3D" w14:textId="77777777" w:rsidR="00622B8F" w:rsidRPr="00C86FA7" w:rsidRDefault="00622B8F" w:rsidP="00397562">
      <w:pPr>
        <w:pStyle w:val="-"/>
        <w:rPr>
          <w:snapToGrid w:val="0"/>
        </w:rPr>
      </w:pPr>
      <w:r w:rsidRPr="00C86FA7">
        <w:rPr>
          <w:snapToGrid w:val="0"/>
        </w:rPr>
        <w:t>«Обновить» (1) – обновление страницы;</w:t>
      </w:r>
    </w:p>
    <w:p w14:paraId="2E120996" w14:textId="7F337A5F" w:rsidR="00622B8F" w:rsidRDefault="00622B8F" w:rsidP="00397562">
      <w:pPr>
        <w:pStyle w:val="-"/>
        <w:rPr>
          <w:snapToGrid w:val="0"/>
        </w:rPr>
      </w:pPr>
      <w:r w:rsidRPr="00C86FA7">
        <w:rPr>
          <w:snapToGrid w:val="0"/>
        </w:rPr>
        <w:t>«Реестр» (2):</w:t>
      </w:r>
    </w:p>
    <w:p w14:paraId="74EA91A2" w14:textId="00691562" w:rsidR="000827C8" w:rsidRPr="004E4CCD" w:rsidRDefault="000827C8" w:rsidP="00EC78B7">
      <w:pPr>
        <w:pStyle w:val="--"/>
        <w:rPr>
          <w:i/>
          <w:snapToGrid w:val="0"/>
        </w:rPr>
      </w:pPr>
      <w:r w:rsidRPr="004E4CCD">
        <w:rPr>
          <w:i/>
          <w:snapToGrid w:val="0"/>
        </w:rPr>
        <w:lastRenderedPageBreak/>
        <w:t>[</w:t>
      </w:r>
      <w:r>
        <w:rPr>
          <w:i/>
          <w:snapToGrid w:val="0"/>
        </w:rPr>
        <w:t>Условие для финансового обеспечения</w:t>
      </w:r>
      <w:r w:rsidRPr="004E4CCD">
        <w:rPr>
          <w:i/>
          <w:snapToGrid w:val="0"/>
        </w:rPr>
        <w:t>]</w:t>
      </w:r>
      <w:r>
        <w:rPr>
          <w:i/>
          <w:snapToGrid w:val="0"/>
        </w:rPr>
        <w:t xml:space="preserve"> – </w:t>
      </w:r>
      <w:r>
        <w:rPr>
          <w:snapToGrid w:val="0"/>
        </w:rPr>
        <w:t>просмотр условий для финансового обеспечения</w:t>
      </w:r>
      <w:r w:rsidRPr="008B7D6E">
        <w:rPr>
          <w:i/>
          <w:snapToGrid w:val="0"/>
        </w:rPr>
        <w:t>;</w:t>
      </w:r>
    </w:p>
    <w:p w14:paraId="668EC212" w14:textId="2744A10F" w:rsidR="00622B8F" w:rsidRDefault="00622B8F" w:rsidP="00EC78B7">
      <w:pPr>
        <w:pStyle w:val="--"/>
      </w:pPr>
      <w:r w:rsidRPr="00C86FA7">
        <w:rPr>
          <w:i/>
        </w:rPr>
        <w:t xml:space="preserve">[Распределить/по </w:t>
      </w:r>
      <w:r w:rsidR="00E85B24">
        <w:rPr>
          <w:i/>
        </w:rPr>
        <w:t>РБС/ПБС</w:t>
      </w:r>
      <w:r w:rsidRPr="00C86FA7">
        <w:rPr>
          <w:i/>
        </w:rPr>
        <w:t>]</w:t>
      </w:r>
      <w:r w:rsidRPr="00C86FA7">
        <w:t xml:space="preserve"> – формирование распределения по </w:t>
      </w:r>
      <w:r w:rsidR="00E85B24" w:rsidRPr="004E4CCD">
        <w:t>РБС/ПБС</w:t>
      </w:r>
      <w:r w:rsidRPr="00C86FA7">
        <w:t>;</w:t>
      </w:r>
    </w:p>
    <w:p w14:paraId="1BA25FD0" w14:textId="1F6DAFEF" w:rsidR="00B90EBC" w:rsidRDefault="00B90EBC" w:rsidP="00EC78B7">
      <w:pPr>
        <w:pStyle w:val="--"/>
      </w:pPr>
      <w:r w:rsidRPr="005A768A">
        <w:rPr>
          <w:i/>
        </w:rPr>
        <w:t>[Распределить/по лицевому счету]</w:t>
      </w:r>
      <w:r w:rsidRPr="005A768A">
        <w:t xml:space="preserve"> – формирование распределения по лицевому счету;</w:t>
      </w:r>
    </w:p>
    <w:p w14:paraId="4E032E27" w14:textId="2DEACBB3" w:rsidR="00682B10" w:rsidRPr="005A768A" w:rsidRDefault="00682B10" w:rsidP="00EC78B7">
      <w:pPr>
        <w:pStyle w:val="--"/>
      </w:pPr>
      <w:r w:rsidRPr="004E4CCD">
        <w:t>[</w:t>
      </w:r>
      <w:r>
        <w:t>Сформировать документ/ «Справка о распределении БА и ЛБО»</w:t>
      </w:r>
      <w:r w:rsidR="000827C8">
        <w:t xml:space="preserve"> по учреждениям (РБС)</w:t>
      </w:r>
      <w:r w:rsidRPr="004E4CCD">
        <w:t>]</w:t>
      </w:r>
    </w:p>
    <w:p w14:paraId="0DB8136B" w14:textId="77777777" w:rsidR="00622B8F" w:rsidRPr="00C86FA7" w:rsidRDefault="00622B8F" w:rsidP="00EC78B7">
      <w:pPr>
        <w:pStyle w:val="--"/>
      </w:pPr>
      <w:r w:rsidRPr="00C86FA7">
        <w:rPr>
          <w:i/>
        </w:rPr>
        <w:t>[Версии/Создать версию]</w:t>
      </w:r>
      <w:r w:rsidRPr="00C86FA7">
        <w:t xml:space="preserve"> – формирование версии распределения;</w:t>
      </w:r>
    </w:p>
    <w:p w14:paraId="69CDB268" w14:textId="77777777" w:rsidR="00622B8F" w:rsidRPr="00C86FA7" w:rsidRDefault="00622B8F" w:rsidP="00EC78B7">
      <w:pPr>
        <w:pStyle w:val="--"/>
      </w:pPr>
      <w:r w:rsidRPr="00C86FA7">
        <w:rPr>
          <w:i/>
        </w:rPr>
        <w:t>[Версии/Удалить версию]</w:t>
      </w:r>
      <w:r w:rsidRPr="00C86FA7">
        <w:t xml:space="preserve"> – удаление версии распределения;</w:t>
      </w:r>
    </w:p>
    <w:p w14:paraId="13422503" w14:textId="77777777" w:rsidR="00622B8F" w:rsidRPr="00C86FA7" w:rsidRDefault="00622B8F" w:rsidP="00EC78B7">
      <w:pPr>
        <w:pStyle w:val="--"/>
      </w:pPr>
      <w:r w:rsidRPr="00C86FA7">
        <w:rPr>
          <w:i/>
        </w:rPr>
        <w:t>[Версии/Просмотр версий]</w:t>
      </w:r>
      <w:r w:rsidRPr="00C86FA7">
        <w:t xml:space="preserve"> – просмотр версии распределения;</w:t>
      </w:r>
    </w:p>
    <w:p w14:paraId="6B92A6C6" w14:textId="77777777" w:rsidR="00622B8F" w:rsidRDefault="00622B8F" w:rsidP="00EC78B7">
      <w:pPr>
        <w:pStyle w:val="--"/>
      </w:pPr>
      <w:r w:rsidRPr="00C86FA7">
        <w:rPr>
          <w:i/>
        </w:rPr>
        <w:t>[Удалить строку]</w:t>
      </w:r>
      <w:r>
        <w:t xml:space="preserve"> – удаление распределения;</w:t>
      </w:r>
    </w:p>
    <w:p w14:paraId="62E34E75" w14:textId="77777777" w:rsidR="003B55AB" w:rsidRDefault="003B55AB" w:rsidP="00EC78B7">
      <w:pPr>
        <w:pStyle w:val="--"/>
      </w:pPr>
      <w:r w:rsidRPr="00E43708">
        <w:rPr>
          <w:i/>
        </w:rPr>
        <w:t>[</w:t>
      </w:r>
      <w:r w:rsidRPr="005B4B69">
        <w:rPr>
          <w:i/>
        </w:rPr>
        <w:t>Пересчет на основании распределений</w:t>
      </w:r>
      <w:r w:rsidRPr="00E43708">
        <w:rPr>
          <w:i/>
        </w:rPr>
        <w:t>]</w:t>
      </w:r>
      <w:r w:rsidRPr="0083264C">
        <w:t xml:space="preserve"> – осуществляет </w:t>
      </w:r>
      <w:r>
        <w:t xml:space="preserve">пересчет </w:t>
      </w:r>
      <w:r w:rsidRPr="0083264C">
        <w:t xml:space="preserve">данных по графе «Распределено» </w:t>
      </w:r>
      <w:r>
        <w:t>от</w:t>
      </w:r>
      <w:r w:rsidRPr="0083264C">
        <w:t xml:space="preserve"> подведомственных учреждений</w:t>
      </w:r>
      <w:r>
        <w:t>;</w:t>
      </w:r>
    </w:p>
    <w:p w14:paraId="0E3A944D" w14:textId="38ECFAA0" w:rsidR="003B55AB" w:rsidRDefault="003B55AB" w:rsidP="00EC78B7">
      <w:pPr>
        <w:pStyle w:val="--"/>
      </w:pPr>
      <w:r w:rsidRPr="00E43708">
        <w:rPr>
          <w:i/>
        </w:rPr>
        <w:t>[</w:t>
      </w:r>
      <w:r>
        <w:rPr>
          <w:i/>
        </w:rPr>
        <w:t>Загрузить распределение показателей</w:t>
      </w:r>
      <w:r w:rsidRPr="00E43708">
        <w:rPr>
          <w:i/>
        </w:rPr>
        <w:t>]</w:t>
      </w:r>
      <w:r w:rsidRPr="0083264C">
        <w:t xml:space="preserve"> – </w:t>
      </w:r>
      <w:r>
        <w:t xml:space="preserve">инструмент для массового распределения средств по подведомственным учреждениям; </w:t>
      </w:r>
    </w:p>
    <w:p w14:paraId="7414ED17" w14:textId="4A7A4C3E" w:rsidR="00622B8F" w:rsidRDefault="00622B8F" w:rsidP="00EC78B7">
      <w:pPr>
        <w:pStyle w:val="--"/>
      </w:pPr>
      <w:r w:rsidRPr="00E75A98">
        <w:rPr>
          <w:i/>
        </w:rPr>
        <w:t>[Очистить распределение]</w:t>
      </w:r>
      <w:r w:rsidRPr="00E75A98">
        <w:t xml:space="preserve"> – осуществляет обн</w:t>
      </w:r>
      <w:r w:rsidRPr="00C86FA7">
        <w:t>уление данных по графе «Распределено» у подведомственных учреждений</w:t>
      </w:r>
      <w:r w:rsidR="00153BA1">
        <w:t xml:space="preserve"> со статусом</w:t>
      </w:r>
      <w:r w:rsidRPr="00C86FA7">
        <w:t xml:space="preserve"> «Черновик»;</w:t>
      </w:r>
    </w:p>
    <w:p w14:paraId="70542B0B" w14:textId="24C48BFC" w:rsidR="009D6CCA" w:rsidRPr="00C86FA7" w:rsidRDefault="009D6CCA" w:rsidP="00EC78B7">
      <w:pPr>
        <w:pStyle w:val="--"/>
      </w:pPr>
      <w:r w:rsidRPr="00E43708">
        <w:rPr>
          <w:i/>
        </w:rPr>
        <w:t>[</w:t>
      </w:r>
      <w:r>
        <w:rPr>
          <w:i/>
        </w:rPr>
        <w:t>Произвести реорганизацию учреждений</w:t>
      </w:r>
      <w:r w:rsidRPr="00E43708">
        <w:rPr>
          <w:i/>
        </w:rPr>
        <w:t>]</w:t>
      </w:r>
      <w:r>
        <w:t xml:space="preserve"> – осуществляет закрытие строк на текущую дату, в случае если подведомственное учреждение было реорганизовано;</w:t>
      </w:r>
      <w:r w:rsidRPr="00C86FA7">
        <w:t xml:space="preserve"> </w:t>
      </w:r>
    </w:p>
    <w:p w14:paraId="61D89299" w14:textId="2D1698A5" w:rsidR="00622B8F" w:rsidRPr="00C86FA7" w:rsidRDefault="00622B8F" w:rsidP="00397562">
      <w:pPr>
        <w:pStyle w:val="-"/>
        <w:rPr>
          <w:snapToGrid w:val="0"/>
        </w:rPr>
      </w:pPr>
      <w:r w:rsidRPr="00C86FA7">
        <w:rPr>
          <w:snapToGrid w:val="0"/>
        </w:rPr>
        <w:t>«Аналитика» (3):</w:t>
      </w:r>
    </w:p>
    <w:p w14:paraId="4C7CF28A" w14:textId="50CBCF6C" w:rsidR="00622B8F" w:rsidRPr="00C86FA7" w:rsidRDefault="00622B8F" w:rsidP="00EC78B7">
      <w:pPr>
        <w:pStyle w:val="--"/>
      </w:pPr>
      <w:r w:rsidRPr="00915B53">
        <w:rPr>
          <w:i/>
        </w:rPr>
        <w:t>[Распределение показателей по РБС/ПБС]</w:t>
      </w:r>
      <w:r w:rsidRPr="00C86FA7">
        <w:t xml:space="preserve"> – </w:t>
      </w:r>
      <w:r w:rsidR="00BF1500" w:rsidRPr="0015690F">
        <w:t>просмотр данных по распределениям в разрезе подведомственных учреждений</w:t>
      </w:r>
      <w:r w:rsidRPr="00C86FA7">
        <w:t>;</w:t>
      </w:r>
    </w:p>
    <w:p w14:paraId="707174BE" w14:textId="77777777" w:rsidR="00622B8F" w:rsidRPr="00C86FA7" w:rsidRDefault="00622B8F" w:rsidP="00397562">
      <w:pPr>
        <w:pStyle w:val="-"/>
        <w:rPr>
          <w:snapToGrid w:val="0"/>
        </w:rPr>
      </w:pPr>
      <w:r w:rsidRPr="00C86FA7">
        <w:rPr>
          <w:snapToGrid w:val="0"/>
        </w:rPr>
        <w:t>«Печать» (4):</w:t>
      </w:r>
    </w:p>
    <w:p w14:paraId="4B988A58" w14:textId="35E14777" w:rsidR="00622B8F" w:rsidRPr="00C86FA7" w:rsidRDefault="00622B8F" w:rsidP="00EC78B7">
      <w:pPr>
        <w:pStyle w:val="--"/>
      </w:pPr>
      <w:r w:rsidRPr="00C86FA7">
        <w:rPr>
          <w:i/>
        </w:rPr>
        <w:t xml:space="preserve">[Печать реестра] </w:t>
      </w:r>
      <w:r w:rsidRPr="00C86FA7">
        <w:t xml:space="preserve">– формирование печатной формы </w:t>
      </w:r>
      <w:r w:rsidR="00A025D4">
        <w:t>подраздел</w:t>
      </w:r>
      <w:r w:rsidRPr="00C86FA7">
        <w:t xml:space="preserve">а с расширением </w:t>
      </w:r>
      <w:r w:rsidRPr="00C86FA7">
        <w:rPr>
          <w:b/>
        </w:rPr>
        <w:t>*.xls</w:t>
      </w:r>
      <w:r w:rsidRPr="00C86FA7">
        <w:t>;</w:t>
      </w:r>
    </w:p>
    <w:p w14:paraId="36002C68" w14:textId="77777777" w:rsidR="00622B8F" w:rsidRPr="00C86FA7" w:rsidRDefault="00622B8F" w:rsidP="00EC78B7">
      <w:pPr>
        <w:pStyle w:val="--"/>
      </w:pPr>
      <w:r w:rsidRPr="00C86FA7">
        <w:rPr>
          <w:i/>
        </w:rPr>
        <w:lastRenderedPageBreak/>
        <w:t xml:space="preserve">[Печать страницы] </w:t>
      </w:r>
      <w:r w:rsidRPr="00C86FA7">
        <w:t xml:space="preserve">– формирование печатной формы страницы с расширением </w:t>
      </w:r>
      <w:r w:rsidRPr="00C86FA7">
        <w:rPr>
          <w:b/>
        </w:rPr>
        <w:t>*.xls</w:t>
      </w:r>
      <w:r w:rsidRPr="00C86FA7">
        <w:t>;</w:t>
      </w:r>
    </w:p>
    <w:p w14:paraId="5B0766FF" w14:textId="77777777" w:rsidR="00E93813" w:rsidRPr="00104A53" w:rsidRDefault="00E93813" w:rsidP="00397562">
      <w:pPr>
        <w:pStyle w:val="-"/>
        <w:rPr>
          <w:snapToGrid w:val="0"/>
        </w:rPr>
      </w:pPr>
      <w:r w:rsidRPr="00104A53">
        <w:rPr>
          <w:snapToGrid w:val="0"/>
        </w:rPr>
        <w:t>«Очистить фильтры» (5) – очистка фильтров;</w:t>
      </w:r>
    </w:p>
    <w:p w14:paraId="58DCD0F9" w14:textId="1E7F62EB" w:rsidR="00636701" w:rsidRDefault="00E93813" w:rsidP="00397562">
      <w:pPr>
        <w:pStyle w:val="-"/>
        <w:rPr>
          <w:snapToGrid w:val="0"/>
        </w:rPr>
      </w:pPr>
      <w:r w:rsidRPr="002B4216">
        <w:rPr>
          <w:snapToGrid w:val="0"/>
        </w:rPr>
        <w:t xml:space="preserve">«Скрыть распределенные строки» (6) – фильтрация строк </w:t>
      </w:r>
      <w:r w:rsidR="00A025D4">
        <w:t>подраздел</w:t>
      </w:r>
      <w:r w:rsidRPr="002B4216">
        <w:rPr>
          <w:snapToGrid w:val="0"/>
        </w:rPr>
        <w:t>а по полностью распределенным значениям доведен</w:t>
      </w:r>
      <w:r w:rsidRPr="00E93813">
        <w:rPr>
          <w:snapToGrid w:val="0"/>
        </w:rPr>
        <w:t>ных бюджетных ассигнований.</w:t>
      </w:r>
    </w:p>
    <w:p w14:paraId="643567B0" w14:textId="77777777" w:rsidR="00BF1500" w:rsidRPr="0015690F" w:rsidRDefault="00BF1500" w:rsidP="00BF1500">
      <w:pPr>
        <w:pStyle w:val="-"/>
      </w:pPr>
      <w:r>
        <w:t xml:space="preserve">«Справочная информация» (7) </w:t>
      </w:r>
      <w:r w:rsidRPr="00BC269F">
        <w:t>–</w:t>
      </w:r>
      <w:r>
        <w:t xml:space="preserve"> содержит информацию о часто задаваемых вопросах.</w:t>
      </w:r>
    </w:p>
    <w:p w14:paraId="6FD7C1FF" w14:textId="77777777" w:rsidR="00BF1500" w:rsidRPr="0015690F" w:rsidRDefault="00BF1500" w:rsidP="00BF1500">
      <w:pPr>
        <w:pStyle w:val="af"/>
      </w:pPr>
      <w:r w:rsidRPr="00252A2F">
        <w:rPr>
          <w:b/>
        </w:rPr>
        <w:t>Важно!</w:t>
      </w:r>
      <w:r w:rsidRPr="0015690F">
        <w:t xml:space="preserve"> Панель инструментов содержит перечень функциональных кнопок соответствующих настройкам ограничений пользователя.</w:t>
      </w:r>
    </w:p>
    <w:p w14:paraId="24A36092" w14:textId="136BE31B" w:rsidR="00622B8F" w:rsidRPr="00BC269F" w:rsidRDefault="00BF1500" w:rsidP="00EF1968">
      <w:pPr>
        <w:pStyle w:val="af2"/>
      </w:pPr>
      <w:r w:rsidRPr="00FF7113">
        <w:rPr>
          <w:noProof/>
          <w:spacing w:val="2"/>
          <w:szCs w:val="28"/>
          <w:lang w:eastAsia="ru-RU"/>
        </w:rPr>
        <w:drawing>
          <wp:inline distT="0" distB="0" distL="0" distR="0" wp14:anchorId="17BDB780" wp14:editId="170D92C0">
            <wp:extent cx="6115050" cy="309562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00" w:name="_Ref533427706"/>
      <w:r w:rsidR="001722AE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48</w:t>
      </w:r>
      <w:r w:rsidR="00E1516A">
        <w:rPr>
          <w:noProof/>
        </w:rPr>
        <w:fldChar w:fldCharType="end"/>
      </w:r>
      <w:bookmarkEnd w:id="100"/>
      <w:r w:rsidR="00622B8F" w:rsidRPr="00BC269F">
        <w:t>. Функциональные кнопки вкладки «ПНО»</w:t>
      </w:r>
    </w:p>
    <w:p w14:paraId="25142C2C" w14:textId="5F6FFC4B" w:rsidR="00596C0C" w:rsidRPr="00BC52AB" w:rsidRDefault="00596C0C" w:rsidP="00596C0C">
      <w:pPr>
        <w:pStyle w:val="af"/>
      </w:pPr>
      <w:r w:rsidRPr="00BC52AB">
        <w:rPr>
          <w:b/>
        </w:rPr>
        <w:t>Важно!</w:t>
      </w:r>
      <w:r w:rsidRPr="00BC52AB">
        <w:t xml:space="preserve"> Добавление </w:t>
      </w:r>
      <w:r>
        <w:t xml:space="preserve">строк </w:t>
      </w:r>
      <w:r w:rsidRPr="00BC52AB">
        <w:t xml:space="preserve">распределения </w:t>
      </w:r>
      <w:r>
        <w:t xml:space="preserve">лицевым счетам доступно только для строк </w:t>
      </w:r>
      <w:r w:rsidRPr="00BC52AB">
        <w:t xml:space="preserve">по </w:t>
      </w:r>
      <w:r>
        <w:t xml:space="preserve">подведомственным </w:t>
      </w:r>
      <w:r w:rsidRPr="00BC52AB">
        <w:t xml:space="preserve">РБС/ПБС </w:t>
      </w:r>
      <w:r w:rsidR="00153BA1">
        <w:t>со статусом</w:t>
      </w:r>
      <w:r>
        <w:t xml:space="preserve"> «Черновик»</w:t>
      </w:r>
      <w:r w:rsidRPr="00BC52AB">
        <w:t>.</w:t>
      </w:r>
    </w:p>
    <w:p w14:paraId="6825F42D" w14:textId="26AC0F3C" w:rsidR="00B90EBC" w:rsidRPr="00BC269F" w:rsidRDefault="00B90EBC" w:rsidP="00B90EBC">
      <w:pPr>
        <w:pStyle w:val="af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</w:t>
      </w:r>
      <w:r w:rsidR="008652E2">
        <w:t>лицевым счетам</w:t>
      </w:r>
      <w:r w:rsidRPr="00BC52AB">
        <w:t xml:space="preserve"> необходимо</w:t>
      </w:r>
      <w:r w:rsidR="00716DFB">
        <w:t xml:space="preserve"> </w:t>
      </w:r>
      <w:r w:rsidR="00716DFB" w:rsidRPr="00BC52AB">
        <w:t>одним нажатием левой кнопкой мыши</w:t>
      </w:r>
      <w:r w:rsidRPr="00BC52AB">
        <w:t xml:space="preserve"> выделить соответствующую строку, нажать на кнопку «Реестр» и </w:t>
      </w:r>
      <w:r w:rsidR="00852457" w:rsidRPr="00BC52AB">
        <w:t xml:space="preserve">одним нажатием левой кнопкой мыши </w:t>
      </w:r>
      <w:r w:rsidRPr="00BC52AB">
        <w:t xml:space="preserve">выбрать пункт </w:t>
      </w:r>
      <w:r w:rsidRPr="00BC52AB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BC52AB">
        <w:rPr>
          <w:i/>
        </w:rPr>
        <w:t>]</w:t>
      </w:r>
      <w:r w:rsidRPr="00BC52AB">
        <w:t xml:space="preserve"> </w:t>
      </w:r>
      <w:r w:rsidRPr="00BC269F">
        <w:t>(</w:t>
      </w:r>
      <w:r w:rsidR="00F1398B">
        <w:fldChar w:fldCharType="begin"/>
      </w:r>
      <w:r w:rsidR="00F1398B">
        <w:instrText xml:space="preserve"> REF _Ref533427738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49</w:t>
      </w:r>
      <w:r w:rsidR="00F1398B">
        <w:fldChar w:fldCharType="end"/>
      </w:r>
      <w:r w:rsidRPr="00BC269F">
        <w:t>).</w:t>
      </w:r>
    </w:p>
    <w:p w14:paraId="131550F2" w14:textId="31D1368E" w:rsidR="00B90EBC" w:rsidRPr="00BC269F" w:rsidRDefault="00BF1500" w:rsidP="00B90EBC">
      <w:pPr>
        <w:pStyle w:val="af0"/>
      </w:pPr>
      <w:r>
        <w:lastRenderedPageBreak/>
        <w:drawing>
          <wp:inline distT="0" distB="0" distL="0" distR="0" wp14:anchorId="2EC55C80" wp14:editId="677CA1BD">
            <wp:extent cx="6120130" cy="3612515"/>
            <wp:effectExtent l="0" t="0" r="0" b="698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F16C0" w14:textId="649B8A5D" w:rsidR="00B90EBC" w:rsidRPr="00BC269F" w:rsidRDefault="001722AE" w:rsidP="00EF1968">
      <w:pPr>
        <w:pStyle w:val="af2"/>
      </w:pPr>
      <w:bookmarkStart w:id="101" w:name="_Ref53342773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49</w:t>
      </w:r>
      <w:r w:rsidR="00E1516A">
        <w:rPr>
          <w:noProof/>
        </w:rPr>
        <w:fldChar w:fldCharType="end"/>
      </w:r>
      <w:bookmarkEnd w:id="101"/>
      <w:r w:rsidR="00B90EBC" w:rsidRPr="00BC269F">
        <w:t xml:space="preserve">. </w:t>
      </w:r>
      <w:r w:rsidR="00580711">
        <w:t>Добавление строки распределения по лицевому счету</w:t>
      </w:r>
    </w:p>
    <w:p w14:paraId="3F52584D" w14:textId="1F946A6F" w:rsidR="00622B8F" w:rsidRPr="00BC52AB" w:rsidRDefault="00622B8F" w:rsidP="00622B8F">
      <w:pPr>
        <w:pStyle w:val="af"/>
      </w:pPr>
      <w:r w:rsidRPr="00BC52AB">
        <w:t>В результате откроется окно «</w:t>
      </w:r>
      <w:r>
        <w:t>Распределение по лицевым счетам</w:t>
      </w:r>
      <w:r w:rsidRPr="00BC52AB">
        <w:t xml:space="preserve">», состоящее из </w:t>
      </w:r>
      <w:r w:rsidR="00A025D4">
        <w:t>подраздел</w:t>
      </w:r>
      <w:r w:rsidR="00A025D4" w:rsidRPr="00BC52AB">
        <w:t>а</w:t>
      </w:r>
      <w:r w:rsidRPr="00BC52AB">
        <w:t xml:space="preserve">, расположенного в левой части окна (1) и правой части подраздела, предназначенной для ввода </w:t>
      </w:r>
      <w:r>
        <w:t xml:space="preserve">номеров </w:t>
      </w:r>
      <w:r w:rsidR="008652E2">
        <w:t>лицевых счетов</w:t>
      </w:r>
      <w:r w:rsidRPr="00BC52AB">
        <w:t xml:space="preserve"> (2) (</w:t>
      </w:r>
      <w:r w:rsidR="00F1398B">
        <w:fldChar w:fldCharType="begin"/>
      </w:r>
      <w:r w:rsidR="00F1398B">
        <w:instrText xml:space="preserve"> REF _Ref533427745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50</w:t>
      </w:r>
      <w:r w:rsidR="00F1398B">
        <w:fldChar w:fldCharType="end"/>
      </w:r>
      <w:r w:rsidRPr="00BC52AB">
        <w:t>).</w:t>
      </w:r>
    </w:p>
    <w:p w14:paraId="55125F1C" w14:textId="2D22456C" w:rsidR="00622B8F" w:rsidRPr="00BC52AB" w:rsidRDefault="00C1182B" w:rsidP="00622B8F">
      <w:pPr>
        <w:pStyle w:val="af0"/>
      </w:pPr>
      <w:r>
        <w:drawing>
          <wp:inline distT="0" distB="0" distL="0" distR="0" wp14:anchorId="5227BAD9" wp14:editId="33D835E9">
            <wp:extent cx="6120130" cy="1465580"/>
            <wp:effectExtent l="0" t="0" r="0" b="127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7868B" w14:textId="1BC3F194" w:rsidR="00622B8F" w:rsidRPr="00BC52AB" w:rsidRDefault="001722AE" w:rsidP="00622B8F">
      <w:pPr>
        <w:pStyle w:val="af2"/>
      </w:pPr>
      <w:bookmarkStart w:id="102" w:name="_Ref533427745"/>
      <w:r>
        <w:t>Рисунок </w:t>
      </w:r>
      <w:r w:rsidR="00622B8F">
        <w:rPr>
          <w:noProof/>
        </w:rPr>
        <w:fldChar w:fldCharType="begin"/>
      </w:r>
      <w:r w:rsidR="00622B8F">
        <w:rPr>
          <w:noProof/>
        </w:rPr>
        <w:instrText xml:space="preserve"> SEQ Рисунок \* ARABIC </w:instrText>
      </w:r>
      <w:r w:rsidR="00622B8F">
        <w:rPr>
          <w:noProof/>
        </w:rPr>
        <w:fldChar w:fldCharType="separate"/>
      </w:r>
      <w:r w:rsidR="00D23FC4">
        <w:rPr>
          <w:noProof/>
        </w:rPr>
        <w:t>50</w:t>
      </w:r>
      <w:r w:rsidR="00622B8F">
        <w:rPr>
          <w:noProof/>
        </w:rPr>
        <w:fldChar w:fldCharType="end"/>
      </w:r>
      <w:bookmarkEnd w:id="102"/>
      <w:r w:rsidR="00622B8F" w:rsidRPr="00BC52AB">
        <w:t>. Окно «</w:t>
      </w:r>
      <w:r w:rsidR="00622B8F">
        <w:t>Распределение по лицевым счетам</w:t>
      </w:r>
      <w:r w:rsidR="00622B8F" w:rsidRPr="00BC52AB">
        <w:t>»</w:t>
      </w:r>
    </w:p>
    <w:p w14:paraId="33516660" w14:textId="5EACE066" w:rsidR="00622B8F" w:rsidRPr="00BC52AB" w:rsidRDefault="00622B8F" w:rsidP="00622B8F">
      <w:pPr>
        <w:pStyle w:val="af"/>
      </w:pPr>
      <w:r w:rsidRPr="00BC52AB">
        <w:t>Для работы с окном «</w:t>
      </w:r>
      <w:r>
        <w:t>Распределение по лицевым счетам</w:t>
      </w:r>
      <w:r w:rsidRPr="00BC52AB">
        <w:t>» в Системе реализована панель инструментов, состоящая из следующих функциональных кнопок (</w:t>
      </w:r>
      <w:r w:rsidR="00F1398B">
        <w:fldChar w:fldCharType="begin"/>
      </w:r>
      <w:r w:rsidR="00F1398B">
        <w:instrText xml:space="preserve"> REF _Ref533427756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51</w:t>
      </w:r>
      <w:r w:rsidR="00F1398B">
        <w:fldChar w:fldCharType="end"/>
      </w:r>
      <w:r w:rsidRPr="00BC52AB">
        <w:t>):</w:t>
      </w:r>
    </w:p>
    <w:p w14:paraId="54D14F95" w14:textId="77777777" w:rsidR="00622B8F" w:rsidRPr="00BC52AB" w:rsidRDefault="00622B8F" w:rsidP="00397562">
      <w:pPr>
        <w:pStyle w:val="-"/>
      </w:pPr>
      <w:r w:rsidRPr="00BC52AB">
        <w:t>«Обновить» (1) – обновление страницы;</w:t>
      </w:r>
    </w:p>
    <w:p w14:paraId="7CE6F7BE" w14:textId="77777777" w:rsidR="00622B8F" w:rsidRPr="00BC52AB" w:rsidRDefault="00622B8F" w:rsidP="00397562">
      <w:pPr>
        <w:pStyle w:val="-"/>
      </w:pPr>
      <w:r w:rsidRPr="00BC52AB">
        <w:t>«Отображать все строки» (2) – фильтрация по всем строкам, имеющим ненулевой остаток ЛБО;</w:t>
      </w:r>
    </w:p>
    <w:p w14:paraId="43BB3473" w14:textId="77777777" w:rsidR="00622B8F" w:rsidRPr="00BC52AB" w:rsidRDefault="00622B8F" w:rsidP="00397562">
      <w:pPr>
        <w:pStyle w:val="-"/>
      </w:pPr>
      <w:r w:rsidRPr="00BC52AB">
        <w:t>«Добавить» (3) – добавление причины;</w:t>
      </w:r>
    </w:p>
    <w:p w14:paraId="7FD80680" w14:textId="77777777" w:rsidR="00622B8F" w:rsidRPr="00BC52AB" w:rsidRDefault="00622B8F" w:rsidP="00397562">
      <w:pPr>
        <w:pStyle w:val="-"/>
      </w:pPr>
      <w:r w:rsidRPr="00BC52AB">
        <w:lastRenderedPageBreak/>
        <w:t>«Обновить» (4) – обновление страницы;</w:t>
      </w:r>
    </w:p>
    <w:p w14:paraId="1D7E5DD4" w14:textId="77777777" w:rsidR="00622B8F" w:rsidRPr="00BC52AB" w:rsidRDefault="00622B8F" w:rsidP="00397562">
      <w:pPr>
        <w:pStyle w:val="-"/>
      </w:pPr>
      <w:r w:rsidRPr="00BC52AB">
        <w:t>«Сохранить» (5) – сохранение введенных данных;</w:t>
      </w:r>
    </w:p>
    <w:p w14:paraId="13E25547" w14:textId="37695103" w:rsidR="00622B8F" w:rsidRPr="00BC52AB" w:rsidRDefault="00622B8F" w:rsidP="00397562">
      <w:pPr>
        <w:pStyle w:val="-"/>
      </w:pPr>
      <w:r w:rsidRPr="00BC52AB">
        <w:t>«Удалить» (6) – удаление введенных данных</w:t>
      </w:r>
      <w:r w:rsidR="00431936">
        <w:t>.</w:t>
      </w:r>
    </w:p>
    <w:p w14:paraId="6CEE2E4D" w14:textId="77777777" w:rsidR="00622B8F" w:rsidRPr="00BC52AB" w:rsidRDefault="00622B8F" w:rsidP="00622B8F">
      <w:pPr>
        <w:pStyle w:val="af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функциональных кнопок соответствующих настройкам ограничений пользователя.</w:t>
      </w:r>
    </w:p>
    <w:p w14:paraId="087331F1" w14:textId="55E975EE" w:rsidR="00622B8F" w:rsidRPr="00BC52AB" w:rsidRDefault="00C1182B" w:rsidP="00622B8F">
      <w:pPr>
        <w:pStyle w:val="af0"/>
      </w:pPr>
      <w:r>
        <w:drawing>
          <wp:inline distT="0" distB="0" distL="0" distR="0" wp14:anchorId="7A525015" wp14:editId="7F9764ED">
            <wp:extent cx="6120130" cy="1521460"/>
            <wp:effectExtent l="0" t="0" r="0" b="254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FA8AB" w14:textId="292981C6" w:rsidR="00622B8F" w:rsidRPr="00BC52AB" w:rsidRDefault="001722AE" w:rsidP="00EF1968">
      <w:pPr>
        <w:pStyle w:val="af2"/>
      </w:pPr>
      <w:bookmarkStart w:id="103" w:name="_Ref533427756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51</w:t>
      </w:r>
      <w:r w:rsidR="00E1516A">
        <w:rPr>
          <w:noProof/>
        </w:rPr>
        <w:fldChar w:fldCharType="end"/>
      </w:r>
      <w:bookmarkEnd w:id="103"/>
      <w:r w:rsidR="00622B8F" w:rsidRPr="00BC52AB">
        <w:t>. Функциональные кнопки подраздела «</w:t>
      </w:r>
      <w:r w:rsidR="00622B8F">
        <w:t>Распределение по лицевым счетам</w:t>
      </w:r>
      <w:r w:rsidR="00622B8F" w:rsidRPr="00BC52AB">
        <w:t>»</w:t>
      </w:r>
    </w:p>
    <w:p w14:paraId="790671D9" w14:textId="77777777" w:rsidR="00622B8F" w:rsidRPr="00BC52AB" w:rsidRDefault="00622B8F" w:rsidP="00636701">
      <w:pPr>
        <w:pStyle w:val="4"/>
      </w:pPr>
      <w:r w:rsidRPr="00BC52AB">
        <w:t xml:space="preserve">Указание </w:t>
      </w:r>
      <w:r>
        <w:t>номеров лицевых счетов</w:t>
      </w:r>
    </w:p>
    <w:p w14:paraId="074A87D9" w14:textId="34E42D70" w:rsidR="00622B8F" w:rsidRPr="00BC52AB" w:rsidRDefault="00622B8F" w:rsidP="00622B8F">
      <w:pPr>
        <w:pStyle w:val="af"/>
      </w:pPr>
      <w:r w:rsidRPr="00BC52AB">
        <w:t xml:space="preserve">Для указания </w:t>
      </w:r>
      <w:r>
        <w:t xml:space="preserve">номеров </w:t>
      </w:r>
      <w:r w:rsidR="00EC3ADF">
        <w:t>лицевых счетов</w:t>
      </w:r>
      <w:r>
        <w:t xml:space="preserve"> </w:t>
      </w:r>
      <w:r w:rsidRPr="00BC52AB">
        <w:t xml:space="preserve">необходимо </w:t>
      </w:r>
      <w:r w:rsidR="00852457" w:rsidRPr="00BC52AB">
        <w:t xml:space="preserve">одним нажатием левой кнопки мыши </w:t>
      </w:r>
      <w:r w:rsidRPr="00BC52AB">
        <w:t xml:space="preserve">выделить строку </w:t>
      </w:r>
      <w:r w:rsidR="00A025D4">
        <w:t>подраздел</w:t>
      </w:r>
      <w:r w:rsidRPr="00BC52AB">
        <w:t>а в левой области окна и в правой области нажать на кнопку «Добавить» (</w:t>
      </w:r>
      <w:r w:rsidR="00F1398B">
        <w:fldChar w:fldCharType="begin"/>
      </w:r>
      <w:r w:rsidR="00F1398B">
        <w:instrText xml:space="preserve"> REF _Ref533427763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52</w:t>
      </w:r>
      <w:r w:rsidR="00F1398B">
        <w:fldChar w:fldCharType="end"/>
      </w:r>
      <w:r w:rsidRPr="00BC52AB">
        <w:t>).</w:t>
      </w:r>
    </w:p>
    <w:p w14:paraId="514A469B" w14:textId="2AC43AAC" w:rsidR="00622B8F" w:rsidRPr="00BC52AB" w:rsidRDefault="003827A9" w:rsidP="00622B8F">
      <w:pPr>
        <w:pStyle w:val="af0"/>
      </w:pPr>
      <w:r>
        <w:drawing>
          <wp:inline distT="0" distB="0" distL="0" distR="0" wp14:anchorId="6B621396" wp14:editId="2E45191A">
            <wp:extent cx="6120130" cy="1521460"/>
            <wp:effectExtent l="0" t="0" r="0" b="254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379AF" w14:textId="30AFFF0D" w:rsidR="00622B8F" w:rsidRPr="00BC52AB" w:rsidRDefault="001722AE" w:rsidP="00622B8F">
      <w:pPr>
        <w:pStyle w:val="af2"/>
      </w:pPr>
      <w:bookmarkStart w:id="104" w:name="_Ref533427763"/>
      <w:r>
        <w:t>Рисунок </w:t>
      </w:r>
      <w:r w:rsidR="00622B8F">
        <w:rPr>
          <w:noProof/>
        </w:rPr>
        <w:fldChar w:fldCharType="begin"/>
      </w:r>
      <w:r w:rsidR="00622B8F">
        <w:rPr>
          <w:noProof/>
        </w:rPr>
        <w:instrText xml:space="preserve"> SEQ Рисунок \* ARABIC </w:instrText>
      </w:r>
      <w:r w:rsidR="00622B8F">
        <w:rPr>
          <w:noProof/>
        </w:rPr>
        <w:fldChar w:fldCharType="separate"/>
      </w:r>
      <w:r w:rsidR="00D23FC4">
        <w:rPr>
          <w:noProof/>
        </w:rPr>
        <w:t>52</w:t>
      </w:r>
      <w:r w:rsidR="00622B8F">
        <w:rPr>
          <w:noProof/>
        </w:rPr>
        <w:fldChar w:fldCharType="end"/>
      </w:r>
      <w:bookmarkEnd w:id="104"/>
      <w:r w:rsidR="00622B8F" w:rsidRPr="00BC52AB">
        <w:t xml:space="preserve">. </w:t>
      </w:r>
      <w:r w:rsidR="00580711">
        <w:t>Указание номеров лицевых счетов</w:t>
      </w:r>
    </w:p>
    <w:p w14:paraId="33DFEC17" w14:textId="1E93DA54" w:rsidR="00622B8F" w:rsidRPr="00BC52AB" w:rsidRDefault="00622B8F" w:rsidP="00622B8F">
      <w:pPr>
        <w:pStyle w:val="af"/>
      </w:pPr>
      <w:r w:rsidRPr="00BC52AB">
        <w:rPr>
          <w:b/>
        </w:rPr>
        <w:t>Важно!</w:t>
      </w:r>
      <w:r w:rsidRPr="00BC52AB">
        <w:t xml:space="preserve"> </w:t>
      </w:r>
      <w:r>
        <w:t xml:space="preserve">Распределение по </w:t>
      </w:r>
      <w:r w:rsidR="006E5844">
        <w:t>лицевым счетам</w:t>
      </w:r>
      <w:r>
        <w:t xml:space="preserve"> должно соответствовать распределению по подведомственному учреждению</w:t>
      </w:r>
      <w:r w:rsidR="005176BE">
        <w:t>.</w:t>
      </w:r>
    </w:p>
    <w:p w14:paraId="30710D11" w14:textId="43528FB0" w:rsidR="00622B8F" w:rsidRPr="00BC52AB" w:rsidRDefault="00622B8F" w:rsidP="00622B8F">
      <w:pPr>
        <w:pStyle w:val="af"/>
      </w:pPr>
      <w:r w:rsidRPr="00BC52AB">
        <w:t>В отобразившейся строке</w:t>
      </w:r>
      <w:r w:rsidR="002E3EA8">
        <w:t xml:space="preserve"> необходимо</w:t>
      </w:r>
      <w:r w:rsidRPr="00BC52AB">
        <w:t xml:space="preserve"> ввести данные и нажать на кнопку «Сохранить» (</w:t>
      </w:r>
      <w:r w:rsidR="00F1398B">
        <w:fldChar w:fldCharType="begin"/>
      </w:r>
      <w:r w:rsidR="00F1398B">
        <w:instrText xml:space="preserve"> REF _Ref533427768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53</w:t>
      </w:r>
      <w:r w:rsidR="00F1398B">
        <w:fldChar w:fldCharType="end"/>
      </w:r>
      <w:r w:rsidRPr="00BC52AB">
        <w:t>).</w:t>
      </w:r>
    </w:p>
    <w:p w14:paraId="7C0F0F6D" w14:textId="5B701A90" w:rsidR="00622B8F" w:rsidRPr="00BC52AB" w:rsidRDefault="003827A9" w:rsidP="00622B8F">
      <w:pPr>
        <w:pStyle w:val="af0"/>
      </w:pPr>
      <w:r>
        <w:lastRenderedPageBreak/>
        <w:drawing>
          <wp:inline distT="0" distB="0" distL="0" distR="0" wp14:anchorId="16603CE7" wp14:editId="2A9D1F12">
            <wp:extent cx="6120130" cy="1392555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F0BF8" w14:textId="515F37DD" w:rsidR="00622B8F" w:rsidRDefault="001722AE" w:rsidP="000E1DB6">
      <w:pPr>
        <w:pStyle w:val="af2"/>
      </w:pPr>
      <w:bookmarkStart w:id="105" w:name="_Ref533427768"/>
      <w:r>
        <w:t>Рисунок </w:t>
      </w:r>
      <w:r w:rsidR="00622B8F">
        <w:rPr>
          <w:noProof/>
        </w:rPr>
        <w:fldChar w:fldCharType="begin"/>
      </w:r>
      <w:r w:rsidR="00622B8F">
        <w:rPr>
          <w:noProof/>
        </w:rPr>
        <w:instrText xml:space="preserve"> SEQ Рисунок \* ARABIC </w:instrText>
      </w:r>
      <w:r w:rsidR="00622B8F">
        <w:rPr>
          <w:noProof/>
        </w:rPr>
        <w:fldChar w:fldCharType="separate"/>
      </w:r>
      <w:r w:rsidR="00D23FC4">
        <w:rPr>
          <w:noProof/>
        </w:rPr>
        <w:t>53</w:t>
      </w:r>
      <w:r w:rsidR="00622B8F">
        <w:rPr>
          <w:noProof/>
        </w:rPr>
        <w:fldChar w:fldCharType="end"/>
      </w:r>
      <w:bookmarkEnd w:id="105"/>
      <w:r w:rsidR="00622B8F" w:rsidRPr="00BC52AB">
        <w:t xml:space="preserve">. </w:t>
      </w:r>
      <w:r w:rsidR="00580711">
        <w:t>Сохранение</w:t>
      </w:r>
      <w:r w:rsidR="002E3EA8">
        <w:t xml:space="preserve"> введенных</w:t>
      </w:r>
      <w:r w:rsidR="00580711">
        <w:t xml:space="preserve"> данных</w:t>
      </w:r>
    </w:p>
    <w:p w14:paraId="7A57C446" w14:textId="77777777" w:rsidR="00622B8F" w:rsidRDefault="00622B8F" w:rsidP="00636701">
      <w:pPr>
        <w:pStyle w:val="3"/>
      </w:pPr>
      <w:bookmarkStart w:id="106" w:name="_Toc82012554"/>
      <w:r w:rsidRPr="00C0398C">
        <w:t>Распределение бюджетных ассигнований по подведомственным структурам</w:t>
      </w:r>
      <w:r>
        <w:t xml:space="preserve"> </w:t>
      </w:r>
      <w:r w:rsidRPr="00264B4A">
        <w:t>в</w:t>
      </w:r>
      <w:r>
        <w:t>о вкладке «БА по источникам»</w:t>
      </w:r>
      <w:bookmarkEnd w:id="106"/>
    </w:p>
    <w:p w14:paraId="14119F0E" w14:textId="7B66A53D" w:rsidR="00622B8F" w:rsidRDefault="00622B8F" w:rsidP="00622B8F">
      <w:pPr>
        <w:pStyle w:val="af"/>
      </w:pPr>
      <w:r>
        <w:t xml:space="preserve">Во вкладке «БА по источникам» реализована панель инструментов, состоящая из следующих функциональных кнопок и </w:t>
      </w:r>
      <w:r w:rsidR="00371DFE">
        <w:t>области фильтрации</w:t>
      </w:r>
      <w:r>
        <w:t xml:space="preserve"> (</w:t>
      </w:r>
      <w:r w:rsidR="00F1398B">
        <w:fldChar w:fldCharType="begin"/>
      </w:r>
      <w:r w:rsidR="00F1398B">
        <w:instrText xml:space="preserve"> REF _Ref533427774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54</w:t>
      </w:r>
      <w:r w:rsidR="00F1398B">
        <w:fldChar w:fldCharType="end"/>
      </w:r>
      <w:r>
        <w:t>):</w:t>
      </w:r>
    </w:p>
    <w:p w14:paraId="030F85AD" w14:textId="77777777" w:rsidR="00622B8F" w:rsidRPr="00104A53" w:rsidRDefault="00622B8F" w:rsidP="00397562">
      <w:pPr>
        <w:pStyle w:val="-"/>
        <w:rPr>
          <w:snapToGrid w:val="0"/>
        </w:rPr>
      </w:pPr>
      <w:r w:rsidRPr="00104A53">
        <w:rPr>
          <w:snapToGrid w:val="0"/>
        </w:rPr>
        <w:t>«Обновить» (1) – обновление страницы;</w:t>
      </w:r>
    </w:p>
    <w:p w14:paraId="0587EA0F" w14:textId="77777777" w:rsidR="00622B8F" w:rsidRPr="00104A53" w:rsidRDefault="00622B8F" w:rsidP="00397562">
      <w:pPr>
        <w:pStyle w:val="-"/>
        <w:rPr>
          <w:snapToGrid w:val="0"/>
        </w:rPr>
      </w:pPr>
      <w:r w:rsidRPr="00104A53">
        <w:rPr>
          <w:snapToGrid w:val="0"/>
        </w:rPr>
        <w:t>«Реестр» (2):</w:t>
      </w:r>
    </w:p>
    <w:p w14:paraId="4A2AFB5F" w14:textId="77777777" w:rsidR="00622B8F" w:rsidRDefault="00622B8F" w:rsidP="00EC78B7">
      <w:pPr>
        <w:pStyle w:val="--"/>
      </w:pPr>
      <w:r w:rsidRPr="00104A53">
        <w:rPr>
          <w:i/>
        </w:rPr>
        <w:t>[Распределить/по АИФДБ]</w:t>
      </w:r>
      <w:r w:rsidRPr="00104A53">
        <w:t xml:space="preserve"> </w:t>
      </w:r>
      <w:r w:rsidRPr="00104A53">
        <w:rPr>
          <w:i/>
        </w:rPr>
        <w:t xml:space="preserve">– </w:t>
      </w:r>
      <w:r w:rsidRPr="00104A53">
        <w:t xml:space="preserve">формирование распределения по </w:t>
      </w:r>
      <w:r w:rsidRPr="005176BE">
        <w:t>АИФДБ;</w:t>
      </w:r>
    </w:p>
    <w:p w14:paraId="7E494E3F" w14:textId="2E336A72" w:rsidR="0083442B" w:rsidRDefault="0083442B" w:rsidP="00EC78B7">
      <w:pPr>
        <w:pStyle w:val="--"/>
      </w:pPr>
      <w:r w:rsidRPr="005176BE">
        <w:rPr>
          <w:i/>
        </w:rPr>
        <w:t>[Распределить/по лицевому счету]</w:t>
      </w:r>
      <w:r w:rsidRPr="00104A53">
        <w:t xml:space="preserve"> – формирование распределения </w:t>
      </w:r>
      <w:r>
        <w:t>по лицевому счету</w:t>
      </w:r>
      <w:r w:rsidRPr="00104A53">
        <w:t>;</w:t>
      </w:r>
    </w:p>
    <w:p w14:paraId="05876232" w14:textId="2BDDFFEF" w:rsidR="00E771B8" w:rsidRPr="00104A53" w:rsidRDefault="00E771B8" w:rsidP="00EC78B7">
      <w:pPr>
        <w:pStyle w:val="--"/>
      </w:pPr>
      <w:r w:rsidRPr="00915B53">
        <w:rPr>
          <w:i/>
        </w:rPr>
        <w:t>[Сформировать документ/ «Справка о распределении БА и ЛБО» по учреждениям (РБС)]</w:t>
      </w:r>
      <w:r w:rsidR="00EE4761" w:rsidRPr="00EE4761">
        <w:t xml:space="preserve"> </w:t>
      </w:r>
      <w:r w:rsidR="00EE4761" w:rsidRPr="00915B53">
        <w:t>–</w:t>
      </w:r>
      <w:r w:rsidR="00EE4761">
        <w:rPr>
          <w:i/>
        </w:rPr>
        <w:t xml:space="preserve"> </w:t>
      </w:r>
      <w:r w:rsidR="00EE4761" w:rsidRPr="00B35887">
        <w:t>формирование документа «Справка о распределении БА и ЛБО» по учреждениям (РБС)</w:t>
      </w:r>
      <w:r w:rsidR="00EE4761">
        <w:t>;</w:t>
      </w:r>
    </w:p>
    <w:p w14:paraId="6DFA45A3" w14:textId="77777777" w:rsidR="00622B8F" w:rsidRPr="00104A53" w:rsidRDefault="00622B8F" w:rsidP="00EC78B7">
      <w:pPr>
        <w:pStyle w:val="--"/>
      </w:pPr>
      <w:r w:rsidRPr="00104A53">
        <w:rPr>
          <w:i/>
        </w:rPr>
        <w:t>[Версии/Создать версию]</w:t>
      </w:r>
      <w:r w:rsidRPr="00104A53">
        <w:t xml:space="preserve"> – формирование версии распределения;</w:t>
      </w:r>
    </w:p>
    <w:p w14:paraId="354E82D7" w14:textId="77777777" w:rsidR="00622B8F" w:rsidRPr="00104A53" w:rsidRDefault="00622B8F" w:rsidP="00EC78B7">
      <w:pPr>
        <w:pStyle w:val="--"/>
      </w:pPr>
      <w:r w:rsidRPr="00104A53">
        <w:rPr>
          <w:i/>
        </w:rPr>
        <w:t>[Версии/Удалить версию]</w:t>
      </w:r>
      <w:r w:rsidRPr="00104A53">
        <w:t xml:space="preserve"> – удаление версии распределения;</w:t>
      </w:r>
    </w:p>
    <w:p w14:paraId="1FFE3911" w14:textId="77777777" w:rsidR="00622B8F" w:rsidRPr="00104A53" w:rsidRDefault="00622B8F" w:rsidP="00EC78B7">
      <w:pPr>
        <w:pStyle w:val="--"/>
      </w:pPr>
      <w:r w:rsidRPr="00104A53">
        <w:rPr>
          <w:i/>
        </w:rPr>
        <w:t>[Версии/Просмотр версий]</w:t>
      </w:r>
      <w:r w:rsidRPr="00104A53">
        <w:t xml:space="preserve"> – просмотр версии распределения;</w:t>
      </w:r>
    </w:p>
    <w:p w14:paraId="4C5F5A1C" w14:textId="77777777" w:rsidR="0083442B" w:rsidRDefault="00622B8F" w:rsidP="00EC78B7">
      <w:pPr>
        <w:pStyle w:val="--"/>
      </w:pPr>
      <w:r w:rsidRPr="00104A53">
        <w:rPr>
          <w:i/>
        </w:rPr>
        <w:t>[Удалить строку]</w:t>
      </w:r>
      <w:r w:rsidRPr="00104A53">
        <w:t xml:space="preserve"> – удаление распределения</w:t>
      </w:r>
      <w:r w:rsidR="0083442B">
        <w:t>;</w:t>
      </w:r>
    </w:p>
    <w:p w14:paraId="6C715DD5" w14:textId="77777777" w:rsidR="0083442B" w:rsidRDefault="0083442B" w:rsidP="00EC78B7">
      <w:pPr>
        <w:pStyle w:val="--"/>
      </w:pPr>
      <w:r w:rsidRPr="00BE3643">
        <w:rPr>
          <w:i/>
        </w:rPr>
        <w:t>[Пересчет на основании распределений]</w:t>
      </w:r>
      <w:r w:rsidRPr="00BE3643">
        <w:t xml:space="preserve"> – пересчет на основании распределений;</w:t>
      </w:r>
    </w:p>
    <w:p w14:paraId="6414B21F" w14:textId="31332ECE" w:rsidR="003B55AB" w:rsidRPr="00BE3643" w:rsidRDefault="003B55AB" w:rsidP="00EC78B7">
      <w:pPr>
        <w:pStyle w:val="--"/>
      </w:pPr>
      <w:r w:rsidRPr="003B55AB">
        <w:rPr>
          <w:i/>
        </w:rPr>
        <w:lastRenderedPageBreak/>
        <w:t>[Произвести реор</w:t>
      </w:r>
      <w:r w:rsidRPr="005C2D1E">
        <w:rPr>
          <w:i/>
        </w:rPr>
        <w:t>ганизацию учреждений]</w:t>
      </w:r>
      <w:r>
        <w:t xml:space="preserve"> – осуществляет закрытие строк на текущую дату, в случае если подведомственное учреждение было реорганизовано;</w:t>
      </w:r>
      <w:r w:rsidRPr="00C86FA7">
        <w:t xml:space="preserve"> </w:t>
      </w:r>
    </w:p>
    <w:p w14:paraId="3A84DB92" w14:textId="3B4CB2AC" w:rsidR="00716DFB" w:rsidRPr="00C86FA7" w:rsidRDefault="00716DFB" w:rsidP="00397562">
      <w:pPr>
        <w:pStyle w:val="-"/>
        <w:rPr>
          <w:snapToGrid w:val="0"/>
        </w:rPr>
      </w:pPr>
      <w:r>
        <w:rPr>
          <w:snapToGrid w:val="0"/>
        </w:rPr>
        <w:t>«</w:t>
      </w:r>
      <w:r w:rsidRPr="00C86FA7">
        <w:rPr>
          <w:snapToGrid w:val="0"/>
        </w:rPr>
        <w:t>Аналитика» (3):</w:t>
      </w:r>
    </w:p>
    <w:p w14:paraId="15E84B61" w14:textId="4BB48F09" w:rsidR="00716DFB" w:rsidRPr="00C86FA7" w:rsidRDefault="00716DFB" w:rsidP="00EC78B7">
      <w:pPr>
        <w:pStyle w:val="--"/>
      </w:pPr>
      <w:r w:rsidRPr="00915B53">
        <w:rPr>
          <w:i/>
        </w:rPr>
        <w:t>[Распределение показателей по РБС/ПБС]</w:t>
      </w:r>
      <w:r w:rsidRPr="00C86FA7">
        <w:t xml:space="preserve"> – </w:t>
      </w:r>
      <w:r w:rsidR="00293870" w:rsidRPr="0015690F">
        <w:t>просмотр данных по распределениям в разрезе подведомственных учреждений</w:t>
      </w:r>
      <w:r w:rsidRPr="00C86FA7">
        <w:t>;</w:t>
      </w:r>
    </w:p>
    <w:p w14:paraId="08CD9B70" w14:textId="70C74313" w:rsidR="00622B8F" w:rsidRPr="002B4216" w:rsidRDefault="00622B8F" w:rsidP="00397562">
      <w:pPr>
        <w:pStyle w:val="-"/>
        <w:rPr>
          <w:snapToGrid w:val="0"/>
        </w:rPr>
      </w:pPr>
      <w:r w:rsidRPr="002B4216">
        <w:rPr>
          <w:snapToGrid w:val="0"/>
        </w:rPr>
        <w:t>«Печать» (</w:t>
      </w:r>
      <w:r w:rsidR="00716DFB">
        <w:rPr>
          <w:snapToGrid w:val="0"/>
        </w:rPr>
        <w:t>4</w:t>
      </w:r>
      <w:r w:rsidRPr="002B4216">
        <w:rPr>
          <w:snapToGrid w:val="0"/>
        </w:rPr>
        <w:t>):</w:t>
      </w:r>
    </w:p>
    <w:p w14:paraId="52D0D44E" w14:textId="68E01E50" w:rsidR="00622B8F" w:rsidRPr="00104A53" w:rsidRDefault="00622B8F" w:rsidP="00EC78B7">
      <w:pPr>
        <w:pStyle w:val="--"/>
      </w:pPr>
      <w:r w:rsidRPr="00104A53">
        <w:rPr>
          <w:i/>
        </w:rPr>
        <w:t xml:space="preserve">[Печать реестра] </w:t>
      </w:r>
      <w:r w:rsidRPr="00104A53">
        <w:t xml:space="preserve">– формирование печатной формы </w:t>
      </w:r>
      <w:r w:rsidR="00A025D4">
        <w:t>подраздел</w:t>
      </w:r>
      <w:r w:rsidRPr="00104A53">
        <w:t xml:space="preserve">а с расширением </w:t>
      </w:r>
      <w:r w:rsidRPr="00104A53">
        <w:rPr>
          <w:b/>
        </w:rPr>
        <w:t>*.xls</w:t>
      </w:r>
      <w:r w:rsidRPr="00104A53">
        <w:t>;</w:t>
      </w:r>
    </w:p>
    <w:p w14:paraId="306D8C27" w14:textId="77777777" w:rsidR="00622B8F" w:rsidRPr="00104A53" w:rsidRDefault="00622B8F" w:rsidP="00EC78B7">
      <w:pPr>
        <w:pStyle w:val="--"/>
      </w:pPr>
      <w:r w:rsidRPr="00104A53">
        <w:rPr>
          <w:i/>
        </w:rPr>
        <w:t xml:space="preserve">[Печать страницы] </w:t>
      </w:r>
      <w:r w:rsidRPr="00104A53">
        <w:t xml:space="preserve">– формирование печатной формы страницы с расширением </w:t>
      </w:r>
      <w:r w:rsidRPr="00104A53">
        <w:rPr>
          <w:b/>
        </w:rPr>
        <w:t>*.xls</w:t>
      </w:r>
      <w:r w:rsidRPr="00104A53">
        <w:t>;</w:t>
      </w:r>
    </w:p>
    <w:p w14:paraId="10F63C29" w14:textId="276511E9" w:rsidR="00622B8F" w:rsidRPr="00104A53" w:rsidRDefault="00622B8F" w:rsidP="00397562">
      <w:pPr>
        <w:pStyle w:val="-"/>
        <w:rPr>
          <w:snapToGrid w:val="0"/>
        </w:rPr>
      </w:pPr>
      <w:r w:rsidRPr="00104A53">
        <w:rPr>
          <w:snapToGrid w:val="0"/>
        </w:rPr>
        <w:t>«Очистить фильтры» (</w:t>
      </w:r>
      <w:r w:rsidR="00716DFB">
        <w:rPr>
          <w:snapToGrid w:val="0"/>
        </w:rPr>
        <w:t>5</w:t>
      </w:r>
      <w:r w:rsidRPr="00104A53">
        <w:rPr>
          <w:snapToGrid w:val="0"/>
        </w:rPr>
        <w:t>) – очистка фильтров;</w:t>
      </w:r>
    </w:p>
    <w:p w14:paraId="516EB527" w14:textId="78F7DF4A" w:rsidR="00622B8F" w:rsidRDefault="00622B8F" w:rsidP="00397562">
      <w:pPr>
        <w:pStyle w:val="-"/>
        <w:rPr>
          <w:snapToGrid w:val="0"/>
        </w:rPr>
      </w:pPr>
      <w:r w:rsidRPr="00104A53">
        <w:rPr>
          <w:snapToGrid w:val="0"/>
        </w:rPr>
        <w:t>«Скрыть распределенные строки» (</w:t>
      </w:r>
      <w:r w:rsidR="00716DFB">
        <w:rPr>
          <w:snapToGrid w:val="0"/>
        </w:rPr>
        <w:t>6</w:t>
      </w:r>
      <w:r w:rsidRPr="00104A53">
        <w:rPr>
          <w:snapToGrid w:val="0"/>
        </w:rPr>
        <w:t xml:space="preserve">) – фильтрация строк </w:t>
      </w:r>
      <w:r w:rsidR="00A025D4">
        <w:t>подраздел</w:t>
      </w:r>
      <w:r w:rsidRPr="00104A53">
        <w:rPr>
          <w:snapToGrid w:val="0"/>
        </w:rPr>
        <w:t>а по полностью распределенным значениям доведенных бюджетных ассигнований.</w:t>
      </w:r>
    </w:p>
    <w:p w14:paraId="11C87D55" w14:textId="77777777" w:rsidR="00EE4761" w:rsidRPr="0015690F" w:rsidRDefault="00EE4761" w:rsidP="00EE4761">
      <w:pPr>
        <w:pStyle w:val="-"/>
      </w:pPr>
      <w:r>
        <w:t xml:space="preserve">«Справочная информация» (7) </w:t>
      </w:r>
      <w:r w:rsidRPr="00BC269F">
        <w:t>–</w:t>
      </w:r>
      <w:r>
        <w:t xml:space="preserve"> содержит информацию о часто задаваемых вопросах.</w:t>
      </w:r>
    </w:p>
    <w:p w14:paraId="537CE019" w14:textId="77777777" w:rsidR="00EE4761" w:rsidRPr="0015690F" w:rsidRDefault="00EE4761" w:rsidP="00EE4761">
      <w:pPr>
        <w:pStyle w:val="af"/>
      </w:pPr>
      <w:r w:rsidRPr="00252A2F">
        <w:rPr>
          <w:b/>
        </w:rPr>
        <w:t>Важно!</w:t>
      </w:r>
      <w:r w:rsidRPr="0015690F">
        <w:t xml:space="preserve"> Панель инструментов содержит перечень функциональных кнопок</w:t>
      </w:r>
      <w:r>
        <w:t>,</w:t>
      </w:r>
      <w:r w:rsidRPr="0015690F">
        <w:t xml:space="preserve"> соответствующих настройкам ограничений пользователя</w:t>
      </w:r>
      <w:r>
        <w:t>.</w:t>
      </w:r>
    </w:p>
    <w:p w14:paraId="708B65F8" w14:textId="4E248633" w:rsidR="00622B8F" w:rsidRPr="00837B80" w:rsidRDefault="00EE4761">
      <w:pPr>
        <w:pStyle w:val="af0"/>
      </w:pPr>
      <w:r w:rsidRPr="008F0C9F">
        <w:drawing>
          <wp:inline distT="0" distB="0" distL="0" distR="0" wp14:anchorId="2B2DA966" wp14:editId="10A3F1B9">
            <wp:extent cx="6115050" cy="25908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3D6E0" w14:textId="5E9B1C9E" w:rsidR="00622B8F" w:rsidRDefault="001722AE" w:rsidP="00EF1968">
      <w:pPr>
        <w:pStyle w:val="af2"/>
      </w:pPr>
      <w:bookmarkStart w:id="107" w:name="_Ref53342777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54</w:t>
      </w:r>
      <w:r w:rsidR="00E1516A">
        <w:rPr>
          <w:noProof/>
        </w:rPr>
        <w:fldChar w:fldCharType="end"/>
      </w:r>
      <w:bookmarkEnd w:id="107"/>
      <w:r w:rsidR="00622B8F">
        <w:t>. Функциональные кнопки вкладки «БА по источникам»</w:t>
      </w:r>
    </w:p>
    <w:p w14:paraId="1244E64F" w14:textId="1EDED100" w:rsidR="00622B8F" w:rsidRPr="00BC52AB" w:rsidRDefault="00596C0C" w:rsidP="00622B8F">
      <w:pPr>
        <w:pStyle w:val="af"/>
      </w:pPr>
      <w:r w:rsidRPr="00065634">
        <w:rPr>
          <w:b/>
        </w:rPr>
        <w:lastRenderedPageBreak/>
        <w:t>Важно!</w:t>
      </w:r>
      <w:r>
        <w:t xml:space="preserve"> </w:t>
      </w:r>
      <w:r w:rsidR="00622B8F" w:rsidRPr="00BC52AB">
        <w:t xml:space="preserve">Добавление </w:t>
      </w:r>
      <w:r w:rsidR="00622B8F">
        <w:t xml:space="preserve">строк </w:t>
      </w:r>
      <w:r w:rsidR="00622B8F" w:rsidRPr="00BC52AB">
        <w:t xml:space="preserve">распределения </w:t>
      </w:r>
      <w:r w:rsidR="00622B8F">
        <w:t xml:space="preserve">лицевым счетам доступно только для строк </w:t>
      </w:r>
      <w:r w:rsidR="00622B8F" w:rsidRPr="00BC52AB">
        <w:t xml:space="preserve">по </w:t>
      </w:r>
      <w:r w:rsidR="00622B8F">
        <w:t>АИФДБ</w:t>
      </w:r>
      <w:r w:rsidR="00622B8F" w:rsidRPr="00BC52AB">
        <w:t xml:space="preserve"> </w:t>
      </w:r>
      <w:r w:rsidR="00EE4761">
        <w:t>со</w:t>
      </w:r>
      <w:r w:rsidR="00622B8F">
        <w:t xml:space="preserve"> статус</w:t>
      </w:r>
      <w:r w:rsidR="00EE4761">
        <w:t>ом</w:t>
      </w:r>
      <w:r w:rsidR="00622B8F">
        <w:t xml:space="preserve"> «Черновик»</w:t>
      </w:r>
      <w:r w:rsidR="00622B8F" w:rsidRPr="00BC52AB">
        <w:t>.</w:t>
      </w:r>
    </w:p>
    <w:p w14:paraId="67FB0AFE" w14:textId="0272819C" w:rsidR="002B4216" w:rsidRPr="00BC269F" w:rsidRDefault="002B4216" w:rsidP="002B4216">
      <w:pPr>
        <w:pStyle w:val="af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</w:t>
      </w:r>
      <w:r w:rsidR="008652E2">
        <w:t>лицевым счетам</w:t>
      </w:r>
      <w:r w:rsidRPr="00BC52AB">
        <w:t xml:space="preserve"> необходимо </w:t>
      </w:r>
      <w:r w:rsidR="00716DFB" w:rsidRPr="00BC52AB">
        <w:t xml:space="preserve">одним нажатием левой кнопкой мыши </w:t>
      </w:r>
      <w:r w:rsidRPr="00BC52AB">
        <w:t xml:space="preserve">выделить соответствующую строку, нажать на кнопку «Реестр» и </w:t>
      </w:r>
      <w:r w:rsidR="00852457" w:rsidRPr="00BC52AB">
        <w:t xml:space="preserve">одним нажатием левой кнопкой мыши </w:t>
      </w:r>
      <w:r w:rsidRPr="00BC52AB">
        <w:t xml:space="preserve">выбрать пункт </w:t>
      </w:r>
      <w:r w:rsidRPr="00BC52AB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BC52AB">
        <w:rPr>
          <w:i/>
        </w:rPr>
        <w:t>]</w:t>
      </w:r>
      <w:r w:rsidRPr="00BC52AB">
        <w:t xml:space="preserve"> </w:t>
      </w:r>
      <w:r w:rsidRPr="00BC269F">
        <w:t>(</w:t>
      </w:r>
      <w:r w:rsidR="00F1398B">
        <w:fldChar w:fldCharType="begin"/>
      </w:r>
      <w:r w:rsidR="00F1398B">
        <w:instrText xml:space="preserve"> REF _Ref533427786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55</w:t>
      </w:r>
      <w:r w:rsidR="00F1398B">
        <w:fldChar w:fldCharType="end"/>
      </w:r>
      <w:r w:rsidRPr="00BC269F">
        <w:t>).</w:t>
      </w:r>
    </w:p>
    <w:p w14:paraId="24E1AECE" w14:textId="7DE2F6FD" w:rsidR="002B4216" w:rsidRPr="00BC269F" w:rsidRDefault="00EE4761" w:rsidP="002B4216">
      <w:pPr>
        <w:pStyle w:val="af0"/>
      </w:pPr>
      <w:r>
        <w:drawing>
          <wp:inline distT="0" distB="0" distL="0" distR="0" wp14:anchorId="1669A09C" wp14:editId="228D2E7F">
            <wp:extent cx="6120130" cy="3117215"/>
            <wp:effectExtent l="0" t="0" r="0" b="698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BEA55" w14:textId="13F95FDE" w:rsidR="002B4216" w:rsidRPr="00BC269F" w:rsidRDefault="001722AE" w:rsidP="00EF1968">
      <w:pPr>
        <w:pStyle w:val="af2"/>
      </w:pPr>
      <w:bookmarkStart w:id="108" w:name="_Ref533427786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55</w:t>
      </w:r>
      <w:r w:rsidR="00E1516A">
        <w:rPr>
          <w:noProof/>
        </w:rPr>
        <w:fldChar w:fldCharType="end"/>
      </w:r>
      <w:bookmarkEnd w:id="108"/>
      <w:r w:rsidR="002B4216" w:rsidRPr="00BC269F">
        <w:t xml:space="preserve">. </w:t>
      </w:r>
      <w:r w:rsidR="00580711">
        <w:t>Добавление строки распределения по лицевому счету</w:t>
      </w:r>
    </w:p>
    <w:p w14:paraId="5B597C05" w14:textId="0B4F5F98" w:rsidR="002B4216" w:rsidRPr="00BC52AB" w:rsidRDefault="002B4216" w:rsidP="002B4216">
      <w:pPr>
        <w:pStyle w:val="af"/>
      </w:pPr>
      <w:r w:rsidRPr="00BC52AB">
        <w:t>В результате откроется окно «</w:t>
      </w:r>
      <w:r>
        <w:t>Распределение по лицевым счетам</w:t>
      </w:r>
      <w:r w:rsidRPr="00BC52AB">
        <w:t xml:space="preserve">», состоящее из </w:t>
      </w:r>
      <w:r w:rsidR="00A025D4">
        <w:t>подраздел</w:t>
      </w:r>
      <w:r w:rsidRPr="00BC52AB">
        <w:t xml:space="preserve">а, расположенного в левой части окна (1) и правой части подраздела, предназначенной для ввода </w:t>
      </w:r>
      <w:r>
        <w:t xml:space="preserve">номеров </w:t>
      </w:r>
      <w:r w:rsidR="008652E2">
        <w:t>лицевых счетов</w:t>
      </w:r>
      <w:r w:rsidRPr="00BC52AB">
        <w:t xml:space="preserve"> (2) (</w:t>
      </w:r>
      <w:r w:rsidR="00F1398B">
        <w:fldChar w:fldCharType="begin"/>
      </w:r>
      <w:r w:rsidR="00F1398B">
        <w:instrText xml:space="preserve"> REF _Ref533427792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56</w:t>
      </w:r>
      <w:r w:rsidR="00F1398B">
        <w:fldChar w:fldCharType="end"/>
      </w:r>
      <w:r w:rsidRPr="00BC52AB">
        <w:t>).</w:t>
      </w:r>
    </w:p>
    <w:p w14:paraId="12F7AE0D" w14:textId="480D705B" w:rsidR="002B4216" w:rsidRPr="00BC52AB" w:rsidRDefault="00B331FC" w:rsidP="002B4216">
      <w:pPr>
        <w:pStyle w:val="af0"/>
      </w:pPr>
      <w:r>
        <w:drawing>
          <wp:inline distT="0" distB="0" distL="0" distR="0" wp14:anchorId="7B62F4C3" wp14:editId="7077CC89">
            <wp:extent cx="6120130" cy="1510665"/>
            <wp:effectExtent l="0" t="0" r="0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CECAF" w14:textId="7F13015D" w:rsidR="002B4216" w:rsidRPr="00BC52AB" w:rsidRDefault="001722AE" w:rsidP="002B4216">
      <w:pPr>
        <w:pStyle w:val="af2"/>
      </w:pPr>
      <w:bookmarkStart w:id="109" w:name="_Ref533427792"/>
      <w:r>
        <w:t>Рисунок </w:t>
      </w:r>
      <w:r w:rsidR="002B4216">
        <w:rPr>
          <w:noProof/>
        </w:rPr>
        <w:fldChar w:fldCharType="begin"/>
      </w:r>
      <w:r w:rsidR="002B4216">
        <w:rPr>
          <w:noProof/>
        </w:rPr>
        <w:instrText xml:space="preserve"> SEQ Рисунок \* ARABIC </w:instrText>
      </w:r>
      <w:r w:rsidR="002B4216">
        <w:rPr>
          <w:noProof/>
        </w:rPr>
        <w:fldChar w:fldCharType="separate"/>
      </w:r>
      <w:r w:rsidR="00D23FC4">
        <w:rPr>
          <w:noProof/>
        </w:rPr>
        <w:t>56</w:t>
      </w:r>
      <w:r w:rsidR="002B4216">
        <w:rPr>
          <w:noProof/>
        </w:rPr>
        <w:fldChar w:fldCharType="end"/>
      </w:r>
      <w:bookmarkEnd w:id="109"/>
      <w:r w:rsidR="002B4216" w:rsidRPr="00BC52AB">
        <w:t>. Окно «</w:t>
      </w:r>
      <w:r w:rsidR="002B4216">
        <w:t>Распределение по лицевым счетам</w:t>
      </w:r>
      <w:r w:rsidR="002B4216" w:rsidRPr="00BC52AB">
        <w:t>»</w:t>
      </w:r>
    </w:p>
    <w:p w14:paraId="3070C5C0" w14:textId="1A6EE180" w:rsidR="002B4216" w:rsidRPr="00BC52AB" w:rsidRDefault="002B4216" w:rsidP="002B4216">
      <w:pPr>
        <w:pStyle w:val="af"/>
      </w:pPr>
      <w:r w:rsidRPr="00BC52AB">
        <w:lastRenderedPageBreak/>
        <w:t>Для работы с окном «</w:t>
      </w:r>
      <w:r>
        <w:t>Распределение по лицевым счетам</w:t>
      </w:r>
      <w:r w:rsidRPr="00BC52AB">
        <w:t>» в Системе реализована панель инструментов, состоящая из следующих функциональных кнопок (</w:t>
      </w:r>
      <w:r w:rsidR="00F1398B">
        <w:fldChar w:fldCharType="begin"/>
      </w:r>
      <w:r w:rsidR="00F1398B">
        <w:instrText xml:space="preserve"> REF _Ref533427797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57</w:t>
      </w:r>
      <w:r w:rsidR="00F1398B">
        <w:fldChar w:fldCharType="end"/>
      </w:r>
      <w:r w:rsidRPr="00BC52AB">
        <w:t>):</w:t>
      </w:r>
    </w:p>
    <w:p w14:paraId="715F17DC" w14:textId="77777777" w:rsidR="002B4216" w:rsidRPr="00BC52AB" w:rsidRDefault="002B4216" w:rsidP="00397562">
      <w:pPr>
        <w:pStyle w:val="-"/>
      </w:pPr>
      <w:r w:rsidRPr="00BC52AB">
        <w:t>«Обновить» (1) – обновление страницы;</w:t>
      </w:r>
    </w:p>
    <w:p w14:paraId="68234D34" w14:textId="77777777" w:rsidR="002B4216" w:rsidRPr="00BC52AB" w:rsidRDefault="002B4216" w:rsidP="00397562">
      <w:pPr>
        <w:pStyle w:val="-"/>
      </w:pPr>
      <w:r w:rsidRPr="00BC52AB">
        <w:t>«Отображать все строки» (2) – фильтрация по всем строкам, имеющим ненулевой остаток ЛБО;</w:t>
      </w:r>
    </w:p>
    <w:p w14:paraId="2D55AE84" w14:textId="77777777" w:rsidR="002B4216" w:rsidRPr="00BC52AB" w:rsidRDefault="002B4216" w:rsidP="00397562">
      <w:pPr>
        <w:pStyle w:val="-"/>
      </w:pPr>
      <w:r w:rsidRPr="00BC52AB">
        <w:t>«Добавить» (3) – добавление причины;</w:t>
      </w:r>
    </w:p>
    <w:p w14:paraId="4B14C3A3" w14:textId="77777777" w:rsidR="002B4216" w:rsidRPr="00BC52AB" w:rsidRDefault="002B4216" w:rsidP="00397562">
      <w:pPr>
        <w:pStyle w:val="-"/>
      </w:pPr>
      <w:r w:rsidRPr="00BC52AB">
        <w:t>«Обновить» (4) – обновление страницы;</w:t>
      </w:r>
    </w:p>
    <w:p w14:paraId="76A21B34" w14:textId="77777777" w:rsidR="002B4216" w:rsidRPr="00BC52AB" w:rsidRDefault="002B4216" w:rsidP="00397562">
      <w:pPr>
        <w:pStyle w:val="-"/>
      </w:pPr>
      <w:r w:rsidRPr="00BC52AB">
        <w:t>«Сохранить» (5) – сохранение введенных данных;</w:t>
      </w:r>
    </w:p>
    <w:p w14:paraId="43FA95AC" w14:textId="77777777" w:rsidR="002B4216" w:rsidRPr="00BC52AB" w:rsidRDefault="002B4216" w:rsidP="00397562">
      <w:pPr>
        <w:pStyle w:val="-"/>
      </w:pPr>
      <w:r w:rsidRPr="00BC52AB">
        <w:t>«Удалить» (6) – удаление введенных данных</w:t>
      </w:r>
      <w:r>
        <w:t>.</w:t>
      </w:r>
    </w:p>
    <w:p w14:paraId="7F4CC404" w14:textId="77777777" w:rsidR="002B4216" w:rsidRPr="00BC52AB" w:rsidRDefault="002B4216" w:rsidP="002B4216">
      <w:pPr>
        <w:pStyle w:val="af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функциональных кнопок соответствующих настройкам ограничений пользователя.</w:t>
      </w:r>
    </w:p>
    <w:p w14:paraId="3F08DA2B" w14:textId="4B12F332" w:rsidR="002B4216" w:rsidRPr="00BC52AB" w:rsidRDefault="00B331FC" w:rsidP="002B4216">
      <w:pPr>
        <w:pStyle w:val="af0"/>
      </w:pPr>
      <w:r>
        <w:drawing>
          <wp:inline distT="0" distB="0" distL="0" distR="0" wp14:anchorId="2917A1B0" wp14:editId="23AE51F6">
            <wp:extent cx="6120130" cy="1522334"/>
            <wp:effectExtent l="0" t="0" r="0" b="1905"/>
            <wp:docPr id="443" name="Рисунок 443" descr="C:\Users\home\AppData\Local\Temp\SNAGHTML153610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AppData\Local\Temp\SNAGHTML153610a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52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68241" w14:textId="2ACDA75F" w:rsidR="002B4216" w:rsidRPr="00BC52AB" w:rsidRDefault="001722AE" w:rsidP="00EF1968">
      <w:pPr>
        <w:pStyle w:val="af2"/>
      </w:pPr>
      <w:bookmarkStart w:id="110" w:name="_Ref53342779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57</w:t>
      </w:r>
      <w:r w:rsidR="00E1516A">
        <w:rPr>
          <w:noProof/>
        </w:rPr>
        <w:fldChar w:fldCharType="end"/>
      </w:r>
      <w:bookmarkEnd w:id="110"/>
      <w:r w:rsidR="002B4216" w:rsidRPr="00BC52AB">
        <w:t>. Функциональные кнопки подраздела «</w:t>
      </w:r>
      <w:r w:rsidR="002B4216">
        <w:t>Распределение по лицевым счетам</w:t>
      </w:r>
      <w:r w:rsidR="002B4216" w:rsidRPr="00BC52AB">
        <w:t>»</w:t>
      </w:r>
    </w:p>
    <w:p w14:paraId="7BDFE142" w14:textId="77777777" w:rsidR="002B4216" w:rsidRPr="00BC52AB" w:rsidRDefault="002B4216" w:rsidP="00636701">
      <w:pPr>
        <w:pStyle w:val="4"/>
      </w:pPr>
      <w:r w:rsidRPr="00BC52AB">
        <w:t xml:space="preserve">Указание </w:t>
      </w:r>
      <w:r>
        <w:t>номеров лицевых счетов</w:t>
      </w:r>
    </w:p>
    <w:p w14:paraId="56D1A586" w14:textId="322E5D78" w:rsidR="002B4216" w:rsidRPr="00BC52AB" w:rsidRDefault="002B4216" w:rsidP="002B4216">
      <w:pPr>
        <w:pStyle w:val="af"/>
      </w:pPr>
      <w:r w:rsidRPr="00BC52AB">
        <w:t xml:space="preserve">Для указания </w:t>
      </w:r>
      <w:r>
        <w:t xml:space="preserve">номеров </w:t>
      </w:r>
      <w:r w:rsidR="00957E3C">
        <w:t>лицевых счетов</w:t>
      </w:r>
      <w:r>
        <w:t xml:space="preserve"> </w:t>
      </w:r>
      <w:r w:rsidRPr="00BC52AB">
        <w:t xml:space="preserve">необходимо </w:t>
      </w:r>
      <w:r w:rsidR="00852457" w:rsidRPr="00BC52AB">
        <w:t xml:space="preserve">одним нажатием левой кнопки мыши </w:t>
      </w:r>
      <w:r w:rsidRPr="00BC52AB">
        <w:t xml:space="preserve">выделить строку </w:t>
      </w:r>
      <w:r w:rsidR="00A025D4">
        <w:t>подраздел</w:t>
      </w:r>
      <w:r w:rsidRPr="00BC52AB">
        <w:t>а в левой области окна и в правой области нажать на кнопку «Добавить» (</w:t>
      </w:r>
      <w:r w:rsidR="00F1398B">
        <w:fldChar w:fldCharType="begin"/>
      </w:r>
      <w:r w:rsidR="00F1398B">
        <w:instrText xml:space="preserve"> REF _Ref533427803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58</w:t>
      </w:r>
      <w:r w:rsidR="00F1398B">
        <w:fldChar w:fldCharType="end"/>
      </w:r>
      <w:r w:rsidRPr="00BC52AB">
        <w:t>).</w:t>
      </w:r>
    </w:p>
    <w:p w14:paraId="43C7EBF5" w14:textId="18248935" w:rsidR="002B4216" w:rsidRPr="00BC52AB" w:rsidRDefault="008D2F66" w:rsidP="002B4216">
      <w:pPr>
        <w:pStyle w:val="af0"/>
      </w:pPr>
      <w:r>
        <w:lastRenderedPageBreak/>
        <w:drawing>
          <wp:inline distT="0" distB="0" distL="0" distR="0" wp14:anchorId="014D14B8" wp14:editId="08309151">
            <wp:extent cx="6120130" cy="1510665"/>
            <wp:effectExtent l="0" t="0" r="0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3ED85" w14:textId="37C49F55" w:rsidR="002B4216" w:rsidRPr="00BC52AB" w:rsidRDefault="001722AE" w:rsidP="002B4216">
      <w:pPr>
        <w:pStyle w:val="af2"/>
      </w:pPr>
      <w:bookmarkStart w:id="111" w:name="_Ref533427803"/>
      <w:r>
        <w:t>Рисунок </w:t>
      </w:r>
      <w:r w:rsidR="002B4216">
        <w:rPr>
          <w:noProof/>
        </w:rPr>
        <w:fldChar w:fldCharType="begin"/>
      </w:r>
      <w:r w:rsidR="002B4216">
        <w:rPr>
          <w:noProof/>
        </w:rPr>
        <w:instrText xml:space="preserve"> SEQ Рисунок \* ARABIC </w:instrText>
      </w:r>
      <w:r w:rsidR="002B4216">
        <w:rPr>
          <w:noProof/>
        </w:rPr>
        <w:fldChar w:fldCharType="separate"/>
      </w:r>
      <w:r w:rsidR="00D23FC4">
        <w:rPr>
          <w:noProof/>
        </w:rPr>
        <w:t>58</w:t>
      </w:r>
      <w:r w:rsidR="002B4216">
        <w:rPr>
          <w:noProof/>
        </w:rPr>
        <w:fldChar w:fldCharType="end"/>
      </w:r>
      <w:bookmarkEnd w:id="111"/>
      <w:r w:rsidR="002B4216" w:rsidRPr="00BC52AB">
        <w:t xml:space="preserve">. </w:t>
      </w:r>
      <w:r w:rsidR="00580711">
        <w:t>Указание номеров лицевых счетов</w:t>
      </w:r>
    </w:p>
    <w:p w14:paraId="7CABE725" w14:textId="2144F8A1" w:rsidR="002B4216" w:rsidRPr="00BC52AB" w:rsidRDefault="002B4216" w:rsidP="002B4216">
      <w:pPr>
        <w:pStyle w:val="af"/>
      </w:pPr>
      <w:r w:rsidRPr="00BC52AB">
        <w:rPr>
          <w:b/>
        </w:rPr>
        <w:t>Важно!</w:t>
      </w:r>
      <w:r w:rsidRPr="00BC52AB">
        <w:t xml:space="preserve"> </w:t>
      </w:r>
      <w:r>
        <w:t xml:space="preserve">Распределение по </w:t>
      </w:r>
      <w:r w:rsidR="008652E2">
        <w:t>лицевым счетам</w:t>
      </w:r>
      <w:r>
        <w:t xml:space="preserve"> должно соответствовать распределению по подведомственному учреждению</w:t>
      </w:r>
      <w:r w:rsidR="004B2B54">
        <w:t>.</w:t>
      </w:r>
    </w:p>
    <w:p w14:paraId="69CF82DB" w14:textId="676792CF" w:rsidR="002B4216" w:rsidRPr="00BC52AB" w:rsidRDefault="002B4216" w:rsidP="002B4216">
      <w:pPr>
        <w:pStyle w:val="af"/>
      </w:pPr>
      <w:r w:rsidRPr="00BC52AB">
        <w:t>В отобразившейся строке ввести данные и нажать на кнопку «Сохранить» (</w:t>
      </w:r>
      <w:r w:rsidR="00F1398B">
        <w:fldChar w:fldCharType="begin"/>
      </w:r>
      <w:r w:rsidR="00F1398B">
        <w:instrText xml:space="preserve"> REF _Ref533427809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59</w:t>
      </w:r>
      <w:r w:rsidR="00F1398B">
        <w:fldChar w:fldCharType="end"/>
      </w:r>
      <w:r w:rsidRPr="00BC52AB">
        <w:t>).</w:t>
      </w:r>
    </w:p>
    <w:p w14:paraId="58DBF4AF" w14:textId="753C3ACC" w:rsidR="002B4216" w:rsidRPr="00BC52AB" w:rsidRDefault="00056053" w:rsidP="002B4216">
      <w:pPr>
        <w:pStyle w:val="af0"/>
      </w:pPr>
      <w:r>
        <w:drawing>
          <wp:inline distT="0" distB="0" distL="0" distR="0" wp14:anchorId="589A14A8" wp14:editId="454C4CDE">
            <wp:extent cx="6120130" cy="1510665"/>
            <wp:effectExtent l="0" t="0" r="0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6B159" w14:textId="0B77FDFC" w:rsidR="002B4216" w:rsidRDefault="001722AE" w:rsidP="002B4216">
      <w:pPr>
        <w:pStyle w:val="af2"/>
      </w:pPr>
      <w:bookmarkStart w:id="112" w:name="_Ref533427809"/>
      <w:r>
        <w:t>Рисунок </w:t>
      </w:r>
      <w:r w:rsidR="002B4216">
        <w:rPr>
          <w:noProof/>
        </w:rPr>
        <w:fldChar w:fldCharType="begin"/>
      </w:r>
      <w:r w:rsidR="002B4216">
        <w:rPr>
          <w:noProof/>
        </w:rPr>
        <w:instrText xml:space="preserve"> SEQ Рисунок \* ARABIC </w:instrText>
      </w:r>
      <w:r w:rsidR="002B4216">
        <w:rPr>
          <w:noProof/>
        </w:rPr>
        <w:fldChar w:fldCharType="separate"/>
      </w:r>
      <w:r w:rsidR="00D23FC4">
        <w:rPr>
          <w:noProof/>
        </w:rPr>
        <w:t>59</w:t>
      </w:r>
      <w:r w:rsidR="002B4216">
        <w:rPr>
          <w:noProof/>
        </w:rPr>
        <w:fldChar w:fldCharType="end"/>
      </w:r>
      <w:bookmarkEnd w:id="112"/>
      <w:r w:rsidR="002B4216" w:rsidRPr="00BC52AB">
        <w:t xml:space="preserve">. </w:t>
      </w:r>
      <w:r w:rsidR="00580711">
        <w:t>Сохранение</w:t>
      </w:r>
      <w:r w:rsidR="00957E3C">
        <w:t xml:space="preserve"> введенных</w:t>
      </w:r>
      <w:r w:rsidR="00580711">
        <w:t xml:space="preserve"> данных</w:t>
      </w:r>
    </w:p>
    <w:p w14:paraId="47F16860" w14:textId="685C7558" w:rsidR="00622B8F" w:rsidRPr="00BC269F" w:rsidRDefault="00622B8F" w:rsidP="00636701">
      <w:pPr>
        <w:pStyle w:val="2"/>
      </w:pPr>
      <w:bookmarkStart w:id="113" w:name="_Toc533427565"/>
      <w:bookmarkStart w:id="114" w:name="_Toc533428715"/>
      <w:bookmarkStart w:id="115" w:name="_Toc82012555"/>
      <w:bookmarkEnd w:id="113"/>
      <w:bookmarkEnd w:id="114"/>
      <w:r w:rsidRPr="00BC269F">
        <w:t xml:space="preserve">Распределение </w:t>
      </w:r>
      <w:r>
        <w:t>л</w:t>
      </w:r>
      <w:r w:rsidRPr="00BC269F">
        <w:t xml:space="preserve">имитов бюджетных обязательств по </w:t>
      </w:r>
      <w:r w:rsidR="00B91C8B">
        <w:t>лицевым счетам</w:t>
      </w:r>
      <w:bookmarkEnd w:id="115"/>
    </w:p>
    <w:p w14:paraId="133E1880" w14:textId="77777777" w:rsidR="00622B8F" w:rsidRPr="00BC269F" w:rsidRDefault="00622B8F" w:rsidP="00622B8F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>
        <w:rPr>
          <w:lang w:eastAsia="zh-CN"/>
        </w:rPr>
        <w:t>.</w:t>
      </w:r>
    </w:p>
    <w:p w14:paraId="503E9002" w14:textId="77D483EE" w:rsidR="00622B8F" w:rsidRPr="00BC269F" w:rsidRDefault="00622B8F" w:rsidP="00622B8F">
      <w:pPr>
        <w:pStyle w:val="af"/>
      </w:pPr>
      <w:r w:rsidRPr="00BC269F">
        <w:t xml:space="preserve">Распределение </w:t>
      </w:r>
      <w:r>
        <w:t>л</w:t>
      </w:r>
      <w:r w:rsidRPr="00BC269F">
        <w:t xml:space="preserve">имитов бюджетных обязательств </w:t>
      </w:r>
      <w:r w:rsidR="00552E7D" w:rsidRPr="001D5667">
        <w:t>подведомственных учреждений по лицевым счетам</w:t>
      </w:r>
      <w:r w:rsidRPr="00BC269F">
        <w:t xml:space="preserve"> осуществляется во вкладке «ЛБО» подраздела «Распределение показателей БА и ЛБО».</w:t>
      </w:r>
    </w:p>
    <w:p w14:paraId="0B278EB2" w14:textId="476DD6D9" w:rsidR="00622B8F" w:rsidRPr="00BC269F" w:rsidRDefault="00FB0DB9" w:rsidP="00622B8F">
      <w:pPr>
        <w:pStyle w:val="af"/>
      </w:pPr>
      <w:r>
        <w:t>Для перехода в подраздел</w:t>
      </w:r>
      <w:r w:rsidR="00622B8F" w:rsidRPr="00BC269F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622B8F" w:rsidRPr="00BC269F">
        <w:rPr>
          <w:bCs/>
        </w:rPr>
        <w:t>Бюджетная роспись и ЛБО (ГРБС)</w:t>
      </w:r>
      <w:r w:rsidR="00622B8F" w:rsidRPr="00BC269F">
        <w:t xml:space="preserve">» (2) и в рабочей области </w:t>
      </w:r>
      <w:r w:rsidR="00716DFB" w:rsidRPr="00BC269F">
        <w:t xml:space="preserve">одним нажатием левой кнопки мыши </w:t>
      </w:r>
      <w:r w:rsidR="00622B8F" w:rsidRPr="00BC269F">
        <w:t>открыть подраздел «Распределение показателей БА и ЛБО» (3) (</w:t>
      </w:r>
      <w:r w:rsidR="00F1398B">
        <w:fldChar w:fldCharType="begin"/>
      </w:r>
      <w:r w:rsidR="00F1398B">
        <w:instrText xml:space="preserve"> REF _Ref533427815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60</w:t>
      </w:r>
      <w:r w:rsidR="00F1398B">
        <w:fldChar w:fldCharType="end"/>
      </w:r>
      <w:r w:rsidR="00622B8F" w:rsidRPr="00BC269F">
        <w:t>).</w:t>
      </w:r>
    </w:p>
    <w:p w14:paraId="079A00B5" w14:textId="165E3368" w:rsidR="00622B8F" w:rsidRPr="00BC269F" w:rsidRDefault="009D3E76" w:rsidP="00622B8F">
      <w:pPr>
        <w:pStyle w:val="af0"/>
      </w:pPr>
      <w:r>
        <w:lastRenderedPageBreak/>
        <w:drawing>
          <wp:inline distT="0" distB="0" distL="0" distR="0" wp14:anchorId="0933F2C6" wp14:editId="2F62DA7C">
            <wp:extent cx="6120130" cy="242189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9E284" w14:textId="5BD80D4F" w:rsidR="00622B8F" w:rsidRPr="00BC269F" w:rsidRDefault="001722AE" w:rsidP="00EF1968">
      <w:pPr>
        <w:pStyle w:val="af2"/>
      </w:pPr>
      <w:bookmarkStart w:id="116" w:name="_Ref533427815"/>
      <w:r>
        <w:t>Рисунок </w:t>
      </w:r>
      <w:r w:rsidR="00E1516A">
        <w:fldChar w:fldCharType="begin"/>
      </w:r>
      <w:r w:rsidR="00E1516A">
        <w:instrText xml:space="preserve"> SEQ </w:instrText>
      </w:r>
      <w:r w:rsidR="00E1516A">
        <w:instrText xml:space="preserve">Рисунок \* ARABIC </w:instrText>
      </w:r>
      <w:r w:rsidR="00E1516A">
        <w:fldChar w:fldCharType="separate"/>
      </w:r>
      <w:r w:rsidR="00D23FC4">
        <w:rPr>
          <w:noProof/>
        </w:rPr>
        <w:t>60</w:t>
      </w:r>
      <w:r w:rsidR="00E1516A">
        <w:rPr>
          <w:noProof/>
        </w:rPr>
        <w:fldChar w:fldCharType="end"/>
      </w:r>
      <w:bookmarkEnd w:id="116"/>
      <w:r w:rsidR="00622B8F" w:rsidRPr="00BC269F">
        <w:t xml:space="preserve">. </w:t>
      </w:r>
      <w:r w:rsidR="00FB0DB9">
        <w:t>Переход в подраздел</w:t>
      </w:r>
      <w:r w:rsidR="00622B8F" w:rsidRPr="00BC269F">
        <w:t xml:space="preserve"> «Распределение показателей БА и ЛБО»</w:t>
      </w:r>
    </w:p>
    <w:p w14:paraId="0E13B5BA" w14:textId="5D42727B" w:rsidR="00622B8F" w:rsidRPr="00BC269F" w:rsidRDefault="00622B8F" w:rsidP="00622B8F">
      <w:pPr>
        <w:pStyle w:val="af"/>
      </w:pPr>
      <w:r w:rsidRPr="00BC269F">
        <w:t xml:space="preserve">В результате откроется подраздел «Распределение показателей БА и ЛБО», в котором необходимо </w:t>
      </w:r>
      <w:r w:rsidR="00542AFB" w:rsidRPr="00BC269F">
        <w:t xml:space="preserve">выбрать </w:t>
      </w:r>
      <w:r w:rsidR="00542AFB">
        <w:t>соответствующий бюджетный цикл  и перейти во вкладку</w:t>
      </w:r>
      <w:r w:rsidR="00542AFB" w:rsidRPr="00BC269F" w:rsidDel="00542AFB">
        <w:t xml:space="preserve"> </w:t>
      </w:r>
      <w:r w:rsidRPr="00BC269F">
        <w:t>«ЛБО» (</w:t>
      </w:r>
      <w:r w:rsidR="00F1398B">
        <w:fldChar w:fldCharType="begin"/>
      </w:r>
      <w:r w:rsidR="00F1398B">
        <w:instrText xml:space="preserve"> REF _Ref533427820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61</w:t>
      </w:r>
      <w:r w:rsidR="00F1398B">
        <w:fldChar w:fldCharType="end"/>
      </w:r>
      <w:r w:rsidRPr="00BC269F">
        <w:t>).</w:t>
      </w:r>
    </w:p>
    <w:p w14:paraId="252F56E5" w14:textId="592EBF69" w:rsidR="00622B8F" w:rsidRPr="00BC269F" w:rsidRDefault="00912134" w:rsidP="00622B8F">
      <w:pPr>
        <w:pStyle w:val="af0"/>
      </w:pPr>
      <w:r w:rsidRPr="00A043A6">
        <w:drawing>
          <wp:inline distT="0" distB="0" distL="0" distR="0" wp14:anchorId="693508D8" wp14:editId="1DB18B68">
            <wp:extent cx="6120130" cy="2922053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2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5D1E" w14:textId="5C70C2D4" w:rsidR="00622B8F" w:rsidRPr="00BC269F" w:rsidRDefault="001722AE" w:rsidP="00EF1968">
      <w:pPr>
        <w:pStyle w:val="af2"/>
      </w:pPr>
      <w:bookmarkStart w:id="117" w:name="_Ref53342782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61</w:t>
      </w:r>
      <w:r w:rsidR="00E1516A">
        <w:rPr>
          <w:noProof/>
        </w:rPr>
        <w:fldChar w:fldCharType="end"/>
      </w:r>
      <w:bookmarkEnd w:id="117"/>
      <w:r w:rsidR="00622B8F" w:rsidRPr="00BC269F">
        <w:t>. Подраздел «Распределение показателей БА и ЛБО»</w:t>
      </w:r>
    </w:p>
    <w:p w14:paraId="48721E24" w14:textId="2EB0E8C1" w:rsidR="00622B8F" w:rsidRPr="00BC269F" w:rsidRDefault="00622B8F" w:rsidP="00622B8F">
      <w:pPr>
        <w:pStyle w:val="af"/>
      </w:pPr>
      <w:r w:rsidRPr="00BC269F">
        <w:t xml:space="preserve">Во вкладке «ЛБО» реализована панель инструментов, состоящая из следующих функциональных кнопок и </w:t>
      </w:r>
      <w:r w:rsidR="00371DFE">
        <w:t>области фильтрации</w:t>
      </w:r>
      <w:r w:rsidRPr="00BC269F">
        <w:t xml:space="preserve"> (</w:t>
      </w:r>
      <w:r w:rsidR="00F1398B">
        <w:fldChar w:fldCharType="begin"/>
      </w:r>
      <w:r w:rsidR="00F1398B">
        <w:instrText xml:space="preserve"> REF _Ref533427826 \h </w:instrText>
      </w:r>
      <w:r w:rsidR="00F1398B">
        <w:fldChar w:fldCharType="separate"/>
      </w:r>
      <w:r w:rsidR="00D23FC4">
        <w:t>Рисунок </w:t>
      </w:r>
      <w:r w:rsidR="00D23FC4">
        <w:rPr>
          <w:noProof/>
        </w:rPr>
        <w:t>62</w:t>
      </w:r>
      <w:r w:rsidR="00F1398B">
        <w:fldChar w:fldCharType="end"/>
      </w:r>
      <w:r w:rsidRPr="00BC269F">
        <w:t>):</w:t>
      </w:r>
    </w:p>
    <w:p w14:paraId="5CFB278A" w14:textId="77777777" w:rsidR="00622B8F" w:rsidRPr="00104A53" w:rsidRDefault="00622B8F" w:rsidP="00397562">
      <w:pPr>
        <w:pStyle w:val="-"/>
        <w:rPr>
          <w:snapToGrid w:val="0"/>
        </w:rPr>
      </w:pPr>
      <w:r w:rsidRPr="00104A53">
        <w:rPr>
          <w:snapToGrid w:val="0"/>
        </w:rPr>
        <w:t>«Обновить» (1) – обновление страницы;</w:t>
      </w:r>
    </w:p>
    <w:p w14:paraId="291676D1" w14:textId="0B8E23EF" w:rsidR="002B4216" w:rsidRPr="00104A53" w:rsidRDefault="00622B8F" w:rsidP="00397562">
      <w:pPr>
        <w:pStyle w:val="-"/>
      </w:pPr>
      <w:r w:rsidRPr="00104A53">
        <w:rPr>
          <w:snapToGrid w:val="0"/>
        </w:rPr>
        <w:t>«Реестр» (2):</w:t>
      </w:r>
    </w:p>
    <w:p w14:paraId="773B828E" w14:textId="77777777" w:rsidR="00622B8F" w:rsidRPr="00104A53" w:rsidRDefault="00622B8F" w:rsidP="00EC78B7">
      <w:pPr>
        <w:pStyle w:val="--"/>
      </w:pPr>
      <w:r w:rsidRPr="00104A53">
        <w:rPr>
          <w:i/>
        </w:rPr>
        <w:t>[Условие для финансового обеспечения]</w:t>
      </w:r>
      <w:r w:rsidRPr="00104A53">
        <w:t xml:space="preserve"> – просмотр причины возникновения остатка ЛБО;</w:t>
      </w:r>
    </w:p>
    <w:p w14:paraId="410C8349" w14:textId="31D730F3" w:rsidR="00622B8F" w:rsidRDefault="005176BE" w:rsidP="00EC78B7">
      <w:pPr>
        <w:pStyle w:val="--"/>
      </w:pPr>
      <w:r w:rsidRPr="005176BE">
        <w:rPr>
          <w:i/>
        </w:rPr>
        <w:lastRenderedPageBreak/>
        <w:t>[</w:t>
      </w:r>
      <w:r w:rsidR="00622B8F" w:rsidRPr="00104A53">
        <w:rPr>
          <w:i/>
        </w:rPr>
        <w:t>Распределить/по РБС/ПБС]</w:t>
      </w:r>
      <w:r w:rsidR="00622B8F" w:rsidRPr="00104A53">
        <w:t xml:space="preserve"> – формирование распределения по РБС/ПБС;</w:t>
      </w:r>
    </w:p>
    <w:p w14:paraId="58BC055C" w14:textId="77777777" w:rsidR="002B4216" w:rsidRPr="00104A53" w:rsidRDefault="002B4216" w:rsidP="00EC78B7">
      <w:pPr>
        <w:pStyle w:val="--"/>
      </w:pPr>
      <w:r w:rsidRPr="00104A53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104A53">
        <w:rPr>
          <w:i/>
        </w:rPr>
        <w:t>]</w:t>
      </w:r>
      <w:r w:rsidRPr="00104A53">
        <w:t xml:space="preserve"> – формирование распределения по </w:t>
      </w:r>
      <w:r>
        <w:t>лицевому счету</w:t>
      </w:r>
      <w:r w:rsidRPr="00104A53">
        <w:t>;</w:t>
      </w:r>
    </w:p>
    <w:p w14:paraId="1815718C" w14:textId="77777777" w:rsidR="00622B8F" w:rsidRPr="00104A53" w:rsidRDefault="00622B8F" w:rsidP="00EC78B7">
      <w:pPr>
        <w:pStyle w:val="--"/>
      </w:pPr>
      <w:r w:rsidRPr="00915B53">
        <w:rPr>
          <w:i/>
        </w:rPr>
        <w:t>[Сформировать документ/«Справка о распределении БА и ЛБО» по учреждениям (РБС)]</w:t>
      </w:r>
      <w:r w:rsidRPr="00104A53">
        <w:t xml:space="preserve"> – формирование Справки о распределении БА и ЛБО РБС;</w:t>
      </w:r>
    </w:p>
    <w:p w14:paraId="09B1BC2A" w14:textId="77777777" w:rsidR="00622B8F" w:rsidRPr="00104A53" w:rsidRDefault="00622B8F" w:rsidP="00EC78B7">
      <w:pPr>
        <w:pStyle w:val="--"/>
      </w:pPr>
      <w:r w:rsidRPr="00915B53">
        <w:rPr>
          <w:i/>
        </w:rPr>
        <w:t>[Сформировать документ/«Лимиты бюджетных обязательств» РБС]</w:t>
      </w:r>
      <w:r w:rsidRPr="00104A53">
        <w:t xml:space="preserve"> – формирование лимитов бюджетных обязательств РБС;</w:t>
      </w:r>
    </w:p>
    <w:p w14:paraId="1DE90E40" w14:textId="05B0BF03" w:rsidR="002B4216" w:rsidRPr="00104A53" w:rsidRDefault="002B4216" w:rsidP="00EC78B7">
      <w:pPr>
        <w:pStyle w:val="--"/>
      </w:pPr>
      <w:r w:rsidRPr="00104A53">
        <w:rPr>
          <w:i/>
        </w:rPr>
        <w:t>[Сформировать документ/«</w:t>
      </w:r>
      <w:r>
        <w:rPr>
          <w:i/>
        </w:rPr>
        <w:t xml:space="preserve">БА, </w:t>
      </w:r>
      <w:r w:rsidRPr="00104A53">
        <w:rPr>
          <w:i/>
        </w:rPr>
        <w:t xml:space="preserve">ЛБО </w:t>
      </w:r>
      <w:r>
        <w:rPr>
          <w:i/>
        </w:rPr>
        <w:t>утверждение которых осуществляется по отдельным решениям</w:t>
      </w:r>
      <w:r w:rsidRPr="00104A53">
        <w:rPr>
          <w:i/>
        </w:rPr>
        <w:t>» (ф. 0501151) (РБС)]</w:t>
      </w:r>
      <w:r w:rsidR="00912134">
        <w:rPr>
          <w:lang w:val="en-US"/>
        </w:rPr>
        <w:t> </w:t>
      </w:r>
      <w:r w:rsidRPr="00104A53">
        <w:t>–</w:t>
      </w:r>
      <w:r w:rsidR="00912134">
        <w:rPr>
          <w:lang w:val="en-US"/>
        </w:rPr>
        <w:t> </w:t>
      </w:r>
      <w:r w:rsidRPr="00104A53">
        <w:t>формирование</w:t>
      </w:r>
      <w:r>
        <w:t xml:space="preserve"> бюджетных ассигнований,</w:t>
      </w:r>
      <w:r w:rsidRPr="00104A53">
        <w:t xml:space="preserve"> лимитов бюджетных обязательств </w:t>
      </w:r>
      <w:r>
        <w:t>по расходам, утверждение которых осуществляется по отдельным решениям</w:t>
      </w:r>
      <w:r w:rsidRPr="00104A53">
        <w:t>;</w:t>
      </w:r>
    </w:p>
    <w:p w14:paraId="59DFAE31" w14:textId="77777777" w:rsidR="00622B8F" w:rsidRPr="00104A53" w:rsidRDefault="00622B8F" w:rsidP="00EC78B7">
      <w:pPr>
        <w:pStyle w:val="--"/>
      </w:pPr>
      <w:r w:rsidRPr="00104A53">
        <w:rPr>
          <w:i/>
        </w:rPr>
        <w:t>[Версии/Создать версию]</w:t>
      </w:r>
      <w:r w:rsidRPr="00104A53">
        <w:t xml:space="preserve"> – формирование версии распределения;</w:t>
      </w:r>
    </w:p>
    <w:p w14:paraId="752A8682" w14:textId="77777777" w:rsidR="00622B8F" w:rsidRPr="00104A53" w:rsidRDefault="00622B8F" w:rsidP="00EC78B7">
      <w:pPr>
        <w:pStyle w:val="--"/>
      </w:pPr>
      <w:r w:rsidRPr="00104A53">
        <w:rPr>
          <w:i/>
        </w:rPr>
        <w:t>[Версии/Удалить версию]</w:t>
      </w:r>
      <w:r w:rsidRPr="00104A53">
        <w:t xml:space="preserve"> – удаление версии распределения;</w:t>
      </w:r>
    </w:p>
    <w:p w14:paraId="7B7731F8" w14:textId="77777777" w:rsidR="00622B8F" w:rsidRPr="00104A53" w:rsidRDefault="00622B8F" w:rsidP="00EC78B7">
      <w:pPr>
        <w:pStyle w:val="--"/>
      </w:pPr>
      <w:r w:rsidRPr="00104A53">
        <w:rPr>
          <w:i/>
        </w:rPr>
        <w:t>[Версии/Просмотр версий]</w:t>
      </w:r>
      <w:r w:rsidRPr="00104A53">
        <w:t xml:space="preserve"> – просмотр версии распределения;</w:t>
      </w:r>
    </w:p>
    <w:p w14:paraId="26C4E3F7" w14:textId="77777777" w:rsidR="00622B8F" w:rsidRPr="00104A53" w:rsidRDefault="00622B8F" w:rsidP="00EC78B7">
      <w:pPr>
        <w:pStyle w:val="--"/>
      </w:pPr>
      <w:r w:rsidRPr="00F37378">
        <w:rPr>
          <w:i/>
        </w:rPr>
        <w:t>[</w:t>
      </w:r>
      <w:r w:rsidRPr="00104A53">
        <w:rPr>
          <w:i/>
        </w:rPr>
        <w:t>Удалить строку</w:t>
      </w:r>
      <w:r w:rsidRPr="00F37378">
        <w:rPr>
          <w:i/>
        </w:rPr>
        <w:t>]</w:t>
      </w:r>
      <w:r w:rsidRPr="00104A53">
        <w:rPr>
          <w:i/>
        </w:rPr>
        <w:t xml:space="preserve"> </w:t>
      </w:r>
      <w:r w:rsidRPr="00104A53">
        <w:t>– удаление распределения;</w:t>
      </w:r>
    </w:p>
    <w:p w14:paraId="6A6A51B8" w14:textId="422B0F52" w:rsidR="00622B8F" w:rsidRDefault="00622B8F" w:rsidP="00EC78B7">
      <w:pPr>
        <w:pStyle w:val="--"/>
      </w:pPr>
      <w:r w:rsidRPr="00104A53">
        <w:rPr>
          <w:i/>
        </w:rPr>
        <w:t>[Пересчет на основании распределений]</w:t>
      </w:r>
      <w:r w:rsidRPr="00104A53">
        <w:t xml:space="preserve"> – осуществляет пересчет данных по графе «Распределено» от подведомственных учреждений;</w:t>
      </w:r>
    </w:p>
    <w:p w14:paraId="08F787F2" w14:textId="246BFDDF" w:rsidR="003264DC" w:rsidRPr="00104A53" w:rsidRDefault="003264DC" w:rsidP="00EC78B7">
      <w:pPr>
        <w:pStyle w:val="--"/>
      </w:pPr>
      <w:r w:rsidRPr="000F03EF">
        <w:rPr>
          <w:i/>
        </w:rPr>
        <w:t>[Загрузить распределение показателей]</w:t>
      </w:r>
      <w:r w:rsidRPr="0083264C">
        <w:t xml:space="preserve"> – </w:t>
      </w:r>
      <w:r>
        <w:t>инструмент для массового распределения средств по подведомственным учреждениям;</w:t>
      </w:r>
    </w:p>
    <w:p w14:paraId="0BCDFBA1" w14:textId="563FA967" w:rsidR="00622B8F" w:rsidRDefault="00622B8F" w:rsidP="00EC78B7">
      <w:pPr>
        <w:pStyle w:val="--"/>
      </w:pPr>
      <w:r w:rsidRPr="00104A53">
        <w:rPr>
          <w:i/>
        </w:rPr>
        <w:t>[Очистить распределение]</w:t>
      </w:r>
      <w:r w:rsidRPr="00104A53">
        <w:t xml:space="preserve"> – осуществляет обнуление данных по графе «Распределено» у подведомственных учреждений</w:t>
      </w:r>
      <w:r w:rsidR="00153BA1">
        <w:t xml:space="preserve"> со статусом</w:t>
      </w:r>
      <w:r w:rsidRPr="00104A53">
        <w:t xml:space="preserve"> «Черновик»;</w:t>
      </w:r>
    </w:p>
    <w:p w14:paraId="08D42328" w14:textId="7B17FB30" w:rsidR="005C2D1E" w:rsidRPr="00104A53" w:rsidRDefault="005C2D1E" w:rsidP="00EC78B7">
      <w:pPr>
        <w:pStyle w:val="--"/>
      </w:pPr>
      <w:r w:rsidRPr="00E43708">
        <w:rPr>
          <w:i/>
        </w:rPr>
        <w:t>[</w:t>
      </w:r>
      <w:r>
        <w:rPr>
          <w:i/>
        </w:rPr>
        <w:t>Произвести реорганизацию учреждений</w:t>
      </w:r>
      <w:r w:rsidRPr="00E43708">
        <w:rPr>
          <w:i/>
        </w:rPr>
        <w:t>]</w:t>
      </w:r>
      <w:r>
        <w:t xml:space="preserve"> – осуществляет закрытие строк на текущую дату, в случае если подведомственное учреждение было реорганизовано;</w:t>
      </w:r>
      <w:r w:rsidRPr="00104A53">
        <w:t xml:space="preserve"> </w:t>
      </w:r>
    </w:p>
    <w:p w14:paraId="783B05A9" w14:textId="77777777" w:rsidR="00622B8F" w:rsidRPr="00104A53" w:rsidRDefault="00622B8F" w:rsidP="00397562">
      <w:pPr>
        <w:pStyle w:val="-"/>
        <w:rPr>
          <w:snapToGrid w:val="0"/>
        </w:rPr>
      </w:pPr>
      <w:r w:rsidRPr="00104A53">
        <w:rPr>
          <w:snapToGrid w:val="0"/>
        </w:rPr>
        <w:t>«Аналитика» (3):</w:t>
      </w:r>
    </w:p>
    <w:p w14:paraId="74C5A11C" w14:textId="77777777" w:rsidR="00697D09" w:rsidRPr="0015690F" w:rsidRDefault="00697D09" w:rsidP="00697D09">
      <w:pPr>
        <w:pStyle w:val="-"/>
      </w:pPr>
      <w:r w:rsidRPr="0015690F">
        <w:rPr>
          <w:i/>
        </w:rPr>
        <w:lastRenderedPageBreak/>
        <w:t>[Распределение показателей по РБС/ПБС]</w:t>
      </w:r>
      <w:r w:rsidRPr="0015690F">
        <w:t xml:space="preserve"> – просмотр данных по распределениям в разрезе подведомственных учреждений;</w:t>
      </w:r>
    </w:p>
    <w:p w14:paraId="588A2005" w14:textId="77777777" w:rsidR="00622B8F" w:rsidRPr="00104A53" w:rsidRDefault="00622B8F" w:rsidP="00697D09">
      <w:pPr>
        <w:pStyle w:val="-"/>
        <w:rPr>
          <w:snapToGrid w:val="0"/>
        </w:rPr>
      </w:pPr>
      <w:r w:rsidRPr="00104A53">
        <w:rPr>
          <w:snapToGrid w:val="0"/>
        </w:rPr>
        <w:t>«Печать» (4):</w:t>
      </w:r>
    </w:p>
    <w:p w14:paraId="45FB4977" w14:textId="453D7A72" w:rsidR="00622B8F" w:rsidRPr="00104A53" w:rsidRDefault="00622B8F" w:rsidP="00EC78B7">
      <w:pPr>
        <w:pStyle w:val="--"/>
      </w:pPr>
      <w:r w:rsidRPr="00104A53">
        <w:rPr>
          <w:i/>
        </w:rPr>
        <w:t xml:space="preserve">[Печать реестра] </w:t>
      </w:r>
      <w:r w:rsidRPr="00104A53">
        <w:t xml:space="preserve">– формирование печатной формы </w:t>
      </w:r>
      <w:r w:rsidR="00A025D4">
        <w:t>подраздел</w:t>
      </w:r>
      <w:r w:rsidRPr="00104A53">
        <w:t xml:space="preserve">а с расширением </w:t>
      </w:r>
      <w:r w:rsidRPr="00104A53">
        <w:rPr>
          <w:b/>
        </w:rPr>
        <w:t>*.xls</w:t>
      </w:r>
      <w:r w:rsidRPr="00104A53">
        <w:t>;</w:t>
      </w:r>
    </w:p>
    <w:p w14:paraId="543E386A" w14:textId="77777777" w:rsidR="00622B8F" w:rsidRDefault="00622B8F" w:rsidP="00EC78B7">
      <w:pPr>
        <w:pStyle w:val="--"/>
      </w:pPr>
      <w:r w:rsidRPr="00104A53">
        <w:rPr>
          <w:i/>
        </w:rPr>
        <w:t xml:space="preserve">[Печать страницы] </w:t>
      </w:r>
      <w:r w:rsidRPr="00104A53">
        <w:t xml:space="preserve">– формирование печатной формы страницы с расширением </w:t>
      </w:r>
      <w:r w:rsidRPr="00104A53">
        <w:rPr>
          <w:b/>
        </w:rPr>
        <w:t>*.xls</w:t>
      </w:r>
      <w:r w:rsidRPr="00104A53">
        <w:t>;</w:t>
      </w:r>
    </w:p>
    <w:p w14:paraId="4992F243" w14:textId="628F2FB8" w:rsidR="005C2D1E" w:rsidRDefault="005C2D1E" w:rsidP="00EC78B7">
      <w:pPr>
        <w:pStyle w:val="--"/>
      </w:pPr>
      <w:r w:rsidRPr="005D3E26">
        <w:rPr>
          <w:i/>
        </w:rPr>
        <w:t>[</w:t>
      </w:r>
      <w:r>
        <w:rPr>
          <w:i/>
        </w:rPr>
        <w:t>Отчет о дополнительной аналитике</w:t>
      </w:r>
      <w:r w:rsidRPr="005D3E26">
        <w:rPr>
          <w:i/>
        </w:rPr>
        <w:t>]</w:t>
      </w:r>
      <w:r>
        <w:rPr>
          <w:i/>
        </w:rPr>
        <w:t xml:space="preserve"> </w:t>
      </w:r>
      <w:r w:rsidRPr="00EF1968">
        <w:t xml:space="preserve">– печать отчета о дополнительной аналитике по распределению ОКС и МПИ по лицевым счетам в </w:t>
      </w:r>
      <w:r w:rsidR="00A025D4">
        <w:t>подраздел</w:t>
      </w:r>
      <w:r w:rsidRPr="00EF1968">
        <w:t>е</w:t>
      </w:r>
      <w:r w:rsidRPr="00EF1968">
        <w:rPr>
          <w:lang w:val="en-US"/>
        </w:rPr>
        <w:t>;</w:t>
      </w:r>
      <w:r w:rsidRPr="00104A53">
        <w:t xml:space="preserve"> </w:t>
      </w:r>
    </w:p>
    <w:p w14:paraId="290D6D2B" w14:textId="2A268A8D" w:rsidR="009C6690" w:rsidRPr="00104A53" w:rsidRDefault="009C6690" w:rsidP="00915B53">
      <w:pPr>
        <w:pStyle w:val="-"/>
        <w:rPr>
          <w:snapToGrid w:val="0"/>
        </w:rPr>
      </w:pPr>
      <w:r w:rsidRPr="00104A53">
        <w:rPr>
          <w:snapToGrid w:val="0"/>
        </w:rPr>
        <w:t>«Скрыть распределенные строки» (</w:t>
      </w:r>
      <w:r w:rsidRPr="004E4CCD">
        <w:rPr>
          <w:snapToGrid w:val="0"/>
        </w:rPr>
        <w:t>5</w:t>
      </w:r>
      <w:r w:rsidRPr="00104A53">
        <w:rPr>
          <w:snapToGrid w:val="0"/>
        </w:rPr>
        <w:t xml:space="preserve">) – фильтрация строк </w:t>
      </w:r>
      <w:r w:rsidR="00A025D4">
        <w:t>подраздел</w:t>
      </w:r>
      <w:r w:rsidRPr="00104A53">
        <w:rPr>
          <w:snapToGrid w:val="0"/>
        </w:rPr>
        <w:t>а по полностью распределенным значениям доведенных бюджетных ассигнований</w:t>
      </w:r>
      <w:r>
        <w:rPr>
          <w:snapToGrid w:val="0"/>
        </w:rPr>
        <w:t>;</w:t>
      </w:r>
    </w:p>
    <w:p w14:paraId="490CDF19" w14:textId="77777777" w:rsidR="00697D09" w:rsidRDefault="00622B8F" w:rsidP="00397562">
      <w:pPr>
        <w:pStyle w:val="-"/>
        <w:rPr>
          <w:snapToGrid w:val="0"/>
        </w:rPr>
      </w:pPr>
      <w:r w:rsidRPr="00104A53">
        <w:rPr>
          <w:snapToGrid w:val="0"/>
        </w:rPr>
        <w:t>«Очистить фильтры» (</w:t>
      </w:r>
      <w:r w:rsidR="009C6690">
        <w:rPr>
          <w:snapToGrid w:val="0"/>
          <w:lang w:val="en-US"/>
        </w:rPr>
        <w:t>6</w:t>
      </w:r>
      <w:r w:rsidRPr="00104A53">
        <w:rPr>
          <w:snapToGrid w:val="0"/>
        </w:rPr>
        <w:t>) – очистка фильтров</w:t>
      </w:r>
      <w:r w:rsidR="00697D09">
        <w:rPr>
          <w:snapToGrid w:val="0"/>
        </w:rPr>
        <w:t>;</w:t>
      </w:r>
    </w:p>
    <w:p w14:paraId="4ED73629" w14:textId="77777777" w:rsidR="00697D09" w:rsidRPr="0015690F" w:rsidRDefault="00697D09" w:rsidP="00697D09">
      <w:pPr>
        <w:pStyle w:val="-"/>
      </w:pPr>
      <w:r w:rsidRPr="0015690F">
        <w:t>«Справочная информация» (</w:t>
      </w:r>
      <w:r>
        <w:t>7</w:t>
      </w:r>
      <w:r w:rsidRPr="0015690F">
        <w:t>) – содержит информацию о часто задаваемых вопросах.</w:t>
      </w:r>
    </w:p>
    <w:p w14:paraId="3145A5F3" w14:textId="77777777" w:rsidR="00697D09" w:rsidRPr="0015690F" w:rsidRDefault="00697D09" w:rsidP="00697D09">
      <w:pPr>
        <w:pStyle w:val="-"/>
        <w:numPr>
          <w:ilvl w:val="0"/>
          <w:numId w:val="0"/>
        </w:numPr>
        <w:ind w:firstLine="709"/>
      </w:pPr>
      <w:r w:rsidRPr="00252A2F">
        <w:rPr>
          <w:b/>
        </w:rPr>
        <w:t>Важно!</w:t>
      </w:r>
      <w:r w:rsidRPr="0015690F">
        <w:t xml:space="preserve"> Панель инструментов содержит перечень функциональных кнопок, соответствующих настройкам ограничений пользователя.</w:t>
      </w:r>
    </w:p>
    <w:p w14:paraId="167EB6AB" w14:textId="62A57352" w:rsidR="00622B8F" w:rsidRPr="00104A53" w:rsidRDefault="00697D09" w:rsidP="00915B53">
      <w:pPr>
        <w:pStyle w:val="af0"/>
        <w:rPr>
          <w:snapToGrid w:val="0"/>
        </w:rPr>
      </w:pPr>
      <w:r w:rsidRPr="00551320">
        <w:drawing>
          <wp:inline distT="0" distB="0" distL="0" distR="0" wp14:anchorId="5A717D0D" wp14:editId="26D25B8C">
            <wp:extent cx="6124575" cy="29432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E972A" w14:textId="023CCEA9" w:rsidR="00622B8F" w:rsidRPr="00BC269F" w:rsidRDefault="001722AE" w:rsidP="00EF1968">
      <w:pPr>
        <w:pStyle w:val="af2"/>
      </w:pPr>
      <w:bookmarkStart w:id="118" w:name="_Ref533427826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62</w:t>
      </w:r>
      <w:r w:rsidR="00E1516A">
        <w:rPr>
          <w:noProof/>
        </w:rPr>
        <w:fldChar w:fldCharType="end"/>
      </w:r>
      <w:bookmarkEnd w:id="118"/>
      <w:r w:rsidR="00622B8F" w:rsidRPr="00BC269F">
        <w:t>. Функциональные кнопки вкладки «ЛБО»</w:t>
      </w:r>
    </w:p>
    <w:p w14:paraId="5A25949B" w14:textId="666E7B86" w:rsidR="00622B8F" w:rsidRDefault="00622B8F" w:rsidP="00E57B20">
      <w:pPr>
        <w:pStyle w:val="af"/>
      </w:pPr>
      <w:r>
        <w:rPr>
          <w:lang w:eastAsia="ru-RU"/>
        </w:rPr>
        <w:lastRenderedPageBreak/>
        <w:t xml:space="preserve">Формирование распределения </w:t>
      </w:r>
      <w:r w:rsidR="00357355">
        <w:rPr>
          <w:lang w:eastAsia="ru-RU"/>
        </w:rPr>
        <w:t xml:space="preserve">осуществляется </w:t>
      </w:r>
      <w:r>
        <w:rPr>
          <w:lang w:eastAsia="ru-RU"/>
        </w:rPr>
        <w:t xml:space="preserve">аналогично </w:t>
      </w:r>
      <w:r w:rsidR="00357355">
        <w:rPr>
          <w:lang w:eastAsia="ru-RU"/>
        </w:rPr>
        <w:t>описанию</w:t>
      </w:r>
      <w:r>
        <w:rPr>
          <w:lang w:eastAsia="ru-RU"/>
        </w:rPr>
        <w:t xml:space="preserve"> в п</w:t>
      </w:r>
      <w:r w:rsidR="00636701">
        <w:rPr>
          <w:lang w:eastAsia="ru-RU"/>
        </w:rPr>
        <w:t>.п</w:t>
      </w:r>
      <w:r>
        <w:rPr>
          <w:lang w:eastAsia="ru-RU"/>
        </w:rPr>
        <w:t>.</w:t>
      </w:r>
      <w:r w:rsidR="00636701">
        <w:rPr>
          <w:lang w:eastAsia="ru-RU"/>
        </w:rPr>
        <w:t> </w:t>
      </w:r>
      <w:r w:rsidR="00636701">
        <w:rPr>
          <w:lang w:eastAsia="ru-RU"/>
        </w:rPr>
        <w:fldChar w:fldCharType="begin"/>
      </w:r>
      <w:r w:rsidR="00636701">
        <w:rPr>
          <w:lang w:eastAsia="ru-RU"/>
        </w:rPr>
        <w:instrText xml:space="preserve"> REF _Ref861115 \r \h </w:instrText>
      </w:r>
      <w:r w:rsidR="00636701">
        <w:rPr>
          <w:lang w:eastAsia="ru-RU"/>
        </w:rPr>
      </w:r>
      <w:r w:rsidR="00636701">
        <w:rPr>
          <w:lang w:eastAsia="ru-RU"/>
        </w:rPr>
        <w:fldChar w:fldCharType="separate"/>
      </w:r>
      <w:r w:rsidR="00D23FC4">
        <w:rPr>
          <w:lang w:eastAsia="ru-RU"/>
        </w:rPr>
        <w:t>4.1.1</w:t>
      </w:r>
      <w:r w:rsidR="00636701">
        <w:rPr>
          <w:lang w:eastAsia="ru-RU"/>
        </w:rPr>
        <w:fldChar w:fldCharType="end"/>
      </w:r>
      <w:r w:rsidR="00357355">
        <w:rPr>
          <w:lang w:eastAsia="ru-RU"/>
        </w:rPr>
        <w:t> </w:t>
      </w:r>
      <w:r w:rsidR="00636701">
        <w:rPr>
          <w:lang w:eastAsia="ru-RU"/>
        </w:rPr>
        <w:t>настоящего руководства пользователя</w:t>
      </w:r>
      <w:r w:rsidRPr="00BC269F">
        <w:t>.</w:t>
      </w:r>
    </w:p>
    <w:p w14:paraId="290C33EC" w14:textId="72DC2792" w:rsidR="000F03EF" w:rsidRDefault="000F03EF" w:rsidP="00D517EA">
      <w:pPr>
        <w:pStyle w:val="3"/>
      </w:pPr>
      <w:bookmarkStart w:id="119" w:name="_Toc82012556"/>
      <w:r>
        <w:t xml:space="preserve">Распределение </w:t>
      </w:r>
      <w:r w:rsidR="00D517EA" w:rsidRPr="00D517EA">
        <w:t>лимитов бюджетных обязательств</w:t>
      </w:r>
      <w:r>
        <w:t xml:space="preserve"> по кодам </w:t>
      </w:r>
      <w:r w:rsidR="00746AE7">
        <w:t>объектов капитального строительства</w:t>
      </w:r>
      <w:r>
        <w:t xml:space="preserve"> и </w:t>
      </w:r>
      <w:r w:rsidR="00746AE7">
        <w:t>мероприятий по информатизации</w:t>
      </w:r>
      <w:bookmarkEnd w:id="119"/>
    </w:p>
    <w:p w14:paraId="0D89CA21" w14:textId="5C25D5CF" w:rsidR="00F22F95" w:rsidRDefault="00A90976" w:rsidP="000F03EF">
      <w:pPr>
        <w:pStyle w:val="af"/>
      </w:pPr>
      <w:r w:rsidRPr="00BC52AB">
        <w:t xml:space="preserve">Для </w:t>
      </w:r>
      <w:r>
        <w:t xml:space="preserve">перехода к распределению </w:t>
      </w:r>
      <w:r w:rsidR="00D517EA" w:rsidRPr="00D517EA">
        <w:t>лимитов бюджетных обязательств</w:t>
      </w:r>
      <w:r>
        <w:t xml:space="preserve"> по кодам ОКС, МПИ необходимо нажать на кнопку </w:t>
      </w:r>
      <w:r w:rsidRPr="00BC52AB">
        <w:t xml:space="preserve">«Реестр» и </w:t>
      </w:r>
      <w:r w:rsidR="00852457" w:rsidRPr="00BC52AB">
        <w:t xml:space="preserve">одним нажатием левой кнопки мыши </w:t>
      </w:r>
      <w:r w:rsidRPr="00BC52AB">
        <w:t xml:space="preserve">выбрать пункт </w:t>
      </w:r>
      <w:r w:rsidRPr="00BC52AB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BC52AB">
        <w:rPr>
          <w:i/>
        </w:rPr>
        <w:t>]</w:t>
      </w:r>
      <w:r>
        <w:rPr>
          <w:i/>
        </w:rPr>
        <w:t xml:space="preserve">. </w:t>
      </w:r>
      <w:r w:rsidRPr="00EF1968">
        <w:t>В результате откроется окно</w:t>
      </w:r>
      <w:r>
        <w:t xml:space="preserve"> «Распределение по лицевым счетам» (</w:t>
      </w:r>
      <w:r>
        <w:fldChar w:fldCharType="begin"/>
      </w:r>
      <w:r>
        <w:instrText xml:space="preserve"> REF _Ref27483241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63</w:t>
      </w:r>
      <w:r>
        <w:fldChar w:fldCharType="end"/>
      </w:r>
      <w:r>
        <w:t>).</w:t>
      </w:r>
    </w:p>
    <w:p w14:paraId="4C21A320" w14:textId="5FAB0F1B" w:rsidR="00A90976" w:rsidRDefault="004842F5" w:rsidP="00EF1968">
      <w:pPr>
        <w:pStyle w:val="af0"/>
      </w:pPr>
      <w:r>
        <w:drawing>
          <wp:inline distT="0" distB="0" distL="0" distR="0" wp14:anchorId="68072FDA" wp14:editId="51235D49">
            <wp:extent cx="6120130" cy="1619885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5C80C" w14:textId="328841C3" w:rsidR="00A90976" w:rsidRPr="00A90976" w:rsidRDefault="001722AE" w:rsidP="00EF1968">
      <w:pPr>
        <w:pStyle w:val="af2"/>
      </w:pPr>
      <w:bookmarkStart w:id="120" w:name="_Ref27483241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63</w:t>
      </w:r>
      <w:r w:rsidR="00E1516A">
        <w:rPr>
          <w:noProof/>
        </w:rPr>
        <w:fldChar w:fldCharType="end"/>
      </w:r>
      <w:bookmarkEnd w:id="120"/>
      <w:r w:rsidR="00A90976">
        <w:t>.Окно</w:t>
      </w:r>
      <w:r w:rsidR="00A90976" w:rsidRPr="00BC269F">
        <w:t xml:space="preserve"> «</w:t>
      </w:r>
      <w:r w:rsidR="00A90976">
        <w:t>Распределение по лицевым счетам</w:t>
      </w:r>
      <w:r w:rsidR="00A90976" w:rsidRPr="00BC269F">
        <w:t>»</w:t>
      </w:r>
    </w:p>
    <w:p w14:paraId="16F03DD0" w14:textId="097F16AB" w:rsidR="00A90976" w:rsidRDefault="00A90976" w:rsidP="000F03EF">
      <w:pPr>
        <w:pStyle w:val="af"/>
      </w:pPr>
      <w:r>
        <w:t xml:space="preserve">В левой области окна необходимо одним нажатием левой кнопки мыши выделить строку, затем </w:t>
      </w:r>
      <w:r w:rsidRPr="00BC52AB">
        <w:t>одним нажатием левой кнопки мыши</w:t>
      </w:r>
      <w:r>
        <w:t xml:space="preserve"> выделить строку с лицевым счетом</w:t>
      </w:r>
      <w:r w:rsidRPr="00BC52AB">
        <w:t xml:space="preserve"> в правой области</w:t>
      </w:r>
      <w:r>
        <w:t xml:space="preserve"> окна</w:t>
      </w:r>
      <w:r w:rsidRPr="00BC52AB">
        <w:t xml:space="preserve"> </w:t>
      </w:r>
      <w:r>
        <w:t xml:space="preserve">и </w:t>
      </w:r>
      <w:r w:rsidRPr="00BC52AB">
        <w:t>нажать на кнопку «</w:t>
      </w:r>
      <w:r>
        <w:t>Аналитика ОКС(ФАИП) / МПИ</w:t>
      </w:r>
      <w:r w:rsidRPr="00BC52AB">
        <w:t>»</w:t>
      </w:r>
      <w:r>
        <w:t>(</w:t>
      </w:r>
      <w:r>
        <w:fldChar w:fldCharType="begin"/>
      </w:r>
      <w:r>
        <w:instrText xml:space="preserve"> REF _Ref27481684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64</w:t>
      </w:r>
      <w:r>
        <w:fldChar w:fldCharType="end"/>
      </w:r>
      <w:r>
        <w:t>)</w:t>
      </w:r>
    </w:p>
    <w:p w14:paraId="6D1A1153" w14:textId="567D80A5" w:rsidR="00F22F95" w:rsidRDefault="004842F5" w:rsidP="00EF1968">
      <w:pPr>
        <w:pStyle w:val="af0"/>
      </w:pPr>
      <w:r>
        <w:drawing>
          <wp:inline distT="0" distB="0" distL="0" distR="0" wp14:anchorId="5FB89C29" wp14:editId="23DCF48E">
            <wp:extent cx="6120130" cy="1416685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1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7CF27" w14:textId="6B955DA8" w:rsidR="00F22F95" w:rsidRDefault="001722AE" w:rsidP="00F22F95">
      <w:pPr>
        <w:pStyle w:val="af2"/>
        <w:rPr>
          <w:lang w:eastAsia="ru-RU"/>
        </w:rPr>
      </w:pPr>
      <w:bookmarkStart w:id="121" w:name="_Ref2748168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64</w:t>
      </w:r>
      <w:r w:rsidR="00E1516A">
        <w:rPr>
          <w:noProof/>
        </w:rPr>
        <w:fldChar w:fldCharType="end"/>
      </w:r>
      <w:bookmarkEnd w:id="121"/>
      <w:r w:rsidR="00F22F95">
        <w:t>.</w:t>
      </w:r>
      <w:r w:rsidR="00580711">
        <w:t xml:space="preserve"> </w:t>
      </w:r>
      <w:r w:rsidR="00F22F95">
        <w:t>Аналитика ОКС(ФАИП) / МПИ</w:t>
      </w:r>
    </w:p>
    <w:p w14:paraId="52A12699" w14:textId="3EDF006D" w:rsidR="00F22F95" w:rsidRPr="00F22F95" w:rsidRDefault="00F22F95" w:rsidP="00F22F95">
      <w:pPr>
        <w:pStyle w:val="af"/>
      </w:pPr>
      <w:r>
        <w:t xml:space="preserve">В результате откроется окно </w:t>
      </w:r>
      <w:r w:rsidRPr="00BC269F">
        <w:t>«</w:t>
      </w:r>
      <w:r>
        <w:t>Дополнительная аналитика по ОКС (ФАИП) и МПИ</w:t>
      </w:r>
      <w:r w:rsidRPr="00BC269F">
        <w:t>»</w:t>
      </w:r>
      <w:r>
        <w:t xml:space="preserve"> (</w:t>
      </w:r>
      <w:r>
        <w:fldChar w:fldCharType="begin"/>
      </w:r>
      <w:r>
        <w:instrText xml:space="preserve"> REF _Ref27409739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65</w:t>
      </w:r>
      <w:r>
        <w:fldChar w:fldCharType="end"/>
      </w:r>
      <w:r>
        <w:t>).</w:t>
      </w:r>
    </w:p>
    <w:p w14:paraId="68F58E26" w14:textId="2BD857E7" w:rsidR="000F03EF" w:rsidRDefault="004842F5" w:rsidP="00EF1968">
      <w:pPr>
        <w:pStyle w:val="af0"/>
      </w:pPr>
      <w:r>
        <w:lastRenderedPageBreak/>
        <w:drawing>
          <wp:inline distT="0" distB="0" distL="0" distR="0" wp14:anchorId="19F1BF56" wp14:editId="0DB843F1">
            <wp:extent cx="6120130" cy="1019810"/>
            <wp:effectExtent l="0" t="0" r="0" b="889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C067F" w14:textId="0C201990" w:rsidR="003264DC" w:rsidRDefault="001722AE" w:rsidP="00EF1968">
      <w:pPr>
        <w:pStyle w:val="af2"/>
        <w:rPr>
          <w:lang w:eastAsia="ru-RU"/>
        </w:rPr>
      </w:pPr>
      <w:bookmarkStart w:id="122" w:name="_Ref2740973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65</w:t>
      </w:r>
      <w:r w:rsidR="00E1516A">
        <w:rPr>
          <w:noProof/>
        </w:rPr>
        <w:fldChar w:fldCharType="end"/>
      </w:r>
      <w:bookmarkEnd w:id="122"/>
      <w:r w:rsidR="003264DC">
        <w:t>.Окно</w:t>
      </w:r>
      <w:r w:rsidR="003264DC" w:rsidRPr="00BC269F">
        <w:t xml:space="preserve"> «</w:t>
      </w:r>
      <w:r w:rsidR="000E538D">
        <w:t>Дополнительная аналитика по ОКС (ФАИП) и МПИ</w:t>
      </w:r>
      <w:r w:rsidR="003264DC" w:rsidRPr="00BC269F">
        <w:t>»</w:t>
      </w:r>
    </w:p>
    <w:p w14:paraId="2F5B2517" w14:textId="5379CF03" w:rsidR="000F03EF" w:rsidRPr="00EC78B7" w:rsidRDefault="000F03EF" w:rsidP="000F03EF">
      <w:pPr>
        <w:pStyle w:val="af"/>
      </w:pPr>
      <w:r w:rsidRPr="00233978">
        <w:rPr>
          <w:b/>
        </w:rPr>
        <w:t>Важно!</w:t>
      </w:r>
      <w:r>
        <w:t xml:space="preserve"> Формирование доступно только </w:t>
      </w:r>
      <w:r w:rsidR="00D517EA">
        <w:t xml:space="preserve">для строк </w:t>
      </w:r>
      <w:r w:rsidR="00153BA1">
        <w:t>со статусом</w:t>
      </w:r>
      <w:r w:rsidR="00D517EA">
        <w:t xml:space="preserve"> «Черновик».</w:t>
      </w:r>
    </w:p>
    <w:p w14:paraId="56AAC2AA" w14:textId="5D58CC65" w:rsidR="000F03EF" w:rsidRDefault="000F03EF" w:rsidP="002828FE">
      <w:pPr>
        <w:pStyle w:val="af"/>
      </w:pPr>
      <w:r w:rsidRPr="00BC52AB">
        <w:rPr>
          <w:b/>
        </w:rPr>
        <w:t>Важно!</w:t>
      </w:r>
      <w:r>
        <w:rPr>
          <w:b/>
        </w:rPr>
        <w:t xml:space="preserve"> </w:t>
      </w:r>
      <w:r w:rsidRPr="00233978">
        <w:t xml:space="preserve">Распределение по </w:t>
      </w:r>
      <w:r>
        <w:t>МПИ</w:t>
      </w:r>
      <w:r w:rsidRPr="00233978">
        <w:t xml:space="preserve"> доступно на строках </w:t>
      </w:r>
      <w:r w:rsidR="002828FE">
        <w:t xml:space="preserve">кодов бюджетной классификации (далее – </w:t>
      </w:r>
      <w:r w:rsidRPr="00233978">
        <w:t>КБК</w:t>
      </w:r>
      <w:r w:rsidR="002828FE">
        <w:t>)</w:t>
      </w:r>
      <w:r w:rsidRPr="00233978">
        <w:t xml:space="preserve"> с видом расходов с кодом «242»</w:t>
      </w:r>
      <w:r>
        <w:t>. Распределение по ОКС доступно на строках с видом расходов с код</w:t>
      </w:r>
      <w:r w:rsidR="00B008B6">
        <w:t>ами</w:t>
      </w:r>
      <w:r>
        <w:t xml:space="preserve"> </w:t>
      </w:r>
      <w:r w:rsidR="00B008B6" w:rsidRPr="004327E5">
        <w:rPr>
          <w:lang w:eastAsia="ru-RU"/>
        </w:rPr>
        <w:t>«4ХХ»</w:t>
      </w:r>
      <w:r w:rsidR="00B008B6">
        <w:rPr>
          <w:lang w:eastAsia="ru-RU"/>
        </w:rPr>
        <w:t>, где Х – любое число, «522», «523» и «815»</w:t>
      </w:r>
      <w:r>
        <w:t>.</w:t>
      </w:r>
    </w:p>
    <w:p w14:paraId="6FFACF64" w14:textId="276B4D30" w:rsidR="000F03EF" w:rsidRDefault="000F03EF" w:rsidP="000F03EF">
      <w:pPr>
        <w:pStyle w:val="af"/>
      </w:pPr>
      <w:r>
        <w:t xml:space="preserve">Для добавления ОКС или МПИ из сводной бюджетной росписи </w:t>
      </w:r>
      <w:r w:rsidR="00701B1C">
        <w:t>необходимо</w:t>
      </w:r>
      <w:r>
        <w:t xml:space="preserve"> </w:t>
      </w:r>
      <w:r w:rsidRPr="00BC52AB">
        <w:t>нажать на кнопку «</w:t>
      </w:r>
      <w:r>
        <w:t>Заполнить из СБР</w:t>
      </w:r>
      <w:r w:rsidRPr="00BC52AB">
        <w:t>»</w:t>
      </w:r>
      <w:r>
        <w:t>.</w:t>
      </w:r>
    </w:p>
    <w:p w14:paraId="03F33527" w14:textId="7644C015" w:rsidR="000F03EF" w:rsidRDefault="000F03EF" w:rsidP="000F03EF">
      <w:pPr>
        <w:pStyle w:val="af"/>
      </w:pPr>
      <w:r>
        <w:t xml:space="preserve">Для добавления ОКС или МПИ из </w:t>
      </w:r>
      <w:r w:rsidR="00701B1C">
        <w:t>подраздела</w:t>
      </w:r>
      <w:r>
        <w:t xml:space="preserve"> «Предложения на закупку» </w:t>
      </w:r>
      <w:r w:rsidR="00701B1C">
        <w:t>необходимо</w:t>
      </w:r>
      <w:r>
        <w:t xml:space="preserve"> </w:t>
      </w:r>
      <w:r w:rsidRPr="00BC52AB">
        <w:t>нажать на кнопку «</w:t>
      </w:r>
      <w:r>
        <w:t>Заполнить из Предложения на закупку</w:t>
      </w:r>
      <w:r w:rsidRPr="00BC52AB">
        <w:t>»</w:t>
      </w:r>
      <w:r>
        <w:t>.</w:t>
      </w:r>
    </w:p>
    <w:p w14:paraId="244ADC61" w14:textId="5156640C" w:rsidR="000F03EF" w:rsidRDefault="00701B1C" w:rsidP="000F03EF">
      <w:pPr>
        <w:pStyle w:val="af"/>
      </w:pPr>
      <w:r>
        <w:t>В результате</w:t>
      </w:r>
      <w:r w:rsidR="000F03EF">
        <w:t xml:space="preserve"> откроется окно </w:t>
      </w:r>
      <w:r>
        <w:t>«Заполнение из СБР»</w:t>
      </w:r>
      <w:r w:rsidR="000F03EF">
        <w:t xml:space="preserve">. В открывшемся окне </w:t>
      </w:r>
      <w:r w:rsidR="000F03EF" w:rsidRPr="00BC52AB">
        <w:t>необходимо установить «галочки» напротив соответствующих строк и нажать на кнопку «</w:t>
      </w:r>
      <w:r w:rsidR="000F03EF">
        <w:t>Выбрать</w:t>
      </w:r>
      <w:r w:rsidR="000F03EF" w:rsidRPr="00BC52AB">
        <w:t>» (</w:t>
      </w:r>
      <w:r w:rsidR="004F6820">
        <w:fldChar w:fldCharType="begin"/>
      </w:r>
      <w:r w:rsidR="004F6820">
        <w:instrText xml:space="preserve"> REF _Ref27466964 \h </w:instrText>
      </w:r>
      <w:r w:rsidR="004F6820">
        <w:fldChar w:fldCharType="separate"/>
      </w:r>
      <w:r w:rsidR="00D23FC4">
        <w:t>Рисунок </w:t>
      </w:r>
      <w:r w:rsidR="00D23FC4">
        <w:rPr>
          <w:noProof/>
        </w:rPr>
        <w:t>66</w:t>
      </w:r>
      <w:r w:rsidR="004F6820">
        <w:fldChar w:fldCharType="end"/>
      </w:r>
      <w:r w:rsidR="000F03EF" w:rsidRPr="00BC52AB">
        <w:t>).</w:t>
      </w:r>
    </w:p>
    <w:p w14:paraId="66F54C74" w14:textId="6107FFAB" w:rsidR="000F03EF" w:rsidRDefault="00701B1C" w:rsidP="00EF1968">
      <w:pPr>
        <w:pStyle w:val="af0"/>
      </w:pPr>
      <w:r>
        <w:drawing>
          <wp:inline distT="0" distB="0" distL="0" distR="0" wp14:anchorId="0AE8377D" wp14:editId="09A56D43">
            <wp:extent cx="4676190" cy="3066667"/>
            <wp:effectExtent l="0" t="0" r="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76190" cy="3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E3843" w14:textId="7A48FCE5" w:rsidR="004F6820" w:rsidRDefault="001722AE" w:rsidP="00EF1968">
      <w:pPr>
        <w:pStyle w:val="af2"/>
      </w:pPr>
      <w:bookmarkStart w:id="123" w:name="_Ref2746696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66</w:t>
      </w:r>
      <w:r w:rsidR="00E1516A">
        <w:rPr>
          <w:noProof/>
        </w:rPr>
        <w:fldChar w:fldCharType="end"/>
      </w:r>
      <w:bookmarkEnd w:id="123"/>
      <w:r w:rsidR="004F6820" w:rsidRPr="00BC269F">
        <w:t xml:space="preserve">. </w:t>
      </w:r>
      <w:r w:rsidR="00507705">
        <w:t>Выбор значений</w:t>
      </w:r>
    </w:p>
    <w:p w14:paraId="6B82E876" w14:textId="30EA006F" w:rsidR="000F03EF" w:rsidRDefault="000F03EF" w:rsidP="000F03EF">
      <w:pPr>
        <w:pStyle w:val="af"/>
      </w:pPr>
      <w:r>
        <w:lastRenderedPageBreak/>
        <w:t>В результате в карточке «Дополнительная аналитика по ОКС (ФАИП) и МПИ» отразится выбранный перечень кодов, столбцы «Утвержденные ЛБО» заполнятся суммами согласно источнику. Верхняя строка с лицевым счетом является информативной и не предполагает ручного ввода сумм с клавиатуры. (</w:t>
      </w:r>
      <w:r w:rsidR="004F6820">
        <w:fldChar w:fldCharType="begin"/>
      </w:r>
      <w:r w:rsidR="004F6820">
        <w:instrText xml:space="preserve"> REF _Ref27467127 \h </w:instrText>
      </w:r>
      <w:r w:rsidR="004F6820">
        <w:fldChar w:fldCharType="separate"/>
      </w:r>
      <w:r w:rsidR="00D23FC4">
        <w:t>Рисунок </w:t>
      </w:r>
      <w:r w:rsidR="00D23FC4">
        <w:rPr>
          <w:noProof/>
        </w:rPr>
        <w:t>67</w:t>
      </w:r>
      <w:r w:rsidR="004F6820">
        <w:fldChar w:fldCharType="end"/>
      </w:r>
      <w:r>
        <w:t>).</w:t>
      </w:r>
    </w:p>
    <w:p w14:paraId="181CED68" w14:textId="31FA0423" w:rsidR="000F03EF" w:rsidRDefault="00E80066" w:rsidP="00EF1968">
      <w:pPr>
        <w:pStyle w:val="af0"/>
      </w:pPr>
      <w:r>
        <w:drawing>
          <wp:inline distT="0" distB="0" distL="0" distR="0" wp14:anchorId="573DD2C2" wp14:editId="255D2C96">
            <wp:extent cx="6120130" cy="2153285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EA127" w14:textId="1C1F7426" w:rsidR="004F6820" w:rsidRPr="004F6820" w:rsidRDefault="001722AE" w:rsidP="00EF1968">
      <w:pPr>
        <w:pStyle w:val="af2"/>
      </w:pPr>
      <w:bookmarkStart w:id="124" w:name="_Ref2746712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67</w:t>
      </w:r>
      <w:r w:rsidR="00E1516A">
        <w:rPr>
          <w:noProof/>
        </w:rPr>
        <w:fldChar w:fldCharType="end"/>
      </w:r>
      <w:bookmarkEnd w:id="124"/>
      <w:r w:rsidR="004F6820" w:rsidRPr="00BC269F">
        <w:t xml:space="preserve">. </w:t>
      </w:r>
      <w:r w:rsidR="004F6820">
        <w:t>Окно</w:t>
      </w:r>
      <w:r w:rsidR="004F6820" w:rsidRPr="00BC269F">
        <w:t xml:space="preserve"> «</w:t>
      </w:r>
      <w:r w:rsidR="004F6820">
        <w:t>Дополнительная аналитика по ОКС (ФАИП) и МПИ</w:t>
      </w:r>
      <w:r w:rsidR="004F6820" w:rsidRPr="00BC269F">
        <w:t>»</w:t>
      </w:r>
    </w:p>
    <w:p w14:paraId="28CC6FE5" w14:textId="0E86983B" w:rsidR="000F03EF" w:rsidRDefault="000F03EF" w:rsidP="000F03EF">
      <w:pPr>
        <w:pStyle w:val="af"/>
      </w:pPr>
      <w:r>
        <w:t>В столбце «Распределение по</w:t>
      </w:r>
      <w:r w:rsidR="007D3657">
        <w:t xml:space="preserve"> МПИ</w:t>
      </w:r>
      <w:r>
        <w:t>» необходимо с клавиатуры ввести числовое значение для распределения ЛБО по лицевому счету, в рамках выбранного кода ОКС или МПИ. После внесенных изменений нажать на кнопку «Сохранить»</w:t>
      </w:r>
      <w:r w:rsidR="005A08A0">
        <w:t xml:space="preserve"> (</w:t>
      </w:r>
      <w:r w:rsidR="005A08A0">
        <w:fldChar w:fldCharType="begin"/>
      </w:r>
      <w:r w:rsidR="005A08A0">
        <w:instrText xml:space="preserve"> REF _Ref53152760 \h </w:instrText>
      </w:r>
      <w:r w:rsidR="005A08A0">
        <w:fldChar w:fldCharType="separate"/>
      </w:r>
      <w:r w:rsidR="00D23FC4">
        <w:t>Рисунок </w:t>
      </w:r>
      <w:r w:rsidR="00D23FC4">
        <w:rPr>
          <w:noProof/>
        </w:rPr>
        <w:t>68</w:t>
      </w:r>
      <w:r w:rsidR="005A08A0">
        <w:fldChar w:fldCharType="end"/>
      </w:r>
      <w:r w:rsidR="005A08A0">
        <w:t>).</w:t>
      </w:r>
    </w:p>
    <w:p w14:paraId="09E7A33F" w14:textId="3684DB53" w:rsidR="005A08A0" w:rsidRDefault="00700B3B" w:rsidP="005A08A0">
      <w:pPr>
        <w:pStyle w:val="af0"/>
      </w:pPr>
      <w:r>
        <w:drawing>
          <wp:inline distT="0" distB="0" distL="0" distR="0" wp14:anchorId="498C5F25" wp14:editId="71836C11">
            <wp:extent cx="6120130" cy="2153285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FFF38" w14:textId="5C8ABAD1" w:rsidR="005A08A0" w:rsidRPr="004F6820" w:rsidRDefault="005A08A0" w:rsidP="005A08A0">
      <w:pPr>
        <w:pStyle w:val="af2"/>
      </w:pPr>
      <w:bookmarkStart w:id="125" w:name="_Ref5315276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68</w:t>
      </w:r>
      <w:r w:rsidR="00E1516A">
        <w:rPr>
          <w:noProof/>
        </w:rPr>
        <w:fldChar w:fldCharType="end"/>
      </w:r>
      <w:bookmarkEnd w:id="125"/>
      <w:r w:rsidRPr="00BC269F">
        <w:t xml:space="preserve">. </w:t>
      </w:r>
      <w:r>
        <w:t>Сохранение введенных данных</w:t>
      </w:r>
    </w:p>
    <w:p w14:paraId="45ED781C" w14:textId="5C37BDB1" w:rsidR="000F03EF" w:rsidRDefault="000F03EF" w:rsidP="000F03EF">
      <w:pPr>
        <w:pStyle w:val="af"/>
      </w:pPr>
      <w:r w:rsidRPr="00BC52AB">
        <w:rPr>
          <w:b/>
        </w:rPr>
        <w:t>Важно!</w:t>
      </w:r>
      <w:r w:rsidRPr="00BC52AB">
        <w:t xml:space="preserve"> </w:t>
      </w:r>
      <w:r>
        <w:t xml:space="preserve">Общая распределенная сумма по ОКС или МПИ должна соответствовать распределению по </w:t>
      </w:r>
      <w:r w:rsidR="008652E2">
        <w:t>лицевым счетам</w:t>
      </w:r>
      <w:r>
        <w:t xml:space="preserve"> по подведомственному учреждению.</w:t>
      </w:r>
    </w:p>
    <w:p w14:paraId="06C188F8" w14:textId="77777777" w:rsidR="0014156C" w:rsidRDefault="0014156C" w:rsidP="00915B53">
      <w:pPr>
        <w:pStyle w:val="3"/>
      </w:pPr>
      <w:bookmarkStart w:id="126" w:name="_Toc82012557"/>
      <w:r>
        <w:lastRenderedPageBreak/>
        <w:t>Отображение данных во вкладке «ЛБО в части ФАИП» и «ЛБО по МПИ»</w:t>
      </w:r>
      <w:bookmarkEnd w:id="126"/>
    </w:p>
    <w:p w14:paraId="49B04BCA" w14:textId="77777777" w:rsidR="0014156C" w:rsidRDefault="0014156C" w:rsidP="0014156C">
      <w:pPr>
        <w:pStyle w:val="af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РБС (Ввод данных)».</w:t>
      </w:r>
    </w:p>
    <w:p w14:paraId="0B5858FB" w14:textId="731432E5" w:rsidR="0014156C" w:rsidRDefault="0014156C" w:rsidP="0014156C">
      <w:pPr>
        <w:pStyle w:val="af"/>
      </w:pPr>
      <w:r>
        <w:rPr>
          <w:bCs/>
        </w:rPr>
        <w:t xml:space="preserve">Информация о заполнении Аналитики по ОКС(ФАИП)/МПИ отобразится в реестре </w:t>
      </w:r>
      <w:r w:rsidRPr="00CA5EB0">
        <w:rPr>
          <w:rStyle w:val="31"/>
        </w:rPr>
        <w:t>«Распределение показателей БА и ЛБО»</w:t>
      </w:r>
      <w:r>
        <w:rPr>
          <w:rStyle w:val="31"/>
        </w:rPr>
        <w:t xml:space="preserve"> во вкладках «ЛБО в части ФАИП» или «ЛБО по МПИ». </w:t>
      </w:r>
      <w:r>
        <w:t>Для перехода в подраздел «Распределение показателей БА и ЛБО» необходимо в главном окне Системы выбрать вкладку «Меню» (1), в открывшейся колонке выбрать раздел «Бюджетная роспись и ЛБО (ГРБС)» (2) и открыть подраздел «Распределение показателей БА и ЛБО» (3) одним нажатием левой кнопки мыши (</w:t>
      </w:r>
      <w:r>
        <w:fldChar w:fldCharType="begin"/>
      </w:r>
      <w:r>
        <w:instrText xml:space="preserve"> REF _Ref81989333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69</w:t>
      </w:r>
      <w:r>
        <w:fldChar w:fldCharType="end"/>
      </w:r>
      <w:r>
        <w:t>).</w:t>
      </w:r>
    </w:p>
    <w:p w14:paraId="575A4B6E" w14:textId="549BA897" w:rsidR="0014156C" w:rsidRDefault="0014156C" w:rsidP="0014156C">
      <w:pPr>
        <w:pStyle w:val="af0"/>
      </w:pPr>
      <w:r w:rsidRPr="00BD4E9D">
        <w:drawing>
          <wp:inline distT="0" distB="0" distL="0" distR="0" wp14:anchorId="33AB6784" wp14:editId="628CF4E4">
            <wp:extent cx="6124575" cy="29813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CA848" w14:textId="74EF1915" w:rsidR="0014156C" w:rsidRDefault="0014156C" w:rsidP="0014156C">
      <w:pPr>
        <w:pStyle w:val="af2"/>
      </w:pPr>
      <w:bookmarkStart w:id="127" w:name="_Ref81989333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69</w:t>
      </w:r>
      <w:r w:rsidR="00E1516A">
        <w:rPr>
          <w:noProof/>
        </w:rPr>
        <w:fldChar w:fldCharType="end"/>
      </w:r>
      <w:bookmarkEnd w:id="127"/>
      <w:r>
        <w:rPr>
          <w:color w:val="000000"/>
        </w:rPr>
        <w:t>. Переход к подразделу «Распределение показателей БА и ЛБО»</w:t>
      </w:r>
    </w:p>
    <w:p w14:paraId="06A0AC86" w14:textId="40D55DDA" w:rsidR="0014156C" w:rsidRDefault="0014156C">
      <w:pPr>
        <w:pStyle w:val="af"/>
      </w:pPr>
      <w:r>
        <w:t>В результате откроется подраздел «Распределение показателей БА и ЛБО», в котором необходимо выбрать соответствующий бюджетный цикл и перейти во вкладку «ЛБО в части ФАИП» или «ЛБО по МПИ) (</w:t>
      </w:r>
      <w:r>
        <w:fldChar w:fldCharType="begin"/>
      </w:r>
      <w:r>
        <w:instrText xml:space="preserve"> REF _Ref81989334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70</w:t>
      </w:r>
      <w:r>
        <w:fldChar w:fldCharType="end"/>
      </w:r>
      <w:r>
        <w:t>).</w:t>
      </w:r>
    </w:p>
    <w:p w14:paraId="5D074667" w14:textId="395D818F" w:rsidR="0014156C" w:rsidRDefault="0014156C" w:rsidP="0014156C">
      <w:pPr>
        <w:pStyle w:val="af0"/>
      </w:pPr>
      <w:r w:rsidRPr="006846B7">
        <w:lastRenderedPageBreak/>
        <w:drawing>
          <wp:inline distT="0" distB="0" distL="0" distR="0" wp14:anchorId="51AEF723" wp14:editId="3BEE2064">
            <wp:extent cx="6115050" cy="288607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4C052" w14:textId="579DF663" w:rsidR="0014156C" w:rsidRDefault="0014156C" w:rsidP="0014156C">
      <w:pPr>
        <w:pStyle w:val="af2"/>
      </w:pPr>
      <w:bookmarkStart w:id="128" w:name="_Ref8198933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70</w:t>
      </w:r>
      <w:r w:rsidR="00E1516A">
        <w:rPr>
          <w:noProof/>
        </w:rPr>
        <w:fldChar w:fldCharType="end"/>
      </w:r>
      <w:bookmarkEnd w:id="128"/>
      <w:r>
        <w:rPr>
          <w:color w:val="000000"/>
        </w:rPr>
        <w:t>. Подраздел «Распределение показателей БА и ЛБО»</w:t>
      </w:r>
    </w:p>
    <w:p w14:paraId="4BF30100" w14:textId="25ACF073" w:rsidR="0014156C" w:rsidRDefault="0014156C" w:rsidP="0014156C">
      <w:pPr>
        <w:pStyle w:val="af"/>
      </w:pPr>
      <w:r>
        <w:t>Во вкладке «ЛБО в части ФАИП» реализована панель инструментов, состоящая из следующих функциональных кнопок и полей фильтра (</w:t>
      </w:r>
      <w:r>
        <w:fldChar w:fldCharType="begin"/>
      </w:r>
      <w:r>
        <w:instrText xml:space="preserve"> REF _Ref81989335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71</w:t>
      </w:r>
      <w:r>
        <w:fldChar w:fldCharType="end"/>
      </w:r>
      <w:r>
        <w:t>):</w:t>
      </w:r>
    </w:p>
    <w:p w14:paraId="447A368A" w14:textId="77777777" w:rsidR="0014156C" w:rsidRDefault="0014156C" w:rsidP="0014156C">
      <w:pPr>
        <w:pStyle w:val="-"/>
        <w:numPr>
          <w:ilvl w:val="0"/>
          <w:numId w:val="6"/>
        </w:numPr>
        <w:ind w:left="993" w:hanging="284"/>
      </w:pPr>
      <w:r>
        <w:t>«Обновить» (1) – обновление страницы;</w:t>
      </w:r>
    </w:p>
    <w:p w14:paraId="1F8B284C" w14:textId="77777777" w:rsidR="0014156C" w:rsidRDefault="0014156C" w:rsidP="0014156C">
      <w:pPr>
        <w:pStyle w:val="-"/>
        <w:numPr>
          <w:ilvl w:val="0"/>
          <w:numId w:val="6"/>
        </w:numPr>
        <w:ind w:left="993" w:hanging="284"/>
      </w:pPr>
      <w:r>
        <w:t>«Печать» (2):</w:t>
      </w:r>
    </w:p>
    <w:p w14:paraId="3895AF1F" w14:textId="77777777" w:rsidR="0014156C" w:rsidRDefault="0014156C" w:rsidP="0014156C">
      <w:pPr>
        <w:pStyle w:val="--"/>
        <w:numPr>
          <w:ilvl w:val="0"/>
          <w:numId w:val="6"/>
        </w:numPr>
        <w:ind w:left="1276" w:hanging="284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616C04FD" w14:textId="77777777" w:rsidR="0014156C" w:rsidRDefault="0014156C" w:rsidP="0014156C">
      <w:pPr>
        <w:pStyle w:val="--"/>
        <w:numPr>
          <w:ilvl w:val="0"/>
          <w:numId w:val="6"/>
        </w:numPr>
        <w:ind w:left="1276" w:hanging="284"/>
      </w:pPr>
      <w:r w:rsidRPr="00C000CD">
        <w:rPr>
          <w:i/>
        </w:rPr>
        <w:t>[</w:t>
      </w:r>
      <w:r>
        <w:rPr>
          <w:i/>
        </w:rPr>
        <w:t>Отчет о дополнительной аналитике</w:t>
      </w:r>
      <w:r w:rsidRPr="00C000CD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отчета о дополнительной аналитике с расширением </w:t>
      </w:r>
      <w:r>
        <w:rPr>
          <w:b/>
        </w:rPr>
        <w:t>*.xls</w:t>
      </w:r>
      <w:r>
        <w:t>.</w:t>
      </w:r>
    </w:p>
    <w:p w14:paraId="080837C1" w14:textId="77777777" w:rsidR="0014156C" w:rsidRDefault="0014156C" w:rsidP="0014156C">
      <w:pPr>
        <w:pStyle w:val="af"/>
      </w:pPr>
      <w:r>
        <w:rPr>
          <w:b/>
        </w:rPr>
        <w:t>Важно!</w:t>
      </w:r>
      <w:r>
        <w:t xml:space="preserve"> Панель инструментов содержит перечень функциональных кнопок, соответствующих настройкам ограничений пользователя.</w:t>
      </w:r>
    </w:p>
    <w:p w14:paraId="3E4F926C" w14:textId="56A4455B" w:rsidR="0014156C" w:rsidRDefault="0014156C" w:rsidP="0014156C">
      <w:pPr>
        <w:pStyle w:val="af0"/>
      </w:pPr>
      <w:r w:rsidRPr="00FF7113">
        <w:lastRenderedPageBreak/>
        <w:drawing>
          <wp:inline distT="0" distB="0" distL="0" distR="0" wp14:anchorId="404BDECB" wp14:editId="4DFF4FC6">
            <wp:extent cx="6124575" cy="291465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112A1" w14:textId="5311AFE5" w:rsidR="0014156C" w:rsidRDefault="0014156C" w:rsidP="0014156C">
      <w:pPr>
        <w:pStyle w:val="af2"/>
      </w:pPr>
      <w:bookmarkStart w:id="129" w:name="_Ref8198933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71</w:t>
      </w:r>
      <w:r w:rsidR="00E1516A">
        <w:rPr>
          <w:noProof/>
        </w:rPr>
        <w:fldChar w:fldCharType="end"/>
      </w:r>
      <w:bookmarkEnd w:id="129"/>
      <w:r>
        <w:rPr>
          <w:color w:val="000000"/>
        </w:rPr>
        <w:t>. Функциональные кнопки вкладки «ЛБО в части ФАИП»</w:t>
      </w:r>
    </w:p>
    <w:p w14:paraId="5D245259" w14:textId="0FC93F42" w:rsidR="0014156C" w:rsidRDefault="0014156C" w:rsidP="0014156C">
      <w:pPr>
        <w:pStyle w:val="af"/>
      </w:pPr>
      <w:r>
        <w:t>Во вкладке «ЛБО в части МПИ» реализована панель инструментов, состоящая из следующих функциональных кнопок и области фильтрации (</w:t>
      </w:r>
      <w:r>
        <w:fldChar w:fldCharType="begin"/>
      </w:r>
      <w:r>
        <w:instrText xml:space="preserve"> REF _Ref81989364 \h </w:instrText>
      </w:r>
      <w:r>
        <w:fldChar w:fldCharType="separate"/>
      </w:r>
      <w:r w:rsidR="00D23FC4" w:rsidRPr="0092646C">
        <w:rPr>
          <w:rStyle w:val="af3"/>
        </w:rPr>
        <w:t>Рисунок </w:t>
      </w:r>
      <w:r w:rsidR="00D23FC4">
        <w:rPr>
          <w:rStyle w:val="af3"/>
          <w:noProof/>
        </w:rPr>
        <w:t>72</w:t>
      </w:r>
      <w:r>
        <w:fldChar w:fldCharType="end"/>
      </w:r>
      <w:r>
        <w:t>):</w:t>
      </w:r>
    </w:p>
    <w:p w14:paraId="55781272" w14:textId="77777777" w:rsidR="0014156C" w:rsidRDefault="0014156C" w:rsidP="0014156C">
      <w:pPr>
        <w:pStyle w:val="-"/>
        <w:numPr>
          <w:ilvl w:val="0"/>
          <w:numId w:val="6"/>
        </w:numPr>
        <w:ind w:left="993" w:hanging="284"/>
      </w:pPr>
      <w:r>
        <w:t>«Обновить» (1) – обновление страницы;</w:t>
      </w:r>
    </w:p>
    <w:p w14:paraId="7A6891C0" w14:textId="77777777" w:rsidR="0014156C" w:rsidRDefault="0014156C" w:rsidP="0014156C">
      <w:pPr>
        <w:pStyle w:val="-"/>
        <w:numPr>
          <w:ilvl w:val="0"/>
          <w:numId w:val="6"/>
        </w:numPr>
        <w:ind w:left="993" w:hanging="284"/>
      </w:pPr>
      <w:r>
        <w:t>«Печать» (2):</w:t>
      </w:r>
    </w:p>
    <w:p w14:paraId="18AC7A00" w14:textId="77777777" w:rsidR="0014156C" w:rsidRDefault="0014156C" w:rsidP="0014156C">
      <w:pPr>
        <w:pStyle w:val="--"/>
        <w:numPr>
          <w:ilvl w:val="0"/>
          <w:numId w:val="6"/>
        </w:numPr>
        <w:ind w:left="1276" w:hanging="284"/>
      </w:pPr>
      <w:r>
        <w:rPr>
          <w:i/>
        </w:rPr>
        <w:t xml:space="preserve">[Печать реестра] </w:t>
      </w:r>
      <w:r>
        <w:t xml:space="preserve">– формирование печатной формы реестра с расширением </w:t>
      </w:r>
      <w:r>
        <w:rPr>
          <w:b/>
        </w:rPr>
        <w:t>*.xls</w:t>
      </w:r>
      <w:r>
        <w:t>;</w:t>
      </w:r>
    </w:p>
    <w:p w14:paraId="2BD1003B" w14:textId="77777777" w:rsidR="0014156C" w:rsidRDefault="0014156C" w:rsidP="0014156C">
      <w:pPr>
        <w:pStyle w:val="--"/>
        <w:numPr>
          <w:ilvl w:val="0"/>
          <w:numId w:val="6"/>
        </w:numPr>
        <w:ind w:left="1276" w:hanging="284"/>
      </w:pPr>
      <w:r w:rsidRPr="00C000CD">
        <w:rPr>
          <w:i/>
        </w:rPr>
        <w:t>[</w:t>
      </w:r>
      <w:r>
        <w:rPr>
          <w:i/>
        </w:rPr>
        <w:t>Отчет о дополнительной аналитике</w:t>
      </w:r>
      <w:r w:rsidRPr="00C000CD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печатной формы отчета о дополнительной аналитике с расширением </w:t>
      </w:r>
      <w:r>
        <w:rPr>
          <w:b/>
        </w:rPr>
        <w:t>*.xls</w:t>
      </w:r>
      <w:r>
        <w:t>.</w:t>
      </w:r>
    </w:p>
    <w:p w14:paraId="0C02B40C" w14:textId="77777777" w:rsidR="0014156C" w:rsidRPr="00876EBD" w:rsidRDefault="0014156C" w:rsidP="0014156C">
      <w:pPr>
        <w:pStyle w:val="af"/>
      </w:pPr>
      <w:r w:rsidRPr="00876EBD">
        <w:rPr>
          <w:b/>
        </w:rPr>
        <w:t>Важно!</w:t>
      </w:r>
      <w:r w:rsidRPr="00876EBD">
        <w:t xml:space="preserve"> Панель инструментов содержит перечень функциональных кнопок, соответствующих настройкам ограничений пользователя.</w:t>
      </w:r>
    </w:p>
    <w:p w14:paraId="6A168A03" w14:textId="77777777" w:rsidR="0014156C" w:rsidRDefault="0014156C" w:rsidP="00915B53">
      <w:pPr>
        <w:pStyle w:val="af0"/>
        <w:rPr>
          <w:rStyle w:val="af3"/>
        </w:rPr>
      </w:pPr>
      <w:r w:rsidRPr="00876EBD">
        <w:lastRenderedPageBreak/>
        <w:drawing>
          <wp:inline distT="0" distB="0" distL="0" distR="0" wp14:anchorId="39AEECDC" wp14:editId="30652659">
            <wp:extent cx="6124575" cy="281940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510C8" w14:textId="054239DD" w:rsidR="0014156C" w:rsidRPr="00915B53" w:rsidRDefault="0014156C" w:rsidP="00915B53">
      <w:pPr>
        <w:pStyle w:val="af0"/>
      </w:pPr>
      <w:bookmarkStart w:id="130" w:name="_Ref81989364"/>
      <w:r w:rsidRPr="0092646C">
        <w:rPr>
          <w:rStyle w:val="af3"/>
        </w:rPr>
        <w:t>Рисунок </w:t>
      </w:r>
      <w:r w:rsidRPr="0092646C">
        <w:rPr>
          <w:rStyle w:val="af3"/>
        </w:rPr>
        <w:fldChar w:fldCharType="begin"/>
      </w:r>
      <w:r w:rsidRPr="0092646C">
        <w:rPr>
          <w:rStyle w:val="af3"/>
        </w:rPr>
        <w:instrText xml:space="preserve"> SEQ Рисунок \* ARABIC </w:instrText>
      </w:r>
      <w:r w:rsidRPr="0092646C">
        <w:rPr>
          <w:rStyle w:val="af3"/>
        </w:rPr>
        <w:fldChar w:fldCharType="separate"/>
      </w:r>
      <w:r w:rsidR="00D23FC4" w:rsidRPr="00915B53">
        <w:rPr>
          <w:rStyle w:val="af3"/>
        </w:rPr>
        <w:t>72</w:t>
      </w:r>
      <w:r w:rsidRPr="0092646C">
        <w:rPr>
          <w:rStyle w:val="af3"/>
        </w:rPr>
        <w:fldChar w:fldCharType="end"/>
      </w:r>
      <w:bookmarkEnd w:id="130"/>
      <w:r w:rsidRPr="0092646C">
        <w:rPr>
          <w:rStyle w:val="af3"/>
        </w:rPr>
        <w:t>. Функциональные кнопки вкладки «ЛБО по МПИ»</w:t>
      </w:r>
    </w:p>
    <w:p w14:paraId="136F5C6A" w14:textId="45B95524" w:rsidR="002D0B16" w:rsidRDefault="009B1D6F" w:rsidP="00AA4FC4">
      <w:pPr>
        <w:pStyle w:val="1"/>
        <w:rPr>
          <w:rFonts w:asciiTheme="minorHAnsi" w:hAnsiTheme="minorHAnsi"/>
        </w:rPr>
      </w:pPr>
      <w:bookmarkStart w:id="131" w:name="_Toc82012558"/>
      <w:r w:rsidRPr="00BC269F">
        <w:lastRenderedPageBreak/>
        <w:t>Формирование документа «Справка о распределении БА и ЛБО»</w:t>
      </w:r>
      <w:r w:rsidRPr="00D86E20">
        <w:t xml:space="preserve"> по учреждениям (ф.</w:t>
      </w:r>
      <w:r>
        <w:t> </w:t>
      </w:r>
      <w:r w:rsidRPr="00D86E20">
        <w:t>0501152)</w:t>
      </w:r>
      <w:r>
        <w:t>»</w:t>
      </w:r>
      <w:bookmarkEnd w:id="131"/>
    </w:p>
    <w:p w14:paraId="0635D170" w14:textId="5478F0DF" w:rsidR="009B1D6F" w:rsidRDefault="009B1D6F" w:rsidP="00915B53">
      <w:pPr>
        <w:pStyle w:val="af"/>
      </w:pPr>
      <w:r>
        <w:t xml:space="preserve">Формирование документа </w:t>
      </w:r>
      <w:r w:rsidRPr="00BC269F">
        <w:t>«Справка о распределении БА и ЛБО»</w:t>
      </w:r>
      <w:r w:rsidRPr="00D86E20">
        <w:rPr>
          <w:rFonts w:ascii="Times New Roman Полужирный" w:hAnsi="Times New Roman Полужирный"/>
        </w:rPr>
        <w:t xml:space="preserve"> </w:t>
      </w:r>
      <w:r w:rsidRPr="00D86E20">
        <w:t>по учреждениям (ф.</w:t>
      </w:r>
      <w:r>
        <w:t> </w:t>
      </w:r>
      <w:r w:rsidRPr="00D86E20">
        <w:t>0501152)</w:t>
      </w:r>
      <w:r>
        <w:t>» осуществляется в следующих разделах:</w:t>
      </w:r>
    </w:p>
    <w:p w14:paraId="7AE47C29" w14:textId="1C825C09" w:rsidR="009B1D6F" w:rsidRDefault="009B1D6F" w:rsidP="00915B53">
      <w:pPr>
        <w:pStyle w:val="-"/>
      </w:pPr>
      <w:r>
        <w:t>во вкладке «ЛБО» подраздела «Распределение показателей БА и ЛБО»;</w:t>
      </w:r>
    </w:p>
    <w:p w14:paraId="501179B8" w14:textId="0A8622F6" w:rsidR="009B1D6F" w:rsidRPr="00915B53" w:rsidRDefault="009B1D6F" w:rsidP="00915B53">
      <w:pPr>
        <w:pStyle w:val="-"/>
      </w:pPr>
      <w:r>
        <w:t>в подразделе «Документы РБС».</w:t>
      </w:r>
    </w:p>
    <w:p w14:paraId="7EF9976C" w14:textId="04E87F88" w:rsidR="008B0A81" w:rsidRPr="00BC269F" w:rsidRDefault="008B0A81" w:rsidP="00636701">
      <w:pPr>
        <w:pStyle w:val="2"/>
      </w:pPr>
      <w:bookmarkStart w:id="132" w:name="_Toc81995014"/>
      <w:bookmarkStart w:id="133" w:name="_Toc81995844"/>
      <w:bookmarkStart w:id="134" w:name="_Toc82010837"/>
      <w:bookmarkStart w:id="135" w:name="_Toc82011183"/>
      <w:bookmarkStart w:id="136" w:name="_Toc82011719"/>
      <w:bookmarkStart w:id="137" w:name="_Toc82011892"/>
      <w:bookmarkStart w:id="138" w:name="_Toc82012002"/>
      <w:bookmarkStart w:id="139" w:name="_Toc82012559"/>
      <w:bookmarkStart w:id="140" w:name="_Toc81995015"/>
      <w:bookmarkStart w:id="141" w:name="_Toc81995845"/>
      <w:bookmarkStart w:id="142" w:name="_Toc82010838"/>
      <w:bookmarkStart w:id="143" w:name="_Toc82011184"/>
      <w:bookmarkStart w:id="144" w:name="_Toc82011720"/>
      <w:bookmarkStart w:id="145" w:name="_Toc82011893"/>
      <w:bookmarkStart w:id="146" w:name="_Toc82012003"/>
      <w:bookmarkStart w:id="147" w:name="_Toc82012560"/>
      <w:bookmarkStart w:id="148" w:name="_Toc81995016"/>
      <w:bookmarkStart w:id="149" w:name="_Toc81995846"/>
      <w:bookmarkStart w:id="150" w:name="_Toc82010839"/>
      <w:bookmarkStart w:id="151" w:name="_Toc82011185"/>
      <w:bookmarkStart w:id="152" w:name="_Toc82011721"/>
      <w:bookmarkStart w:id="153" w:name="_Toc82011894"/>
      <w:bookmarkStart w:id="154" w:name="_Toc82012004"/>
      <w:bookmarkStart w:id="155" w:name="_Toc82012561"/>
      <w:bookmarkStart w:id="156" w:name="_Toc81995017"/>
      <w:bookmarkStart w:id="157" w:name="_Toc81995847"/>
      <w:bookmarkStart w:id="158" w:name="_Toc82010840"/>
      <w:bookmarkStart w:id="159" w:name="_Toc82011186"/>
      <w:bookmarkStart w:id="160" w:name="_Toc82011722"/>
      <w:bookmarkStart w:id="161" w:name="_Toc82011895"/>
      <w:bookmarkStart w:id="162" w:name="_Toc82012005"/>
      <w:bookmarkStart w:id="163" w:name="_Toc82012562"/>
      <w:bookmarkStart w:id="164" w:name="_Toc81995018"/>
      <w:bookmarkStart w:id="165" w:name="_Toc81995848"/>
      <w:bookmarkStart w:id="166" w:name="_Toc82010841"/>
      <w:bookmarkStart w:id="167" w:name="_Toc82011187"/>
      <w:bookmarkStart w:id="168" w:name="_Toc82011723"/>
      <w:bookmarkStart w:id="169" w:name="_Toc82011896"/>
      <w:bookmarkStart w:id="170" w:name="_Toc82012006"/>
      <w:bookmarkStart w:id="171" w:name="_Toc82012563"/>
      <w:bookmarkStart w:id="172" w:name="_Toc81995019"/>
      <w:bookmarkStart w:id="173" w:name="_Toc81995849"/>
      <w:bookmarkStart w:id="174" w:name="_Toc82010842"/>
      <w:bookmarkStart w:id="175" w:name="_Toc82011188"/>
      <w:bookmarkStart w:id="176" w:name="_Toc82011724"/>
      <w:bookmarkStart w:id="177" w:name="_Toc82011897"/>
      <w:bookmarkStart w:id="178" w:name="_Toc82012007"/>
      <w:bookmarkStart w:id="179" w:name="_Toc82012564"/>
      <w:bookmarkStart w:id="180" w:name="_Toc81995020"/>
      <w:bookmarkStart w:id="181" w:name="_Toc81995850"/>
      <w:bookmarkStart w:id="182" w:name="_Toc82010843"/>
      <w:bookmarkStart w:id="183" w:name="_Toc82011189"/>
      <w:bookmarkStart w:id="184" w:name="_Toc82011725"/>
      <w:bookmarkStart w:id="185" w:name="_Toc82011898"/>
      <w:bookmarkStart w:id="186" w:name="_Toc82012008"/>
      <w:bookmarkStart w:id="187" w:name="_Toc82012565"/>
      <w:bookmarkStart w:id="188" w:name="_Toc81995021"/>
      <w:bookmarkStart w:id="189" w:name="_Toc81995851"/>
      <w:bookmarkStart w:id="190" w:name="_Toc82010844"/>
      <w:bookmarkStart w:id="191" w:name="_Toc82011190"/>
      <w:bookmarkStart w:id="192" w:name="_Toc82011726"/>
      <w:bookmarkStart w:id="193" w:name="_Toc82011899"/>
      <w:bookmarkStart w:id="194" w:name="_Toc82012009"/>
      <w:bookmarkStart w:id="195" w:name="_Toc82012566"/>
      <w:bookmarkStart w:id="196" w:name="_Toc81995022"/>
      <w:bookmarkStart w:id="197" w:name="_Toc81995852"/>
      <w:bookmarkStart w:id="198" w:name="_Toc82010845"/>
      <w:bookmarkStart w:id="199" w:name="_Toc82011191"/>
      <w:bookmarkStart w:id="200" w:name="_Toc82011727"/>
      <w:bookmarkStart w:id="201" w:name="_Toc82011900"/>
      <w:bookmarkStart w:id="202" w:name="_Toc82012010"/>
      <w:bookmarkStart w:id="203" w:name="_Toc82012567"/>
      <w:bookmarkStart w:id="204" w:name="_Toc81995023"/>
      <w:bookmarkStart w:id="205" w:name="_Toc81995853"/>
      <w:bookmarkStart w:id="206" w:name="_Toc82010846"/>
      <w:bookmarkStart w:id="207" w:name="_Toc82011192"/>
      <w:bookmarkStart w:id="208" w:name="_Toc82011728"/>
      <w:bookmarkStart w:id="209" w:name="_Toc82011901"/>
      <w:bookmarkStart w:id="210" w:name="_Toc82012011"/>
      <w:bookmarkStart w:id="211" w:name="_Toc82012568"/>
      <w:bookmarkStart w:id="212" w:name="_Toc81995024"/>
      <w:bookmarkStart w:id="213" w:name="_Toc81995854"/>
      <w:bookmarkStart w:id="214" w:name="_Toc82010847"/>
      <w:bookmarkStart w:id="215" w:name="_Toc82011193"/>
      <w:bookmarkStart w:id="216" w:name="_Toc82011729"/>
      <w:bookmarkStart w:id="217" w:name="_Toc82011902"/>
      <w:bookmarkStart w:id="218" w:name="_Toc82012012"/>
      <w:bookmarkStart w:id="219" w:name="_Toc82012569"/>
      <w:bookmarkStart w:id="220" w:name="_Toc81995025"/>
      <w:bookmarkStart w:id="221" w:name="_Toc81995855"/>
      <w:bookmarkStart w:id="222" w:name="_Toc82010848"/>
      <w:bookmarkStart w:id="223" w:name="_Toc82011194"/>
      <w:bookmarkStart w:id="224" w:name="_Toc82011730"/>
      <w:bookmarkStart w:id="225" w:name="_Toc82011903"/>
      <w:bookmarkStart w:id="226" w:name="_Toc82012013"/>
      <w:bookmarkStart w:id="227" w:name="_Toc82012570"/>
      <w:bookmarkStart w:id="228" w:name="_Toc81995026"/>
      <w:bookmarkStart w:id="229" w:name="_Toc81995856"/>
      <w:bookmarkStart w:id="230" w:name="_Toc82010849"/>
      <w:bookmarkStart w:id="231" w:name="_Toc82011195"/>
      <w:bookmarkStart w:id="232" w:name="_Toc82011731"/>
      <w:bookmarkStart w:id="233" w:name="_Toc82011904"/>
      <w:bookmarkStart w:id="234" w:name="_Toc82012014"/>
      <w:bookmarkStart w:id="235" w:name="_Toc82012571"/>
      <w:bookmarkStart w:id="236" w:name="_Toc81995027"/>
      <w:bookmarkStart w:id="237" w:name="_Toc81995857"/>
      <w:bookmarkStart w:id="238" w:name="_Toc82010850"/>
      <w:bookmarkStart w:id="239" w:name="_Toc82011196"/>
      <w:bookmarkStart w:id="240" w:name="_Toc82011732"/>
      <w:bookmarkStart w:id="241" w:name="_Toc82011905"/>
      <w:bookmarkStart w:id="242" w:name="_Toc82012015"/>
      <w:bookmarkStart w:id="243" w:name="_Toc82012572"/>
      <w:bookmarkStart w:id="244" w:name="_Toc81995028"/>
      <w:bookmarkStart w:id="245" w:name="_Toc81995858"/>
      <w:bookmarkStart w:id="246" w:name="_Toc82010851"/>
      <w:bookmarkStart w:id="247" w:name="_Toc82011197"/>
      <w:bookmarkStart w:id="248" w:name="_Toc82011733"/>
      <w:bookmarkStart w:id="249" w:name="_Toc82011906"/>
      <w:bookmarkStart w:id="250" w:name="_Toc82012016"/>
      <w:bookmarkStart w:id="251" w:name="_Toc82012573"/>
      <w:bookmarkStart w:id="252" w:name="_Toc81995029"/>
      <w:bookmarkStart w:id="253" w:name="_Toc81995859"/>
      <w:bookmarkStart w:id="254" w:name="_Toc82010852"/>
      <w:bookmarkStart w:id="255" w:name="_Toc82011198"/>
      <w:bookmarkStart w:id="256" w:name="_Toc82011734"/>
      <w:bookmarkStart w:id="257" w:name="_Toc82011907"/>
      <w:bookmarkStart w:id="258" w:name="_Toc82012017"/>
      <w:bookmarkStart w:id="259" w:name="_Toc82012574"/>
      <w:bookmarkStart w:id="260" w:name="_Toc81995030"/>
      <w:bookmarkStart w:id="261" w:name="_Toc81995860"/>
      <w:bookmarkStart w:id="262" w:name="_Toc82010853"/>
      <w:bookmarkStart w:id="263" w:name="_Toc82011199"/>
      <w:bookmarkStart w:id="264" w:name="_Toc82011735"/>
      <w:bookmarkStart w:id="265" w:name="_Toc82011908"/>
      <w:bookmarkStart w:id="266" w:name="_Toc82012018"/>
      <w:bookmarkStart w:id="267" w:name="_Toc82012575"/>
      <w:bookmarkStart w:id="268" w:name="_Toc82012576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r w:rsidRPr="00BC269F">
        <w:t xml:space="preserve">Формирование документа </w:t>
      </w:r>
      <w:r w:rsidR="0088312A" w:rsidRPr="00BC269F">
        <w:t>«Справка о распределении БА и ЛБО»</w:t>
      </w:r>
      <w:r w:rsidR="0088312A" w:rsidRPr="00D86E20">
        <w:rPr>
          <w:rFonts w:ascii="Times New Roman Полужирный" w:hAnsi="Times New Roman Полужирный"/>
        </w:rPr>
        <w:t xml:space="preserve"> </w:t>
      </w:r>
      <w:r w:rsidR="0088312A" w:rsidRPr="00D86E20">
        <w:t>по учреждениям (ф.</w:t>
      </w:r>
      <w:r w:rsidR="00282AAC">
        <w:t> </w:t>
      </w:r>
      <w:r w:rsidR="0088312A" w:rsidRPr="00D86E20">
        <w:t>0501152)</w:t>
      </w:r>
      <w:r w:rsidR="0088312A">
        <w:t>»</w:t>
      </w:r>
      <w:r w:rsidRPr="00BC269F">
        <w:t xml:space="preserve"> во вкладке «ЛБО» подраздела «Распределение показателей БА и ЛБО»</w:t>
      </w:r>
      <w:bookmarkEnd w:id="268"/>
    </w:p>
    <w:p w14:paraId="4832F4EF" w14:textId="17CA5EF5" w:rsidR="005368E0" w:rsidRDefault="005368E0" w:rsidP="005368E0">
      <w:pPr>
        <w:pStyle w:val="af"/>
        <w:rPr>
          <w:lang w:eastAsia="zh-CN"/>
        </w:rPr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EE1B39">
        <w:rPr>
          <w:lang w:eastAsia="zh-CN"/>
        </w:rPr>
        <w:t>.</w:t>
      </w:r>
    </w:p>
    <w:p w14:paraId="65EB4179" w14:textId="49234899" w:rsidR="008B0A81" w:rsidRPr="00BC269F" w:rsidRDefault="00FB0DB9" w:rsidP="008B0A81">
      <w:pPr>
        <w:pStyle w:val="af"/>
      </w:pPr>
      <w:r>
        <w:t>Для перехода в подраздел</w:t>
      </w:r>
      <w:r w:rsidR="008B0A81" w:rsidRPr="00BC269F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8B0A81" w:rsidRPr="00BC269F">
        <w:rPr>
          <w:bCs/>
        </w:rPr>
        <w:t>Бюджетная роспись и ЛБО (ГРБС)</w:t>
      </w:r>
      <w:r w:rsidR="008B0A81" w:rsidRPr="00BC269F">
        <w:t>» (2) и в рабочей области</w:t>
      </w:r>
      <w:r w:rsidR="00F22F95">
        <w:t xml:space="preserve"> </w:t>
      </w:r>
      <w:r w:rsidR="00F22F95" w:rsidRPr="00BC269F">
        <w:t>одним нажатием левой кнопки мыши</w:t>
      </w:r>
      <w:r w:rsidR="008B0A81" w:rsidRPr="00BC269F">
        <w:t xml:space="preserve"> открыть подраздел «Распределение показателей БА и ЛБО» (3) (</w:t>
      </w:r>
      <w:r w:rsidR="004E3EF9" w:rsidRPr="00BC269F">
        <w:fldChar w:fldCharType="begin"/>
      </w:r>
      <w:r w:rsidR="00262D71" w:rsidRPr="00BC269F">
        <w:instrText xml:space="preserve"> REF _Ref470129456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73</w:t>
      </w:r>
      <w:r w:rsidR="004E3EF9" w:rsidRPr="00BC269F">
        <w:fldChar w:fldCharType="end"/>
      </w:r>
      <w:r w:rsidR="008B0A81" w:rsidRPr="00BC269F">
        <w:t>).</w:t>
      </w:r>
    </w:p>
    <w:p w14:paraId="0D3BB832" w14:textId="1E57ADB4" w:rsidR="008B0A81" w:rsidRPr="00BC269F" w:rsidRDefault="00343326" w:rsidP="008B0A81">
      <w:pPr>
        <w:pStyle w:val="af0"/>
      </w:pPr>
      <w:r>
        <w:drawing>
          <wp:inline distT="0" distB="0" distL="0" distR="0" wp14:anchorId="3539034F" wp14:editId="5BCE3898">
            <wp:extent cx="6120130" cy="3258185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60598" w14:textId="69A4E381" w:rsidR="008B0A81" w:rsidRPr="00BC269F" w:rsidRDefault="001722AE" w:rsidP="00EF1968">
      <w:pPr>
        <w:pStyle w:val="af2"/>
      </w:pPr>
      <w:bookmarkStart w:id="269" w:name="_Ref470129456"/>
      <w:r>
        <w:t>Рисунок </w:t>
      </w:r>
      <w:r w:rsidR="004E3EF9" w:rsidRPr="00BC269F">
        <w:fldChar w:fldCharType="begin"/>
      </w:r>
      <w:r w:rsidR="008B0A81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73</w:t>
      </w:r>
      <w:r w:rsidR="004E3EF9" w:rsidRPr="00BC269F">
        <w:fldChar w:fldCharType="end"/>
      </w:r>
      <w:bookmarkEnd w:id="269"/>
      <w:r w:rsidR="008B0A81" w:rsidRPr="00BC269F">
        <w:t xml:space="preserve">. </w:t>
      </w:r>
      <w:r w:rsidR="00FB0DB9">
        <w:t>Переход в подраздел</w:t>
      </w:r>
      <w:r w:rsidR="008B0A81" w:rsidRPr="00BC269F">
        <w:t xml:space="preserve"> «Распределение показателей БА и ЛБО»</w:t>
      </w:r>
    </w:p>
    <w:p w14:paraId="32E1713C" w14:textId="486E434E" w:rsidR="008B0A81" w:rsidRPr="00BC269F" w:rsidRDefault="008B0A81" w:rsidP="008B0A81">
      <w:pPr>
        <w:pStyle w:val="af"/>
      </w:pPr>
      <w:r w:rsidRPr="00BC269F">
        <w:lastRenderedPageBreak/>
        <w:t xml:space="preserve">В результате откроется подраздел «Распределение показателей БА и ЛБО», в котором необходимо выбрать </w:t>
      </w:r>
      <w:r w:rsidR="006D2AA2">
        <w:t xml:space="preserve">соответствующий бюджетный цикл  и перейти во вкладку </w:t>
      </w:r>
      <w:r w:rsidRPr="00BC269F">
        <w:t>«ЛБО» (</w:t>
      </w:r>
      <w:r w:rsidR="004E3EF9" w:rsidRPr="00BC269F">
        <w:fldChar w:fldCharType="begin"/>
      </w:r>
      <w:r w:rsidR="00262D71" w:rsidRPr="00BC269F">
        <w:instrText xml:space="preserve"> REF _Ref470129462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74</w:t>
      </w:r>
      <w:r w:rsidR="004E3EF9" w:rsidRPr="00BC269F">
        <w:fldChar w:fldCharType="end"/>
      </w:r>
      <w:r w:rsidRPr="00BC269F">
        <w:t>).</w:t>
      </w:r>
    </w:p>
    <w:p w14:paraId="0DC1DC8C" w14:textId="4918DD21" w:rsidR="008B0A81" w:rsidRPr="00BC269F" w:rsidRDefault="00542AFB" w:rsidP="008B0A81">
      <w:pPr>
        <w:pStyle w:val="af0"/>
      </w:pPr>
      <w:r w:rsidRPr="00A043A6">
        <w:drawing>
          <wp:inline distT="0" distB="0" distL="0" distR="0" wp14:anchorId="5B3D6237" wp14:editId="6C873A52">
            <wp:extent cx="6120130" cy="2922053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2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6A0DA" w14:textId="4CE99378" w:rsidR="008B0A81" w:rsidRPr="00BC269F" w:rsidRDefault="001722AE" w:rsidP="00EF1968">
      <w:pPr>
        <w:pStyle w:val="af2"/>
      </w:pPr>
      <w:bookmarkStart w:id="270" w:name="_Ref470129462"/>
      <w:r>
        <w:t>Рисунок </w:t>
      </w:r>
      <w:r w:rsidR="004E3EF9" w:rsidRPr="00BC269F">
        <w:fldChar w:fldCharType="begin"/>
      </w:r>
      <w:r w:rsidR="008B0A81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74</w:t>
      </w:r>
      <w:r w:rsidR="004E3EF9" w:rsidRPr="00BC269F">
        <w:fldChar w:fldCharType="end"/>
      </w:r>
      <w:bookmarkEnd w:id="270"/>
      <w:r w:rsidR="008B0A81" w:rsidRPr="00BC269F">
        <w:t>. Подраздел «Распределение показателей БА и ЛБО»</w:t>
      </w:r>
    </w:p>
    <w:p w14:paraId="07C5BBAB" w14:textId="5A2B51AB" w:rsidR="008B0A81" w:rsidRPr="00BC269F" w:rsidRDefault="008B0A81" w:rsidP="008B0A81">
      <w:pPr>
        <w:pStyle w:val="af"/>
      </w:pPr>
      <w:r w:rsidRPr="00BC269F">
        <w:t xml:space="preserve">Во вкладке «ЛБО» реализована панель инструментов, состоящая из следующих функциональных кнопок и </w:t>
      </w:r>
      <w:r w:rsidR="00371DFE">
        <w:t>области фильтрации</w:t>
      </w:r>
      <w:r w:rsidRPr="00BC269F">
        <w:t xml:space="preserve"> (</w:t>
      </w:r>
      <w:r w:rsidR="004E3EF9" w:rsidRPr="00BC269F">
        <w:fldChar w:fldCharType="begin"/>
      </w:r>
      <w:r w:rsidR="00262D71" w:rsidRPr="00BC269F">
        <w:instrText xml:space="preserve"> REF _Ref470129470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75</w:t>
      </w:r>
      <w:r w:rsidR="004E3EF9" w:rsidRPr="00BC269F">
        <w:fldChar w:fldCharType="end"/>
      </w:r>
      <w:r w:rsidRPr="00BC269F">
        <w:t>):</w:t>
      </w:r>
    </w:p>
    <w:p w14:paraId="110EB243" w14:textId="77777777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«Обновить» (1) – обновление страницы;</w:t>
      </w:r>
    </w:p>
    <w:p w14:paraId="7BD9603F" w14:textId="77777777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«Реестр» (2):</w:t>
      </w:r>
    </w:p>
    <w:p w14:paraId="5D4E3BA8" w14:textId="31752B20" w:rsidR="005E1D17" w:rsidRPr="00104A53" w:rsidRDefault="005E1D17" w:rsidP="00EC78B7">
      <w:pPr>
        <w:pStyle w:val="--"/>
      </w:pPr>
      <w:r w:rsidRPr="00104A53">
        <w:rPr>
          <w:i/>
        </w:rPr>
        <w:t>[Условие для финансового обеспечения]</w:t>
      </w:r>
      <w:r w:rsidRPr="00104A53">
        <w:t xml:space="preserve"> – просмотр причины возникновения остатка ЛБО;</w:t>
      </w:r>
    </w:p>
    <w:p w14:paraId="1D539618" w14:textId="77777777" w:rsidR="005E1D17" w:rsidRDefault="005E1D17" w:rsidP="00EC78B7">
      <w:pPr>
        <w:pStyle w:val="--"/>
      </w:pPr>
      <w:r w:rsidRPr="00104A53">
        <w:rPr>
          <w:i/>
        </w:rPr>
        <w:t>Распределить/по РБС/ПБС]</w:t>
      </w:r>
      <w:r w:rsidRPr="00104A53">
        <w:t xml:space="preserve"> – формирование распределения по РБС/ПБС;</w:t>
      </w:r>
    </w:p>
    <w:p w14:paraId="2FFE7774" w14:textId="165D46F7" w:rsidR="0006048A" w:rsidRDefault="0006048A" w:rsidP="00EC78B7">
      <w:pPr>
        <w:pStyle w:val="--"/>
      </w:pPr>
      <w:r w:rsidRPr="00104A53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104A53">
        <w:rPr>
          <w:i/>
        </w:rPr>
        <w:t>]</w:t>
      </w:r>
      <w:r w:rsidRPr="00104A53">
        <w:t xml:space="preserve"> – формирование распределения по </w:t>
      </w:r>
      <w:r>
        <w:t>лицевому счету</w:t>
      </w:r>
      <w:r w:rsidRPr="00104A53">
        <w:t>;</w:t>
      </w:r>
    </w:p>
    <w:p w14:paraId="13782968" w14:textId="1214D4F6" w:rsidR="00FE2B8A" w:rsidRPr="00104A53" w:rsidRDefault="00FE2B8A" w:rsidP="00FE2B8A">
      <w:pPr>
        <w:pStyle w:val="--"/>
      </w:pPr>
      <w:r w:rsidRPr="00104A53">
        <w:rPr>
          <w:i/>
        </w:rPr>
        <w:t xml:space="preserve">[Распределить/по </w:t>
      </w:r>
      <w:r>
        <w:rPr>
          <w:i/>
        </w:rPr>
        <w:t>ОКС(ФАИП)/МПИ</w:t>
      </w:r>
      <w:r w:rsidRPr="00104A53">
        <w:rPr>
          <w:i/>
        </w:rPr>
        <w:t>]</w:t>
      </w:r>
      <w:r>
        <w:t xml:space="preserve"> – формирование </w:t>
      </w:r>
      <w:r w:rsidRPr="00104A53">
        <w:t>распределения по</w:t>
      </w:r>
      <w:r>
        <w:t xml:space="preserve"> ОКС (ФАИП)/МПИ;</w:t>
      </w:r>
    </w:p>
    <w:p w14:paraId="2AB1C613" w14:textId="77777777" w:rsidR="005E1D17" w:rsidRPr="00104A53" w:rsidRDefault="005E1D17" w:rsidP="00EC78B7">
      <w:pPr>
        <w:pStyle w:val="--"/>
      </w:pPr>
      <w:r w:rsidRPr="00915B53">
        <w:rPr>
          <w:i/>
        </w:rPr>
        <w:t>[Сформировать документ/«Справка о распределении БА и ЛБО» по учреждениям (РБС)]</w:t>
      </w:r>
      <w:r w:rsidRPr="00104A53">
        <w:t xml:space="preserve"> – формирование Справки о распределении БА и ЛБО РБС;</w:t>
      </w:r>
    </w:p>
    <w:p w14:paraId="010898F4" w14:textId="77777777" w:rsidR="005E1D17" w:rsidRPr="00104A53" w:rsidRDefault="005E1D17" w:rsidP="00EC78B7">
      <w:pPr>
        <w:pStyle w:val="--"/>
      </w:pPr>
      <w:r w:rsidRPr="00915B53">
        <w:rPr>
          <w:i/>
        </w:rPr>
        <w:lastRenderedPageBreak/>
        <w:t>[Сформировать документ/«Лимиты бюджетных обязательств» РБС]</w:t>
      </w:r>
      <w:r w:rsidRPr="00104A53">
        <w:t xml:space="preserve"> – формирование лимитов бюджетных обязательств РБС;</w:t>
      </w:r>
    </w:p>
    <w:p w14:paraId="6CEB0DAA" w14:textId="77777777" w:rsidR="0006048A" w:rsidRPr="00104A53" w:rsidRDefault="0006048A" w:rsidP="00EC78B7">
      <w:pPr>
        <w:pStyle w:val="--"/>
      </w:pPr>
      <w:r w:rsidRPr="00104A53">
        <w:rPr>
          <w:i/>
        </w:rPr>
        <w:t>[Сформировать документ/«</w:t>
      </w:r>
      <w:r>
        <w:rPr>
          <w:i/>
        </w:rPr>
        <w:t xml:space="preserve">БА, </w:t>
      </w:r>
      <w:r w:rsidRPr="00104A53">
        <w:rPr>
          <w:i/>
        </w:rPr>
        <w:t xml:space="preserve">ЛБО </w:t>
      </w:r>
      <w:r>
        <w:rPr>
          <w:i/>
        </w:rPr>
        <w:t>утверждение которых осуществляется по отдельным решениям</w:t>
      </w:r>
      <w:r w:rsidRPr="00104A53">
        <w:rPr>
          <w:i/>
        </w:rPr>
        <w:t>» (ф. 0501151) (РБС)]</w:t>
      </w:r>
      <w:r w:rsidRPr="00104A53">
        <w:t xml:space="preserve"> – формирование</w:t>
      </w:r>
      <w:r>
        <w:t xml:space="preserve"> бюджетных ассигнований,</w:t>
      </w:r>
      <w:r w:rsidRPr="00104A53">
        <w:t xml:space="preserve"> лимитов бюджетных обязательств </w:t>
      </w:r>
      <w:r>
        <w:t>по расходам, утверждение которых осуществляется по отдельным решениям</w:t>
      </w:r>
      <w:r w:rsidRPr="00104A53">
        <w:t>;</w:t>
      </w:r>
    </w:p>
    <w:p w14:paraId="5B6E036D" w14:textId="77777777" w:rsidR="005E1D17" w:rsidRPr="00104A53" w:rsidRDefault="005E1D17" w:rsidP="00EC78B7">
      <w:pPr>
        <w:pStyle w:val="--"/>
      </w:pPr>
      <w:r w:rsidRPr="00104A53">
        <w:rPr>
          <w:i/>
        </w:rPr>
        <w:t>[Версии/Создать версию]</w:t>
      </w:r>
      <w:r w:rsidRPr="00104A53">
        <w:t xml:space="preserve"> – формирование версии распределения;</w:t>
      </w:r>
    </w:p>
    <w:p w14:paraId="268645B0" w14:textId="77777777" w:rsidR="005E1D17" w:rsidRPr="00104A53" w:rsidRDefault="005E1D17" w:rsidP="00EC78B7">
      <w:pPr>
        <w:pStyle w:val="--"/>
      </w:pPr>
      <w:r w:rsidRPr="00104A53">
        <w:rPr>
          <w:i/>
        </w:rPr>
        <w:t>[Версии/Удалить версию]</w:t>
      </w:r>
      <w:r w:rsidRPr="00104A53">
        <w:t xml:space="preserve"> – удаление версии распределения;</w:t>
      </w:r>
    </w:p>
    <w:p w14:paraId="082C49A8" w14:textId="77777777" w:rsidR="005E1D17" w:rsidRPr="00104A53" w:rsidRDefault="005E1D17" w:rsidP="00EC78B7">
      <w:pPr>
        <w:pStyle w:val="--"/>
      </w:pPr>
      <w:r w:rsidRPr="00104A53">
        <w:rPr>
          <w:i/>
        </w:rPr>
        <w:t>[Версии/Просмотр версий]</w:t>
      </w:r>
      <w:r w:rsidRPr="00104A53">
        <w:t xml:space="preserve"> – просмотр версии распределения;</w:t>
      </w:r>
    </w:p>
    <w:p w14:paraId="261267E8" w14:textId="77777777" w:rsidR="005E1D17" w:rsidRPr="00104A53" w:rsidRDefault="005E1D17" w:rsidP="00EC78B7">
      <w:pPr>
        <w:pStyle w:val="--"/>
      </w:pPr>
      <w:r w:rsidRPr="00F37378">
        <w:rPr>
          <w:i/>
        </w:rPr>
        <w:t>[</w:t>
      </w:r>
      <w:r w:rsidRPr="00104A53">
        <w:rPr>
          <w:i/>
        </w:rPr>
        <w:t>Удалить строку</w:t>
      </w:r>
      <w:r w:rsidRPr="00F37378">
        <w:rPr>
          <w:i/>
        </w:rPr>
        <w:t>]</w:t>
      </w:r>
      <w:r w:rsidRPr="00104A53">
        <w:rPr>
          <w:i/>
        </w:rPr>
        <w:t xml:space="preserve"> </w:t>
      </w:r>
      <w:r w:rsidRPr="00104A53">
        <w:t>– удаление распределения;</w:t>
      </w:r>
    </w:p>
    <w:p w14:paraId="2B28F9C3" w14:textId="77777777" w:rsidR="005E1D17" w:rsidRDefault="005E1D17" w:rsidP="00EC78B7">
      <w:pPr>
        <w:pStyle w:val="--"/>
      </w:pPr>
      <w:r w:rsidRPr="00104A53">
        <w:rPr>
          <w:i/>
        </w:rPr>
        <w:t>[Пересчет на основании распределений]</w:t>
      </w:r>
      <w:r w:rsidRPr="00104A53">
        <w:t xml:space="preserve"> – осуществляет пересчет данных по графе «Распределено» от подведомственных учреждений;</w:t>
      </w:r>
    </w:p>
    <w:p w14:paraId="516A6678" w14:textId="36C45720" w:rsidR="000F03EF" w:rsidRPr="00104A53" w:rsidRDefault="000F03EF" w:rsidP="00EC78B7">
      <w:pPr>
        <w:pStyle w:val="--"/>
      </w:pPr>
      <w:r w:rsidRPr="000F03EF">
        <w:rPr>
          <w:i/>
        </w:rPr>
        <w:t>[Загрузить распределение показателей]</w:t>
      </w:r>
      <w:r w:rsidRPr="0083264C">
        <w:t xml:space="preserve"> – </w:t>
      </w:r>
      <w:r>
        <w:t xml:space="preserve">инструмент для массового распределения средств по подведомственным учреждениям; </w:t>
      </w:r>
    </w:p>
    <w:p w14:paraId="5E027672" w14:textId="4AE903F5" w:rsidR="005E1D17" w:rsidRDefault="005E1D17" w:rsidP="00EC78B7">
      <w:pPr>
        <w:pStyle w:val="--"/>
      </w:pPr>
      <w:r w:rsidRPr="00104A53">
        <w:rPr>
          <w:i/>
        </w:rPr>
        <w:t>[Очистить распределение]</w:t>
      </w:r>
      <w:r w:rsidRPr="00104A53">
        <w:t xml:space="preserve"> – осуществляет обнуление данных по графе «Распределено» у подведомственных учреждений</w:t>
      </w:r>
      <w:r w:rsidR="00153BA1">
        <w:t xml:space="preserve"> со статусом</w:t>
      </w:r>
      <w:r w:rsidRPr="00104A53">
        <w:t xml:space="preserve"> «Черновик»;</w:t>
      </w:r>
    </w:p>
    <w:p w14:paraId="6B6352AB" w14:textId="6849AAFD" w:rsidR="000F03EF" w:rsidRPr="00104A53" w:rsidRDefault="000F03EF" w:rsidP="00EC78B7">
      <w:pPr>
        <w:pStyle w:val="--"/>
      </w:pPr>
      <w:r w:rsidRPr="000F03EF">
        <w:rPr>
          <w:i/>
        </w:rPr>
        <w:t>[Произвести реорганизацию учреждений]</w:t>
      </w:r>
      <w:r>
        <w:t xml:space="preserve"> – осуществляет закрытие строк</w:t>
      </w:r>
      <w:r w:rsidR="0088385D">
        <w:t xml:space="preserve"> публичного нормативного обязательства</w:t>
      </w:r>
      <w:r>
        <w:t xml:space="preserve"> </w:t>
      </w:r>
      <w:r w:rsidR="0088385D">
        <w:t xml:space="preserve">(далее – </w:t>
      </w:r>
      <w:r>
        <w:t>ПНО</w:t>
      </w:r>
      <w:r w:rsidR="0088385D">
        <w:t>)</w:t>
      </w:r>
      <w:r>
        <w:t xml:space="preserve"> на текущую дату, если подведомственное учреждение было реорганизовано;</w:t>
      </w:r>
    </w:p>
    <w:p w14:paraId="1F86CDA1" w14:textId="77777777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«Аналитика» (3):</w:t>
      </w:r>
    </w:p>
    <w:p w14:paraId="31825E75" w14:textId="77777777" w:rsidR="00542AFB" w:rsidRPr="0015690F" w:rsidRDefault="00542AFB" w:rsidP="00542AFB">
      <w:pPr>
        <w:pStyle w:val="-"/>
      </w:pPr>
      <w:r w:rsidRPr="0015690F">
        <w:rPr>
          <w:i/>
        </w:rPr>
        <w:t>[Распределение показателей по РБС/ПБС]</w:t>
      </w:r>
      <w:r w:rsidRPr="0015690F">
        <w:t xml:space="preserve"> – просмотр данных по распределениям в разрезе подведомственных учреждений;</w:t>
      </w:r>
    </w:p>
    <w:p w14:paraId="2C13C35D" w14:textId="6C4B6B68" w:rsidR="005E1D17" w:rsidRPr="00104A53" w:rsidRDefault="00542AFB" w:rsidP="00542AFB">
      <w:pPr>
        <w:pStyle w:val="-"/>
        <w:rPr>
          <w:snapToGrid w:val="0"/>
        </w:rPr>
      </w:pPr>
      <w:r w:rsidRPr="005176BE" w:rsidDel="00542AFB">
        <w:t xml:space="preserve"> </w:t>
      </w:r>
      <w:r w:rsidR="005E1D17" w:rsidRPr="00104A53">
        <w:rPr>
          <w:snapToGrid w:val="0"/>
        </w:rPr>
        <w:t>«Печать» (4):</w:t>
      </w:r>
    </w:p>
    <w:p w14:paraId="0D3A96E3" w14:textId="24647369" w:rsidR="005E1D17" w:rsidRPr="00104A53" w:rsidRDefault="005E1D17" w:rsidP="00EC78B7">
      <w:pPr>
        <w:pStyle w:val="--"/>
      </w:pPr>
      <w:r w:rsidRPr="00104A53">
        <w:rPr>
          <w:i/>
        </w:rPr>
        <w:t xml:space="preserve">[Печать реестра] </w:t>
      </w:r>
      <w:r w:rsidRPr="00104A53">
        <w:t xml:space="preserve">– формирование печатной формы </w:t>
      </w:r>
      <w:r w:rsidR="00A025D4">
        <w:t>подраздел</w:t>
      </w:r>
      <w:r w:rsidRPr="00104A53">
        <w:t xml:space="preserve">а с расширением </w:t>
      </w:r>
      <w:r w:rsidRPr="00104A53">
        <w:rPr>
          <w:b/>
        </w:rPr>
        <w:t>*.xls</w:t>
      </w:r>
      <w:r w:rsidRPr="00104A53">
        <w:t>;</w:t>
      </w:r>
    </w:p>
    <w:p w14:paraId="1BBB3C9D" w14:textId="3619886D" w:rsidR="005E1D17" w:rsidRDefault="005E1D17" w:rsidP="00EC78B7">
      <w:pPr>
        <w:pStyle w:val="--"/>
      </w:pPr>
      <w:r w:rsidRPr="00104A53">
        <w:rPr>
          <w:i/>
        </w:rPr>
        <w:lastRenderedPageBreak/>
        <w:t xml:space="preserve">[Печать страницы] </w:t>
      </w:r>
      <w:r w:rsidRPr="00104A53">
        <w:t xml:space="preserve">– формирование печатной формы страницы с расширением </w:t>
      </w:r>
      <w:r w:rsidRPr="00104A53">
        <w:rPr>
          <w:b/>
        </w:rPr>
        <w:t>*.xls</w:t>
      </w:r>
      <w:r w:rsidRPr="00104A53">
        <w:t>;</w:t>
      </w:r>
    </w:p>
    <w:p w14:paraId="7776635B" w14:textId="339EC54B" w:rsidR="00FE2B8A" w:rsidRDefault="00FE2B8A">
      <w:pPr>
        <w:pStyle w:val="--"/>
      </w:pPr>
      <w:r w:rsidRPr="00915B53">
        <w:rPr>
          <w:i/>
        </w:rPr>
        <w:t>[Отчет о дополнительной аналитике]</w:t>
      </w:r>
      <w:r>
        <w:t xml:space="preserve"> – формирование печатной формы отчета о дополнительной аналитике с расширением </w:t>
      </w:r>
      <w:r w:rsidRPr="00915B53">
        <w:rPr>
          <w:b/>
        </w:rPr>
        <w:t>*.</w:t>
      </w:r>
      <w:r w:rsidRPr="00915B53">
        <w:rPr>
          <w:b/>
          <w:lang w:val="en-US"/>
        </w:rPr>
        <w:t>xls</w:t>
      </w:r>
      <w:r>
        <w:t>;</w:t>
      </w:r>
    </w:p>
    <w:p w14:paraId="517C72CE" w14:textId="3CAC5C16" w:rsidR="00BF4FE8" w:rsidRPr="00104A53" w:rsidRDefault="00BF4FE8" w:rsidP="00915B53">
      <w:pPr>
        <w:pStyle w:val="-"/>
        <w:rPr>
          <w:snapToGrid w:val="0"/>
        </w:rPr>
      </w:pPr>
      <w:r w:rsidRPr="00104A53">
        <w:rPr>
          <w:snapToGrid w:val="0"/>
        </w:rPr>
        <w:t>«Скрыть распределенные строки» (</w:t>
      </w:r>
      <w:r>
        <w:rPr>
          <w:snapToGrid w:val="0"/>
        </w:rPr>
        <w:t>5</w:t>
      </w:r>
      <w:r w:rsidRPr="00104A53">
        <w:rPr>
          <w:snapToGrid w:val="0"/>
        </w:rPr>
        <w:t xml:space="preserve">) – фильтрация строк </w:t>
      </w:r>
      <w:r w:rsidR="00A025D4">
        <w:t>подраздел</w:t>
      </w:r>
      <w:r w:rsidRPr="00104A53">
        <w:rPr>
          <w:snapToGrid w:val="0"/>
        </w:rPr>
        <w:t>а по полностью распределенным значениям доведенных бюджетных ассигнований</w:t>
      </w:r>
      <w:r>
        <w:rPr>
          <w:snapToGrid w:val="0"/>
        </w:rPr>
        <w:t>;</w:t>
      </w:r>
    </w:p>
    <w:p w14:paraId="1CEEA45E" w14:textId="3B5582C5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«Очистить фильтры» (</w:t>
      </w:r>
      <w:r w:rsidR="00BF4FE8">
        <w:rPr>
          <w:snapToGrid w:val="0"/>
        </w:rPr>
        <w:t>6</w:t>
      </w:r>
      <w:r w:rsidRPr="00104A53">
        <w:rPr>
          <w:snapToGrid w:val="0"/>
        </w:rPr>
        <w:t>) – очистка фильтров</w:t>
      </w:r>
      <w:r w:rsidR="00FB19C6">
        <w:rPr>
          <w:snapToGrid w:val="0"/>
        </w:rPr>
        <w:t>;</w:t>
      </w:r>
    </w:p>
    <w:p w14:paraId="3F637F4D" w14:textId="77777777" w:rsidR="00542AFB" w:rsidRPr="0015690F" w:rsidRDefault="00542AFB" w:rsidP="00542AFB">
      <w:pPr>
        <w:pStyle w:val="-"/>
      </w:pPr>
      <w:r w:rsidRPr="0015690F">
        <w:t>«Справочная информация» (</w:t>
      </w:r>
      <w:r>
        <w:t>7</w:t>
      </w:r>
      <w:r w:rsidRPr="0015690F">
        <w:t>) – содержит информацию о часто задаваемых вопросах.</w:t>
      </w:r>
    </w:p>
    <w:p w14:paraId="67179233" w14:textId="77777777" w:rsidR="00542AFB" w:rsidRPr="0015690F" w:rsidRDefault="00542AFB" w:rsidP="00542AFB">
      <w:pPr>
        <w:pStyle w:val="-"/>
        <w:numPr>
          <w:ilvl w:val="0"/>
          <w:numId w:val="0"/>
        </w:numPr>
        <w:ind w:firstLine="709"/>
      </w:pPr>
      <w:r w:rsidRPr="00252A2F">
        <w:rPr>
          <w:b/>
        </w:rPr>
        <w:t>Важно!</w:t>
      </w:r>
      <w:r w:rsidRPr="0015690F">
        <w:t xml:space="preserve"> Панель инструментов содержит перечень функциональных кнопок, соответствующих настройкам ограничений пользователя.</w:t>
      </w:r>
    </w:p>
    <w:p w14:paraId="0E509795" w14:textId="390A4A30" w:rsidR="00542AFB" w:rsidRPr="0015690F" w:rsidRDefault="00542AFB" w:rsidP="00542AFB">
      <w:pPr>
        <w:pStyle w:val="af0"/>
      </w:pPr>
      <w:r w:rsidRPr="00551320">
        <w:drawing>
          <wp:inline distT="0" distB="0" distL="0" distR="0" wp14:anchorId="1C3BDB94" wp14:editId="033C3D5A">
            <wp:extent cx="6124575" cy="2943225"/>
            <wp:effectExtent l="0" t="0" r="952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00FE7" w14:textId="57EE42C1" w:rsidR="008B0A81" w:rsidRPr="00BC269F" w:rsidRDefault="001722AE">
      <w:pPr>
        <w:pStyle w:val="af2"/>
      </w:pPr>
      <w:bookmarkStart w:id="271" w:name="_Ref470129470"/>
      <w:r>
        <w:t>Рисунок </w:t>
      </w:r>
      <w:r w:rsidR="004E3EF9" w:rsidRPr="00BC269F">
        <w:fldChar w:fldCharType="begin"/>
      </w:r>
      <w:r w:rsidR="008B0A81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75</w:t>
      </w:r>
      <w:r w:rsidR="004E3EF9" w:rsidRPr="00BC269F">
        <w:fldChar w:fldCharType="end"/>
      </w:r>
      <w:bookmarkEnd w:id="271"/>
      <w:r w:rsidR="008B0A81" w:rsidRPr="00BC269F">
        <w:t>. Функциональные кнопки вкладки «ЛБО»</w:t>
      </w:r>
    </w:p>
    <w:p w14:paraId="17CF1492" w14:textId="4DF4B616" w:rsidR="00F335A4" w:rsidRPr="00BC269F" w:rsidRDefault="00F335A4" w:rsidP="00F335A4">
      <w:pPr>
        <w:pStyle w:val="af"/>
        <w:rPr>
          <w:b/>
        </w:rPr>
      </w:pPr>
      <w:r w:rsidRPr="00BC269F">
        <w:t>В левой области окна реализован</w:t>
      </w:r>
      <w:r w:rsidR="00371DFE">
        <w:t>а область фильтрации</w:t>
      </w:r>
      <w:r w:rsidRPr="00BC269F">
        <w:t>, работа с которым осуществляется согласно описанию п.п.</w:t>
      </w:r>
      <w:r w:rsidR="00282AAC">
        <w:t> </w:t>
      </w:r>
      <w:r w:rsidR="00AA1541" w:rsidRPr="00BC269F">
        <w:fldChar w:fldCharType="begin"/>
      </w:r>
      <w:r w:rsidR="00AA1541" w:rsidRPr="00BC269F">
        <w:instrText xml:space="preserve"> REF _Ref470119357 \r \h </w:instrText>
      </w:r>
      <w:r w:rsidR="00AA1541" w:rsidRPr="00BC269F">
        <w:fldChar w:fldCharType="separate"/>
      </w:r>
      <w:r w:rsidR="00D23FC4">
        <w:t>3.1.1</w:t>
      </w:r>
      <w:r w:rsidR="00AA1541" w:rsidRPr="00BC269F">
        <w:fldChar w:fldCharType="end"/>
      </w:r>
      <w:r w:rsidR="004E74AF">
        <w:t> </w:t>
      </w:r>
      <w:r w:rsidRPr="00BC269F">
        <w:t>настоящего руководства пользователя.</w:t>
      </w:r>
    </w:p>
    <w:p w14:paraId="7E54DE0E" w14:textId="7DCCE246" w:rsidR="008B0A81" w:rsidRPr="00BC269F" w:rsidRDefault="008B0A81" w:rsidP="008B0A81">
      <w:pPr>
        <w:pStyle w:val="af"/>
      </w:pPr>
      <w:r w:rsidRPr="00BC269F">
        <w:t xml:space="preserve">Для </w:t>
      </w:r>
      <w:r w:rsidR="00304D86">
        <w:t>формирования</w:t>
      </w:r>
      <w:r w:rsidRPr="00BC269F">
        <w:t xml:space="preserve"> документ</w:t>
      </w:r>
      <w:r w:rsidR="00304D86">
        <w:t>а</w:t>
      </w:r>
      <w:r w:rsidRPr="00BC269F">
        <w:t xml:space="preserve"> </w:t>
      </w:r>
      <w:r w:rsidR="0088312A" w:rsidRPr="00BC269F">
        <w:t>«Справка о распределении БА и ЛБО»</w:t>
      </w:r>
      <w:r w:rsidR="0088312A" w:rsidRPr="00D86E20">
        <w:rPr>
          <w:rFonts w:ascii="Times New Roman Полужирный" w:hAnsi="Times New Roman Полужирный"/>
        </w:rPr>
        <w:t xml:space="preserve"> </w:t>
      </w:r>
      <w:r w:rsidR="0088312A" w:rsidRPr="00D86E20">
        <w:t>по учреждениям (</w:t>
      </w:r>
      <w:r w:rsidR="00282AAC">
        <w:t>ф. 050</w:t>
      </w:r>
      <w:r w:rsidR="0088312A" w:rsidRPr="00D86E20">
        <w:t>1152)</w:t>
      </w:r>
      <w:r w:rsidR="0088312A">
        <w:t>»</w:t>
      </w:r>
      <w:r w:rsidRPr="00BC269F">
        <w:t xml:space="preserve">, необходимо нажать на кнопку «Реестр» и выбрать пункт </w:t>
      </w:r>
      <w:r w:rsidRPr="00BC269F">
        <w:rPr>
          <w:i/>
        </w:rPr>
        <w:t>[Сформировать документ/</w:t>
      </w:r>
      <w:r w:rsidR="00A21134">
        <w:rPr>
          <w:i/>
        </w:rPr>
        <w:t>«</w:t>
      </w:r>
      <w:r w:rsidRPr="00BC269F">
        <w:rPr>
          <w:i/>
        </w:rPr>
        <w:t>Справк</w:t>
      </w:r>
      <w:r w:rsidR="00A21134">
        <w:rPr>
          <w:i/>
        </w:rPr>
        <w:t>а</w:t>
      </w:r>
      <w:r w:rsidRPr="00BC269F">
        <w:rPr>
          <w:i/>
        </w:rPr>
        <w:t xml:space="preserve"> о распределении БА и ЛБО</w:t>
      </w:r>
      <w:r w:rsidR="00A21134">
        <w:rPr>
          <w:i/>
        </w:rPr>
        <w:t>»</w:t>
      </w:r>
      <w:r w:rsidRPr="00BC269F">
        <w:rPr>
          <w:i/>
        </w:rPr>
        <w:t xml:space="preserve"> </w:t>
      </w:r>
      <w:r w:rsidR="00A21134">
        <w:rPr>
          <w:i/>
        </w:rPr>
        <w:t>по учреждениям (</w:t>
      </w:r>
      <w:r w:rsidRPr="00BC269F">
        <w:rPr>
          <w:i/>
        </w:rPr>
        <w:t>РБС</w:t>
      </w:r>
      <w:r w:rsidR="00A21134">
        <w:rPr>
          <w:i/>
        </w:rPr>
        <w:t>)</w:t>
      </w:r>
      <w:r w:rsidRPr="00BC269F">
        <w:rPr>
          <w:i/>
        </w:rPr>
        <w:t>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_Ref469500120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76</w:t>
      </w:r>
      <w:r w:rsidR="004E3EF9" w:rsidRPr="00BC269F">
        <w:fldChar w:fldCharType="end"/>
      </w:r>
      <w:r w:rsidRPr="00BC269F">
        <w:t>).</w:t>
      </w:r>
    </w:p>
    <w:p w14:paraId="18D7C80F" w14:textId="6CA9800F" w:rsidR="008B0A81" w:rsidRPr="00BC269F" w:rsidRDefault="008B0A81" w:rsidP="008B0A81">
      <w:pPr>
        <w:pStyle w:val="af"/>
      </w:pPr>
      <w:r w:rsidRPr="00BC269F">
        <w:rPr>
          <w:b/>
        </w:rPr>
        <w:lastRenderedPageBreak/>
        <w:t>Важно!</w:t>
      </w:r>
      <w:r w:rsidRPr="00BC269F">
        <w:t xml:space="preserve"> Пункт </w:t>
      </w:r>
      <w:r w:rsidRPr="00BC269F">
        <w:rPr>
          <w:i/>
        </w:rPr>
        <w:t>[Сформировать документ</w:t>
      </w:r>
      <w:r w:rsidR="00A21134" w:rsidRPr="00BC269F">
        <w:rPr>
          <w:i/>
        </w:rPr>
        <w:t>/</w:t>
      </w:r>
      <w:r w:rsidR="00A21134">
        <w:rPr>
          <w:i/>
        </w:rPr>
        <w:t>«</w:t>
      </w:r>
      <w:r w:rsidR="00A21134" w:rsidRPr="00BC269F">
        <w:rPr>
          <w:i/>
        </w:rPr>
        <w:t>Справк</w:t>
      </w:r>
      <w:r w:rsidR="00A21134">
        <w:rPr>
          <w:i/>
        </w:rPr>
        <w:t>а</w:t>
      </w:r>
      <w:r w:rsidR="00A21134" w:rsidRPr="00BC269F">
        <w:rPr>
          <w:i/>
        </w:rPr>
        <w:t xml:space="preserve"> о распределении БА и ЛБО</w:t>
      </w:r>
      <w:r w:rsidR="00A21134">
        <w:rPr>
          <w:i/>
        </w:rPr>
        <w:t>»</w:t>
      </w:r>
      <w:r w:rsidR="00A21134" w:rsidRPr="00BC269F">
        <w:rPr>
          <w:i/>
        </w:rPr>
        <w:t xml:space="preserve"> </w:t>
      </w:r>
      <w:r w:rsidR="00A21134">
        <w:rPr>
          <w:i/>
        </w:rPr>
        <w:t>по учреждениям (</w:t>
      </w:r>
      <w:r w:rsidR="00A21134" w:rsidRPr="00BC269F">
        <w:rPr>
          <w:i/>
        </w:rPr>
        <w:t>РБС</w:t>
      </w:r>
      <w:r w:rsidR="00A21134">
        <w:rPr>
          <w:i/>
        </w:rPr>
        <w:t>)</w:t>
      </w:r>
      <w:r w:rsidR="006C039F" w:rsidRPr="00BC269F">
        <w:rPr>
          <w:i/>
        </w:rPr>
        <w:t>]</w:t>
      </w:r>
      <w:r w:rsidRPr="00BC269F">
        <w:t xml:space="preserve"> активен для выбора, при условии, что организация оператора является не корневым учреждением, </w:t>
      </w:r>
      <w:r w:rsidR="00E14E87" w:rsidRPr="00BC269F">
        <w:t>имеющи</w:t>
      </w:r>
      <w:r w:rsidR="00E14E87">
        <w:t>м</w:t>
      </w:r>
      <w:r w:rsidR="00E14E87" w:rsidRPr="00BC269F">
        <w:t xml:space="preserve"> </w:t>
      </w:r>
      <w:r w:rsidRPr="00BC269F">
        <w:t xml:space="preserve">дочерние </w:t>
      </w:r>
      <w:r w:rsidR="00262D71" w:rsidRPr="00BC269F">
        <w:t>учреждения</w:t>
      </w:r>
      <w:r w:rsidR="00282233">
        <w:t xml:space="preserve"> </w:t>
      </w:r>
      <w:r w:rsidRPr="00BC269F">
        <w:t>в Сводном реестре учреждений.</w:t>
      </w:r>
    </w:p>
    <w:p w14:paraId="29229C6D" w14:textId="38119024" w:rsidR="008B0A81" w:rsidRPr="00BC269F" w:rsidRDefault="00542AFB" w:rsidP="00EF1968">
      <w:pPr>
        <w:pStyle w:val="af0"/>
      </w:pPr>
      <w:r>
        <w:drawing>
          <wp:inline distT="0" distB="0" distL="0" distR="0" wp14:anchorId="0A47CD46" wp14:editId="57A4B0A2">
            <wp:extent cx="6120130" cy="3270250"/>
            <wp:effectExtent l="0" t="0" r="0" b="635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7C52F" w14:textId="38C64A25" w:rsidR="008B0A81" w:rsidRPr="00BC269F" w:rsidRDefault="001722AE" w:rsidP="00262D71">
      <w:pPr>
        <w:pStyle w:val="af2"/>
        <w:keepNext/>
        <w:keepLines/>
        <w:rPr>
          <w:i/>
        </w:rPr>
      </w:pPr>
      <w:bookmarkStart w:id="272" w:name="_Ref469500120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76</w:t>
      </w:r>
      <w:r w:rsidR="004E3EF9" w:rsidRPr="00BC269F">
        <w:rPr>
          <w:noProof/>
        </w:rPr>
        <w:fldChar w:fldCharType="end"/>
      </w:r>
      <w:bookmarkEnd w:id="272"/>
      <w:r w:rsidR="008B0A81" w:rsidRPr="00BC269F">
        <w:t xml:space="preserve">. </w:t>
      </w:r>
      <w:r w:rsidR="00507705">
        <w:t xml:space="preserve">Переход к формированию документа </w:t>
      </w:r>
      <w:r w:rsidR="00507705" w:rsidRPr="00507705">
        <w:t>«</w:t>
      </w:r>
      <w:r w:rsidR="00A21134" w:rsidRPr="00507705">
        <w:t>Справка о распределении БА и ЛБО» по учреждениям (РБС)</w:t>
      </w:r>
      <w:r w:rsidR="00507705" w:rsidRPr="00507705">
        <w:t>»</w:t>
      </w:r>
    </w:p>
    <w:p w14:paraId="7E27C9A1" w14:textId="4104E0EE" w:rsidR="00DF3BAD" w:rsidRDefault="008B0A81" w:rsidP="008B0A81">
      <w:pPr>
        <w:pStyle w:val="af"/>
      </w:pPr>
      <w:r w:rsidRPr="00BC269F">
        <w:t xml:space="preserve">После этого </w:t>
      </w:r>
      <w:r w:rsidR="00DF3BAD">
        <w:t>откроется окно «Окно выбора Вида изменения», в котором необходимо выбрать необходимый код с помощью установки «галочки» напротив соответствующей строки и нажать на кнопку «Выбрать»</w:t>
      </w:r>
      <w:r w:rsidR="00AF05E0">
        <w:t xml:space="preserve"> (</w:t>
      </w:r>
      <w:r w:rsidR="00AF05E0">
        <w:fldChar w:fldCharType="begin"/>
      </w:r>
      <w:r w:rsidR="00AF05E0">
        <w:instrText xml:space="preserve"> REF _Ref57207894 \h </w:instrText>
      </w:r>
      <w:r w:rsidR="00AF05E0">
        <w:fldChar w:fldCharType="separate"/>
      </w:r>
      <w:r w:rsidR="00D23FC4">
        <w:t>Рисунок </w:t>
      </w:r>
      <w:r w:rsidR="00D23FC4">
        <w:rPr>
          <w:noProof/>
        </w:rPr>
        <w:t>77</w:t>
      </w:r>
      <w:r w:rsidR="00AF05E0">
        <w:fldChar w:fldCharType="end"/>
      </w:r>
      <w:r w:rsidR="00AF05E0">
        <w:t>)</w:t>
      </w:r>
      <w:r w:rsidR="00DF3BAD">
        <w:t>.</w:t>
      </w:r>
    </w:p>
    <w:p w14:paraId="044AA844" w14:textId="43CA8D86" w:rsidR="00DF3BAD" w:rsidRDefault="00DF3BAD" w:rsidP="004E4CCD">
      <w:pPr>
        <w:pStyle w:val="af0"/>
      </w:pPr>
      <w:r>
        <w:lastRenderedPageBreak/>
        <w:drawing>
          <wp:inline distT="0" distB="0" distL="0" distR="0" wp14:anchorId="44D15D5C" wp14:editId="2EF77973">
            <wp:extent cx="5685714" cy="2714286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85714" cy="2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32115" w14:textId="7335E6FF" w:rsidR="00AF05E0" w:rsidRPr="00BC269F" w:rsidRDefault="00AF05E0" w:rsidP="00AF05E0">
      <w:pPr>
        <w:pStyle w:val="af2"/>
        <w:keepNext/>
        <w:keepLines/>
        <w:rPr>
          <w:i/>
        </w:rPr>
      </w:pPr>
      <w:bookmarkStart w:id="273" w:name="_Ref57207894"/>
      <w:r>
        <w:t>Рисунок </w:t>
      </w:r>
      <w:r w:rsidR="00E1516A">
        <w:fldChar w:fldCharType="begin"/>
      </w:r>
      <w:r w:rsidR="00E1516A">
        <w:instrText xml:space="preserve"> SEQ Рисунок \* </w:instrText>
      </w:r>
      <w:r w:rsidR="00E1516A">
        <w:instrText xml:space="preserve">ARABIC </w:instrText>
      </w:r>
      <w:r w:rsidR="00E1516A">
        <w:fldChar w:fldCharType="separate"/>
      </w:r>
      <w:r w:rsidR="00D23FC4">
        <w:rPr>
          <w:noProof/>
        </w:rPr>
        <w:t>77</w:t>
      </w:r>
      <w:r w:rsidR="00E1516A">
        <w:rPr>
          <w:noProof/>
        </w:rPr>
        <w:fldChar w:fldCharType="end"/>
      </w:r>
      <w:bookmarkEnd w:id="273"/>
      <w:r w:rsidRPr="00BC269F">
        <w:t xml:space="preserve">. </w:t>
      </w:r>
      <w:r>
        <w:t>Окно «Окно выбора Вида изменения»</w:t>
      </w:r>
    </w:p>
    <w:p w14:paraId="03B46FC6" w14:textId="03F3ACA2" w:rsidR="008B0A81" w:rsidRPr="00BC269F" w:rsidRDefault="00AE1130" w:rsidP="008B0A81">
      <w:pPr>
        <w:pStyle w:val="af"/>
      </w:pPr>
      <w:r>
        <w:t xml:space="preserve">В результате </w:t>
      </w:r>
      <w:r w:rsidR="00EE2F41">
        <w:t>отобразится</w:t>
      </w:r>
      <w:r w:rsidR="00EE2F41" w:rsidRPr="00BC269F">
        <w:t xml:space="preserve"> </w:t>
      </w:r>
      <w:r w:rsidR="008B0A81" w:rsidRPr="00BC269F">
        <w:t>системное сообщение</w:t>
      </w:r>
      <w:r w:rsidR="00214456">
        <w:t>,</w:t>
      </w:r>
      <w:r w:rsidR="008B0A81" w:rsidRPr="00BC269F">
        <w:t xml:space="preserve"> </w:t>
      </w:r>
      <w:r w:rsidR="00EE2F41">
        <w:t xml:space="preserve">информирующее об успешном создании </w:t>
      </w:r>
      <w:r w:rsidR="008B0A81" w:rsidRPr="00BC269F">
        <w:t>документ</w:t>
      </w:r>
      <w:r w:rsidR="00EE2F41">
        <w:t>а</w:t>
      </w:r>
      <w:r w:rsidR="008B0A81" w:rsidRPr="00BC269F">
        <w:t xml:space="preserve"> </w:t>
      </w:r>
      <w:r w:rsidR="0088312A" w:rsidRPr="00BC269F">
        <w:t>«Справка о распределении БА и ЛБО»</w:t>
      </w:r>
      <w:r w:rsidR="0088312A" w:rsidRPr="00D86E20">
        <w:rPr>
          <w:rFonts w:ascii="Times New Roman Полужирный" w:hAnsi="Times New Roman Полужирный"/>
        </w:rPr>
        <w:t xml:space="preserve"> </w:t>
      </w:r>
      <w:r w:rsidR="0088312A" w:rsidRPr="00D86E20">
        <w:t>по учреждениям (</w:t>
      </w:r>
      <w:r w:rsidR="00282AAC">
        <w:t>ф. 050</w:t>
      </w:r>
      <w:r w:rsidR="0088312A" w:rsidRPr="00D86E20">
        <w:t>1152)</w:t>
      </w:r>
      <w:r w:rsidR="0088312A">
        <w:t>»</w:t>
      </w:r>
      <w:r w:rsidR="00304D86">
        <w:t xml:space="preserve"> </w:t>
      </w:r>
      <w:r w:rsidR="008B0A81" w:rsidRPr="00BC269F">
        <w:t>(</w:t>
      </w:r>
      <w:r w:rsidR="004E3EF9" w:rsidRPr="00BC269F">
        <w:fldChar w:fldCharType="begin"/>
      </w:r>
      <w:r w:rsidR="008B0A81" w:rsidRPr="00BC269F">
        <w:instrText xml:space="preserve"> REF _Ref469500127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78</w:t>
      </w:r>
      <w:r w:rsidR="004E3EF9" w:rsidRPr="00BC269F">
        <w:fldChar w:fldCharType="end"/>
      </w:r>
      <w:r w:rsidR="008B0A81" w:rsidRPr="00BC269F">
        <w:t>).</w:t>
      </w:r>
    </w:p>
    <w:p w14:paraId="3C30AE49" w14:textId="7E5C8E17" w:rsidR="008B0A81" w:rsidRPr="00BC269F" w:rsidRDefault="00AE1130" w:rsidP="008B0A81">
      <w:pPr>
        <w:pStyle w:val="af0"/>
      </w:pPr>
      <w:r w:rsidRPr="004E4CCD">
        <w:t xml:space="preserve"> </w:t>
      </w:r>
      <w:r>
        <w:drawing>
          <wp:inline distT="0" distB="0" distL="0" distR="0" wp14:anchorId="35B3DA64" wp14:editId="4FCDED58">
            <wp:extent cx="2952381" cy="1647619"/>
            <wp:effectExtent l="0" t="0" r="63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52381" cy="16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AF891" w14:textId="363279ED" w:rsidR="008B0A81" w:rsidRPr="00BC269F" w:rsidRDefault="001722AE" w:rsidP="00EF1968">
      <w:pPr>
        <w:pStyle w:val="af2"/>
      </w:pPr>
      <w:bookmarkStart w:id="274" w:name="_Ref469500127"/>
      <w:r>
        <w:t>Рисунок </w:t>
      </w:r>
      <w:r w:rsidR="004E3EF9" w:rsidRPr="00BC269F">
        <w:fldChar w:fldCharType="begin"/>
      </w:r>
      <w:r w:rsidR="008B0A81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78</w:t>
      </w:r>
      <w:r w:rsidR="004E3EF9" w:rsidRPr="00BC269F">
        <w:fldChar w:fldCharType="end"/>
      </w:r>
      <w:bookmarkEnd w:id="274"/>
      <w:r w:rsidR="008B0A81" w:rsidRPr="00BC269F">
        <w:t>. Системное сообщение</w:t>
      </w:r>
    </w:p>
    <w:p w14:paraId="58B19D36" w14:textId="678C22D5" w:rsidR="00F22F95" w:rsidRDefault="00F22F95" w:rsidP="008B0A81">
      <w:pPr>
        <w:pStyle w:val="af"/>
      </w:pPr>
      <w:r>
        <w:t>Для закрытия системного сообщения необходимо нажать на кнопку «Закрыть».</w:t>
      </w:r>
    </w:p>
    <w:p w14:paraId="7E3EA88A" w14:textId="0F883AAF" w:rsidR="008B0A81" w:rsidRPr="00BC269F" w:rsidRDefault="008B0A81" w:rsidP="008B0A81">
      <w:pPr>
        <w:pStyle w:val="af"/>
      </w:pPr>
      <w:r w:rsidRPr="00BC269F">
        <w:t>В результате выбора просмотра документа откроется окно «Документ «Справки о распределении бюджетных ассигнований и лимитов бюджетных обязательств» (</w:t>
      </w:r>
      <w:r w:rsidR="004E3EF9" w:rsidRPr="00BC269F">
        <w:fldChar w:fldCharType="begin"/>
      </w:r>
      <w:r w:rsidRPr="00BC269F">
        <w:instrText xml:space="preserve"> REF _Ref469500133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79</w:t>
      </w:r>
      <w:r w:rsidR="004E3EF9" w:rsidRPr="00BC269F">
        <w:fldChar w:fldCharType="end"/>
      </w:r>
      <w:r w:rsidRPr="00BC269F">
        <w:t>).</w:t>
      </w:r>
    </w:p>
    <w:p w14:paraId="44D4BC7B" w14:textId="7840057E" w:rsidR="008B0A81" w:rsidRPr="00BC269F" w:rsidRDefault="0041510C" w:rsidP="008B0A81">
      <w:pPr>
        <w:pStyle w:val="af0"/>
      </w:pPr>
      <w:r>
        <w:lastRenderedPageBreak/>
        <w:drawing>
          <wp:inline distT="0" distB="0" distL="0" distR="0" wp14:anchorId="5335116D" wp14:editId="1B812D6C">
            <wp:extent cx="6120130" cy="3670300"/>
            <wp:effectExtent l="0" t="0" r="0" b="635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F8863" w14:textId="53F424B2" w:rsidR="008B0A81" w:rsidRPr="00BC269F" w:rsidRDefault="001722AE" w:rsidP="00EF1968">
      <w:pPr>
        <w:pStyle w:val="af2"/>
      </w:pPr>
      <w:bookmarkStart w:id="275" w:name="_Ref469500133"/>
      <w:r>
        <w:t>Рисунок </w:t>
      </w:r>
      <w:r w:rsidR="004E3EF9" w:rsidRPr="00BC269F">
        <w:fldChar w:fldCharType="begin"/>
      </w:r>
      <w:r w:rsidR="008B0A81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79</w:t>
      </w:r>
      <w:r w:rsidR="004E3EF9" w:rsidRPr="00BC269F">
        <w:fldChar w:fldCharType="end"/>
      </w:r>
      <w:bookmarkEnd w:id="275"/>
      <w:r w:rsidR="008B0A81" w:rsidRPr="00BC269F">
        <w:t>. Окно «Документ «Справки о распределении бюджетных ассигнований и лимитов бюджетных обязательств»</w:t>
      </w:r>
    </w:p>
    <w:p w14:paraId="762FFF4D" w14:textId="3F484BBA" w:rsidR="008B0A81" w:rsidRPr="00BC269F" w:rsidRDefault="008B0A81" w:rsidP="008B0A81">
      <w:pPr>
        <w:pStyle w:val="af"/>
      </w:pPr>
      <w:r w:rsidRPr="00BC269F">
        <w:t xml:space="preserve">Для </w:t>
      </w:r>
      <w:r w:rsidR="00F22F95">
        <w:t>сохранения данных д</w:t>
      </w:r>
      <w:r w:rsidR="00F22F95" w:rsidRPr="00BC269F">
        <w:t>окумент</w:t>
      </w:r>
      <w:r w:rsidR="00F22F95">
        <w:t>а</w:t>
      </w:r>
      <w:r w:rsidR="00F22F95" w:rsidRPr="00BC269F">
        <w:t xml:space="preserve"> «Справки о распределении бюджетных ассигнований и лимитов бюджетных обязательств»</w:t>
      </w:r>
      <w:r w:rsidR="00F22F95">
        <w:t xml:space="preserve"> и </w:t>
      </w:r>
      <w:r w:rsidRPr="00BC269F">
        <w:t>закрытия окна необходимо нажать на кнопк</w:t>
      </w:r>
      <w:r w:rsidR="00F22F95">
        <w:t>и «Сохранить» и</w:t>
      </w:r>
      <w:r w:rsidRPr="00BC269F">
        <w:t xml:space="preserve"> «Закрыть»</w:t>
      </w:r>
      <w:r w:rsidR="00F22F95">
        <w:t xml:space="preserve"> соответственно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_Ref469096547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80</w:t>
      </w:r>
      <w:r w:rsidR="004E3EF9" w:rsidRPr="00BC269F">
        <w:fldChar w:fldCharType="end"/>
      </w:r>
      <w:r w:rsidRPr="00BC269F">
        <w:t>).</w:t>
      </w:r>
    </w:p>
    <w:p w14:paraId="2A6215CD" w14:textId="538DF99B" w:rsidR="008B0A81" w:rsidRPr="00BC269F" w:rsidRDefault="0041510C" w:rsidP="008B0A81">
      <w:pPr>
        <w:pStyle w:val="af0"/>
      </w:pPr>
      <w:r>
        <w:drawing>
          <wp:inline distT="0" distB="0" distL="0" distR="0" wp14:anchorId="08EF6252" wp14:editId="67B2BC85">
            <wp:extent cx="6120130" cy="3173730"/>
            <wp:effectExtent l="0" t="0" r="0" b="762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7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B1173" w14:textId="11B305E5" w:rsidR="008B0A81" w:rsidRPr="00BC269F" w:rsidRDefault="001722AE" w:rsidP="008B0A81">
      <w:pPr>
        <w:pStyle w:val="af2"/>
      </w:pPr>
      <w:bookmarkStart w:id="276" w:name="_Ref469096547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80</w:t>
      </w:r>
      <w:r w:rsidR="004E3EF9" w:rsidRPr="00BC269F">
        <w:rPr>
          <w:noProof/>
        </w:rPr>
        <w:fldChar w:fldCharType="end"/>
      </w:r>
      <w:bookmarkEnd w:id="276"/>
      <w:r w:rsidR="008B0A81" w:rsidRPr="00BC269F">
        <w:t xml:space="preserve">. </w:t>
      </w:r>
      <w:r w:rsidR="00507705">
        <w:t>Сохранение данных и закрытие окна</w:t>
      </w:r>
    </w:p>
    <w:p w14:paraId="48091031" w14:textId="691CF16F" w:rsidR="008B0A81" w:rsidRDefault="008B0A81" w:rsidP="008B0A81">
      <w:pPr>
        <w:pStyle w:val="af"/>
      </w:pPr>
      <w:r w:rsidRPr="00BC269F">
        <w:lastRenderedPageBreak/>
        <w:t xml:space="preserve">В результате в </w:t>
      </w:r>
      <w:r w:rsidR="00A025D4">
        <w:t>подраздел</w:t>
      </w:r>
      <w:r w:rsidRPr="00BC269F">
        <w:t xml:space="preserve">е документов РБС добавится документ </w:t>
      </w:r>
      <w:r w:rsidR="0088312A" w:rsidRPr="00BC269F">
        <w:t>«Справка о распределении БА и ЛБО»</w:t>
      </w:r>
      <w:r w:rsidR="0088312A" w:rsidRPr="00D86E20">
        <w:rPr>
          <w:rFonts w:ascii="Times New Roman Полужирный" w:hAnsi="Times New Roman Полужирный"/>
        </w:rPr>
        <w:t xml:space="preserve"> </w:t>
      </w:r>
      <w:r w:rsidR="0088312A" w:rsidRPr="00D86E20">
        <w:t>по учреждениям (</w:t>
      </w:r>
      <w:r w:rsidR="00282AAC">
        <w:t>ф. 050</w:t>
      </w:r>
      <w:r w:rsidR="0088312A" w:rsidRPr="00D86E20">
        <w:t>1152)</w:t>
      </w:r>
      <w:r w:rsidR="0088312A">
        <w:t>»</w:t>
      </w:r>
      <w:r w:rsidRPr="00BC269F">
        <w:t xml:space="preserve"> со статусом «Черновик»</w:t>
      </w:r>
      <w:r w:rsidR="00D76D9D">
        <w:t xml:space="preserve"> (</w:t>
      </w:r>
      <w:r w:rsidR="00D76D9D">
        <w:fldChar w:fldCharType="begin"/>
      </w:r>
      <w:r w:rsidR="00D76D9D">
        <w:instrText xml:space="preserve"> REF _Ref27475870 \h </w:instrText>
      </w:r>
      <w:r w:rsidR="00D76D9D">
        <w:fldChar w:fldCharType="separate"/>
      </w:r>
      <w:r w:rsidR="00D23FC4">
        <w:t>Рисунок </w:t>
      </w:r>
      <w:r w:rsidR="00D23FC4">
        <w:rPr>
          <w:noProof/>
        </w:rPr>
        <w:t>81</w:t>
      </w:r>
      <w:r w:rsidR="00D76D9D">
        <w:fldChar w:fldCharType="end"/>
      </w:r>
      <w:r w:rsidR="00D76D9D">
        <w:t>)</w:t>
      </w:r>
      <w:r w:rsidRPr="00BC269F">
        <w:t>.</w:t>
      </w:r>
    </w:p>
    <w:p w14:paraId="5E22F43D" w14:textId="1AA9439A" w:rsidR="00D76D9D" w:rsidRDefault="00E271A2" w:rsidP="00EF1968">
      <w:pPr>
        <w:pStyle w:val="af0"/>
      </w:pPr>
      <w:r>
        <w:drawing>
          <wp:inline distT="0" distB="0" distL="0" distR="0" wp14:anchorId="6D0134AE" wp14:editId="66B3C6D1">
            <wp:extent cx="6120130" cy="1910715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53D5D" w14:textId="16671C93" w:rsidR="00D76D9D" w:rsidRPr="00D76D9D" w:rsidRDefault="001722AE" w:rsidP="00EF1968">
      <w:pPr>
        <w:pStyle w:val="af2"/>
      </w:pPr>
      <w:bookmarkStart w:id="277" w:name="_Ref2747587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81</w:t>
      </w:r>
      <w:r w:rsidR="00E1516A">
        <w:rPr>
          <w:noProof/>
        </w:rPr>
        <w:fldChar w:fldCharType="end"/>
      </w:r>
      <w:bookmarkEnd w:id="277"/>
      <w:r w:rsidR="00D76D9D" w:rsidRPr="00BC269F">
        <w:t xml:space="preserve">. </w:t>
      </w:r>
      <w:r w:rsidR="00D76D9D">
        <w:t>Документ со статусом</w:t>
      </w:r>
      <w:r w:rsidR="00D76D9D" w:rsidRPr="00BC269F">
        <w:t xml:space="preserve"> «</w:t>
      </w:r>
      <w:r w:rsidR="00D76D9D" w:rsidRPr="00D76D9D">
        <w:t>Черновик</w:t>
      </w:r>
      <w:r w:rsidR="00D76D9D" w:rsidRPr="00BC269F">
        <w:t>»</w:t>
      </w:r>
    </w:p>
    <w:p w14:paraId="1EBEF01C" w14:textId="4AF14E4B" w:rsidR="008B0A81" w:rsidRPr="00BC269F" w:rsidRDefault="002C668C" w:rsidP="00636701">
      <w:pPr>
        <w:pStyle w:val="2"/>
      </w:pPr>
      <w:bookmarkStart w:id="278" w:name="_Ref487208071"/>
      <w:bookmarkStart w:id="279" w:name="_Toc82012577"/>
      <w:r w:rsidRPr="00BC269F">
        <w:t xml:space="preserve">Формирование </w:t>
      </w:r>
      <w:r w:rsidR="009B1D6F">
        <w:t xml:space="preserve">документа </w:t>
      </w:r>
      <w:r w:rsidR="0088312A" w:rsidRPr="00BC269F">
        <w:t>«Справка о распределении БА и ЛБО»</w:t>
      </w:r>
      <w:r w:rsidR="0088312A" w:rsidRPr="00D86E20">
        <w:rPr>
          <w:rFonts w:ascii="Times New Roman Полужирный" w:hAnsi="Times New Roman Полужирный"/>
        </w:rPr>
        <w:t xml:space="preserve"> </w:t>
      </w:r>
      <w:r w:rsidR="0088312A" w:rsidRPr="00D86E20">
        <w:t>по учреждениям (ф.</w:t>
      </w:r>
      <w:r w:rsidR="00282AAC">
        <w:t> </w:t>
      </w:r>
      <w:r w:rsidR="0088312A" w:rsidRPr="00D86E20">
        <w:t>0501152)</w:t>
      </w:r>
      <w:r w:rsidR="0088312A">
        <w:t>»</w:t>
      </w:r>
      <w:r w:rsidRPr="00BC269F">
        <w:t xml:space="preserve"> в подразделе </w:t>
      </w:r>
      <w:r w:rsidR="008B0A81" w:rsidRPr="00BC269F">
        <w:t>«Документы РБС»</w:t>
      </w:r>
      <w:bookmarkEnd w:id="278"/>
      <w:bookmarkEnd w:id="279"/>
    </w:p>
    <w:p w14:paraId="1E0E2084" w14:textId="4BFC7F5E" w:rsidR="005368E0" w:rsidRPr="001F161B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1F161B">
        <w:rPr>
          <w:lang w:eastAsia="zh-CN"/>
        </w:rPr>
        <w:t>.</w:t>
      </w:r>
    </w:p>
    <w:p w14:paraId="1F02203A" w14:textId="00D8A999" w:rsidR="002C668C" w:rsidRPr="007D6ABF" w:rsidRDefault="002C668C" w:rsidP="007D6ABF">
      <w:pPr>
        <w:pStyle w:val="af"/>
      </w:pPr>
      <w:r w:rsidRPr="007D6ABF">
        <w:t>Для перехода в</w:t>
      </w:r>
      <w:r w:rsidR="00AA5EAB" w:rsidRPr="007D6ABF">
        <w:t xml:space="preserve"> подраздел</w:t>
      </w:r>
      <w:r w:rsidRPr="007D6ABF">
        <w:t xml:space="preserve"> </w:t>
      </w:r>
      <w:r w:rsidR="001238C1" w:rsidRPr="00F83709">
        <w:t>«</w:t>
      </w:r>
      <w:r w:rsidR="00AA5EAB" w:rsidRPr="00F83709">
        <w:t>Документы РБС»</w:t>
      </w:r>
      <w:r w:rsidRPr="005F249D">
        <w:t xml:space="preserve"> необходимо в главном окне Системы выбрать вкладку «Меню» (1), в открывшейся колонке выбрать раздел «Бюджетная роспись и ЛБО (ГРБС)» (2) и </w:t>
      </w:r>
      <w:r w:rsidR="00F22F95" w:rsidRPr="008810BC">
        <w:t xml:space="preserve">одним нажатием левой кнопки мыши </w:t>
      </w:r>
      <w:r w:rsidRPr="008810BC">
        <w:t>открыть подраздел «Документы РБС» (3) (</w:t>
      </w:r>
      <w:r w:rsidR="004E3EF9" w:rsidRPr="007D6ABF">
        <w:fldChar w:fldCharType="begin"/>
      </w:r>
      <w:r w:rsidRPr="007D6ABF">
        <w:instrText xml:space="preserve"> REF _Ref469096451 \h </w:instrText>
      </w:r>
      <w:r w:rsidR="007D6ABF">
        <w:instrText xml:space="preserve"> \* MERGEFORMAT </w:instrText>
      </w:r>
      <w:r w:rsidR="004E3EF9" w:rsidRPr="007D6ABF">
        <w:fldChar w:fldCharType="separate"/>
      </w:r>
      <w:r w:rsidR="00D23FC4">
        <w:t>Рисунок 82</w:t>
      </w:r>
      <w:r w:rsidR="004E3EF9" w:rsidRPr="007D6ABF">
        <w:fldChar w:fldCharType="end"/>
      </w:r>
      <w:r w:rsidRPr="007D6ABF">
        <w:t>).</w:t>
      </w:r>
    </w:p>
    <w:p w14:paraId="2F9B145B" w14:textId="1348C12B" w:rsidR="002C668C" w:rsidRPr="00BC269F" w:rsidRDefault="001A449E" w:rsidP="002C668C">
      <w:pPr>
        <w:pStyle w:val="af0"/>
      </w:pPr>
      <w:r>
        <w:lastRenderedPageBreak/>
        <w:drawing>
          <wp:inline distT="0" distB="0" distL="0" distR="0" wp14:anchorId="69B8358B" wp14:editId="088030A7">
            <wp:extent cx="6120130" cy="3258185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8C53E" w14:textId="12EF03AA" w:rsidR="002C668C" w:rsidRPr="00BC269F" w:rsidRDefault="001722AE" w:rsidP="002C668C">
      <w:pPr>
        <w:pStyle w:val="af2"/>
      </w:pPr>
      <w:bookmarkStart w:id="280" w:name="_Ref469096451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82</w:t>
      </w:r>
      <w:r w:rsidR="004E3EF9" w:rsidRPr="00BC269F">
        <w:rPr>
          <w:noProof/>
        </w:rPr>
        <w:fldChar w:fldCharType="end"/>
      </w:r>
      <w:bookmarkEnd w:id="280"/>
      <w:r w:rsidR="002C668C" w:rsidRPr="00BC269F">
        <w:t>. Переход в подраздел «Документы РБС»</w:t>
      </w:r>
    </w:p>
    <w:p w14:paraId="2D63C1BA" w14:textId="2A37114A" w:rsidR="002C668C" w:rsidRPr="00BC269F" w:rsidRDefault="002C668C" w:rsidP="002C668C">
      <w:pPr>
        <w:pStyle w:val="af"/>
      </w:pPr>
      <w:r w:rsidRPr="00BC269F">
        <w:t xml:space="preserve">В результате откроется подраздел «Документы РБС», </w:t>
      </w:r>
      <w:r w:rsidR="004D53B8" w:rsidRPr="00BC52AB">
        <w:t xml:space="preserve">в котором необходимо </w:t>
      </w:r>
      <w:r w:rsidR="004D53B8">
        <w:t xml:space="preserve">выбрать </w:t>
      </w:r>
      <w:r w:rsidR="004D53B8" w:rsidRPr="00BC52AB">
        <w:t>соответствующ</w:t>
      </w:r>
      <w:r w:rsidR="004D53B8">
        <w:t>ий</w:t>
      </w:r>
      <w:r w:rsidR="004D53B8" w:rsidRPr="00BC52AB">
        <w:t xml:space="preserve"> бюджетн</w:t>
      </w:r>
      <w:r w:rsidR="004D53B8">
        <w:t>ый</w:t>
      </w:r>
      <w:r w:rsidR="004D53B8" w:rsidRPr="00BC52AB">
        <w:t xml:space="preserve"> цикл, с которым будет осуществляться работа</w:t>
      </w:r>
      <w:r w:rsidR="004D53B8">
        <w:t>,</w:t>
      </w:r>
      <w:r w:rsidR="004D53B8" w:rsidRPr="00BC52AB">
        <w:t xml:space="preserve"> </w:t>
      </w:r>
      <w:r w:rsidR="004D53B8">
        <w:t>и</w:t>
      </w:r>
      <w:r w:rsidR="004D53B8" w:rsidRPr="00BC52AB">
        <w:t xml:space="preserve"> перейти во вкладку</w:t>
      </w:r>
      <w:r w:rsidR="004D53B8">
        <w:t xml:space="preserve"> «Внутренние»</w:t>
      </w:r>
      <w:r w:rsidR="004D53B8" w:rsidRPr="00BC52AB">
        <w:t xml:space="preserve"> </w:t>
      </w:r>
      <w:r w:rsidRPr="00BC269F">
        <w:t>(</w:t>
      </w:r>
      <w:r w:rsidR="004E3EF9" w:rsidRPr="00BC269F">
        <w:fldChar w:fldCharType="begin"/>
      </w:r>
      <w:r w:rsidRPr="00BC269F">
        <w:instrText xml:space="preserve"> REF _Ref469096456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83</w:t>
      </w:r>
      <w:r w:rsidR="004E3EF9" w:rsidRPr="00BC269F">
        <w:fldChar w:fldCharType="end"/>
      </w:r>
      <w:r w:rsidRPr="00BC269F">
        <w:t>).</w:t>
      </w:r>
    </w:p>
    <w:p w14:paraId="670BCD1E" w14:textId="5B8A1E8B" w:rsidR="002C668C" w:rsidRPr="00BC269F" w:rsidRDefault="009E2D25" w:rsidP="002C668C">
      <w:pPr>
        <w:pStyle w:val="af0"/>
      </w:pPr>
      <w:r>
        <w:drawing>
          <wp:inline distT="0" distB="0" distL="0" distR="0" wp14:anchorId="1DE224F0" wp14:editId="7ABDE749">
            <wp:extent cx="6120130" cy="1910715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8DBDA" w14:textId="1D9F1E66" w:rsidR="002C668C" w:rsidRPr="00BC269F" w:rsidRDefault="001722AE" w:rsidP="00EF1968">
      <w:pPr>
        <w:pStyle w:val="af2"/>
      </w:pPr>
      <w:bookmarkStart w:id="281" w:name="_Ref469096456"/>
      <w:r>
        <w:t>Рисунок </w:t>
      </w:r>
      <w:r w:rsidR="004E3EF9" w:rsidRPr="00BC269F">
        <w:fldChar w:fldCharType="begin"/>
      </w:r>
      <w:r w:rsidR="002C668C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83</w:t>
      </w:r>
      <w:r w:rsidR="004E3EF9" w:rsidRPr="00BC269F">
        <w:fldChar w:fldCharType="end"/>
      </w:r>
      <w:bookmarkEnd w:id="281"/>
      <w:r w:rsidR="002C668C" w:rsidRPr="00BC269F">
        <w:t>. Подраздел «Документы РБС»</w:t>
      </w:r>
      <w:r w:rsidR="00F87BF4">
        <w:t xml:space="preserve">, вкладка </w:t>
      </w:r>
      <w:r w:rsidR="004D53B8">
        <w:t>«</w:t>
      </w:r>
      <w:r w:rsidR="00F87BF4">
        <w:t>Внутренние</w:t>
      </w:r>
      <w:r w:rsidR="004D53B8">
        <w:t>»</w:t>
      </w:r>
    </w:p>
    <w:p w14:paraId="16A71FE0" w14:textId="13EAEFED" w:rsidR="002C668C" w:rsidRPr="00BC269F" w:rsidRDefault="002C668C" w:rsidP="002C668C">
      <w:pPr>
        <w:pStyle w:val="af"/>
      </w:pPr>
      <w:r w:rsidRPr="00BC269F">
        <w:t>Для работы с</w:t>
      </w:r>
      <w:r w:rsidR="007D6ABF">
        <w:t>о</w:t>
      </w:r>
      <w:r w:rsidR="00F87BF4">
        <w:t xml:space="preserve"> вкладкой </w:t>
      </w:r>
      <w:r w:rsidR="005E1D17">
        <w:t>«</w:t>
      </w:r>
      <w:r w:rsidR="00F87BF4">
        <w:t>Внутренние</w:t>
      </w:r>
      <w:r w:rsidR="005E1D17">
        <w:t>»</w:t>
      </w:r>
      <w:r w:rsidRPr="00BC269F">
        <w:t xml:space="preserve"> </w:t>
      </w:r>
      <w:r w:rsidR="007926A2">
        <w:t xml:space="preserve">в </w:t>
      </w:r>
      <w:r w:rsidRPr="00BC269F">
        <w:t>Системе реализована панель инструментов, состоящая из следующих функциональных кнопок (</w:t>
      </w:r>
      <w:r w:rsidR="004E3EF9" w:rsidRPr="00BC269F">
        <w:fldChar w:fldCharType="begin"/>
      </w:r>
      <w:r w:rsidRPr="00BC269F">
        <w:instrText xml:space="preserve"> REF _Ref469096462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84</w:t>
      </w:r>
      <w:r w:rsidR="004E3EF9" w:rsidRPr="00BC269F">
        <w:fldChar w:fldCharType="end"/>
      </w:r>
      <w:r w:rsidRPr="00BC269F">
        <w:t>):</w:t>
      </w:r>
    </w:p>
    <w:p w14:paraId="318B1A10" w14:textId="77777777" w:rsidR="003C3570" w:rsidRPr="003C3570" w:rsidRDefault="003C3570" w:rsidP="00397562">
      <w:pPr>
        <w:pStyle w:val="-"/>
        <w:rPr>
          <w:snapToGrid w:val="0"/>
        </w:rPr>
      </w:pPr>
      <w:r w:rsidRPr="003C3570">
        <w:rPr>
          <w:snapToGrid w:val="0"/>
        </w:rPr>
        <w:t>«Обновить» (1) – обновление страницы;</w:t>
      </w:r>
    </w:p>
    <w:p w14:paraId="4073A4EA" w14:textId="77777777" w:rsidR="003C3570" w:rsidRPr="003C3570" w:rsidRDefault="003C3570" w:rsidP="00397562">
      <w:pPr>
        <w:pStyle w:val="-"/>
        <w:rPr>
          <w:snapToGrid w:val="0"/>
        </w:rPr>
      </w:pPr>
      <w:r w:rsidRPr="003C3570">
        <w:rPr>
          <w:snapToGrid w:val="0"/>
        </w:rPr>
        <w:t>«Реестр» (2):</w:t>
      </w:r>
    </w:p>
    <w:p w14:paraId="6EAA0294" w14:textId="07E475F7" w:rsidR="003C3570" w:rsidRPr="003C3570" w:rsidRDefault="003C3570" w:rsidP="00EC78B7">
      <w:pPr>
        <w:pStyle w:val="--"/>
      </w:pPr>
      <w:r w:rsidRPr="00BC7D60">
        <w:rPr>
          <w:i/>
        </w:rPr>
        <w:t>[Сформировать документ/«Справка о распределении БА и ЛБО» по учреждениям (ф.0501152) (РБС)]</w:t>
      </w:r>
      <w:r w:rsidRPr="003C3570">
        <w:t xml:space="preserve"> – формирование документа «Справка о распределении БА и ЛБО»</w:t>
      </w:r>
      <w:r>
        <w:t xml:space="preserve"> РБС</w:t>
      </w:r>
      <w:r w:rsidRPr="003C3570">
        <w:t xml:space="preserve"> по учреждениям;</w:t>
      </w:r>
    </w:p>
    <w:p w14:paraId="0B31E965" w14:textId="77777777" w:rsidR="003C3570" w:rsidRPr="003C3570" w:rsidRDefault="003C3570" w:rsidP="00EC78B7">
      <w:pPr>
        <w:pStyle w:val="--"/>
      </w:pPr>
      <w:r w:rsidRPr="00636701">
        <w:rPr>
          <w:i/>
        </w:rPr>
        <w:lastRenderedPageBreak/>
        <w:t>[Удалить документ]</w:t>
      </w:r>
      <w:r w:rsidRPr="003C3570">
        <w:t xml:space="preserve"> – удаление документа со всеми имеющимися версиями;</w:t>
      </w:r>
    </w:p>
    <w:p w14:paraId="14D38476" w14:textId="77777777" w:rsidR="003C3570" w:rsidRPr="003C3570" w:rsidRDefault="003C3570" w:rsidP="00EC78B7">
      <w:pPr>
        <w:pStyle w:val="--"/>
      </w:pPr>
      <w:r w:rsidRPr="00636701">
        <w:rPr>
          <w:i/>
        </w:rPr>
        <w:t>[Версии/Просмотр]</w:t>
      </w:r>
      <w:r w:rsidRPr="003C3570">
        <w:t xml:space="preserve"> – просмотр версии документа;</w:t>
      </w:r>
    </w:p>
    <w:p w14:paraId="118D6242" w14:textId="77777777" w:rsidR="003C3570" w:rsidRPr="003C3570" w:rsidRDefault="003C3570" w:rsidP="00EC78B7">
      <w:pPr>
        <w:pStyle w:val="--"/>
      </w:pPr>
      <w:r w:rsidRPr="00636701">
        <w:rPr>
          <w:i/>
        </w:rPr>
        <w:t>[Версии/Создать]</w:t>
      </w:r>
      <w:r w:rsidRPr="003C3570">
        <w:t xml:space="preserve"> – формирование новой версии документа;</w:t>
      </w:r>
    </w:p>
    <w:p w14:paraId="77FF4B13" w14:textId="77777777" w:rsidR="003C3570" w:rsidRPr="003C3570" w:rsidRDefault="003C3570" w:rsidP="00EC78B7">
      <w:pPr>
        <w:pStyle w:val="--"/>
      </w:pPr>
      <w:r w:rsidRPr="00636701">
        <w:rPr>
          <w:i/>
        </w:rPr>
        <w:t>[Версии/Удалить]</w:t>
      </w:r>
      <w:r w:rsidRPr="003C3570">
        <w:t xml:space="preserve"> – удаление версии документа;</w:t>
      </w:r>
    </w:p>
    <w:p w14:paraId="17F01496" w14:textId="77777777" w:rsidR="003C3570" w:rsidRPr="003C3570" w:rsidRDefault="003C3570" w:rsidP="00EC78B7">
      <w:pPr>
        <w:pStyle w:val="--"/>
      </w:pPr>
      <w:r w:rsidRPr="00636701">
        <w:rPr>
          <w:i/>
        </w:rPr>
        <w:t>[Вложения/Добавить]</w:t>
      </w:r>
      <w:r w:rsidRPr="003C3570">
        <w:t xml:space="preserve"> – прикрепление файла;</w:t>
      </w:r>
    </w:p>
    <w:p w14:paraId="70527B8E" w14:textId="77777777" w:rsidR="003C3570" w:rsidRPr="003C3570" w:rsidRDefault="003C3570" w:rsidP="00EC78B7">
      <w:pPr>
        <w:pStyle w:val="--"/>
      </w:pPr>
      <w:r w:rsidRPr="00636701">
        <w:rPr>
          <w:i/>
        </w:rPr>
        <w:t>[Вложения/Удалить]</w:t>
      </w:r>
      <w:r w:rsidRPr="003C3570">
        <w:t xml:space="preserve"> – удаление вложенного файла;</w:t>
      </w:r>
    </w:p>
    <w:p w14:paraId="275AF837" w14:textId="77777777" w:rsidR="003C3570" w:rsidRPr="003C3570" w:rsidRDefault="003C3570" w:rsidP="00397562">
      <w:pPr>
        <w:pStyle w:val="-"/>
        <w:rPr>
          <w:snapToGrid w:val="0"/>
        </w:rPr>
      </w:pPr>
      <w:r w:rsidRPr="003C3570">
        <w:rPr>
          <w:snapToGrid w:val="0"/>
        </w:rPr>
        <w:t>«Печать» (3):</w:t>
      </w:r>
    </w:p>
    <w:p w14:paraId="67F112BF" w14:textId="37032433" w:rsidR="003C3570" w:rsidRPr="003C3570" w:rsidRDefault="003C3570" w:rsidP="00EC78B7">
      <w:pPr>
        <w:pStyle w:val="--"/>
      </w:pPr>
      <w:r w:rsidRPr="003C3570">
        <w:rPr>
          <w:i/>
        </w:rPr>
        <w:t xml:space="preserve">[Печать реестра] </w:t>
      </w:r>
      <w:r w:rsidRPr="003C3570">
        <w:t xml:space="preserve">– формирование печатной формы </w:t>
      </w:r>
      <w:r w:rsidR="00A025D4">
        <w:t>подраздел</w:t>
      </w:r>
      <w:r w:rsidRPr="003C3570">
        <w:t xml:space="preserve">а с расширением </w:t>
      </w:r>
      <w:r w:rsidRPr="003C3570">
        <w:rPr>
          <w:b/>
        </w:rPr>
        <w:t>*.xls</w:t>
      </w:r>
      <w:r w:rsidRPr="003C3570">
        <w:t>;</w:t>
      </w:r>
    </w:p>
    <w:p w14:paraId="26690F24" w14:textId="77777777" w:rsidR="003C3570" w:rsidRPr="003C3570" w:rsidRDefault="003C3570" w:rsidP="00EC78B7">
      <w:pPr>
        <w:pStyle w:val="--"/>
      </w:pPr>
      <w:r w:rsidRPr="003C3570">
        <w:rPr>
          <w:i/>
        </w:rPr>
        <w:t xml:space="preserve">[Печать документа] </w:t>
      </w:r>
      <w:r w:rsidRPr="003C3570">
        <w:t xml:space="preserve">– формирование печатной формы документа с расширением </w:t>
      </w:r>
      <w:r w:rsidRPr="003C3570">
        <w:rPr>
          <w:b/>
        </w:rPr>
        <w:t>*.xls</w:t>
      </w:r>
      <w:r w:rsidRPr="003C3570">
        <w:t xml:space="preserve"> или</w:t>
      </w:r>
      <w:r w:rsidRPr="003C3570">
        <w:rPr>
          <w:b/>
        </w:rPr>
        <w:t xml:space="preserve"> *.</w:t>
      </w:r>
      <w:r w:rsidRPr="003C3570">
        <w:rPr>
          <w:b/>
          <w:lang w:val="en-US"/>
        </w:rPr>
        <w:t>doc</w:t>
      </w:r>
      <w:r w:rsidRPr="003C3570">
        <w:t>;</w:t>
      </w:r>
    </w:p>
    <w:p w14:paraId="2776A52E" w14:textId="77777777" w:rsidR="003C3570" w:rsidRPr="003C3570" w:rsidRDefault="003C3570" w:rsidP="00397562">
      <w:pPr>
        <w:pStyle w:val="-"/>
        <w:rPr>
          <w:snapToGrid w:val="0"/>
        </w:rPr>
      </w:pPr>
      <w:r w:rsidRPr="003C3570">
        <w:rPr>
          <w:snapToGrid w:val="0"/>
        </w:rPr>
        <w:t>«Согласование» (4):</w:t>
      </w:r>
    </w:p>
    <w:p w14:paraId="0DABAC08" w14:textId="000D7974" w:rsidR="003C3570" w:rsidRPr="003C3570" w:rsidRDefault="003C3570" w:rsidP="00EC78B7">
      <w:pPr>
        <w:pStyle w:val="--"/>
      </w:pPr>
      <w:r w:rsidRPr="003C3570">
        <w:rPr>
          <w:i/>
        </w:rPr>
        <w:t>[Внутренн</w:t>
      </w:r>
      <w:r w:rsidR="000F03EF">
        <w:rPr>
          <w:i/>
        </w:rPr>
        <w:t>е</w:t>
      </w:r>
      <w:r w:rsidRPr="003C3570">
        <w:rPr>
          <w:i/>
        </w:rPr>
        <w:t>е согласование]</w:t>
      </w:r>
      <w:r w:rsidRPr="003C3570">
        <w:t xml:space="preserve"> – отправка доку</w:t>
      </w:r>
      <w:r w:rsidR="00E61C61">
        <w:t>мента на внутренне согласование.</w:t>
      </w:r>
    </w:p>
    <w:p w14:paraId="61A7EBF7" w14:textId="128A4DD2" w:rsidR="002C668C" w:rsidRPr="00BC269F" w:rsidRDefault="002C668C" w:rsidP="000861E8">
      <w:pPr>
        <w:pStyle w:val="af"/>
      </w:pPr>
      <w:r w:rsidRPr="00BC269F">
        <w:rPr>
          <w:b/>
        </w:rPr>
        <w:t>Важно!</w:t>
      </w:r>
      <w:r w:rsidRPr="00BC269F">
        <w:t xml:space="preserve"> Панель инструментов содержит перечень функциональных кнопок соответствующих настройкам ограничений пользователя</w:t>
      </w:r>
      <w:r w:rsidR="00636701">
        <w:t>.</w:t>
      </w:r>
    </w:p>
    <w:p w14:paraId="02145CCB" w14:textId="66AB71FC" w:rsidR="002C668C" w:rsidRPr="00BC269F" w:rsidRDefault="009E2D25" w:rsidP="002C668C">
      <w:pPr>
        <w:pStyle w:val="af0"/>
      </w:pPr>
      <w:r>
        <w:drawing>
          <wp:inline distT="0" distB="0" distL="0" distR="0" wp14:anchorId="081B359A" wp14:editId="0222FF35">
            <wp:extent cx="6120130" cy="1910715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88719" w14:textId="0E908ED9" w:rsidR="002C668C" w:rsidRPr="00BC269F" w:rsidRDefault="001722AE" w:rsidP="00EF1968">
      <w:pPr>
        <w:pStyle w:val="af2"/>
      </w:pPr>
      <w:bookmarkStart w:id="282" w:name="_Ref469096462"/>
      <w:r>
        <w:t>Рисунок </w:t>
      </w:r>
      <w:r w:rsidR="004E3EF9" w:rsidRPr="00BC269F">
        <w:fldChar w:fldCharType="begin"/>
      </w:r>
      <w:r w:rsidR="002C668C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84</w:t>
      </w:r>
      <w:r w:rsidR="004E3EF9" w:rsidRPr="00BC269F">
        <w:fldChar w:fldCharType="end"/>
      </w:r>
      <w:bookmarkEnd w:id="282"/>
      <w:r w:rsidR="002C668C" w:rsidRPr="00BC269F">
        <w:t>. Функциональные кнопки</w:t>
      </w:r>
      <w:r w:rsidR="00507705">
        <w:t xml:space="preserve"> вкладк</w:t>
      </w:r>
      <w:r w:rsidR="00EC21AA">
        <w:t>и</w:t>
      </w:r>
      <w:r w:rsidR="00507705">
        <w:t xml:space="preserve"> «Внутренние»</w:t>
      </w:r>
    </w:p>
    <w:p w14:paraId="2DA3C27F" w14:textId="2188EA08" w:rsidR="008B0A81" w:rsidRPr="00BC269F" w:rsidRDefault="008B0A81" w:rsidP="008B0A81">
      <w:pPr>
        <w:pStyle w:val="af"/>
      </w:pPr>
      <w:r w:rsidRPr="00BC269F">
        <w:t xml:space="preserve">Для </w:t>
      </w:r>
      <w:r w:rsidR="00304D86">
        <w:t>формирования</w:t>
      </w:r>
      <w:r w:rsidRPr="00BC269F">
        <w:t xml:space="preserve"> документ</w:t>
      </w:r>
      <w:r w:rsidR="00304D86">
        <w:t>а</w:t>
      </w:r>
      <w:r w:rsidRPr="00BC269F">
        <w:t xml:space="preserve"> </w:t>
      </w:r>
      <w:r w:rsidR="0088312A" w:rsidRPr="00BC269F">
        <w:t>«Справка о распределении БА и ЛБО»</w:t>
      </w:r>
      <w:r w:rsidR="0088312A" w:rsidRPr="00D86E20">
        <w:rPr>
          <w:rFonts w:ascii="Times New Roman Полужирный" w:hAnsi="Times New Roman Полужирный"/>
        </w:rPr>
        <w:t xml:space="preserve"> </w:t>
      </w:r>
      <w:r w:rsidR="0088312A" w:rsidRPr="00D86E20">
        <w:t>по учреждениям (ф.</w:t>
      </w:r>
      <w:r w:rsidR="00282AAC">
        <w:t> </w:t>
      </w:r>
      <w:r w:rsidR="0088312A" w:rsidRPr="00D86E20">
        <w:t>0501152)</w:t>
      </w:r>
      <w:r w:rsidR="0088312A">
        <w:t>»</w:t>
      </w:r>
      <w:r w:rsidRPr="00BC269F">
        <w:t xml:space="preserve">, необходимо нажать на кнопку «Реестр» и выбрать пункт </w:t>
      </w:r>
      <w:r w:rsidRPr="00BC269F">
        <w:rPr>
          <w:i/>
        </w:rPr>
        <w:t>[Сформировать документ/</w:t>
      </w:r>
      <w:r w:rsidR="0088312A">
        <w:rPr>
          <w:i/>
        </w:rPr>
        <w:t>«</w:t>
      </w:r>
      <w:r w:rsidRPr="00BC269F">
        <w:rPr>
          <w:i/>
        </w:rPr>
        <w:t>Справк</w:t>
      </w:r>
      <w:r w:rsidR="0088312A">
        <w:rPr>
          <w:i/>
        </w:rPr>
        <w:t>а</w:t>
      </w:r>
      <w:r w:rsidRPr="00BC269F">
        <w:rPr>
          <w:i/>
        </w:rPr>
        <w:t xml:space="preserve"> о распределении БА и ЛБО</w:t>
      </w:r>
      <w:r w:rsidR="0088312A">
        <w:rPr>
          <w:i/>
        </w:rPr>
        <w:t>» по учреждениям (ф.</w:t>
      </w:r>
      <w:r w:rsidR="00282AAC">
        <w:rPr>
          <w:i/>
        </w:rPr>
        <w:t> </w:t>
      </w:r>
      <w:r w:rsidR="0088312A">
        <w:rPr>
          <w:i/>
        </w:rPr>
        <w:t>0501152)</w:t>
      </w:r>
      <w:r w:rsidRPr="00BC269F">
        <w:rPr>
          <w:i/>
        </w:rPr>
        <w:t xml:space="preserve"> РБС]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_Ref469096471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85</w:t>
      </w:r>
      <w:r w:rsidR="004E3EF9" w:rsidRPr="00BC269F">
        <w:fldChar w:fldCharType="end"/>
      </w:r>
      <w:r w:rsidRPr="00BC269F">
        <w:t>).</w:t>
      </w:r>
    </w:p>
    <w:p w14:paraId="7E6948A4" w14:textId="62C0E9BB" w:rsidR="008B0A81" w:rsidRPr="00BC269F" w:rsidRDefault="008B0A81" w:rsidP="008B0A81">
      <w:pPr>
        <w:pStyle w:val="af"/>
      </w:pPr>
      <w:r w:rsidRPr="00BC269F">
        <w:rPr>
          <w:b/>
        </w:rPr>
        <w:lastRenderedPageBreak/>
        <w:t>Важно!</w:t>
      </w:r>
      <w:r w:rsidRPr="00BC269F">
        <w:t xml:space="preserve"> Пункт </w:t>
      </w:r>
      <w:r w:rsidRPr="00BC269F">
        <w:rPr>
          <w:i/>
        </w:rPr>
        <w:t>[Сформировать документ/</w:t>
      </w:r>
      <w:r w:rsidR="00BC7D60">
        <w:rPr>
          <w:i/>
        </w:rPr>
        <w:t xml:space="preserve"> </w:t>
      </w:r>
      <w:r w:rsidR="0088312A">
        <w:rPr>
          <w:i/>
        </w:rPr>
        <w:t>«</w:t>
      </w:r>
      <w:r w:rsidR="0088312A" w:rsidRPr="00BC269F">
        <w:rPr>
          <w:i/>
        </w:rPr>
        <w:t>Справк</w:t>
      </w:r>
      <w:r w:rsidR="0088312A">
        <w:rPr>
          <w:i/>
        </w:rPr>
        <w:t>а</w:t>
      </w:r>
      <w:r w:rsidR="0088312A" w:rsidRPr="00BC269F">
        <w:rPr>
          <w:i/>
        </w:rPr>
        <w:t xml:space="preserve"> о распределении БА и ЛБО</w:t>
      </w:r>
      <w:r w:rsidR="0088312A">
        <w:rPr>
          <w:i/>
        </w:rPr>
        <w:t>» по учреждениям (ф.</w:t>
      </w:r>
      <w:r w:rsidR="00282AAC">
        <w:rPr>
          <w:i/>
        </w:rPr>
        <w:t> </w:t>
      </w:r>
      <w:r w:rsidR="0088312A">
        <w:rPr>
          <w:i/>
        </w:rPr>
        <w:t>0501152)</w:t>
      </w:r>
      <w:r w:rsidR="0088312A" w:rsidRPr="00BC269F">
        <w:rPr>
          <w:i/>
        </w:rPr>
        <w:t xml:space="preserve"> РБС</w:t>
      </w:r>
      <w:r w:rsidRPr="00BC269F">
        <w:rPr>
          <w:i/>
        </w:rPr>
        <w:t>]</w:t>
      </w:r>
      <w:r w:rsidRPr="00BC269F">
        <w:t xml:space="preserve"> активен для выбора, при условии, что организация оператора является не корневым учреждением, имеющим дочерние учреждения, в Сводном реестре учреждений.</w:t>
      </w:r>
    </w:p>
    <w:p w14:paraId="2814B8DC" w14:textId="0665BCF1" w:rsidR="008B0A81" w:rsidRPr="00BC269F" w:rsidRDefault="00A869F6" w:rsidP="00EF1968">
      <w:pPr>
        <w:pStyle w:val="af0"/>
      </w:pPr>
      <w:r>
        <w:drawing>
          <wp:inline distT="0" distB="0" distL="0" distR="0" wp14:anchorId="4299DB39" wp14:editId="5D7393EB">
            <wp:extent cx="6120130" cy="1910715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49E5F" w14:textId="1C86ED7B" w:rsidR="008B0A81" w:rsidRPr="00BC269F" w:rsidRDefault="001722AE" w:rsidP="008D27B1">
      <w:pPr>
        <w:pStyle w:val="af2"/>
        <w:keepNext/>
        <w:keepLines/>
        <w:rPr>
          <w:i/>
        </w:rPr>
      </w:pPr>
      <w:bookmarkStart w:id="283" w:name="_Ref469096471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85</w:t>
      </w:r>
      <w:r w:rsidR="004E3EF9" w:rsidRPr="00BC269F">
        <w:rPr>
          <w:noProof/>
        </w:rPr>
        <w:fldChar w:fldCharType="end"/>
      </w:r>
      <w:bookmarkEnd w:id="283"/>
      <w:r w:rsidR="00507705">
        <w:t xml:space="preserve">. Переход к формированию документа </w:t>
      </w:r>
      <w:r w:rsidR="00BB52C1" w:rsidRPr="00507705">
        <w:t>«Справка о распределении БА и ЛБО» по учреждениям (ф.</w:t>
      </w:r>
      <w:r w:rsidR="00282AAC" w:rsidRPr="00507705">
        <w:t> </w:t>
      </w:r>
      <w:r w:rsidR="00BB52C1" w:rsidRPr="00507705">
        <w:t>0501152) РБС</w:t>
      </w:r>
      <w:r w:rsidR="00507705">
        <w:t>»</w:t>
      </w:r>
    </w:p>
    <w:p w14:paraId="523C832B" w14:textId="2FCE91CA" w:rsidR="008B0A81" w:rsidRPr="00BC269F" w:rsidRDefault="008B0A81" w:rsidP="008B0A81">
      <w:pPr>
        <w:pStyle w:val="af"/>
      </w:pPr>
      <w:r w:rsidRPr="00BC269F">
        <w:t>В результате откроется окно «Документ «Справк</w:t>
      </w:r>
      <w:r w:rsidR="008D27B1">
        <w:t>а</w:t>
      </w:r>
      <w:r w:rsidRPr="00BC269F">
        <w:t xml:space="preserve"> о распределении </w:t>
      </w:r>
      <w:r w:rsidR="008D27B1">
        <w:t>бюджетных ассигнований</w:t>
      </w:r>
      <w:r w:rsidRPr="00BC269F">
        <w:t xml:space="preserve"> и </w:t>
      </w:r>
      <w:r w:rsidR="008D27B1">
        <w:t>лимитов бюджетных обязательств</w:t>
      </w:r>
      <w:r w:rsidRPr="00BC269F">
        <w:t>», в котором необходимо</w:t>
      </w:r>
      <w:r w:rsidR="007D3657">
        <w:t xml:space="preserve"> заполнить обязательное поле «Вид изменения» и</w:t>
      </w:r>
      <w:r w:rsidRPr="00BC269F">
        <w:t xml:space="preserve"> нажать на кнопку «Сохранить» (</w:t>
      </w:r>
      <w:r w:rsidR="004E3EF9" w:rsidRPr="00BC269F">
        <w:fldChar w:fldCharType="begin"/>
      </w:r>
      <w:r w:rsidRPr="00BC269F">
        <w:instrText xml:space="preserve"> REF _Ref469096475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86</w:t>
      </w:r>
      <w:r w:rsidR="004E3EF9" w:rsidRPr="00BC269F">
        <w:fldChar w:fldCharType="end"/>
      </w:r>
      <w:r w:rsidRPr="00BC269F">
        <w:t>).</w:t>
      </w:r>
    </w:p>
    <w:p w14:paraId="7680EE98" w14:textId="22BBBE96" w:rsidR="008B0A81" w:rsidRPr="00BC269F" w:rsidRDefault="00394624" w:rsidP="008B0A81">
      <w:pPr>
        <w:pStyle w:val="af0"/>
      </w:pPr>
      <w:r>
        <w:drawing>
          <wp:inline distT="0" distB="0" distL="0" distR="0" wp14:anchorId="307ACB0F" wp14:editId="0494FA61">
            <wp:extent cx="6120130" cy="3672840"/>
            <wp:effectExtent l="0" t="0" r="0" b="381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E4596" w14:textId="00DAE21A" w:rsidR="008B0A81" w:rsidRPr="00BC269F" w:rsidRDefault="001722AE" w:rsidP="008B0A81">
      <w:pPr>
        <w:pStyle w:val="af2"/>
      </w:pPr>
      <w:bookmarkStart w:id="284" w:name="_Ref469096475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86</w:t>
      </w:r>
      <w:r w:rsidR="004E3EF9" w:rsidRPr="00BC269F">
        <w:rPr>
          <w:noProof/>
        </w:rPr>
        <w:fldChar w:fldCharType="end"/>
      </w:r>
      <w:bookmarkEnd w:id="284"/>
      <w:r w:rsidR="008B0A81" w:rsidRPr="00BC269F">
        <w:t xml:space="preserve">. </w:t>
      </w:r>
      <w:r w:rsidR="00507705">
        <w:t>Сохранение</w:t>
      </w:r>
      <w:r w:rsidR="006E5ACD">
        <w:t xml:space="preserve"> введенных</w:t>
      </w:r>
      <w:r w:rsidR="00507705">
        <w:t xml:space="preserve"> данных</w:t>
      </w:r>
    </w:p>
    <w:p w14:paraId="14D07BD0" w14:textId="55FDBF49" w:rsidR="008B0A81" w:rsidRPr="00BC269F" w:rsidRDefault="008B0A81" w:rsidP="008B0A81">
      <w:pPr>
        <w:pStyle w:val="af"/>
      </w:pPr>
      <w:r w:rsidRPr="00BC269F">
        <w:lastRenderedPageBreak/>
        <w:t>В результате поля «Номер документа», «Дата создания», «Автор», «Контактная информация», «ГРБС (ГАИФДБ)» и «Центр финансовой ответственности» заполнятся автоматически</w:t>
      </w:r>
      <w:r w:rsidR="00937647">
        <w:t>,</w:t>
      </w:r>
      <w:r w:rsidRPr="00BC269F">
        <w:t xml:space="preserve"> и для заполнения станут доступными вкладки «Бюджетные ассигнования по расходам», «Лимиты бюджетных обязательств» и «Бюджетные ассигнования по ИФДБ».</w:t>
      </w:r>
    </w:p>
    <w:p w14:paraId="641980BD" w14:textId="1370D076" w:rsidR="00E027D7" w:rsidRPr="00EC78B7" w:rsidRDefault="008B0A81" w:rsidP="007D3657">
      <w:pPr>
        <w:pStyle w:val="af"/>
      </w:pPr>
      <w:r w:rsidRPr="00BC269F">
        <w:t>Поля «Документ согласован»,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0632F4D1" w14:textId="2DABB5DC" w:rsidR="008B0A81" w:rsidRDefault="008B0A81" w:rsidP="00636701">
      <w:pPr>
        <w:pStyle w:val="3"/>
      </w:pPr>
      <w:bookmarkStart w:id="285" w:name="_Ref470622107"/>
      <w:bookmarkStart w:id="286" w:name="_Toc82012578"/>
      <w:r w:rsidRPr="00BC269F">
        <w:t>Заполнение вкладки «Бюджетные ассигнования по расходам»</w:t>
      </w:r>
      <w:bookmarkEnd w:id="285"/>
      <w:bookmarkEnd w:id="286"/>
    </w:p>
    <w:p w14:paraId="30820BBB" w14:textId="161AE5DE" w:rsidR="00C32885" w:rsidRPr="0015690F" w:rsidRDefault="00C32885" w:rsidP="00C32885">
      <w:pPr>
        <w:pStyle w:val="af"/>
      </w:pPr>
      <w:r>
        <w:t xml:space="preserve">Для заполнения вкладки </w:t>
      </w:r>
      <w:r w:rsidRPr="0015690F">
        <w:t>«Бюджетные ассигнования по расходам»</w:t>
      </w:r>
      <w:r>
        <w:t xml:space="preserve"> (1) необходимо нажать на кнопку «Сформировать данные»</w:t>
      </w:r>
      <w:r w:rsidRPr="0015690F">
        <w:t xml:space="preserve"> </w:t>
      </w:r>
      <w:r>
        <w:t xml:space="preserve">(2) или «Добавить КБК из списка» (3) </w:t>
      </w:r>
      <w:r w:rsidRPr="0015690F">
        <w:t>(</w:t>
      </w:r>
      <w:r w:rsidRPr="0015690F">
        <w:fldChar w:fldCharType="begin"/>
      </w:r>
      <w:r w:rsidRPr="0015690F">
        <w:instrText xml:space="preserve"> REF _Ref476829465 \h </w:instrText>
      </w:r>
      <w:r>
        <w:instrText xml:space="preserve"> \* MERGEFORMAT </w:instrText>
      </w:r>
      <w:r w:rsidRPr="0015690F">
        <w:fldChar w:fldCharType="separate"/>
      </w:r>
      <w:r w:rsidR="00D23FC4">
        <w:t>Рисунок 87</w:t>
      </w:r>
      <w:r w:rsidRPr="0015690F">
        <w:fldChar w:fldCharType="end"/>
      </w:r>
      <w:r w:rsidRPr="0015690F">
        <w:t>).</w:t>
      </w:r>
    </w:p>
    <w:p w14:paraId="0808CB4C" w14:textId="08A325D0" w:rsidR="00C32885" w:rsidRPr="0015690F" w:rsidRDefault="00C32885" w:rsidP="00C32885">
      <w:pPr>
        <w:pStyle w:val="af0"/>
      </w:pPr>
      <w:r w:rsidRPr="00B11AE8">
        <w:drawing>
          <wp:inline distT="0" distB="0" distL="0" distR="0" wp14:anchorId="768D9460" wp14:editId="52FE80E1">
            <wp:extent cx="6115050" cy="33718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BC53A" w14:textId="7603CE4F" w:rsidR="00C32885" w:rsidRDefault="00C32885" w:rsidP="00C32885">
      <w:pPr>
        <w:pStyle w:val="af2"/>
      </w:pPr>
      <w:bookmarkStart w:id="287" w:name="_Ref47682946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87</w:t>
      </w:r>
      <w:r w:rsidR="00E1516A">
        <w:rPr>
          <w:noProof/>
        </w:rPr>
        <w:fldChar w:fldCharType="end"/>
      </w:r>
      <w:bookmarkEnd w:id="287"/>
      <w:r w:rsidRPr="0015690F">
        <w:t>. Вкладка «Бюджетные ассигнования по расходам»</w:t>
      </w:r>
    </w:p>
    <w:p w14:paraId="457A18C3" w14:textId="6C0E1346" w:rsidR="00C32885" w:rsidRDefault="00C32885" w:rsidP="00C32885">
      <w:pPr>
        <w:pStyle w:val="af"/>
      </w:pPr>
      <w:r w:rsidRPr="00616A55">
        <w:rPr>
          <w:b/>
        </w:rPr>
        <w:t xml:space="preserve">Важно! </w:t>
      </w:r>
      <w:r>
        <w:t xml:space="preserve">Вкладки «Бюджетные ассигнования по расходам», «Лимиты бюджетных обязательств», «Лимиты бюджетных обязательств по доп. финансированию» и «Бюджетные ассигнования по ИФДБ» заполняются </w:t>
      </w:r>
      <w:r>
        <w:lastRenderedPageBreak/>
        <w:t>автоматически и недоступны для редактирования при нажатии на кнопку «Сформировать данные».</w:t>
      </w:r>
    </w:p>
    <w:p w14:paraId="47B14212" w14:textId="7B44D810" w:rsidR="003A3875" w:rsidRPr="000B56A6" w:rsidRDefault="00C32885">
      <w:pPr>
        <w:pStyle w:val="af"/>
      </w:pPr>
      <w:r w:rsidRPr="00616A55">
        <w:rPr>
          <w:b/>
        </w:rPr>
        <w:t>Важно!</w:t>
      </w:r>
      <w:r>
        <w:t xml:space="preserve"> При нажатии на кнопку «Добавить КБК из списка» в одной из вкладок, кнопка «Добавить КБК из списка» станет недоступна для всех вкладок.</w:t>
      </w:r>
    </w:p>
    <w:p w14:paraId="66C3EA61" w14:textId="7CEA8EFE" w:rsidR="00A36728" w:rsidRDefault="00A36728" w:rsidP="00C76D56">
      <w:pPr>
        <w:pStyle w:val="4"/>
      </w:pPr>
      <w:bookmarkStart w:id="288" w:name="_Ref82011619"/>
      <w:r w:rsidRPr="003A3875">
        <w:t>Наполнение документа всеми доступными строками КБК</w:t>
      </w:r>
      <w:bookmarkEnd w:id="288"/>
    </w:p>
    <w:p w14:paraId="6BE69B16" w14:textId="680F1876" w:rsidR="008B0A81" w:rsidRPr="004517ED" w:rsidRDefault="008B0A81" w:rsidP="008B0A81">
      <w:pPr>
        <w:pStyle w:val="af"/>
      </w:pPr>
      <w:r w:rsidRPr="00BC269F">
        <w:t>Для начала работы во вкладке «Бюджетные ассигнования по расходам» необходимо загрузить данные в документ нажатием на кнопку «</w:t>
      </w:r>
      <w:r w:rsidR="00F83709">
        <w:t>Сформировать данные</w:t>
      </w:r>
      <w:r w:rsidRPr="00BC269F">
        <w:t>» (</w:t>
      </w:r>
      <w:r w:rsidR="004E3EF9" w:rsidRPr="00BC269F">
        <w:fldChar w:fldCharType="begin"/>
      </w:r>
      <w:r w:rsidRPr="00BC269F">
        <w:instrText xml:space="preserve"> REF _Ref469096481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88</w:t>
      </w:r>
      <w:r w:rsidR="004E3EF9" w:rsidRPr="00BC269F">
        <w:fldChar w:fldCharType="end"/>
      </w:r>
      <w:r w:rsidRPr="00BC269F">
        <w:t>).</w:t>
      </w:r>
    </w:p>
    <w:p w14:paraId="08D89ECB" w14:textId="262A6892" w:rsidR="008B0A81" w:rsidRPr="00BC269F" w:rsidRDefault="004517ED" w:rsidP="008B0A81">
      <w:pPr>
        <w:pStyle w:val="af0"/>
      </w:pPr>
      <w:r>
        <w:drawing>
          <wp:inline distT="0" distB="0" distL="0" distR="0" wp14:anchorId="0B790640" wp14:editId="4D54ECE4">
            <wp:extent cx="6120130" cy="3121660"/>
            <wp:effectExtent l="0" t="0" r="0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2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098B3" w14:textId="71D24A14" w:rsidR="008B0A81" w:rsidRPr="00BC269F" w:rsidRDefault="001722AE" w:rsidP="008B0A81">
      <w:pPr>
        <w:pStyle w:val="af2"/>
      </w:pPr>
      <w:bookmarkStart w:id="289" w:name="_Ref469096481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88</w:t>
      </w:r>
      <w:r w:rsidR="004E3EF9" w:rsidRPr="00BC269F">
        <w:rPr>
          <w:noProof/>
        </w:rPr>
        <w:fldChar w:fldCharType="end"/>
      </w:r>
      <w:bookmarkEnd w:id="289"/>
      <w:r w:rsidR="008B0A81" w:rsidRPr="00BC269F">
        <w:t xml:space="preserve">. </w:t>
      </w:r>
      <w:r w:rsidR="00507705">
        <w:t>Формирование данных</w:t>
      </w:r>
    </w:p>
    <w:p w14:paraId="23FF0BC2" w14:textId="53EFB68C" w:rsidR="008B0A81" w:rsidRPr="00BC269F" w:rsidRDefault="008B0A81" w:rsidP="008B0A81">
      <w:pPr>
        <w:pStyle w:val="af"/>
      </w:pPr>
      <w:r w:rsidRPr="00BC269F">
        <w:t xml:space="preserve">В результате </w:t>
      </w:r>
      <w:r w:rsidR="00A00974">
        <w:t>отобразится</w:t>
      </w:r>
      <w:r w:rsidR="00A00974" w:rsidRPr="00BC269F">
        <w:t xml:space="preserve"> </w:t>
      </w:r>
      <w:r w:rsidRPr="00BC269F">
        <w:t>системное сообщение</w:t>
      </w:r>
      <w:r w:rsidR="00A00974">
        <w:t>, информирующее</w:t>
      </w:r>
      <w:r w:rsidRPr="00BC269F">
        <w:t xml:space="preserve"> об успешном обновлении строк, в котором необходимо нажать на кнопку «ОК» (</w:t>
      </w:r>
      <w:r w:rsidR="004E3EF9" w:rsidRPr="00BC269F">
        <w:fldChar w:fldCharType="begin"/>
      </w:r>
      <w:r w:rsidRPr="00BC269F">
        <w:instrText xml:space="preserve"> REF _Ref469096486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89</w:t>
      </w:r>
      <w:r w:rsidR="004E3EF9" w:rsidRPr="00BC269F">
        <w:fldChar w:fldCharType="end"/>
      </w:r>
      <w:r w:rsidRPr="00BC269F">
        <w:t>).</w:t>
      </w:r>
    </w:p>
    <w:p w14:paraId="0A72C75B" w14:textId="77777777" w:rsidR="008B0A81" w:rsidRPr="00BC269F" w:rsidRDefault="008B0A81" w:rsidP="008B0A81">
      <w:pPr>
        <w:pStyle w:val="af0"/>
      </w:pPr>
      <w:r w:rsidRPr="00BC269F">
        <w:drawing>
          <wp:inline distT="0" distB="0" distL="0" distR="0" wp14:anchorId="33731E97" wp14:editId="62694CFD">
            <wp:extent cx="2561905" cy="1095238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905" cy="1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6922C" w14:textId="2E3AFE04" w:rsidR="008B0A81" w:rsidRPr="00BC269F" w:rsidRDefault="001722AE" w:rsidP="008B0A81">
      <w:pPr>
        <w:pStyle w:val="af2"/>
      </w:pPr>
      <w:bookmarkStart w:id="290" w:name="_Ref469096486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89</w:t>
      </w:r>
      <w:r w:rsidR="004E3EF9" w:rsidRPr="00BC269F">
        <w:rPr>
          <w:noProof/>
        </w:rPr>
        <w:fldChar w:fldCharType="end"/>
      </w:r>
      <w:bookmarkEnd w:id="290"/>
      <w:r w:rsidR="008B0A81" w:rsidRPr="00BC269F">
        <w:t>. Системное сообщение</w:t>
      </w:r>
    </w:p>
    <w:p w14:paraId="443290F4" w14:textId="7C63168C" w:rsidR="008B0A81" w:rsidRPr="00BC269F" w:rsidRDefault="00C32885" w:rsidP="008B0A81">
      <w:pPr>
        <w:pStyle w:val="af"/>
      </w:pPr>
      <w:r>
        <w:lastRenderedPageBreak/>
        <w:t>В результате в</w:t>
      </w:r>
      <w:r w:rsidR="008B0A81" w:rsidRPr="00BC269F">
        <w:t>о вкладк</w:t>
      </w:r>
      <w:r>
        <w:t>е</w:t>
      </w:r>
      <w:r w:rsidR="008B0A81" w:rsidRPr="00BC269F">
        <w:t xml:space="preserve"> «Бюджетные ассигнования по расходам» добавятся новые строки из </w:t>
      </w:r>
      <w:r w:rsidR="00A025D4">
        <w:t>подраздел</w:t>
      </w:r>
      <w:r w:rsidR="008B0A81" w:rsidRPr="00BC269F">
        <w:t>а «Распределение показателей БА и ЛБО»</w:t>
      </w:r>
      <w:r w:rsidR="00176A1B">
        <w:t>, из вкладки ПНО</w:t>
      </w:r>
      <w:r w:rsidR="008B0A81" w:rsidRPr="00BC269F">
        <w:t xml:space="preserve"> с детализацией до РБС/ПБС по Сводному реестру</w:t>
      </w:r>
      <w:r w:rsidR="008B0A81" w:rsidRPr="00BC269F" w:rsidDel="00820354">
        <w:t xml:space="preserve"> </w:t>
      </w:r>
      <w:r w:rsidR="008B0A81" w:rsidRPr="00BC269F">
        <w:t>(</w:t>
      </w:r>
      <w:r w:rsidR="00282AAC">
        <w:fldChar w:fldCharType="begin"/>
      </w:r>
      <w:r w:rsidR="00282AAC">
        <w:instrText xml:space="preserve"> REF _Ref469096495 \h </w:instrText>
      </w:r>
      <w:r w:rsidR="00282AAC">
        <w:fldChar w:fldCharType="separate"/>
      </w:r>
      <w:r w:rsidR="00D23FC4">
        <w:t>Рисунок </w:t>
      </w:r>
      <w:r w:rsidR="00D23FC4">
        <w:rPr>
          <w:noProof/>
        </w:rPr>
        <w:t>90</w:t>
      </w:r>
      <w:r w:rsidR="00282AAC">
        <w:fldChar w:fldCharType="end"/>
      </w:r>
      <w:r w:rsidR="008B0A81" w:rsidRPr="00BC269F">
        <w:t>).</w:t>
      </w:r>
    </w:p>
    <w:p w14:paraId="62EFBAED" w14:textId="0064FA0A" w:rsidR="008B0A81" w:rsidRPr="00BC269F" w:rsidRDefault="00C32885" w:rsidP="008B0A81">
      <w:pPr>
        <w:pStyle w:val="af0"/>
      </w:pPr>
      <w:r w:rsidRPr="005B12DE">
        <w:drawing>
          <wp:inline distT="0" distB="0" distL="0" distR="0" wp14:anchorId="146D4215" wp14:editId="1A668D37">
            <wp:extent cx="6115050" cy="3457575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E8782" w14:textId="53B36066" w:rsidR="00FC0A66" w:rsidRPr="00FC0A66" w:rsidRDefault="001722AE">
      <w:pPr>
        <w:pStyle w:val="af2"/>
      </w:pPr>
      <w:bookmarkStart w:id="291" w:name="_Ref469096495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90</w:t>
      </w:r>
      <w:r w:rsidR="004E3EF9" w:rsidRPr="00BC269F">
        <w:rPr>
          <w:noProof/>
        </w:rPr>
        <w:fldChar w:fldCharType="end"/>
      </w:r>
      <w:bookmarkEnd w:id="291"/>
      <w:r w:rsidR="008B0A81" w:rsidRPr="00BC269F">
        <w:t xml:space="preserve">. </w:t>
      </w:r>
      <w:r w:rsidR="00C32885">
        <w:t>Добавленные строки</w:t>
      </w:r>
    </w:p>
    <w:p w14:paraId="1B4C665C" w14:textId="3C270480" w:rsidR="00CE3FC3" w:rsidRDefault="00CE3FC3" w:rsidP="00915B53">
      <w:pPr>
        <w:pStyle w:val="4"/>
      </w:pPr>
      <w:bookmarkStart w:id="292" w:name="_Ref82011807"/>
      <w:r>
        <w:t>Наполнение документа выборочными строками КБК</w:t>
      </w:r>
      <w:bookmarkEnd w:id="292"/>
    </w:p>
    <w:p w14:paraId="44C5AC70" w14:textId="43794865" w:rsidR="00F900AA" w:rsidRPr="00616A55" w:rsidRDefault="00F900AA" w:rsidP="00F900AA">
      <w:pPr>
        <w:pStyle w:val="af"/>
      </w:pPr>
      <w:r w:rsidRPr="00BC269F">
        <w:t>Для начала работы во вкладке «Бюджетные ассигнования по расходам» необходимо загрузить данные в документ нажатием на кнопку «</w:t>
      </w:r>
      <w:r>
        <w:t>Добавить КБК из списка</w:t>
      </w:r>
      <w:r w:rsidRPr="00BC269F">
        <w:t>» (</w:t>
      </w:r>
      <w:r w:rsidR="00C32885">
        <w:fldChar w:fldCharType="begin"/>
      </w:r>
      <w:r w:rsidR="00C32885">
        <w:instrText xml:space="preserve"> REF _Ref82010915 \h </w:instrText>
      </w:r>
      <w:r w:rsidR="00C32885">
        <w:fldChar w:fldCharType="separate"/>
      </w:r>
      <w:r w:rsidR="00D23FC4">
        <w:t>Рисунок </w:t>
      </w:r>
      <w:r w:rsidR="00D23FC4">
        <w:rPr>
          <w:noProof/>
        </w:rPr>
        <w:t>91</w:t>
      </w:r>
      <w:r w:rsidR="00C32885">
        <w:fldChar w:fldCharType="end"/>
      </w:r>
      <w:r w:rsidRPr="00BC269F">
        <w:t>).</w:t>
      </w:r>
    </w:p>
    <w:p w14:paraId="6E752139" w14:textId="6596E328" w:rsidR="00F900AA" w:rsidRPr="00BC269F" w:rsidRDefault="00F900AA" w:rsidP="00F900AA">
      <w:pPr>
        <w:pStyle w:val="af0"/>
      </w:pPr>
      <w:r>
        <w:lastRenderedPageBreak/>
        <w:drawing>
          <wp:inline distT="0" distB="0" distL="0" distR="0" wp14:anchorId="689562B3" wp14:editId="46A26175">
            <wp:extent cx="6120130" cy="3121660"/>
            <wp:effectExtent l="0" t="0" r="0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2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86E10" w14:textId="184BF95B" w:rsidR="00F900AA" w:rsidRPr="00BC269F" w:rsidRDefault="00F900AA" w:rsidP="00F900AA">
      <w:pPr>
        <w:pStyle w:val="af2"/>
      </w:pPr>
      <w:bookmarkStart w:id="293" w:name="_Ref8201091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91</w:t>
      </w:r>
      <w:r w:rsidR="00E1516A">
        <w:rPr>
          <w:noProof/>
        </w:rPr>
        <w:fldChar w:fldCharType="end"/>
      </w:r>
      <w:bookmarkEnd w:id="293"/>
      <w:r w:rsidRPr="00BC269F">
        <w:t xml:space="preserve">. </w:t>
      </w:r>
      <w:r>
        <w:t>Формирование данных</w:t>
      </w:r>
    </w:p>
    <w:p w14:paraId="0753151D" w14:textId="4EBA6F6A" w:rsidR="00C32885" w:rsidRDefault="00C32885" w:rsidP="00C32885">
      <w:pPr>
        <w:pStyle w:val="af"/>
      </w:pPr>
      <w:r w:rsidRPr="00C547D9">
        <w:t>В открывшемся окне выбора КБК необходимо установить «галочку» напротив соответствующих строк, которые должны быть включены в документ «</w:t>
      </w:r>
      <w:r w:rsidRPr="00366EBC">
        <w:t>С</w:t>
      </w:r>
      <w:r>
        <w:t>правка о распределении БА и ЛБО»</w:t>
      </w:r>
      <w:r w:rsidRPr="00366EBC">
        <w:t xml:space="preserve"> (ф.0501152)</w:t>
      </w:r>
      <w:r w:rsidRPr="00C547D9">
        <w:t xml:space="preserve"> и нажать на кнопку «Выбрать»</w:t>
      </w:r>
      <w:r>
        <w:t>(</w:t>
      </w:r>
      <w:r>
        <w:fldChar w:fldCharType="begin"/>
      </w:r>
      <w:r>
        <w:instrText xml:space="preserve"> REF _Ref82009688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92</w:t>
      </w:r>
      <w:r>
        <w:fldChar w:fldCharType="end"/>
      </w:r>
      <w:r>
        <w:t>).</w:t>
      </w:r>
    </w:p>
    <w:p w14:paraId="195DA572" w14:textId="246F07FE" w:rsidR="00C32885" w:rsidRDefault="00C32885" w:rsidP="00C32885">
      <w:pPr>
        <w:pStyle w:val="af0"/>
      </w:pPr>
      <w:r w:rsidRPr="009F70FB">
        <w:drawing>
          <wp:inline distT="0" distB="0" distL="0" distR="0" wp14:anchorId="5055D181" wp14:editId="1C7A8C8F">
            <wp:extent cx="5238750" cy="2143125"/>
            <wp:effectExtent l="0" t="0" r="0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0CAD3" w14:textId="6530EDA4" w:rsidR="00C32885" w:rsidRDefault="00C32885" w:rsidP="00C32885">
      <w:pPr>
        <w:pStyle w:val="af2"/>
      </w:pPr>
      <w:bookmarkStart w:id="294" w:name="_Ref82009688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D23FC4">
        <w:rPr>
          <w:noProof/>
        </w:rPr>
        <w:t>92</w:t>
      </w:r>
      <w:r>
        <w:rPr>
          <w:noProof/>
        </w:rPr>
        <w:fldChar w:fldCharType="end"/>
      </w:r>
      <w:bookmarkEnd w:id="294"/>
      <w:r w:rsidRPr="00BC52AB">
        <w:t xml:space="preserve">. </w:t>
      </w:r>
      <w:r>
        <w:t>Добавление КБК из списка</w:t>
      </w:r>
    </w:p>
    <w:p w14:paraId="0B91D447" w14:textId="7017E825" w:rsidR="00C32885" w:rsidRDefault="00C32885" w:rsidP="00C32885">
      <w:pPr>
        <w:pStyle w:val="af"/>
      </w:pPr>
      <w:r>
        <w:rPr>
          <w:b/>
        </w:rPr>
        <w:t xml:space="preserve">Важно! </w:t>
      </w:r>
      <w:r>
        <w:t>К</w:t>
      </w:r>
      <w:r w:rsidRPr="001D2C1A">
        <w:t>нопка</w:t>
      </w:r>
      <w:r>
        <w:t xml:space="preserve"> «Добавить КБК из списка»</w:t>
      </w:r>
      <w:r w:rsidRPr="001D2C1A">
        <w:t xml:space="preserve"> активна только до наполнения документа строками</w:t>
      </w:r>
      <w:r>
        <w:t>.</w:t>
      </w:r>
    </w:p>
    <w:p w14:paraId="72F31415" w14:textId="5F5AE526" w:rsidR="00F900AA" w:rsidRPr="00C32885" w:rsidRDefault="00F900AA" w:rsidP="00F900AA">
      <w:pPr>
        <w:pStyle w:val="af"/>
      </w:pPr>
      <w:r w:rsidRPr="00BC269F">
        <w:t xml:space="preserve">В результате </w:t>
      </w:r>
      <w:r>
        <w:t>отобразится</w:t>
      </w:r>
      <w:r w:rsidRPr="00BC269F">
        <w:t xml:space="preserve"> системное сообщение</w:t>
      </w:r>
      <w:r>
        <w:t>, информирующее</w:t>
      </w:r>
      <w:r w:rsidRPr="00BC269F">
        <w:t xml:space="preserve"> об успешном обновлении строк, в котором необходимо нажать на кнопку «ОК» (</w:t>
      </w:r>
      <w:r w:rsidR="00C32885">
        <w:fldChar w:fldCharType="begin"/>
      </w:r>
      <w:r w:rsidR="00C32885">
        <w:instrText xml:space="preserve"> REF _Ref82011017 \h </w:instrText>
      </w:r>
      <w:r w:rsidR="00C32885">
        <w:fldChar w:fldCharType="separate"/>
      </w:r>
      <w:r w:rsidR="00D23FC4">
        <w:t>Рисунок </w:t>
      </w:r>
      <w:r w:rsidR="00D23FC4">
        <w:rPr>
          <w:noProof/>
        </w:rPr>
        <w:t>93</w:t>
      </w:r>
      <w:r w:rsidR="00C32885">
        <w:fldChar w:fldCharType="end"/>
      </w:r>
      <w:r w:rsidRPr="00BC269F">
        <w:t>).</w:t>
      </w:r>
    </w:p>
    <w:p w14:paraId="72565346" w14:textId="77777777" w:rsidR="00F900AA" w:rsidRPr="00BC269F" w:rsidRDefault="00F900AA" w:rsidP="00F900AA">
      <w:pPr>
        <w:pStyle w:val="af0"/>
      </w:pPr>
      <w:r w:rsidRPr="00BC269F">
        <w:lastRenderedPageBreak/>
        <w:drawing>
          <wp:inline distT="0" distB="0" distL="0" distR="0" wp14:anchorId="0A1C3725" wp14:editId="777C4767">
            <wp:extent cx="2561905" cy="1095238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905" cy="1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5A920" w14:textId="1DD87C15" w:rsidR="00F900AA" w:rsidRPr="00BC269F" w:rsidRDefault="00F900AA" w:rsidP="00F900AA">
      <w:pPr>
        <w:pStyle w:val="af2"/>
      </w:pPr>
      <w:bookmarkStart w:id="295" w:name="_Ref8201101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93</w:t>
      </w:r>
      <w:r w:rsidR="00E1516A">
        <w:rPr>
          <w:noProof/>
        </w:rPr>
        <w:fldChar w:fldCharType="end"/>
      </w:r>
      <w:bookmarkEnd w:id="295"/>
      <w:r w:rsidRPr="00BC269F">
        <w:t>. Системное сообщение</w:t>
      </w:r>
    </w:p>
    <w:p w14:paraId="5DF624D6" w14:textId="634C1542" w:rsidR="00F900AA" w:rsidRPr="00BC269F" w:rsidRDefault="00F900AA" w:rsidP="00F900AA">
      <w:pPr>
        <w:pStyle w:val="af"/>
      </w:pPr>
      <w:r w:rsidRPr="00BC269F">
        <w:t xml:space="preserve">Во вкладке «Бюджетные ассигнования по расходам» добавятся новые строки из </w:t>
      </w:r>
      <w:r>
        <w:t>подраздел</w:t>
      </w:r>
      <w:r w:rsidRPr="00BC269F">
        <w:t>а «Распределение показателей БА и ЛБО»</w:t>
      </w:r>
      <w:r>
        <w:t>, из вкладки ПНО</w:t>
      </w:r>
      <w:r w:rsidRPr="00BC269F">
        <w:t xml:space="preserve"> с детализацией до РБС/ПБС по Сводному реестру</w:t>
      </w:r>
      <w:r w:rsidRPr="00BC269F" w:rsidDel="00820354">
        <w:t xml:space="preserve"> </w:t>
      </w:r>
      <w:r w:rsidRPr="00BC269F">
        <w:t>(</w:t>
      </w:r>
      <w:r w:rsidR="005C3AE9">
        <w:fldChar w:fldCharType="begin"/>
      </w:r>
      <w:r w:rsidR="005C3AE9">
        <w:instrText xml:space="preserve"> REF _Ref82011261 \h </w:instrText>
      </w:r>
      <w:r w:rsidR="005C3AE9">
        <w:fldChar w:fldCharType="separate"/>
      </w:r>
      <w:r w:rsidR="00D23FC4">
        <w:t>Рисунок </w:t>
      </w:r>
      <w:r w:rsidR="00D23FC4">
        <w:rPr>
          <w:noProof/>
        </w:rPr>
        <w:t>94</w:t>
      </w:r>
      <w:r w:rsidR="005C3AE9">
        <w:fldChar w:fldCharType="end"/>
      </w:r>
      <w:r w:rsidRPr="00BC269F">
        <w:t>).</w:t>
      </w:r>
    </w:p>
    <w:p w14:paraId="46F01B74" w14:textId="1077E5F5" w:rsidR="00F900AA" w:rsidRPr="00BC269F" w:rsidRDefault="0032670C" w:rsidP="00F900AA">
      <w:pPr>
        <w:pStyle w:val="af0"/>
      </w:pPr>
      <w:r>
        <w:drawing>
          <wp:inline distT="0" distB="0" distL="0" distR="0" wp14:anchorId="7A311B47" wp14:editId="4A4957F7">
            <wp:extent cx="6120130" cy="3115310"/>
            <wp:effectExtent l="0" t="0" r="0" b="889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A18B2" w14:textId="0815774E" w:rsidR="00F900AA" w:rsidRPr="00BC269F" w:rsidRDefault="00F900AA" w:rsidP="00F900AA">
      <w:pPr>
        <w:pStyle w:val="af2"/>
      </w:pPr>
      <w:bookmarkStart w:id="296" w:name="_Ref82011261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94</w:t>
      </w:r>
      <w:r w:rsidR="00E1516A">
        <w:rPr>
          <w:noProof/>
        </w:rPr>
        <w:fldChar w:fldCharType="end"/>
      </w:r>
      <w:bookmarkEnd w:id="296"/>
      <w:r w:rsidRPr="00BC269F">
        <w:t xml:space="preserve">. </w:t>
      </w:r>
      <w:r w:rsidR="005C3AE9">
        <w:t>Добавленные строки</w:t>
      </w:r>
    </w:p>
    <w:p w14:paraId="19B6D939" w14:textId="77777777" w:rsidR="008B0A81" w:rsidRPr="00BC269F" w:rsidRDefault="008B0A81" w:rsidP="00636701">
      <w:pPr>
        <w:pStyle w:val="3"/>
      </w:pPr>
      <w:bookmarkStart w:id="297" w:name="_Toc82011203"/>
      <w:bookmarkStart w:id="298" w:name="_Toc82011739"/>
      <w:bookmarkStart w:id="299" w:name="_Toc82011912"/>
      <w:bookmarkStart w:id="300" w:name="_Toc82012022"/>
      <w:bookmarkStart w:id="301" w:name="_Toc82012579"/>
      <w:bookmarkStart w:id="302" w:name="_Ref533427978"/>
      <w:bookmarkStart w:id="303" w:name="_Toc82012580"/>
      <w:bookmarkEnd w:id="297"/>
      <w:bookmarkEnd w:id="298"/>
      <w:bookmarkEnd w:id="299"/>
      <w:bookmarkEnd w:id="300"/>
      <w:bookmarkEnd w:id="301"/>
      <w:r w:rsidRPr="00BC269F">
        <w:t>Заполнение вкладки «Лимиты бюджетных обязательств»</w:t>
      </w:r>
      <w:bookmarkEnd w:id="302"/>
      <w:bookmarkEnd w:id="303"/>
    </w:p>
    <w:p w14:paraId="16B81655" w14:textId="4C8C9DCD" w:rsidR="008B0A81" w:rsidRPr="00BC269F" w:rsidRDefault="008B0A81" w:rsidP="008B0A81">
      <w:pPr>
        <w:pStyle w:val="af"/>
      </w:pPr>
      <w:r w:rsidRPr="00BC269F">
        <w:t xml:space="preserve">Вкладка «Лимиты бюджетных обязательств» заполняется </w:t>
      </w:r>
      <w:r w:rsidR="005C3AE9">
        <w:t>автоматически при выполнении действий в п.п. </w:t>
      </w:r>
      <w:r w:rsidR="005C3AE9">
        <w:fldChar w:fldCharType="begin"/>
      </w:r>
      <w:r w:rsidR="005C3AE9">
        <w:instrText xml:space="preserve"> REF _Ref470622107 \n \h </w:instrText>
      </w:r>
      <w:r w:rsidR="005C3AE9">
        <w:fldChar w:fldCharType="separate"/>
      </w:r>
      <w:r w:rsidR="00D23FC4">
        <w:t>5.2.1</w:t>
      </w:r>
      <w:r w:rsidR="005C3AE9">
        <w:fldChar w:fldCharType="end"/>
      </w:r>
      <w:r w:rsidR="006E5ACD">
        <w:t> </w:t>
      </w:r>
      <w:r w:rsidRPr="00BC269F">
        <w:t>настоящего руководства пользователя (</w:t>
      </w:r>
      <w:r w:rsidR="004E3EF9" w:rsidRPr="00BC269F">
        <w:fldChar w:fldCharType="begin"/>
      </w:r>
      <w:r w:rsidR="00262D71" w:rsidRPr="00BC269F">
        <w:instrText xml:space="preserve"> REF _Ref469486100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95</w:t>
      </w:r>
      <w:r w:rsidR="004E3EF9" w:rsidRPr="00BC269F">
        <w:fldChar w:fldCharType="end"/>
      </w:r>
      <w:r w:rsidRPr="00BC269F">
        <w:t>).</w:t>
      </w:r>
    </w:p>
    <w:p w14:paraId="2F3D7E51" w14:textId="498E940B" w:rsidR="008B0A81" w:rsidRPr="00BC269F" w:rsidRDefault="005C3AE9" w:rsidP="008B0A81">
      <w:pPr>
        <w:pStyle w:val="af0"/>
      </w:pPr>
      <w:r w:rsidRPr="00D62266">
        <w:lastRenderedPageBreak/>
        <w:drawing>
          <wp:inline distT="0" distB="0" distL="0" distR="0" wp14:anchorId="157BDBA7" wp14:editId="56E07B79">
            <wp:extent cx="6115050" cy="28384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3AF2F" w14:textId="729EF4DE" w:rsidR="008B0A81" w:rsidRDefault="001722AE" w:rsidP="008B0A81">
      <w:pPr>
        <w:pStyle w:val="af2"/>
      </w:pPr>
      <w:bookmarkStart w:id="304" w:name="_Ref469486100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95</w:t>
      </w:r>
      <w:r w:rsidR="004E3EF9" w:rsidRPr="00BC269F">
        <w:rPr>
          <w:noProof/>
        </w:rPr>
        <w:fldChar w:fldCharType="end"/>
      </w:r>
      <w:bookmarkEnd w:id="304"/>
      <w:r w:rsidR="008B0A81" w:rsidRPr="00BC269F">
        <w:t>. Вкладка «Лимиты бюджетных обязательств»</w:t>
      </w:r>
    </w:p>
    <w:p w14:paraId="3EA79152" w14:textId="20E5C561" w:rsidR="005C3AE9" w:rsidRPr="00915B53" w:rsidRDefault="005C3AE9" w:rsidP="00915B53">
      <w:pPr>
        <w:pStyle w:val="4"/>
      </w:pPr>
      <w:r w:rsidRPr="00915B53">
        <w:t>Наполнение документа всеми доступными строками КБК</w:t>
      </w:r>
    </w:p>
    <w:p w14:paraId="29D1E9BD" w14:textId="3D8EB27D" w:rsidR="005C3AE9" w:rsidRDefault="005C3AE9" w:rsidP="00915B53">
      <w:pPr>
        <w:pStyle w:val="af"/>
      </w:pPr>
      <w:r>
        <w:t>Заполнение вкладки «Лимиты бюджетных обязательств» осуществляется аналогично п.п. </w:t>
      </w:r>
      <w:r>
        <w:fldChar w:fldCharType="begin"/>
      </w:r>
      <w:r>
        <w:instrText xml:space="preserve"> REF _Ref82011619 \n \h </w:instrText>
      </w:r>
      <w:r>
        <w:fldChar w:fldCharType="separate"/>
      </w:r>
      <w:r w:rsidR="00D23FC4">
        <w:t>5.2.1.1</w:t>
      </w:r>
      <w:r>
        <w:fldChar w:fldCharType="end"/>
      </w:r>
      <w:r>
        <w:t xml:space="preserve"> настоящего руководства пользователя.</w:t>
      </w:r>
    </w:p>
    <w:p w14:paraId="56A6C6EF" w14:textId="1143C1A0" w:rsidR="005C3AE9" w:rsidRDefault="005C3AE9" w:rsidP="00915B53">
      <w:pPr>
        <w:pStyle w:val="4"/>
      </w:pPr>
      <w:r>
        <w:t>Наполнение документа выборочными строками КБК</w:t>
      </w:r>
    </w:p>
    <w:p w14:paraId="6F67D2D7" w14:textId="21DF2EE6" w:rsidR="005C3AE9" w:rsidRPr="00915B53" w:rsidRDefault="005C3AE9" w:rsidP="00915B53">
      <w:pPr>
        <w:pStyle w:val="af"/>
      </w:pPr>
      <w:r>
        <w:t>Заполнение вкладки «Лимиты бюджетных обязательств» осуществляется аналогично п.п. </w:t>
      </w:r>
      <w:r w:rsidR="00A4169D">
        <w:fldChar w:fldCharType="begin"/>
      </w:r>
      <w:r w:rsidR="00A4169D">
        <w:instrText xml:space="preserve"> REF _Ref82011807 \n \h </w:instrText>
      </w:r>
      <w:r w:rsidR="00A4169D">
        <w:fldChar w:fldCharType="separate"/>
      </w:r>
      <w:r w:rsidR="00D23FC4">
        <w:t>5.2.1.2</w:t>
      </w:r>
      <w:r w:rsidR="00A4169D">
        <w:fldChar w:fldCharType="end"/>
      </w:r>
      <w:r>
        <w:t xml:space="preserve"> настоящего руководства пользователя.</w:t>
      </w:r>
    </w:p>
    <w:p w14:paraId="7522FF0F" w14:textId="431FB156" w:rsidR="00622B8F" w:rsidRPr="00BC52AB" w:rsidRDefault="00622B8F" w:rsidP="00636701">
      <w:pPr>
        <w:pStyle w:val="3"/>
      </w:pPr>
      <w:bookmarkStart w:id="305" w:name="_Toc82011741"/>
      <w:bookmarkStart w:id="306" w:name="_Toc82011914"/>
      <w:bookmarkStart w:id="307" w:name="_Toc82012024"/>
      <w:bookmarkStart w:id="308" w:name="_Toc82012581"/>
      <w:bookmarkStart w:id="309" w:name="_Toc82011742"/>
      <w:bookmarkStart w:id="310" w:name="_Toc82011915"/>
      <w:bookmarkStart w:id="311" w:name="_Toc82012025"/>
      <w:bookmarkStart w:id="312" w:name="_Toc82012582"/>
      <w:bookmarkStart w:id="313" w:name="_Toc82011743"/>
      <w:bookmarkStart w:id="314" w:name="_Toc82011916"/>
      <w:bookmarkStart w:id="315" w:name="_Toc82012026"/>
      <w:bookmarkStart w:id="316" w:name="_Toc82012583"/>
      <w:bookmarkStart w:id="317" w:name="_Toc82011744"/>
      <w:bookmarkStart w:id="318" w:name="_Toc82011917"/>
      <w:bookmarkStart w:id="319" w:name="_Toc82012027"/>
      <w:bookmarkStart w:id="320" w:name="_Toc82012584"/>
      <w:bookmarkStart w:id="321" w:name="_Toc82011745"/>
      <w:bookmarkStart w:id="322" w:name="_Toc82011918"/>
      <w:bookmarkStart w:id="323" w:name="_Toc82012028"/>
      <w:bookmarkStart w:id="324" w:name="_Toc82012585"/>
      <w:bookmarkStart w:id="325" w:name="_Toc82011746"/>
      <w:bookmarkStart w:id="326" w:name="_Toc82011919"/>
      <w:bookmarkStart w:id="327" w:name="_Toc82012029"/>
      <w:bookmarkStart w:id="328" w:name="_Toc82012586"/>
      <w:bookmarkStart w:id="329" w:name="_Toc82011747"/>
      <w:bookmarkStart w:id="330" w:name="_Toc82011920"/>
      <w:bookmarkStart w:id="331" w:name="_Toc82012030"/>
      <w:bookmarkStart w:id="332" w:name="_Toc82012587"/>
      <w:bookmarkStart w:id="333" w:name="_Toc82011748"/>
      <w:bookmarkStart w:id="334" w:name="_Toc82011921"/>
      <w:bookmarkStart w:id="335" w:name="_Toc82012031"/>
      <w:bookmarkStart w:id="336" w:name="_Toc82012588"/>
      <w:bookmarkStart w:id="337" w:name="_Toc82011749"/>
      <w:bookmarkStart w:id="338" w:name="_Toc82011922"/>
      <w:bookmarkStart w:id="339" w:name="_Toc82012032"/>
      <w:bookmarkStart w:id="340" w:name="_Toc82012589"/>
      <w:bookmarkStart w:id="341" w:name="_Toc82011750"/>
      <w:bookmarkStart w:id="342" w:name="_Toc82011923"/>
      <w:bookmarkStart w:id="343" w:name="_Toc82012033"/>
      <w:bookmarkStart w:id="344" w:name="_Toc82012590"/>
      <w:bookmarkStart w:id="345" w:name="_Toc523312450"/>
      <w:bookmarkStart w:id="346" w:name="_Toc82012591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r w:rsidRPr="00BC52AB">
        <w:t>Заполнение вкладки «Лимиты бюджетных обязательств</w:t>
      </w:r>
      <w:r>
        <w:t xml:space="preserve"> по доп.</w:t>
      </w:r>
      <w:r w:rsidR="00507705">
        <w:t> </w:t>
      </w:r>
      <w:r>
        <w:t>финансированию</w:t>
      </w:r>
      <w:r w:rsidRPr="00BC52AB">
        <w:t>»</w:t>
      </w:r>
      <w:bookmarkEnd w:id="345"/>
      <w:bookmarkEnd w:id="346"/>
    </w:p>
    <w:p w14:paraId="124630D6" w14:textId="28D7C381" w:rsidR="00324EA0" w:rsidRPr="00BC269F" w:rsidRDefault="00324EA0" w:rsidP="00324EA0">
      <w:pPr>
        <w:pStyle w:val="af"/>
      </w:pPr>
      <w:r w:rsidRPr="00BC269F">
        <w:t>Вкладка «Лимиты бюджетных обязательств</w:t>
      </w:r>
      <w:r w:rsidR="00A236F5">
        <w:t xml:space="preserve"> по доп. финансированию</w:t>
      </w:r>
      <w:r w:rsidRPr="00BC269F">
        <w:t xml:space="preserve">» заполняется </w:t>
      </w:r>
      <w:r>
        <w:t>автоматически при выполнении действий в п.п. </w:t>
      </w:r>
      <w:r>
        <w:fldChar w:fldCharType="begin"/>
      </w:r>
      <w:r>
        <w:instrText xml:space="preserve"> REF _Ref470622107 \n \h </w:instrText>
      </w:r>
      <w:r>
        <w:fldChar w:fldCharType="separate"/>
      </w:r>
      <w:r w:rsidR="00D23FC4">
        <w:t>5.2.1</w:t>
      </w:r>
      <w:r>
        <w:fldChar w:fldCharType="end"/>
      </w:r>
      <w:r>
        <w:t> </w:t>
      </w:r>
      <w:r w:rsidRPr="00BC269F">
        <w:t>настоящего руководства пользователя (</w:t>
      </w:r>
      <w:r w:rsidR="00A236F5">
        <w:fldChar w:fldCharType="begin"/>
      </w:r>
      <w:r w:rsidR="00A236F5">
        <w:instrText xml:space="preserve"> REF _Ref82012093 \h </w:instrText>
      </w:r>
      <w:r w:rsidR="00A236F5">
        <w:fldChar w:fldCharType="separate"/>
      </w:r>
      <w:r w:rsidR="00D23FC4">
        <w:t>Рисунок </w:t>
      </w:r>
      <w:r w:rsidR="00D23FC4">
        <w:rPr>
          <w:noProof/>
        </w:rPr>
        <w:t>96</w:t>
      </w:r>
      <w:r w:rsidR="00A236F5">
        <w:fldChar w:fldCharType="end"/>
      </w:r>
      <w:r w:rsidRPr="00BC269F">
        <w:t>).</w:t>
      </w:r>
    </w:p>
    <w:p w14:paraId="29CC410F" w14:textId="6F37AE8F" w:rsidR="00324EA0" w:rsidRPr="00BC269F" w:rsidRDefault="00A236F5" w:rsidP="00324EA0">
      <w:pPr>
        <w:pStyle w:val="af0"/>
      </w:pPr>
      <w:r w:rsidRPr="006D43AA">
        <w:lastRenderedPageBreak/>
        <w:drawing>
          <wp:inline distT="0" distB="0" distL="0" distR="0" wp14:anchorId="1FCE504C" wp14:editId="23B4EEBE">
            <wp:extent cx="6115050" cy="3457575"/>
            <wp:effectExtent l="0" t="0" r="0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8A296" w14:textId="731E744B" w:rsidR="00324EA0" w:rsidRDefault="00324EA0" w:rsidP="00324EA0">
      <w:pPr>
        <w:pStyle w:val="af2"/>
      </w:pPr>
      <w:bookmarkStart w:id="347" w:name="_Ref82012093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96</w:t>
      </w:r>
      <w:r w:rsidR="00E1516A">
        <w:rPr>
          <w:noProof/>
        </w:rPr>
        <w:fldChar w:fldCharType="end"/>
      </w:r>
      <w:bookmarkEnd w:id="347"/>
      <w:r w:rsidRPr="00BC269F">
        <w:t>. Вкладка «Лимиты бюджетных обязательств</w:t>
      </w:r>
      <w:r w:rsidR="00A236F5">
        <w:t xml:space="preserve"> по доп. финансированию</w:t>
      </w:r>
      <w:r w:rsidRPr="00BC269F">
        <w:t>»</w:t>
      </w:r>
    </w:p>
    <w:p w14:paraId="46B20891" w14:textId="77777777" w:rsidR="00324EA0" w:rsidRDefault="00324EA0" w:rsidP="00324EA0">
      <w:pPr>
        <w:pStyle w:val="4"/>
      </w:pPr>
      <w:r>
        <w:t>Наполнение документа всеми доступными строками КБК</w:t>
      </w:r>
    </w:p>
    <w:p w14:paraId="36FF85BB" w14:textId="1636BA20" w:rsidR="00324EA0" w:rsidRDefault="00324EA0" w:rsidP="00324EA0">
      <w:pPr>
        <w:pStyle w:val="af"/>
      </w:pPr>
      <w:r>
        <w:t>Заполнение вкладки «Лимиты бюджетных обязательств</w:t>
      </w:r>
      <w:r w:rsidR="00A236F5">
        <w:t xml:space="preserve"> по доп. финансированию</w:t>
      </w:r>
      <w:r>
        <w:t>» осуществляется аналогично п.п. </w:t>
      </w:r>
      <w:r>
        <w:fldChar w:fldCharType="begin"/>
      </w:r>
      <w:r>
        <w:instrText xml:space="preserve"> REF _Ref82011619 \n \h </w:instrText>
      </w:r>
      <w:r>
        <w:fldChar w:fldCharType="separate"/>
      </w:r>
      <w:r w:rsidR="00D23FC4">
        <w:t>5.2.1.1</w:t>
      </w:r>
      <w:r>
        <w:fldChar w:fldCharType="end"/>
      </w:r>
      <w:r>
        <w:t xml:space="preserve"> настоящего руководства пользователя.</w:t>
      </w:r>
    </w:p>
    <w:p w14:paraId="03BA35B9" w14:textId="77777777" w:rsidR="00324EA0" w:rsidRDefault="00324EA0" w:rsidP="00324EA0">
      <w:pPr>
        <w:pStyle w:val="4"/>
      </w:pPr>
      <w:r>
        <w:t>Наполнение документа выборочными строками КБК</w:t>
      </w:r>
    </w:p>
    <w:p w14:paraId="19ABA512" w14:textId="29BD8B08" w:rsidR="00324EA0" w:rsidRPr="00616A55" w:rsidRDefault="00324EA0" w:rsidP="00324EA0">
      <w:pPr>
        <w:pStyle w:val="af"/>
      </w:pPr>
      <w:r>
        <w:t>Заполнение вкладки «Лимиты бюджетных обязательств</w:t>
      </w:r>
      <w:r w:rsidR="00A236F5">
        <w:t xml:space="preserve"> по доп. финансированию</w:t>
      </w:r>
      <w:r>
        <w:t>» осуществляется аналогично п.п. </w:t>
      </w:r>
      <w:r>
        <w:fldChar w:fldCharType="begin"/>
      </w:r>
      <w:r>
        <w:instrText xml:space="preserve"> REF _Ref82011807 \n \h </w:instrText>
      </w:r>
      <w:r>
        <w:fldChar w:fldCharType="separate"/>
      </w:r>
      <w:r w:rsidR="00D23FC4">
        <w:t>5.2.1.2</w:t>
      </w:r>
      <w:r>
        <w:fldChar w:fldCharType="end"/>
      </w:r>
      <w:r>
        <w:t xml:space="preserve"> настоящего руководства пользователя.</w:t>
      </w:r>
    </w:p>
    <w:p w14:paraId="369A260B" w14:textId="77777777" w:rsidR="008B0A81" w:rsidRPr="00BC269F" w:rsidRDefault="008B0A81" w:rsidP="00636701">
      <w:pPr>
        <w:pStyle w:val="3"/>
      </w:pPr>
      <w:bookmarkStart w:id="348" w:name="_Toc82011925"/>
      <w:bookmarkStart w:id="349" w:name="_Toc82012035"/>
      <w:bookmarkStart w:id="350" w:name="_Toc82012592"/>
      <w:bookmarkStart w:id="351" w:name="_Toc82011926"/>
      <w:bookmarkStart w:id="352" w:name="_Toc82012036"/>
      <w:bookmarkStart w:id="353" w:name="_Toc82012593"/>
      <w:bookmarkStart w:id="354" w:name="_Toc82011927"/>
      <w:bookmarkStart w:id="355" w:name="_Toc82012037"/>
      <w:bookmarkStart w:id="356" w:name="_Toc82012594"/>
      <w:bookmarkStart w:id="357" w:name="_Toc533427573"/>
      <w:bookmarkStart w:id="358" w:name="_Toc533428723"/>
      <w:bookmarkStart w:id="359" w:name="_Toc82012595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r w:rsidRPr="00BC269F">
        <w:t>Заполнение вкладки «Бюджетные ассигнования по ИФДБ»</w:t>
      </w:r>
      <w:bookmarkEnd w:id="359"/>
    </w:p>
    <w:p w14:paraId="023E7F80" w14:textId="097A5281" w:rsidR="00324EA0" w:rsidRPr="00BC269F" w:rsidRDefault="00324EA0" w:rsidP="00324EA0">
      <w:pPr>
        <w:pStyle w:val="af"/>
      </w:pPr>
      <w:r w:rsidRPr="00BC269F">
        <w:t>Вкладка «</w:t>
      </w:r>
      <w:r w:rsidR="00A236F5">
        <w:t>Бюджетные ассигнования по ИФДБ</w:t>
      </w:r>
      <w:r w:rsidRPr="00BC269F">
        <w:t xml:space="preserve">» заполняется </w:t>
      </w:r>
      <w:r>
        <w:t>автоматически при выполнении действий в п.п. </w:t>
      </w:r>
      <w:r>
        <w:fldChar w:fldCharType="begin"/>
      </w:r>
      <w:r>
        <w:instrText xml:space="preserve"> REF _Ref470622107 \n \h </w:instrText>
      </w:r>
      <w:r>
        <w:fldChar w:fldCharType="separate"/>
      </w:r>
      <w:r w:rsidR="00D23FC4">
        <w:t>5.2.1</w:t>
      </w:r>
      <w:r>
        <w:fldChar w:fldCharType="end"/>
      </w:r>
      <w:r>
        <w:t> </w:t>
      </w:r>
      <w:r w:rsidRPr="00BC269F">
        <w:t>настоящего руководства пользователя (</w:t>
      </w:r>
      <w:r w:rsidRPr="00BC269F">
        <w:fldChar w:fldCharType="begin"/>
      </w:r>
      <w:r w:rsidRPr="00BC269F">
        <w:instrText xml:space="preserve"> REF _Ref469486100 \h </w:instrText>
      </w:r>
      <w:r w:rsidRPr="00BC269F">
        <w:fldChar w:fldCharType="separate"/>
      </w:r>
      <w:r w:rsidR="00D23FC4">
        <w:t>Рисунок </w:t>
      </w:r>
      <w:r w:rsidR="00D23FC4">
        <w:rPr>
          <w:noProof/>
        </w:rPr>
        <w:t>95</w:t>
      </w:r>
      <w:r w:rsidRPr="00BC269F">
        <w:fldChar w:fldCharType="end"/>
      </w:r>
      <w:r w:rsidRPr="00BC269F">
        <w:t>).</w:t>
      </w:r>
    </w:p>
    <w:p w14:paraId="32ADF504" w14:textId="6C3E1DEB" w:rsidR="00324EA0" w:rsidRPr="00BC269F" w:rsidRDefault="00A236F5" w:rsidP="00324EA0">
      <w:pPr>
        <w:pStyle w:val="af0"/>
      </w:pPr>
      <w:r w:rsidRPr="005A2828">
        <w:lastRenderedPageBreak/>
        <w:drawing>
          <wp:inline distT="0" distB="0" distL="0" distR="0" wp14:anchorId="0C653C71" wp14:editId="565A9620">
            <wp:extent cx="6115050" cy="3457575"/>
            <wp:effectExtent l="0" t="0" r="0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D780A" w14:textId="24D82872" w:rsidR="00324EA0" w:rsidRDefault="00324EA0" w:rsidP="00324EA0">
      <w:pPr>
        <w:pStyle w:val="af2"/>
      </w:pPr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97</w:t>
      </w:r>
      <w:r w:rsidR="00E1516A">
        <w:rPr>
          <w:noProof/>
        </w:rPr>
        <w:fldChar w:fldCharType="end"/>
      </w:r>
      <w:r w:rsidRPr="00BC269F">
        <w:t>. Вкладка «</w:t>
      </w:r>
      <w:r w:rsidR="00A236F5">
        <w:t>Бюджетные ассигнования по ИФДБ</w:t>
      </w:r>
      <w:r w:rsidRPr="00BC269F">
        <w:t>»</w:t>
      </w:r>
    </w:p>
    <w:p w14:paraId="72130374" w14:textId="77777777" w:rsidR="00324EA0" w:rsidRDefault="00324EA0" w:rsidP="00324EA0">
      <w:pPr>
        <w:pStyle w:val="4"/>
      </w:pPr>
      <w:r>
        <w:t>Наполнение документа всеми доступными строками КБК</w:t>
      </w:r>
    </w:p>
    <w:p w14:paraId="5E786197" w14:textId="3D5FFBF2" w:rsidR="00324EA0" w:rsidRDefault="00324EA0" w:rsidP="00324EA0">
      <w:pPr>
        <w:pStyle w:val="af"/>
      </w:pPr>
      <w:r>
        <w:t>Заполнение вкладки «</w:t>
      </w:r>
      <w:r w:rsidR="00A236F5">
        <w:t>Бюджетные ассигнования по ИФДБ</w:t>
      </w:r>
      <w:r>
        <w:t>» осуществляется аналогично п.п. </w:t>
      </w:r>
      <w:r>
        <w:fldChar w:fldCharType="begin"/>
      </w:r>
      <w:r>
        <w:instrText xml:space="preserve"> REF _Ref82011619 \n \h </w:instrText>
      </w:r>
      <w:r>
        <w:fldChar w:fldCharType="separate"/>
      </w:r>
      <w:r w:rsidR="00D23FC4">
        <w:t>5.2.1.1</w:t>
      </w:r>
      <w:r>
        <w:fldChar w:fldCharType="end"/>
      </w:r>
      <w:r>
        <w:t xml:space="preserve"> настоящего руководства пользователя.</w:t>
      </w:r>
    </w:p>
    <w:p w14:paraId="4B44BFC9" w14:textId="77777777" w:rsidR="00324EA0" w:rsidRDefault="00324EA0" w:rsidP="00324EA0">
      <w:pPr>
        <w:pStyle w:val="4"/>
      </w:pPr>
      <w:r>
        <w:t>Наполнение документа выборочными строками КБК</w:t>
      </w:r>
    </w:p>
    <w:p w14:paraId="277E6B5F" w14:textId="19590A03" w:rsidR="00324EA0" w:rsidRPr="00616A55" w:rsidRDefault="00324EA0" w:rsidP="00324EA0">
      <w:pPr>
        <w:pStyle w:val="af"/>
      </w:pPr>
      <w:r>
        <w:t>Заполнение вкладки «</w:t>
      </w:r>
      <w:r w:rsidR="00A236F5">
        <w:t>Бюджетные ассигнования по ИФДБ</w:t>
      </w:r>
      <w:r>
        <w:t>» осуществляется аналогично п.п. </w:t>
      </w:r>
      <w:r>
        <w:fldChar w:fldCharType="begin"/>
      </w:r>
      <w:r>
        <w:instrText xml:space="preserve"> REF _Ref82011807 \n \h </w:instrText>
      </w:r>
      <w:r>
        <w:fldChar w:fldCharType="separate"/>
      </w:r>
      <w:r w:rsidR="00D23FC4">
        <w:t>5.2.1.2</w:t>
      </w:r>
      <w:r>
        <w:fldChar w:fldCharType="end"/>
      </w:r>
      <w:r>
        <w:t xml:space="preserve"> настоящего руководства пользователя.</w:t>
      </w:r>
    </w:p>
    <w:p w14:paraId="0ADCAA50" w14:textId="333CBB15" w:rsidR="008B0A81" w:rsidRDefault="008B0A81" w:rsidP="008B0A81">
      <w:pPr>
        <w:pStyle w:val="af"/>
      </w:pPr>
      <w:r w:rsidRPr="00BC269F">
        <w:t>После заполнения всех вкладок для сохранения введенных данных и закрытия окна «Документ «Справки о распределении БА и ЛБО» необходимо последовательно нажать на кнопки «Сохранить»</w:t>
      </w:r>
      <w:r w:rsidR="00D23FC4">
        <w:t xml:space="preserve"> (1)</w:t>
      </w:r>
      <w:r w:rsidRPr="00BC269F">
        <w:t xml:space="preserve"> и «Закрыть»</w:t>
      </w:r>
      <w:r w:rsidR="00D23FC4">
        <w:t xml:space="preserve"> (2)</w:t>
      </w:r>
      <w:r w:rsidRPr="00BC269F">
        <w:t xml:space="preserve"> (</w:t>
      </w:r>
      <w:r w:rsidR="00D23FC4">
        <w:fldChar w:fldCharType="begin"/>
      </w:r>
      <w:r w:rsidR="00D23FC4">
        <w:instrText xml:space="preserve"> REF _Ref82009948 \h </w:instrText>
      </w:r>
      <w:r w:rsidR="00D23FC4">
        <w:fldChar w:fldCharType="separate"/>
      </w:r>
      <w:r w:rsidR="00D23FC4">
        <w:t>Рисунок </w:t>
      </w:r>
      <w:r w:rsidR="00D23FC4">
        <w:rPr>
          <w:noProof/>
        </w:rPr>
        <w:t>98</w:t>
      </w:r>
      <w:r w:rsidR="00D23FC4">
        <w:fldChar w:fldCharType="end"/>
      </w:r>
      <w:r w:rsidRPr="00BC269F">
        <w:t>).</w:t>
      </w:r>
    </w:p>
    <w:p w14:paraId="0A980D8F" w14:textId="77777777" w:rsidR="00D23FC4" w:rsidRPr="00BC269F" w:rsidRDefault="00D23FC4" w:rsidP="00D23FC4">
      <w:pPr>
        <w:pStyle w:val="af"/>
      </w:pPr>
      <w:r w:rsidRPr="00BC269F">
        <w:rPr>
          <w:b/>
        </w:rPr>
        <w:t>Важно!</w:t>
      </w:r>
      <w:r w:rsidRPr="00BC269F">
        <w:t xml:space="preserve"> При сохранении документа могут </w:t>
      </w:r>
      <w:r>
        <w:t>отобразиться системные сообщения</w:t>
      </w:r>
      <w:r w:rsidRPr="00BC269F">
        <w:t>:</w:t>
      </w:r>
    </w:p>
    <w:p w14:paraId="064CE2D2" w14:textId="77777777" w:rsidR="00D23FC4" w:rsidRPr="00BC269F" w:rsidRDefault="00D23FC4" w:rsidP="00D23FC4">
      <w:pPr>
        <w:pStyle w:val="-"/>
      </w:pPr>
      <w:r>
        <w:t xml:space="preserve">доведенная сумма распределена не </w:t>
      </w:r>
      <w:r w:rsidRPr="00BC269F">
        <w:t xml:space="preserve">полностью во вкладке «БА по расходам или БА по ИФДБ» по строке «Код по бюджетной </w:t>
      </w:r>
      <w:r w:rsidRPr="00BC269F">
        <w:lastRenderedPageBreak/>
        <w:t>классификации», КД МФ РФ «КД МФ РФ», сумма на «текущий/текущий+1/текущий+2» год;</w:t>
      </w:r>
    </w:p>
    <w:p w14:paraId="4EA64AC9" w14:textId="77777777" w:rsidR="00D23FC4" w:rsidRPr="00BC269F" w:rsidRDefault="00D23FC4" w:rsidP="00D23FC4">
      <w:pPr>
        <w:pStyle w:val="-"/>
      </w:pPr>
      <w:r>
        <w:t>п</w:t>
      </w:r>
      <w:r w:rsidRPr="00BC269F">
        <w:t>ричина возникновения нераспределенного остатка распределена не полностью. Вкладка ЛБО, строка «код по бюджетной классификации», код КД «Код КД МФ РФ».</w:t>
      </w:r>
    </w:p>
    <w:p w14:paraId="034F63EC" w14:textId="77777777" w:rsidR="00D23FC4" w:rsidRDefault="00D23FC4" w:rsidP="00D23FC4">
      <w:pPr>
        <w:pStyle w:val="af0"/>
      </w:pPr>
      <w:r w:rsidRPr="006543D3">
        <w:drawing>
          <wp:inline distT="0" distB="0" distL="0" distR="0" wp14:anchorId="1D47ED66" wp14:editId="6B6B2E54">
            <wp:extent cx="6115050" cy="321945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8FA6D" w14:textId="1D57D8D5" w:rsidR="00D23FC4" w:rsidRDefault="00D23FC4" w:rsidP="00D23FC4">
      <w:pPr>
        <w:pStyle w:val="af2"/>
      </w:pPr>
      <w:bookmarkStart w:id="360" w:name="_Ref82009948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98</w:t>
      </w:r>
      <w:r>
        <w:rPr>
          <w:noProof/>
        </w:rPr>
        <w:fldChar w:fldCharType="end"/>
      </w:r>
      <w:bookmarkEnd w:id="360"/>
      <w:r w:rsidRPr="00BC52AB">
        <w:t xml:space="preserve">. </w:t>
      </w:r>
      <w:r>
        <w:t xml:space="preserve">Сохранение введенных данных и закрытие окна </w:t>
      </w:r>
      <w:r w:rsidRPr="00BC269F">
        <w:t>«Документ «Справки о распределении БА и ЛБО»</w:t>
      </w:r>
    </w:p>
    <w:p w14:paraId="2E6BE917" w14:textId="4EA1B404" w:rsidR="00D23FC4" w:rsidRDefault="00D23FC4" w:rsidP="00D23FC4">
      <w:pPr>
        <w:pStyle w:val="af"/>
      </w:pPr>
      <w:r>
        <w:t xml:space="preserve">В результате в форме выбора отобразятся </w:t>
      </w:r>
      <w:r w:rsidRPr="0093752F">
        <w:t>строки КБК подведомственных учреждений из</w:t>
      </w:r>
      <w:r>
        <w:t xml:space="preserve"> всех вкладок</w:t>
      </w:r>
      <w:r w:rsidRPr="0093752F">
        <w:t xml:space="preserve"> реестра </w:t>
      </w:r>
      <w:r>
        <w:t>«</w:t>
      </w:r>
      <w:r w:rsidRPr="0093752F">
        <w:t>Рас</w:t>
      </w:r>
      <w:r>
        <w:t>пределение показателей БА и ЛБО»</w:t>
      </w:r>
      <w:r w:rsidRPr="0093752F">
        <w:t xml:space="preserve"> со статусом </w:t>
      </w:r>
      <w:r>
        <w:t>«</w:t>
      </w:r>
      <w:r w:rsidRPr="0093752F">
        <w:t>Черновик</w:t>
      </w:r>
      <w:r>
        <w:t>» (</w:t>
      </w:r>
      <w:r>
        <w:fldChar w:fldCharType="begin"/>
      </w:r>
      <w:r>
        <w:instrText xml:space="preserve"> REF _Ref82009689 \h </w:instrText>
      </w:r>
      <w:r>
        <w:fldChar w:fldCharType="separate"/>
      </w:r>
      <w:r>
        <w:t>Рисунок </w:t>
      </w:r>
      <w:r>
        <w:rPr>
          <w:noProof/>
        </w:rPr>
        <w:t>99</w:t>
      </w:r>
      <w:r>
        <w:fldChar w:fldCharType="end"/>
      </w:r>
      <w:r>
        <w:t>).</w:t>
      </w:r>
    </w:p>
    <w:p w14:paraId="7CD9D864" w14:textId="77777777" w:rsidR="00D23FC4" w:rsidRDefault="00D23FC4" w:rsidP="00D23FC4">
      <w:pPr>
        <w:pStyle w:val="af0"/>
      </w:pPr>
      <w:r w:rsidRPr="006543D3">
        <w:drawing>
          <wp:inline distT="0" distB="0" distL="0" distR="0" wp14:anchorId="09DD4946" wp14:editId="0950C68B">
            <wp:extent cx="6115050" cy="2181225"/>
            <wp:effectExtent l="0" t="0" r="0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F67A4" w14:textId="15870B75" w:rsidR="00D23FC4" w:rsidRDefault="00D23FC4" w:rsidP="00D23FC4">
      <w:pPr>
        <w:pStyle w:val="af2"/>
      </w:pPr>
      <w:bookmarkStart w:id="361" w:name="_Ref82009689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99</w:t>
      </w:r>
      <w:r>
        <w:rPr>
          <w:noProof/>
        </w:rPr>
        <w:fldChar w:fldCharType="end"/>
      </w:r>
      <w:bookmarkEnd w:id="361"/>
      <w:r w:rsidRPr="00BC52AB">
        <w:t xml:space="preserve">. </w:t>
      </w:r>
      <w:r>
        <w:t>Добавление КБК из списка</w:t>
      </w:r>
    </w:p>
    <w:p w14:paraId="6171F083" w14:textId="77777777" w:rsidR="008B0A81" w:rsidRPr="00BC269F" w:rsidRDefault="008B0A81" w:rsidP="008B0A81">
      <w:pPr>
        <w:pStyle w:val="af"/>
      </w:pPr>
      <w:r w:rsidRPr="00BC269F">
        <w:lastRenderedPageBreak/>
        <w:t>После заполнения документа «Справки о распределении БА и ЛБО РБС»</w:t>
      </w:r>
      <w:r w:rsidRPr="00BC269F">
        <w:rPr>
          <w:bCs/>
        </w:rPr>
        <w:t>,</w:t>
      </w:r>
      <w:r w:rsidRPr="00BC269F">
        <w:t xml:space="preserve"> необходимо отправить документ «Справки о распределении БА и ЛБО РБС»</w:t>
      </w:r>
      <w:r w:rsidRPr="00BC269F">
        <w:rPr>
          <w:bCs/>
        </w:rPr>
        <w:t xml:space="preserve"> на внутреннее согласование.</w:t>
      </w:r>
    </w:p>
    <w:p w14:paraId="6B24B0E5" w14:textId="167A8924" w:rsidR="002C668C" w:rsidRPr="00BC269F" w:rsidRDefault="004D53B8" w:rsidP="00636701">
      <w:pPr>
        <w:pStyle w:val="2"/>
      </w:pPr>
      <w:bookmarkStart w:id="362" w:name="_Ref487215647"/>
      <w:bookmarkStart w:id="363" w:name="_Ref487215663"/>
      <w:bookmarkStart w:id="364" w:name="_Ref487215677"/>
      <w:bookmarkStart w:id="365" w:name="_Ref487215886"/>
      <w:bookmarkStart w:id="366" w:name="_Toc82012596"/>
      <w:r w:rsidRPr="004D53B8">
        <w:t>Внутреннее согласование документа «Справка о распределении БА и ЛБО» по учреждениям (ф. 0501152)»</w:t>
      </w:r>
      <w:r>
        <w:t xml:space="preserve"> </w:t>
      </w:r>
      <w:r w:rsidR="002C668C" w:rsidRPr="00BC269F">
        <w:t>в подразделе «Документы РБС»</w:t>
      </w:r>
      <w:bookmarkEnd w:id="362"/>
      <w:bookmarkEnd w:id="363"/>
      <w:bookmarkEnd w:id="364"/>
      <w:bookmarkEnd w:id="365"/>
      <w:bookmarkEnd w:id="366"/>
    </w:p>
    <w:p w14:paraId="79A34330" w14:textId="50A6AD29" w:rsidR="005368E0" w:rsidRDefault="005368E0" w:rsidP="005368E0">
      <w:pPr>
        <w:pStyle w:val="af"/>
        <w:rPr>
          <w:lang w:eastAsia="zh-CN"/>
        </w:rPr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</w:t>
      </w:r>
      <w:r w:rsidR="00DA3168" w:rsidRPr="00DA3168">
        <w:rPr>
          <w:lang w:eastAsia="zh-CN"/>
        </w:rPr>
        <w:t xml:space="preserve">осуществлен вход с ролями </w:t>
      </w:r>
      <w:r w:rsidR="007233E3" w:rsidRPr="00BC269F">
        <w:rPr>
          <w:lang w:eastAsia="zh-CN"/>
        </w:rPr>
        <w:t>«Формирование и ведение БР РБС (Ввод данных)»</w:t>
      </w:r>
      <w:r w:rsidR="007233E3">
        <w:rPr>
          <w:lang w:eastAsia="zh-CN"/>
        </w:rPr>
        <w:t>,</w:t>
      </w:r>
      <w:r w:rsidR="00176A1B" w:rsidRPr="00176A1B">
        <w:rPr>
          <w:lang w:eastAsia="zh-CN"/>
        </w:rPr>
        <w:t xml:space="preserve"> </w:t>
      </w:r>
      <w:r w:rsidR="00176A1B" w:rsidRPr="00BC269F">
        <w:rPr>
          <w:lang w:eastAsia="zh-CN"/>
        </w:rPr>
        <w:t>«Формирование и ведение БР РБС (</w:t>
      </w:r>
      <w:r w:rsidR="00176A1B">
        <w:rPr>
          <w:lang w:eastAsia="zh-CN"/>
        </w:rPr>
        <w:t>Согласование</w:t>
      </w:r>
      <w:r w:rsidR="00176A1B" w:rsidRPr="00BC269F">
        <w:rPr>
          <w:lang w:eastAsia="zh-CN"/>
        </w:rPr>
        <w:t>)»</w:t>
      </w:r>
      <w:r w:rsidR="00176A1B">
        <w:rPr>
          <w:lang w:eastAsia="zh-CN"/>
        </w:rPr>
        <w:t>,</w:t>
      </w:r>
      <w:r w:rsidR="007233E3" w:rsidRPr="00DA3168">
        <w:rPr>
          <w:lang w:eastAsia="zh-CN"/>
        </w:rPr>
        <w:t xml:space="preserve"> </w:t>
      </w:r>
      <w:r w:rsidR="00DA3168" w:rsidRPr="00DA3168">
        <w:rPr>
          <w:lang w:eastAsia="zh-CN"/>
        </w:rPr>
        <w:t>«Формирование и ведение БР РБС (Утверждение)», «Формирование и ведение БР РБС (Подписание)»</w:t>
      </w:r>
      <w:r w:rsidR="004D53B8">
        <w:rPr>
          <w:lang w:eastAsia="zh-CN"/>
        </w:rPr>
        <w:t>.</w:t>
      </w:r>
    </w:p>
    <w:p w14:paraId="1DC62BA2" w14:textId="6090A44C" w:rsidR="004D53B8" w:rsidRPr="00BC269F" w:rsidRDefault="004D53B8" w:rsidP="005368E0">
      <w:pPr>
        <w:pStyle w:val="af"/>
      </w:pPr>
      <w:r>
        <w:t>Внутреннее согласование</w:t>
      </w:r>
      <w:r w:rsidRPr="00BC269F">
        <w:t xml:space="preserve"> документа «Справка о распределении БА и ЛБО»</w:t>
      </w:r>
      <w:r w:rsidRPr="00D86E20">
        <w:rPr>
          <w:rFonts w:ascii="Times New Roman Полужирный" w:hAnsi="Times New Roman Полужирный"/>
        </w:rPr>
        <w:t xml:space="preserve"> </w:t>
      </w:r>
      <w:r w:rsidRPr="00D86E20">
        <w:t>по учреждениям (</w:t>
      </w:r>
      <w:r>
        <w:t>ф. 050</w:t>
      </w:r>
      <w:r w:rsidRPr="00D86E20">
        <w:t>1152)</w:t>
      </w:r>
      <w:r w:rsidRPr="00BC269F">
        <w:t xml:space="preserve">» </w:t>
      </w:r>
      <w:r>
        <w:t xml:space="preserve">осуществляется </w:t>
      </w:r>
      <w:r w:rsidRPr="00BC269F">
        <w:t>в подразделе «Документы РБС»</w:t>
      </w:r>
      <w:r>
        <w:t xml:space="preserve"> во вкладке «Внутренние».</w:t>
      </w:r>
    </w:p>
    <w:p w14:paraId="60611E01" w14:textId="7058E2EF" w:rsidR="00D95ED4" w:rsidRDefault="00D95ED4" w:rsidP="00D95ED4">
      <w:pPr>
        <w:pStyle w:val="af"/>
      </w:pPr>
      <w:r w:rsidRPr="00BC269F">
        <w:t>Для начала внутреннего согласования необходимо сформировать лист согласования согласно описанию в п.п. </w:t>
      </w:r>
      <w:r w:rsidRPr="00BC269F">
        <w:fldChar w:fldCharType="begin"/>
      </w:r>
      <w:r w:rsidRPr="00BC269F">
        <w:instrText xml:space="preserve"> REF _Ref398302932 \r \h </w:instrText>
      </w:r>
      <w:r w:rsidRPr="00BC269F">
        <w:fldChar w:fldCharType="separate"/>
      </w:r>
      <w:r w:rsidR="00D23FC4">
        <w:t>5.3.1</w:t>
      </w:r>
      <w:r w:rsidRPr="00BC269F">
        <w:fldChar w:fldCharType="end"/>
      </w:r>
      <w:r w:rsidR="000F32A7">
        <w:t> </w:t>
      </w:r>
      <w:r w:rsidRPr="00BC269F">
        <w:t>настоящего руководства пользователя.</w:t>
      </w:r>
    </w:p>
    <w:p w14:paraId="2931749C" w14:textId="77777777" w:rsidR="004D53B8" w:rsidRPr="00BC269F" w:rsidRDefault="004D53B8" w:rsidP="004D53B8">
      <w:pPr>
        <w:pStyle w:val="af"/>
      </w:pPr>
      <w:r w:rsidRPr="00BC269F">
        <w:rPr>
          <w:b/>
        </w:rPr>
        <w:t>Важно!</w:t>
      </w:r>
      <w:r w:rsidRPr="00BC269F">
        <w:t xml:space="preserve"> При создании листа согласования документа могут возникнуть блокирующие сообщения:</w:t>
      </w:r>
    </w:p>
    <w:p w14:paraId="69534BED" w14:textId="28B94AC1" w:rsidR="004D53B8" w:rsidRPr="00BC269F" w:rsidRDefault="000F32A7" w:rsidP="00397562">
      <w:pPr>
        <w:pStyle w:val="-"/>
      </w:pPr>
      <w:r>
        <w:t>в</w:t>
      </w:r>
      <w:r w:rsidR="004D53B8" w:rsidRPr="00BC269F">
        <w:t xml:space="preserve"> документе отсутствуют строки, согласование невозможно;</w:t>
      </w:r>
    </w:p>
    <w:p w14:paraId="3B94B956" w14:textId="2BA18756" w:rsidR="004D53B8" w:rsidRPr="00BC269F" w:rsidRDefault="000F32A7" w:rsidP="00397562">
      <w:pPr>
        <w:pStyle w:val="-"/>
      </w:pPr>
      <w:r>
        <w:t>д</w:t>
      </w:r>
      <w:r w:rsidR="004D53B8" w:rsidRPr="00BC269F">
        <w:t>оведенная сумма распределена не полностью во вкладке «БА по ИФДБ» по строке «Код по бюджетной классификации», КД МФ РФ «КД МФ РФ», сумма на «текущий/текущий+1/текущий+2» год;</w:t>
      </w:r>
    </w:p>
    <w:p w14:paraId="5396E3D8" w14:textId="50CDFBA9" w:rsidR="004D53B8" w:rsidRPr="00BC269F" w:rsidRDefault="000F32A7" w:rsidP="00397562">
      <w:pPr>
        <w:pStyle w:val="-"/>
      </w:pPr>
      <w:r>
        <w:t>п</w:t>
      </w:r>
      <w:r w:rsidR="004D53B8" w:rsidRPr="00BC269F">
        <w:t xml:space="preserve">ричина возникновения нераспределенного остатка распределена не полностью. Вкладка </w:t>
      </w:r>
      <w:r w:rsidR="00622B8F">
        <w:t xml:space="preserve">ПНО или </w:t>
      </w:r>
      <w:r w:rsidR="004D53B8" w:rsidRPr="00BC269F">
        <w:t>ЛБО, строка «код по бюджетной классификации», код КД «Код КД МФ РФ».</w:t>
      </w:r>
    </w:p>
    <w:p w14:paraId="08C8E8FA" w14:textId="77777777" w:rsidR="00D95ED4" w:rsidRPr="00BC269F" w:rsidRDefault="00D95ED4" w:rsidP="00636701">
      <w:pPr>
        <w:pStyle w:val="3"/>
      </w:pPr>
      <w:bookmarkStart w:id="367" w:name="_Ref398302932"/>
      <w:bookmarkStart w:id="368" w:name="_Toc82012597"/>
      <w:r w:rsidRPr="00BC269F">
        <w:t>Формирование листа согласования</w:t>
      </w:r>
      <w:bookmarkEnd w:id="367"/>
      <w:bookmarkEnd w:id="368"/>
    </w:p>
    <w:p w14:paraId="1E9E85C8" w14:textId="5EAFB9DF" w:rsidR="00D95ED4" w:rsidRPr="00BC269F" w:rsidRDefault="00D95ED4" w:rsidP="00D95ED4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4D53B8">
        <w:rPr>
          <w:lang w:eastAsia="zh-CN"/>
        </w:rPr>
        <w:t>.</w:t>
      </w:r>
    </w:p>
    <w:p w14:paraId="427EFDA8" w14:textId="31510B60" w:rsidR="00D95ED4" w:rsidRPr="00BC269F" w:rsidRDefault="00D95ED4" w:rsidP="00D95ED4">
      <w:pPr>
        <w:pStyle w:val="af"/>
      </w:pPr>
      <w:r w:rsidRPr="00BC269F">
        <w:lastRenderedPageBreak/>
        <w:t>Для формирования листа согласования необходимо</w:t>
      </w:r>
      <w:r w:rsidR="000149A7">
        <w:t xml:space="preserve"> </w:t>
      </w:r>
      <w:r w:rsidR="000149A7" w:rsidRPr="00BC269F">
        <w:t>одним нажатием левой кнопки</w:t>
      </w:r>
      <w:r w:rsidR="000149A7">
        <w:t xml:space="preserve"> мыши</w:t>
      </w:r>
      <w:r w:rsidRPr="00BC269F">
        <w:t xml:space="preserve"> выделить соответствующую строку, нажать на кнопку «Согласование» и </w:t>
      </w:r>
      <w:r w:rsidR="00304D86" w:rsidRPr="00BC269F">
        <w:t>одним нажатием левой кнопки</w:t>
      </w:r>
      <w:r w:rsidR="00304D86">
        <w:t xml:space="preserve"> мыши</w:t>
      </w:r>
      <w:r w:rsidR="00304D86" w:rsidRPr="00BC269F">
        <w:t xml:space="preserve"> </w:t>
      </w:r>
      <w:r w:rsidRPr="00BC269F">
        <w:t xml:space="preserve">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_Ref362535476 \h  \* MERGEFORMAT </w:instrText>
      </w:r>
      <w:r w:rsidRPr="00BC269F">
        <w:fldChar w:fldCharType="separate"/>
      </w:r>
      <w:r w:rsidR="00D23FC4">
        <w:t>Рисунок 101</w:t>
      </w:r>
      <w:r w:rsidRPr="00BC269F">
        <w:fldChar w:fldCharType="end"/>
      </w:r>
      <w:r w:rsidRPr="00BC269F">
        <w:t>).</w:t>
      </w:r>
    </w:p>
    <w:p w14:paraId="1CD5F21F" w14:textId="1D652A29" w:rsidR="00D95ED4" w:rsidRPr="00EF1968" w:rsidRDefault="00986C3F" w:rsidP="00D95ED4">
      <w:pPr>
        <w:pStyle w:val="af0"/>
      </w:pPr>
      <w:r>
        <w:drawing>
          <wp:inline distT="0" distB="0" distL="0" distR="0" wp14:anchorId="4BE6E4B3" wp14:editId="0653EED2">
            <wp:extent cx="6120130" cy="2058670"/>
            <wp:effectExtent l="0" t="0" r="0" b="0"/>
            <wp:docPr id="2052" name="Рисунок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64BCD" w14:textId="0D2E2DDB" w:rsidR="00D95ED4" w:rsidRPr="00BC269F" w:rsidRDefault="001722AE" w:rsidP="00EF1968">
      <w:pPr>
        <w:pStyle w:val="af2"/>
      </w:pPr>
      <w:bookmarkStart w:id="369" w:name="_Ref362535476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101</w:t>
      </w:r>
      <w:r w:rsidR="00E1516A">
        <w:rPr>
          <w:noProof/>
        </w:rPr>
        <w:fldChar w:fldCharType="end"/>
      </w:r>
      <w:bookmarkEnd w:id="369"/>
      <w:r w:rsidR="00D95ED4" w:rsidRPr="00BC269F">
        <w:t xml:space="preserve">. </w:t>
      </w:r>
      <w:r w:rsidR="00360F0D">
        <w:t>Переход к формированию листа внутреннего согласования</w:t>
      </w:r>
    </w:p>
    <w:p w14:paraId="5CCFE063" w14:textId="1F5495A5" w:rsidR="00296C1B" w:rsidRDefault="00296C1B" w:rsidP="00296C1B">
      <w:pPr>
        <w:pStyle w:val="af"/>
      </w:pPr>
      <w:bookmarkStart w:id="370" w:name="_Ref398302949"/>
      <w:r>
        <w:t>В результате откроется окно «Лист согласования» (</w:t>
      </w:r>
      <w:r w:rsidR="00BC3BB7">
        <w:fldChar w:fldCharType="begin"/>
      </w:r>
      <w:r w:rsidR="00BC3BB7">
        <w:instrText xml:space="preserve"> REF _Ref53145455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102</w:t>
      </w:r>
      <w:r w:rsidR="00BC3BB7">
        <w:fldChar w:fldCharType="end"/>
      </w:r>
      <w:r>
        <w:t>).</w:t>
      </w:r>
    </w:p>
    <w:p w14:paraId="2DE02C81" w14:textId="0AFDA9FF" w:rsidR="00296C1B" w:rsidRDefault="00F0706E" w:rsidP="00296C1B">
      <w:pPr>
        <w:pStyle w:val="af0"/>
      </w:pPr>
      <w:r>
        <w:drawing>
          <wp:inline distT="0" distB="0" distL="0" distR="0" wp14:anchorId="7624C1CB" wp14:editId="5A2415B3">
            <wp:extent cx="5738321" cy="4886325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817224" cy="495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811FB" w14:textId="406F40F4" w:rsidR="00296C1B" w:rsidRPr="00BD089D" w:rsidRDefault="00296C1B" w:rsidP="00296C1B">
      <w:pPr>
        <w:pStyle w:val="af2"/>
      </w:pPr>
      <w:bookmarkStart w:id="371" w:name="_Ref53145455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102</w:t>
      </w:r>
      <w:r w:rsidR="00E1516A">
        <w:rPr>
          <w:noProof/>
        </w:rPr>
        <w:fldChar w:fldCharType="end"/>
      </w:r>
      <w:bookmarkEnd w:id="371"/>
      <w:r w:rsidRPr="00CE21DB">
        <w:t xml:space="preserve">. </w:t>
      </w:r>
      <w:r>
        <w:t>Лист согласования</w:t>
      </w:r>
    </w:p>
    <w:p w14:paraId="127677BE" w14:textId="77777777" w:rsidR="00296C1B" w:rsidRDefault="00296C1B" w:rsidP="00296C1B">
      <w:pPr>
        <w:pStyle w:val="4"/>
      </w:pPr>
      <w:r>
        <w:lastRenderedPageBreak/>
        <w:t>Заполнение листа согласования вручную</w:t>
      </w:r>
    </w:p>
    <w:p w14:paraId="65DC7848" w14:textId="4848E64F" w:rsidR="00296C1B" w:rsidRPr="0087518B" w:rsidRDefault="00296C1B" w:rsidP="00296C1B">
      <w:pPr>
        <w:pStyle w:val="af"/>
      </w:pPr>
      <w:r>
        <w:t xml:space="preserve">Для добавления </w:t>
      </w:r>
      <w:r w:rsidRPr="0087518B">
        <w:t>согласующих и утверждающего</w:t>
      </w:r>
      <w:r>
        <w:t xml:space="preserve"> вручную необходимо нажать</w:t>
      </w:r>
      <w:r w:rsidRPr="0087518B">
        <w:t xml:space="preserve"> на кнопки «Добавить» (</w:t>
      </w:r>
      <w:r w:rsidR="00BC3BB7">
        <w:fldChar w:fldCharType="begin"/>
      </w:r>
      <w:r w:rsidR="00BC3BB7">
        <w:instrText xml:space="preserve"> REF _Ref53145461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103</w:t>
      </w:r>
      <w:r w:rsidR="00BC3BB7">
        <w:fldChar w:fldCharType="end"/>
      </w:r>
      <w:r w:rsidRPr="0087518B">
        <w:t>).</w:t>
      </w:r>
    </w:p>
    <w:p w14:paraId="55FF4E34" w14:textId="2FB838D8" w:rsidR="00296C1B" w:rsidRDefault="00F0706E" w:rsidP="00296C1B">
      <w:pPr>
        <w:pStyle w:val="af0"/>
        <w:rPr>
          <w:spacing w:val="2"/>
          <w:szCs w:val="28"/>
        </w:rPr>
      </w:pPr>
      <w:r>
        <w:drawing>
          <wp:inline distT="0" distB="0" distL="0" distR="0" wp14:anchorId="75046CD2" wp14:editId="6AF6122E">
            <wp:extent cx="6120130" cy="5207000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7F7E2" w14:textId="49698FA2" w:rsidR="00296C1B" w:rsidRDefault="00296C1B" w:rsidP="00296C1B">
      <w:pPr>
        <w:pStyle w:val="af2"/>
        <w:rPr>
          <w:spacing w:val="2"/>
          <w:szCs w:val="28"/>
        </w:rPr>
      </w:pPr>
      <w:bookmarkStart w:id="372" w:name="_Ref53145461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103</w:t>
      </w:r>
      <w:r w:rsidR="00E1516A">
        <w:rPr>
          <w:noProof/>
        </w:rPr>
        <w:fldChar w:fldCharType="end"/>
      </w:r>
      <w:bookmarkEnd w:id="372"/>
      <w:r w:rsidRPr="00CE21DB">
        <w:t xml:space="preserve">. </w:t>
      </w:r>
      <w:r>
        <w:rPr>
          <w:spacing w:val="2"/>
          <w:szCs w:val="28"/>
        </w:rPr>
        <w:t>Добавление согласующего и утверждающего</w:t>
      </w:r>
    </w:p>
    <w:p w14:paraId="359D6E85" w14:textId="3EB874E3" w:rsidR="00296C1B" w:rsidRPr="00BD089D" w:rsidRDefault="00296C1B" w:rsidP="00296C1B">
      <w:pPr>
        <w:pStyle w:val="af"/>
      </w:pPr>
      <w:r w:rsidRPr="00BD089D">
        <w:t>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="00BC3BB7">
        <w:fldChar w:fldCharType="begin"/>
      </w:r>
      <w:r w:rsidR="00BC3BB7">
        <w:instrText xml:space="preserve"> REF _Ref53145468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104</w:t>
      </w:r>
      <w:r w:rsidR="00BC3BB7">
        <w:fldChar w:fldCharType="end"/>
      </w:r>
      <w:r w:rsidRPr="00BD089D">
        <w:t>).</w:t>
      </w:r>
    </w:p>
    <w:p w14:paraId="73A5C0DA" w14:textId="4568F351" w:rsidR="00296C1B" w:rsidRDefault="00F0706E" w:rsidP="00296C1B">
      <w:pPr>
        <w:keepNext/>
        <w:jc w:val="center"/>
        <w:rPr>
          <w:spacing w:val="2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F58901A" wp14:editId="339D20AB">
            <wp:extent cx="5695238" cy="1980952"/>
            <wp:effectExtent l="0" t="0" r="1270" b="635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4518C" w14:textId="664B55DF" w:rsidR="00296C1B" w:rsidRPr="00BD089D" w:rsidRDefault="00296C1B" w:rsidP="00296C1B">
      <w:pPr>
        <w:pStyle w:val="af2"/>
        <w:rPr>
          <w:spacing w:val="2"/>
          <w:szCs w:val="28"/>
        </w:rPr>
      </w:pPr>
      <w:bookmarkStart w:id="373" w:name="_Ref53145468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104</w:t>
      </w:r>
      <w:r w:rsidR="00E1516A">
        <w:rPr>
          <w:noProof/>
        </w:rPr>
        <w:fldChar w:fldCharType="end"/>
      </w:r>
      <w:bookmarkEnd w:id="373"/>
      <w:r w:rsidRPr="00CE21DB">
        <w:t xml:space="preserve">. </w:t>
      </w:r>
      <w:r>
        <w:rPr>
          <w:spacing w:val="2"/>
          <w:szCs w:val="28"/>
        </w:rPr>
        <w:t>Добавление пользователей</w:t>
      </w:r>
    </w:p>
    <w:p w14:paraId="2A19467F" w14:textId="77777777" w:rsidR="00296C1B" w:rsidRDefault="00296C1B" w:rsidP="00296C1B">
      <w:pPr>
        <w:pStyle w:val="af"/>
      </w:pPr>
      <w:r w:rsidRPr="0087518B">
        <w:rPr>
          <w:b/>
        </w:rPr>
        <w:t xml:space="preserve">Важно! </w:t>
      </w:r>
      <w:r w:rsidRPr="0087518B">
        <w:t>Из списка можно выбрать несколько согласующих лиц и только одно лицо, утверждающее лист согласования. Лист согласования невозможно сохранить, если не выбран утверждающий.</w:t>
      </w:r>
    </w:p>
    <w:p w14:paraId="26B2396D" w14:textId="35B28E92" w:rsidR="00296C1B" w:rsidRDefault="00296C1B" w:rsidP="00296C1B">
      <w:pPr>
        <w:pStyle w:val="af"/>
      </w:pPr>
      <w:r>
        <w:t>В результате в лист согласования будут добавлены согласующие и утверждающий (</w:t>
      </w:r>
      <w:r w:rsidR="00BC3BB7">
        <w:fldChar w:fldCharType="begin"/>
      </w:r>
      <w:r w:rsidR="00BC3BB7">
        <w:instrText xml:space="preserve"> REF _Ref53145473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105</w:t>
      </w:r>
      <w:r w:rsidR="00BC3BB7">
        <w:fldChar w:fldCharType="end"/>
      </w:r>
      <w:r>
        <w:t>).</w:t>
      </w:r>
    </w:p>
    <w:p w14:paraId="1E51C26C" w14:textId="1E145095" w:rsidR="00296C1B" w:rsidRDefault="00F0706E" w:rsidP="00296C1B">
      <w:pPr>
        <w:pStyle w:val="af0"/>
      </w:pPr>
      <w:r>
        <w:drawing>
          <wp:inline distT="0" distB="0" distL="0" distR="0" wp14:anchorId="03A647DC" wp14:editId="46CDBCF5">
            <wp:extent cx="5789311" cy="4933950"/>
            <wp:effectExtent l="0" t="0" r="190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814544" cy="49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C6913" w14:textId="0C6419EE" w:rsidR="00296C1B" w:rsidRDefault="00296C1B" w:rsidP="00296C1B">
      <w:pPr>
        <w:pStyle w:val="af2"/>
        <w:rPr>
          <w:spacing w:val="2"/>
          <w:szCs w:val="28"/>
        </w:rPr>
      </w:pPr>
      <w:bookmarkStart w:id="374" w:name="_Ref53145473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105</w:t>
      </w:r>
      <w:r w:rsidR="00E1516A">
        <w:rPr>
          <w:noProof/>
        </w:rPr>
        <w:fldChar w:fldCharType="end"/>
      </w:r>
      <w:bookmarkEnd w:id="374"/>
      <w:r w:rsidRPr="00CE21DB">
        <w:t xml:space="preserve">. </w:t>
      </w:r>
      <w:r>
        <w:rPr>
          <w:spacing w:val="2"/>
          <w:szCs w:val="28"/>
        </w:rPr>
        <w:t>Лист согласования</w:t>
      </w:r>
    </w:p>
    <w:p w14:paraId="2877CE74" w14:textId="7404572E" w:rsidR="00296C1B" w:rsidRDefault="00296C1B" w:rsidP="00296C1B">
      <w:pPr>
        <w:pStyle w:val="af"/>
      </w:pPr>
      <w:r w:rsidRPr="0010759A">
        <w:lastRenderedPageBreak/>
        <w:t>После добавления перечня согласующих и утверждающего реализована возможность сохранения листа согласования в качестве шаблона. Для этого необходимо нажать на кнопку «Сохранить шаблон листа согласования»</w:t>
      </w:r>
      <w:r>
        <w:t xml:space="preserve"> (</w:t>
      </w:r>
      <w:r w:rsidR="00BC3BB7">
        <w:fldChar w:fldCharType="begin"/>
      </w:r>
      <w:r w:rsidR="00BC3BB7">
        <w:instrText xml:space="preserve"> REF _Ref53145478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106</w:t>
      </w:r>
      <w:r w:rsidR="00BC3BB7">
        <w:fldChar w:fldCharType="end"/>
      </w:r>
      <w:r>
        <w:t>).</w:t>
      </w:r>
    </w:p>
    <w:p w14:paraId="1737F5BC" w14:textId="65917FE9" w:rsidR="00296C1B" w:rsidRDefault="00F0706E" w:rsidP="00296C1B">
      <w:pPr>
        <w:pStyle w:val="af0"/>
      </w:pPr>
      <w:r>
        <w:drawing>
          <wp:inline distT="0" distB="0" distL="0" distR="0" wp14:anchorId="58F250F5" wp14:editId="20F2FC22">
            <wp:extent cx="5652770" cy="4817582"/>
            <wp:effectExtent l="0" t="0" r="5080" b="254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62488" cy="482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AEC9C" w14:textId="19E505C2" w:rsidR="00296C1B" w:rsidRPr="00BD089D" w:rsidRDefault="00296C1B" w:rsidP="00296C1B">
      <w:pPr>
        <w:pStyle w:val="af2"/>
        <w:rPr>
          <w:spacing w:val="2"/>
          <w:szCs w:val="28"/>
        </w:rPr>
      </w:pPr>
      <w:bookmarkStart w:id="375" w:name="_Ref53145478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106</w:t>
      </w:r>
      <w:r w:rsidR="00E1516A">
        <w:rPr>
          <w:noProof/>
        </w:rPr>
        <w:fldChar w:fldCharType="end"/>
      </w:r>
      <w:bookmarkEnd w:id="375"/>
      <w:r w:rsidRPr="00CE21DB">
        <w:t xml:space="preserve">. </w:t>
      </w:r>
      <w:r>
        <w:rPr>
          <w:spacing w:val="2"/>
          <w:szCs w:val="28"/>
        </w:rPr>
        <w:t>Сохранение шаблона листа согласования</w:t>
      </w:r>
    </w:p>
    <w:p w14:paraId="61B4092B" w14:textId="5217F50F" w:rsidR="00296C1B" w:rsidRDefault="00296C1B" w:rsidP="00296C1B">
      <w:pPr>
        <w:pStyle w:val="af"/>
      </w:pPr>
      <w:r>
        <w:t>После этого откроется окно «Выбор параметров шаблона» (</w:t>
      </w:r>
      <w:r w:rsidR="00BC3BB7">
        <w:fldChar w:fldCharType="begin"/>
      </w:r>
      <w:r w:rsidR="00BC3BB7">
        <w:instrText xml:space="preserve"> REF _Ref53145484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107</w:t>
      </w:r>
      <w:r w:rsidR="00BC3BB7">
        <w:fldChar w:fldCharType="end"/>
      </w:r>
      <w:r>
        <w:t>).</w:t>
      </w:r>
    </w:p>
    <w:p w14:paraId="52D0910F" w14:textId="77777777" w:rsidR="00296C1B" w:rsidRDefault="00296C1B" w:rsidP="00296C1B">
      <w:pPr>
        <w:pStyle w:val="af0"/>
      </w:pPr>
      <w:r w:rsidRPr="005555CE">
        <w:drawing>
          <wp:inline distT="0" distB="0" distL="0" distR="0" wp14:anchorId="48DD2583" wp14:editId="66F4EB3A">
            <wp:extent cx="3771900" cy="2105025"/>
            <wp:effectExtent l="0" t="0" r="0" b="0"/>
            <wp:docPr id="2820" name="Рисунок 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9CF82" w14:textId="7C2132F0" w:rsidR="00296C1B" w:rsidRPr="00BD089D" w:rsidRDefault="00296C1B" w:rsidP="00296C1B">
      <w:pPr>
        <w:pStyle w:val="af2"/>
        <w:rPr>
          <w:spacing w:val="2"/>
          <w:szCs w:val="28"/>
        </w:rPr>
      </w:pPr>
      <w:bookmarkStart w:id="376" w:name="_Ref53145484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107</w:t>
      </w:r>
      <w:r w:rsidR="00E1516A">
        <w:rPr>
          <w:noProof/>
        </w:rPr>
        <w:fldChar w:fldCharType="end"/>
      </w:r>
      <w:bookmarkEnd w:id="376"/>
      <w:r w:rsidRPr="00CE21DB">
        <w:t xml:space="preserve">. </w:t>
      </w:r>
      <w:r>
        <w:rPr>
          <w:spacing w:val="2"/>
          <w:szCs w:val="28"/>
        </w:rPr>
        <w:t>Окно «Выбор параметров шаблона»</w:t>
      </w:r>
    </w:p>
    <w:p w14:paraId="5E7A66A5" w14:textId="77777777" w:rsidR="00296C1B" w:rsidRDefault="00296C1B" w:rsidP="00296C1B">
      <w:pPr>
        <w:pStyle w:val="af"/>
        <w:rPr>
          <w:lang w:eastAsia="ru-RU"/>
        </w:rPr>
      </w:pPr>
      <w:r>
        <w:rPr>
          <w:lang w:eastAsia="ru-RU"/>
        </w:rPr>
        <w:lastRenderedPageBreak/>
        <w:t>Поле «Наименование шаблона» заполняется автоматически и редактируется вручную с клавиатуры.</w:t>
      </w:r>
    </w:p>
    <w:p w14:paraId="18C0BF88" w14:textId="77777777" w:rsidR="00296C1B" w:rsidRDefault="00296C1B" w:rsidP="00296C1B">
      <w:pPr>
        <w:pStyle w:val="af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Поле «Наименование шаблона» обязательно для заполнения.</w:t>
      </w:r>
    </w:p>
    <w:p w14:paraId="358073FD" w14:textId="77777777" w:rsidR="00296C1B" w:rsidRDefault="00296C1B" w:rsidP="00296C1B">
      <w:pPr>
        <w:pStyle w:val="af"/>
        <w:rPr>
          <w:lang w:eastAsia="ru-RU"/>
        </w:rPr>
      </w:pPr>
      <w:r>
        <w:rPr>
          <w:lang w:eastAsia="ru-RU"/>
        </w:rPr>
        <w:t>Поле «Заменить существующий шаблон» заполняется выбором значения из справочника.</w:t>
      </w:r>
    </w:p>
    <w:p w14:paraId="1BEE7180" w14:textId="77777777" w:rsidR="00296C1B" w:rsidRPr="00825084" w:rsidRDefault="00296C1B" w:rsidP="00296C1B">
      <w:pPr>
        <w:pStyle w:val="af"/>
        <w:rPr>
          <w:b/>
          <w:lang w:eastAsia="ru-RU"/>
        </w:rPr>
      </w:pPr>
      <w:r>
        <w:rPr>
          <w:b/>
          <w:lang w:eastAsia="ru-RU"/>
        </w:rPr>
        <w:t xml:space="preserve">Важно! </w:t>
      </w:r>
      <w:r w:rsidRPr="00825084">
        <w:rPr>
          <w:lang w:eastAsia="ru-RU"/>
        </w:rPr>
        <w:t xml:space="preserve">Поле </w:t>
      </w:r>
      <w:r>
        <w:rPr>
          <w:lang w:eastAsia="ru-RU"/>
        </w:rPr>
        <w:t>«Заменить существующий шаблон» заполняется в том случае, если необходимо заменить уже созданный ранее шаблон.</w:t>
      </w:r>
    </w:p>
    <w:p w14:paraId="25850502" w14:textId="77777777" w:rsidR="00296C1B" w:rsidRDefault="00296C1B" w:rsidP="00296C1B">
      <w:pPr>
        <w:pStyle w:val="af"/>
        <w:rPr>
          <w:lang w:eastAsia="ru-RU"/>
        </w:rPr>
      </w:pPr>
      <w:r>
        <w:rPr>
          <w:lang w:eastAsia="ru-RU"/>
        </w:rPr>
        <w:t>Поля «Дата начала действия» и «Дата окончания действия» заполняются автоматически и редактируются выбором значения из календаря.</w:t>
      </w:r>
    </w:p>
    <w:p w14:paraId="7B1DD878" w14:textId="77777777" w:rsidR="00296C1B" w:rsidRDefault="00296C1B" w:rsidP="00296C1B">
      <w:pPr>
        <w:pStyle w:val="af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Поля «Дата начала действия» и «Дата окончания действия» обязательны для заполнения.</w:t>
      </w:r>
    </w:p>
    <w:p w14:paraId="43065D05" w14:textId="07616174" w:rsidR="00296C1B" w:rsidRPr="00825084" w:rsidRDefault="00296C1B" w:rsidP="00296C1B">
      <w:pPr>
        <w:pStyle w:val="af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 w:rsidR="00BC3BB7">
        <w:rPr>
          <w:lang w:eastAsia="ru-RU"/>
        </w:rPr>
        <w:fldChar w:fldCharType="begin"/>
      </w:r>
      <w:r w:rsidR="00BC3BB7">
        <w:rPr>
          <w:lang w:eastAsia="ru-RU"/>
        </w:rPr>
        <w:instrText xml:space="preserve"> REF _Ref53145491 \h </w:instrText>
      </w:r>
      <w:r w:rsidR="00BC3BB7">
        <w:rPr>
          <w:lang w:eastAsia="ru-RU"/>
        </w:rPr>
      </w:r>
      <w:r w:rsidR="00BC3BB7">
        <w:rPr>
          <w:lang w:eastAsia="ru-RU"/>
        </w:rPr>
        <w:fldChar w:fldCharType="separate"/>
      </w:r>
      <w:r w:rsidR="00D23FC4" w:rsidRPr="00CE21DB">
        <w:t>Рисунок </w:t>
      </w:r>
      <w:r w:rsidR="00D23FC4">
        <w:rPr>
          <w:noProof/>
        </w:rPr>
        <w:t>108</w:t>
      </w:r>
      <w:r w:rsidR="00BC3BB7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662B522B" w14:textId="77777777" w:rsidR="00296C1B" w:rsidRDefault="00296C1B" w:rsidP="00296C1B">
      <w:pPr>
        <w:pStyle w:val="af0"/>
      </w:pPr>
      <w:r w:rsidRPr="00383534">
        <w:drawing>
          <wp:inline distT="0" distB="0" distL="0" distR="0" wp14:anchorId="5CF10BB3" wp14:editId="265AC6FE">
            <wp:extent cx="3771900" cy="2105025"/>
            <wp:effectExtent l="0" t="0" r="0" b="0"/>
            <wp:docPr id="2822" name="Рисунок 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C3528" w14:textId="3DE45DEE" w:rsidR="00296C1B" w:rsidRPr="00BD089D" w:rsidRDefault="00296C1B" w:rsidP="00296C1B">
      <w:pPr>
        <w:pStyle w:val="af2"/>
        <w:rPr>
          <w:spacing w:val="2"/>
          <w:szCs w:val="28"/>
        </w:rPr>
      </w:pPr>
      <w:bookmarkStart w:id="377" w:name="_Ref53145491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108</w:t>
      </w:r>
      <w:r w:rsidR="00E1516A">
        <w:rPr>
          <w:noProof/>
        </w:rPr>
        <w:fldChar w:fldCharType="end"/>
      </w:r>
      <w:bookmarkEnd w:id="377"/>
      <w:r w:rsidRPr="00CE21DB">
        <w:t xml:space="preserve">. </w:t>
      </w:r>
      <w:r>
        <w:rPr>
          <w:spacing w:val="2"/>
          <w:szCs w:val="28"/>
        </w:rPr>
        <w:t>Сохранение шаблона</w:t>
      </w:r>
    </w:p>
    <w:p w14:paraId="34900AD6" w14:textId="5E6B974D" w:rsidR="00296C1B" w:rsidRDefault="00296C1B" w:rsidP="00296C1B">
      <w:pPr>
        <w:pStyle w:val="af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подразделе «Реестр шаблонов листов согласования» уже имеется шаблон с аналогичным перечнем согласующих и утверждающим, то </w:t>
      </w:r>
      <w:r w:rsidR="00A00974">
        <w:rPr>
          <w:lang w:eastAsia="ru-RU"/>
        </w:rPr>
        <w:t xml:space="preserve">отобразится </w:t>
      </w:r>
      <w:r>
        <w:rPr>
          <w:lang w:eastAsia="ru-RU"/>
        </w:rPr>
        <w:t>системное сообщение</w:t>
      </w:r>
      <w:r w:rsidR="00A00974">
        <w:rPr>
          <w:lang w:eastAsia="ru-RU"/>
        </w:rPr>
        <w:t>, информирующее</w:t>
      </w:r>
      <w:r>
        <w:rPr>
          <w:lang w:eastAsia="ru-RU"/>
        </w:rPr>
        <w:t xml:space="preserve"> об отмене сохранения шаблона (</w:t>
      </w:r>
      <w:r w:rsidR="00BC3BB7">
        <w:rPr>
          <w:lang w:eastAsia="ru-RU"/>
        </w:rPr>
        <w:fldChar w:fldCharType="begin"/>
      </w:r>
      <w:r w:rsidR="00BC3BB7">
        <w:rPr>
          <w:lang w:eastAsia="ru-RU"/>
        </w:rPr>
        <w:instrText xml:space="preserve"> REF _Ref53145495 \h </w:instrText>
      </w:r>
      <w:r w:rsidR="00BC3BB7">
        <w:rPr>
          <w:lang w:eastAsia="ru-RU"/>
        </w:rPr>
      </w:r>
      <w:r w:rsidR="00BC3BB7">
        <w:rPr>
          <w:lang w:eastAsia="ru-RU"/>
        </w:rPr>
        <w:fldChar w:fldCharType="separate"/>
      </w:r>
      <w:r w:rsidR="00D23FC4" w:rsidRPr="00CE21DB">
        <w:t>Рисунок </w:t>
      </w:r>
      <w:r w:rsidR="00D23FC4">
        <w:rPr>
          <w:noProof/>
        </w:rPr>
        <w:t>109</w:t>
      </w:r>
      <w:r w:rsidR="00BC3BB7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4FC7C47" w14:textId="77777777" w:rsidR="00296C1B" w:rsidRDefault="00296C1B" w:rsidP="00296C1B">
      <w:pPr>
        <w:pStyle w:val="af0"/>
      </w:pPr>
      <w:r w:rsidRPr="00383534">
        <w:drawing>
          <wp:inline distT="0" distB="0" distL="0" distR="0" wp14:anchorId="0390C682" wp14:editId="641C2099">
            <wp:extent cx="5686425" cy="1200150"/>
            <wp:effectExtent l="0" t="0" r="0" b="0"/>
            <wp:docPr id="2823" name="Рисунок 2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85CAD" w14:textId="60985C68" w:rsidR="00296C1B" w:rsidRPr="00BD089D" w:rsidRDefault="00296C1B" w:rsidP="00296C1B">
      <w:pPr>
        <w:pStyle w:val="af2"/>
        <w:rPr>
          <w:spacing w:val="2"/>
          <w:szCs w:val="28"/>
        </w:rPr>
      </w:pPr>
      <w:bookmarkStart w:id="378" w:name="_Ref53145495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109</w:t>
      </w:r>
      <w:r w:rsidR="00E1516A">
        <w:rPr>
          <w:noProof/>
        </w:rPr>
        <w:fldChar w:fldCharType="end"/>
      </w:r>
      <w:bookmarkEnd w:id="378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4E482B1E" w14:textId="4668B5C1" w:rsidR="00296C1B" w:rsidRDefault="00296C1B" w:rsidP="00296C1B">
      <w:pPr>
        <w:pStyle w:val="af"/>
        <w:rPr>
          <w:lang w:eastAsia="ru-RU"/>
        </w:rPr>
      </w:pPr>
      <w:r w:rsidRPr="00825084">
        <w:rPr>
          <w:b/>
          <w:lang w:eastAsia="ru-RU"/>
        </w:rPr>
        <w:lastRenderedPageBreak/>
        <w:t>Важно!</w:t>
      </w:r>
      <w:r>
        <w:rPr>
          <w:lang w:eastAsia="ru-RU"/>
        </w:rPr>
        <w:t xml:space="preserve"> Если в блоке «Утверждающий» не выбран пользователь, то </w:t>
      </w:r>
      <w:r w:rsidR="00A00974">
        <w:rPr>
          <w:lang w:eastAsia="ru-RU"/>
        </w:rPr>
        <w:t xml:space="preserve">отобразится </w:t>
      </w:r>
      <w:r>
        <w:rPr>
          <w:lang w:eastAsia="ru-RU"/>
        </w:rPr>
        <w:t>системное сообщение</w:t>
      </w:r>
      <w:r w:rsidR="00A00974">
        <w:rPr>
          <w:lang w:eastAsia="ru-RU"/>
        </w:rPr>
        <w:t>, информирующее</w:t>
      </w:r>
      <w:r>
        <w:rPr>
          <w:lang w:eastAsia="ru-RU"/>
        </w:rPr>
        <w:t xml:space="preserve"> о необходимости заполнения блока «Утверждающий» (</w:t>
      </w:r>
      <w:r w:rsidR="00BC3BB7">
        <w:rPr>
          <w:lang w:eastAsia="ru-RU"/>
        </w:rPr>
        <w:fldChar w:fldCharType="begin"/>
      </w:r>
      <w:r w:rsidR="00BC3BB7">
        <w:rPr>
          <w:lang w:eastAsia="ru-RU"/>
        </w:rPr>
        <w:instrText xml:space="preserve"> REF _Ref53145506 \h </w:instrText>
      </w:r>
      <w:r w:rsidR="00BC3BB7">
        <w:rPr>
          <w:lang w:eastAsia="ru-RU"/>
        </w:rPr>
      </w:r>
      <w:r w:rsidR="00BC3BB7">
        <w:rPr>
          <w:lang w:eastAsia="ru-RU"/>
        </w:rPr>
        <w:fldChar w:fldCharType="separate"/>
      </w:r>
      <w:r w:rsidR="00D23FC4" w:rsidRPr="00CE21DB">
        <w:t>Рисунок </w:t>
      </w:r>
      <w:r w:rsidR="00D23FC4">
        <w:rPr>
          <w:noProof/>
        </w:rPr>
        <w:t>110</w:t>
      </w:r>
      <w:r w:rsidR="00BC3BB7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1AB08AC" w14:textId="77777777" w:rsidR="00296C1B" w:rsidRDefault="00296C1B" w:rsidP="00296C1B">
      <w:pPr>
        <w:pStyle w:val="af0"/>
      </w:pPr>
      <w:r w:rsidRPr="003E72F8">
        <w:drawing>
          <wp:inline distT="0" distB="0" distL="0" distR="0" wp14:anchorId="261B7057" wp14:editId="05B17C85">
            <wp:extent cx="5285834" cy="983411"/>
            <wp:effectExtent l="0" t="0" r="0" b="7620"/>
            <wp:docPr id="2826" name="Рисунок 2826" descr="C:\Users\ar.shameeva\Desktop\РП БР\image2020-8-5 12_34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.shameeva\Desktop\РП БР\image2020-8-5 12_34_31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1" b="6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913" cy="99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821A" w14:textId="3A119544" w:rsidR="00296C1B" w:rsidRPr="00BD089D" w:rsidRDefault="00296C1B" w:rsidP="00296C1B">
      <w:pPr>
        <w:pStyle w:val="af2"/>
        <w:rPr>
          <w:spacing w:val="2"/>
          <w:szCs w:val="28"/>
        </w:rPr>
      </w:pPr>
      <w:bookmarkStart w:id="379" w:name="_Ref53145506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110</w:t>
      </w:r>
      <w:r w:rsidR="00E1516A">
        <w:rPr>
          <w:noProof/>
        </w:rPr>
        <w:fldChar w:fldCharType="end"/>
      </w:r>
      <w:bookmarkEnd w:id="379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7F24148E" w14:textId="4AFF5518" w:rsidR="00296C1B" w:rsidRDefault="00296C1B" w:rsidP="00296C1B">
      <w:pPr>
        <w:pStyle w:val="af"/>
      </w:pPr>
      <w:r>
        <w:t xml:space="preserve">В результате </w:t>
      </w:r>
      <w:r w:rsidR="00A00974">
        <w:t xml:space="preserve">отобразится </w:t>
      </w:r>
      <w:r>
        <w:t>системное сообщение</w:t>
      </w:r>
      <w:r w:rsidR="00A00974">
        <w:t>, информирующее</w:t>
      </w:r>
      <w:r>
        <w:t xml:space="preserve"> об успешном сохранении шаблона листа согласования (</w:t>
      </w:r>
      <w:r w:rsidR="00BC3BB7">
        <w:fldChar w:fldCharType="begin"/>
      </w:r>
      <w:r w:rsidR="00BC3BB7">
        <w:instrText xml:space="preserve"> REF _Ref53145510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111</w:t>
      </w:r>
      <w:r w:rsidR="00BC3BB7">
        <w:fldChar w:fldCharType="end"/>
      </w:r>
      <w:r>
        <w:t>).</w:t>
      </w:r>
    </w:p>
    <w:p w14:paraId="2635881E" w14:textId="77777777" w:rsidR="00296C1B" w:rsidRDefault="00296C1B" w:rsidP="00296C1B">
      <w:pPr>
        <w:pStyle w:val="af0"/>
      </w:pPr>
      <w:r>
        <w:drawing>
          <wp:inline distT="0" distB="0" distL="0" distR="0" wp14:anchorId="0502B5AA" wp14:editId="53FFE8D6">
            <wp:extent cx="5356603" cy="1117013"/>
            <wp:effectExtent l="0" t="0" r="0" b="6985"/>
            <wp:docPr id="2842" name="Рисунок 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t="3717" b="-1"/>
                    <a:stretch/>
                  </pic:blipFill>
                  <pic:spPr bwMode="auto">
                    <a:xfrm>
                      <a:off x="0" y="0"/>
                      <a:ext cx="5408717" cy="112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3BC8A" w14:textId="40705761" w:rsidR="00296C1B" w:rsidRPr="00BD089D" w:rsidRDefault="00296C1B" w:rsidP="00296C1B">
      <w:pPr>
        <w:pStyle w:val="af2"/>
        <w:rPr>
          <w:spacing w:val="2"/>
          <w:szCs w:val="28"/>
        </w:rPr>
      </w:pPr>
      <w:bookmarkStart w:id="380" w:name="_Ref53145510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111</w:t>
      </w:r>
      <w:r w:rsidR="00E1516A">
        <w:rPr>
          <w:noProof/>
        </w:rPr>
        <w:fldChar w:fldCharType="end"/>
      </w:r>
      <w:bookmarkEnd w:id="380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0054EB94" w14:textId="77777777" w:rsidR="00296C1B" w:rsidRDefault="00296C1B" w:rsidP="00296C1B">
      <w:pPr>
        <w:pStyle w:val="4"/>
      </w:pPr>
      <w:r>
        <w:t>Заполнение листа согласования на основании шаблона</w:t>
      </w:r>
    </w:p>
    <w:p w14:paraId="54DE408A" w14:textId="766ED392" w:rsidR="00296C1B" w:rsidRDefault="00296C1B" w:rsidP="00296C1B">
      <w:pPr>
        <w:pStyle w:val="af"/>
      </w:pPr>
      <w:r>
        <w:t>Для заполнения листа согласования на основании шаблона необходимо нажать на кнопку «Заполнить из шаблона листа согласования» (</w:t>
      </w:r>
      <w:r w:rsidR="00BC3BB7">
        <w:fldChar w:fldCharType="begin"/>
      </w:r>
      <w:r w:rsidR="00BC3BB7">
        <w:instrText xml:space="preserve"> REF _Ref53145520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112</w:t>
      </w:r>
      <w:r w:rsidR="00BC3BB7">
        <w:fldChar w:fldCharType="end"/>
      </w:r>
      <w:r>
        <w:t>).</w:t>
      </w:r>
    </w:p>
    <w:p w14:paraId="6D5EDBAD" w14:textId="77777777" w:rsidR="00296C1B" w:rsidRDefault="00296C1B" w:rsidP="00296C1B">
      <w:pPr>
        <w:pStyle w:val="af"/>
      </w:pPr>
      <w:r w:rsidRPr="00EE23F9">
        <w:rPr>
          <w:b/>
        </w:rPr>
        <w:t>Важно!</w:t>
      </w:r>
      <w:r>
        <w:t xml:space="preserve"> Кнопка «Заполнить из шаблона листа согласования» доступна только при формировании листа согласования.</w:t>
      </w:r>
    </w:p>
    <w:p w14:paraId="6B1E7980" w14:textId="77777777" w:rsidR="00296C1B" w:rsidRDefault="00296C1B" w:rsidP="00296C1B">
      <w:pPr>
        <w:pStyle w:val="af"/>
      </w:pPr>
      <w:r w:rsidRPr="00AE306E">
        <w:rPr>
          <w:b/>
        </w:rPr>
        <w:t>Важно!</w:t>
      </w:r>
      <w:r>
        <w:t xml:space="preserve"> Использование шаблона возможно в рамках учреждения, к которому относится пользователь.</w:t>
      </w:r>
    </w:p>
    <w:p w14:paraId="0B2814DF" w14:textId="77777777" w:rsidR="00296C1B" w:rsidRDefault="00296C1B" w:rsidP="00296C1B">
      <w:pPr>
        <w:pStyle w:val="af"/>
      </w:pPr>
      <w:r w:rsidRPr="00ED051B">
        <w:rPr>
          <w:b/>
        </w:rPr>
        <w:t>Важно!</w:t>
      </w:r>
      <w:r>
        <w:t xml:space="preserve"> Использование шаблона возможно только в том подразделе, в котором он сформирован.</w:t>
      </w:r>
    </w:p>
    <w:p w14:paraId="1BB55BBF" w14:textId="77777777" w:rsidR="00296C1B" w:rsidRDefault="00296C1B" w:rsidP="00296C1B">
      <w:pPr>
        <w:pStyle w:val="af"/>
      </w:pPr>
      <w:r w:rsidRPr="00EE23F9">
        <w:rPr>
          <w:b/>
        </w:rPr>
        <w:t xml:space="preserve">Важно! </w:t>
      </w:r>
      <w:r>
        <w:t>Если ранее пользователем или другими участниками учреждения не создавались шаблоны, то заполнение листа согласования на основании шаблона невозможно.</w:t>
      </w:r>
    </w:p>
    <w:p w14:paraId="178D72B9" w14:textId="14B78FBD" w:rsidR="00296C1B" w:rsidRDefault="00F0706E" w:rsidP="00296C1B">
      <w:pPr>
        <w:pStyle w:val="af0"/>
      </w:pPr>
      <w:r>
        <w:lastRenderedPageBreak/>
        <w:drawing>
          <wp:inline distT="0" distB="0" distL="0" distR="0" wp14:anchorId="0C501F13" wp14:editId="35CB0CC9">
            <wp:extent cx="6120130" cy="5215890"/>
            <wp:effectExtent l="0" t="0" r="0" b="381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6EFDC" w14:textId="6111F756" w:rsidR="00296C1B" w:rsidRDefault="00296C1B" w:rsidP="00296C1B">
      <w:pPr>
        <w:pStyle w:val="af2"/>
        <w:rPr>
          <w:spacing w:val="2"/>
          <w:szCs w:val="28"/>
        </w:rPr>
      </w:pPr>
      <w:bookmarkStart w:id="381" w:name="_Ref53145520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112</w:t>
      </w:r>
      <w:r w:rsidR="00E1516A">
        <w:rPr>
          <w:noProof/>
        </w:rPr>
        <w:fldChar w:fldCharType="end"/>
      </w:r>
      <w:bookmarkEnd w:id="381"/>
      <w:r w:rsidRPr="00CE21DB">
        <w:t xml:space="preserve">. </w:t>
      </w:r>
      <w:r>
        <w:rPr>
          <w:spacing w:val="2"/>
          <w:szCs w:val="28"/>
        </w:rPr>
        <w:t>Заполнение из шаблона листа согласования</w:t>
      </w:r>
    </w:p>
    <w:p w14:paraId="75DC9DCA" w14:textId="0B6312FB" w:rsidR="00296C1B" w:rsidRDefault="00296C1B" w:rsidP="00296C1B">
      <w:pPr>
        <w:pStyle w:val="af"/>
      </w:pPr>
      <w:r>
        <w:t>После этого откроется окно «Выбор шаблона листа согласования», в котором необходимо установить «галочку» напротив соответствующего шаблона и нажать на кнопку «Выбрать» (</w:t>
      </w:r>
      <w:r w:rsidR="00BC3BB7">
        <w:fldChar w:fldCharType="begin"/>
      </w:r>
      <w:r w:rsidR="00BC3BB7">
        <w:instrText xml:space="preserve"> REF _Ref53145525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113</w:t>
      </w:r>
      <w:r w:rsidR="00BC3BB7">
        <w:fldChar w:fldCharType="end"/>
      </w:r>
      <w:r>
        <w:t>).</w:t>
      </w:r>
    </w:p>
    <w:p w14:paraId="2B9E4A8A" w14:textId="77777777" w:rsidR="00296C1B" w:rsidRDefault="00296C1B" w:rsidP="00296C1B">
      <w:pPr>
        <w:pStyle w:val="af0"/>
      </w:pPr>
      <w:r>
        <w:drawing>
          <wp:inline distT="0" distB="0" distL="0" distR="0" wp14:anchorId="2A49342D" wp14:editId="55635F1D">
            <wp:extent cx="5940425" cy="1054735"/>
            <wp:effectExtent l="0" t="0" r="0" b="0"/>
            <wp:docPr id="2848" name="Рисунок 2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E6938" w14:textId="7A09986A" w:rsidR="00296C1B" w:rsidRDefault="00296C1B" w:rsidP="00296C1B">
      <w:pPr>
        <w:pStyle w:val="af2"/>
        <w:rPr>
          <w:spacing w:val="2"/>
          <w:szCs w:val="28"/>
        </w:rPr>
      </w:pPr>
      <w:bookmarkStart w:id="382" w:name="_Ref53145525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113</w:t>
      </w:r>
      <w:r w:rsidR="00E1516A">
        <w:rPr>
          <w:noProof/>
        </w:rPr>
        <w:fldChar w:fldCharType="end"/>
      </w:r>
      <w:bookmarkEnd w:id="382"/>
      <w:r w:rsidRPr="00CE21DB">
        <w:t xml:space="preserve">. </w:t>
      </w:r>
      <w:r>
        <w:t>Окно «Выбор шаблона листа согласования»</w:t>
      </w:r>
    </w:p>
    <w:p w14:paraId="4237886C" w14:textId="0A40A8E8" w:rsidR="00296C1B" w:rsidRDefault="00296C1B" w:rsidP="00296C1B">
      <w:pPr>
        <w:pStyle w:val="af"/>
      </w:pPr>
      <w:r>
        <w:t>В результате лист согласования заполнится на основании выбранного шаблона (</w:t>
      </w:r>
      <w:r w:rsidR="00BC3BB7">
        <w:fldChar w:fldCharType="begin"/>
      </w:r>
      <w:r w:rsidR="00BC3BB7">
        <w:instrText xml:space="preserve"> REF _Ref53145530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114</w:t>
      </w:r>
      <w:r w:rsidR="00BC3BB7">
        <w:fldChar w:fldCharType="end"/>
      </w:r>
      <w:r>
        <w:t>).</w:t>
      </w:r>
    </w:p>
    <w:p w14:paraId="67797378" w14:textId="6D9C7DE2" w:rsidR="00296C1B" w:rsidRDefault="00F0706E" w:rsidP="00296C1B">
      <w:pPr>
        <w:pStyle w:val="af0"/>
      </w:pPr>
      <w:r>
        <w:lastRenderedPageBreak/>
        <w:drawing>
          <wp:inline distT="0" distB="0" distL="0" distR="0" wp14:anchorId="202DA6BF" wp14:editId="07B20A46">
            <wp:extent cx="6120130" cy="5215890"/>
            <wp:effectExtent l="0" t="0" r="508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FB370" w14:textId="27962A62" w:rsidR="00296C1B" w:rsidRDefault="00296C1B" w:rsidP="00296C1B">
      <w:pPr>
        <w:pStyle w:val="af2"/>
      </w:pPr>
      <w:bookmarkStart w:id="383" w:name="_Ref53145530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114</w:t>
      </w:r>
      <w:r w:rsidR="00E1516A">
        <w:rPr>
          <w:noProof/>
        </w:rPr>
        <w:fldChar w:fldCharType="end"/>
      </w:r>
      <w:bookmarkEnd w:id="383"/>
      <w:r w:rsidRPr="00CE21DB">
        <w:t xml:space="preserve">. </w:t>
      </w:r>
      <w:r>
        <w:t>Лист согласования, заполненный на основании шаблона</w:t>
      </w:r>
    </w:p>
    <w:p w14:paraId="41A3984B" w14:textId="77777777" w:rsidR="00296C1B" w:rsidRDefault="00296C1B" w:rsidP="00296C1B">
      <w:pPr>
        <w:pStyle w:val="4"/>
      </w:pPr>
      <w:r>
        <w:t>Сохранение и редактирование листа согласования</w:t>
      </w:r>
    </w:p>
    <w:p w14:paraId="3C164F76" w14:textId="50805531" w:rsidR="00296C1B" w:rsidRPr="0087518B" w:rsidRDefault="00296C1B" w:rsidP="00296C1B">
      <w:pPr>
        <w:pStyle w:val="af"/>
      </w:pPr>
      <w:r>
        <w:t>Для сохранения листа согласования</w:t>
      </w:r>
      <w:r w:rsidRPr="0087518B">
        <w:t xml:space="preserve"> необходимо нажать на кнопку «Сохранить» (</w:t>
      </w:r>
      <w:r w:rsidR="00BC3BB7">
        <w:fldChar w:fldCharType="begin"/>
      </w:r>
      <w:r w:rsidR="00BC3BB7">
        <w:instrText xml:space="preserve"> REF _Ref53145535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115</w:t>
      </w:r>
      <w:r w:rsidR="00BC3BB7">
        <w:fldChar w:fldCharType="end"/>
      </w:r>
      <w:r w:rsidRPr="0087518B">
        <w:t>).</w:t>
      </w:r>
    </w:p>
    <w:p w14:paraId="3EF33005" w14:textId="66510BBF" w:rsidR="00296C1B" w:rsidRDefault="00F0706E" w:rsidP="00296C1B">
      <w:pPr>
        <w:pStyle w:val="af0"/>
      </w:pPr>
      <w:r>
        <w:lastRenderedPageBreak/>
        <w:drawing>
          <wp:inline distT="0" distB="0" distL="0" distR="0" wp14:anchorId="4D93C0B3" wp14:editId="4930D815">
            <wp:extent cx="6120130" cy="5207635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0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5F49B" w14:textId="4E3C7B26" w:rsidR="00296C1B" w:rsidRPr="00BD089D" w:rsidRDefault="00296C1B" w:rsidP="00296C1B">
      <w:pPr>
        <w:pStyle w:val="af2"/>
        <w:rPr>
          <w:spacing w:val="2"/>
          <w:szCs w:val="28"/>
        </w:rPr>
      </w:pPr>
      <w:bookmarkStart w:id="384" w:name="_Ref53145535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115</w:t>
      </w:r>
      <w:r w:rsidR="00E1516A">
        <w:rPr>
          <w:noProof/>
        </w:rPr>
        <w:fldChar w:fldCharType="end"/>
      </w:r>
      <w:bookmarkEnd w:id="384"/>
      <w:r w:rsidRPr="00CE21DB">
        <w:t xml:space="preserve">. </w:t>
      </w:r>
      <w:r>
        <w:t>Сохранение данных</w:t>
      </w:r>
    </w:p>
    <w:p w14:paraId="3805880B" w14:textId="77777777" w:rsidR="00296C1B" w:rsidRPr="0087518B" w:rsidRDefault="00296C1B" w:rsidP="00296C1B">
      <w:pPr>
        <w:pStyle w:val="af"/>
      </w:pPr>
      <w:r w:rsidRPr="0087518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4740EE81" w14:textId="77777777" w:rsidR="00296C1B" w:rsidRPr="0087518B" w:rsidRDefault="00296C1B" w:rsidP="00296C1B">
      <w:pPr>
        <w:pStyle w:val="af"/>
      </w:pPr>
      <w:r w:rsidRPr="0087518B">
        <w:rPr>
          <w:b/>
        </w:rPr>
        <w:t>Важно!</w:t>
      </w:r>
      <w:r w:rsidRPr="0087518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утверждающее лица не приступили к процессу согласования.</w:t>
      </w:r>
    </w:p>
    <w:p w14:paraId="210AA2E8" w14:textId="0A11E627" w:rsidR="00296C1B" w:rsidRPr="0087518B" w:rsidRDefault="00296C1B" w:rsidP="00296C1B">
      <w:pPr>
        <w:pStyle w:val="af"/>
      </w:pPr>
      <w:r w:rsidRPr="0087518B">
        <w:t xml:space="preserve">Для </w:t>
      </w:r>
      <w:r>
        <w:t>редактирования перечня</w:t>
      </w:r>
      <w:r w:rsidRPr="0087518B">
        <w:t xml:space="preserve"> согласующих или утверждающих, необходимо нажать на кнопку «Редактировать» (</w:t>
      </w:r>
      <w:r w:rsidR="00BC3BB7">
        <w:fldChar w:fldCharType="begin"/>
      </w:r>
      <w:r w:rsidR="00BC3BB7">
        <w:instrText xml:space="preserve"> REF _Ref53145543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116</w:t>
      </w:r>
      <w:r w:rsidR="00BC3BB7">
        <w:fldChar w:fldCharType="end"/>
      </w:r>
      <w:r w:rsidRPr="0087518B">
        <w:t>).</w:t>
      </w:r>
    </w:p>
    <w:p w14:paraId="3018622B" w14:textId="6BB71CA4" w:rsidR="00296C1B" w:rsidRPr="00AF5E49" w:rsidRDefault="00F0706E" w:rsidP="00296C1B">
      <w:pPr>
        <w:pStyle w:val="af0"/>
      </w:pPr>
      <w:r>
        <w:lastRenderedPageBreak/>
        <w:drawing>
          <wp:inline distT="0" distB="0" distL="0" distR="0" wp14:anchorId="48C4EFDF" wp14:editId="1F977D2A">
            <wp:extent cx="6120130" cy="5253990"/>
            <wp:effectExtent l="0" t="0" r="0" b="381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AD4D4" w14:textId="6AD2A6F0" w:rsidR="00296C1B" w:rsidRPr="00AF5E49" w:rsidRDefault="00296C1B" w:rsidP="00296C1B">
      <w:pPr>
        <w:pStyle w:val="af2"/>
        <w:rPr>
          <w:spacing w:val="2"/>
          <w:szCs w:val="28"/>
        </w:rPr>
      </w:pPr>
      <w:bookmarkStart w:id="385" w:name="_Ref53145543"/>
      <w:r w:rsidRPr="00CE21DB">
        <w:t>Рисунок </w:t>
      </w:r>
      <w:r w:rsidR="00E1516A">
        <w:fldChar w:fldCharType="begin"/>
      </w:r>
      <w:r w:rsidR="00E1516A">
        <w:instrText xml:space="preserve"> SEQ Рисунок \* ARABIC</w:instrText>
      </w:r>
      <w:r w:rsidR="00E1516A">
        <w:instrText xml:space="preserve"> </w:instrText>
      </w:r>
      <w:r w:rsidR="00E1516A">
        <w:fldChar w:fldCharType="separate"/>
      </w:r>
      <w:r w:rsidR="00D23FC4">
        <w:rPr>
          <w:noProof/>
        </w:rPr>
        <w:t>116</w:t>
      </w:r>
      <w:r w:rsidR="00E1516A">
        <w:rPr>
          <w:noProof/>
        </w:rPr>
        <w:fldChar w:fldCharType="end"/>
      </w:r>
      <w:bookmarkEnd w:id="385"/>
      <w:r w:rsidRPr="00CE21DB">
        <w:t xml:space="preserve">. </w:t>
      </w:r>
      <w:r>
        <w:rPr>
          <w:spacing w:val="2"/>
          <w:szCs w:val="28"/>
        </w:rPr>
        <w:t>Редактирование листа согласования</w:t>
      </w:r>
    </w:p>
    <w:p w14:paraId="2D438E40" w14:textId="7EEF1A28" w:rsidR="00296C1B" w:rsidRPr="00AF5E49" w:rsidRDefault="00296C1B" w:rsidP="00296C1B">
      <w:pPr>
        <w:pStyle w:val="af"/>
      </w:pPr>
      <w:r w:rsidRPr="00AF5E49">
        <w:t>Для удаления согласующего лица необходимо нажать на кнопку «Удалить» (</w:t>
      </w:r>
      <w:r w:rsidR="00BC3BB7">
        <w:fldChar w:fldCharType="begin"/>
      </w:r>
      <w:r w:rsidR="00BC3BB7">
        <w:instrText xml:space="preserve"> REF _Ref53145553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117</w:t>
      </w:r>
      <w:r w:rsidR="00BC3BB7">
        <w:fldChar w:fldCharType="end"/>
      </w:r>
      <w:r w:rsidRPr="00AF5E49">
        <w:t>).</w:t>
      </w:r>
    </w:p>
    <w:p w14:paraId="13B500CC" w14:textId="35CB741B" w:rsidR="00296C1B" w:rsidRDefault="00F0706E" w:rsidP="00296C1B">
      <w:pPr>
        <w:pStyle w:val="af0"/>
      </w:pPr>
      <w:bookmarkStart w:id="386" w:name="_Ref488402324"/>
      <w:r>
        <w:lastRenderedPageBreak/>
        <w:drawing>
          <wp:inline distT="0" distB="0" distL="0" distR="0" wp14:anchorId="0F2495B3" wp14:editId="29526341">
            <wp:extent cx="6120130" cy="5234940"/>
            <wp:effectExtent l="0" t="0" r="5080" b="254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3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C59E5" w14:textId="59320826" w:rsidR="00296C1B" w:rsidRPr="00AF5E49" w:rsidRDefault="00296C1B" w:rsidP="00296C1B">
      <w:pPr>
        <w:pStyle w:val="af2"/>
        <w:rPr>
          <w:spacing w:val="2"/>
          <w:szCs w:val="28"/>
        </w:rPr>
      </w:pPr>
      <w:bookmarkStart w:id="387" w:name="_Ref53145553"/>
      <w:bookmarkEnd w:id="386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117</w:t>
      </w:r>
      <w:r w:rsidR="00E1516A">
        <w:rPr>
          <w:noProof/>
        </w:rPr>
        <w:fldChar w:fldCharType="end"/>
      </w:r>
      <w:bookmarkEnd w:id="387"/>
      <w:r w:rsidRPr="00CE21DB">
        <w:t xml:space="preserve">. </w:t>
      </w:r>
      <w:r>
        <w:rPr>
          <w:spacing w:val="2"/>
          <w:szCs w:val="28"/>
        </w:rPr>
        <w:t>Удаление пользователя</w:t>
      </w:r>
    </w:p>
    <w:p w14:paraId="03415A1F" w14:textId="22976866" w:rsidR="00296C1B" w:rsidRPr="00AF5E49" w:rsidRDefault="00296C1B" w:rsidP="00296C1B">
      <w:pPr>
        <w:pStyle w:val="af"/>
      </w:pPr>
      <w:r w:rsidRPr="00AF5E49">
        <w:t>После этого для добавления нового согласующего лица необходимо нажать на кнопку «Добавить» (</w:t>
      </w:r>
      <w:r w:rsidR="00BC3BB7">
        <w:fldChar w:fldCharType="begin"/>
      </w:r>
      <w:r w:rsidR="00BC3BB7">
        <w:instrText xml:space="preserve"> REF _Ref53145558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118</w:t>
      </w:r>
      <w:r w:rsidR="00BC3BB7">
        <w:fldChar w:fldCharType="end"/>
      </w:r>
      <w:r w:rsidRPr="00AF5E49">
        <w:t>).</w:t>
      </w:r>
    </w:p>
    <w:p w14:paraId="7D2B0603" w14:textId="258CD7DD" w:rsidR="00296C1B" w:rsidRPr="007208E5" w:rsidRDefault="00F0706E" w:rsidP="00296C1B">
      <w:pPr>
        <w:pStyle w:val="af0"/>
      </w:pPr>
      <w:r>
        <w:lastRenderedPageBreak/>
        <w:drawing>
          <wp:inline distT="0" distB="0" distL="0" distR="0" wp14:anchorId="114D0CF9" wp14:editId="1E698C0C">
            <wp:extent cx="6120130" cy="5241925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2AE7B" w14:textId="274205B7" w:rsidR="00296C1B" w:rsidRPr="00AF5E49" w:rsidRDefault="00296C1B" w:rsidP="00296C1B">
      <w:pPr>
        <w:pStyle w:val="af2"/>
        <w:rPr>
          <w:spacing w:val="2"/>
          <w:szCs w:val="28"/>
        </w:rPr>
      </w:pPr>
      <w:bookmarkStart w:id="388" w:name="_Ref53145558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118</w:t>
      </w:r>
      <w:r w:rsidR="00E1516A">
        <w:rPr>
          <w:noProof/>
        </w:rPr>
        <w:fldChar w:fldCharType="end"/>
      </w:r>
      <w:bookmarkEnd w:id="388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743C8C28" w14:textId="3A782692" w:rsidR="00296C1B" w:rsidRPr="008A4BFF" w:rsidRDefault="00296C1B" w:rsidP="00296C1B">
      <w:pPr>
        <w:pStyle w:val="af"/>
      </w:pPr>
      <w:r w:rsidRPr="008A4BFF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="00BC3BB7">
        <w:fldChar w:fldCharType="begin"/>
      </w:r>
      <w:r w:rsidR="00BC3BB7">
        <w:instrText xml:space="preserve"> REF _Ref53145563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119</w:t>
      </w:r>
      <w:r w:rsidR="00BC3BB7">
        <w:fldChar w:fldCharType="end"/>
      </w:r>
      <w:r w:rsidRPr="008A4BFF">
        <w:t>).</w:t>
      </w:r>
    </w:p>
    <w:p w14:paraId="51D9D4E3" w14:textId="2E6C86EE" w:rsidR="00296C1B" w:rsidRPr="00AF5E49" w:rsidRDefault="00F0706E" w:rsidP="00296C1B">
      <w:pPr>
        <w:pStyle w:val="af0"/>
      </w:pPr>
      <w:r>
        <w:drawing>
          <wp:inline distT="0" distB="0" distL="0" distR="0" wp14:anchorId="793E8BF9" wp14:editId="6F8CD62D">
            <wp:extent cx="5695238" cy="1980952"/>
            <wp:effectExtent l="0" t="0" r="1270" b="63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8FA22" w14:textId="148134C7" w:rsidR="00296C1B" w:rsidRPr="00AF5E49" w:rsidRDefault="00296C1B" w:rsidP="00296C1B">
      <w:pPr>
        <w:pStyle w:val="af2"/>
        <w:rPr>
          <w:spacing w:val="2"/>
          <w:szCs w:val="28"/>
        </w:rPr>
      </w:pPr>
      <w:bookmarkStart w:id="389" w:name="_Ref53145563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119</w:t>
      </w:r>
      <w:r w:rsidR="00E1516A">
        <w:rPr>
          <w:noProof/>
        </w:rPr>
        <w:fldChar w:fldCharType="end"/>
      </w:r>
      <w:bookmarkEnd w:id="389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3530B2E2" w14:textId="10EE8ABA" w:rsidR="00296C1B" w:rsidRPr="008A4BFF" w:rsidRDefault="00296C1B" w:rsidP="00296C1B">
      <w:pPr>
        <w:pStyle w:val="af"/>
      </w:pPr>
      <w:r w:rsidRPr="008A4BFF">
        <w:lastRenderedPageBreak/>
        <w:t xml:space="preserve">Для </w:t>
      </w:r>
      <w:r>
        <w:t>замены согласующего</w:t>
      </w:r>
      <w:r w:rsidRPr="008A4BFF">
        <w:t xml:space="preserve"> лицо, необходимо </w:t>
      </w:r>
      <w:r>
        <w:t xml:space="preserve">одним нажатием левой кнопки мыши </w:t>
      </w:r>
      <w:r w:rsidRPr="008A4BFF">
        <w:t>выделить соответствующую строку и нажать на кнопку «Заменить» (</w:t>
      </w:r>
      <w:r w:rsidR="00BC3BB7">
        <w:fldChar w:fldCharType="begin"/>
      </w:r>
      <w:r w:rsidR="00BC3BB7">
        <w:instrText xml:space="preserve"> REF _Ref53145569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120</w:t>
      </w:r>
      <w:r w:rsidR="00BC3BB7">
        <w:fldChar w:fldCharType="end"/>
      </w:r>
      <w:r w:rsidRPr="008A4BFF">
        <w:t>).</w:t>
      </w:r>
    </w:p>
    <w:p w14:paraId="284B5B59" w14:textId="2A4CB5CC" w:rsidR="00296C1B" w:rsidRPr="00AF5E49" w:rsidRDefault="00F0706E" w:rsidP="00296C1B">
      <w:pPr>
        <w:pStyle w:val="af0"/>
      </w:pPr>
      <w:r>
        <w:drawing>
          <wp:inline distT="0" distB="0" distL="0" distR="0" wp14:anchorId="45219E7A" wp14:editId="5A6ECFAE">
            <wp:extent cx="5402896" cy="5060382"/>
            <wp:effectExtent l="0" t="0" r="7620" b="698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437867" cy="50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C379A" w14:textId="5BE71DBD" w:rsidR="00296C1B" w:rsidRPr="00AF5E49" w:rsidRDefault="00296C1B" w:rsidP="00296C1B">
      <w:pPr>
        <w:pStyle w:val="af2"/>
        <w:rPr>
          <w:spacing w:val="2"/>
          <w:szCs w:val="28"/>
        </w:rPr>
      </w:pPr>
      <w:bookmarkStart w:id="390" w:name="_Ref53145569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120</w:t>
      </w:r>
      <w:r w:rsidR="00E1516A">
        <w:rPr>
          <w:noProof/>
        </w:rPr>
        <w:fldChar w:fldCharType="end"/>
      </w:r>
      <w:bookmarkEnd w:id="390"/>
      <w:r w:rsidRPr="00CE21DB">
        <w:t xml:space="preserve">. </w:t>
      </w:r>
      <w:r>
        <w:rPr>
          <w:spacing w:val="2"/>
          <w:szCs w:val="28"/>
        </w:rPr>
        <w:t>Замена пользователя</w:t>
      </w:r>
    </w:p>
    <w:p w14:paraId="7FEDF9B7" w14:textId="00FD46DE" w:rsidR="00296C1B" w:rsidRPr="003809AA" w:rsidRDefault="00296C1B" w:rsidP="00296C1B">
      <w:pPr>
        <w:pStyle w:val="af"/>
      </w:pPr>
      <w:r w:rsidRPr="00AF5E49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="00BC3BB7">
        <w:fldChar w:fldCharType="begin"/>
      </w:r>
      <w:r w:rsidR="00BC3BB7">
        <w:instrText xml:space="preserve"> REF _Ref53145575 \h </w:instrText>
      </w:r>
      <w:r w:rsidR="00BC3BB7">
        <w:fldChar w:fldCharType="separate"/>
      </w:r>
      <w:r w:rsidR="00D23FC4" w:rsidRPr="00CE21DB">
        <w:t>Рисунок </w:t>
      </w:r>
      <w:r w:rsidR="00D23FC4">
        <w:rPr>
          <w:noProof/>
        </w:rPr>
        <w:t>121</w:t>
      </w:r>
      <w:r w:rsidR="00BC3BB7">
        <w:fldChar w:fldCharType="end"/>
      </w:r>
      <w:r w:rsidRPr="003809AA">
        <w:t>).</w:t>
      </w:r>
    </w:p>
    <w:p w14:paraId="6791DB89" w14:textId="0F945B30" w:rsidR="00296C1B" w:rsidRPr="003809AA" w:rsidRDefault="00F0706E" w:rsidP="00296C1B">
      <w:pPr>
        <w:pStyle w:val="af0"/>
      </w:pPr>
      <w:r>
        <w:drawing>
          <wp:inline distT="0" distB="0" distL="0" distR="0" wp14:anchorId="4C424544" wp14:editId="79865707">
            <wp:extent cx="4682725" cy="1628775"/>
            <wp:effectExtent l="0" t="0" r="381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797246" cy="166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012ED" w14:textId="497AFE2E" w:rsidR="00296C1B" w:rsidRPr="00AF5E49" w:rsidRDefault="00296C1B" w:rsidP="00296C1B">
      <w:pPr>
        <w:pStyle w:val="af2"/>
        <w:rPr>
          <w:spacing w:val="2"/>
          <w:szCs w:val="28"/>
        </w:rPr>
      </w:pPr>
      <w:bookmarkStart w:id="391" w:name="_Ref53145575"/>
      <w:r w:rsidRPr="00CE21DB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121</w:t>
      </w:r>
      <w:r w:rsidR="00E1516A">
        <w:rPr>
          <w:noProof/>
        </w:rPr>
        <w:fldChar w:fldCharType="end"/>
      </w:r>
      <w:bookmarkEnd w:id="391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5502E71D" w14:textId="606FB8CE" w:rsidR="00296C1B" w:rsidRPr="008A4BFF" w:rsidRDefault="00296C1B" w:rsidP="00296C1B">
      <w:pPr>
        <w:pStyle w:val="af"/>
      </w:pPr>
      <w:r w:rsidRPr="008A4BFF">
        <w:lastRenderedPageBreak/>
        <w:t>Для сохранения внесенных изменений необходимо нажать на кнопку «Сохранить» (</w:t>
      </w:r>
      <w:r w:rsidR="00BC3BB7">
        <w:fldChar w:fldCharType="begin"/>
      </w:r>
      <w:r w:rsidR="00BC3BB7">
        <w:instrText xml:space="preserve"> REF _Ref53145580 \h </w:instrText>
      </w:r>
      <w:r w:rsidR="00BC3BB7">
        <w:fldChar w:fldCharType="separate"/>
      </w:r>
      <w:r w:rsidR="00D23FC4" w:rsidRPr="00E2634C">
        <w:t>Рисунок </w:t>
      </w:r>
      <w:r w:rsidR="00D23FC4">
        <w:rPr>
          <w:noProof/>
        </w:rPr>
        <w:t>122</w:t>
      </w:r>
      <w:r w:rsidR="00BC3BB7">
        <w:fldChar w:fldCharType="end"/>
      </w:r>
      <w:r w:rsidRPr="008A4BFF">
        <w:t>).</w:t>
      </w:r>
    </w:p>
    <w:p w14:paraId="6B691548" w14:textId="3911A91A" w:rsidR="00296C1B" w:rsidRPr="00AF5E49" w:rsidRDefault="00F0706E" w:rsidP="00296C1B">
      <w:pPr>
        <w:pStyle w:val="af0"/>
      </w:pPr>
      <w:r>
        <w:drawing>
          <wp:inline distT="0" distB="0" distL="0" distR="0" wp14:anchorId="061DA8E6" wp14:editId="49D95725">
            <wp:extent cx="6120130" cy="5732145"/>
            <wp:effectExtent l="0" t="0" r="0" b="190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24B84" w14:textId="7591245B" w:rsidR="00296C1B" w:rsidRPr="00E2634C" w:rsidRDefault="00296C1B" w:rsidP="00296C1B">
      <w:pPr>
        <w:pStyle w:val="af2"/>
      </w:pPr>
      <w:bookmarkStart w:id="392" w:name="_Ref53145580"/>
      <w:r w:rsidRPr="00E2634C">
        <w:t>Рисунок </w:t>
      </w:r>
      <w:r w:rsidR="00E1516A">
        <w:fldChar w:fldCharType="begin"/>
      </w:r>
      <w:r w:rsidR="00E1516A">
        <w:instrText xml:space="preserve"> SEQ Рисунок \</w:instrText>
      </w:r>
      <w:r w:rsidR="00E1516A">
        <w:instrText xml:space="preserve">* ARABIC </w:instrText>
      </w:r>
      <w:r w:rsidR="00E1516A">
        <w:fldChar w:fldCharType="separate"/>
      </w:r>
      <w:r w:rsidR="00D23FC4">
        <w:rPr>
          <w:noProof/>
        </w:rPr>
        <w:t>122</w:t>
      </w:r>
      <w:r w:rsidR="00E1516A">
        <w:rPr>
          <w:noProof/>
        </w:rPr>
        <w:fldChar w:fldCharType="end"/>
      </w:r>
      <w:bookmarkEnd w:id="392"/>
      <w:r w:rsidRPr="00E2634C">
        <w:t xml:space="preserve">. </w:t>
      </w:r>
      <w:r>
        <w:t>Сохранение листа согласования</w:t>
      </w:r>
    </w:p>
    <w:p w14:paraId="0AF7D136" w14:textId="6FDA16EE" w:rsidR="00296C1B" w:rsidRDefault="00296C1B" w:rsidP="00296C1B">
      <w:pPr>
        <w:pStyle w:val="af"/>
      </w:pPr>
      <w:r w:rsidRPr="008A4BFF">
        <w:t>После формирования листа согласования</w:t>
      </w:r>
      <w:r>
        <w:t xml:space="preserve"> пользователи</w:t>
      </w:r>
      <w:r w:rsidRPr="008A4BFF">
        <w:t>, внесенные в перечень согласующих и утверждающих, последовательно осуществляют согласование документа согласно п.п</w:t>
      </w:r>
      <w:r>
        <w:t>. </w:t>
      </w:r>
      <w:r>
        <w:fldChar w:fldCharType="begin"/>
      </w:r>
      <w:r>
        <w:instrText xml:space="preserve"> REF _Ref53144019 \r \h </w:instrText>
      </w:r>
      <w:r>
        <w:fldChar w:fldCharType="separate"/>
      </w:r>
      <w:r w:rsidR="00D23FC4">
        <w:t>5.3.2</w:t>
      </w:r>
      <w:r>
        <w:fldChar w:fldCharType="end"/>
      </w:r>
      <w:r>
        <w:t xml:space="preserve"> и п.п. </w:t>
      </w:r>
      <w:r>
        <w:fldChar w:fldCharType="begin"/>
      </w:r>
      <w:r>
        <w:instrText xml:space="preserve"> REF _Ref398302955 \r \h </w:instrText>
      </w:r>
      <w:r>
        <w:fldChar w:fldCharType="separate"/>
      </w:r>
      <w:r w:rsidR="00D23FC4">
        <w:t>5.3.3</w:t>
      </w:r>
      <w:r>
        <w:fldChar w:fldCharType="end"/>
      </w:r>
      <w:r>
        <w:t xml:space="preserve"> </w:t>
      </w:r>
      <w:r w:rsidRPr="008A4BFF">
        <w:t>настоящего руководства пользователя.</w:t>
      </w:r>
    </w:p>
    <w:p w14:paraId="04F9A0BB" w14:textId="77777777" w:rsidR="00D95ED4" w:rsidRPr="00BC269F" w:rsidRDefault="00D95ED4" w:rsidP="00636701">
      <w:pPr>
        <w:pStyle w:val="3"/>
      </w:pPr>
      <w:bookmarkStart w:id="393" w:name="_Ref53144019"/>
      <w:bookmarkStart w:id="394" w:name="_Toc82012598"/>
      <w:r w:rsidRPr="00BC269F">
        <w:lastRenderedPageBreak/>
        <w:t>Согласование</w:t>
      </w:r>
      <w:bookmarkEnd w:id="370"/>
      <w:bookmarkEnd w:id="393"/>
      <w:bookmarkEnd w:id="394"/>
    </w:p>
    <w:p w14:paraId="7797E731" w14:textId="2EC4FDB6" w:rsidR="00D95ED4" w:rsidRPr="00BC269F" w:rsidRDefault="00D95ED4" w:rsidP="00D95ED4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</w:t>
      </w:r>
      <w:r w:rsidR="00C262AE">
        <w:rPr>
          <w:lang w:eastAsia="zh-CN"/>
        </w:rPr>
        <w:t xml:space="preserve">лью «Формирование и ведение БР </w:t>
      </w:r>
      <w:r w:rsidRPr="00BC269F">
        <w:rPr>
          <w:lang w:eastAsia="zh-CN"/>
        </w:rPr>
        <w:t>РБС (Согласование)»</w:t>
      </w:r>
      <w:r w:rsidR="004D53B8">
        <w:rPr>
          <w:lang w:eastAsia="zh-CN"/>
        </w:rPr>
        <w:t>.</w:t>
      </w:r>
    </w:p>
    <w:p w14:paraId="198D4B06" w14:textId="1C1D7AE7" w:rsidR="00D95ED4" w:rsidRPr="00BC269F" w:rsidRDefault="00D95ED4" w:rsidP="00D95ED4">
      <w:pPr>
        <w:pStyle w:val="af"/>
      </w:pPr>
      <w:r w:rsidRPr="00BC269F">
        <w:t>Для согласования документа согласующему необходимо</w:t>
      </w:r>
      <w:r w:rsidR="008810BC">
        <w:t xml:space="preserve"> </w:t>
      </w:r>
      <w:r w:rsidR="008810BC" w:rsidRPr="00BC269F">
        <w:t>одним нажатием левой кнопки</w:t>
      </w:r>
      <w:r w:rsidR="008810BC">
        <w:t xml:space="preserve"> мыши</w:t>
      </w:r>
      <w:r w:rsidRPr="00BC269F">
        <w:t xml:space="preserve"> выделить соответствующую строку, нажать на кнопку «Согласование» и</w:t>
      </w:r>
      <w:r w:rsidR="00304D86" w:rsidRPr="00304D86">
        <w:t xml:space="preserve"> </w:t>
      </w:r>
      <w:r w:rsidR="00304D86" w:rsidRPr="00BC269F">
        <w:t>одним нажатием левой кнопки</w:t>
      </w:r>
      <w:r w:rsidR="00304D86">
        <w:t xml:space="preserve"> мыши</w:t>
      </w:r>
      <w:r w:rsidRPr="00BC269F">
        <w:t xml:space="preserve"> 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_Ref380592854 \h  \* MERGEFORMAT </w:instrText>
      </w:r>
      <w:r w:rsidRPr="00BC269F">
        <w:fldChar w:fldCharType="separate"/>
      </w:r>
      <w:r w:rsidR="00D23FC4">
        <w:t>Рисунок 123</w:t>
      </w:r>
      <w:r w:rsidRPr="00BC269F">
        <w:fldChar w:fldCharType="end"/>
      </w:r>
      <w:r w:rsidRPr="00BC269F">
        <w:t>).</w:t>
      </w:r>
    </w:p>
    <w:p w14:paraId="5C83E158" w14:textId="521949F9" w:rsidR="00D95ED4" w:rsidRPr="00EF1968" w:rsidRDefault="00986C3F" w:rsidP="00D95ED4">
      <w:pPr>
        <w:pStyle w:val="af0"/>
      </w:pPr>
      <w:r>
        <w:drawing>
          <wp:inline distT="0" distB="0" distL="0" distR="0" wp14:anchorId="65B28ACF" wp14:editId="5B2A8119">
            <wp:extent cx="6120130" cy="2058670"/>
            <wp:effectExtent l="0" t="0" r="0" b="0"/>
            <wp:docPr id="2053" name="Рисунок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8E7B3" w14:textId="32009E3A" w:rsidR="00D95ED4" w:rsidRPr="00BC269F" w:rsidRDefault="001722AE" w:rsidP="00EF1968">
      <w:pPr>
        <w:pStyle w:val="af2"/>
      </w:pPr>
      <w:bookmarkStart w:id="395" w:name="_Ref38059285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123</w:t>
      </w:r>
      <w:r w:rsidR="00E1516A">
        <w:rPr>
          <w:noProof/>
        </w:rPr>
        <w:fldChar w:fldCharType="end"/>
      </w:r>
      <w:bookmarkEnd w:id="395"/>
      <w:r w:rsidR="00D95ED4" w:rsidRPr="00BC269F">
        <w:t xml:space="preserve">. </w:t>
      </w:r>
      <w:r w:rsidR="00360F0D">
        <w:t>Переход ко внутреннему согласованию документа</w:t>
      </w:r>
    </w:p>
    <w:p w14:paraId="358DAC19" w14:textId="7AF7EC71" w:rsidR="00D95ED4" w:rsidRPr="00BC269F" w:rsidRDefault="00D95ED4" w:rsidP="00D95ED4">
      <w:pPr>
        <w:pStyle w:val="af"/>
      </w:pPr>
      <w:r w:rsidRPr="00BC269F">
        <w:t>При необходимости согласующее лицо может назначить другое ответственное за согласование лицо согласно описанию в п.п. </w:t>
      </w:r>
      <w:r w:rsidRPr="00BC269F">
        <w:fldChar w:fldCharType="begin"/>
      </w:r>
      <w:r w:rsidRPr="00BC269F">
        <w:instrText xml:space="preserve"> REF _Ref398302932 \r \h </w:instrText>
      </w:r>
      <w:r w:rsidRPr="00BC269F">
        <w:fldChar w:fldCharType="separate"/>
      </w:r>
      <w:r w:rsidR="00D23FC4">
        <w:t>5.3.1</w:t>
      </w:r>
      <w:r w:rsidRPr="00BC269F">
        <w:fldChar w:fldCharType="end"/>
      </w:r>
      <w:r w:rsidR="003A43BE">
        <w:t> </w:t>
      </w:r>
      <w:r w:rsidRPr="00BC269F">
        <w:t>настоящего руководства пользователя.</w:t>
      </w:r>
    </w:p>
    <w:p w14:paraId="4ED94828" w14:textId="4AB03B00" w:rsidR="005E1D17" w:rsidRPr="005E1D17" w:rsidRDefault="005E1D17" w:rsidP="005E1D17">
      <w:pPr>
        <w:tabs>
          <w:tab w:val="left" w:pos="1134"/>
        </w:tabs>
        <w:ind w:firstLine="709"/>
        <w:jc w:val="both"/>
        <w:rPr>
          <w:spacing w:val="2"/>
        </w:rPr>
      </w:pPr>
      <w:r w:rsidRPr="005E1D17">
        <w:rPr>
          <w:spacing w:val="2"/>
        </w:rPr>
        <w:t>В открывшемся окне «Лист согласования» необходимо нажать на кнопку «Согласовано» (</w:t>
      </w:r>
      <w:r w:rsidR="00787938">
        <w:rPr>
          <w:spacing w:val="2"/>
        </w:rPr>
        <w:fldChar w:fldCharType="begin"/>
      </w:r>
      <w:r w:rsidR="00787938">
        <w:rPr>
          <w:spacing w:val="2"/>
        </w:rPr>
        <w:instrText xml:space="preserve"> REF _Ref519786461 \h </w:instrText>
      </w:r>
      <w:r w:rsidR="00787938">
        <w:rPr>
          <w:spacing w:val="2"/>
        </w:rPr>
      </w:r>
      <w:r w:rsidR="00787938">
        <w:rPr>
          <w:spacing w:val="2"/>
        </w:rPr>
        <w:fldChar w:fldCharType="separate"/>
      </w:r>
      <w:r w:rsidR="00D23FC4">
        <w:rPr>
          <w:noProof/>
        </w:rPr>
        <w:t>Рисунок 124</w:t>
      </w:r>
      <w:r w:rsidR="00787938">
        <w:rPr>
          <w:spacing w:val="2"/>
        </w:rPr>
        <w:fldChar w:fldCharType="end"/>
      </w:r>
      <w:r w:rsidRPr="005E1D17">
        <w:rPr>
          <w:spacing w:val="2"/>
        </w:rPr>
        <w:t>).</w:t>
      </w:r>
    </w:p>
    <w:p w14:paraId="00B1F97B" w14:textId="65D44730" w:rsidR="005E1D17" w:rsidRPr="0022116A" w:rsidRDefault="00F0706E" w:rsidP="00EF1968">
      <w:pPr>
        <w:pStyle w:val="af0"/>
        <w:rPr>
          <w:b/>
        </w:rPr>
      </w:pPr>
      <w:r>
        <w:lastRenderedPageBreak/>
        <w:drawing>
          <wp:inline distT="0" distB="0" distL="0" distR="0" wp14:anchorId="43840719" wp14:editId="1B88FFD7">
            <wp:extent cx="6120130" cy="5240655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C9A15" w14:textId="2A385158" w:rsidR="005E1D17" w:rsidRPr="005E1D17" w:rsidRDefault="001722AE" w:rsidP="00EF1968">
      <w:pPr>
        <w:pStyle w:val="af2"/>
        <w:rPr>
          <w:noProof/>
        </w:rPr>
      </w:pPr>
      <w:bookmarkStart w:id="396" w:name="_Ref519786461"/>
      <w:r>
        <w:rPr>
          <w:noProof/>
        </w:rPr>
        <w:t>Рисунок </w:t>
      </w:r>
      <w:r w:rsidR="005E1D17" w:rsidRPr="005E1D17">
        <w:rPr>
          <w:noProof/>
        </w:rPr>
        <w:fldChar w:fldCharType="begin"/>
      </w:r>
      <w:r w:rsidR="005E1D17" w:rsidRPr="005E1D17">
        <w:rPr>
          <w:noProof/>
        </w:rPr>
        <w:instrText xml:space="preserve"> SEQ Рисунок \* ARABIC </w:instrText>
      </w:r>
      <w:r w:rsidR="005E1D17" w:rsidRPr="005E1D17">
        <w:rPr>
          <w:noProof/>
        </w:rPr>
        <w:fldChar w:fldCharType="separate"/>
      </w:r>
      <w:r w:rsidR="00D23FC4">
        <w:rPr>
          <w:noProof/>
        </w:rPr>
        <w:t>124</w:t>
      </w:r>
      <w:r w:rsidR="005E1D17" w:rsidRPr="005E1D17">
        <w:rPr>
          <w:noProof/>
        </w:rPr>
        <w:fldChar w:fldCharType="end"/>
      </w:r>
      <w:bookmarkEnd w:id="396"/>
      <w:r w:rsidR="005E1D17" w:rsidRPr="005E1D17">
        <w:rPr>
          <w:noProof/>
        </w:rPr>
        <w:t xml:space="preserve">. </w:t>
      </w:r>
      <w:r w:rsidR="00360F0D">
        <w:rPr>
          <w:noProof/>
        </w:rPr>
        <w:t>Согласование документа</w:t>
      </w:r>
    </w:p>
    <w:p w14:paraId="4C6FEC86" w14:textId="53B8CA19" w:rsidR="005E1D17" w:rsidRPr="005E1D17" w:rsidRDefault="005E1D17" w:rsidP="00EF1968">
      <w:pPr>
        <w:pStyle w:val="af"/>
      </w:pPr>
      <w:r w:rsidRPr="005E1D17">
        <w:t>В окне «</w:t>
      </w:r>
      <w:r w:rsidR="008810BC">
        <w:t>Ввод комментария</w:t>
      </w:r>
      <w:r w:rsidRPr="005E1D17">
        <w:t>» при необходимости следует заполнить поле «Комментарий» и нажать на кнопку «</w:t>
      </w:r>
      <w:r w:rsidR="008810BC">
        <w:t>Применить</w:t>
      </w:r>
      <w:r w:rsidRPr="005E1D17">
        <w:t>» (</w:t>
      </w:r>
      <w:r w:rsidR="00787938">
        <w:fldChar w:fldCharType="begin"/>
      </w:r>
      <w:r w:rsidR="00787938">
        <w:instrText xml:space="preserve"> REF _Ref521941617 \h </w:instrText>
      </w:r>
      <w:r w:rsidR="00787938">
        <w:fldChar w:fldCharType="separate"/>
      </w:r>
      <w:r w:rsidR="00D23FC4">
        <w:rPr>
          <w:noProof/>
        </w:rPr>
        <w:t>Рисунок 125</w:t>
      </w:r>
      <w:r w:rsidR="00787938">
        <w:fldChar w:fldCharType="end"/>
      </w:r>
      <w:r w:rsidRPr="005E1D17">
        <w:t>).</w:t>
      </w:r>
    </w:p>
    <w:p w14:paraId="7CD1AE43" w14:textId="12D77085" w:rsidR="005E1D17" w:rsidRPr="0022116A" w:rsidRDefault="008810BC" w:rsidP="00EF1968">
      <w:pPr>
        <w:pStyle w:val="af0"/>
      </w:pPr>
      <w:r w:rsidRPr="00EF1968">
        <w:drawing>
          <wp:inline distT="0" distB="0" distL="0" distR="0" wp14:anchorId="44231197" wp14:editId="1066A227">
            <wp:extent cx="3828571" cy="2390476"/>
            <wp:effectExtent l="0" t="0" r="63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828571" cy="2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1968" w:rsidDel="008810BC">
        <w:t xml:space="preserve"> </w:t>
      </w:r>
    </w:p>
    <w:p w14:paraId="13173B86" w14:textId="732DF1DA" w:rsidR="005E1D17" w:rsidRPr="005E1D17" w:rsidRDefault="001722AE" w:rsidP="00EF1968">
      <w:pPr>
        <w:pStyle w:val="af2"/>
        <w:rPr>
          <w:noProof/>
        </w:rPr>
      </w:pPr>
      <w:bookmarkStart w:id="397" w:name="_Ref521941617"/>
      <w:r>
        <w:rPr>
          <w:noProof/>
        </w:rPr>
        <w:t>Рисунок </w:t>
      </w:r>
      <w:r w:rsidR="005E1D17" w:rsidRPr="005E1D17">
        <w:rPr>
          <w:noProof/>
        </w:rPr>
        <w:fldChar w:fldCharType="begin"/>
      </w:r>
      <w:r w:rsidR="005E1D17" w:rsidRPr="005E1D17">
        <w:rPr>
          <w:noProof/>
        </w:rPr>
        <w:instrText xml:space="preserve"> SEQ Рисунок \* ARABIC </w:instrText>
      </w:r>
      <w:r w:rsidR="005E1D17" w:rsidRPr="005E1D17">
        <w:rPr>
          <w:noProof/>
        </w:rPr>
        <w:fldChar w:fldCharType="separate"/>
      </w:r>
      <w:r w:rsidR="00D23FC4">
        <w:rPr>
          <w:noProof/>
        </w:rPr>
        <w:t>125</w:t>
      </w:r>
      <w:r w:rsidR="005E1D17" w:rsidRPr="005E1D17">
        <w:rPr>
          <w:noProof/>
        </w:rPr>
        <w:fldChar w:fldCharType="end"/>
      </w:r>
      <w:bookmarkEnd w:id="397"/>
      <w:r w:rsidR="005E1D17" w:rsidRPr="005E1D17">
        <w:rPr>
          <w:noProof/>
        </w:rPr>
        <w:t xml:space="preserve">. </w:t>
      </w:r>
      <w:r w:rsidR="00360F0D">
        <w:rPr>
          <w:noProof/>
        </w:rPr>
        <w:t>Окно «Ввод комментария»</w:t>
      </w:r>
    </w:p>
    <w:p w14:paraId="7D534ED4" w14:textId="0D221DFB" w:rsidR="005E1D17" w:rsidRDefault="005E1D17" w:rsidP="00EF1968">
      <w:pPr>
        <w:pStyle w:val="af"/>
      </w:pPr>
      <w:r w:rsidRPr="005E1D17">
        <w:lastRenderedPageBreak/>
        <w:t xml:space="preserve">После этого </w:t>
      </w:r>
      <w:r w:rsidR="00153BA1">
        <w:t xml:space="preserve">статус </w:t>
      </w:r>
      <w:r w:rsidRPr="005E1D17">
        <w:t>документ</w:t>
      </w:r>
      <w:r w:rsidR="00153BA1">
        <w:t>а</w:t>
      </w:r>
      <w:r w:rsidRPr="005E1D17">
        <w:t xml:space="preserve"> </w:t>
      </w:r>
      <w:r w:rsidR="00153BA1">
        <w:t xml:space="preserve">изменится на </w:t>
      </w:r>
      <w:r w:rsidRPr="005E1D17">
        <w:t>«Согласовано»</w:t>
      </w:r>
      <w:r w:rsidR="008810BC">
        <w:t xml:space="preserve"> (</w:t>
      </w:r>
      <w:r w:rsidR="008810BC">
        <w:fldChar w:fldCharType="begin"/>
      </w:r>
      <w:r w:rsidR="008810BC">
        <w:instrText xml:space="preserve"> REF _Ref27495232 \h </w:instrText>
      </w:r>
      <w:r w:rsidR="008810BC">
        <w:fldChar w:fldCharType="separate"/>
      </w:r>
      <w:r w:rsidR="00D23FC4">
        <w:rPr>
          <w:noProof/>
        </w:rPr>
        <w:t>Рисунок 126</w:t>
      </w:r>
      <w:r w:rsidR="008810BC">
        <w:fldChar w:fldCharType="end"/>
      </w:r>
      <w:r w:rsidR="008810BC">
        <w:t>)</w:t>
      </w:r>
      <w:r w:rsidRPr="005E1D17">
        <w:t>.</w:t>
      </w:r>
    </w:p>
    <w:p w14:paraId="217157EC" w14:textId="07251618" w:rsidR="008810BC" w:rsidRDefault="00986C3F" w:rsidP="00EF1968">
      <w:pPr>
        <w:pStyle w:val="af0"/>
      </w:pPr>
      <w:r>
        <w:drawing>
          <wp:inline distT="0" distB="0" distL="0" distR="0" wp14:anchorId="372D5C02" wp14:editId="72FCA314">
            <wp:extent cx="6120130" cy="2058670"/>
            <wp:effectExtent l="0" t="0" r="0" b="0"/>
            <wp:docPr id="2054" name="Рисунок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934EA" w14:textId="70E4D576" w:rsidR="008810BC" w:rsidRPr="005E1D17" w:rsidRDefault="001722AE" w:rsidP="008810BC">
      <w:pPr>
        <w:pStyle w:val="af2"/>
        <w:rPr>
          <w:noProof/>
        </w:rPr>
      </w:pPr>
      <w:bookmarkStart w:id="398" w:name="_Ref27495232"/>
      <w:r>
        <w:rPr>
          <w:noProof/>
        </w:rPr>
        <w:t>Рисунок </w:t>
      </w:r>
      <w:r w:rsidR="008810BC" w:rsidRPr="005E1D17">
        <w:rPr>
          <w:noProof/>
        </w:rPr>
        <w:fldChar w:fldCharType="begin"/>
      </w:r>
      <w:r w:rsidR="008810BC" w:rsidRPr="005E1D17">
        <w:rPr>
          <w:noProof/>
        </w:rPr>
        <w:instrText xml:space="preserve"> SEQ Рисунок \* ARABIC </w:instrText>
      </w:r>
      <w:r w:rsidR="008810BC" w:rsidRPr="005E1D17">
        <w:rPr>
          <w:noProof/>
        </w:rPr>
        <w:fldChar w:fldCharType="separate"/>
      </w:r>
      <w:r w:rsidR="00D23FC4">
        <w:rPr>
          <w:noProof/>
        </w:rPr>
        <w:t>126</w:t>
      </w:r>
      <w:r w:rsidR="008810BC" w:rsidRPr="005E1D17">
        <w:rPr>
          <w:noProof/>
        </w:rPr>
        <w:fldChar w:fldCharType="end"/>
      </w:r>
      <w:bookmarkEnd w:id="398"/>
      <w:r w:rsidR="008810BC" w:rsidRPr="005E1D17">
        <w:rPr>
          <w:noProof/>
        </w:rPr>
        <w:t xml:space="preserve">. </w:t>
      </w:r>
      <w:r w:rsidR="008810BC">
        <w:rPr>
          <w:noProof/>
        </w:rPr>
        <w:t>Строка со статусом</w:t>
      </w:r>
      <w:r w:rsidR="008810BC" w:rsidRPr="005E1D17">
        <w:rPr>
          <w:noProof/>
        </w:rPr>
        <w:t xml:space="preserve"> «</w:t>
      </w:r>
      <w:r w:rsidR="008810BC">
        <w:rPr>
          <w:noProof/>
        </w:rPr>
        <w:t>Согласовано</w:t>
      </w:r>
      <w:r w:rsidR="008810BC" w:rsidRPr="005E1D17">
        <w:rPr>
          <w:noProof/>
        </w:rPr>
        <w:t>»</w:t>
      </w:r>
    </w:p>
    <w:p w14:paraId="7462F474" w14:textId="0647CBCC" w:rsidR="00D95ED4" w:rsidRPr="00BC269F" w:rsidRDefault="00D95ED4" w:rsidP="00D95ED4">
      <w:pPr>
        <w:pStyle w:val="af"/>
      </w:pPr>
      <w:r w:rsidRPr="00BC269F">
        <w:t xml:space="preserve">Для отказа в согласовании документа согласующему необходимо </w:t>
      </w:r>
      <w:r w:rsidR="00FD0ED2" w:rsidRPr="00BC269F">
        <w:t>о</w:t>
      </w:r>
      <w:r w:rsidR="00304D86">
        <w:t>дним нажатием левой кнопки мыши</w:t>
      </w:r>
      <w:r w:rsidR="00FD0ED2">
        <w:t xml:space="preserve"> </w:t>
      </w:r>
      <w:r w:rsidRPr="00BC269F">
        <w:t xml:space="preserve">выделить соответствующую строку, нажать на кнопку «Согласование» и </w:t>
      </w:r>
      <w:r w:rsidR="00304D86" w:rsidRPr="00BC269F">
        <w:t>одним нажатием левой кнопки</w:t>
      </w:r>
      <w:r w:rsidR="00304D86">
        <w:t xml:space="preserve"> мыши</w:t>
      </w:r>
      <w:r w:rsidR="00304D86" w:rsidRPr="00BC269F">
        <w:t xml:space="preserve"> </w:t>
      </w:r>
      <w:r w:rsidRPr="00BC269F">
        <w:t xml:space="preserve">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_Ref380593038 \h  \* MERGEFORMAT </w:instrText>
      </w:r>
      <w:r w:rsidRPr="00BC269F">
        <w:fldChar w:fldCharType="separate"/>
      </w:r>
      <w:r w:rsidR="00D23FC4">
        <w:t>Рисунок 127</w:t>
      </w:r>
      <w:r w:rsidRPr="00BC269F">
        <w:fldChar w:fldCharType="end"/>
      </w:r>
      <w:r w:rsidRPr="00BC269F">
        <w:t>).</w:t>
      </w:r>
    </w:p>
    <w:p w14:paraId="1348F470" w14:textId="34611C2F" w:rsidR="00D95ED4" w:rsidRPr="00EF1968" w:rsidRDefault="00986C3F" w:rsidP="00D95ED4">
      <w:pPr>
        <w:pStyle w:val="af0"/>
      </w:pPr>
      <w:r>
        <w:drawing>
          <wp:inline distT="0" distB="0" distL="0" distR="0" wp14:anchorId="071A2785" wp14:editId="40864121">
            <wp:extent cx="6120130" cy="2058670"/>
            <wp:effectExtent l="0" t="0" r="0" b="0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62E8C" w14:textId="0B61FE98" w:rsidR="00D95ED4" w:rsidRPr="00BC269F" w:rsidRDefault="001722AE" w:rsidP="00EF1968">
      <w:pPr>
        <w:pStyle w:val="af2"/>
      </w:pPr>
      <w:bookmarkStart w:id="399" w:name="_Ref38059303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127</w:t>
      </w:r>
      <w:r w:rsidR="00E1516A">
        <w:rPr>
          <w:noProof/>
        </w:rPr>
        <w:fldChar w:fldCharType="end"/>
      </w:r>
      <w:bookmarkEnd w:id="399"/>
      <w:r w:rsidR="00D95ED4" w:rsidRPr="00BC269F">
        <w:t xml:space="preserve">. </w:t>
      </w:r>
      <w:r w:rsidR="00360F0D">
        <w:t>Переход ко внутреннему согласованию документа</w:t>
      </w:r>
    </w:p>
    <w:p w14:paraId="6F869DBE" w14:textId="5F914E89" w:rsidR="005E1D17" w:rsidRPr="005E1D17" w:rsidRDefault="005E1D17" w:rsidP="005E1D17">
      <w:pPr>
        <w:tabs>
          <w:tab w:val="left" w:pos="1134"/>
        </w:tabs>
        <w:ind w:firstLine="709"/>
        <w:jc w:val="both"/>
        <w:rPr>
          <w:spacing w:val="2"/>
        </w:rPr>
      </w:pPr>
      <w:r w:rsidRPr="005E1D17">
        <w:rPr>
          <w:spacing w:val="2"/>
        </w:rPr>
        <w:t>В открывшемся окне «Лист согласования» необходимо нажать на кнопку «Не согласовано» (</w:t>
      </w:r>
      <w:r w:rsidRPr="005E1D17">
        <w:rPr>
          <w:spacing w:val="2"/>
        </w:rPr>
        <w:fldChar w:fldCharType="begin"/>
      </w:r>
      <w:r w:rsidRPr="005E1D17">
        <w:rPr>
          <w:spacing w:val="2"/>
        </w:rPr>
        <w:instrText xml:space="preserve"> REF _Ref488402457 \h </w:instrText>
      </w:r>
      <w:r w:rsidRPr="005E1D17">
        <w:rPr>
          <w:spacing w:val="2"/>
        </w:rPr>
      </w:r>
      <w:r w:rsidRPr="005E1D17">
        <w:rPr>
          <w:spacing w:val="2"/>
        </w:rPr>
        <w:fldChar w:fldCharType="separate"/>
      </w:r>
      <w:r w:rsidR="00D23FC4">
        <w:rPr>
          <w:noProof/>
        </w:rPr>
        <w:t>Рисунок 128</w:t>
      </w:r>
      <w:r w:rsidRPr="005E1D17">
        <w:rPr>
          <w:spacing w:val="2"/>
        </w:rPr>
        <w:fldChar w:fldCharType="end"/>
      </w:r>
      <w:r w:rsidRPr="005E1D17">
        <w:rPr>
          <w:spacing w:val="2"/>
        </w:rPr>
        <w:t>).</w:t>
      </w:r>
    </w:p>
    <w:p w14:paraId="1A5E7318" w14:textId="647ECDEF" w:rsidR="005E1D17" w:rsidRPr="007051EE" w:rsidRDefault="00F0706E" w:rsidP="00EF1968">
      <w:pPr>
        <w:pStyle w:val="af0"/>
      </w:pPr>
      <w:r>
        <w:lastRenderedPageBreak/>
        <w:drawing>
          <wp:inline distT="0" distB="0" distL="0" distR="0" wp14:anchorId="3ABE732F" wp14:editId="7A8D1F30">
            <wp:extent cx="6120130" cy="5240655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216F1" w14:textId="40A16077" w:rsidR="005E1D17" w:rsidRPr="005E1D17" w:rsidRDefault="001722AE" w:rsidP="00EF1968">
      <w:pPr>
        <w:pStyle w:val="af2"/>
        <w:rPr>
          <w:noProof/>
        </w:rPr>
      </w:pPr>
      <w:bookmarkStart w:id="400" w:name="_Ref488402457"/>
      <w:r>
        <w:rPr>
          <w:noProof/>
        </w:rPr>
        <w:t>Рисунок </w:t>
      </w:r>
      <w:r w:rsidR="005E1D17" w:rsidRPr="005E1D17">
        <w:rPr>
          <w:noProof/>
        </w:rPr>
        <w:fldChar w:fldCharType="begin"/>
      </w:r>
      <w:r w:rsidR="005E1D17" w:rsidRPr="005E1D17">
        <w:rPr>
          <w:noProof/>
        </w:rPr>
        <w:instrText xml:space="preserve"> SEQ Рисунок \* ARABIC </w:instrText>
      </w:r>
      <w:r w:rsidR="005E1D17" w:rsidRPr="005E1D17">
        <w:rPr>
          <w:noProof/>
        </w:rPr>
        <w:fldChar w:fldCharType="separate"/>
      </w:r>
      <w:r w:rsidR="00D23FC4">
        <w:rPr>
          <w:noProof/>
        </w:rPr>
        <w:t>128</w:t>
      </w:r>
      <w:r w:rsidR="005E1D17" w:rsidRPr="005E1D17">
        <w:rPr>
          <w:noProof/>
        </w:rPr>
        <w:fldChar w:fldCharType="end"/>
      </w:r>
      <w:bookmarkEnd w:id="400"/>
      <w:r w:rsidR="005E1D17" w:rsidRPr="005E1D17">
        <w:rPr>
          <w:noProof/>
        </w:rPr>
        <w:t xml:space="preserve">. </w:t>
      </w:r>
      <w:r w:rsidR="00360F0D">
        <w:rPr>
          <w:noProof/>
        </w:rPr>
        <w:t>Отказ в согласовании документа</w:t>
      </w:r>
    </w:p>
    <w:p w14:paraId="17E6F05F" w14:textId="4952EF33" w:rsidR="005E1D17" w:rsidRPr="005E1D17" w:rsidRDefault="005E1D17" w:rsidP="00EF1968">
      <w:pPr>
        <w:pStyle w:val="af"/>
      </w:pPr>
      <w:r w:rsidRPr="005E1D17">
        <w:t xml:space="preserve">В окне «Ввод </w:t>
      </w:r>
      <w:r w:rsidR="00FD0ED2" w:rsidRPr="005E1D17">
        <w:t>комментари</w:t>
      </w:r>
      <w:r w:rsidR="00FD0ED2">
        <w:t>я</w:t>
      </w:r>
      <w:r w:rsidRPr="005E1D17">
        <w:t>» необходимо заполнить поле «Комментарий» и нажать на кнопку «Применить» (</w:t>
      </w:r>
      <w:r w:rsidRPr="005E1D17">
        <w:fldChar w:fldCharType="begin"/>
      </w:r>
      <w:r w:rsidRPr="005E1D17">
        <w:instrText xml:space="preserve"> REF _Ref488402466 \h </w:instrText>
      </w:r>
      <w:r w:rsidRPr="005E1D17">
        <w:fldChar w:fldCharType="separate"/>
      </w:r>
      <w:r w:rsidR="00D23FC4">
        <w:rPr>
          <w:noProof/>
        </w:rPr>
        <w:t>Рисунок 129</w:t>
      </w:r>
      <w:r w:rsidRPr="005E1D17">
        <w:fldChar w:fldCharType="end"/>
      </w:r>
      <w:r w:rsidRPr="005E1D17">
        <w:t>).</w:t>
      </w:r>
    </w:p>
    <w:p w14:paraId="11A037AB" w14:textId="5F86F8D2" w:rsidR="005E1D17" w:rsidRPr="005E1D17" w:rsidRDefault="005E1D17" w:rsidP="00EF1968">
      <w:pPr>
        <w:pStyle w:val="af0"/>
      </w:pPr>
      <w:r w:rsidRPr="00E367DE">
        <w:drawing>
          <wp:inline distT="0" distB="0" distL="0" distR="0" wp14:anchorId="55970FDA" wp14:editId="1F47F4AA">
            <wp:extent cx="3752381" cy="1285714"/>
            <wp:effectExtent l="0" t="0" r="635" b="0"/>
            <wp:docPr id="1005" name="Рисунок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752381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455B7" w14:textId="0DAF61DB" w:rsidR="005E1D17" w:rsidRPr="005E1D17" w:rsidRDefault="001722AE" w:rsidP="00EF1968">
      <w:pPr>
        <w:pStyle w:val="af2"/>
        <w:rPr>
          <w:noProof/>
        </w:rPr>
      </w:pPr>
      <w:bookmarkStart w:id="401" w:name="_Ref488402466"/>
      <w:r>
        <w:rPr>
          <w:noProof/>
        </w:rPr>
        <w:t>Рисунок </w:t>
      </w:r>
      <w:r w:rsidR="005E1D17" w:rsidRPr="005E1D17">
        <w:rPr>
          <w:noProof/>
        </w:rPr>
        <w:fldChar w:fldCharType="begin"/>
      </w:r>
      <w:r w:rsidR="005E1D17" w:rsidRPr="005E1D17">
        <w:rPr>
          <w:noProof/>
        </w:rPr>
        <w:instrText xml:space="preserve"> SEQ Рисунок \* ARABIC </w:instrText>
      </w:r>
      <w:r w:rsidR="005E1D17" w:rsidRPr="005E1D17">
        <w:rPr>
          <w:noProof/>
        </w:rPr>
        <w:fldChar w:fldCharType="separate"/>
      </w:r>
      <w:r w:rsidR="00D23FC4">
        <w:rPr>
          <w:noProof/>
        </w:rPr>
        <w:t>129</w:t>
      </w:r>
      <w:r w:rsidR="005E1D17" w:rsidRPr="005E1D17">
        <w:rPr>
          <w:noProof/>
        </w:rPr>
        <w:fldChar w:fldCharType="end"/>
      </w:r>
      <w:bookmarkEnd w:id="401"/>
      <w:r w:rsidR="005E1D17" w:rsidRPr="005E1D17">
        <w:rPr>
          <w:noProof/>
        </w:rPr>
        <w:t xml:space="preserve">. </w:t>
      </w:r>
      <w:r w:rsidR="00360F0D">
        <w:rPr>
          <w:noProof/>
        </w:rPr>
        <w:t>Окно «Ввод комментария»</w:t>
      </w:r>
    </w:p>
    <w:p w14:paraId="5AFBFDF9" w14:textId="77777777" w:rsidR="00D95ED4" w:rsidRPr="00BC269F" w:rsidRDefault="00D95ED4" w:rsidP="00D95ED4">
      <w:pPr>
        <w:pStyle w:val="af"/>
      </w:pPr>
      <w:r w:rsidRPr="00BC269F">
        <w:rPr>
          <w:b/>
        </w:rPr>
        <w:t>Важно!</w:t>
      </w:r>
      <w:r w:rsidRPr="00BC269F">
        <w:t xml:space="preserve"> Поле «Комментарий» обязательно для заполнения.</w:t>
      </w:r>
    </w:p>
    <w:p w14:paraId="104B2834" w14:textId="67B97C67" w:rsidR="00D95ED4" w:rsidRPr="00BC269F" w:rsidRDefault="00D95ED4" w:rsidP="00D95ED4">
      <w:pPr>
        <w:pStyle w:val="af"/>
      </w:pPr>
      <w:r w:rsidRPr="00BC269F">
        <w:t xml:space="preserve">После этого </w:t>
      </w:r>
      <w:r w:rsidR="00153BA1">
        <w:t xml:space="preserve">статус </w:t>
      </w:r>
      <w:r w:rsidRPr="00BC269F">
        <w:t>документ</w:t>
      </w:r>
      <w:r w:rsidR="00153BA1">
        <w:t>а</w:t>
      </w:r>
      <w:r w:rsidRPr="00BC269F">
        <w:t xml:space="preserve"> </w:t>
      </w:r>
      <w:r w:rsidR="00153BA1">
        <w:t>изменится на</w:t>
      </w:r>
      <w:r w:rsidRPr="00BC269F">
        <w:t xml:space="preserve"> «Не согласовано».</w:t>
      </w:r>
    </w:p>
    <w:p w14:paraId="2E521833" w14:textId="77777777" w:rsidR="00D95ED4" w:rsidRPr="00BC269F" w:rsidRDefault="00D95ED4" w:rsidP="00636701">
      <w:pPr>
        <w:pStyle w:val="3"/>
      </w:pPr>
      <w:bookmarkStart w:id="402" w:name="_Ref398302955"/>
      <w:bookmarkStart w:id="403" w:name="_Toc82012599"/>
      <w:r w:rsidRPr="00BC269F">
        <w:lastRenderedPageBreak/>
        <w:t>Утверждение</w:t>
      </w:r>
      <w:bookmarkEnd w:id="402"/>
      <w:bookmarkEnd w:id="403"/>
    </w:p>
    <w:p w14:paraId="1E77370B" w14:textId="7606D3DA" w:rsidR="00D95ED4" w:rsidRPr="00BC269F" w:rsidRDefault="00D95ED4" w:rsidP="00373F62">
      <w:pPr>
        <w:pStyle w:val="af"/>
      </w:pPr>
      <w:r w:rsidRPr="00BC269F">
        <w:rPr>
          <w:b/>
          <w:bCs/>
        </w:rPr>
        <w:t>Предусловие:</w:t>
      </w:r>
      <w:r w:rsidR="00373F62">
        <w:rPr>
          <w:lang w:eastAsia="zh-CN"/>
        </w:rPr>
        <w:t xml:space="preserve"> осуществлен вход с ролями </w:t>
      </w:r>
      <w:r w:rsidR="00C262AE">
        <w:rPr>
          <w:lang w:eastAsia="zh-CN"/>
        </w:rPr>
        <w:t xml:space="preserve">«Формирование и ведение БР </w:t>
      </w:r>
      <w:r w:rsidR="00373F62" w:rsidRPr="00BC269F">
        <w:rPr>
          <w:lang w:eastAsia="zh-CN"/>
        </w:rPr>
        <w:t>РБС (</w:t>
      </w:r>
      <w:r w:rsidR="00176A1B">
        <w:rPr>
          <w:lang w:eastAsia="zh-CN"/>
        </w:rPr>
        <w:t>Подписание</w:t>
      </w:r>
      <w:r w:rsidR="00373F62" w:rsidRPr="00BC269F">
        <w:rPr>
          <w:lang w:eastAsia="zh-CN"/>
        </w:rPr>
        <w:t>)»</w:t>
      </w:r>
      <w:r w:rsidR="00373F62">
        <w:rPr>
          <w:lang w:eastAsia="zh-CN"/>
        </w:rPr>
        <w:t xml:space="preserve">, </w:t>
      </w:r>
      <w:r w:rsidRPr="00BC269F">
        <w:rPr>
          <w:lang w:eastAsia="zh-CN"/>
        </w:rPr>
        <w:t>«Формирование и ведение БР РБС (Утверждение)»</w:t>
      </w:r>
      <w:r w:rsidR="00373F62">
        <w:rPr>
          <w:lang w:eastAsia="zh-CN"/>
        </w:rPr>
        <w:t>.</w:t>
      </w:r>
    </w:p>
    <w:p w14:paraId="5E8764A8" w14:textId="51E67733" w:rsidR="00D95ED4" w:rsidRPr="00BC269F" w:rsidRDefault="00D95ED4" w:rsidP="00D95ED4">
      <w:pPr>
        <w:pStyle w:val="af"/>
      </w:pPr>
      <w:r w:rsidRPr="00BC269F">
        <w:t>Для утверждения согласованного документа утверждающему необходимо</w:t>
      </w:r>
      <w:r w:rsidR="00FD0ED2">
        <w:t xml:space="preserve"> </w:t>
      </w:r>
      <w:r w:rsidR="00FD0ED2" w:rsidRPr="00BC269F">
        <w:t>одним нажатием левой кнопки мыши</w:t>
      </w:r>
      <w:r w:rsidRPr="00BC269F">
        <w:t xml:space="preserve"> выделить соответствующую строку, нажать на кнопку «Согласование» и </w:t>
      </w:r>
      <w:r w:rsidR="00304D86" w:rsidRPr="00BC269F">
        <w:t>одним нажатием левой кнопки</w:t>
      </w:r>
      <w:r w:rsidR="00304D86">
        <w:t xml:space="preserve"> мыши</w:t>
      </w:r>
      <w:r w:rsidR="00304D86" w:rsidRPr="00BC269F">
        <w:t xml:space="preserve"> </w:t>
      </w:r>
      <w:r w:rsidRPr="00BC269F">
        <w:t xml:space="preserve">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_Ref380593055 \h  \* MERGEFORMAT </w:instrText>
      </w:r>
      <w:r w:rsidRPr="00BC269F">
        <w:fldChar w:fldCharType="separate"/>
      </w:r>
      <w:r w:rsidR="00D23FC4">
        <w:t>Рисунок 130</w:t>
      </w:r>
      <w:r w:rsidRPr="00BC269F">
        <w:fldChar w:fldCharType="end"/>
      </w:r>
      <w:r w:rsidRPr="00BC269F">
        <w:t>).</w:t>
      </w:r>
    </w:p>
    <w:p w14:paraId="0B2D5BB3" w14:textId="640F46D8" w:rsidR="00D95ED4" w:rsidRPr="00EF1968" w:rsidRDefault="00986C3F" w:rsidP="00D95ED4">
      <w:pPr>
        <w:pStyle w:val="af0"/>
      </w:pPr>
      <w:r>
        <w:drawing>
          <wp:inline distT="0" distB="0" distL="0" distR="0" wp14:anchorId="5AAE50D0" wp14:editId="240EA020">
            <wp:extent cx="6120130" cy="2058670"/>
            <wp:effectExtent l="0" t="0" r="0" b="0"/>
            <wp:docPr id="2056" name="Рисунок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38D42" w14:textId="1177BC11" w:rsidR="00D95ED4" w:rsidRPr="00BC269F" w:rsidRDefault="001722AE" w:rsidP="00EF1968">
      <w:pPr>
        <w:pStyle w:val="af2"/>
      </w:pPr>
      <w:bookmarkStart w:id="404" w:name="_Ref38059305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130</w:t>
      </w:r>
      <w:r w:rsidR="00E1516A">
        <w:rPr>
          <w:noProof/>
        </w:rPr>
        <w:fldChar w:fldCharType="end"/>
      </w:r>
      <w:bookmarkEnd w:id="404"/>
      <w:r w:rsidR="00D95ED4" w:rsidRPr="00BC269F">
        <w:t xml:space="preserve">. </w:t>
      </w:r>
      <w:r w:rsidR="00360F0D">
        <w:t>Переход к утверждению документа</w:t>
      </w:r>
    </w:p>
    <w:p w14:paraId="7CEF15C2" w14:textId="2F293F6D" w:rsidR="00D95ED4" w:rsidRPr="00BC269F" w:rsidRDefault="00D95ED4" w:rsidP="00D95ED4">
      <w:pPr>
        <w:pStyle w:val="af"/>
      </w:pPr>
      <w:r w:rsidRPr="00BC269F">
        <w:t>При необходимости утверждающее лицо может назначить другое ответственное за утверждение лицо согласно описанию в п.п. </w:t>
      </w:r>
      <w:r w:rsidRPr="00BC269F">
        <w:fldChar w:fldCharType="begin"/>
      </w:r>
      <w:r w:rsidRPr="00BC269F">
        <w:instrText xml:space="preserve"> REF _Ref398302932 \r \h </w:instrText>
      </w:r>
      <w:r w:rsidRPr="00BC269F">
        <w:fldChar w:fldCharType="separate"/>
      </w:r>
      <w:r w:rsidR="00D23FC4">
        <w:t>5.3.1</w:t>
      </w:r>
      <w:r w:rsidRPr="00BC269F">
        <w:fldChar w:fldCharType="end"/>
      </w:r>
      <w:r w:rsidR="00BF09F9">
        <w:t> </w:t>
      </w:r>
      <w:r w:rsidRPr="00BC269F">
        <w:t>настоящего руководства пользователя.</w:t>
      </w:r>
    </w:p>
    <w:p w14:paraId="5DC9355E" w14:textId="2BE187FD" w:rsidR="005E1D17" w:rsidRPr="005E1D17" w:rsidRDefault="005E1D17" w:rsidP="00EF1968">
      <w:pPr>
        <w:pStyle w:val="af"/>
      </w:pPr>
      <w:r w:rsidRPr="005E1D17">
        <w:t>В открывшемся окне «Лист согласования» необходимо нажать на кнопку «</w:t>
      </w:r>
      <w:r w:rsidR="00FD0ED2">
        <w:t>Утверждено</w:t>
      </w:r>
      <w:r w:rsidRPr="005E1D17">
        <w:t>» (</w:t>
      </w:r>
      <w:r w:rsidR="00787938">
        <w:fldChar w:fldCharType="begin"/>
      </w:r>
      <w:r w:rsidR="00787938">
        <w:instrText xml:space="preserve"> REF _Ref519786479 \h </w:instrText>
      </w:r>
      <w:r w:rsidR="00787938">
        <w:fldChar w:fldCharType="separate"/>
      </w:r>
      <w:r w:rsidR="00D23FC4">
        <w:rPr>
          <w:noProof/>
        </w:rPr>
        <w:t>Рисунок 131</w:t>
      </w:r>
      <w:r w:rsidR="00787938">
        <w:fldChar w:fldCharType="end"/>
      </w:r>
      <w:r w:rsidRPr="005E1D17">
        <w:t>).</w:t>
      </w:r>
    </w:p>
    <w:p w14:paraId="0B113ACE" w14:textId="062AB56D" w:rsidR="005E1D17" w:rsidRPr="007051EE" w:rsidRDefault="00F0706E" w:rsidP="00EF1968">
      <w:pPr>
        <w:pStyle w:val="af0"/>
      </w:pPr>
      <w:r>
        <w:lastRenderedPageBreak/>
        <w:drawing>
          <wp:inline distT="0" distB="0" distL="0" distR="0" wp14:anchorId="02A0A176" wp14:editId="37D70135">
            <wp:extent cx="6120130" cy="5227955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9BAA4" w14:textId="7D53804E" w:rsidR="005E1D17" w:rsidRPr="005E1D17" w:rsidRDefault="001722AE" w:rsidP="00EF1968">
      <w:pPr>
        <w:pStyle w:val="af2"/>
        <w:rPr>
          <w:noProof/>
        </w:rPr>
      </w:pPr>
      <w:bookmarkStart w:id="405" w:name="_Ref519786479"/>
      <w:r>
        <w:rPr>
          <w:noProof/>
        </w:rPr>
        <w:t>Рисунок </w:t>
      </w:r>
      <w:r w:rsidR="005E1D17" w:rsidRPr="005E1D17">
        <w:rPr>
          <w:noProof/>
        </w:rPr>
        <w:fldChar w:fldCharType="begin"/>
      </w:r>
      <w:r w:rsidR="005E1D17" w:rsidRPr="005E1D17">
        <w:rPr>
          <w:noProof/>
        </w:rPr>
        <w:instrText xml:space="preserve"> SEQ Рисунок \* ARABIC </w:instrText>
      </w:r>
      <w:r w:rsidR="005E1D17" w:rsidRPr="005E1D17">
        <w:rPr>
          <w:noProof/>
        </w:rPr>
        <w:fldChar w:fldCharType="separate"/>
      </w:r>
      <w:r w:rsidR="00D23FC4">
        <w:rPr>
          <w:noProof/>
        </w:rPr>
        <w:t>131</w:t>
      </w:r>
      <w:r w:rsidR="005E1D17" w:rsidRPr="005E1D17">
        <w:rPr>
          <w:noProof/>
        </w:rPr>
        <w:fldChar w:fldCharType="end"/>
      </w:r>
      <w:bookmarkEnd w:id="405"/>
      <w:r w:rsidR="005E1D17" w:rsidRPr="005E1D17">
        <w:rPr>
          <w:noProof/>
        </w:rPr>
        <w:t xml:space="preserve"> </w:t>
      </w:r>
      <w:r w:rsidR="0022116A">
        <w:rPr>
          <w:noProof/>
        </w:rPr>
        <w:t>Утверждение документа</w:t>
      </w:r>
    </w:p>
    <w:p w14:paraId="2349FC33" w14:textId="1C80546D" w:rsidR="005E1D17" w:rsidRPr="005E1D17" w:rsidRDefault="005E1D17" w:rsidP="00EF1968">
      <w:pPr>
        <w:pStyle w:val="af"/>
        <w:rPr>
          <w:noProof/>
        </w:rPr>
      </w:pPr>
      <w:r w:rsidRPr="005E1D17">
        <w:t>В окне «Ввод комментария» при необходимости следует заполнить поле «Комментарий» и нажать на кнопку «Применить» (</w:t>
      </w:r>
      <w:r w:rsidR="00787938">
        <w:fldChar w:fldCharType="begin"/>
      </w:r>
      <w:r w:rsidR="00787938">
        <w:instrText xml:space="preserve"> REF _Ref519786491 \h </w:instrText>
      </w:r>
      <w:r w:rsidR="00787938">
        <w:fldChar w:fldCharType="separate"/>
      </w:r>
      <w:r w:rsidR="00D23FC4">
        <w:rPr>
          <w:noProof/>
        </w:rPr>
        <w:t>Рисунок 132</w:t>
      </w:r>
      <w:r w:rsidR="00787938">
        <w:fldChar w:fldCharType="end"/>
      </w:r>
      <w:r w:rsidRPr="005E1D17">
        <w:t>).</w:t>
      </w:r>
    </w:p>
    <w:p w14:paraId="685CE31A" w14:textId="77777777" w:rsidR="005E1D17" w:rsidRPr="005E1D17" w:rsidRDefault="005E1D17" w:rsidP="00EF1968">
      <w:pPr>
        <w:pStyle w:val="af0"/>
      </w:pPr>
      <w:r w:rsidRPr="00E367DE">
        <w:drawing>
          <wp:inline distT="0" distB="0" distL="0" distR="0" wp14:anchorId="07AEA30F" wp14:editId="51B21AA4">
            <wp:extent cx="3752381" cy="1314286"/>
            <wp:effectExtent l="0" t="0" r="635" b="635"/>
            <wp:docPr id="1010" name="Рисунок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752381" cy="1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14D96" w14:textId="023397B8" w:rsidR="005E1D17" w:rsidRPr="005E1D17" w:rsidRDefault="001722AE" w:rsidP="00EF1968">
      <w:pPr>
        <w:pStyle w:val="af2"/>
        <w:rPr>
          <w:noProof/>
        </w:rPr>
      </w:pPr>
      <w:bookmarkStart w:id="406" w:name="_Ref519786491"/>
      <w:r>
        <w:rPr>
          <w:noProof/>
        </w:rPr>
        <w:t>Рисунок </w:t>
      </w:r>
      <w:r w:rsidR="005E1D17" w:rsidRPr="005E1D17">
        <w:rPr>
          <w:noProof/>
        </w:rPr>
        <w:fldChar w:fldCharType="begin"/>
      </w:r>
      <w:r w:rsidR="005E1D17" w:rsidRPr="005E1D17">
        <w:rPr>
          <w:noProof/>
        </w:rPr>
        <w:instrText xml:space="preserve"> SEQ Рисунок \* ARABIC </w:instrText>
      </w:r>
      <w:r w:rsidR="005E1D17" w:rsidRPr="005E1D17">
        <w:rPr>
          <w:noProof/>
        </w:rPr>
        <w:fldChar w:fldCharType="separate"/>
      </w:r>
      <w:r w:rsidR="00D23FC4">
        <w:rPr>
          <w:noProof/>
        </w:rPr>
        <w:t>132</w:t>
      </w:r>
      <w:r w:rsidR="005E1D17" w:rsidRPr="005E1D17">
        <w:rPr>
          <w:noProof/>
        </w:rPr>
        <w:fldChar w:fldCharType="end"/>
      </w:r>
      <w:bookmarkEnd w:id="406"/>
      <w:r w:rsidR="005E1D17" w:rsidRPr="005E1D17">
        <w:rPr>
          <w:noProof/>
        </w:rPr>
        <w:t xml:space="preserve">. </w:t>
      </w:r>
      <w:r w:rsidR="0022116A">
        <w:rPr>
          <w:noProof/>
        </w:rPr>
        <w:t>Окно «Ввод комментария»</w:t>
      </w:r>
    </w:p>
    <w:p w14:paraId="518A57F8" w14:textId="6E610348" w:rsidR="005E1D17" w:rsidRPr="005E1D17" w:rsidRDefault="005E1D17" w:rsidP="00EF1968">
      <w:pPr>
        <w:pStyle w:val="af"/>
      </w:pPr>
      <w:r w:rsidRPr="005E1D17">
        <w:t xml:space="preserve">После этого </w:t>
      </w:r>
      <w:r w:rsidR="00153BA1">
        <w:t xml:space="preserve">статус </w:t>
      </w:r>
      <w:r w:rsidRPr="005E1D17">
        <w:t>документ</w:t>
      </w:r>
      <w:r w:rsidR="00153BA1">
        <w:t>а</w:t>
      </w:r>
      <w:r w:rsidRPr="005E1D17">
        <w:t xml:space="preserve"> </w:t>
      </w:r>
      <w:r w:rsidR="00153BA1">
        <w:t xml:space="preserve">изменится на </w:t>
      </w:r>
      <w:r w:rsidRPr="005E1D17">
        <w:t>«Утверждено», и индикатор внешнего согласования в графе внешнего согласующего (если требуется) отобразится желтым цветом.</w:t>
      </w:r>
    </w:p>
    <w:p w14:paraId="6D4A76A8" w14:textId="1AC7CE54" w:rsidR="00D95ED4" w:rsidRPr="00BC269F" w:rsidRDefault="00D95ED4" w:rsidP="00D95ED4">
      <w:pPr>
        <w:pStyle w:val="af"/>
      </w:pPr>
      <w:r w:rsidRPr="00BC269F">
        <w:lastRenderedPageBreak/>
        <w:t xml:space="preserve">Для отказа в утверждении документа,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_Ref380593071 \h  \* MERGEFORMAT </w:instrText>
      </w:r>
      <w:r w:rsidRPr="00BC269F">
        <w:fldChar w:fldCharType="separate"/>
      </w:r>
      <w:r w:rsidR="00D23FC4">
        <w:t>Рисунок 133</w:t>
      </w:r>
      <w:r w:rsidRPr="00BC269F">
        <w:fldChar w:fldCharType="end"/>
      </w:r>
      <w:r w:rsidRPr="00BC269F">
        <w:t>).</w:t>
      </w:r>
    </w:p>
    <w:p w14:paraId="5CB70EAE" w14:textId="718BC433" w:rsidR="00D95ED4" w:rsidRPr="00EF1968" w:rsidRDefault="00986C3F" w:rsidP="00D95ED4">
      <w:pPr>
        <w:pStyle w:val="af0"/>
      </w:pPr>
      <w:r>
        <w:drawing>
          <wp:inline distT="0" distB="0" distL="0" distR="0" wp14:anchorId="4B8A6C71" wp14:editId="34B1F8AB">
            <wp:extent cx="6120130" cy="2058670"/>
            <wp:effectExtent l="0" t="0" r="0" b="0"/>
            <wp:docPr id="2057" name="Рисунок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B0897" w14:textId="7E433904" w:rsidR="00D95ED4" w:rsidRPr="00BC269F" w:rsidRDefault="001722AE" w:rsidP="00EF1968">
      <w:pPr>
        <w:pStyle w:val="af2"/>
      </w:pPr>
      <w:bookmarkStart w:id="407" w:name="_Ref380593071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133</w:t>
      </w:r>
      <w:r w:rsidR="00E1516A">
        <w:rPr>
          <w:noProof/>
        </w:rPr>
        <w:fldChar w:fldCharType="end"/>
      </w:r>
      <w:bookmarkEnd w:id="407"/>
      <w:r w:rsidR="00D95ED4" w:rsidRPr="00BC269F">
        <w:t xml:space="preserve">. </w:t>
      </w:r>
      <w:r w:rsidR="0022116A">
        <w:t>Переход к утверждению документа</w:t>
      </w:r>
    </w:p>
    <w:p w14:paraId="0F69E99E" w14:textId="29B48BD8" w:rsidR="005E1D17" w:rsidRPr="005E1D17" w:rsidRDefault="005E1D17" w:rsidP="00EF1968">
      <w:pPr>
        <w:pStyle w:val="af"/>
      </w:pPr>
      <w:r w:rsidRPr="005E1D17">
        <w:t xml:space="preserve">В открывшемся окне «Лист согласования» необходимо нажать на кнопку «Не </w:t>
      </w:r>
      <w:r w:rsidR="00564269">
        <w:t>утверждено</w:t>
      </w:r>
      <w:r w:rsidRPr="005E1D17">
        <w:t>» (</w:t>
      </w:r>
      <w:r w:rsidRPr="005E1D17">
        <w:fldChar w:fldCharType="begin"/>
      </w:r>
      <w:r w:rsidRPr="005E1D17">
        <w:instrText xml:space="preserve"> REF _Ref472435819 \h </w:instrText>
      </w:r>
      <w:r w:rsidRPr="005E1D17">
        <w:fldChar w:fldCharType="separate"/>
      </w:r>
      <w:r w:rsidR="00D23FC4">
        <w:rPr>
          <w:noProof/>
        </w:rPr>
        <w:t>Рисунок 134</w:t>
      </w:r>
      <w:r w:rsidRPr="005E1D17">
        <w:fldChar w:fldCharType="end"/>
      </w:r>
      <w:r w:rsidRPr="005E1D17">
        <w:t>).</w:t>
      </w:r>
    </w:p>
    <w:p w14:paraId="6D33FA1C" w14:textId="0E65A2EE" w:rsidR="005E1D17" w:rsidRPr="007051EE" w:rsidRDefault="00F0706E" w:rsidP="00EF1968">
      <w:pPr>
        <w:pStyle w:val="af0"/>
      </w:pPr>
      <w:r>
        <w:drawing>
          <wp:inline distT="0" distB="0" distL="0" distR="0" wp14:anchorId="70C2EC37" wp14:editId="333016D1">
            <wp:extent cx="5422112" cy="4631690"/>
            <wp:effectExtent l="0" t="0" r="762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442123" cy="464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EE859" w14:textId="45C4A0F4" w:rsidR="005E1D17" w:rsidRPr="005E1D17" w:rsidRDefault="001722AE" w:rsidP="00EF1968">
      <w:pPr>
        <w:pStyle w:val="af2"/>
        <w:rPr>
          <w:noProof/>
        </w:rPr>
      </w:pPr>
      <w:bookmarkStart w:id="408" w:name="_Ref472435819"/>
      <w:r>
        <w:rPr>
          <w:noProof/>
        </w:rPr>
        <w:t>Рисунок </w:t>
      </w:r>
      <w:r w:rsidR="005E1D17" w:rsidRPr="005E1D17">
        <w:rPr>
          <w:noProof/>
        </w:rPr>
        <w:fldChar w:fldCharType="begin"/>
      </w:r>
      <w:r w:rsidR="005E1D17" w:rsidRPr="005E1D17">
        <w:rPr>
          <w:noProof/>
        </w:rPr>
        <w:instrText xml:space="preserve"> SEQ Рисунок \* ARABIC </w:instrText>
      </w:r>
      <w:r w:rsidR="005E1D17" w:rsidRPr="005E1D17">
        <w:rPr>
          <w:noProof/>
        </w:rPr>
        <w:fldChar w:fldCharType="separate"/>
      </w:r>
      <w:r w:rsidR="00D23FC4">
        <w:rPr>
          <w:noProof/>
        </w:rPr>
        <w:t>134</w:t>
      </w:r>
      <w:r w:rsidR="005E1D17" w:rsidRPr="005E1D17">
        <w:rPr>
          <w:noProof/>
        </w:rPr>
        <w:fldChar w:fldCharType="end"/>
      </w:r>
      <w:bookmarkEnd w:id="408"/>
      <w:r w:rsidR="005E1D17" w:rsidRPr="005E1D17">
        <w:rPr>
          <w:noProof/>
        </w:rPr>
        <w:t xml:space="preserve">. </w:t>
      </w:r>
      <w:r w:rsidR="0022116A">
        <w:rPr>
          <w:noProof/>
        </w:rPr>
        <w:t>Отказ в утверждении документа</w:t>
      </w:r>
    </w:p>
    <w:p w14:paraId="1CF498FE" w14:textId="65F1B73C" w:rsidR="005E1D17" w:rsidRPr="005E1D17" w:rsidRDefault="005E1D17" w:rsidP="00915B53">
      <w:pPr>
        <w:pStyle w:val="af"/>
      </w:pPr>
      <w:r w:rsidRPr="005E1D17">
        <w:lastRenderedPageBreak/>
        <w:t>В окне «Ввод комментария» необходимо заполнить поле «Комментарий» и нажать на кнопку «Применить» (</w:t>
      </w:r>
      <w:r w:rsidRPr="005E1D17">
        <w:fldChar w:fldCharType="begin"/>
      </w:r>
      <w:r w:rsidRPr="005E1D17">
        <w:instrText xml:space="preserve"> REF _Ref472435827 \h </w:instrText>
      </w:r>
      <w:r w:rsidR="004B2B54">
        <w:instrText xml:space="preserve"> \* MERGEFORMAT </w:instrText>
      </w:r>
      <w:r w:rsidRPr="005E1D17">
        <w:fldChar w:fldCharType="separate"/>
      </w:r>
      <w:r w:rsidR="00D23FC4">
        <w:rPr>
          <w:noProof/>
        </w:rPr>
        <w:t>Рисунок 135</w:t>
      </w:r>
      <w:r w:rsidRPr="005E1D17">
        <w:fldChar w:fldCharType="end"/>
      </w:r>
      <w:r w:rsidRPr="005E1D17">
        <w:t>).</w:t>
      </w:r>
    </w:p>
    <w:p w14:paraId="6E9E0915" w14:textId="77777777" w:rsidR="005E1D17" w:rsidRPr="005E1D17" w:rsidRDefault="005E1D17" w:rsidP="00EF1968">
      <w:pPr>
        <w:pStyle w:val="af0"/>
      </w:pPr>
      <w:r w:rsidRPr="00E367DE">
        <w:drawing>
          <wp:inline distT="0" distB="0" distL="0" distR="0" wp14:anchorId="34FA397D" wp14:editId="7E7C508A">
            <wp:extent cx="3800000" cy="1314286"/>
            <wp:effectExtent l="0" t="0" r="0" b="635"/>
            <wp:docPr id="1013" name="Рисунок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F6F67" w14:textId="050F73C2" w:rsidR="005E1D17" w:rsidRPr="005E1D17" w:rsidRDefault="001722AE" w:rsidP="00EF1968">
      <w:pPr>
        <w:pStyle w:val="af2"/>
        <w:rPr>
          <w:noProof/>
        </w:rPr>
      </w:pPr>
      <w:bookmarkStart w:id="409" w:name="_Ref472435827"/>
      <w:r>
        <w:rPr>
          <w:noProof/>
        </w:rPr>
        <w:t>Рисунок </w:t>
      </w:r>
      <w:r w:rsidR="005E1D17" w:rsidRPr="005E1D17">
        <w:rPr>
          <w:noProof/>
        </w:rPr>
        <w:fldChar w:fldCharType="begin"/>
      </w:r>
      <w:r w:rsidR="005E1D17" w:rsidRPr="005E1D17">
        <w:rPr>
          <w:noProof/>
        </w:rPr>
        <w:instrText xml:space="preserve"> SEQ Рисунок \* ARABIC </w:instrText>
      </w:r>
      <w:r w:rsidR="005E1D17" w:rsidRPr="005E1D17">
        <w:rPr>
          <w:noProof/>
        </w:rPr>
        <w:fldChar w:fldCharType="separate"/>
      </w:r>
      <w:r w:rsidR="00D23FC4">
        <w:rPr>
          <w:noProof/>
        </w:rPr>
        <w:t>135</w:t>
      </w:r>
      <w:r w:rsidR="005E1D17" w:rsidRPr="005E1D17">
        <w:rPr>
          <w:noProof/>
        </w:rPr>
        <w:fldChar w:fldCharType="end"/>
      </w:r>
      <w:bookmarkEnd w:id="409"/>
      <w:r w:rsidR="005E1D17" w:rsidRPr="005E1D17">
        <w:rPr>
          <w:noProof/>
        </w:rPr>
        <w:t xml:space="preserve">. </w:t>
      </w:r>
      <w:r w:rsidR="0022116A">
        <w:rPr>
          <w:noProof/>
        </w:rPr>
        <w:t>Окно «Ввод комментария»</w:t>
      </w:r>
    </w:p>
    <w:p w14:paraId="13F1972A" w14:textId="77777777" w:rsidR="005E1D17" w:rsidRPr="005E1D17" w:rsidRDefault="005E1D17" w:rsidP="00EF1968">
      <w:pPr>
        <w:pStyle w:val="af"/>
      </w:pPr>
      <w:r w:rsidRPr="005E1D17">
        <w:rPr>
          <w:b/>
        </w:rPr>
        <w:t>Важно!</w:t>
      </w:r>
      <w:r w:rsidRPr="005E1D17">
        <w:t xml:space="preserve"> Поле «Комментарий» обязательно для заполнения.</w:t>
      </w:r>
    </w:p>
    <w:p w14:paraId="709CF482" w14:textId="71F94E6E" w:rsidR="00D95ED4" w:rsidRPr="005E1D17" w:rsidRDefault="005E1D17" w:rsidP="00EF1968">
      <w:pPr>
        <w:pStyle w:val="af"/>
      </w:pPr>
      <w:r w:rsidRPr="005E1D17">
        <w:t xml:space="preserve">После этого </w:t>
      </w:r>
      <w:r w:rsidR="00153BA1">
        <w:t xml:space="preserve">статус </w:t>
      </w:r>
      <w:r w:rsidRPr="005E1D17">
        <w:t>документ</w:t>
      </w:r>
      <w:r w:rsidR="00153BA1">
        <w:t>а</w:t>
      </w:r>
      <w:r w:rsidRPr="005E1D17">
        <w:t xml:space="preserve"> </w:t>
      </w:r>
      <w:r w:rsidR="00153BA1">
        <w:t>изменится на</w:t>
      </w:r>
      <w:r w:rsidRPr="005E1D17">
        <w:t xml:space="preserve"> «Не согласовано».</w:t>
      </w:r>
    </w:p>
    <w:p w14:paraId="505D0F18" w14:textId="570042BA" w:rsidR="00D95ED4" w:rsidRPr="00BC269F" w:rsidRDefault="00D95ED4" w:rsidP="00636701">
      <w:pPr>
        <w:pStyle w:val="3"/>
      </w:pPr>
      <w:bookmarkStart w:id="410" w:name="_Ref452389251"/>
      <w:bookmarkStart w:id="411" w:name="_Toc82012600"/>
      <w:r w:rsidRPr="00BC269F">
        <w:t>Редактирование и повторное согласование</w:t>
      </w:r>
      <w:bookmarkEnd w:id="410"/>
      <w:bookmarkEnd w:id="411"/>
    </w:p>
    <w:p w14:paraId="1D18ECE7" w14:textId="127707BB" w:rsidR="00D95ED4" w:rsidRPr="00BC269F" w:rsidRDefault="00D95ED4" w:rsidP="00D95ED4">
      <w:pPr>
        <w:pStyle w:val="af"/>
      </w:pPr>
      <w:r w:rsidRPr="00BC269F">
        <w:t>Для устранения замечаний и повторной отправки документа на согласование необходимо</w:t>
      </w:r>
      <w:r w:rsidR="008B6338">
        <w:t xml:space="preserve"> </w:t>
      </w:r>
      <w:r w:rsidR="008B6338" w:rsidRPr="00BC269F">
        <w:t>одним нажатием левой кнопки мыши</w:t>
      </w:r>
      <w:r w:rsidRPr="00BC269F">
        <w:t xml:space="preserve"> выделить несогласованную строку, нажать на кнопку «Согласование» и 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_Ref398302085 \h </w:instrText>
      </w:r>
      <w:r w:rsidRPr="00BC269F">
        <w:fldChar w:fldCharType="separate"/>
      </w:r>
      <w:r w:rsidR="00D23FC4">
        <w:t>Рисунок </w:t>
      </w:r>
      <w:r w:rsidR="00D23FC4">
        <w:rPr>
          <w:noProof/>
        </w:rPr>
        <w:t>136</w:t>
      </w:r>
      <w:r w:rsidRPr="00BC269F">
        <w:fldChar w:fldCharType="end"/>
      </w:r>
      <w:r w:rsidRPr="00BC269F">
        <w:t>).</w:t>
      </w:r>
    </w:p>
    <w:p w14:paraId="604523F2" w14:textId="03490B01" w:rsidR="00D95ED4" w:rsidRPr="00EF1968" w:rsidRDefault="00B2707F" w:rsidP="00D95ED4">
      <w:pPr>
        <w:pStyle w:val="af0"/>
      </w:pPr>
      <w:r>
        <w:drawing>
          <wp:inline distT="0" distB="0" distL="0" distR="0" wp14:anchorId="63E7EEDF" wp14:editId="6070866F">
            <wp:extent cx="6120130" cy="2058670"/>
            <wp:effectExtent l="0" t="0" r="0" b="0"/>
            <wp:docPr id="2058" name="Рисунок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0E66F" w14:textId="7B704023" w:rsidR="00D95ED4" w:rsidRPr="00BC269F" w:rsidRDefault="001722AE" w:rsidP="00EF1968">
      <w:pPr>
        <w:pStyle w:val="af2"/>
      </w:pPr>
      <w:bookmarkStart w:id="412" w:name="_Ref39830208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136</w:t>
      </w:r>
      <w:r w:rsidR="00E1516A">
        <w:rPr>
          <w:noProof/>
        </w:rPr>
        <w:fldChar w:fldCharType="end"/>
      </w:r>
      <w:bookmarkEnd w:id="412"/>
      <w:r w:rsidR="00D95ED4" w:rsidRPr="00BC269F">
        <w:t xml:space="preserve">. </w:t>
      </w:r>
      <w:r w:rsidR="0022116A">
        <w:t>Переход к повторному согласованию документа</w:t>
      </w:r>
    </w:p>
    <w:p w14:paraId="31F70388" w14:textId="46EE1510" w:rsidR="005E1D17" w:rsidRPr="005E1D17" w:rsidRDefault="005E1D17" w:rsidP="00EF1968">
      <w:pPr>
        <w:pStyle w:val="af"/>
      </w:pPr>
      <w:r w:rsidRPr="005E1D17">
        <w:t>В открывшемся окне «Лист согласования» для устранения замечаний и повторной отправки на согласование, необходимо нажать на кнопку «Черновик» (</w:t>
      </w:r>
      <w:r w:rsidRPr="005E1D17">
        <w:fldChar w:fldCharType="begin"/>
      </w:r>
      <w:r w:rsidRPr="005E1D17">
        <w:instrText xml:space="preserve"> REF _Ref472435838 \h </w:instrText>
      </w:r>
      <w:r w:rsidRPr="005E1D17">
        <w:fldChar w:fldCharType="separate"/>
      </w:r>
      <w:r w:rsidR="00D23FC4">
        <w:rPr>
          <w:noProof/>
        </w:rPr>
        <w:t>Рисунок 137</w:t>
      </w:r>
      <w:r w:rsidRPr="005E1D17">
        <w:fldChar w:fldCharType="end"/>
      </w:r>
      <w:r w:rsidRPr="005E1D17">
        <w:t>).</w:t>
      </w:r>
    </w:p>
    <w:p w14:paraId="6C4F4A9A" w14:textId="36AAF34F" w:rsidR="005E1D17" w:rsidRPr="00EF1968" w:rsidRDefault="000E0D82" w:rsidP="00EF1968">
      <w:pPr>
        <w:pStyle w:val="af0"/>
      </w:pPr>
      <w:r>
        <w:lastRenderedPageBreak/>
        <w:drawing>
          <wp:inline distT="0" distB="0" distL="0" distR="0" wp14:anchorId="469C0B5B" wp14:editId="79289DCC">
            <wp:extent cx="6120130" cy="4086225"/>
            <wp:effectExtent l="0" t="0" r="0" b="952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DD9C0" w14:textId="67AA2745" w:rsidR="005E1D17" w:rsidRPr="005E1D17" w:rsidRDefault="001722AE" w:rsidP="00EF1968">
      <w:pPr>
        <w:pStyle w:val="af2"/>
        <w:rPr>
          <w:noProof/>
        </w:rPr>
      </w:pPr>
      <w:bookmarkStart w:id="413" w:name="_Ref472435838"/>
      <w:r>
        <w:rPr>
          <w:noProof/>
        </w:rPr>
        <w:t>Рисунок </w:t>
      </w:r>
      <w:r w:rsidR="005E1D17" w:rsidRPr="005E1D17">
        <w:rPr>
          <w:noProof/>
        </w:rPr>
        <w:fldChar w:fldCharType="begin"/>
      </w:r>
      <w:r w:rsidR="005E1D17" w:rsidRPr="005E1D17">
        <w:rPr>
          <w:noProof/>
        </w:rPr>
        <w:instrText xml:space="preserve"> SEQ Рисунок \* ARABIC </w:instrText>
      </w:r>
      <w:r w:rsidR="005E1D17" w:rsidRPr="005E1D17">
        <w:rPr>
          <w:noProof/>
        </w:rPr>
        <w:fldChar w:fldCharType="separate"/>
      </w:r>
      <w:r w:rsidR="00D23FC4">
        <w:rPr>
          <w:noProof/>
        </w:rPr>
        <w:t>137</w:t>
      </w:r>
      <w:r w:rsidR="005E1D17" w:rsidRPr="005E1D17">
        <w:rPr>
          <w:noProof/>
        </w:rPr>
        <w:fldChar w:fldCharType="end"/>
      </w:r>
      <w:bookmarkEnd w:id="413"/>
      <w:r w:rsidR="005E1D17" w:rsidRPr="005E1D17">
        <w:rPr>
          <w:noProof/>
        </w:rPr>
        <w:t xml:space="preserve">. </w:t>
      </w:r>
      <w:r w:rsidR="0022116A">
        <w:rPr>
          <w:noProof/>
        </w:rPr>
        <w:t>Переход к устранению замечаний документа</w:t>
      </w:r>
    </w:p>
    <w:p w14:paraId="17C7727E" w14:textId="07D7C10A" w:rsidR="005E1D17" w:rsidRPr="005E1D17" w:rsidRDefault="005E1D17" w:rsidP="00EF1968">
      <w:pPr>
        <w:pStyle w:val="af"/>
      </w:pPr>
      <w:r w:rsidRPr="005E1D17">
        <w:t>Для просмотра истории согласования необходимо в окне «Лист согласования» нажать на кнопку «История согласования» (</w:t>
      </w:r>
      <w:r w:rsidRPr="005E1D17">
        <w:fldChar w:fldCharType="begin"/>
      </w:r>
      <w:r w:rsidRPr="005E1D17">
        <w:instrText xml:space="preserve"> REF _Ref472435843 \h </w:instrText>
      </w:r>
      <w:r w:rsidRPr="005E1D17">
        <w:fldChar w:fldCharType="separate"/>
      </w:r>
      <w:r w:rsidR="00D23FC4">
        <w:rPr>
          <w:noProof/>
        </w:rPr>
        <w:t>Рисунок 138</w:t>
      </w:r>
      <w:r w:rsidRPr="005E1D17">
        <w:fldChar w:fldCharType="end"/>
      </w:r>
      <w:r w:rsidRPr="005E1D17">
        <w:t>).</w:t>
      </w:r>
    </w:p>
    <w:p w14:paraId="59801A26" w14:textId="7B1544E7" w:rsidR="005E1D17" w:rsidRPr="00EF1968" w:rsidRDefault="000E0D82" w:rsidP="00EF1968">
      <w:pPr>
        <w:pStyle w:val="af0"/>
      </w:pPr>
      <w:r>
        <w:lastRenderedPageBreak/>
        <w:drawing>
          <wp:inline distT="0" distB="0" distL="0" distR="0" wp14:anchorId="5139F5D1" wp14:editId="7734ACD3">
            <wp:extent cx="6120130" cy="4086225"/>
            <wp:effectExtent l="0" t="0" r="0" b="952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7FD7F" w14:textId="39C8A5AC" w:rsidR="005E1D17" w:rsidRPr="005E1D17" w:rsidRDefault="001722AE" w:rsidP="00EF1968">
      <w:pPr>
        <w:pStyle w:val="af2"/>
        <w:rPr>
          <w:noProof/>
        </w:rPr>
      </w:pPr>
      <w:bookmarkStart w:id="414" w:name="_Ref472435843"/>
      <w:r>
        <w:rPr>
          <w:noProof/>
        </w:rPr>
        <w:t>Рисунок </w:t>
      </w:r>
      <w:r w:rsidR="005E1D17" w:rsidRPr="005E1D17">
        <w:rPr>
          <w:noProof/>
        </w:rPr>
        <w:fldChar w:fldCharType="begin"/>
      </w:r>
      <w:r w:rsidR="005E1D17" w:rsidRPr="005E1D17">
        <w:rPr>
          <w:noProof/>
        </w:rPr>
        <w:instrText xml:space="preserve"> SEQ Рисунок \* ARABIC </w:instrText>
      </w:r>
      <w:r w:rsidR="005E1D17" w:rsidRPr="005E1D17">
        <w:rPr>
          <w:noProof/>
        </w:rPr>
        <w:fldChar w:fldCharType="separate"/>
      </w:r>
      <w:r w:rsidR="00D23FC4">
        <w:rPr>
          <w:noProof/>
        </w:rPr>
        <w:t>138</w:t>
      </w:r>
      <w:r w:rsidR="005E1D17" w:rsidRPr="005E1D17">
        <w:rPr>
          <w:noProof/>
        </w:rPr>
        <w:fldChar w:fldCharType="end"/>
      </w:r>
      <w:bookmarkEnd w:id="414"/>
      <w:r w:rsidR="005E1D17" w:rsidRPr="005E1D17">
        <w:rPr>
          <w:noProof/>
        </w:rPr>
        <w:t xml:space="preserve">. </w:t>
      </w:r>
      <w:r w:rsidR="0022116A">
        <w:rPr>
          <w:noProof/>
        </w:rPr>
        <w:t>Просмотр истории согласования</w:t>
      </w:r>
    </w:p>
    <w:p w14:paraId="451C9A17" w14:textId="68950F3C" w:rsidR="00D95ED4" w:rsidRPr="00BC269F" w:rsidRDefault="00D95ED4" w:rsidP="00D95ED4">
      <w:pPr>
        <w:pStyle w:val="af"/>
      </w:pPr>
      <w:r w:rsidRPr="00BC269F">
        <w:rPr>
          <w:b/>
        </w:rPr>
        <w:t>Важно!</w:t>
      </w:r>
      <w:r w:rsidRPr="00BC269F">
        <w:t xml:space="preserve"> После прохождения внутреннего согласования статусы строк из документа в </w:t>
      </w:r>
      <w:r w:rsidR="00A025D4">
        <w:t>подраздел</w:t>
      </w:r>
      <w:r w:rsidRPr="00BC269F">
        <w:t xml:space="preserve">е «Распределения показателей БА и ЛБО» </w:t>
      </w:r>
      <w:r w:rsidR="00153BA1">
        <w:t>изменятся</w:t>
      </w:r>
      <w:r w:rsidR="00153BA1" w:rsidRPr="00BC269F">
        <w:t xml:space="preserve"> </w:t>
      </w:r>
      <w:r w:rsidRPr="00BC269F">
        <w:t>на «</w:t>
      </w:r>
      <w:r w:rsidR="00176A1B">
        <w:t>Подписано</w:t>
      </w:r>
      <w:r w:rsidRPr="00BC269F">
        <w:t>» у дочерних строк. У дочерних строк суммы из ячейки «Распределено» переносятся в ячейку «</w:t>
      </w:r>
      <w:r w:rsidR="00176A1B">
        <w:t>Утвержденные БА</w:t>
      </w:r>
      <w:r w:rsidRPr="00BC269F">
        <w:t>»</w:t>
      </w:r>
      <w:r w:rsidR="00176A1B">
        <w:t xml:space="preserve"> и/или «Утвержденные ЛБО»</w:t>
      </w:r>
      <w:r w:rsidRPr="00BC269F">
        <w:t>.</w:t>
      </w:r>
    </w:p>
    <w:p w14:paraId="75504216" w14:textId="77777777" w:rsidR="008B0A81" w:rsidRPr="00BC269F" w:rsidRDefault="00D95ED4" w:rsidP="00D95ED4">
      <w:pPr>
        <w:pStyle w:val="af"/>
      </w:pPr>
      <w:r w:rsidRPr="00BC269F">
        <w:t>Так как индикатор внешнего согласования в графе «Руководитель ГРБС» отображается синим цветом, то документ не требует внешнего согласования.</w:t>
      </w:r>
    </w:p>
    <w:p w14:paraId="23044F1D" w14:textId="1397EE7A" w:rsidR="002D0B16" w:rsidRPr="00431FF0" w:rsidRDefault="002D0B16" w:rsidP="00AA4FC4">
      <w:pPr>
        <w:pStyle w:val="1"/>
      </w:pPr>
      <w:bookmarkStart w:id="415" w:name="_Toc82012601"/>
      <w:r w:rsidRPr="00BC269F">
        <w:lastRenderedPageBreak/>
        <w:t>Ф</w:t>
      </w:r>
      <w:r w:rsidR="008B0A81" w:rsidRPr="00BC269F">
        <w:rPr>
          <w:rFonts w:hint="eastAsia"/>
        </w:rPr>
        <w:t>ормирование</w:t>
      </w:r>
      <w:r w:rsidR="008B0A81" w:rsidRPr="00BC269F">
        <w:t xml:space="preserve"> </w:t>
      </w:r>
      <w:r w:rsidR="008B0A81" w:rsidRPr="00BC269F">
        <w:rPr>
          <w:rFonts w:hint="eastAsia"/>
        </w:rPr>
        <w:t>и</w:t>
      </w:r>
      <w:r w:rsidR="008B0A81" w:rsidRPr="00BC269F">
        <w:t xml:space="preserve"> </w:t>
      </w:r>
      <w:r w:rsidR="008B0A81" w:rsidRPr="00BC269F">
        <w:rPr>
          <w:rFonts w:hint="eastAsia"/>
        </w:rPr>
        <w:t>утверждение</w:t>
      </w:r>
      <w:r w:rsidR="008B0A81" w:rsidRPr="00BC269F">
        <w:t xml:space="preserve"> </w:t>
      </w:r>
      <w:r w:rsidR="008B0A81" w:rsidRPr="00BC269F">
        <w:rPr>
          <w:rFonts w:hint="eastAsia"/>
        </w:rPr>
        <w:t>документа</w:t>
      </w:r>
      <w:r w:rsidR="008B0A81" w:rsidRPr="00BC269F">
        <w:t xml:space="preserve"> </w:t>
      </w:r>
      <w:r w:rsidR="008B0A81" w:rsidRPr="00BC269F">
        <w:rPr>
          <w:rFonts w:hint="eastAsia"/>
        </w:rPr>
        <w:t>«Бюджетн</w:t>
      </w:r>
      <w:r w:rsidR="00431FF0" w:rsidRPr="00431FF0">
        <w:rPr>
          <w:rFonts w:hint="eastAsia"/>
        </w:rPr>
        <w:t>ая</w:t>
      </w:r>
      <w:r w:rsidR="008B0A81" w:rsidRPr="00BC269F">
        <w:t xml:space="preserve"> </w:t>
      </w:r>
      <w:r w:rsidR="008B0A81" w:rsidRPr="00BC269F">
        <w:rPr>
          <w:rFonts w:hint="eastAsia"/>
        </w:rPr>
        <w:t>роспись</w:t>
      </w:r>
      <w:r w:rsidR="00C46B00" w:rsidRPr="00C46B00">
        <w:t>»</w:t>
      </w:r>
      <w:r w:rsidR="00431FF0" w:rsidRPr="00431FF0">
        <w:t xml:space="preserve"> (</w:t>
      </w:r>
      <w:r w:rsidR="00282AAC">
        <w:t>ф. 050</w:t>
      </w:r>
      <w:r w:rsidR="00431FF0" w:rsidRPr="00431FF0">
        <w:t>1060)»</w:t>
      </w:r>
      <w:r w:rsidR="008B0A81" w:rsidRPr="00BC269F">
        <w:t xml:space="preserve"> </w:t>
      </w:r>
      <w:r w:rsidR="00DD6D59" w:rsidRPr="00BC269F">
        <w:t>Распорядител</w:t>
      </w:r>
      <w:r w:rsidR="00DD6D59" w:rsidRPr="00DD6D59">
        <w:t>ями</w:t>
      </w:r>
      <w:r w:rsidR="00DD6D59" w:rsidRPr="00BC269F">
        <w:t xml:space="preserve"> средств федерального бюджета</w:t>
      </w:r>
      <w:bookmarkEnd w:id="415"/>
    </w:p>
    <w:p w14:paraId="775BCE98" w14:textId="1FE7B58C" w:rsidR="00A15659" w:rsidRPr="00BC269F" w:rsidRDefault="00A15659" w:rsidP="00A15659">
      <w:pPr>
        <w:pStyle w:val="af"/>
      </w:pPr>
      <w:r w:rsidRPr="00BC269F">
        <w:t xml:space="preserve">Формирование документа </w:t>
      </w:r>
      <w:r w:rsidR="00431FF0" w:rsidRPr="00BC269F">
        <w:rPr>
          <w:rFonts w:hint="eastAsia"/>
        </w:rPr>
        <w:t>«Бюджетн</w:t>
      </w:r>
      <w:r w:rsidR="00431FF0" w:rsidRPr="00431FF0">
        <w:rPr>
          <w:rFonts w:hint="eastAsia"/>
        </w:rPr>
        <w:t>ая</w:t>
      </w:r>
      <w:r w:rsidR="00431FF0" w:rsidRPr="00BC269F">
        <w:t xml:space="preserve"> </w:t>
      </w:r>
      <w:r w:rsidR="00431FF0" w:rsidRPr="00BC269F">
        <w:rPr>
          <w:rFonts w:hint="eastAsia"/>
        </w:rPr>
        <w:t>роспись</w:t>
      </w:r>
      <w:r w:rsidR="00431FF0" w:rsidRPr="00C46B00">
        <w:t>»</w:t>
      </w:r>
      <w:r w:rsidR="00431FF0" w:rsidRPr="00431FF0">
        <w:rPr>
          <w:rFonts w:ascii="Times New Roman Полужирный" w:hAnsi="Times New Roman Полужирный"/>
        </w:rPr>
        <w:t xml:space="preserve"> </w:t>
      </w:r>
      <w:r w:rsidR="00431FF0" w:rsidRPr="00431FF0">
        <w:t>(</w:t>
      </w:r>
      <w:r w:rsidR="00282AAC">
        <w:t>ф. 050</w:t>
      </w:r>
      <w:r w:rsidR="00431FF0" w:rsidRPr="00431FF0">
        <w:t>1060)»</w:t>
      </w:r>
      <w:r w:rsidR="00431FF0" w:rsidRPr="00BC269F">
        <w:t xml:space="preserve"> </w:t>
      </w:r>
      <w:r w:rsidRPr="00BC269F">
        <w:t>осуществляется во вкладке «БА» подраздела «Распределение показателей БА и ЛБО» и в подразделе «Документы РБС»</w:t>
      </w:r>
      <w:r w:rsidR="00AD59EE">
        <w:t xml:space="preserve"> во </w:t>
      </w:r>
      <w:r w:rsidR="00F87BF4">
        <w:t>вкладк</w:t>
      </w:r>
      <w:r w:rsidR="00AD59EE">
        <w:t>е</w:t>
      </w:r>
      <w:r w:rsidR="00F87BF4">
        <w:t xml:space="preserve"> </w:t>
      </w:r>
      <w:r w:rsidR="00AD59EE">
        <w:t>«</w:t>
      </w:r>
      <w:r w:rsidR="00F87BF4">
        <w:t>Исходящие</w:t>
      </w:r>
      <w:r w:rsidR="00AD59EE">
        <w:t>»</w:t>
      </w:r>
      <w:r w:rsidRPr="00BC269F">
        <w:t>.</w:t>
      </w:r>
    </w:p>
    <w:p w14:paraId="18118CDD" w14:textId="2EE35521" w:rsidR="00A15659" w:rsidRPr="00BC269F" w:rsidRDefault="00A15659" w:rsidP="00A15659">
      <w:pPr>
        <w:pStyle w:val="af"/>
      </w:pPr>
      <w:r w:rsidRPr="00BC269F">
        <w:t xml:space="preserve">Утверждение документа </w:t>
      </w:r>
      <w:r w:rsidR="00431FF0" w:rsidRPr="00BC269F">
        <w:rPr>
          <w:rFonts w:hint="eastAsia"/>
        </w:rPr>
        <w:t>«Бюджетн</w:t>
      </w:r>
      <w:r w:rsidR="00431FF0" w:rsidRPr="00431FF0">
        <w:rPr>
          <w:rFonts w:hint="eastAsia"/>
        </w:rPr>
        <w:t>ая</w:t>
      </w:r>
      <w:r w:rsidR="00431FF0" w:rsidRPr="00BC269F">
        <w:t xml:space="preserve"> </w:t>
      </w:r>
      <w:r w:rsidR="00431FF0" w:rsidRPr="00BC269F">
        <w:rPr>
          <w:rFonts w:hint="eastAsia"/>
        </w:rPr>
        <w:t>роспись</w:t>
      </w:r>
      <w:r w:rsidR="00431FF0" w:rsidRPr="00C46B00">
        <w:t>»</w:t>
      </w:r>
      <w:r w:rsidR="00431FF0" w:rsidRPr="00636701">
        <w:t xml:space="preserve"> </w:t>
      </w:r>
      <w:r w:rsidR="00431FF0" w:rsidRPr="00431FF0">
        <w:t>(</w:t>
      </w:r>
      <w:r w:rsidR="00282AAC">
        <w:t>ф. 050</w:t>
      </w:r>
      <w:r w:rsidR="00431FF0" w:rsidRPr="00431FF0">
        <w:t>1060)»</w:t>
      </w:r>
      <w:r w:rsidRPr="00BC269F">
        <w:t xml:space="preserve"> осуществляется в подразделе </w:t>
      </w:r>
      <w:r w:rsidR="00AD59EE" w:rsidRPr="00BC269F">
        <w:t>«Документы РБС»</w:t>
      </w:r>
      <w:r w:rsidR="00AD59EE">
        <w:t xml:space="preserve"> во вкладке «Исходящие»</w:t>
      </w:r>
      <w:r w:rsidRPr="00BC269F">
        <w:t>.</w:t>
      </w:r>
    </w:p>
    <w:p w14:paraId="7455C6A2" w14:textId="4682DDE7" w:rsidR="00A15659" w:rsidRPr="00BC269F" w:rsidRDefault="00A15659" w:rsidP="00636701">
      <w:pPr>
        <w:pStyle w:val="2"/>
      </w:pPr>
      <w:bookmarkStart w:id="416" w:name="_Toc82012602"/>
      <w:r w:rsidRPr="00BC269F">
        <w:t xml:space="preserve">Формирование документа </w:t>
      </w:r>
      <w:r w:rsidR="00326848" w:rsidRPr="00BC269F">
        <w:rPr>
          <w:rFonts w:hint="eastAsia"/>
        </w:rPr>
        <w:t>«Бюджетн</w:t>
      </w:r>
      <w:r w:rsidR="00326848" w:rsidRPr="00431FF0">
        <w:rPr>
          <w:rFonts w:hint="eastAsia"/>
        </w:rPr>
        <w:t>ая</w:t>
      </w:r>
      <w:r w:rsidR="00326848" w:rsidRPr="00BC269F">
        <w:t xml:space="preserve"> </w:t>
      </w:r>
      <w:r w:rsidR="00326848" w:rsidRPr="00BC269F">
        <w:rPr>
          <w:rFonts w:hint="eastAsia"/>
        </w:rPr>
        <w:t>роспись</w:t>
      </w:r>
      <w:r w:rsidR="00326848" w:rsidRPr="00C46B00">
        <w:t>»</w:t>
      </w:r>
      <w:r w:rsidR="00326848" w:rsidRPr="00431FF0">
        <w:rPr>
          <w:rFonts w:ascii="Times New Roman Полужирный" w:hAnsi="Times New Roman Полужирный"/>
        </w:rPr>
        <w:t xml:space="preserve"> </w:t>
      </w:r>
      <w:r w:rsidR="00326848" w:rsidRPr="00431FF0">
        <w:t>(</w:t>
      </w:r>
      <w:r w:rsidR="00282AAC">
        <w:t>ф. 050</w:t>
      </w:r>
      <w:r w:rsidR="00326848" w:rsidRPr="00431FF0">
        <w:t>1060)»</w:t>
      </w:r>
      <w:r w:rsidRPr="00BC269F">
        <w:t xml:space="preserve"> во вкладке «БА» подраздела «Распределение показателей БА и ЛБО»</w:t>
      </w:r>
      <w:bookmarkEnd w:id="416"/>
    </w:p>
    <w:p w14:paraId="19B23894" w14:textId="7F09E86C" w:rsidR="005368E0" w:rsidRPr="00BC269F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A74E67">
        <w:rPr>
          <w:lang w:eastAsia="zh-CN"/>
        </w:rPr>
        <w:t>.</w:t>
      </w:r>
    </w:p>
    <w:p w14:paraId="653145D4" w14:textId="0D72BA5A" w:rsidR="00A5076D" w:rsidRPr="00BC269F" w:rsidRDefault="00FB0DB9" w:rsidP="00A5076D">
      <w:pPr>
        <w:pStyle w:val="af"/>
      </w:pPr>
      <w:r>
        <w:t>Для перехода в подраздел</w:t>
      </w:r>
      <w:r w:rsidR="00A5076D" w:rsidRPr="00BC269F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A5076D" w:rsidRPr="00BC269F">
        <w:rPr>
          <w:bCs/>
        </w:rPr>
        <w:t>Бюджетная роспись и ЛБО (ГРБС)</w:t>
      </w:r>
      <w:r w:rsidR="00A5076D" w:rsidRPr="00BC269F">
        <w:t xml:space="preserve">» (2) и в рабочей области </w:t>
      </w:r>
      <w:r w:rsidR="00643ECE" w:rsidRPr="00BC269F">
        <w:t>о</w:t>
      </w:r>
      <w:r w:rsidR="00A07B0D">
        <w:t>дним нажатием левой кнопки мыши</w:t>
      </w:r>
      <w:r w:rsidR="00643ECE">
        <w:t xml:space="preserve"> </w:t>
      </w:r>
      <w:r w:rsidR="00A5076D" w:rsidRPr="00BC269F">
        <w:t>открыть подраздел «Распределение показателей БА и ЛБО» (3) (</w:t>
      </w:r>
      <w:r w:rsidR="004E3EF9" w:rsidRPr="00BC269F">
        <w:fldChar w:fldCharType="begin"/>
      </w:r>
      <w:r w:rsidR="00262D71" w:rsidRPr="00BC269F">
        <w:instrText xml:space="preserve"> REF _Ref470129828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139</w:t>
      </w:r>
      <w:r w:rsidR="004E3EF9" w:rsidRPr="00BC269F">
        <w:fldChar w:fldCharType="end"/>
      </w:r>
      <w:r w:rsidR="00A5076D" w:rsidRPr="00BC269F">
        <w:t>).</w:t>
      </w:r>
    </w:p>
    <w:p w14:paraId="2E50BB78" w14:textId="6A307387" w:rsidR="00A5076D" w:rsidRPr="00BC269F" w:rsidRDefault="00B652D0" w:rsidP="00A5076D">
      <w:pPr>
        <w:pStyle w:val="af0"/>
      </w:pPr>
      <w:r>
        <w:lastRenderedPageBreak/>
        <w:drawing>
          <wp:inline distT="0" distB="0" distL="0" distR="0" wp14:anchorId="2EF40C90" wp14:editId="164B0934">
            <wp:extent cx="6120130" cy="3258185"/>
            <wp:effectExtent l="0" t="0" r="0" b="0"/>
            <wp:docPr id="2059" name="Рисунок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4C22F" w14:textId="0563C147" w:rsidR="00A5076D" w:rsidRPr="00BC269F" w:rsidRDefault="001722AE" w:rsidP="00EF1968">
      <w:pPr>
        <w:pStyle w:val="af2"/>
      </w:pPr>
      <w:bookmarkStart w:id="417" w:name="_Ref470129828"/>
      <w:r>
        <w:t>Рисунок </w:t>
      </w:r>
      <w:r w:rsidR="004E3EF9" w:rsidRPr="00BC269F">
        <w:fldChar w:fldCharType="begin"/>
      </w:r>
      <w:r w:rsidR="00A5076D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139</w:t>
      </w:r>
      <w:r w:rsidR="004E3EF9" w:rsidRPr="00BC269F">
        <w:fldChar w:fldCharType="end"/>
      </w:r>
      <w:bookmarkEnd w:id="417"/>
      <w:r w:rsidR="00A5076D" w:rsidRPr="00BC269F">
        <w:t xml:space="preserve">. </w:t>
      </w:r>
      <w:r w:rsidR="00FB0DB9">
        <w:t>Переход в подраздел</w:t>
      </w:r>
      <w:r w:rsidR="00A5076D" w:rsidRPr="00BC269F">
        <w:t xml:space="preserve"> «Распределение показателей БА и ЛБО»</w:t>
      </w:r>
    </w:p>
    <w:p w14:paraId="050A6BE1" w14:textId="2E8E3C86" w:rsidR="00A5076D" w:rsidRPr="00BC269F" w:rsidRDefault="00A5076D" w:rsidP="00A5076D">
      <w:pPr>
        <w:pStyle w:val="af"/>
      </w:pPr>
      <w:r w:rsidRPr="00BC269F">
        <w:t xml:space="preserve">В результате откроется подраздел «Распределение показателей БА и ЛБО», в котором необходимо </w:t>
      </w:r>
      <w:r w:rsidR="00B14DBB" w:rsidRPr="00BC269F">
        <w:t xml:space="preserve">выбрать </w:t>
      </w:r>
      <w:r w:rsidR="00B14DBB">
        <w:t>соответствующий бюджетный цикл  и перейти во вкладку</w:t>
      </w:r>
      <w:r w:rsidR="00B14DBB" w:rsidRPr="00BC269F" w:rsidDel="00B14DBB">
        <w:t xml:space="preserve"> </w:t>
      </w:r>
      <w:r w:rsidRPr="00BC269F">
        <w:t>«БА» (</w:t>
      </w:r>
      <w:r w:rsidR="004E3EF9" w:rsidRPr="00BC269F">
        <w:fldChar w:fldCharType="begin"/>
      </w:r>
      <w:r w:rsidR="00262D71" w:rsidRPr="00BC269F">
        <w:instrText xml:space="preserve"> REF _Ref470129836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140</w:t>
      </w:r>
      <w:r w:rsidR="004E3EF9" w:rsidRPr="00BC269F">
        <w:fldChar w:fldCharType="end"/>
      </w:r>
      <w:r w:rsidRPr="00BC269F">
        <w:t>).</w:t>
      </w:r>
    </w:p>
    <w:p w14:paraId="7BD9524E" w14:textId="21B4AE75" w:rsidR="00A5076D" w:rsidRPr="00EF1968" w:rsidRDefault="00C73A31" w:rsidP="00A5076D">
      <w:pPr>
        <w:pStyle w:val="af0"/>
      </w:pPr>
      <w:r>
        <w:drawing>
          <wp:inline distT="0" distB="0" distL="0" distR="0" wp14:anchorId="403EDD81" wp14:editId="10B23B9A">
            <wp:extent cx="6120130" cy="1853565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763AF" w14:textId="677D1065" w:rsidR="00A5076D" w:rsidRPr="00BC269F" w:rsidRDefault="001722AE" w:rsidP="00EF1968">
      <w:pPr>
        <w:pStyle w:val="af2"/>
      </w:pPr>
      <w:bookmarkStart w:id="418" w:name="_Ref470129836"/>
      <w:r>
        <w:t>Рисунок </w:t>
      </w:r>
      <w:r w:rsidR="004E3EF9" w:rsidRPr="00BC269F">
        <w:fldChar w:fldCharType="begin"/>
      </w:r>
      <w:r w:rsidR="00A5076D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140</w:t>
      </w:r>
      <w:r w:rsidR="004E3EF9" w:rsidRPr="00BC269F">
        <w:fldChar w:fldCharType="end"/>
      </w:r>
      <w:bookmarkEnd w:id="418"/>
      <w:r w:rsidR="00A5076D" w:rsidRPr="00BC269F">
        <w:t>. Подраздел «Распределение показателей БА и ЛБО»</w:t>
      </w:r>
    </w:p>
    <w:p w14:paraId="76F81965" w14:textId="424C495F" w:rsidR="00A5076D" w:rsidRPr="00BC269F" w:rsidRDefault="00A5076D" w:rsidP="00A5076D">
      <w:pPr>
        <w:pStyle w:val="af"/>
      </w:pPr>
      <w:r w:rsidRPr="00BC269F">
        <w:t xml:space="preserve">Во вкладке отображаются строки из вкладок «ПНО» и «ЛБО», которые готовы к включению в документы </w:t>
      </w:r>
      <w:r w:rsidR="00326848" w:rsidRPr="00326848">
        <w:t>«</w:t>
      </w:r>
      <w:r w:rsidRPr="00326848">
        <w:t>Бюджетная роспись</w:t>
      </w:r>
      <w:r w:rsidR="006032BC">
        <w:t>»</w:t>
      </w:r>
      <w:r w:rsidRPr="00326848">
        <w:t xml:space="preserve"> </w:t>
      </w:r>
      <w:r w:rsidR="00577BB8" w:rsidRPr="00577BB8">
        <w:t>(ф.</w:t>
      </w:r>
      <w:r w:rsidR="00577BB8">
        <w:t> </w:t>
      </w:r>
      <w:r w:rsidR="00577BB8" w:rsidRPr="00577BB8">
        <w:t>0501060)</w:t>
      </w:r>
      <w:r w:rsidR="00326848" w:rsidRPr="00326848">
        <w:t>»</w:t>
      </w:r>
      <w:r w:rsidRPr="00BC269F">
        <w:t xml:space="preserve"> или </w:t>
      </w:r>
      <w:r w:rsidR="00326848" w:rsidRPr="00BC269F">
        <w:rPr>
          <w:rFonts w:hint="eastAsia"/>
        </w:rPr>
        <w:t>«Бюджетн</w:t>
      </w:r>
      <w:r w:rsidR="00326848" w:rsidRPr="00431FF0">
        <w:rPr>
          <w:rFonts w:hint="eastAsia"/>
        </w:rPr>
        <w:t>ая</w:t>
      </w:r>
      <w:r w:rsidR="00326848" w:rsidRPr="00BC269F">
        <w:t xml:space="preserve"> </w:t>
      </w:r>
      <w:r w:rsidR="00326848" w:rsidRPr="00BC269F">
        <w:rPr>
          <w:rFonts w:hint="eastAsia"/>
        </w:rPr>
        <w:t>роспись</w:t>
      </w:r>
      <w:r w:rsidR="00326848" w:rsidRPr="00C46B00">
        <w:t>»</w:t>
      </w:r>
      <w:r w:rsidR="00326848" w:rsidRPr="00636701">
        <w:t xml:space="preserve"> </w:t>
      </w:r>
      <w:r w:rsidR="00326848" w:rsidRPr="00431FF0">
        <w:t>(</w:t>
      </w:r>
      <w:r w:rsidR="00282AAC">
        <w:t>ф. 050</w:t>
      </w:r>
      <w:r w:rsidR="00326848" w:rsidRPr="00431FF0">
        <w:t>1060)»</w:t>
      </w:r>
      <w:r w:rsidRPr="00BC269F">
        <w:t>.</w:t>
      </w:r>
    </w:p>
    <w:p w14:paraId="26F33C51" w14:textId="65282C93" w:rsidR="00A5076D" w:rsidRPr="00BC269F" w:rsidRDefault="00A5076D" w:rsidP="00A5076D">
      <w:pPr>
        <w:pStyle w:val="af"/>
      </w:pPr>
      <w:r w:rsidRPr="00BC269F">
        <w:t xml:space="preserve">Во вкладке «БА» реализована панель инструментов, состоящая из следующих функциональных кнопок и </w:t>
      </w:r>
      <w:r w:rsidR="00371DFE">
        <w:t>области фильтрации</w:t>
      </w:r>
      <w:r w:rsidRPr="00BC269F">
        <w:t xml:space="preserve"> (</w:t>
      </w:r>
      <w:r w:rsidR="004E3EF9" w:rsidRPr="00BC269F">
        <w:fldChar w:fldCharType="begin"/>
      </w:r>
      <w:r w:rsidR="00262D71" w:rsidRPr="00BC269F">
        <w:instrText xml:space="preserve"> REF _Ref470129842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141</w:t>
      </w:r>
      <w:r w:rsidR="004E3EF9" w:rsidRPr="00BC269F">
        <w:fldChar w:fldCharType="end"/>
      </w:r>
      <w:r w:rsidRPr="00BC269F">
        <w:t>):</w:t>
      </w:r>
    </w:p>
    <w:p w14:paraId="57C3E219" w14:textId="77777777" w:rsidR="00AE07CA" w:rsidRPr="00C86FA7" w:rsidRDefault="00AE07CA" w:rsidP="00397562">
      <w:pPr>
        <w:pStyle w:val="-"/>
        <w:rPr>
          <w:snapToGrid w:val="0"/>
        </w:rPr>
      </w:pPr>
      <w:r w:rsidRPr="00C86FA7">
        <w:rPr>
          <w:snapToGrid w:val="0"/>
        </w:rPr>
        <w:t>«Обновить» (1) – обновление страницы;</w:t>
      </w:r>
    </w:p>
    <w:p w14:paraId="10C5B6AC" w14:textId="77777777" w:rsidR="00AE07CA" w:rsidRPr="00C86FA7" w:rsidRDefault="00AE07CA" w:rsidP="00397562">
      <w:pPr>
        <w:pStyle w:val="-"/>
        <w:rPr>
          <w:snapToGrid w:val="0"/>
        </w:rPr>
      </w:pPr>
      <w:r w:rsidRPr="00C86FA7">
        <w:rPr>
          <w:snapToGrid w:val="0"/>
        </w:rPr>
        <w:t>«Реестр» (2):</w:t>
      </w:r>
    </w:p>
    <w:p w14:paraId="0BFD92F2" w14:textId="25741767" w:rsidR="00AE07CA" w:rsidRPr="00C86FA7" w:rsidRDefault="00AE07CA" w:rsidP="00EC78B7">
      <w:pPr>
        <w:pStyle w:val="--"/>
        <w:rPr>
          <w:i/>
        </w:rPr>
      </w:pPr>
      <w:r w:rsidRPr="00C86FA7">
        <w:rPr>
          <w:i/>
        </w:rPr>
        <w:lastRenderedPageBreak/>
        <w:t>[Сформировать документ/</w:t>
      </w:r>
      <w:r w:rsidR="00E93813">
        <w:rPr>
          <w:i/>
        </w:rPr>
        <w:t xml:space="preserve"> «</w:t>
      </w:r>
      <w:r w:rsidRPr="00C86FA7">
        <w:rPr>
          <w:i/>
        </w:rPr>
        <w:t>Бюджетная роспись</w:t>
      </w:r>
      <w:r w:rsidR="00E93813">
        <w:rPr>
          <w:i/>
        </w:rPr>
        <w:t>»</w:t>
      </w:r>
      <w:r w:rsidRPr="00C86FA7">
        <w:rPr>
          <w:i/>
        </w:rPr>
        <w:t xml:space="preserve"> РБС]</w:t>
      </w:r>
      <w:r w:rsidRPr="00C86FA7">
        <w:t xml:space="preserve"> – формирование документа </w:t>
      </w:r>
      <w:r w:rsidR="00E93813">
        <w:t>«</w:t>
      </w:r>
      <w:r w:rsidRPr="00C86FA7">
        <w:t>Бюджетная роспись</w:t>
      </w:r>
      <w:r w:rsidR="00E93813">
        <w:t>»</w:t>
      </w:r>
      <w:r w:rsidRPr="00C86FA7">
        <w:t xml:space="preserve"> РБС;</w:t>
      </w:r>
    </w:p>
    <w:p w14:paraId="19FAF2B5" w14:textId="77777777" w:rsidR="00AE07CA" w:rsidRPr="00C86FA7" w:rsidRDefault="00AE07CA" w:rsidP="00397562">
      <w:pPr>
        <w:pStyle w:val="-"/>
        <w:rPr>
          <w:snapToGrid w:val="0"/>
        </w:rPr>
      </w:pPr>
      <w:r w:rsidRPr="00C86FA7">
        <w:rPr>
          <w:snapToGrid w:val="0"/>
        </w:rPr>
        <w:t>«Печать» (3):</w:t>
      </w:r>
    </w:p>
    <w:p w14:paraId="4B3DC459" w14:textId="5142ECD3" w:rsidR="00AE07CA" w:rsidRPr="00C86FA7" w:rsidRDefault="00AE07CA" w:rsidP="00EC78B7">
      <w:pPr>
        <w:pStyle w:val="--"/>
      </w:pPr>
      <w:r w:rsidRPr="00C86FA7">
        <w:rPr>
          <w:i/>
        </w:rPr>
        <w:t xml:space="preserve">[Печать реестра] </w:t>
      </w:r>
      <w:r w:rsidRPr="00C86FA7">
        <w:t xml:space="preserve">– формирование печатной формы </w:t>
      </w:r>
      <w:r w:rsidR="00A025D4">
        <w:t>подраздел</w:t>
      </w:r>
      <w:r w:rsidRPr="00C86FA7">
        <w:t xml:space="preserve">а с расширением </w:t>
      </w:r>
      <w:r w:rsidRPr="00C86FA7">
        <w:rPr>
          <w:b/>
        </w:rPr>
        <w:t>*.xls</w:t>
      </w:r>
      <w:r w:rsidRPr="00C86FA7">
        <w:t>;</w:t>
      </w:r>
    </w:p>
    <w:p w14:paraId="1BA265D2" w14:textId="77777777" w:rsidR="00AE07CA" w:rsidRPr="00C86FA7" w:rsidRDefault="00AE07CA" w:rsidP="00EC78B7">
      <w:pPr>
        <w:pStyle w:val="--"/>
      </w:pPr>
      <w:r w:rsidRPr="00C86FA7">
        <w:rPr>
          <w:i/>
        </w:rPr>
        <w:t xml:space="preserve">[Печать страницы] </w:t>
      </w:r>
      <w:r w:rsidRPr="00C86FA7">
        <w:t xml:space="preserve">– формирование печатной формы страницы с расширением </w:t>
      </w:r>
      <w:r w:rsidRPr="00C86FA7">
        <w:rPr>
          <w:b/>
        </w:rPr>
        <w:t>*.xls</w:t>
      </w:r>
      <w:r w:rsidRPr="00C86FA7">
        <w:t>;</w:t>
      </w:r>
    </w:p>
    <w:p w14:paraId="4028FAD0" w14:textId="7FF05620" w:rsidR="00AE07CA" w:rsidRPr="00C86FA7" w:rsidRDefault="00AE07CA" w:rsidP="00397562">
      <w:pPr>
        <w:pStyle w:val="-"/>
        <w:rPr>
          <w:snapToGrid w:val="0"/>
        </w:rPr>
      </w:pPr>
      <w:r w:rsidRPr="00C86FA7">
        <w:rPr>
          <w:snapToGrid w:val="0"/>
        </w:rPr>
        <w:t>«Очистить фильтры» (4) – очистка фильтров</w:t>
      </w:r>
      <w:r w:rsidR="00E93813">
        <w:rPr>
          <w:snapToGrid w:val="0"/>
        </w:rPr>
        <w:t>.</w:t>
      </w:r>
    </w:p>
    <w:p w14:paraId="67F8B313" w14:textId="1A4A2ABA" w:rsidR="00A5076D" w:rsidRPr="00BC269F" w:rsidRDefault="00A5076D" w:rsidP="00E367DE">
      <w:pPr>
        <w:pStyle w:val="af"/>
      </w:pPr>
      <w:r w:rsidRPr="00E75A98">
        <w:rPr>
          <w:b/>
        </w:rPr>
        <w:t>Важно!</w:t>
      </w:r>
      <w:r w:rsidRPr="00BC269F">
        <w:t xml:space="preserve"> Панель инструментов содержит перечень функциональных кнопок</w:t>
      </w:r>
      <w:r w:rsidR="00F22937">
        <w:t>,</w:t>
      </w:r>
      <w:r w:rsidRPr="00BC269F">
        <w:t xml:space="preserve"> соответствующих настройкам ограничений пользователя</w:t>
      </w:r>
      <w:r w:rsidR="00636701">
        <w:t>.</w:t>
      </w:r>
    </w:p>
    <w:p w14:paraId="4AFAD1A5" w14:textId="0F844A4C" w:rsidR="00A5076D" w:rsidRPr="00EF1968" w:rsidRDefault="000E3E49" w:rsidP="00A5076D">
      <w:pPr>
        <w:pStyle w:val="af0"/>
      </w:pPr>
      <w:r>
        <w:drawing>
          <wp:inline distT="0" distB="0" distL="0" distR="0" wp14:anchorId="6E5FE8A7" wp14:editId="47AA57DD">
            <wp:extent cx="6120130" cy="185356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97672" w14:textId="03DE9962" w:rsidR="00A5076D" w:rsidRPr="00BC269F" w:rsidRDefault="001722AE" w:rsidP="00EF1968">
      <w:pPr>
        <w:pStyle w:val="af2"/>
      </w:pPr>
      <w:bookmarkStart w:id="419" w:name="_Ref470129842"/>
      <w:r>
        <w:t>Рисунок </w:t>
      </w:r>
      <w:r w:rsidR="004E3EF9" w:rsidRPr="00BC269F">
        <w:fldChar w:fldCharType="begin"/>
      </w:r>
      <w:r w:rsidR="00A5076D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141</w:t>
      </w:r>
      <w:r w:rsidR="004E3EF9" w:rsidRPr="00BC269F">
        <w:fldChar w:fldCharType="end"/>
      </w:r>
      <w:bookmarkEnd w:id="419"/>
      <w:r w:rsidR="00A5076D" w:rsidRPr="00BC269F">
        <w:t>. Функциональные кнопки вкладки «БА»</w:t>
      </w:r>
    </w:p>
    <w:p w14:paraId="04519C2E" w14:textId="5B1C373B" w:rsidR="00F335A4" w:rsidRPr="00BC269F" w:rsidRDefault="00F335A4" w:rsidP="00F335A4">
      <w:pPr>
        <w:pStyle w:val="af"/>
        <w:rPr>
          <w:b/>
        </w:rPr>
      </w:pPr>
      <w:r w:rsidRPr="00BC269F">
        <w:t>В левой области окна реализован</w:t>
      </w:r>
      <w:r w:rsidR="00371DFE">
        <w:t>а область фильтрации</w:t>
      </w:r>
      <w:r w:rsidRPr="00BC269F">
        <w:t>, работа с которым осущес</w:t>
      </w:r>
      <w:r w:rsidR="00636701">
        <w:t>твляется согласно описанию п.п. </w:t>
      </w:r>
      <w:r w:rsidR="00AA1541" w:rsidRPr="00BC269F">
        <w:fldChar w:fldCharType="begin"/>
      </w:r>
      <w:r w:rsidR="00AA1541" w:rsidRPr="00BC269F">
        <w:instrText xml:space="preserve"> REF _Ref470119357 \r \h </w:instrText>
      </w:r>
      <w:r w:rsidR="00AA1541" w:rsidRPr="00BC269F">
        <w:fldChar w:fldCharType="separate"/>
      </w:r>
      <w:r w:rsidR="00D23FC4">
        <w:t>3.1.1</w:t>
      </w:r>
      <w:r w:rsidR="00AA1541" w:rsidRPr="00BC269F">
        <w:fldChar w:fldCharType="end"/>
      </w:r>
      <w:r w:rsidR="00A07B0D">
        <w:t> </w:t>
      </w:r>
      <w:r w:rsidRPr="00BC269F">
        <w:t>настоящего руководства пользователя.</w:t>
      </w:r>
    </w:p>
    <w:p w14:paraId="49E13CFE" w14:textId="1395ED5C" w:rsidR="00A5076D" w:rsidRPr="00BC269F" w:rsidRDefault="00A5076D" w:rsidP="00A5076D">
      <w:pPr>
        <w:pStyle w:val="af"/>
      </w:pPr>
      <w:r w:rsidRPr="00BC269F">
        <w:t xml:space="preserve">Для </w:t>
      </w:r>
      <w:r w:rsidR="00304D86">
        <w:t>формирования</w:t>
      </w:r>
      <w:r w:rsidRPr="00BC269F">
        <w:t xml:space="preserve"> документ</w:t>
      </w:r>
      <w:r w:rsidR="00304D86">
        <w:t>а</w:t>
      </w:r>
      <w:r w:rsidRPr="00BC269F">
        <w:t xml:space="preserve"> </w:t>
      </w:r>
      <w:r w:rsidR="00BF4E90" w:rsidRPr="00BC269F">
        <w:rPr>
          <w:rFonts w:hint="eastAsia"/>
        </w:rPr>
        <w:t>«Бюджетн</w:t>
      </w:r>
      <w:r w:rsidR="00BF4E90" w:rsidRPr="00431FF0">
        <w:rPr>
          <w:rFonts w:hint="eastAsia"/>
        </w:rPr>
        <w:t>ая</w:t>
      </w:r>
      <w:r w:rsidR="00BF4E90" w:rsidRPr="00BC269F">
        <w:t xml:space="preserve"> </w:t>
      </w:r>
      <w:r w:rsidR="00BF4E90" w:rsidRPr="00BC269F">
        <w:rPr>
          <w:rFonts w:hint="eastAsia"/>
        </w:rPr>
        <w:t>роспись</w:t>
      </w:r>
      <w:r w:rsidR="00BF4E90" w:rsidRPr="00C46B00">
        <w:t>»</w:t>
      </w:r>
      <w:r w:rsidR="00BF4E90" w:rsidRPr="00431FF0">
        <w:rPr>
          <w:rFonts w:ascii="Times New Roman Полужирный" w:hAnsi="Times New Roman Полужирный"/>
        </w:rPr>
        <w:t xml:space="preserve"> </w:t>
      </w:r>
      <w:r w:rsidR="00BF4E90" w:rsidRPr="00431FF0">
        <w:t>(</w:t>
      </w:r>
      <w:r w:rsidR="00282AAC">
        <w:t>ф. 050</w:t>
      </w:r>
      <w:r w:rsidR="00BF4E90" w:rsidRPr="00431FF0">
        <w:t>1060)»</w:t>
      </w:r>
      <w:r w:rsidRPr="00BC269F">
        <w:t xml:space="preserve">, необходимо нажать на кнопку «Реестр» и выбрать пункт </w:t>
      </w:r>
      <w:r w:rsidRPr="00BC269F">
        <w:rPr>
          <w:i/>
        </w:rPr>
        <w:t>[Сформировать документ/</w:t>
      </w:r>
      <w:r w:rsidR="00BF4E90">
        <w:rPr>
          <w:i/>
        </w:rPr>
        <w:t>«</w:t>
      </w:r>
      <w:r w:rsidRPr="00BC269F">
        <w:rPr>
          <w:i/>
        </w:rPr>
        <w:t>Бюджетная роспись</w:t>
      </w:r>
      <w:r w:rsidR="00BF4E90">
        <w:rPr>
          <w:i/>
        </w:rPr>
        <w:t>»</w:t>
      </w:r>
      <w:r w:rsidRPr="00BC269F">
        <w:rPr>
          <w:i/>
        </w:rPr>
        <w:t xml:space="preserve"> РБС]</w:t>
      </w:r>
      <w:r w:rsidRPr="00BC269F">
        <w:t xml:space="preserve"> (</w:t>
      </w:r>
      <w:r w:rsidR="004E3EF9" w:rsidRPr="00BC269F">
        <w:fldChar w:fldCharType="begin"/>
      </w:r>
      <w:r w:rsidR="00262D71" w:rsidRPr="00BC269F">
        <w:instrText xml:space="preserve"> REF _Ref469068591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142</w:t>
      </w:r>
      <w:r w:rsidR="004E3EF9" w:rsidRPr="00BC269F">
        <w:fldChar w:fldCharType="end"/>
      </w:r>
      <w:r w:rsidRPr="00BC269F">
        <w:t>).</w:t>
      </w:r>
    </w:p>
    <w:p w14:paraId="60EDC386" w14:textId="52742974" w:rsidR="00A5076D" w:rsidRPr="00BC269F" w:rsidRDefault="00A5076D" w:rsidP="00A5076D">
      <w:pPr>
        <w:pStyle w:val="af"/>
      </w:pPr>
      <w:r w:rsidRPr="00BC269F">
        <w:rPr>
          <w:b/>
        </w:rPr>
        <w:t>Важно!</w:t>
      </w:r>
      <w:r w:rsidRPr="00BC269F">
        <w:t xml:space="preserve"> Пункт </w:t>
      </w:r>
      <w:r w:rsidRPr="00BC269F">
        <w:rPr>
          <w:i/>
        </w:rPr>
        <w:t>[Сформировать документ/</w:t>
      </w:r>
      <w:r w:rsidR="00BF4E90">
        <w:rPr>
          <w:i/>
        </w:rPr>
        <w:t>«</w:t>
      </w:r>
      <w:r w:rsidRPr="00BC269F">
        <w:rPr>
          <w:i/>
        </w:rPr>
        <w:t>Бюджетная роспись</w:t>
      </w:r>
      <w:r w:rsidR="00BF4E90">
        <w:rPr>
          <w:i/>
        </w:rPr>
        <w:t>»</w:t>
      </w:r>
      <w:r w:rsidRPr="00BC269F">
        <w:rPr>
          <w:i/>
        </w:rPr>
        <w:t xml:space="preserve"> РБС]</w:t>
      </w:r>
      <w:r w:rsidRPr="00BC269F">
        <w:t xml:space="preserve"> активен для выбора, при условии, что организация оператора является не корневым учреждением, имеющим дочерние учреждения, в Сводном реестре учреждений.</w:t>
      </w:r>
    </w:p>
    <w:p w14:paraId="1C72D10F" w14:textId="79BFA0AF" w:rsidR="00A5076D" w:rsidRPr="00EF1968" w:rsidRDefault="00A54E45" w:rsidP="00A5076D">
      <w:pPr>
        <w:pStyle w:val="af0"/>
      </w:pPr>
      <w:r>
        <w:lastRenderedPageBreak/>
        <w:drawing>
          <wp:inline distT="0" distB="0" distL="0" distR="0" wp14:anchorId="73DB939A" wp14:editId="46F1726C">
            <wp:extent cx="6120130" cy="185356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AFD12" w14:textId="4FACF4A7" w:rsidR="00A5076D" w:rsidRPr="00BC269F" w:rsidRDefault="001722AE" w:rsidP="00A5076D">
      <w:pPr>
        <w:pStyle w:val="af2"/>
        <w:rPr>
          <w:i/>
        </w:rPr>
      </w:pPr>
      <w:bookmarkStart w:id="420" w:name="_Ref469068591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142</w:t>
      </w:r>
      <w:r w:rsidR="004E3EF9" w:rsidRPr="00BC269F">
        <w:rPr>
          <w:noProof/>
        </w:rPr>
        <w:fldChar w:fldCharType="end"/>
      </w:r>
      <w:bookmarkEnd w:id="420"/>
      <w:r w:rsidR="00A5076D" w:rsidRPr="00BC269F">
        <w:t xml:space="preserve">. </w:t>
      </w:r>
      <w:r w:rsidR="00F9450A">
        <w:t xml:space="preserve">Формирование документа </w:t>
      </w:r>
      <w:r w:rsidR="00F9450A" w:rsidRPr="00F9450A">
        <w:t>«</w:t>
      </w:r>
      <w:r w:rsidR="00BF4E90" w:rsidRPr="00F9450A">
        <w:t>Бюджетная роспись» РБС</w:t>
      </w:r>
      <w:r w:rsidR="00F9450A">
        <w:t>»</w:t>
      </w:r>
    </w:p>
    <w:p w14:paraId="355B8676" w14:textId="66F5C90A" w:rsidR="00A5076D" w:rsidRPr="00BC269F" w:rsidRDefault="00A5076D" w:rsidP="00A5076D">
      <w:pPr>
        <w:pStyle w:val="af"/>
      </w:pPr>
      <w:r w:rsidRPr="00BC269F">
        <w:t xml:space="preserve">После этого </w:t>
      </w:r>
      <w:r w:rsidR="00A00974">
        <w:t>отобразится</w:t>
      </w:r>
      <w:r w:rsidR="00A00974" w:rsidRPr="00BC269F">
        <w:t xml:space="preserve"> </w:t>
      </w:r>
      <w:r w:rsidRPr="00BC269F">
        <w:t>системное сообщение</w:t>
      </w:r>
      <w:r w:rsidR="00A00974">
        <w:t>, информирующее</w:t>
      </w:r>
      <w:r w:rsidRPr="00BC269F">
        <w:t xml:space="preserve"> о</w:t>
      </w:r>
      <w:r w:rsidR="00A00974">
        <w:t>б успешном создании</w:t>
      </w:r>
      <w:r w:rsidRPr="00BC269F">
        <w:t xml:space="preserve"> документ</w:t>
      </w:r>
      <w:r w:rsidR="00A00974">
        <w:t>а</w:t>
      </w:r>
      <w:r w:rsidRPr="00BC269F">
        <w:t xml:space="preserve"> </w:t>
      </w:r>
      <w:r w:rsidR="00BF4E90" w:rsidRPr="00BC269F">
        <w:rPr>
          <w:rFonts w:hint="eastAsia"/>
        </w:rPr>
        <w:t>«Бюджетн</w:t>
      </w:r>
      <w:r w:rsidR="00BF4E90" w:rsidRPr="00431FF0">
        <w:rPr>
          <w:rFonts w:hint="eastAsia"/>
        </w:rPr>
        <w:t>ая</w:t>
      </w:r>
      <w:r w:rsidR="00BF4E90" w:rsidRPr="00BC269F">
        <w:t xml:space="preserve"> </w:t>
      </w:r>
      <w:r w:rsidR="00BF4E90" w:rsidRPr="00BC269F">
        <w:rPr>
          <w:rFonts w:hint="eastAsia"/>
        </w:rPr>
        <w:t>роспись</w:t>
      </w:r>
      <w:r w:rsidR="00BF4E90" w:rsidRPr="00C46B00">
        <w:t>»</w:t>
      </w:r>
      <w:r w:rsidR="00BF4E90" w:rsidRPr="00431FF0">
        <w:rPr>
          <w:rFonts w:ascii="Times New Roman Полужирный" w:hAnsi="Times New Roman Полужирный"/>
        </w:rPr>
        <w:t xml:space="preserve"> </w:t>
      </w:r>
      <w:r w:rsidR="00BF4E90" w:rsidRPr="00431FF0">
        <w:t>(</w:t>
      </w:r>
      <w:r w:rsidR="00282AAC">
        <w:t>ф. 050</w:t>
      </w:r>
      <w:r w:rsidR="00BF4E90" w:rsidRPr="00431FF0">
        <w:t>1060)»</w:t>
      </w:r>
      <w:r w:rsidR="00A00974">
        <w:t xml:space="preserve"> </w:t>
      </w:r>
      <w:r w:rsidRPr="00BC269F">
        <w:t>(</w:t>
      </w:r>
      <w:r w:rsidR="004E3EF9" w:rsidRPr="00BC269F">
        <w:fldChar w:fldCharType="begin"/>
      </w:r>
      <w:r w:rsidRPr="00BC269F">
        <w:instrText xml:space="preserve"> REF _Ref469068596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143</w:t>
      </w:r>
      <w:r w:rsidR="004E3EF9" w:rsidRPr="00BC269F">
        <w:fldChar w:fldCharType="end"/>
      </w:r>
      <w:r w:rsidRPr="00BC269F">
        <w:t>).</w:t>
      </w:r>
    </w:p>
    <w:p w14:paraId="13423E80" w14:textId="7E40B9E1" w:rsidR="00A5076D" w:rsidRPr="00BC269F" w:rsidRDefault="005925D9" w:rsidP="00A5076D">
      <w:pPr>
        <w:pStyle w:val="af0"/>
      </w:pPr>
      <w:r>
        <w:drawing>
          <wp:inline distT="0" distB="0" distL="0" distR="0" wp14:anchorId="6C4A8412" wp14:editId="01B9A193">
            <wp:extent cx="2942857" cy="1495238"/>
            <wp:effectExtent l="0" t="0" r="0" b="0"/>
            <wp:docPr id="2099" name="Рисунок 2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942857" cy="1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481F9" w14:textId="7E2E6237" w:rsidR="00A5076D" w:rsidRPr="00BC269F" w:rsidRDefault="001722AE" w:rsidP="00EF1968">
      <w:pPr>
        <w:pStyle w:val="af2"/>
      </w:pPr>
      <w:bookmarkStart w:id="421" w:name="_Ref469068596"/>
      <w:r>
        <w:t>Рисунок </w:t>
      </w:r>
      <w:r w:rsidR="004E3EF9" w:rsidRPr="00BC269F">
        <w:fldChar w:fldCharType="begin"/>
      </w:r>
      <w:r w:rsidR="00A5076D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143</w:t>
      </w:r>
      <w:r w:rsidR="004E3EF9" w:rsidRPr="00BC269F">
        <w:fldChar w:fldCharType="end"/>
      </w:r>
      <w:bookmarkEnd w:id="421"/>
      <w:r w:rsidR="00A5076D" w:rsidRPr="00BC269F">
        <w:t>. Системное сообщение</w:t>
      </w:r>
    </w:p>
    <w:p w14:paraId="7DDB269D" w14:textId="49750A7D" w:rsidR="00A5076D" w:rsidRPr="00BC269F" w:rsidRDefault="00A5076D" w:rsidP="00A5076D">
      <w:pPr>
        <w:pStyle w:val="af"/>
      </w:pPr>
      <w:r w:rsidRPr="00BC269F">
        <w:t>В результате выбора просмотра документа откроется окно «Документ «Бюджетная роспись» (</w:t>
      </w:r>
      <w:r w:rsidR="004E3EF9" w:rsidRPr="00BC269F">
        <w:fldChar w:fldCharType="begin"/>
      </w:r>
      <w:r w:rsidRPr="00BC269F">
        <w:instrText xml:space="preserve"> REF _Ref469068600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144</w:t>
      </w:r>
      <w:r w:rsidR="004E3EF9" w:rsidRPr="00BC269F">
        <w:fldChar w:fldCharType="end"/>
      </w:r>
      <w:r w:rsidRPr="00BC269F">
        <w:t>).</w:t>
      </w:r>
    </w:p>
    <w:p w14:paraId="5B654A4C" w14:textId="1FE8647F" w:rsidR="00A5076D" w:rsidRPr="00EF1968" w:rsidRDefault="005925D9" w:rsidP="00A5076D">
      <w:pPr>
        <w:pStyle w:val="af0"/>
      </w:pPr>
      <w:r>
        <w:drawing>
          <wp:inline distT="0" distB="0" distL="0" distR="0" wp14:anchorId="11E1710D" wp14:editId="3BF60DE7">
            <wp:extent cx="6120130" cy="2169160"/>
            <wp:effectExtent l="0" t="0" r="0" b="2540"/>
            <wp:docPr id="2100" name="Рисунок 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029CA" w14:textId="2A20286A" w:rsidR="00A5076D" w:rsidRPr="00BC269F" w:rsidRDefault="001722AE" w:rsidP="00EF1968">
      <w:pPr>
        <w:pStyle w:val="af2"/>
      </w:pPr>
      <w:bookmarkStart w:id="422" w:name="_Ref469068600"/>
      <w:r>
        <w:t>Рисунок </w:t>
      </w:r>
      <w:r w:rsidR="004E3EF9" w:rsidRPr="00BC269F">
        <w:fldChar w:fldCharType="begin"/>
      </w:r>
      <w:r w:rsidR="00A5076D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144</w:t>
      </w:r>
      <w:r w:rsidR="004E3EF9" w:rsidRPr="00BC269F">
        <w:fldChar w:fldCharType="end"/>
      </w:r>
      <w:bookmarkEnd w:id="422"/>
      <w:r w:rsidR="00A5076D" w:rsidRPr="00BC269F">
        <w:t>. Окно «Документ «Бюджетная роспись»</w:t>
      </w:r>
    </w:p>
    <w:p w14:paraId="4DAFFE9A" w14:textId="1181B6E2" w:rsidR="00A5076D" w:rsidRPr="00BC269F" w:rsidRDefault="00A5076D" w:rsidP="00A5076D">
      <w:pPr>
        <w:pStyle w:val="af"/>
      </w:pPr>
      <w:r w:rsidRPr="00BC269F">
        <w:t>Для закрытия окна необходимо нажать на кнопку «Закрыть» (</w:t>
      </w:r>
      <w:r w:rsidR="004E3EF9" w:rsidRPr="00BC269F">
        <w:fldChar w:fldCharType="begin"/>
      </w:r>
      <w:r w:rsidRPr="00BC269F">
        <w:instrText xml:space="preserve"> REF _Ref469068604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145</w:t>
      </w:r>
      <w:r w:rsidR="004E3EF9" w:rsidRPr="00BC269F">
        <w:fldChar w:fldCharType="end"/>
      </w:r>
      <w:r w:rsidRPr="00BC269F">
        <w:t>).</w:t>
      </w:r>
    </w:p>
    <w:p w14:paraId="73C73A13" w14:textId="7C22DE3B" w:rsidR="00A5076D" w:rsidRPr="00BC269F" w:rsidRDefault="00903076" w:rsidP="00EF1968">
      <w:pPr>
        <w:pStyle w:val="af0"/>
      </w:pPr>
      <w:r>
        <w:lastRenderedPageBreak/>
        <w:drawing>
          <wp:inline distT="0" distB="0" distL="0" distR="0" wp14:anchorId="6986EEC3" wp14:editId="61A44C45">
            <wp:extent cx="6120130" cy="2169160"/>
            <wp:effectExtent l="0" t="0" r="0" b="2540"/>
            <wp:docPr id="2101" name="Рисунок 2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BECD4" w14:textId="3851C7DB" w:rsidR="00A5076D" w:rsidRPr="00BC269F" w:rsidRDefault="001722AE" w:rsidP="00A5076D">
      <w:pPr>
        <w:pStyle w:val="af2"/>
      </w:pPr>
      <w:bookmarkStart w:id="423" w:name="_Ref469068604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145</w:t>
      </w:r>
      <w:r w:rsidR="004E3EF9" w:rsidRPr="00BC269F">
        <w:rPr>
          <w:noProof/>
        </w:rPr>
        <w:fldChar w:fldCharType="end"/>
      </w:r>
      <w:bookmarkEnd w:id="423"/>
      <w:r w:rsidR="00A5076D" w:rsidRPr="00BC269F">
        <w:t xml:space="preserve">. </w:t>
      </w:r>
      <w:r w:rsidR="00F9450A">
        <w:t>Закрытие документа</w:t>
      </w:r>
    </w:p>
    <w:p w14:paraId="0D8959A9" w14:textId="67CB1C28" w:rsidR="00A15659" w:rsidRPr="00BC269F" w:rsidRDefault="00A15659" w:rsidP="00636701">
      <w:pPr>
        <w:pStyle w:val="2"/>
      </w:pPr>
      <w:bookmarkStart w:id="424" w:name="_Ref487208063"/>
      <w:bookmarkStart w:id="425" w:name="_Toc82012603"/>
      <w:r w:rsidRPr="00BC269F">
        <w:t xml:space="preserve">Формирование документа </w:t>
      </w:r>
      <w:r w:rsidR="00BF4E90" w:rsidRPr="00BC269F">
        <w:rPr>
          <w:rFonts w:hint="eastAsia"/>
        </w:rPr>
        <w:t>«Бюджетн</w:t>
      </w:r>
      <w:r w:rsidR="00BF4E90" w:rsidRPr="00431FF0">
        <w:rPr>
          <w:rFonts w:hint="eastAsia"/>
        </w:rPr>
        <w:t>ая</w:t>
      </w:r>
      <w:r w:rsidR="00BF4E90" w:rsidRPr="00BC269F">
        <w:t xml:space="preserve"> </w:t>
      </w:r>
      <w:r w:rsidR="00BF4E90" w:rsidRPr="00BC269F">
        <w:rPr>
          <w:rFonts w:hint="eastAsia"/>
        </w:rPr>
        <w:t>роспись</w:t>
      </w:r>
      <w:r w:rsidR="00BF4E90" w:rsidRPr="00C46B00">
        <w:t>»</w:t>
      </w:r>
      <w:r w:rsidR="00BF4E90" w:rsidRPr="00431FF0">
        <w:rPr>
          <w:rFonts w:ascii="Times New Roman Полужирный" w:hAnsi="Times New Roman Полужирный"/>
        </w:rPr>
        <w:t xml:space="preserve"> </w:t>
      </w:r>
      <w:r w:rsidR="00BF4E90" w:rsidRPr="00431FF0">
        <w:t>(</w:t>
      </w:r>
      <w:r w:rsidR="00282AAC">
        <w:t>ф. 050</w:t>
      </w:r>
      <w:r w:rsidR="00BF4E90" w:rsidRPr="00431FF0">
        <w:t>1060)»</w:t>
      </w:r>
      <w:r w:rsidRPr="00BC269F">
        <w:t xml:space="preserve"> в подразделе «Документы РБС»</w:t>
      </w:r>
      <w:bookmarkEnd w:id="424"/>
      <w:bookmarkEnd w:id="425"/>
    </w:p>
    <w:p w14:paraId="6941574C" w14:textId="34E8E71D" w:rsidR="005368E0" w:rsidRPr="00BC269F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BA004D">
        <w:rPr>
          <w:lang w:eastAsia="zh-CN"/>
        </w:rPr>
        <w:t>.</w:t>
      </w:r>
    </w:p>
    <w:p w14:paraId="0ABEF393" w14:textId="2BAEDB60" w:rsidR="00A5076D" w:rsidRPr="00BC269F" w:rsidRDefault="00A5076D" w:rsidP="00A5076D">
      <w:pPr>
        <w:pStyle w:val="af"/>
      </w:pPr>
      <w:r w:rsidRPr="00BC269F">
        <w:t xml:space="preserve">Для перехода в </w:t>
      </w:r>
      <w:r w:rsidR="004F2085">
        <w:t>подраздел</w:t>
      </w:r>
      <w:r w:rsidR="004F2085" w:rsidRPr="00BC269F">
        <w:t xml:space="preserve"> </w:t>
      </w:r>
      <w:r w:rsidR="00E625B1">
        <w:t>«Документы</w:t>
      </w:r>
      <w:r w:rsidRPr="00BC269F">
        <w:t xml:space="preserve"> РБС</w:t>
      </w:r>
      <w:r w:rsidR="00E625B1">
        <w:t>»</w:t>
      </w:r>
      <w:r w:rsidRPr="00BC269F">
        <w:t xml:space="preserve"> необходимо в главном окне Системы выбрать вкладку «Меню» (1), в открывшейся колонке выбрать раздел «</w:t>
      </w:r>
      <w:r w:rsidRPr="00BC269F">
        <w:rPr>
          <w:bCs/>
        </w:rPr>
        <w:t>Бюджетная роспись и ЛБО (ГРБС)</w:t>
      </w:r>
      <w:r w:rsidRPr="00BC269F">
        <w:t>» (2) и</w:t>
      </w:r>
      <w:r w:rsidR="00E625B1">
        <w:t xml:space="preserve"> </w:t>
      </w:r>
      <w:r w:rsidR="00E625B1" w:rsidRPr="00BC269F">
        <w:t>одним нажатием левой кнопки мыши</w:t>
      </w:r>
      <w:r w:rsidRPr="00BC269F">
        <w:t xml:space="preserve"> открыть подраздел «Документы РБС» (3)(</w:t>
      </w:r>
      <w:r w:rsidR="004E3EF9" w:rsidRPr="00BC269F">
        <w:fldChar w:fldCharType="begin"/>
      </w:r>
      <w:r w:rsidR="00262D71" w:rsidRPr="00BC269F">
        <w:instrText xml:space="preserve"> REF _Ref470129866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146</w:t>
      </w:r>
      <w:r w:rsidR="004E3EF9" w:rsidRPr="00BC269F">
        <w:fldChar w:fldCharType="end"/>
      </w:r>
      <w:r w:rsidRPr="00BC269F">
        <w:t>).</w:t>
      </w:r>
    </w:p>
    <w:p w14:paraId="5A9316A2" w14:textId="1C8865E5" w:rsidR="00A5076D" w:rsidRPr="00BC269F" w:rsidRDefault="005925D9" w:rsidP="00A5076D">
      <w:pPr>
        <w:pStyle w:val="af0"/>
      </w:pPr>
      <w:r>
        <w:drawing>
          <wp:inline distT="0" distB="0" distL="0" distR="0" wp14:anchorId="0948D116" wp14:editId="32977CBF">
            <wp:extent cx="6120130" cy="3258185"/>
            <wp:effectExtent l="0" t="0" r="0" b="0"/>
            <wp:docPr id="2098" name="Рисунок 2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82296" w14:textId="6E22BAED" w:rsidR="00A5076D" w:rsidRPr="00BC269F" w:rsidRDefault="001722AE" w:rsidP="00A5076D">
      <w:pPr>
        <w:pStyle w:val="af2"/>
      </w:pPr>
      <w:bookmarkStart w:id="426" w:name="_Ref470129866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146</w:t>
      </w:r>
      <w:r w:rsidR="004E3EF9" w:rsidRPr="00BC269F">
        <w:rPr>
          <w:noProof/>
        </w:rPr>
        <w:fldChar w:fldCharType="end"/>
      </w:r>
      <w:bookmarkEnd w:id="426"/>
      <w:r w:rsidR="00A5076D" w:rsidRPr="00BC269F">
        <w:t>. Переход в подраздел «Документы РБС»</w:t>
      </w:r>
    </w:p>
    <w:p w14:paraId="19B3B740" w14:textId="2E5197FB" w:rsidR="00A5076D" w:rsidRPr="00BC269F" w:rsidRDefault="00A5076D" w:rsidP="00A5076D">
      <w:pPr>
        <w:pStyle w:val="af"/>
      </w:pPr>
      <w:r w:rsidRPr="00BC269F">
        <w:lastRenderedPageBreak/>
        <w:t xml:space="preserve">В результате откроется подраздел «Документы РБС», </w:t>
      </w:r>
      <w:r w:rsidR="00305987" w:rsidRPr="00BC52AB">
        <w:t xml:space="preserve">в котором необходимо </w:t>
      </w:r>
      <w:r w:rsidR="00B14DBB" w:rsidRPr="00BC269F">
        <w:t xml:space="preserve">выбрать </w:t>
      </w:r>
      <w:r w:rsidR="00B14DBB">
        <w:t>соответствующий бюджетный цикл  и перейти во вкладку</w:t>
      </w:r>
      <w:r w:rsidR="00305987" w:rsidRPr="00BC52AB">
        <w:t xml:space="preserve"> «</w:t>
      </w:r>
      <w:r w:rsidR="00305987">
        <w:t>Исходящие</w:t>
      </w:r>
      <w:r w:rsidR="00305987" w:rsidRPr="00BC52AB">
        <w:t xml:space="preserve">» </w:t>
      </w:r>
      <w:r w:rsidRPr="00BC269F">
        <w:t>(</w:t>
      </w:r>
      <w:r w:rsidR="004E3EF9" w:rsidRPr="00BC269F">
        <w:fldChar w:fldCharType="begin"/>
      </w:r>
      <w:r w:rsidR="00262D71" w:rsidRPr="00BC269F">
        <w:instrText xml:space="preserve"> REF _Ref470129872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147</w:t>
      </w:r>
      <w:r w:rsidR="004E3EF9" w:rsidRPr="00BC269F">
        <w:fldChar w:fldCharType="end"/>
      </w:r>
      <w:r w:rsidRPr="00BC269F">
        <w:t>).</w:t>
      </w:r>
    </w:p>
    <w:p w14:paraId="1E89D52A" w14:textId="3C877F8C" w:rsidR="00A5076D" w:rsidRPr="00BC269F" w:rsidRDefault="008C2946" w:rsidP="00A5076D">
      <w:pPr>
        <w:pStyle w:val="af0"/>
      </w:pPr>
      <w:r>
        <w:drawing>
          <wp:inline distT="0" distB="0" distL="0" distR="0" wp14:anchorId="3534F779" wp14:editId="643906BA">
            <wp:extent cx="6120130" cy="17875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3679A" w14:textId="0B404E48" w:rsidR="00A5076D" w:rsidRPr="00BC269F" w:rsidRDefault="001722AE" w:rsidP="00EF1968">
      <w:pPr>
        <w:pStyle w:val="af2"/>
      </w:pPr>
      <w:bookmarkStart w:id="427" w:name="_Ref470129872"/>
      <w:r>
        <w:t>Рисунок </w:t>
      </w:r>
      <w:r w:rsidR="004E3EF9" w:rsidRPr="00BC269F">
        <w:fldChar w:fldCharType="begin"/>
      </w:r>
      <w:r w:rsidR="00A5076D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147</w:t>
      </w:r>
      <w:r w:rsidR="004E3EF9" w:rsidRPr="00BC269F">
        <w:fldChar w:fldCharType="end"/>
      </w:r>
      <w:bookmarkEnd w:id="427"/>
      <w:r w:rsidR="00A5076D" w:rsidRPr="00BC269F">
        <w:t>. Подраздел «Документы РБС»</w:t>
      </w:r>
      <w:r w:rsidR="00F87BF4">
        <w:t xml:space="preserve">, вкладка </w:t>
      </w:r>
      <w:r w:rsidR="00305987">
        <w:t>«</w:t>
      </w:r>
      <w:r w:rsidR="00F87BF4">
        <w:t>Исходящие</w:t>
      </w:r>
      <w:r w:rsidR="00305987">
        <w:t>»</w:t>
      </w:r>
    </w:p>
    <w:p w14:paraId="6B6A5363" w14:textId="760F9C25" w:rsidR="00A5076D" w:rsidRPr="00BC269F" w:rsidRDefault="00A5076D" w:rsidP="00A5076D">
      <w:pPr>
        <w:pStyle w:val="af"/>
      </w:pPr>
      <w:r w:rsidRPr="00BC269F">
        <w:t>Для работы с</w:t>
      </w:r>
      <w:r w:rsidR="00F87BF4">
        <w:t xml:space="preserve">о вкладкой </w:t>
      </w:r>
      <w:r w:rsidR="0018113B">
        <w:t>«</w:t>
      </w:r>
      <w:r w:rsidR="00F87BF4">
        <w:t>Исходящие</w:t>
      </w:r>
      <w:r w:rsidR="0018113B">
        <w:t>»</w:t>
      </w:r>
      <w:r w:rsidR="00F87BF4">
        <w:t xml:space="preserve"> </w:t>
      </w:r>
      <w:r w:rsidRPr="00BC269F">
        <w:t>в Системе реализована панель инструментов, состоящая из следующих функциональных кнопок (</w:t>
      </w:r>
      <w:r w:rsidR="004349C8">
        <w:fldChar w:fldCharType="begin"/>
      </w:r>
      <w:r w:rsidR="004349C8">
        <w:instrText xml:space="preserve"> REF _Ref472085007 \h </w:instrText>
      </w:r>
      <w:r w:rsidR="004349C8">
        <w:fldChar w:fldCharType="separate"/>
      </w:r>
      <w:r w:rsidR="00D23FC4">
        <w:t>Рисунок </w:t>
      </w:r>
      <w:r w:rsidR="00D23FC4">
        <w:rPr>
          <w:noProof/>
        </w:rPr>
        <w:t>148</w:t>
      </w:r>
      <w:r w:rsidR="004349C8">
        <w:fldChar w:fldCharType="end"/>
      </w:r>
      <w:r w:rsidRPr="00BC269F">
        <w:t>):</w:t>
      </w:r>
    </w:p>
    <w:p w14:paraId="35BACF1D" w14:textId="77777777" w:rsidR="0018113B" w:rsidRPr="0018113B" w:rsidRDefault="0018113B" w:rsidP="00397562">
      <w:pPr>
        <w:pStyle w:val="-"/>
        <w:rPr>
          <w:snapToGrid w:val="0"/>
        </w:rPr>
      </w:pPr>
      <w:r w:rsidRPr="0018113B">
        <w:rPr>
          <w:snapToGrid w:val="0"/>
        </w:rPr>
        <w:t>«Обновить» (1) – обновление страницы;</w:t>
      </w:r>
    </w:p>
    <w:p w14:paraId="5AA8582F" w14:textId="77777777" w:rsidR="0018113B" w:rsidRPr="0018113B" w:rsidRDefault="0018113B" w:rsidP="00397562">
      <w:pPr>
        <w:pStyle w:val="-"/>
        <w:rPr>
          <w:snapToGrid w:val="0"/>
        </w:rPr>
      </w:pPr>
      <w:r w:rsidRPr="0018113B">
        <w:rPr>
          <w:snapToGrid w:val="0"/>
        </w:rPr>
        <w:t>«Реестр» (2):</w:t>
      </w:r>
    </w:p>
    <w:p w14:paraId="074BFC50" w14:textId="172C0AD7" w:rsidR="0018113B" w:rsidRPr="0018113B" w:rsidRDefault="0018113B" w:rsidP="00EC78B7">
      <w:pPr>
        <w:pStyle w:val="--"/>
      </w:pPr>
      <w:r w:rsidRPr="00BC7D60">
        <w:rPr>
          <w:i/>
        </w:rPr>
        <w:t>[Сформировать документ/«Бюджетная роспись» (ф.</w:t>
      </w:r>
      <w:r w:rsidR="00636701" w:rsidRPr="00BC7D60">
        <w:rPr>
          <w:i/>
        </w:rPr>
        <w:t> </w:t>
      </w:r>
      <w:r w:rsidRPr="00BC7D60">
        <w:rPr>
          <w:i/>
        </w:rPr>
        <w:t>0501060) (РБС)]</w:t>
      </w:r>
      <w:r w:rsidRPr="0018113B">
        <w:t xml:space="preserve"> – формирование документа «Бюджетная роспись»;</w:t>
      </w:r>
    </w:p>
    <w:p w14:paraId="091B387F" w14:textId="4BC894FA" w:rsidR="0018113B" w:rsidRPr="0018113B" w:rsidRDefault="0018113B" w:rsidP="00EC78B7">
      <w:pPr>
        <w:pStyle w:val="--"/>
      </w:pPr>
      <w:r w:rsidRPr="00636701">
        <w:rPr>
          <w:i/>
        </w:rPr>
        <w:t>[Сформировать документ/«Лимиты бюджетных обязательств» (ф.</w:t>
      </w:r>
      <w:r w:rsidR="00636701">
        <w:rPr>
          <w:i/>
        </w:rPr>
        <w:t> </w:t>
      </w:r>
      <w:r w:rsidRPr="00636701">
        <w:rPr>
          <w:i/>
        </w:rPr>
        <w:t>0501063) (РБС)]</w:t>
      </w:r>
      <w:r w:rsidRPr="0018113B">
        <w:t xml:space="preserve"> – формирование документа «Лимиты бюджетных обязательств»</w:t>
      </w:r>
      <w:r w:rsidR="003F4B64">
        <w:t xml:space="preserve"> </w:t>
      </w:r>
      <w:r w:rsidR="00A07B0D">
        <w:t>распорядителем</w:t>
      </w:r>
      <w:r w:rsidR="003F4B64" w:rsidRPr="0018113B">
        <w:t xml:space="preserve"> </w:t>
      </w:r>
      <w:r w:rsidR="000B299A">
        <w:t>средств федерального бюджета</w:t>
      </w:r>
      <w:r w:rsidRPr="0018113B">
        <w:t>;</w:t>
      </w:r>
    </w:p>
    <w:p w14:paraId="745312C9" w14:textId="7CF878BB" w:rsidR="0018113B" w:rsidRDefault="0018113B" w:rsidP="00EC78B7">
      <w:pPr>
        <w:pStyle w:val="--"/>
      </w:pPr>
      <w:r w:rsidRPr="00915B53">
        <w:rPr>
          <w:i/>
        </w:rPr>
        <w:t>[Сформировать документ/«БА, ЛБО утверждение которых осуществляется по отдельным решениям» (ф.</w:t>
      </w:r>
      <w:r w:rsidR="00636701" w:rsidRPr="00915B53">
        <w:rPr>
          <w:i/>
        </w:rPr>
        <w:t> </w:t>
      </w:r>
      <w:r w:rsidRPr="00915B53">
        <w:rPr>
          <w:i/>
        </w:rPr>
        <w:t>0501151)]</w:t>
      </w:r>
      <w:r w:rsidRPr="0018113B">
        <w:t xml:space="preserve"> – формирование документа </w:t>
      </w:r>
      <w:r w:rsidRPr="00A07B0D">
        <w:t>«</w:t>
      </w:r>
      <w:r w:rsidR="00ED0316" w:rsidRPr="00A07B0D">
        <w:t>БА, ЛБО утверждение которых осуществляется по отдельным решениям</w:t>
      </w:r>
      <w:r w:rsidRPr="00A07B0D">
        <w:t>»;</w:t>
      </w:r>
    </w:p>
    <w:p w14:paraId="4410F0E7" w14:textId="117379C7" w:rsidR="006D0AC3" w:rsidRPr="0018113B" w:rsidRDefault="006D0AC3" w:rsidP="00EC78B7">
      <w:pPr>
        <w:pStyle w:val="--"/>
      </w:pPr>
      <w:r w:rsidRPr="0018113B">
        <w:rPr>
          <w:i/>
        </w:rPr>
        <w:t xml:space="preserve">[Сформировать документ/«Справка об изменении БР и ЛБО» </w:t>
      </w:r>
      <w:r>
        <w:rPr>
          <w:i/>
        </w:rPr>
        <w:t>(ф. 0501153) (</w:t>
      </w:r>
      <w:r w:rsidRPr="0018113B">
        <w:rPr>
          <w:i/>
        </w:rPr>
        <w:t>РБС)]</w:t>
      </w:r>
      <w:r w:rsidRPr="0018113B">
        <w:t xml:space="preserve"> – формирование документа «Справка об изменении БР и ЛБО» </w:t>
      </w:r>
      <w:r w:rsidR="000B299A">
        <w:t>распорядителем средств федерального бюджета</w:t>
      </w:r>
      <w:r w:rsidR="00BA004D">
        <w:t>;</w:t>
      </w:r>
    </w:p>
    <w:p w14:paraId="78496829" w14:textId="3567C918" w:rsidR="00C5752A" w:rsidRPr="00EB2004" w:rsidRDefault="0018113B">
      <w:pPr>
        <w:pStyle w:val="--"/>
        <w:rPr>
          <w:i/>
        </w:rPr>
      </w:pPr>
      <w:r w:rsidRPr="0018113B">
        <w:rPr>
          <w:i/>
        </w:rPr>
        <w:lastRenderedPageBreak/>
        <w:t xml:space="preserve">[Сформировать документ/«Справка об изменении БР и ЛБО» </w:t>
      </w:r>
      <w:r>
        <w:rPr>
          <w:i/>
        </w:rPr>
        <w:t>(ф.</w:t>
      </w:r>
      <w:r w:rsidR="00636701">
        <w:rPr>
          <w:i/>
        </w:rPr>
        <w:t> </w:t>
      </w:r>
      <w:r>
        <w:rPr>
          <w:i/>
        </w:rPr>
        <w:t>0501150) (</w:t>
      </w:r>
      <w:r w:rsidRPr="0018113B">
        <w:rPr>
          <w:i/>
        </w:rPr>
        <w:t>РБС)]</w:t>
      </w:r>
      <w:r w:rsidRPr="0018113B">
        <w:t xml:space="preserve"> – формирование документа «Справка об изменении БР и ЛБО» </w:t>
      </w:r>
      <w:r w:rsidR="000B299A">
        <w:t>распорядителем средств федерального бюджета</w:t>
      </w:r>
      <w:r w:rsidRPr="00EF1968">
        <w:t>;</w:t>
      </w:r>
    </w:p>
    <w:p w14:paraId="08B4B1FE" w14:textId="23050A4C" w:rsidR="003E20C1" w:rsidRPr="00EF1968" w:rsidRDefault="003E20C1" w:rsidP="00EC78B7">
      <w:pPr>
        <w:pStyle w:val="--"/>
        <w:rPr>
          <w:i/>
        </w:rPr>
      </w:pPr>
      <w:r w:rsidRPr="0018113B">
        <w:rPr>
          <w:i/>
        </w:rPr>
        <w:t>[Сформировать документ/«</w:t>
      </w:r>
      <w:r>
        <w:rPr>
          <w:i/>
        </w:rPr>
        <w:t>Решение  об изменении БР и ЛБО</w:t>
      </w:r>
      <w:r w:rsidRPr="0018113B">
        <w:rPr>
          <w:i/>
        </w:rPr>
        <w:t xml:space="preserve">» </w:t>
      </w:r>
      <w:r>
        <w:rPr>
          <w:i/>
        </w:rPr>
        <w:t>(ф. 0501154) (</w:t>
      </w:r>
      <w:r w:rsidRPr="0018113B">
        <w:rPr>
          <w:i/>
        </w:rPr>
        <w:t>РБС)]</w:t>
      </w:r>
      <w:r w:rsidRPr="0018113B">
        <w:t xml:space="preserve"> – </w:t>
      </w:r>
      <w:r w:rsidR="00116A63" w:rsidRPr="0018113B">
        <w:t xml:space="preserve">формирование документа </w:t>
      </w:r>
      <w:r w:rsidR="00116A63" w:rsidRPr="00116A63">
        <w:t>«</w:t>
      </w:r>
      <w:r w:rsidR="00BA004D">
        <w:t xml:space="preserve">Решение </w:t>
      </w:r>
      <w:r w:rsidR="00116A63" w:rsidRPr="00EF1968">
        <w:t>об изменении БР и ЛБО</w:t>
      </w:r>
      <w:r w:rsidR="00116A63" w:rsidRPr="00116A63">
        <w:t xml:space="preserve">» </w:t>
      </w:r>
      <w:r w:rsidR="000B299A">
        <w:t>распорядителем средств федерального бюджета</w:t>
      </w:r>
      <w:r w:rsidR="00116A63">
        <w:t>;</w:t>
      </w:r>
    </w:p>
    <w:p w14:paraId="51DEB2CA" w14:textId="25616ED9" w:rsidR="003E20C1" w:rsidRPr="0018113B" w:rsidRDefault="003E20C1" w:rsidP="00EC78B7">
      <w:pPr>
        <w:pStyle w:val="--"/>
        <w:rPr>
          <w:i/>
        </w:rPr>
      </w:pPr>
      <w:r w:rsidRPr="0018113B">
        <w:rPr>
          <w:i/>
        </w:rPr>
        <w:t>[Сформировать документ/«</w:t>
      </w:r>
      <w:r>
        <w:rPr>
          <w:i/>
        </w:rPr>
        <w:t>Свод смет учреждений</w:t>
      </w:r>
      <w:r w:rsidRPr="0018113B">
        <w:rPr>
          <w:i/>
        </w:rPr>
        <w:t xml:space="preserve">» </w:t>
      </w:r>
      <w:r>
        <w:rPr>
          <w:i/>
        </w:rPr>
        <w:t>(</w:t>
      </w:r>
      <w:r w:rsidRPr="0018113B">
        <w:rPr>
          <w:i/>
        </w:rPr>
        <w:t>РБС)]</w:t>
      </w:r>
      <w:r w:rsidRPr="0018113B">
        <w:t xml:space="preserve"> – </w:t>
      </w:r>
      <w:r w:rsidR="00116A63" w:rsidRPr="0018113B">
        <w:t xml:space="preserve">формирование документа </w:t>
      </w:r>
      <w:r w:rsidR="00116A63" w:rsidRPr="00116A63">
        <w:t>«</w:t>
      </w:r>
      <w:r w:rsidR="00116A63" w:rsidRPr="00EF1968">
        <w:t>Свод смет учреждений</w:t>
      </w:r>
      <w:r w:rsidR="00116A63" w:rsidRPr="00116A63">
        <w:t xml:space="preserve">» </w:t>
      </w:r>
      <w:r w:rsidR="000B299A">
        <w:t>распорядителем средств федерального бюджета</w:t>
      </w:r>
      <w:r w:rsidR="0089376A">
        <w:t>;</w:t>
      </w:r>
    </w:p>
    <w:p w14:paraId="7A9A8EA1" w14:textId="382EAA6A" w:rsidR="00C5752A" w:rsidRPr="00EB2004" w:rsidRDefault="0018113B">
      <w:pPr>
        <w:pStyle w:val="--"/>
        <w:rPr>
          <w:i/>
        </w:rPr>
      </w:pPr>
      <w:r w:rsidRPr="0018113B">
        <w:rPr>
          <w:i/>
        </w:rPr>
        <w:t>[Сформировать документ/«Расходные расписания» (исходящие)]</w:t>
      </w:r>
      <w:r w:rsidRPr="0018113B">
        <w:t xml:space="preserve"> – формирование расходных расписаний на основании выделенного документа «Бюджетная роспись», «Лимиты бюджетных обязательств» или «Справка об изменении БР и ЛБО»</w:t>
      </w:r>
      <w:r w:rsidRPr="0095385C">
        <w:t>;</w:t>
      </w:r>
    </w:p>
    <w:p w14:paraId="5DE5F5B6" w14:textId="1CADD414" w:rsidR="003E20C1" w:rsidRPr="0018113B" w:rsidRDefault="003E20C1" w:rsidP="00EC78B7">
      <w:pPr>
        <w:pStyle w:val="--"/>
        <w:rPr>
          <w:i/>
        </w:rPr>
      </w:pPr>
      <w:r w:rsidRPr="0018113B">
        <w:rPr>
          <w:i/>
        </w:rPr>
        <w:t>[Сформировать документ/«</w:t>
      </w:r>
      <w:r>
        <w:rPr>
          <w:i/>
        </w:rPr>
        <w:t xml:space="preserve">Справка об изменении БР и ЛБО» (ф. 0501153) </w:t>
      </w:r>
      <w:r w:rsidR="00FB0902">
        <w:rPr>
          <w:i/>
        </w:rPr>
        <w:t xml:space="preserve">(ИФДБ) </w:t>
      </w:r>
      <w:r>
        <w:rPr>
          <w:i/>
        </w:rPr>
        <w:t>(</w:t>
      </w:r>
      <w:r w:rsidRPr="0018113B">
        <w:rPr>
          <w:i/>
        </w:rPr>
        <w:t>РБС)]</w:t>
      </w:r>
      <w:r w:rsidRPr="0018113B">
        <w:t xml:space="preserve"> –</w:t>
      </w:r>
      <w:r w:rsidR="0089376A">
        <w:t xml:space="preserve"> </w:t>
      </w:r>
      <w:r w:rsidR="0089376A" w:rsidRPr="0018113B">
        <w:t xml:space="preserve">формирование документа </w:t>
      </w:r>
      <w:r w:rsidR="0089376A" w:rsidRPr="0089376A">
        <w:t>«</w:t>
      </w:r>
      <w:r w:rsidR="0089376A" w:rsidRPr="00EF1968">
        <w:t>Справка об изменении БР и ЛБО</w:t>
      </w:r>
      <w:r w:rsidR="0089376A" w:rsidRPr="0089376A">
        <w:t>»</w:t>
      </w:r>
      <w:r w:rsidR="0089376A" w:rsidRPr="00116A63">
        <w:t xml:space="preserve"> </w:t>
      </w:r>
      <w:r w:rsidR="000B299A">
        <w:t>распорядителем средств федерального бюджета</w:t>
      </w:r>
      <w:r w:rsidR="0089376A">
        <w:t>;</w:t>
      </w:r>
    </w:p>
    <w:p w14:paraId="294F9954" w14:textId="77777777" w:rsidR="0018113B" w:rsidRPr="0018113B" w:rsidRDefault="0018113B" w:rsidP="00EC78B7">
      <w:pPr>
        <w:pStyle w:val="--"/>
      </w:pPr>
      <w:r w:rsidRPr="0018113B">
        <w:rPr>
          <w:i/>
        </w:rPr>
        <w:t>[Удалить документ]</w:t>
      </w:r>
      <w:r w:rsidRPr="0018113B">
        <w:t xml:space="preserve"> – удаление документа со всеми имеющимися версиями;</w:t>
      </w:r>
    </w:p>
    <w:p w14:paraId="6DB9EC07" w14:textId="77777777" w:rsidR="0018113B" w:rsidRPr="0018113B" w:rsidRDefault="0018113B" w:rsidP="00EC78B7">
      <w:pPr>
        <w:pStyle w:val="--"/>
      </w:pPr>
      <w:r w:rsidRPr="0018113B">
        <w:rPr>
          <w:i/>
        </w:rPr>
        <w:t>[Версии/Просмотр]</w:t>
      </w:r>
      <w:r w:rsidRPr="0018113B">
        <w:t xml:space="preserve"> – просмотр версии документа;</w:t>
      </w:r>
    </w:p>
    <w:p w14:paraId="10A0B172" w14:textId="77777777" w:rsidR="0018113B" w:rsidRPr="0018113B" w:rsidRDefault="0018113B" w:rsidP="00EC78B7">
      <w:pPr>
        <w:pStyle w:val="--"/>
      </w:pPr>
      <w:r w:rsidRPr="0018113B">
        <w:rPr>
          <w:i/>
        </w:rPr>
        <w:t>[Версии/Создать]</w:t>
      </w:r>
      <w:r w:rsidRPr="0018113B">
        <w:t xml:space="preserve"> – формирование новой версии документа;</w:t>
      </w:r>
    </w:p>
    <w:p w14:paraId="7FC42146" w14:textId="77777777" w:rsidR="0018113B" w:rsidRPr="0018113B" w:rsidRDefault="0018113B" w:rsidP="00EC78B7">
      <w:pPr>
        <w:pStyle w:val="--"/>
        <w:rPr>
          <w:i/>
        </w:rPr>
      </w:pPr>
      <w:r w:rsidRPr="0018113B">
        <w:rPr>
          <w:i/>
        </w:rPr>
        <w:t>[Версии/Удалить]</w:t>
      </w:r>
      <w:r w:rsidRPr="0018113B">
        <w:t xml:space="preserve"> – удаление версии документа;</w:t>
      </w:r>
    </w:p>
    <w:p w14:paraId="223D89D8" w14:textId="77777777" w:rsidR="0018113B" w:rsidRPr="0018113B" w:rsidRDefault="0018113B" w:rsidP="00EC78B7">
      <w:pPr>
        <w:pStyle w:val="--"/>
      </w:pPr>
      <w:r w:rsidRPr="0018113B">
        <w:rPr>
          <w:i/>
        </w:rPr>
        <w:t>[Вложения/Добавить]</w:t>
      </w:r>
      <w:r w:rsidRPr="0018113B">
        <w:t xml:space="preserve"> – прикрепление файла;</w:t>
      </w:r>
    </w:p>
    <w:p w14:paraId="2DDDF06C" w14:textId="77777777" w:rsidR="0018113B" w:rsidRPr="0018113B" w:rsidRDefault="0018113B" w:rsidP="00EC78B7">
      <w:pPr>
        <w:pStyle w:val="--"/>
      </w:pPr>
      <w:r w:rsidRPr="0018113B">
        <w:rPr>
          <w:i/>
        </w:rPr>
        <w:t>[Вложения/Удалить]</w:t>
      </w:r>
      <w:r w:rsidRPr="0018113B">
        <w:t xml:space="preserve"> – удаление вложенного файла;</w:t>
      </w:r>
    </w:p>
    <w:p w14:paraId="365D279E" w14:textId="77777777" w:rsidR="0018113B" w:rsidRPr="0018113B" w:rsidRDefault="0018113B" w:rsidP="00397562">
      <w:pPr>
        <w:pStyle w:val="-"/>
        <w:rPr>
          <w:snapToGrid w:val="0"/>
        </w:rPr>
      </w:pPr>
      <w:r w:rsidRPr="0018113B">
        <w:rPr>
          <w:snapToGrid w:val="0"/>
        </w:rPr>
        <w:t>«Печать» (3):</w:t>
      </w:r>
    </w:p>
    <w:p w14:paraId="2EC59DB5" w14:textId="4FE6370B" w:rsidR="0018113B" w:rsidRPr="0018113B" w:rsidRDefault="0018113B" w:rsidP="00EC78B7">
      <w:pPr>
        <w:pStyle w:val="--"/>
      </w:pPr>
      <w:r w:rsidRPr="0018113B">
        <w:rPr>
          <w:i/>
        </w:rPr>
        <w:t xml:space="preserve">[Печать реестра] </w:t>
      </w:r>
      <w:r w:rsidRPr="0018113B">
        <w:t xml:space="preserve">– формирование печатной формы </w:t>
      </w:r>
      <w:r w:rsidR="00A025D4">
        <w:t>подраздел</w:t>
      </w:r>
      <w:r w:rsidRPr="0018113B">
        <w:t xml:space="preserve">а с расширением </w:t>
      </w:r>
      <w:r w:rsidRPr="0018113B">
        <w:rPr>
          <w:b/>
        </w:rPr>
        <w:t>*.xls</w:t>
      </w:r>
      <w:r w:rsidRPr="0018113B">
        <w:t>;</w:t>
      </w:r>
    </w:p>
    <w:p w14:paraId="6E400344" w14:textId="77777777" w:rsidR="0018113B" w:rsidRPr="0018113B" w:rsidRDefault="0018113B" w:rsidP="00EC78B7">
      <w:pPr>
        <w:pStyle w:val="--"/>
      </w:pPr>
      <w:r w:rsidRPr="0018113B">
        <w:rPr>
          <w:i/>
        </w:rPr>
        <w:lastRenderedPageBreak/>
        <w:t xml:space="preserve">[Печать документа] </w:t>
      </w:r>
      <w:r w:rsidRPr="0018113B">
        <w:t xml:space="preserve">– формирование печатной формы документа с расширением </w:t>
      </w:r>
      <w:r w:rsidRPr="0018113B">
        <w:rPr>
          <w:b/>
        </w:rPr>
        <w:t>*.xls</w:t>
      </w:r>
      <w:r w:rsidRPr="0018113B">
        <w:t xml:space="preserve"> или</w:t>
      </w:r>
      <w:r w:rsidRPr="0018113B">
        <w:rPr>
          <w:b/>
        </w:rPr>
        <w:t xml:space="preserve"> *.</w:t>
      </w:r>
      <w:r w:rsidRPr="0018113B">
        <w:rPr>
          <w:b/>
          <w:lang w:val="en-US"/>
        </w:rPr>
        <w:t>doc</w:t>
      </w:r>
      <w:r w:rsidRPr="0018113B">
        <w:t>;</w:t>
      </w:r>
    </w:p>
    <w:p w14:paraId="28CA31BA" w14:textId="77777777" w:rsidR="0018113B" w:rsidRPr="0018113B" w:rsidRDefault="0018113B" w:rsidP="00397562">
      <w:pPr>
        <w:pStyle w:val="-"/>
        <w:rPr>
          <w:snapToGrid w:val="0"/>
        </w:rPr>
      </w:pPr>
      <w:r w:rsidRPr="0018113B">
        <w:rPr>
          <w:snapToGrid w:val="0"/>
        </w:rPr>
        <w:t>«Согласование» (4):</w:t>
      </w:r>
    </w:p>
    <w:p w14:paraId="6FE2874E" w14:textId="77777777" w:rsidR="0018113B" w:rsidRPr="0018113B" w:rsidRDefault="0018113B" w:rsidP="00EC78B7">
      <w:pPr>
        <w:pStyle w:val="--"/>
      </w:pPr>
      <w:r w:rsidRPr="0018113B">
        <w:rPr>
          <w:i/>
        </w:rPr>
        <w:t>[Внутренне согласование]</w:t>
      </w:r>
      <w:r w:rsidRPr="0018113B">
        <w:t xml:space="preserve"> – отправка документа на внутренне согласование;</w:t>
      </w:r>
    </w:p>
    <w:p w14:paraId="606DBA43" w14:textId="77777777" w:rsidR="0018113B" w:rsidRPr="0018113B" w:rsidRDefault="0018113B" w:rsidP="00EC78B7">
      <w:pPr>
        <w:pStyle w:val="--"/>
      </w:pPr>
      <w:r w:rsidRPr="00F37378">
        <w:rPr>
          <w:i/>
        </w:rPr>
        <w:t>[</w:t>
      </w:r>
      <w:r w:rsidRPr="0018113B">
        <w:rPr>
          <w:i/>
        </w:rPr>
        <w:t>Резолюция</w:t>
      </w:r>
      <w:r w:rsidRPr="00F37378">
        <w:rPr>
          <w:i/>
        </w:rPr>
        <w:t>]</w:t>
      </w:r>
      <w:r w:rsidRPr="0018113B">
        <w:t xml:space="preserve"> – формирование резолюции;</w:t>
      </w:r>
    </w:p>
    <w:p w14:paraId="6C8F9127" w14:textId="77777777" w:rsidR="0018113B" w:rsidRPr="0018113B" w:rsidRDefault="0018113B" w:rsidP="00EC78B7">
      <w:pPr>
        <w:pStyle w:val="--"/>
      </w:pPr>
      <w:r w:rsidRPr="0018113B">
        <w:rPr>
          <w:i/>
        </w:rPr>
        <w:t>[История резолюции]</w:t>
      </w:r>
      <w:r w:rsidRPr="0018113B">
        <w:t xml:space="preserve"> – просмотр сформированных резолюций;</w:t>
      </w:r>
    </w:p>
    <w:p w14:paraId="5AC065D3" w14:textId="77777777" w:rsidR="0018113B" w:rsidRPr="0018113B" w:rsidRDefault="0018113B" w:rsidP="00EC78B7">
      <w:pPr>
        <w:pStyle w:val="--"/>
      </w:pPr>
      <w:r w:rsidRPr="0018113B">
        <w:rPr>
          <w:i/>
        </w:rPr>
        <w:t>[Внешнее согласование]</w:t>
      </w:r>
      <w:r w:rsidRPr="0018113B">
        <w:t xml:space="preserve"> – отправка документа на внешнее согласование;</w:t>
      </w:r>
    </w:p>
    <w:p w14:paraId="220F35C8" w14:textId="77777777" w:rsidR="0018113B" w:rsidRPr="0018113B" w:rsidRDefault="0018113B" w:rsidP="00397562">
      <w:pPr>
        <w:pStyle w:val="-"/>
        <w:rPr>
          <w:snapToGrid w:val="0"/>
        </w:rPr>
      </w:pPr>
      <w:r w:rsidRPr="0018113B">
        <w:rPr>
          <w:snapToGrid w:val="0"/>
        </w:rPr>
        <w:t>«ЭП» (5):</w:t>
      </w:r>
    </w:p>
    <w:p w14:paraId="3C8F033D" w14:textId="77777777" w:rsidR="0018113B" w:rsidRPr="0018113B" w:rsidRDefault="0018113B" w:rsidP="00EC78B7">
      <w:pPr>
        <w:pStyle w:val="--"/>
      </w:pPr>
      <w:r w:rsidRPr="0018113B">
        <w:rPr>
          <w:i/>
        </w:rPr>
        <w:t>[Подписи документа]</w:t>
      </w:r>
      <w:r w:rsidRPr="0018113B">
        <w:t xml:space="preserve"> – просмотр электронной подписи документа.</w:t>
      </w:r>
    </w:p>
    <w:p w14:paraId="2093874A" w14:textId="251B3CFF" w:rsidR="00550F94" w:rsidRPr="00BC269F" w:rsidRDefault="00550F94" w:rsidP="00550F94">
      <w:pPr>
        <w:pStyle w:val="af"/>
      </w:pPr>
      <w:r w:rsidRPr="00BC269F">
        <w:rPr>
          <w:b/>
        </w:rPr>
        <w:t>Важно!</w:t>
      </w:r>
      <w:r w:rsidRPr="00BC269F">
        <w:t xml:space="preserve"> Панель инструментов содержит перечень функциональных кнопок соответствующих настройкам ограничений пользователя</w:t>
      </w:r>
      <w:r w:rsidR="00305987">
        <w:t>.</w:t>
      </w:r>
    </w:p>
    <w:p w14:paraId="56B9E697" w14:textId="4B2AC15D" w:rsidR="00550F94" w:rsidRPr="00BC269F" w:rsidRDefault="008C2946" w:rsidP="00550F94">
      <w:pPr>
        <w:pStyle w:val="af0"/>
      </w:pPr>
      <w:r>
        <w:drawing>
          <wp:inline distT="0" distB="0" distL="0" distR="0" wp14:anchorId="4248E68D" wp14:editId="300236F5">
            <wp:extent cx="6120130" cy="17811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A97AF" w14:textId="4DDA87B9" w:rsidR="00A5076D" w:rsidRPr="00BC269F" w:rsidRDefault="001722AE" w:rsidP="00EF1968">
      <w:pPr>
        <w:pStyle w:val="af2"/>
      </w:pPr>
      <w:bookmarkStart w:id="428" w:name="_Ref47208500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148</w:t>
      </w:r>
      <w:r w:rsidR="00E1516A">
        <w:rPr>
          <w:noProof/>
        </w:rPr>
        <w:fldChar w:fldCharType="end"/>
      </w:r>
      <w:bookmarkEnd w:id="428"/>
      <w:r w:rsidR="00550F94" w:rsidRPr="00BC269F">
        <w:t>. Функциональные кнопки</w:t>
      </w:r>
      <w:r w:rsidR="007108AE">
        <w:t xml:space="preserve"> вкладки «Исходящие»</w:t>
      </w:r>
    </w:p>
    <w:p w14:paraId="08A9FA1B" w14:textId="38E6FA3D" w:rsidR="00A5076D" w:rsidRPr="00BC269F" w:rsidRDefault="00A5076D" w:rsidP="00A5076D">
      <w:pPr>
        <w:pStyle w:val="af"/>
      </w:pPr>
      <w:r w:rsidRPr="00BC269F">
        <w:t xml:space="preserve">Для </w:t>
      </w:r>
      <w:r w:rsidR="0070595C">
        <w:t>формирования</w:t>
      </w:r>
      <w:r w:rsidRPr="00BC269F">
        <w:t xml:space="preserve"> документ</w:t>
      </w:r>
      <w:r w:rsidR="0070595C">
        <w:t>а</w:t>
      </w:r>
      <w:r w:rsidRPr="00BC269F">
        <w:t xml:space="preserve"> </w:t>
      </w:r>
      <w:r w:rsidR="003123E5" w:rsidRPr="00BC269F">
        <w:rPr>
          <w:rFonts w:hint="eastAsia"/>
        </w:rPr>
        <w:t>«Бюджетн</w:t>
      </w:r>
      <w:r w:rsidR="003123E5" w:rsidRPr="00431FF0">
        <w:rPr>
          <w:rFonts w:hint="eastAsia"/>
        </w:rPr>
        <w:t>ая</w:t>
      </w:r>
      <w:r w:rsidR="003123E5" w:rsidRPr="00BC269F">
        <w:t xml:space="preserve"> </w:t>
      </w:r>
      <w:r w:rsidR="003123E5" w:rsidRPr="00BC269F">
        <w:rPr>
          <w:rFonts w:hint="eastAsia"/>
        </w:rPr>
        <w:t>роспись</w:t>
      </w:r>
      <w:r w:rsidR="003123E5" w:rsidRPr="00C46B00">
        <w:t>»</w:t>
      </w:r>
      <w:r w:rsidR="003123E5" w:rsidRPr="00431FF0">
        <w:rPr>
          <w:rFonts w:ascii="Times New Roman Полужирный" w:hAnsi="Times New Roman Полужирный"/>
        </w:rPr>
        <w:t xml:space="preserve"> </w:t>
      </w:r>
      <w:r w:rsidR="003123E5" w:rsidRPr="00431FF0">
        <w:t>(</w:t>
      </w:r>
      <w:r w:rsidR="00282AAC">
        <w:t>ф. 050</w:t>
      </w:r>
      <w:r w:rsidR="003123E5" w:rsidRPr="00431FF0">
        <w:t>1060)»</w:t>
      </w:r>
      <w:r w:rsidRPr="00BC269F">
        <w:t xml:space="preserve"> необходимо нажать на кнопку «Реестр» и </w:t>
      </w:r>
      <w:r w:rsidR="0070595C">
        <w:t xml:space="preserve">одним нажатием левой кнопки мыши </w:t>
      </w:r>
      <w:r w:rsidRPr="00BC269F">
        <w:t xml:space="preserve">выбрать пункт </w:t>
      </w:r>
      <w:r w:rsidRPr="00BC269F">
        <w:rPr>
          <w:i/>
        </w:rPr>
        <w:t>[</w:t>
      </w:r>
      <w:r w:rsidR="003123E5" w:rsidRPr="00BC269F">
        <w:rPr>
          <w:i/>
        </w:rPr>
        <w:t>Сформировать документ</w:t>
      </w:r>
      <w:r w:rsidR="00BA6424">
        <w:rPr>
          <w:i/>
        </w:rPr>
        <w:t>/«</w:t>
      </w:r>
      <w:r w:rsidR="00BA6424" w:rsidRPr="00BC269F">
        <w:rPr>
          <w:i/>
        </w:rPr>
        <w:t>Бюджетная роспись</w:t>
      </w:r>
      <w:r w:rsidR="00BA6424">
        <w:rPr>
          <w:i/>
        </w:rPr>
        <w:t>» (</w:t>
      </w:r>
      <w:r w:rsidR="00282AAC">
        <w:rPr>
          <w:i/>
        </w:rPr>
        <w:t>ф. 050</w:t>
      </w:r>
      <w:r w:rsidR="00BA6424">
        <w:rPr>
          <w:i/>
        </w:rPr>
        <w:t>1060)</w:t>
      </w:r>
      <w:r w:rsidR="00BA6424" w:rsidRPr="00BC269F">
        <w:rPr>
          <w:i/>
        </w:rPr>
        <w:t xml:space="preserve"> </w:t>
      </w:r>
      <w:r w:rsidR="00BA6424">
        <w:rPr>
          <w:i/>
        </w:rPr>
        <w:t>(</w:t>
      </w:r>
      <w:r w:rsidR="00BA6424" w:rsidRPr="00BC269F">
        <w:rPr>
          <w:i/>
        </w:rPr>
        <w:t>РБС</w:t>
      </w:r>
      <w:r w:rsidR="00BA6424">
        <w:rPr>
          <w:i/>
        </w:rPr>
        <w:t>)</w:t>
      </w:r>
      <w:r w:rsidRPr="00BC269F">
        <w:rPr>
          <w:i/>
        </w:rPr>
        <w:t>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_Ref469096563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149</w:t>
      </w:r>
      <w:r w:rsidR="004E3EF9" w:rsidRPr="00BC269F">
        <w:fldChar w:fldCharType="end"/>
      </w:r>
      <w:r w:rsidRPr="00BC269F">
        <w:t>).</w:t>
      </w:r>
    </w:p>
    <w:p w14:paraId="7BEC9600" w14:textId="2F55929A" w:rsidR="00A5076D" w:rsidRPr="00BC269F" w:rsidRDefault="00A5076D" w:rsidP="00A5076D">
      <w:pPr>
        <w:pStyle w:val="af"/>
      </w:pPr>
      <w:r w:rsidRPr="00BC269F">
        <w:rPr>
          <w:b/>
        </w:rPr>
        <w:t>Важно!</w:t>
      </w:r>
      <w:r w:rsidRPr="00BC269F">
        <w:t xml:space="preserve"> Пункт </w:t>
      </w:r>
      <w:r w:rsidRPr="00BC269F">
        <w:rPr>
          <w:i/>
        </w:rPr>
        <w:t>[</w:t>
      </w:r>
      <w:r w:rsidR="00BA6424" w:rsidRPr="00BC269F">
        <w:rPr>
          <w:i/>
        </w:rPr>
        <w:t>Сформировать документ</w:t>
      </w:r>
      <w:r w:rsidR="00BA6424">
        <w:rPr>
          <w:i/>
        </w:rPr>
        <w:t>/«</w:t>
      </w:r>
      <w:r w:rsidR="00BA6424" w:rsidRPr="00BC269F">
        <w:rPr>
          <w:i/>
        </w:rPr>
        <w:t>Бюджетная роспись</w:t>
      </w:r>
      <w:r w:rsidR="00BA6424">
        <w:rPr>
          <w:i/>
        </w:rPr>
        <w:t>» (</w:t>
      </w:r>
      <w:r w:rsidR="00282AAC">
        <w:rPr>
          <w:i/>
        </w:rPr>
        <w:t>ф. 050</w:t>
      </w:r>
      <w:r w:rsidR="00BA6424">
        <w:rPr>
          <w:i/>
        </w:rPr>
        <w:t>1060)</w:t>
      </w:r>
      <w:r w:rsidR="00BA6424" w:rsidRPr="00BC269F">
        <w:rPr>
          <w:i/>
        </w:rPr>
        <w:t xml:space="preserve"> </w:t>
      </w:r>
      <w:r w:rsidR="00BA6424">
        <w:rPr>
          <w:i/>
        </w:rPr>
        <w:t>(</w:t>
      </w:r>
      <w:r w:rsidR="00BA6424" w:rsidRPr="00BC269F">
        <w:rPr>
          <w:i/>
        </w:rPr>
        <w:t>РБС</w:t>
      </w:r>
      <w:r w:rsidR="00BA6424">
        <w:rPr>
          <w:i/>
        </w:rPr>
        <w:t>)</w:t>
      </w:r>
      <w:r w:rsidRPr="00BC269F">
        <w:rPr>
          <w:i/>
        </w:rPr>
        <w:t>]</w:t>
      </w:r>
      <w:r w:rsidRPr="00BC269F">
        <w:t xml:space="preserve"> активен для выбора, при условии</w:t>
      </w:r>
      <w:r w:rsidR="00EB2004">
        <w:t>,</w:t>
      </w:r>
      <w:r w:rsidRPr="00BC269F">
        <w:t xml:space="preserve"> что организация оператора является не корневым учреждением, имеющим дочерние учреждения, в Сводном реестре учреждений.</w:t>
      </w:r>
    </w:p>
    <w:p w14:paraId="3E43870B" w14:textId="6C3CF795" w:rsidR="00A5076D" w:rsidRPr="00EF1968" w:rsidRDefault="008C2946" w:rsidP="00A5076D">
      <w:pPr>
        <w:pStyle w:val="af0"/>
      </w:pPr>
      <w:r>
        <w:lastRenderedPageBreak/>
        <w:drawing>
          <wp:inline distT="0" distB="0" distL="0" distR="0" wp14:anchorId="79F30836" wp14:editId="00A863CE">
            <wp:extent cx="6120130" cy="2869565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09361" w14:textId="101AC0F1" w:rsidR="00A5076D" w:rsidRPr="00BC269F" w:rsidRDefault="001722AE" w:rsidP="00A5076D">
      <w:pPr>
        <w:pStyle w:val="af2"/>
        <w:rPr>
          <w:i/>
        </w:rPr>
      </w:pPr>
      <w:bookmarkStart w:id="429" w:name="_Ref469096563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149</w:t>
      </w:r>
      <w:r w:rsidR="004E3EF9" w:rsidRPr="00BC269F">
        <w:rPr>
          <w:noProof/>
        </w:rPr>
        <w:fldChar w:fldCharType="end"/>
      </w:r>
      <w:bookmarkEnd w:id="429"/>
      <w:r w:rsidR="007108AE">
        <w:t xml:space="preserve">. Формирование документа </w:t>
      </w:r>
      <w:r w:rsidR="00BA6424" w:rsidRPr="007108AE">
        <w:t>«Бюджетная роспись» (</w:t>
      </w:r>
      <w:r w:rsidR="00282AAC" w:rsidRPr="007108AE">
        <w:t>ф. 050</w:t>
      </w:r>
      <w:r w:rsidR="00BA6424" w:rsidRPr="007108AE">
        <w:t>1060) (РБС)</w:t>
      </w:r>
      <w:r w:rsidR="007108AE" w:rsidRPr="007108AE">
        <w:t>»</w:t>
      </w:r>
    </w:p>
    <w:p w14:paraId="0E42B6AD" w14:textId="5F914BCB" w:rsidR="00A5076D" w:rsidRPr="00BC269F" w:rsidRDefault="00A5076D" w:rsidP="00A5076D">
      <w:pPr>
        <w:pStyle w:val="af"/>
      </w:pPr>
      <w:r w:rsidRPr="00BC269F">
        <w:t>В результате откроется окно «Документ «Бюджетная роспись», в котором необходимо нажать на кнопку «Сохранить» (</w:t>
      </w:r>
      <w:r w:rsidR="004E3EF9" w:rsidRPr="00BC269F">
        <w:fldChar w:fldCharType="begin"/>
      </w:r>
      <w:r w:rsidRPr="00BC269F">
        <w:instrText xml:space="preserve"> REF _Ref469096569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150</w:t>
      </w:r>
      <w:r w:rsidR="004E3EF9" w:rsidRPr="00BC269F">
        <w:fldChar w:fldCharType="end"/>
      </w:r>
      <w:r w:rsidRPr="00BC269F">
        <w:t>).</w:t>
      </w:r>
    </w:p>
    <w:p w14:paraId="3066B46F" w14:textId="453C357E" w:rsidR="00A5076D" w:rsidRPr="00BC269F" w:rsidRDefault="00353CB9" w:rsidP="00A5076D">
      <w:pPr>
        <w:pStyle w:val="af0"/>
      </w:pPr>
      <w:r>
        <w:drawing>
          <wp:inline distT="0" distB="0" distL="0" distR="0" wp14:anchorId="045E967D" wp14:editId="02A35EF8">
            <wp:extent cx="6120130" cy="226949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6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4D8E5" w14:textId="64158748" w:rsidR="00A5076D" w:rsidRPr="00BC269F" w:rsidRDefault="001722AE" w:rsidP="00A5076D">
      <w:pPr>
        <w:pStyle w:val="af2"/>
      </w:pPr>
      <w:bookmarkStart w:id="430" w:name="_Ref469096569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150</w:t>
      </w:r>
      <w:r w:rsidR="004E3EF9" w:rsidRPr="00BC269F">
        <w:rPr>
          <w:noProof/>
        </w:rPr>
        <w:fldChar w:fldCharType="end"/>
      </w:r>
      <w:bookmarkEnd w:id="430"/>
      <w:r w:rsidR="00A5076D" w:rsidRPr="00BC269F">
        <w:t xml:space="preserve">. </w:t>
      </w:r>
      <w:r w:rsidR="007108AE">
        <w:t>Сохранение</w:t>
      </w:r>
      <w:r w:rsidR="008D4D7E">
        <w:t xml:space="preserve"> введенных</w:t>
      </w:r>
      <w:r w:rsidR="007108AE">
        <w:t xml:space="preserve"> данных</w:t>
      </w:r>
    </w:p>
    <w:p w14:paraId="73A1A979" w14:textId="6F4278FD" w:rsidR="00A5076D" w:rsidRPr="00BC269F" w:rsidRDefault="00A5076D" w:rsidP="00A5076D">
      <w:pPr>
        <w:pStyle w:val="af"/>
      </w:pPr>
      <w:r w:rsidRPr="00BC269F">
        <w:t>В результате поля «Номер документа», «Дата создания», «Автор», «Контактная информация» и «ГРБС (ГАИФДБ)» заполняются автоматически</w:t>
      </w:r>
      <w:r w:rsidR="0052050C">
        <w:t xml:space="preserve"> и недоступны для редактирования</w:t>
      </w:r>
      <w:r w:rsidR="00ED78AF">
        <w:t xml:space="preserve">. </w:t>
      </w:r>
      <w:r w:rsidR="00ED78AF" w:rsidRPr="00BC269F">
        <w:t>Д</w:t>
      </w:r>
      <w:r w:rsidRPr="00BC269F">
        <w:t>ля заполнения станут доступными вкладки «Бюджетные ассигнования по расходам» и «Бюджетные ассигнования по ИФДБ».</w:t>
      </w:r>
    </w:p>
    <w:p w14:paraId="1BEF7089" w14:textId="670299DE" w:rsidR="00A5076D" w:rsidRPr="00BC269F" w:rsidRDefault="00A5076D" w:rsidP="00A5076D">
      <w:pPr>
        <w:pStyle w:val="af"/>
      </w:pPr>
      <w:r w:rsidRPr="00BC269F">
        <w:t xml:space="preserve">Поля «Документ согласован», «Дата согласования», «Документ утвержден» и «Дата утверждения» заполняются автоматически после </w:t>
      </w:r>
      <w:r w:rsidRPr="00BC269F">
        <w:lastRenderedPageBreak/>
        <w:t>согласования и утверждения документа соответственно</w:t>
      </w:r>
      <w:r w:rsidR="0052050C">
        <w:t xml:space="preserve"> и недоступны для редактирования</w:t>
      </w:r>
      <w:r w:rsidRPr="00BC269F">
        <w:t>.</w:t>
      </w:r>
    </w:p>
    <w:p w14:paraId="4BBCE8B3" w14:textId="5F0B1400" w:rsidR="00A5076D" w:rsidRPr="00BC269F" w:rsidRDefault="00A5076D" w:rsidP="00636701">
      <w:pPr>
        <w:pStyle w:val="3"/>
      </w:pPr>
      <w:bookmarkStart w:id="431" w:name="_Ref470622141"/>
      <w:bookmarkStart w:id="432" w:name="_Toc82012604"/>
      <w:r w:rsidRPr="00BC269F">
        <w:t>Заполнение вкладки «Бюджетные ассигнования по расходам федерального бюджета»</w:t>
      </w:r>
      <w:bookmarkEnd w:id="431"/>
      <w:bookmarkEnd w:id="432"/>
    </w:p>
    <w:p w14:paraId="5109AF51" w14:textId="12D2A8F2" w:rsidR="006F60AF" w:rsidRDefault="00A5076D" w:rsidP="00A5076D">
      <w:pPr>
        <w:pStyle w:val="af"/>
      </w:pPr>
      <w:r w:rsidRPr="00BC269F">
        <w:t>Для начала работы во вкладке «Бюджетные ассигнования по расходам федерального бюджета» необходимо</w:t>
      </w:r>
      <w:r w:rsidR="006F60AF">
        <w:t xml:space="preserve"> двойным нажатием левой кнопки мыши открыть соответствующий документ во вкладке «Исходящие» подраздела «Документы РБС» (</w:t>
      </w:r>
      <w:r w:rsidR="006F60AF">
        <w:fldChar w:fldCharType="begin"/>
      </w:r>
      <w:r w:rsidR="006F60AF">
        <w:instrText xml:space="preserve"> REF _Ref27575797 \h </w:instrText>
      </w:r>
      <w:r w:rsidR="006F60AF">
        <w:fldChar w:fldCharType="separate"/>
      </w:r>
      <w:r w:rsidR="00D23FC4">
        <w:t>Рисунок </w:t>
      </w:r>
      <w:r w:rsidR="00D23FC4">
        <w:rPr>
          <w:noProof/>
        </w:rPr>
        <w:t>151</w:t>
      </w:r>
      <w:r w:rsidR="006F60AF">
        <w:fldChar w:fldCharType="end"/>
      </w:r>
      <w:r w:rsidR="006F60AF">
        <w:t>).</w:t>
      </w:r>
    </w:p>
    <w:p w14:paraId="05A601BD" w14:textId="05F8A41B" w:rsidR="006F60AF" w:rsidRDefault="008C2946" w:rsidP="00EF1968">
      <w:pPr>
        <w:pStyle w:val="af0"/>
      </w:pPr>
      <w:r>
        <w:drawing>
          <wp:inline distT="0" distB="0" distL="0" distR="0" wp14:anchorId="2EBC510A" wp14:editId="2C5D6F3A">
            <wp:extent cx="6120130" cy="214503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8C640" w14:textId="36A8077C" w:rsidR="006F60AF" w:rsidRPr="006F60AF" w:rsidRDefault="001722AE" w:rsidP="00EF1968">
      <w:pPr>
        <w:pStyle w:val="af2"/>
      </w:pPr>
      <w:bookmarkStart w:id="433" w:name="_Ref2757579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151</w:t>
      </w:r>
      <w:r w:rsidR="00E1516A">
        <w:rPr>
          <w:noProof/>
        </w:rPr>
        <w:fldChar w:fldCharType="end"/>
      </w:r>
      <w:bookmarkEnd w:id="433"/>
      <w:r w:rsidR="006F60AF" w:rsidRPr="00BC269F">
        <w:t xml:space="preserve">. </w:t>
      </w:r>
      <w:r w:rsidR="006F60AF">
        <w:t>Документ</w:t>
      </w:r>
      <w:r w:rsidR="006F60AF" w:rsidRPr="00BC269F">
        <w:t xml:space="preserve"> «</w:t>
      </w:r>
      <w:r w:rsidR="006F60AF">
        <w:t>Бюджетная роспись</w:t>
      </w:r>
      <w:r w:rsidR="006F60AF" w:rsidRPr="00BC269F">
        <w:t>»</w:t>
      </w:r>
      <w:r w:rsidR="006F60AF">
        <w:t xml:space="preserve"> (ф. 0501060)</w:t>
      </w:r>
    </w:p>
    <w:p w14:paraId="2937E5F5" w14:textId="0E24F04F" w:rsidR="00A5076D" w:rsidRPr="00BC269F" w:rsidRDefault="006F60AF" w:rsidP="00A5076D">
      <w:pPr>
        <w:pStyle w:val="af"/>
      </w:pPr>
      <w:r>
        <w:t>В результате откроется окно «Документ «Бюджетная роспись», в котором необходимо</w:t>
      </w:r>
      <w:r w:rsidR="00A5076D" w:rsidRPr="00BC269F">
        <w:t xml:space="preserve"> загрузить данные в документ нажатием на кнопку «</w:t>
      </w:r>
      <w:r w:rsidR="0077568F">
        <w:t>Сформировать данные</w:t>
      </w:r>
      <w:r w:rsidR="00A5076D" w:rsidRPr="00BC269F">
        <w:t>» (</w:t>
      </w:r>
      <w:r w:rsidR="004E3EF9" w:rsidRPr="00BC269F">
        <w:fldChar w:fldCharType="begin"/>
      </w:r>
      <w:r w:rsidR="00A5076D" w:rsidRPr="00BC269F">
        <w:instrText xml:space="preserve"> REF _Ref469096576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152</w:t>
      </w:r>
      <w:r w:rsidR="004E3EF9" w:rsidRPr="00BC269F">
        <w:fldChar w:fldCharType="end"/>
      </w:r>
      <w:r w:rsidR="00A5076D" w:rsidRPr="00BC269F">
        <w:t>).</w:t>
      </w:r>
    </w:p>
    <w:p w14:paraId="607DB40E" w14:textId="378A5145" w:rsidR="00A5076D" w:rsidRPr="00BC269F" w:rsidRDefault="003B62B9" w:rsidP="00A5076D">
      <w:pPr>
        <w:pStyle w:val="af0"/>
      </w:pPr>
      <w:r>
        <w:drawing>
          <wp:inline distT="0" distB="0" distL="0" distR="0" wp14:anchorId="77759350" wp14:editId="0DE03CC2">
            <wp:extent cx="6120130" cy="2435225"/>
            <wp:effectExtent l="0" t="0" r="0" b="317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164F0" w14:textId="3A23B47B" w:rsidR="00A5076D" w:rsidRPr="00BC269F" w:rsidRDefault="001722AE" w:rsidP="00A5076D">
      <w:pPr>
        <w:pStyle w:val="af2"/>
      </w:pPr>
      <w:bookmarkStart w:id="434" w:name="_Ref469096576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152</w:t>
      </w:r>
      <w:r w:rsidR="004E3EF9" w:rsidRPr="00BC269F">
        <w:rPr>
          <w:noProof/>
        </w:rPr>
        <w:fldChar w:fldCharType="end"/>
      </w:r>
      <w:bookmarkEnd w:id="434"/>
      <w:r w:rsidR="00A5076D" w:rsidRPr="00BC269F">
        <w:t xml:space="preserve">. </w:t>
      </w:r>
      <w:r w:rsidR="007108AE">
        <w:t>Формирование данных</w:t>
      </w:r>
    </w:p>
    <w:p w14:paraId="063A1B97" w14:textId="17F5EA5F" w:rsidR="00A5076D" w:rsidRPr="00BC269F" w:rsidRDefault="00A5076D" w:rsidP="00A5076D">
      <w:pPr>
        <w:pStyle w:val="af"/>
      </w:pPr>
      <w:r w:rsidRPr="00BC269F">
        <w:lastRenderedPageBreak/>
        <w:t xml:space="preserve">В результате </w:t>
      </w:r>
      <w:r w:rsidR="00A00974">
        <w:t>отобразится</w:t>
      </w:r>
      <w:r w:rsidR="00A00974" w:rsidRPr="00BC269F">
        <w:t xml:space="preserve"> </w:t>
      </w:r>
      <w:r w:rsidRPr="00BC269F">
        <w:t>системное сообщение</w:t>
      </w:r>
      <w:r w:rsidR="00A00974">
        <w:t>, информирующее</w:t>
      </w:r>
      <w:r w:rsidRPr="00BC269F">
        <w:t xml:space="preserve"> об успешном обновлении строк, в котором необходимо нажать на кнопку «ОК» (</w:t>
      </w:r>
      <w:r w:rsidR="004E3EF9" w:rsidRPr="00BC269F">
        <w:fldChar w:fldCharType="begin"/>
      </w:r>
      <w:r w:rsidRPr="00BC269F">
        <w:instrText xml:space="preserve"> REF _Ref469096579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153</w:t>
      </w:r>
      <w:r w:rsidR="004E3EF9" w:rsidRPr="00BC269F">
        <w:fldChar w:fldCharType="end"/>
      </w:r>
      <w:r w:rsidRPr="00BC269F">
        <w:t>).</w:t>
      </w:r>
    </w:p>
    <w:p w14:paraId="7E411F82" w14:textId="4E012698" w:rsidR="00A5076D" w:rsidRPr="00BC269F" w:rsidRDefault="00A5076D" w:rsidP="00A5076D">
      <w:pPr>
        <w:pStyle w:val="af0"/>
      </w:pPr>
      <w:r w:rsidRPr="00BC269F">
        <w:drawing>
          <wp:inline distT="0" distB="0" distL="0" distR="0" wp14:anchorId="45D443C2" wp14:editId="7B384855">
            <wp:extent cx="2561905" cy="1095238"/>
            <wp:effectExtent l="0" t="0" r="0" b="0"/>
            <wp:docPr id="1698" name="Рисунок 1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905" cy="1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2AC26" w14:textId="502CF7C2" w:rsidR="00A5076D" w:rsidRPr="00BC269F" w:rsidRDefault="001722AE" w:rsidP="00A5076D">
      <w:pPr>
        <w:pStyle w:val="af2"/>
      </w:pPr>
      <w:bookmarkStart w:id="435" w:name="_Ref469096579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153</w:t>
      </w:r>
      <w:r w:rsidR="004E3EF9" w:rsidRPr="00BC269F">
        <w:rPr>
          <w:noProof/>
        </w:rPr>
        <w:fldChar w:fldCharType="end"/>
      </w:r>
      <w:bookmarkEnd w:id="435"/>
      <w:r w:rsidR="00A5076D" w:rsidRPr="00BC269F">
        <w:t>. Системное сообщение</w:t>
      </w:r>
    </w:p>
    <w:p w14:paraId="1B72F344" w14:textId="5E8305D8" w:rsidR="00A5076D" w:rsidRPr="00BC269F" w:rsidRDefault="00A5076D" w:rsidP="00A5076D">
      <w:pPr>
        <w:pStyle w:val="af"/>
      </w:pPr>
      <w:r w:rsidRPr="00BC269F">
        <w:t xml:space="preserve">Во вкладке «Бюджетные ассигнования по расходам федерального бюджета» добавятся новые строки из </w:t>
      </w:r>
      <w:r w:rsidR="00A025D4">
        <w:t>подраздел</w:t>
      </w:r>
      <w:r w:rsidRPr="00BC269F">
        <w:t>а «Распределение показателей БА и ЛБО»</w:t>
      </w:r>
      <w:r w:rsidR="00664AFF">
        <w:t>, и</w:t>
      </w:r>
      <w:r w:rsidR="00176A1B">
        <w:t>з</w:t>
      </w:r>
      <w:r w:rsidR="00664AFF">
        <w:t xml:space="preserve"> вкладки </w:t>
      </w:r>
      <w:r w:rsidR="00305987">
        <w:t>«</w:t>
      </w:r>
      <w:r w:rsidR="00664AFF">
        <w:t>ПНО</w:t>
      </w:r>
      <w:r w:rsidR="00305987">
        <w:t>»</w:t>
      </w:r>
      <w:r w:rsidRPr="00BC269F">
        <w:t xml:space="preserve"> с детализацией до Р(П)БС по Сводному реестру.</w:t>
      </w:r>
    </w:p>
    <w:p w14:paraId="23EB39CB" w14:textId="77777777" w:rsidR="00A5076D" w:rsidRPr="00BC269F" w:rsidRDefault="00A5076D" w:rsidP="00A5076D">
      <w:pPr>
        <w:pStyle w:val="af"/>
      </w:pPr>
      <w:r w:rsidRPr="00BC269F">
        <w:t>После заполнения вкладки «Бюджетные ассигнования по расходам федерального бюджета» необходимо заполнить вкладку «Бюджетные ассигнования по ИФДБ».</w:t>
      </w:r>
    </w:p>
    <w:p w14:paraId="1214DC2B" w14:textId="7C498F9F" w:rsidR="00A5076D" w:rsidRPr="00BC269F" w:rsidRDefault="00A5076D" w:rsidP="00636701">
      <w:pPr>
        <w:pStyle w:val="3"/>
      </w:pPr>
      <w:bookmarkStart w:id="436" w:name="_Toc82012605"/>
      <w:r w:rsidRPr="00BC269F">
        <w:t>Заполнение вкладки «Бюджетные ассигнования по ИФДБ»</w:t>
      </w:r>
      <w:bookmarkEnd w:id="436"/>
    </w:p>
    <w:p w14:paraId="454F12AC" w14:textId="5E628AF8" w:rsidR="00A5076D" w:rsidRPr="00BC269F" w:rsidRDefault="00A5076D" w:rsidP="00A5076D">
      <w:pPr>
        <w:pStyle w:val="af"/>
      </w:pPr>
      <w:r w:rsidRPr="00BC269F">
        <w:t>Вкладка «Бюджетные ассигнования по ИФДБ» заполняется аналогично описанию в п.п.</w:t>
      </w:r>
      <w:r w:rsidR="00636701">
        <w:t> </w:t>
      </w:r>
      <w:r w:rsidR="00AA1541" w:rsidRPr="00BC269F">
        <w:fldChar w:fldCharType="begin"/>
      </w:r>
      <w:r w:rsidR="00AA1541" w:rsidRPr="00BC269F">
        <w:instrText xml:space="preserve"> REF _Ref470622141 \r \h </w:instrText>
      </w:r>
      <w:r w:rsidR="00AA1541" w:rsidRPr="00BC269F">
        <w:fldChar w:fldCharType="separate"/>
      </w:r>
      <w:r w:rsidR="00D23FC4">
        <w:t>6.2.1</w:t>
      </w:r>
      <w:r w:rsidR="00AA1541" w:rsidRPr="00BC269F">
        <w:fldChar w:fldCharType="end"/>
      </w:r>
      <w:r w:rsidR="008D4D7E">
        <w:t> </w:t>
      </w:r>
      <w:r w:rsidRPr="00BC269F">
        <w:t>настоящего руководства пользователя (</w:t>
      </w:r>
      <w:r w:rsidR="004E3EF9" w:rsidRPr="00BC269F">
        <w:fldChar w:fldCharType="begin"/>
      </w:r>
      <w:r w:rsidRPr="00BC269F">
        <w:instrText xml:space="preserve"> REF _Ref469096589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154</w:t>
      </w:r>
      <w:r w:rsidR="004E3EF9" w:rsidRPr="00BC269F">
        <w:fldChar w:fldCharType="end"/>
      </w:r>
      <w:r w:rsidRPr="00BC269F">
        <w:t>).</w:t>
      </w:r>
    </w:p>
    <w:p w14:paraId="058C1B0B" w14:textId="001A69D0" w:rsidR="00A5076D" w:rsidRPr="00BC269F" w:rsidRDefault="003B62B9" w:rsidP="00A5076D">
      <w:pPr>
        <w:pStyle w:val="af0"/>
      </w:pPr>
      <w:r>
        <w:drawing>
          <wp:inline distT="0" distB="0" distL="0" distR="0" wp14:anchorId="1621675C" wp14:editId="1FDD11EA">
            <wp:extent cx="6120130" cy="1938020"/>
            <wp:effectExtent l="0" t="0" r="0" b="508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61E34" w14:textId="057A35D2" w:rsidR="00A5076D" w:rsidRPr="00BC269F" w:rsidRDefault="001722AE" w:rsidP="00A5076D">
      <w:pPr>
        <w:pStyle w:val="af2"/>
      </w:pPr>
      <w:bookmarkStart w:id="437" w:name="_Ref469096589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154</w:t>
      </w:r>
      <w:r w:rsidR="004E3EF9" w:rsidRPr="00BC269F">
        <w:rPr>
          <w:noProof/>
        </w:rPr>
        <w:fldChar w:fldCharType="end"/>
      </w:r>
      <w:bookmarkEnd w:id="437"/>
      <w:r w:rsidR="00A5076D" w:rsidRPr="00BC269F">
        <w:t>. Вкладка «Бюджетные ассигнования по ИФДБ»</w:t>
      </w:r>
    </w:p>
    <w:p w14:paraId="7EF1AD58" w14:textId="66253EB5" w:rsidR="00A5076D" w:rsidRPr="00BC269F" w:rsidRDefault="00A5076D" w:rsidP="00A5076D">
      <w:pPr>
        <w:pStyle w:val="af"/>
      </w:pPr>
      <w:r w:rsidRPr="00BC269F">
        <w:t>После заполнения всех вкладок для сохранения введенных данных и закрытия окна «Документ «Бюджетная роспись», необходимо последовательно нажать на кнопки «Сохранить» и «Закрыть» (</w:t>
      </w:r>
      <w:r w:rsidR="004E3EF9" w:rsidRPr="00BC269F">
        <w:fldChar w:fldCharType="begin"/>
      </w:r>
      <w:r w:rsidRPr="00BC269F">
        <w:instrText xml:space="preserve"> REF _Ref469096623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155</w:t>
      </w:r>
      <w:r w:rsidR="004E3EF9" w:rsidRPr="00BC269F">
        <w:fldChar w:fldCharType="end"/>
      </w:r>
      <w:r w:rsidRPr="00BC269F">
        <w:t>).</w:t>
      </w:r>
    </w:p>
    <w:p w14:paraId="1893FDEF" w14:textId="39632BEA" w:rsidR="00A5076D" w:rsidRPr="00BC269F" w:rsidRDefault="003B62B9" w:rsidP="00A5076D">
      <w:pPr>
        <w:pStyle w:val="af0"/>
      </w:pPr>
      <w:r>
        <w:lastRenderedPageBreak/>
        <w:drawing>
          <wp:inline distT="0" distB="0" distL="0" distR="0" wp14:anchorId="7D757A98" wp14:editId="160BA7F3">
            <wp:extent cx="6120130" cy="1938020"/>
            <wp:effectExtent l="0" t="0" r="0" b="508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18222" w14:textId="3DE394DF" w:rsidR="00A5076D" w:rsidRPr="00BC269F" w:rsidRDefault="001722AE" w:rsidP="00A5076D">
      <w:pPr>
        <w:pStyle w:val="af2"/>
      </w:pPr>
      <w:bookmarkStart w:id="438" w:name="_Ref469096623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155</w:t>
      </w:r>
      <w:r w:rsidR="004E3EF9" w:rsidRPr="00BC269F">
        <w:rPr>
          <w:noProof/>
        </w:rPr>
        <w:fldChar w:fldCharType="end"/>
      </w:r>
      <w:bookmarkEnd w:id="438"/>
      <w:r w:rsidR="00A5076D" w:rsidRPr="00BC269F">
        <w:t xml:space="preserve">. </w:t>
      </w:r>
      <w:r w:rsidR="007108AE">
        <w:t>Сохранение данных и закрытие окна</w:t>
      </w:r>
    </w:p>
    <w:p w14:paraId="036A10B2" w14:textId="77777777" w:rsidR="00A5076D" w:rsidRPr="00BC269F" w:rsidRDefault="00A5076D" w:rsidP="00A5076D">
      <w:pPr>
        <w:pStyle w:val="af"/>
      </w:pPr>
      <w:r w:rsidRPr="00BC269F">
        <w:t>После заполнения документа «Бюджетная роспись РБС» необходимо отправить документ «Бюджетная роспись РБС»</w:t>
      </w:r>
      <w:r w:rsidRPr="00BC269F">
        <w:rPr>
          <w:bCs/>
        </w:rPr>
        <w:t xml:space="preserve"> на</w:t>
      </w:r>
      <w:r w:rsidRPr="00BC269F">
        <w:t xml:space="preserve"> внутреннее согласование.</w:t>
      </w:r>
    </w:p>
    <w:p w14:paraId="170F34F0" w14:textId="77791D87" w:rsidR="00A5076D" w:rsidRPr="00BC269F" w:rsidRDefault="00A5076D" w:rsidP="00636701">
      <w:pPr>
        <w:pStyle w:val="2"/>
      </w:pPr>
      <w:bookmarkStart w:id="439" w:name="_Ref796629"/>
      <w:bookmarkStart w:id="440" w:name="_Toc82012606"/>
      <w:r w:rsidRPr="00BC269F">
        <w:t xml:space="preserve">Утверждение документа </w:t>
      </w:r>
      <w:r w:rsidR="00BA6424" w:rsidRPr="00BC269F">
        <w:rPr>
          <w:rFonts w:hint="eastAsia"/>
        </w:rPr>
        <w:t>«Бюджетн</w:t>
      </w:r>
      <w:r w:rsidR="00BA6424" w:rsidRPr="00431FF0">
        <w:rPr>
          <w:rFonts w:hint="eastAsia"/>
        </w:rPr>
        <w:t>ая</w:t>
      </w:r>
      <w:r w:rsidR="00BA6424" w:rsidRPr="00BC269F">
        <w:t xml:space="preserve"> </w:t>
      </w:r>
      <w:r w:rsidR="00BA6424" w:rsidRPr="00BC269F">
        <w:rPr>
          <w:rFonts w:hint="eastAsia"/>
        </w:rPr>
        <w:t>роспись</w:t>
      </w:r>
      <w:r w:rsidR="00BA6424" w:rsidRPr="00C46B00">
        <w:t>»</w:t>
      </w:r>
      <w:r w:rsidR="00BA6424" w:rsidRPr="00431FF0">
        <w:rPr>
          <w:rFonts w:ascii="Times New Roman Полужирный" w:hAnsi="Times New Roman Полужирный"/>
        </w:rPr>
        <w:t xml:space="preserve"> </w:t>
      </w:r>
      <w:r w:rsidR="00BA6424" w:rsidRPr="00431FF0">
        <w:t>(</w:t>
      </w:r>
      <w:r w:rsidR="00282AAC">
        <w:t>ф. 050</w:t>
      </w:r>
      <w:r w:rsidR="00BA6424" w:rsidRPr="00431FF0">
        <w:t>1060)»</w:t>
      </w:r>
      <w:r w:rsidRPr="00BC269F">
        <w:t xml:space="preserve"> в подразделе «Документы РБС»</w:t>
      </w:r>
      <w:bookmarkEnd w:id="439"/>
      <w:bookmarkEnd w:id="440"/>
    </w:p>
    <w:p w14:paraId="3D6EA9F8" w14:textId="39067921" w:rsidR="005368E0" w:rsidRPr="00BC269F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305987">
        <w:rPr>
          <w:lang w:eastAsia="zh-CN"/>
        </w:rPr>
        <w:t>.</w:t>
      </w:r>
    </w:p>
    <w:p w14:paraId="4DC6AEE7" w14:textId="5C05CE2B" w:rsidR="00641AA4" w:rsidRPr="00BC269F" w:rsidRDefault="00641AA4" w:rsidP="00641AA4">
      <w:pPr>
        <w:pStyle w:val="af"/>
      </w:pPr>
      <w:r>
        <w:t>Внутреннее согласование</w:t>
      </w:r>
      <w:r w:rsidRPr="00BC269F">
        <w:t xml:space="preserve"> документа «</w:t>
      </w:r>
      <w:r w:rsidRPr="00641AA4">
        <w:rPr>
          <w:rFonts w:hint="eastAsia"/>
        </w:rPr>
        <w:t>Бюджетная</w:t>
      </w:r>
      <w:r w:rsidRPr="00641AA4">
        <w:t xml:space="preserve"> </w:t>
      </w:r>
      <w:r w:rsidRPr="00641AA4">
        <w:rPr>
          <w:rFonts w:hint="eastAsia"/>
        </w:rPr>
        <w:t>роспись</w:t>
      </w:r>
      <w:r w:rsidRPr="00641AA4">
        <w:t>» (ф. 0501060)</w:t>
      </w:r>
      <w:r w:rsidRPr="00BC269F">
        <w:t xml:space="preserve">» </w:t>
      </w:r>
      <w:r>
        <w:t xml:space="preserve">осуществляется </w:t>
      </w:r>
      <w:r w:rsidRPr="00BC269F">
        <w:t>в подразделе «Документы РБС»</w:t>
      </w:r>
      <w:r>
        <w:t xml:space="preserve"> во вкладке «Исходящие».</w:t>
      </w:r>
    </w:p>
    <w:p w14:paraId="37D711F7" w14:textId="4798599A" w:rsidR="00A5076D" w:rsidRPr="00BC269F" w:rsidRDefault="00A5076D" w:rsidP="00636701">
      <w:pPr>
        <w:pStyle w:val="3"/>
      </w:pPr>
      <w:bookmarkStart w:id="441" w:name="_Toc82012607"/>
      <w:r w:rsidRPr="00BC269F">
        <w:t xml:space="preserve">Внутреннее согласование документа </w:t>
      </w:r>
      <w:r w:rsidR="00BA6424" w:rsidRPr="00BC269F">
        <w:rPr>
          <w:rFonts w:hint="eastAsia"/>
        </w:rPr>
        <w:t>«Бюджетн</w:t>
      </w:r>
      <w:r w:rsidR="00BA6424" w:rsidRPr="00431FF0">
        <w:rPr>
          <w:rFonts w:hint="eastAsia"/>
        </w:rPr>
        <w:t>ая</w:t>
      </w:r>
      <w:r w:rsidR="00BA6424" w:rsidRPr="00BC269F">
        <w:t xml:space="preserve"> </w:t>
      </w:r>
      <w:r w:rsidR="00BA6424" w:rsidRPr="00BC269F">
        <w:rPr>
          <w:rFonts w:hint="eastAsia"/>
        </w:rPr>
        <w:t>роспись</w:t>
      </w:r>
      <w:r w:rsidR="00BA6424" w:rsidRPr="00C46B00">
        <w:t>»</w:t>
      </w:r>
      <w:r w:rsidR="00BA6424" w:rsidRPr="00431FF0">
        <w:rPr>
          <w:rFonts w:ascii="Times New Roman Полужирный" w:hAnsi="Times New Roman Полужирный"/>
        </w:rPr>
        <w:t xml:space="preserve"> </w:t>
      </w:r>
      <w:r w:rsidR="00BA6424" w:rsidRPr="00431FF0">
        <w:t>(</w:t>
      </w:r>
      <w:r w:rsidR="00282AAC">
        <w:t>ф. 050</w:t>
      </w:r>
      <w:r w:rsidR="00BA6424" w:rsidRPr="00431FF0">
        <w:t>1060)»</w:t>
      </w:r>
      <w:bookmarkEnd w:id="441"/>
    </w:p>
    <w:p w14:paraId="2B5ADB28" w14:textId="3F7147A5" w:rsidR="00373F62" w:rsidRPr="00BC269F" w:rsidRDefault="005368E0" w:rsidP="00373F62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373F62">
        <w:rPr>
          <w:lang w:eastAsia="zh-CN"/>
        </w:rPr>
        <w:t xml:space="preserve">, </w:t>
      </w:r>
      <w:r w:rsidR="00373F62" w:rsidRPr="00BC269F">
        <w:rPr>
          <w:lang w:eastAsia="zh-CN"/>
        </w:rPr>
        <w:t>«Фор</w:t>
      </w:r>
      <w:r w:rsidR="00373F62">
        <w:rPr>
          <w:lang w:eastAsia="zh-CN"/>
        </w:rPr>
        <w:t>мирование и ведение БР РБС (Согласование</w:t>
      </w:r>
      <w:r w:rsidR="00373F62" w:rsidRPr="00BC269F">
        <w:rPr>
          <w:lang w:eastAsia="zh-CN"/>
        </w:rPr>
        <w:t>)»</w:t>
      </w:r>
      <w:r w:rsidR="00373F62">
        <w:rPr>
          <w:lang w:eastAsia="zh-CN"/>
        </w:rPr>
        <w:t xml:space="preserve">, </w:t>
      </w:r>
      <w:r w:rsidR="00373F62" w:rsidRPr="00BC269F">
        <w:rPr>
          <w:lang w:eastAsia="zh-CN"/>
        </w:rPr>
        <w:t>«Фор</w:t>
      </w:r>
      <w:r w:rsidR="00373F62">
        <w:rPr>
          <w:lang w:eastAsia="zh-CN"/>
        </w:rPr>
        <w:t>мирование и ведение БР РБС (Утверждение</w:t>
      </w:r>
      <w:r w:rsidR="00373F62" w:rsidRPr="00BC269F">
        <w:rPr>
          <w:lang w:eastAsia="zh-CN"/>
        </w:rPr>
        <w:t>)»</w:t>
      </w:r>
      <w:r w:rsidR="00641AA4">
        <w:rPr>
          <w:lang w:eastAsia="zh-CN"/>
        </w:rPr>
        <w:t>.</w:t>
      </w:r>
    </w:p>
    <w:p w14:paraId="2FA88989" w14:textId="0B5D630A" w:rsidR="00A5076D" w:rsidRPr="00BC269F" w:rsidRDefault="00A5076D" w:rsidP="00A5076D">
      <w:pPr>
        <w:pStyle w:val="af"/>
      </w:pPr>
      <w:r w:rsidRPr="00BC269F">
        <w:t xml:space="preserve">Для отправки документа </w:t>
      </w:r>
      <w:r w:rsidR="00BA6424" w:rsidRPr="00BC269F">
        <w:rPr>
          <w:rFonts w:hint="eastAsia"/>
        </w:rPr>
        <w:t>«Бюджетн</w:t>
      </w:r>
      <w:r w:rsidR="00BA6424" w:rsidRPr="00431FF0">
        <w:rPr>
          <w:rFonts w:hint="eastAsia"/>
        </w:rPr>
        <w:t>ая</w:t>
      </w:r>
      <w:r w:rsidR="00BA6424" w:rsidRPr="00BC269F">
        <w:t xml:space="preserve"> </w:t>
      </w:r>
      <w:r w:rsidR="00BA6424" w:rsidRPr="00BC269F">
        <w:rPr>
          <w:rFonts w:hint="eastAsia"/>
        </w:rPr>
        <w:t>роспись</w:t>
      </w:r>
      <w:r w:rsidR="00BA6424" w:rsidRPr="00C46B00">
        <w:t>»</w:t>
      </w:r>
      <w:r w:rsidR="00BA6424" w:rsidRPr="00636701">
        <w:rPr>
          <w:rFonts w:ascii="Times New Roman Полужирный" w:hAnsi="Times New Roman Полужирный"/>
        </w:rPr>
        <w:t xml:space="preserve"> </w:t>
      </w:r>
      <w:r w:rsidR="00BA6424" w:rsidRPr="00431FF0">
        <w:t>(</w:t>
      </w:r>
      <w:r w:rsidR="00282AAC">
        <w:t>ф. 050</w:t>
      </w:r>
      <w:r w:rsidR="00BA6424" w:rsidRPr="00431FF0">
        <w:t>1060)»</w:t>
      </w:r>
      <w:r w:rsidRPr="00BC269F">
        <w:t xml:space="preserve"> на внутреннее согласование необходимо</w:t>
      </w:r>
      <w:r w:rsidR="007B4C15">
        <w:t xml:space="preserve"> </w:t>
      </w:r>
      <w:r w:rsidR="007B4C15" w:rsidRPr="00BC269F">
        <w:t>одним нажатием левой кнопки мыши</w:t>
      </w:r>
      <w:r w:rsidRPr="00BC269F">
        <w:t xml:space="preserve"> выделить соответствующую строку, нажать на кнопку «Согласование» и </w:t>
      </w:r>
      <w:r w:rsidR="0070595C" w:rsidRPr="00BC269F">
        <w:t>одним нажатием левой кнопки</w:t>
      </w:r>
      <w:r w:rsidR="0070595C">
        <w:t xml:space="preserve"> мыши</w:t>
      </w:r>
      <w:r w:rsidR="0070595C" w:rsidRPr="00BC269F">
        <w:t xml:space="preserve"> </w:t>
      </w:r>
      <w:r w:rsidRPr="00BC269F">
        <w:t xml:space="preserve">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_Ref469096629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156</w:t>
      </w:r>
      <w:r w:rsidR="004E3EF9" w:rsidRPr="00BC269F">
        <w:fldChar w:fldCharType="end"/>
      </w:r>
      <w:r w:rsidRPr="00BC269F">
        <w:t>).</w:t>
      </w:r>
    </w:p>
    <w:p w14:paraId="6FB10B1B" w14:textId="7AFC823E" w:rsidR="00A5076D" w:rsidRPr="00EF1968" w:rsidRDefault="003C749F" w:rsidP="00A5076D">
      <w:pPr>
        <w:pStyle w:val="af0"/>
      </w:pPr>
      <w:r>
        <w:lastRenderedPageBreak/>
        <w:drawing>
          <wp:inline distT="0" distB="0" distL="0" distR="0" wp14:anchorId="441D6E06" wp14:editId="28B597BF">
            <wp:extent cx="6120130" cy="223647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3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40FCE" w14:textId="18AD319B" w:rsidR="00A5076D" w:rsidRPr="00BC269F" w:rsidRDefault="001722AE" w:rsidP="00A5076D">
      <w:pPr>
        <w:pStyle w:val="af2"/>
        <w:rPr>
          <w:i/>
        </w:rPr>
      </w:pPr>
      <w:bookmarkStart w:id="442" w:name="_Ref469096629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156</w:t>
      </w:r>
      <w:r w:rsidR="004E3EF9" w:rsidRPr="00BC269F">
        <w:rPr>
          <w:noProof/>
        </w:rPr>
        <w:fldChar w:fldCharType="end"/>
      </w:r>
      <w:bookmarkEnd w:id="442"/>
      <w:r w:rsidR="00A5076D" w:rsidRPr="00BC269F">
        <w:t xml:space="preserve">. </w:t>
      </w:r>
      <w:r w:rsidR="007108AE">
        <w:t>Отправка документа на внутреннее согласование</w:t>
      </w:r>
    </w:p>
    <w:p w14:paraId="14DF3B90" w14:textId="77777777" w:rsidR="00A5076D" w:rsidRPr="00BC269F" w:rsidRDefault="00A5076D" w:rsidP="00A5076D">
      <w:pPr>
        <w:pStyle w:val="af"/>
      </w:pPr>
      <w:r w:rsidRPr="00BC269F">
        <w:rPr>
          <w:b/>
        </w:rPr>
        <w:t>Важно!</w:t>
      </w:r>
      <w:r w:rsidRPr="00BC269F">
        <w:t xml:space="preserve"> При создании листа согласования документа могут возникнуть блокирующие сообщения:</w:t>
      </w:r>
    </w:p>
    <w:p w14:paraId="52FCC22D" w14:textId="68D12C28" w:rsidR="00A5076D" w:rsidRPr="00BC269F" w:rsidRDefault="0095669D" w:rsidP="00397562">
      <w:pPr>
        <w:pStyle w:val="-"/>
      </w:pPr>
      <w:r>
        <w:t>в</w:t>
      </w:r>
      <w:r w:rsidR="00A5076D" w:rsidRPr="00BC269F">
        <w:t xml:space="preserve"> документе отсутствуют строки, согласование невозможно;</w:t>
      </w:r>
    </w:p>
    <w:p w14:paraId="45B22166" w14:textId="0B99F494" w:rsidR="00A5076D" w:rsidRPr="00BC269F" w:rsidRDefault="0095669D" w:rsidP="00397562">
      <w:pPr>
        <w:pStyle w:val="-"/>
      </w:pPr>
      <w:r>
        <w:t>с</w:t>
      </w:r>
      <w:r w:rsidR="00A5076D" w:rsidRPr="00BC269F">
        <w:t xml:space="preserve">уммы по строке «код строки» в документе не совпадают с суммами в </w:t>
      </w:r>
      <w:r w:rsidR="00A025D4">
        <w:t>подраздел</w:t>
      </w:r>
      <w:r w:rsidR="00A5076D" w:rsidRPr="00BC269F">
        <w:t>е по «текущий+х» году. Для актуализации сумм необходимо нажать кнопку «Переформировать».</w:t>
      </w:r>
    </w:p>
    <w:p w14:paraId="5AB9ADA6" w14:textId="77777777" w:rsidR="002B65A8" w:rsidRDefault="002B65A8" w:rsidP="002B65A8">
      <w:pPr>
        <w:pStyle w:val="4"/>
      </w:pPr>
      <w:bookmarkStart w:id="443" w:name="_Ref470622204"/>
      <w:r w:rsidRPr="00BC52AB">
        <w:t>Формирование листа согласования</w:t>
      </w:r>
    </w:p>
    <w:p w14:paraId="2047AF3E" w14:textId="480DDA98" w:rsidR="002B65A8" w:rsidRPr="0028128D" w:rsidRDefault="002B65A8" w:rsidP="002B65A8">
      <w:pPr>
        <w:pStyle w:val="af"/>
      </w:pPr>
      <w:r w:rsidRPr="005D26CE">
        <w:t xml:space="preserve">Формирование листа согласования </w:t>
      </w:r>
      <w:r w:rsidRPr="00BC52AB">
        <w:t>документа «Бюджетная роспись</w:t>
      </w:r>
      <w:r>
        <w:t>»</w:t>
      </w:r>
      <w:r w:rsidRPr="00BC52AB">
        <w:t xml:space="preserve"> </w:t>
      </w:r>
      <w:r w:rsidRPr="0039562B">
        <w:t>(</w:t>
      </w:r>
      <w:r>
        <w:t>ф</w:t>
      </w:r>
      <w:r w:rsidRPr="0039562B">
        <w:t>.</w:t>
      </w:r>
      <w:r>
        <w:t> </w:t>
      </w:r>
      <w:r w:rsidRPr="0039562B">
        <w:t>0501060)</w:t>
      </w:r>
      <w:r>
        <w:t xml:space="preserve"> </w:t>
      </w:r>
      <w:r w:rsidRPr="00BC52AB">
        <w:t xml:space="preserve">РБС осуществляется аналогично описанию в </w:t>
      </w:r>
      <w:r>
        <w:t>п.п. </w:t>
      </w:r>
      <w:r w:rsidR="0070595C">
        <w:fldChar w:fldCharType="begin"/>
      </w:r>
      <w:r w:rsidR="0070595C">
        <w:instrText xml:space="preserve"> REF _Ref398302932 \r \h </w:instrText>
      </w:r>
      <w:r w:rsidR="0070595C">
        <w:fldChar w:fldCharType="separate"/>
      </w:r>
      <w:r w:rsidR="00D23FC4">
        <w:t>5.3.1</w:t>
      </w:r>
      <w:r w:rsidR="0070595C">
        <w:fldChar w:fldCharType="end"/>
      </w:r>
      <w:r>
        <w:t> </w:t>
      </w:r>
      <w:r w:rsidRPr="00BC52AB">
        <w:t>настоящего руководства пользователя.</w:t>
      </w:r>
    </w:p>
    <w:p w14:paraId="791AB39D" w14:textId="77777777" w:rsidR="002B65A8" w:rsidRDefault="002B65A8" w:rsidP="002B65A8">
      <w:pPr>
        <w:pStyle w:val="4"/>
        <w:rPr>
          <w:rStyle w:val="40"/>
          <w:b/>
          <w:snapToGrid w:val="0"/>
        </w:rPr>
      </w:pPr>
      <w:r w:rsidRPr="005B4B69">
        <w:t>С</w:t>
      </w:r>
      <w:r w:rsidRPr="00CC4FB4">
        <w:rPr>
          <w:rStyle w:val="40"/>
          <w:b/>
          <w:snapToGrid w:val="0"/>
        </w:rPr>
        <w:t>огласование</w:t>
      </w:r>
    </w:p>
    <w:p w14:paraId="106982ED" w14:textId="35C117B8" w:rsidR="002B65A8" w:rsidRPr="0028128D" w:rsidRDefault="002B65A8">
      <w:pPr>
        <w:pStyle w:val="af"/>
      </w:pPr>
      <w:r w:rsidRPr="00BC269F">
        <w:t xml:space="preserve">Согласование документа </w:t>
      </w:r>
      <w:r w:rsidRPr="00BC269F">
        <w:rPr>
          <w:rFonts w:hint="eastAsia"/>
        </w:rPr>
        <w:t>«Бюджетн</w:t>
      </w:r>
      <w:r w:rsidRPr="00431FF0">
        <w:rPr>
          <w:rFonts w:hint="eastAsia"/>
        </w:rPr>
        <w:t>ая</w:t>
      </w:r>
      <w:r w:rsidRPr="00BC269F">
        <w:t xml:space="preserve"> </w:t>
      </w:r>
      <w:r w:rsidRPr="00BC269F">
        <w:rPr>
          <w:rFonts w:hint="eastAsia"/>
        </w:rPr>
        <w:t>роспись</w:t>
      </w:r>
      <w:r w:rsidRPr="00C46B00">
        <w:t>»</w:t>
      </w:r>
      <w:r w:rsidRPr="00431FF0">
        <w:rPr>
          <w:rFonts w:ascii="Times New Roman Полужирный" w:hAnsi="Times New Roman Полужирный"/>
        </w:rPr>
        <w:t xml:space="preserve"> </w:t>
      </w:r>
      <w:r w:rsidRPr="00431FF0">
        <w:t>(</w:t>
      </w:r>
      <w:r>
        <w:t>ф. 050</w:t>
      </w:r>
      <w:r w:rsidRPr="00431FF0">
        <w:t>1060)»</w:t>
      </w:r>
      <w:r w:rsidRPr="00BC269F">
        <w:t xml:space="preserve"> осуществля</w:t>
      </w:r>
      <w:r>
        <w:t>ется аналогично описанию в п.п. </w:t>
      </w:r>
      <w:r w:rsidR="0070595C">
        <w:fldChar w:fldCharType="begin"/>
      </w:r>
      <w:r w:rsidR="0070595C">
        <w:instrText xml:space="preserve"> REF _Ref53144019 \r \h </w:instrText>
      </w:r>
      <w:r w:rsidR="0070595C">
        <w:fldChar w:fldCharType="separate"/>
      </w:r>
      <w:r w:rsidR="00D23FC4">
        <w:t>5.3.2</w:t>
      </w:r>
      <w:r w:rsidR="0070595C">
        <w:fldChar w:fldCharType="end"/>
      </w:r>
      <w:r>
        <w:t> </w:t>
      </w:r>
      <w:r w:rsidRPr="00BC269F">
        <w:t>настоящего руководства пользователя.</w:t>
      </w:r>
    </w:p>
    <w:p w14:paraId="3AD07F5C" w14:textId="77777777" w:rsidR="002B65A8" w:rsidRDefault="002B65A8" w:rsidP="002B65A8">
      <w:pPr>
        <w:pStyle w:val="4"/>
      </w:pPr>
      <w:r w:rsidRPr="00BC52AB">
        <w:t>Утверждение</w:t>
      </w:r>
    </w:p>
    <w:p w14:paraId="6BB2CE47" w14:textId="770C7798" w:rsidR="002B65A8" w:rsidRPr="00604478" w:rsidRDefault="002B65A8" w:rsidP="002B65A8">
      <w:pPr>
        <w:pStyle w:val="af"/>
      </w:pPr>
      <w:r w:rsidRPr="00604478">
        <w:t xml:space="preserve">Для утверждения согласованного документа утверждающему необходимо выделить соответствующую строку одним нажатием левой кнопки </w:t>
      </w:r>
      <w:r w:rsidRPr="00604478">
        <w:lastRenderedPageBreak/>
        <w:t>мыши, нажать на кнопку «Согласование» и</w:t>
      </w:r>
      <w:r w:rsidR="0070595C">
        <w:t xml:space="preserve"> </w:t>
      </w:r>
      <w:r w:rsidR="0070595C" w:rsidRPr="00BC269F">
        <w:t>одним нажатием левой кнопки</w:t>
      </w:r>
      <w:r w:rsidR="0070595C">
        <w:t xml:space="preserve"> мыши</w:t>
      </w:r>
      <w:r w:rsidRPr="00604478">
        <w:t xml:space="preserve"> выбрать пункт </w:t>
      </w:r>
      <w:r w:rsidRPr="00604478">
        <w:rPr>
          <w:i/>
        </w:rPr>
        <w:t>[Вн</w:t>
      </w:r>
      <w:r>
        <w:rPr>
          <w:i/>
        </w:rPr>
        <w:t>утрен</w:t>
      </w:r>
      <w:r w:rsidRPr="00604478">
        <w:rPr>
          <w:i/>
        </w:rPr>
        <w:t>нее согласование]</w:t>
      </w:r>
      <w:r w:rsidRPr="00604478">
        <w:t xml:space="preserve"> (</w:t>
      </w:r>
      <w:r w:rsidR="00CA6092">
        <w:fldChar w:fldCharType="begin"/>
      </w:r>
      <w:r w:rsidR="00CA6092">
        <w:instrText xml:space="preserve"> REF _Ref53145693 \h </w:instrText>
      </w:r>
      <w:r w:rsidR="00CA6092">
        <w:fldChar w:fldCharType="separate"/>
      </w:r>
      <w:r w:rsidR="00D23FC4" w:rsidRPr="00604478">
        <w:t>Рисунок </w:t>
      </w:r>
      <w:r w:rsidR="00D23FC4">
        <w:rPr>
          <w:noProof/>
        </w:rPr>
        <w:t>157</w:t>
      </w:r>
      <w:r w:rsidR="00CA6092">
        <w:fldChar w:fldCharType="end"/>
      </w:r>
      <w:r w:rsidRPr="00604478">
        <w:t>).</w:t>
      </w:r>
    </w:p>
    <w:p w14:paraId="45A05C2C" w14:textId="513F3966" w:rsidR="002B65A8" w:rsidRPr="00604478" w:rsidRDefault="003C749F" w:rsidP="002B65A8">
      <w:pPr>
        <w:pStyle w:val="af0"/>
      </w:pPr>
      <w:r>
        <w:drawing>
          <wp:inline distT="0" distB="0" distL="0" distR="0" wp14:anchorId="0189E04A" wp14:editId="26F22922">
            <wp:extent cx="6120130" cy="225298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CF0DB" w14:textId="3455044C" w:rsidR="002B65A8" w:rsidRPr="00604478" w:rsidRDefault="002B65A8" w:rsidP="0070595C">
      <w:pPr>
        <w:pStyle w:val="af2"/>
      </w:pPr>
      <w:bookmarkStart w:id="444" w:name="_Ref53145693"/>
      <w:r w:rsidRPr="00604478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157</w:t>
      </w:r>
      <w:r w:rsidR="00E1516A">
        <w:rPr>
          <w:noProof/>
        </w:rPr>
        <w:fldChar w:fldCharType="end"/>
      </w:r>
      <w:bookmarkEnd w:id="444"/>
      <w:r w:rsidRPr="00604478">
        <w:t xml:space="preserve">. </w:t>
      </w:r>
      <w:r>
        <w:t>Переход к утверждению документа</w:t>
      </w:r>
    </w:p>
    <w:p w14:paraId="09B0D87B" w14:textId="5ED186F0" w:rsidR="002B65A8" w:rsidRPr="00604478" w:rsidRDefault="002B65A8" w:rsidP="002B65A8">
      <w:pPr>
        <w:pStyle w:val="af"/>
      </w:pPr>
      <w:r w:rsidRPr="00604478">
        <w:t>В открывшемся окне «Лист согласования» необходимо нажать на кнопку «Утверждено» (</w:t>
      </w:r>
      <w:r w:rsidR="00CA6092">
        <w:fldChar w:fldCharType="begin"/>
      </w:r>
      <w:r w:rsidR="00CA6092">
        <w:instrText xml:space="preserve"> REF _Ref53145700 \h </w:instrText>
      </w:r>
      <w:r w:rsidR="00CA6092">
        <w:fldChar w:fldCharType="separate"/>
      </w:r>
      <w:r w:rsidR="00D23FC4" w:rsidRPr="00604478">
        <w:t>Рисунок </w:t>
      </w:r>
      <w:r w:rsidR="00D23FC4">
        <w:rPr>
          <w:noProof/>
        </w:rPr>
        <w:t>158</w:t>
      </w:r>
      <w:r w:rsidR="00CA6092">
        <w:fldChar w:fldCharType="end"/>
      </w:r>
      <w:r w:rsidRPr="00604478">
        <w:t>).</w:t>
      </w:r>
    </w:p>
    <w:p w14:paraId="606D8EC5" w14:textId="27327CC8" w:rsidR="002B65A8" w:rsidRPr="00604478" w:rsidRDefault="00FD1E50" w:rsidP="002B65A8">
      <w:pPr>
        <w:pStyle w:val="af0"/>
      </w:pPr>
      <w:r>
        <w:lastRenderedPageBreak/>
        <w:drawing>
          <wp:inline distT="0" distB="0" distL="0" distR="0" wp14:anchorId="3560D7BD" wp14:editId="5840BCA3">
            <wp:extent cx="6120130" cy="522795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AFC39" w14:textId="56E9C518" w:rsidR="002B65A8" w:rsidRPr="00604478" w:rsidRDefault="002B65A8" w:rsidP="00E0360D">
      <w:pPr>
        <w:pStyle w:val="af2"/>
      </w:pPr>
      <w:bookmarkStart w:id="445" w:name="_Ref53145700"/>
      <w:r w:rsidRPr="00604478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158</w:t>
      </w:r>
      <w:r w:rsidR="00E1516A">
        <w:rPr>
          <w:noProof/>
        </w:rPr>
        <w:fldChar w:fldCharType="end"/>
      </w:r>
      <w:bookmarkEnd w:id="445"/>
      <w:r w:rsidRPr="00604478">
        <w:t xml:space="preserve"> </w:t>
      </w:r>
      <w:r>
        <w:t>Утверждение документа</w:t>
      </w:r>
    </w:p>
    <w:p w14:paraId="4E7AFCAF" w14:textId="313AC8A8" w:rsidR="002B65A8" w:rsidRPr="00604478" w:rsidRDefault="002B65A8" w:rsidP="002B65A8">
      <w:pPr>
        <w:pStyle w:val="af"/>
        <w:rPr>
          <w:noProof/>
        </w:rPr>
      </w:pPr>
      <w:r w:rsidRPr="00604478">
        <w:t>В окне «Редактирование объекта» при необходимости следует заполнить поле «Комментарий» и нажать на кнопку «</w:t>
      </w:r>
      <w:r>
        <w:t>Применить</w:t>
      </w:r>
      <w:r w:rsidRPr="00604478">
        <w:t>» (</w:t>
      </w:r>
      <w:r w:rsidR="00CA6092">
        <w:fldChar w:fldCharType="begin"/>
      </w:r>
      <w:r w:rsidR="00CA6092">
        <w:instrText xml:space="preserve"> REF _Ref53145707 \h </w:instrText>
      </w:r>
      <w:r w:rsidR="00CA6092">
        <w:fldChar w:fldCharType="separate"/>
      </w:r>
      <w:r w:rsidR="00D23FC4" w:rsidRPr="00604478">
        <w:t>Рисунок </w:t>
      </w:r>
      <w:r w:rsidR="00D23FC4">
        <w:rPr>
          <w:noProof/>
        </w:rPr>
        <w:t>159</w:t>
      </w:r>
      <w:r w:rsidR="00CA6092">
        <w:fldChar w:fldCharType="end"/>
      </w:r>
      <w:r w:rsidRPr="00604478">
        <w:t>).</w:t>
      </w:r>
    </w:p>
    <w:p w14:paraId="5F3CA794" w14:textId="77777777" w:rsidR="002B65A8" w:rsidRPr="00604478" w:rsidRDefault="002B65A8" w:rsidP="002B65A8">
      <w:pPr>
        <w:pStyle w:val="af0"/>
      </w:pPr>
      <w:r w:rsidRPr="0009314A">
        <w:drawing>
          <wp:inline distT="0" distB="0" distL="0" distR="0" wp14:anchorId="4865011D" wp14:editId="65E8846F">
            <wp:extent cx="3779520" cy="130302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5C916" w14:textId="37309758" w:rsidR="002B65A8" w:rsidRPr="00604478" w:rsidRDefault="002B65A8" w:rsidP="00E0360D">
      <w:pPr>
        <w:pStyle w:val="af2"/>
      </w:pPr>
      <w:bookmarkStart w:id="446" w:name="_Ref53145707"/>
      <w:r w:rsidRPr="00604478">
        <w:t>Рисунок </w:t>
      </w:r>
      <w:r w:rsidR="00E1516A">
        <w:fldChar w:fldCharType="begin"/>
      </w:r>
      <w:r w:rsidR="00E1516A">
        <w:instrText xml:space="preserve"> SEQ Рисунок \</w:instrText>
      </w:r>
      <w:r w:rsidR="00E1516A">
        <w:instrText xml:space="preserve">* ARABIC </w:instrText>
      </w:r>
      <w:r w:rsidR="00E1516A">
        <w:fldChar w:fldCharType="separate"/>
      </w:r>
      <w:r w:rsidR="00D23FC4">
        <w:rPr>
          <w:noProof/>
        </w:rPr>
        <w:t>159</w:t>
      </w:r>
      <w:r w:rsidR="00E1516A">
        <w:rPr>
          <w:noProof/>
        </w:rPr>
        <w:fldChar w:fldCharType="end"/>
      </w:r>
      <w:bookmarkEnd w:id="446"/>
      <w:r w:rsidRPr="00604478">
        <w:t xml:space="preserve">. </w:t>
      </w:r>
      <w:r>
        <w:t>Окно «Ввод комментария»</w:t>
      </w:r>
    </w:p>
    <w:p w14:paraId="54300F2F" w14:textId="2D2B9B4C" w:rsidR="002B65A8" w:rsidRDefault="002B65A8" w:rsidP="002B65A8">
      <w:pPr>
        <w:pStyle w:val="af"/>
      </w:pPr>
      <w:r>
        <w:t>В результате откроется окно «Выбор сертификата», в котором необходимо выбрать сертификат и нажать на кнопку «Далее» (</w:t>
      </w:r>
      <w:r w:rsidR="00CA6092">
        <w:fldChar w:fldCharType="begin"/>
      </w:r>
      <w:r w:rsidR="00CA6092">
        <w:instrText xml:space="preserve"> REF _Ref53145789 \h </w:instrText>
      </w:r>
      <w:r w:rsidR="00CA6092">
        <w:fldChar w:fldCharType="separate"/>
      </w:r>
      <w:r w:rsidR="00D23FC4" w:rsidRPr="00604478">
        <w:t>Рисунок </w:t>
      </w:r>
      <w:r w:rsidR="00D23FC4">
        <w:rPr>
          <w:noProof/>
        </w:rPr>
        <w:t>160</w:t>
      </w:r>
      <w:r w:rsidR="00CA6092">
        <w:fldChar w:fldCharType="end"/>
      </w:r>
      <w:r>
        <w:t>).</w:t>
      </w:r>
    </w:p>
    <w:p w14:paraId="52C34EC5" w14:textId="77777777" w:rsidR="002B65A8" w:rsidRPr="00604478" w:rsidRDefault="002B65A8" w:rsidP="00E0360D">
      <w:pPr>
        <w:pStyle w:val="af0"/>
      </w:pPr>
      <w:r w:rsidRPr="0033645C">
        <w:lastRenderedPageBreak/>
        <w:drawing>
          <wp:inline distT="0" distB="0" distL="0" distR="0" wp14:anchorId="242D7A6E" wp14:editId="7FBE9B35">
            <wp:extent cx="6118860" cy="97536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1CD76" w14:textId="7CF17E49" w:rsidR="002B65A8" w:rsidRPr="00604478" w:rsidRDefault="002B65A8" w:rsidP="00E0360D">
      <w:pPr>
        <w:pStyle w:val="af2"/>
      </w:pPr>
      <w:bookmarkStart w:id="447" w:name="_Ref53145789"/>
      <w:r w:rsidRPr="00604478"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160</w:t>
      </w:r>
      <w:r w:rsidR="00E1516A">
        <w:rPr>
          <w:noProof/>
        </w:rPr>
        <w:fldChar w:fldCharType="end"/>
      </w:r>
      <w:bookmarkEnd w:id="447"/>
      <w:r w:rsidRPr="00604478">
        <w:t xml:space="preserve">. </w:t>
      </w:r>
      <w:r>
        <w:t>Выбор сертификата</w:t>
      </w:r>
      <w:r w:rsidDel="008514ED">
        <w:t xml:space="preserve"> </w:t>
      </w:r>
    </w:p>
    <w:p w14:paraId="2523DEF1" w14:textId="62FD8CE8" w:rsidR="002B65A8" w:rsidRDefault="002B65A8" w:rsidP="002B65A8">
      <w:pPr>
        <w:pStyle w:val="af"/>
      </w:pPr>
      <w:r>
        <w:t xml:space="preserve">После </w:t>
      </w:r>
      <w:r w:rsidR="00EB2004">
        <w:t xml:space="preserve">этого </w:t>
      </w:r>
      <w:r>
        <w:t>откроется окно «Документ для подписи».</w:t>
      </w:r>
    </w:p>
    <w:p w14:paraId="6C2C8A6E" w14:textId="6A71A6BC" w:rsidR="002B65A8" w:rsidRDefault="002B65A8" w:rsidP="002B65A8">
      <w:pPr>
        <w:pStyle w:val="af"/>
      </w:pPr>
      <w:r>
        <w:t xml:space="preserve">Для просмотра данных в формате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 xml:space="preserve"> </w:t>
      </w:r>
      <w:r w:rsidRPr="002250C9">
        <w:t xml:space="preserve">необходимо одним нажатием левой кнопки мыши открыть вкладку «Данные в формате </w:t>
      </w:r>
      <w:r w:rsidRPr="002250C9">
        <w:rPr>
          <w:lang w:val="en-US"/>
        </w:rPr>
        <w:t>XML</w:t>
      </w:r>
      <w:r w:rsidRPr="002250C9">
        <w:t>» (</w:t>
      </w:r>
      <w:r w:rsidR="00CA6092">
        <w:fldChar w:fldCharType="begin"/>
      </w:r>
      <w:r w:rsidR="00CA6092">
        <w:instrText xml:space="preserve"> REF _Ref53145790 \h </w:instrText>
      </w:r>
      <w:r w:rsidR="00CA6092">
        <w:fldChar w:fldCharType="separate"/>
      </w:r>
      <w:r w:rsidR="00D23FC4">
        <w:t>Рисунок </w:t>
      </w:r>
      <w:r w:rsidR="00D23FC4">
        <w:rPr>
          <w:noProof/>
        </w:rPr>
        <w:t>161</w:t>
      </w:r>
      <w:r w:rsidR="00CA6092">
        <w:fldChar w:fldCharType="end"/>
      </w:r>
      <w:r w:rsidRPr="002250C9">
        <w:t>).</w:t>
      </w:r>
    </w:p>
    <w:p w14:paraId="03C797B9" w14:textId="77777777" w:rsidR="002B65A8" w:rsidRDefault="002B65A8" w:rsidP="002B65A8">
      <w:pPr>
        <w:pStyle w:val="af0"/>
        <w:rPr>
          <w:b/>
        </w:rPr>
      </w:pPr>
      <w:r>
        <w:drawing>
          <wp:inline distT="0" distB="0" distL="0" distR="0" wp14:anchorId="4E554ADF" wp14:editId="3926285A">
            <wp:extent cx="6115050" cy="3076575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4E21" w14:textId="25165A5B" w:rsidR="002B65A8" w:rsidRPr="002250C9" w:rsidRDefault="002B65A8" w:rsidP="002B65A8">
      <w:pPr>
        <w:pStyle w:val="af2"/>
      </w:pPr>
      <w:bookmarkStart w:id="448" w:name="_Ref53145790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D23FC4">
        <w:rPr>
          <w:noProof/>
        </w:rPr>
        <w:t>161</w:t>
      </w:r>
      <w:r>
        <w:fldChar w:fldCharType="end"/>
      </w:r>
      <w:bookmarkEnd w:id="448"/>
      <w:r>
        <w:t>. Вкладка «Подписываемые данные</w:t>
      </w:r>
      <w:r w:rsidRPr="002250C9">
        <w:t xml:space="preserve"> </w:t>
      </w:r>
      <w:r>
        <w:t>(</w:t>
      </w:r>
      <w:r w:rsidRPr="002250C9">
        <w:rPr>
          <w:lang w:val="en-US"/>
        </w:rPr>
        <w:t>XML</w:t>
      </w:r>
      <w:r>
        <w:t>)»</w:t>
      </w:r>
    </w:p>
    <w:p w14:paraId="75060B1F" w14:textId="266BC848" w:rsidR="002B65A8" w:rsidRDefault="002B65A8" w:rsidP="002B65A8">
      <w:pPr>
        <w:pStyle w:val="af"/>
      </w:pPr>
      <w:r>
        <w:t xml:space="preserve">Для выгрузки </w:t>
      </w:r>
      <w:r>
        <w:rPr>
          <w:lang w:val="en-US"/>
        </w:rPr>
        <w:t>XML</w:t>
      </w:r>
      <w:r w:rsidRPr="002250C9">
        <w:t xml:space="preserve"> </w:t>
      </w:r>
      <w:r>
        <w:t xml:space="preserve">данных подписываемого документа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t xml:space="preserve"> необходимо нажать на кнопку «Скачать </w:t>
      </w:r>
      <w:r>
        <w:rPr>
          <w:lang w:val="en-US"/>
        </w:rPr>
        <w:t>XML</w:t>
      </w:r>
      <w:r w:rsidRPr="002250C9">
        <w:t xml:space="preserve"> </w:t>
      </w:r>
      <w:r>
        <w:t>данные» (</w:t>
      </w:r>
      <w:r w:rsidR="00CA6092">
        <w:fldChar w:fldCharType="begin"/>
      </w:r>
      <w:r w:rsidR="00CA6092">
        <w:instrText xml:space="preserve"> REF _Ref53145791 \h </w:instrText>
      </w:r>
      <w:r w:rsidR="00CA6092">
        <w:fldChar w:fldCharType="separate"/>
      </w:r>
      <w:r w:rsidR="00D23FC4">
        <w:t>Рисунок </w:t>
      </w:r>
      <w:r w:rsidR="00D23FC4">
        <w:rPr>
          <w:noProof/>
        </w:rPr>
        <w:t>162</w:t>
      </w:r>
      <w:r w:rsidR="00CA6092">
        <w:fldChar w:fldCharType="end"/>
      </w:r>
      <w:r>
        <w:t>).</w:t>
      </w:r>
    </w:p>
    <w:p w14:paraId="03E59AE1" w14:textId="77777777" w:rsidR="002B65A8" w:rsidRPr="0028128D" w:rsidRDefault="002B65A8" w:rsidP="002B65A8">
      <w:pPr>
        <w:pStyle w:val="af0"/>
      </w:pPr>
      <w:r>
        <w:drawing>
          <wp:inline distT="0" distB="0" distL="0" distR="0" wp14:anchorId="07E6C849" wp14:editId="3B9E45DA">
            <wp:extent cx="6115050" cy="3057525"/>
            <wp:effectExtent l="0" t="0" r="0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34B89" w14:textId="0FEF391E" w:rsidR="002B65A8" w:rsidRDefault="002B65A8" w:rsidP="002B65A8">
      <w:pPr>
        <w:pStyle w:val="af2"/>
      </w:pPr>
      <w:bookmarkStart w:id="449" w:name="_Ref53145791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D23FC4">
        <w:rPr>
          <w:noProof/>
        </w:rPr>
        <w:t>162</w:t>
      </w:r>
      <w:r>
        <w:fldChar w:fldCharType="end"/>
      </w:r>
      <w:bookmarkEnd w:id="449"/>
      <w:r>
        <w:t>. Выгрузка документа</w:t>
      </w:r>
    </w:p>
    <w:p w14:paraId="5425772C" w14:textId="676EE7E6" w:rsidR="002B65A8" w:rsidRDefault="002B65A8" w:rsidP="002B65A8">
      <w:pPr>
        <w:pStyle w:val="af"/>
        <w:rPr>
          <w:b/>
        </w:rPr>
      </w:pPr>
      <w:r>
        <w:t xml:space="preserve">После </w:t>
      </w:r>
      <w:r w:rsidR="00EB2004">
        <w:t xml:space="preserve">этого </w:t>
      </w:r>
      <w:r>
        <w:t xml:space="preserve">документ будет выгружен на рабочую станцию пользователя в виде файла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>.</w:t>
      </w:r>
    </w:p>
    <w:p w14:paraId="3C59B9DD" w14:textId="7146FC7B" w:rsidR="002B65A8" w:rsidRDefault="002B65A8" w:rsidP="002B65A8">
      <w:pPr>
        <w:pStyle w:val="af"/>
      </w:pPr>
      <w:r>
        <w:t>Если при проверке документа ошибки не обнаружены, утверждающему необходимо нажать на кнопку «Подписать» (</w:t>
      </w:r>
      <w:r w:rsidR="00CA6092">
        <w:fldChar w:fldCharType="begin"/>
      </w:r>
      <w:r w:rsidR="00CA6092">
        <w:instrText xml:space="preserve"> REF _Ref53145792 \h </w:instrText>
      </w:r>
      <w:r w:rsidR="00CA6092">
        <w:fldChar w:fldCharType="separate"/>
      </w:r>
      <w:r w:rsidR="00D23FC4">
        <w:t>Рисунок </w:t>
      </w:r>
      <w:r w:rsidR="00D23FC4">
        <w:rPr>
          <w:noProof/>
        </w:rPr>
        <w:t>163</w:t>
      </w:r>
      <w:r w:rsidR="00CA6092">
        <w:fldChar w:fldCharType="end"/>
      </w:r>
      <w:r>
        <w:t>).</w:t>
      </w:r>
    </w:p>
    <w:p w14:paraId="593C15D2" w14:textId="77777777" w:rsidR="002B65A8" w:rsidRPr="002250C9" w:rsidRDefault="002B65A8" w:rsidP="002B65A8">
      <w:pPr>
        <w:pStyle w:val="af0"/>
      </w:pPr>
      <w:r>
        <w:drawing>
          <wp:inline distT="0" distB="0" distL="0" distR="0" wp14:anchorId="41EA91EA" wp14:editId="5EEC900D">
            <wp:extent cx="6115050" cy="30480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DFE84" w14:textId="4B50F1E5" w:rsidR="002B65A8" w:rsidRPr="00604478" w:rsidRDefault="002B65A8" w:rsidP="002B65A8">
      <w:pPr>
        <w:pStyle w:val="af2"/>
      </w:pPr>
      <w:bookmarkStart w:id="450" w:name="_Ref53145792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D23FC4">
        <w:rPr>
          <w:noProof/>
        </w:rPr>
        <w:t>163</w:t>
      </w:r>
      <w:r>
        <w:fldChar w:fldCharType="end"/>
      </w:r>
      <w:bookmarkEnd w:id="450"/>
      <w:r>
        <w:t>. Подписание документа</w:t>
      </w:r>
    </w:p>
    <w:p w14:paraId="26B9F701" w14:textId="7B5CB7BA" w:rsidR="002B65A8" w:rsidRDefault="002B65A8">
      <w:pPr>
        <w:pStyle w:val="af"/>
      </w:pPr>
      <w:r w:rsidRPr="00BC269F">
        <w:t xml:space="preserve">После успешного внутреннего согласования </w:t>
      </w:r>
      <w:r w:rsidR="00153BA1">
        <w:t xml:space="preserve">статус </w:t>
      </w:r>
      <w:r w:rsidRPr="00BC269F">
        <w:t>документ</w:t>
      </w:r>
      <w:r w:rsidR="00153BA1">
        <w:t>а</w:t>
      </w:r>
      <w:r w:rsidRPr="00BC269F">
        <w:t xml:space="preserve"> </w:t>
      </w:r>
      <w:r w:rsidRPr="00BC269F">
        <w:rPr>
          <w:rFonts w:hint="eastAsia"/>
        </w:rPr>
        <w:t>«Бюджетн</w:t>
      </w:r>
      <w:r w:rsidRPr="00431FF0">
        <w:rPr>
          <w:rFonts w:hint="eastAsia"/>
        </w:rPr>
        <w:t>ая</w:t>
      </w:r>
      <w:r w:rsidRPr="00BC269F">
        <w:t xml:space="preserve"> </w:t>
      </w:r>
      <w:r w:rsidRPr="00BC269F">
        <w:rPr>
          <w:rFonts w:hint="eastAsia"/>
        </w:rPr>
        <w:t>роспись</w:t>
      </w:r>
      <w:r w:rsidRPr="00C46B00">
        <w:t>»</w:t>
      </w:r>
      <w:r w:rsidRPr="00636701">
        <w:rPr>
          <w:rFonts w:ascii="Times New Roman Полужирный" w:hAnsi="Times New Roman Полужирный"/>
        </w:rPr>
        <w:t xml:space="preserve"> </w:t>
      </w:r>
      <w:r w:rsidRPr="00431FF0">
        <w:t>(</w:t>
      </w:r>
      <w:r>
        <w:t>ф. 050</w:t>
      </w:r>
      <w:r w:rsidRPr="00431FF0">
        <w:t>1060)»</w:t>
      </w:r>
      <w:r w:rsidRPr="00BC269F">
        <w:t xml:space="preserve"> </w:t>
      </w:r>
      <w:r w:rsidR="00153BA1">
        <w:t>изменится на</w:t>
      </w:r>
      <w:r w:rsidRPr="00BC269F">
        <w:t xml:space="preserve"> «Утверждено» и индикатор внешнего согласования в графе «Рук</w:t>
      </w:r>
      <w:r>
        <w:t xml:space="preserve">. </w:t>
      </w:r>
      <w:r w:rsidRPr="00BC269F">
        <w:t>РБС» отобразится желтым цветом.</w:t>
      </w:r>
    </w:p>
    <w:p w14:paraId="4745AE51" w14:textId="4D3DB66E" w:rsidR="002B65A8" w:rsidRPr="00604478" w:rsidRDefault="002B65A8" w:rsidP="002B65A8">
      <w:pPr>
        <w:pStyle w:val="af"/>
      </w:pPr>
      <w:r w:rsidRPr="00604478">
        <w:t xml:space="preserve">Для просмотра электронной подписи утвердившего, необходимо </w:t>
      </w:r>
      <w:r w:rsidR="0070595C" w:rsidRPr="00604478">
        <w:t xml:space="preserve">одним нажатием левой кнопки мыши </w:t>
      </w:r>
      <w:r w:rsidRPr="00604478">
        <w:t xml:space="preserve">выделить соответствующую строку, нажать на кнопку «ЭП» и </w:t>
      </w:r>
      <w:r w:rsidR="0070595C" w:rsidRPr="00604478">
        <w:t xml:space="preserve">одним нажатием левой кнопки мыши </w:t>
      </w:r>
      <w:r w:rsidRPr="00604478">
        <w:t xml:space="preserve">выбрать пункт </w:t>
      </w:r>
      <w:r w:rsidRPr="00604478">
        <w:rPr>
          <w:i/>
        </w:rPr>
        <w:t>[Подписи документа]</w:t>
      </w:r>
      <w:r w:rsidRPr="00604478">
        <w:t>.</w:t>
      </w:r>
    </w:p>
    <w:p w14:paraId="573D21CE" w14:textId="625D4BBE" w:rsidR="002B65A8" w:rsidRPr="00604478" w:rsidRDefault="002B65A8" w:rsidP="002B65A8">
      <w:pPr>
        <w:pStyle w:val="af"/>
      </w:pPr>
      <w:r w:rsidRPr="00604478">
        <w:t>После этого откроется окно с информацией об электронной подписи (</w:t>
      </w:r>
      <w:r w:rsidR="00CA6092">
        <w:fldChar w:fldCharType="begin"/>
      </w:r>
      <w:r w:rsidR="00CA6092">
        <w:instrText xml:space="preserve"> REF _Ref53145793 \h </w:instrText>
      </w:r>
      <w:r w:rsidR="00CA6092">
        <w:fldChar w:fldCharType="separate"/>
      </w:r>
      <w:r w:rsidR="00D23FC4" w:rsidRPr="00604478">
        <w:t>Рисунок </w:t>
      </w:r>
      <w:r w:rsidR="00D23FC4">
        <w:rPr>
          <w:noProof/>
        </w:rPr>
        <w:t>164</w:t>
      </w:r>
      <w:r w:rsidR="00CA6092">
        <w:fldChar w:fldCharType="end"/>
      </w:r>
      <w:r w:rsidRPr="00604478">
        <w:t>).</w:t>
      </w:r>
    </w:p>
    <w:p w14:paraId="5F46C782" w14:textId="1150D73B" w:rsidR="002B65A8" w:rsidRPr="00604478" w:rsidRDefault="00655740" w:rsidP="002B65A8">
      <w:pPr>
        <w:pStyle w:val="af0"/>
      </w:pPr>
      <w:r>
        <w:drawing>
          <wp:inline distT="0" distB="0" distL="0" distR="0" wp14:anchorId="77221A8B" wp14:editId="3291B039">
            <wp:extent cx="6120130" cy="1180465"/>
            <wp:effectExtent l="0" t="0" r="0" b="63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8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0A0BE" w14:textId="302F92B0" w:rsidR="002B65A8" w:rsidRPr="00604478" w:rsidRDefault="002B65A8" w:rsidP="002B65A8">
      <w:pPr>
        <w:pStyle w:val="aff8"/>
      </w:pPr>
      <w:bookmarkStart w:id="451" w:name="_Ref53145793"/>
      <w:r w:rsidRPr="00604478">
        <w:t>Рисунок </w:t>
      </w:r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D23FC4">
        <w:t>164</w:t>
      </w:r>
      <w:r w:rsidRPr="00604478">
        <w:fldChar w:fldCharType="end"/>
      </w:r>
      <w:bookmarkEnd w:id="451"/>
      <w:r w:rsidRPr="00604478">
        <w:t>. Окно «Подписи»</w:t>
      </w:r>
    </w:p>
    <w:p w14:paraId="4B035CAF" w14:textId="2A7E2F26" w:rsidR="002B65A8" w:rsidRPr="00604478" w:rsidRDefault="002B65A8" w:rsidP="002B65A8">
      <w:pPr>
        <w:pStyle w:val="af"/>
      </w:pPr>
      <w:r w:rsidRPr="00604478">
        <w:t xml:space="preserve">Для отказа в утверждении документа утверждающему необходимо </w:t>
      </w:r>
      <w:r w:rsidR="0070595C" w:rsidRPr="00604478">
        <w:t xml:space="preserve">одним нажатием левой кнопки мыши </w:t>
      </w:r>
      <w:r w:rsidRPr="00604478">
        <w:t xml:space="preserve">выделить соответствующую строку, нажать на кнопку «Согласование» и </w:t>
      </w:r>
      <w:r w:rsidR="0070595C" w:rsidRPr="00604478">
        <w:t xml:space="preserve">одним нажатием левой кнопки мыши </w:t>
      </w:r>
      <w:r w:rsidRPr="00604478">
        <w:t xml:space="preserve">выбрать пункт </w:t>
      </w:r>
      <w:r w:rsidRPr="00604478">
        <w:rPr>
          <w:i/>
        </w:rPr>
        <w:t>[Вн</w:t>
      </w:r>
      <w:r>
        <w:rPr>
          <w:i/>
        </w:rPr>
        <w:t>утрен</w:t>
      </w:r>
      <w:r w:rsidRPr="00604478">
        <w:rPr>
          <w:i/>
        </w:rPr>
        <w:t>нее согласование]</w:t>
      </w:r>
      <w:r w:rsidRPr="00604478">
        <w:t xml:space="preserve"> (</w:t>
      </w:r>
      <w:r w:rsidR="00CA6092">
        <w:fldChar w:fldCharType="begin"/>
      </w:r>
      <w:r w:rsidR="00CA6092">
        <w:instrText xml:space="preserve"> REF _Ref53145794 \h </w:instrText>
      </w:r>
      <w:r w:rsidR="00CA6092">
        <w:fldChar w:fldCharType="separate"/>
      </w:r>
      <w:r w:rsidR="00D23FC4" w:rsidRPr="00604478">
        <w:t>Рисунок </w:t>
      </w:r>
      <w:r w:rsidR="00D23FC4">
        <w:rPr>
          <w:noProof/>
        </w:rPr>
        <w:t>165</w:t>
      </w:r>
      <w:r w:rsidR="00CA6092">
        <w:fldChar w:fldCharType="end"/>
      </w:r>
      <w:r w:rsidRPr="00604478">
        <w:t>).</w:t>
      </w:r>
    </w:p>
    <w:p w14:paraId="5B07803C" w14:textId="75E4A61D" w:rsidR="002B65A8" w:rsidRPr="00604478" w:rsidRDefault="003C749F" w:rsidP="002B65A8">
      <w:pPr>
        <w:pStyle w:val="af0"/>
      </w:pPr>
      <w:r>
        <w:drawing>
          <wp:inline distT="0" distB="0" distL="0" distR="0" wp14:anchorId="5FC59175" wp14:editId="6DC4DD67">
            <wp:extent cx="6120130" cy="22529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F75C2" w14:textId="45E3902F" w:rsidR="002B65A8" w:rsidRPr="00604478" w:rsidRDefault="002B65A8" w:rsidP="002B65A8">
      <w:pPr>
        <w:pStyle w:val="aff8"/>
      </w:pPr>
      <w:bookmarkStart w:id="452" w:name="_Ref53145794"/>
      <w:r w:rsidRPr="00604478">
        <w:t>Рисунок </w:t>
      </w:r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D23FC4">
        <w:t>165</w:t>
      </w:r>
      <w:r w:rsidRPr="00604478">
        <w:fldChar w:fldCharType="end"/>
      </w:r>
      <w:bookmarkEnd w:id="452"/>
      <w:r w:rsidRPr="00604478">
        <w:t xml:space="preserve">. </w:t>
      </w:r>
      <w:r>
        <w:t>Переход к утверждению документа</w:t>
      </w:r>
    </w:p>
    <w:p w14:paraId="36E565E6" w14:textId="34B11887" w:rsidR="002B65A8" w:rsidRPr="00604478" w:rsidRDefault="002B65A8" w:rsidP="002B65A8">
      <w:pPr>
        <w:pStyle w:val="af"/>
      </w:pPr>
      <w:r w:rsidRPr="00604478">
        <w:t>В открывшемся окне «Лист согласования» необходимо нажать на кнопку «Не утверждено» (</w:t>
      </w:r>
      <w:r w:rsidR="00CA6092">
        <w:fldChar w:fldCharType="begin"/>
      </w:r>
      <w:r w:rsidR="00CA6092">
        <w:instrText xml:space="preserve"> REF _Ref53145795 \h </w:instrText>
      </w:r>
      <w:r w:rsidR="00CA6092">
        <w:fldChar w:fldCharType="separate"/>
      </w:r>
      <w:r w:rsidR="00D23FC4" w:rsidRPr="00604478">
        <w:t>Рисунок </w:t>
      </w:r>
      <w:r w:rsidR="00D23FC4">
        <w:rPr>
          <w:noProof/>
        </w:rPr>
        <w:t>166</w:t>
      </w:r>
      <w:r w:rsidR="00CA6092">
        <w:fldChar w:fldCharType="end"/>
      </w:r>
      <w:r w:rsidRPr="00604478">
        <w:t>).</w:t>
      </w:r>
    </w:p>
    <w:p w14:paraId="1982FAE7" w14:textId="0906C5B1" w:rsidR="002B65A8" w:rsidRPr="00604478" w:rsidRDefault="00FD1E50" w:rsidP="002B65A8">
      <w:pPr>
        <w:pStyle w:val="af0"/>
      </w:pPr>
      <w:r>
        <w:drawing>
          <wp:inline distT="0" distB="0" distL="0" distR="0" wp14:anchorId="65C6EA01" wp14:editId="597F5B55">
            <wp:extent cx="6120130" cy="522795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03B4C" w14:textId="63DAD830" w:rsidR="002B65A8" w:rsidRPr="00604478" w:rsidRDefault="002B65A8" w:rsidP="002B65A8">
      <w:pPr>
        <w:pStyle w:val="aff8"/>
      </w:pPr>
      <w:bookmarkStart w:id="453" w:name="_Ref53145795"/>
      <w:r w:rsidRPr="00604478">
        <w:t>Рисунок </w:t>
      </w:r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D23FC4">
        <w:t>166</w:t>
      </w:r>
      <w:r w:rsidRPr="00604478">
        <w:fldChar w:fldCharType="end"/>
      </w:r>
      <w:bookmarkEnd w:id="453"/>
      <w:r w:rsidRPr="00604478">
        <w:t xml:space="preserve">. </w:t>
      </w:r>
      <w:r>
        <w:t>Отказ утверждения документа</w:t>
      </w:r>
    </w:p>
    <w:p w14:paraId="454FA21C" w14:textId="0D07B88D" w:rsidR="002B65A8" w:rsidRPr="00604478" w:rsidRDefault="002B65A8" w:rsidP="002B65A8">
      <w:pPr>
        <w:pStyle w:val="af"/>
      </w:pPr>
      <w:r w:rsidRPr="00604478">
        <w:t>В окне «Редактирование объекта» необходимо заполнить поле «Комментарий» и нажать на кнопку «</w:t>
      </w:r>
      <w:r>
        <w:t>Применить</w:t>
      </w:r>
      <w:r w:rsidRPr="00604478">
        <w:t>» (</w:t>
      </w:r>
      <w:r w:rsidR="00CA6092">
        <w:fldChar w:fldCharType="begin"/>
      </w:r>
      <w:r w:rsidR="00CA6092">
        <w:instrText xml:space="preserve"> REF _Ref53145796 \h </w:instrText>
      </w:r>
      <w:r w:rsidR="00CA6092">
        <w:fldChar w:fldCharType="separate"/>
      </w:r>
      <w:r w:rsidR="00D23FC4" w:rsidRPr="00604478">
        <w:t>Рисунок </w:t>
      </w:r>
      <w:r w:rsidR="00D23FC4">
        <w:rPr>
          <w:noProof/>
        </w:rPr>
        <w:t>167</w:t>
      </w:r>
      <w:r w:rsidR="00CA6092">
        <w:fldChar w:fldCharType="end"/>
      </w:r>
      <w:r w:rsidRPr="00604478">
        <w:t>).</w:t>
      </w:r>
    </w:p>
    <w:p w14:paraId="1B0ADB4C" w14:textId="77777777" w:rsidR="002B65A8" w:rsidRPr="00604478" w:rsidRDefault="002B65A8" w:rsidP="002B65A8">
      <w:pPr>
        <w:pStyle w:val="af0"/>
      </w:pPr>
      <w:r w:rsidRPr="0009314A">
        <w:drawing>
          <wp:inline distT="0" distB="0" distL="0" distR="0" wp14:anchorId="55565934" wp14:editId="6CA900EC">
            <wp:extent cx="3787140" cy="1303020"/>
            <wp:effectExtent l="0" t="0" r="381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BC542" w14:textId="7C3FBDC7" w:rsidR="002B65A8" w:rsidRPr="00604478" w:rsidRDefault="002B65A8" w:rsidP="002B65A8">
      <w:pPr>
        <w:pStyle w:val="aff8"/>
      </w:pPr>
      <w:bookmarkStart w:id="454" w:name="_Ref53145796"/>
      <w:r w:rsidRPr="00604478">
        <w:t>Рисунок </w:t>
      </w:r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D23FC4">
        <w:t>167</w:t>
      </w:r>
      <w:r w:rsidRPr="00604478">
        <w:fldChar w:fldCharType="end"/>
      </w:r>
      <w:bookmarkEnd w:id="454"/>
      <w:r w:rsidRPr="00604478">
        <w:t xml:space="preserve">. </w:t>
      </w:r>
      <w:r>
        <w:t>Окно «Ввод комментария»</w:t>
      </w:r>
    </w:p>
    <w:p w14:paraId="2C603157" w14:textId="77777777" w:rsidR="00CF313B" w:rsidRDefault="002B65A8" w:rsidP="00E0360D">
      <w:pPr>
        <w:pStyle w:val="af"/>
      </w:pPr>
      <w:r w:rsidRPr="00604478">
        <w:rPr>
          <w:b/>
        </w:rPr>
        <w:t>Важно!</w:t>
      </w:r>
      <w:r w:rsidRPr="00604478">
        <w:t xml:space="preserve"> Поле «Комментарий» обязательно для заполнения.</w:t>
      </w:r>
    </w:p>
    <w:p w14:paraId="6EC60374" w14:textId="75969BA3" w:rsidR="002B65A8" w:rsidRDefault="002B65A8" w:rsidP="00E0360D">
      <w:pPr>
        <w:pStyle w:val="af"/>
      </w:pPr>
      <w:r w:rsidRPr="00463781">
        <w:t xml:space="preserve">После этого </w:t>
      </w:r>
      <w:r w:rsidR="00153BA1">
        <w:t xml:space="preserve">статус </w:t>
      </w:r>
      <w:r w:rsidRPr="00463781">
        <w:t>документ</w:t>
      </w:r>
      <w:r w:rsidR="00153BA1">
        <w:t>а изменится на</w:t>
      </w:r>
      <w:r w:rsidRPr="00463781">
        <w:t xml:space="preserve"> «Не согласовано» с возможностью </w:t>
      </w:r>
      <w:r w:rsidR="00153BA1">
        <w:t>изменить на статус</w:t>
      </w:r>
      <w:r w:rsidRPr="00463781">
        <w:t xml:space="preserve"> «Черновик» для повторного согласования.</w:t>
      </w:r>
    </w:p>
    <w:p w14:paraId="2BF0AFB3" w14:textId="780C4166" w:rsidR="00A5076D" w:rsidRPr="00BC269F" w:rsidRDefault="00A5076D" w:rsidP="00636701">
      <w:pPr>
        <w:pStyle w:val="3"/>
      </w:pPr>
      <w:bookmarkStart w:id="455" w:name="_Ref53487733"/>
      <w:bookmarkStart w:id="456" w:name="_Toc82012608"/>
      <w:r w:rsidRPr="00BC269F">
        <w:t xml:space="preserve">Внешнее согласование документа </w:t>
      </w:r>
      <w:bookmarkEnd w:id="443"/>
      <w:r w:rsidR="00CF386C" w:rsidRPr="00BC269F">
        <w:rPr>
          <w:rFonts w:hint="eastAsia"/>
        </w:rPr>
        <w:t>«Бюджетн</w:t>
      </w:r>
      <w:r w:rsidR="00CF386C" w:rsidRPr="00431FF0">
        <w:rPr>
          <w:rFonts w:hint="eastAsia"/>
        </w:rPr>
        <w:t>ая</w:t>
      </w:r>
      <w:r w:rsidR="00CF386C" w:rsidRPr="00BC269F">
        <w:t xml:space="preserve"> </w:t>
      </w:r>
      <w:r w:rsidR="00CF386C" w:rsidRPr="00BC269F">
        <w:rPr>
          <w:rFonts w:hint="eastAsia"/>
        </w:rPr>
        <w:t>роспись</w:t>
      </w:r>
      <w:r w:rsidR="00CF386C" w:rsidRPr="00C46B00">
        <w:t>»</w:t>
      </w:r>
      <w:r w:rsidR="00CF386C" w:rsidRPr="00431FF0">
        <w:rPr>
          <w:rFonts w:ascii="Times New Roman Полужирный" w:hAnsi="Times New Roman Полужирный"/>
        </w:rPr>
        <w:t xml:space="preserve"> </w:t>
      </w:r>
      <w:r w:rsidR="00CF386C" w:rsidRPr="00431FF0">
        <w:t>(</w:t>
      </w:r>
      <w:r w:rsidR="00282AAC">
        <w:t>ф. 050</w:t>
      </w:r>
      <w:r w:rsidR="00CF386C" w:rsidRPr="00431FF0">
        <w:t>1060)»</w:t>
      </w:r>
      <w:bookmarkEnd w:id="455"/>
      <w:bookmarkEnd w:id="456"/>
    </w:p>
    <w:p w14:paraId="4B913FDE" w14:textId="70D2A5EC" w:rsidR="00AA1541" w:rsidRPr="00BC269F" w:rsidRDefault="00AA1541" w:rsidP="00AA1541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641AA4">
        <w:rPr>
          <w:lang w:eastAsia="zh-CN"/>
        </w:rPr>
        <w:t>.</w:t>
      </w:r>
    </w:p>
    <w:p w14:paraId="1E4BF953" w14:textId="0C242285" w:rsidR="00AA1541" w:rsidRPr="00BC269F" w:rsidRDefault="00AA1541" w:rsidP="00AA1541">
      <w:pPr>
        <w:pStyle w:val="af"/>
      </w:pPr>
      <w:r w:rsidRPr="00BC269F">
        <w:t>Для начала внешнего согласования необходимо сформировать резолюцию согласно описанию в п.п. </w:t>
      </w:r>
      <w:r w:rsidRPr="00BC269F">
        <w:fldChar w:fldCharType="begin"/>
      </w:r>
      <w:r w:rsidRPr="00BC269F">
        <w:instrText xml:space="preserve"> REF _Ref398302997 \r \h </w:instrText>
      </w:r>
      <w:r w:rsidRPr="00BC269F">
        <w:fldChar w:fldCharType="separate"/>
      </w:r>
      <w:r w:rsidR="00D23FC4">
        <w:t>6.3.2.1</w:t>
      </w:r>
      <w:r w:rsidRPr="00BC269F">
        <w:fldChar w:fldCharType="end"/>
      </w:r>
      <w:r w:rsidR="00E57181">
        <w:t> </w:t>
      </w:r>
      <w:r w:rsidRPr="00BC269F">
        <w:t>настоящего руководства пользователя.</w:t>
      </w:r>
    </w:p>
    <w:p w14:paraId="63A8982D" w14:textId="77777777" w:rsidR="00AA1541" w:rsidRPr="00BC269F" w:rsidRDefault="00AA1541" w:rsidP="00636701">
      <w:pPr>
        <w:pStyle w:val="4"/>
      </w:pPr>
      <w:bookmarkStart w:id="457" w:name="_Ref398302997"/>
      <w:r w:rsidRPr="00BC269F">
        <w:t>Формирование резолюции</w:t>
      </w:r>
      <w:bookmarkEnd w:id="457"/>
    </w:p>
    <w:p w14:paraId="55E2EAEF" w14:textId="5C344771" w:rsidR="00AA1541" w:rsidRPr="00BC269F" w:rsidRDefault="00AA1541" w:rsidP="00AA1541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641AA4">
        <w:rPr>
          <w:lang w:eastAsia="zh-CN"/>
        </w:rPr>
        <w:t>.</w:t>
      </w:r>
    </w:p>
    <w:p w14:paraId="7D5BC4F0" w14:textId="79A835E4" w:rsidR="00AA1541" w:rsidRPr="00BC269F" w:rsidRDefault="00AA1541" w:rsidP="00AA1541">
      <w:pPr>
        <w:pStyle w:val="af"/>
      </w:pPr>
      <w:r w:rsidRPr="00BC269F">
        <w:t>Для формирования резолюции необходимо</w:t>
      </w:r>
      <w:r w:rsidR="007B4C15">
        <w:t xml:space="preserve"> </w:t>
      </w:r>
      <w:r w:rsidR="007B4C15" w:rsidRPr="00BC269F">
        <w:t>одним нажатием левой кнопки мыши</w:t>
      </w:r>
      <w:r w:rsidRPr="00BC269F">
        <w:t xml:space="preserve"> выделить соответствующую строку, нажать на кнопку «Согласование» и</w:t>
      </w:r>
      <w:r w:rsidR="0070595C" w:rsidRPr="0070595C">
        <w:t xml:space="preserve"> </w:t>
      </w:r>
      <w:r w:rsidR="0070595C" w:rsidRPr="00604478">
        <w:t>одним нажатием левой кнопки мыши</w:t>
      </w:r>
      <w:r w:rsidRPr="00BC269F">
        <w:t xml:space="preserve"> выбрать пункт </w:t>
      </w:r>
      <w:r w:rsidRPr="00BC269F">
        <w:rPr>
          <w:i/>
        </w:rPr>
        <w:t>[Резолюция]</w:t>
      </w:r>
      <w:r w:rsidRPr="00BC269F">
        <w:t xml:space="preserve"> (</w:t>
      </w:r>
      <w:r w:rsidR="00CA6092">
        <w:fldChar w:fldCharType="begin"/>
      </w:r>
      <w:r w:rsidR="00CA6092">
        <w:instrText xml:space="preserve"> REF _Ref465265950 \h </w:instrText>
      </w:r>
      <w:r w:rsidR="00CA6092">
        <w:fldChar w:fldCharType="separate"/>
      </w:r>
      <w:r w:rsidR="00D23FC4">
        <w:t>Рисунок </w:t>
      </w:r>
      <w:r w:rsidR="00D23FC4">
        <w:rPr>
          <w:noProof/>
        </w:rPr>
        <w:t>168</w:t>
      </w:r>
      <w:r w:rsidR="00CA6092">
        <w:fldChar w:fldCharType="end"/>
      </w:r>
      <w:r w:rsidRPr="00BC269F">
        <w:t>).</w:t>
      </w:r>
    </w:p>
    <w:p w14:paraId="449F1D87" w14:textId="3C235EF7" w:rsidR="00AA1541" w:rsidRPr="00EF1968" w:rsidRDefault="003C749F" w:rsidP="00AA1541">
      <w:pPr>
        <w:pStyle w:val="af0"/>
      </w:pPr>
      <w:r>
        <w:drawing>
          <wp:inline distT="0" distB="0" distL="0" distR="0" wp14:anchorId="33FF01B3" wp14:editId="7380EEAA">
            <wp:extent cx="6120130" cy="21577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CA514" w14:textId="452854A7" w:rsidR="00AA1541" w:rsidRPr="00BC269F" w:rsidRDefault="001722AE" w:rsidP="00AA1541">
      <w:pPr>
        <w:pStyle w:val="af2"/>
      </w:pPr>
      <w:bookmarkStart w:id="458" w:name="_Ref46526595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168</w:t>
      </w:r>
      <w:r w:rsidR="00E1516A">
        <w:rPr>
          <w:noProof/>
        </w:rPr>
        <w:fldChar w:fldCharType="end"/>
      </w:r>
      <w:bookmarkEnd w:id="458"/>
      <w:r w:rsidR="00AA1541" w:rsidRPr="00BC269F">
        <w:t xml:space="preserve">. </w:t>
      </w:r>
      <w:r w:rsidR="007108AE">
        <w:t>Переход к формированию резолюции документа</w:t>
      </w:r>
    </w:p>
    <w:p w14:paraId="5C95AC5B" w14:textId="4B918235" w:rsidR="00AA1541" w:rsidRPr="00BC269F" w:rsidRDefault="00AA1541" w:rsidP="00AA1541">
      <w:pPr>
        <w:pStyle w:val="af"/>
      </w:pPr>
      <w:r w:rsidRPr="00BC269F">
        <w:t>В результате откроется окно «Резолюция» (</w:t>
      </w:r>
      <w:r w:rsidRPr="00BC269F">
        <w:fldChar w:fldCharType="begin"/>
      </w:r>
      <w:r w:rsidRPr="00BC269F">
        <w:instrText xml:space="preserve"> REF _Ref465265956 \h </w:instrText>
      </w:r>
      <w:r w:rsidRPr="00BC269F">
        <w:fldChar w:fldCharType="separate"/>
      </w:r>
      <w:r w:rsidR="00D23FC4">
        <w:t>Рисунок </w:t>
      </w:r>
      <w:r w:rsidR="00D23FC4">
        <w:rPr>
          <w:noProof/>
        </w:rPr>
        <w:t>169</w:t>
      </w:r>
      <w:r w:rsidRPr="00BC269F">
        <w:fldChar w:fldCharType="end"/>
      </w:r>
      <w:r w:rsidRPr="00BC269F">
        <w:t>).</w:t>
      </w:r>
    </w:p>
    <w:p w14:paraId="750212D2" w14:textId="77777777" w:rsidR="00AA1541" w:rsidRPr="00BC269F" w:rsidRDefault="00AA1541" w:rsidP="00AA1541">
      <w:pPr>
        <w:pStyle w:val="af0"/>
      </w:pPr>
      <w:r w:rsidRPr="00BC269F">
        <w:drawing>
          <wp:inline distT="0" distB="0" distL="0" distR="0" wp14:anchorId="52DB4FFE" wp14:editId="4298A6EE">
            <wp:extent cx="4403725" cy="2084139"/>
            <wp:effectExtent l="0" t="0" r="0" b="0"/>
            <wp:docPr id="2892" name="Рисунок 2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5777" cy="20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8F47A" w14:textId="283D1175" w:rsidR="00AA1541" w:rsidRPr="00BC269F" w:rsidRDefault="001722AE" w:rsidP="00AA1541">
      <w:pPr>
        <w:pStyle w:val="af2"/>
      </w:pPr>
      <w:bookmarkStart w:id="459" w:name="_Ref465265956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169</w:t>
      </w:r>
      <w:r w:rsidR="00E1516A">
        <w:rPr>
          <w:noProof/>
        </w:rPr>
        <w:fldChar w:fldCharType="end"/>
      </w:r>
      <w:bookmarkEnd w:id="459"/>
      <w:r w:rsidR="00AA1541" w:rsidRPr="00BC269F">
        <w:t>. Окно «</w:t>
      </w:r>
      <w:r w:rsidR="00ED0316" w:rsidRPr="00BC269F">
        <w:t>Резолюция</w:t>
      </w:r>
      <w:r w:rsidR="00AA1541" w:rsidRPr="00BC269F">
        <w:t>»</w:t>
      </w:r>
    </w:p>
    <w:p w14:paraId="65E7E5A1" w14:textId="12258A9D" w:rsidR="00AA1541" w:rsidRDefault="00AA1541" w:rsidP="00AA1541">
      <w:pPr>
        <w:pStyle w:val="af"/>
      </w:pPr>
      <w:r w:rsidRPr="00BC269F">
        <w:t>Поле «Решение» заполняется выбором значения из раскрывающегося списка.</w:t>
      </w:r>
    </w:p>
    <w:p w14:paraId="1F16FCCA" w14:textId="77777777" w:rsidR="00CA1F59" w:rsidRPr="00BC269F" w:rsidRDefault="00CA1F59" w:rsidP="00CA1F59">
      <w:pPr>
        <w:pStyle w:val="af"/>
        <w:rPr>
          <w:b/>
        </w:rPr>
      </w:pPr>
      <w:r w:rsidRPr="00BC269F">
        <w:rPr>
          <w:b/>
        </w:rPr>
        <w:t>Важно!</w:t>
      </w:r>
      <w:r w:rsidRPr="00BC269F">
        <w:t xml:space="preserve"> Поле «Решение» обязательно для заполнения.</w:t>
      </w:r>
    </w:p>
    <w:p w14:paraId="0C612E54" w14:textId="279FD879" w:rsidR="00AA1541" w:rsidRDefault="00AA1541" w:rsidP="00AA1541">
      <w:pPr>
        <w:pStyle w:val="af"/>
      </w:pPr>
      <w:r w:rsidRPr="00BC269F">
        <w:t>Поле «Текст решения о согласовании» заполняется вручную</w:t>
      </w:r>
      <w:r w:rsidR="00CA1F59">
        <w:t xml:space="preserve"> с клавиатуры</w:t>
      </w:r>
      <w:r w:rsidRPr="00BC269F">
        <w:t>.</w:t>
      </w:r>
    </w:p>
    <w:p w14:paraId="6C14BAFA" w14:textId="77777777" w:rsidR="00CA1F59" w:rsidRPr="00BC269F" w:rsidRDefault="00CA1F59" w:rsidP="00CA1F59">
      <w:pPr>
        <w:pStyle w:val="af"/>
      </w:pPr>
      <w:r w:rsidRPr="00BC269F">
        <w:rPr>
          <w:b/>
        </w:rPr>
        <w:t>Важно!</w:t>
      </w:r>
      <w:r w:rsidRPr="00BC269F">
        <w:t xml:space="preserve"> Поле «Текст решения о согласовании» обязательно для заполнения, если в поле «Решение» выбрано значение «Не согласовано».</w:t>
      </w:r>
    </w:p>
    <w:p w14:paraId="073B0205" w14:textId="5F89A45F" w:rsidR="00AA1541" w:rsidRPr="00BC269F" w:rsidRDefault="00AA1541" w:rsidP="00AA1541">
      <w:pPr>
        <w:pStyle w:val="af"/>
      </w:pPr>
      <w:r w:rsidRPr="00BC269F">
        <w:t>Поле «ФИО, должность, структурное подразделение автора резолюции» заполняются автоматически</w:t>
      </w:r>
      <w:r w:rsidR="00E30B50">
        <w:t xml:space="preserve"> и недоступно для редактирования</w:t>
      </w:r>
      <w:r w:rsidRPr="00BC269F">
        <w:t>.</w:t>
      </w:r>
    </w:p>
    <w:p w14:paraId="51B92109" w14:textId="3BF36B5D" w:rsidR="00AA1541" w:rsidRPr="00BC269F" w:rsidRDefault="00AA1541" w:rsidP="00AA1541">
      <w:pPr>
        <w:pStyle w:val="af"/>
      </w:pPr>
      <w:r w:rsidRPr="00BC269F">
        <w:rPr>
          <w:b/>
        </w:rPr>
        <w:t>Важно!</w:t>
      </w:r>
      <w:r w:rsidRPr="00BC269F">
        <w:t xml:space="preserve"> Поле «ФИО, должность, структурное подразделение автора резолюции» заполняется автоматически после сохранения резолюции</w:t>
      </w:r>
      <w:r w:rsidR="00E30B50">
        <w:t xml:space="preserve"> и недоступно для редактирования</w:t>
      </w:r>
      <w:r w:rsidRPr="00BC269F">
        <w:t>.</w:t>
      </w:r>
    </w:p>
    <w:p w14:paraId="46353607" w14:textId="19EF552A" w:rsidR="00AA1541" w:rsidRPr="00BC269F" w:rsidRDefault="00AA1541" w:rsidP="00AA1541">
      <w:pPr>
        <w:pStyle w:val="af"/>
      </w:pPr>
      <w:r w:rsidRPr="00BC269F">
        <w:t>После заполнения полей необходимо нажать на кнопку «Сохранить» (</w:t>
      </w:r>
      <w:r w:rsidRPr="00BC269F">
        <w:fldChar w:fldCharType="begin"/>
      </w:r>
      <w:r w:rsidRPr="00BC269F">
        <w:instrText xml:space="preserve"> REF _Ref465265962 \h </w:instrText>
      </w:r>
      <w:r w:rsidRPr="00BC269F">
        <w:fldChar w:fldCharType="separate"/>
      </w:r>
      <w:r w:rsidR="00D23FC4">
        <w:t>Рисунок </w:t>
      </w:r>
      <w:r w:rsidR="00D23FC4">
        <w:rPr>
          <w:noProof/>
        </w:rPr>
        <w:t>170</w:t>
      </w:r>
      <w:r w:rsidRPr="00BC269F">
        <w:fldChar w:fldCharType="end"/>
      </w:r>
      <w:r w:rsidRPr="00BC269F">
        <w:t>).</w:t>
      </w:r>
    </w:p>
    <w:p w14:paraId="026689A2" w14:textId="77777777" w:rsidR="00AA1541" w:rsidRPr="00BC269F" w:rsidRDefault="00AA1541" w:rsidP="00E367DE">
      <w:pPr>
        <w:pStyle w:val="af0"/>
        <w:keepNext w:val="0"/>
        <w:widowControl w:val="0"/>
        <w:rPr>
          <w:b/>
        </w:rPr>
      </w:pPr>
      <w:r w:rsidRPr="00BC269F">
        <w:drawing>
          <wp:inline distT="0" distB="0" distL="0" distR="0" wp14:anchorId="68DAFFBA" wp14:editId="6C2F59C0">
            <wp:extent cx="5404261" cy="2553194"/>
            <wp:effectExtent l="0" t="0" r="6350" b="0"/>
            <wp:docPr id="2893" name="Рисунок 2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4366" cy="2567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AAC39" w14:textId="0DA2DBD7" w:rsidR="00AA1541" w:rsidRPr="00BC269F" w:rsidRDefault="001722AE" w:rsidP="00E367DE">
      <w:pPr>
        <w:pStyle w:val="af2"/>
        <w:keepLines/>
        <w:widowControl w:val="0"/>
      </w:pPr>
      <w:bookmarkStart w:id="460" w:name="_Ref465265962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170</w:t>
      </w:r>
      <w:r w:rsidR="00E1516A">
        <w:rPr>
          <w:noProof/>
        </w:rPr>
        <w:fldChar w:fldCharType="end"/>
      </w:r>
      <w:bookmarkEnd w:id="460"/>
      <w:r w:rsidR="00AA1541" w:rsidRPr="00BC269F">
        <w:t xml:space="preserve">. </w:t>
      </w:r>
      <w:r w:rsidR="007108AE">
        <w:t>Сохранение решения о резолюции</w:t>
      </w:r>
    </w:p>
    <w:p w14:paraId="3E6DCC2B" w14:textId="6459E885" w:rsidR="00AA1541" w:rsidRPr="00BC269F" w:rsidRDefault="00AA1541" w:rsidP="00AA1541">
      <w:pPr>
        <w:pStyle w:val="af"/>
      </w:pPr>
      <w:r w:rsidRPr="00BC269F">
        <w:t>После формирования резолюции необходимо сформировать лист согласования согласно описанию в п.п. </w:t>
      </w:r>
      <w:r w:rsidRPr="00BC269F">
        <w:fldChar w:fldCharType="begin"/>
      </w:r>
      <w:r w:rsidRPr="00BC269F">
        <w:instrText xml:space="preserve"> REF _Ref469403693 \r \h </w:instrText>
      </w:r>
      <w:r w:rsidRPr="00BC269F">
        <w:fldChar w:fldCharType="separate"/>
      </w:r>
      <w:r w:rsidR="00D23FC4">
        <w:t>6.3.2.3</w:t>
      </w:r>
      <w:r w:rsidRPr="00BC269F">
        <w:fldChar w:fldCharType="end"/>
      </w:r>
      <w:r w:rsidR="00CA1F59">
        <w:t> </w:t>
      </w:r>
      <w:r w:rsidRPr="00BC269F">
        <w:t>настоящего руководства пользователя.</w:t>
      </w:r>
    </w:p>
    <w:p w14:paraId="153E66B7" w14:textId="6FB16027" w:rsidR="00AA1541" w:rsidRPr="00BC269F" w:rsidRDefault="00AA1541" w:rsidP="00AA1541">
      <w:pPr>
        <w:pStyle w:val="af"/>
      </w:pPr>
      <w:r w:rsidRPr="00BC269F">
        <w:t xml:space="preserve">Также </w:t>
      </w:r>
      <w:r w:rsidR="004805C4">
        <w:t>воз</w:t>
      </w:r>
      <w:r w:rsidRPr="00BC269F">
        <w:t xml:space="preserve">можно просмотреть историю </w:t>
      </w:r>
      <w:r w:rsidR="00E30B50" w:rsidRPr="00BC269F">
        <w:t>резолюци</w:t>
      </w:r>
      <w:r w:rsidR="00E30B50">
        <w:t>й</w:t>
      </w:r>
      <w:r w:rsidRPr="00BC269F">
        <w:t xml:space="preserve"> согласно описанию п.п. </w:t>
      </w:r>
      <w:r w:rsidRPr="00BC269F">
        <w:fldChar w:fldCharType="begin"/>
      </w:r>
      <w:r w:rsidRPr="00BC269F">
        <w:instrText xml:space="preserve"> REF _Ref465265982 \n \h </w:instrText>
      </w:r>
      <w:r w:rsidRPr="00BC269F">
        <w:fldChar w:fldCharType="separate"/>
      </w:r>
      <w:r w:rsidR="00D23FC4">
        <w:t>6.3.2.2</w:t>
      </w:r>
      <w:r w:rsidRPr="00BC269F">
        <w:fldChar w:fldCharType="end"/>
      </w:r>
      <w:r w:rsidRPr="00BC269F">
        <w:t xml:space="preserve"> настоящего руководства пользователя.</w:t>
      </w:r>
    </w:p>
    <w:p w14:paraId="15F72CD6" w14:textId="187A457D" w:rsidR="00AA1541" w:rsidRPr="00BC269F" w:rsidRDefault="00AA1541" w:rsidP="00636701">
      <w:pPr>
        <w:pStyle w:val="4"/>
      </w:pPr>
      <w:bookmarkStart w:id="461" w:name="_Ref465265982"/>
      <w:bookmarkStart w:id="462" w:name="_Ref398303022"/>
      <w:r w:rsidRPr="00BC269F">
        <w:t>Просмотр истории резолюци</w:t>
      </w:r>
      <w:r w:rsidR="00E21294">
        <w:t>й</w:t>
      </w:r>
    </w:p>
    <w:p w14:paraId="467FC39E" w14:textId="76286BD3" w:rsidR="00AA1541" w:rsidRPr="00BC269F" w:rsidRDefault="00AA1541" w:rsidP="00AA1541">
      <w:pPr>
        <w:pStyle w:val="af"/>
      </w:pPr>
      <w:r w:rsidRPr="00BC269F">
        <w:t>Для просмотра истории резолюци</w:t>
      </w:r>
      <w:r w:rsidR="00E21294">
        <w:t>й</w:t>
      </w:r>
      <w:r w:rsidRPr="00BC269F">
        <w:t xml:space="preserve"> необходимо</w:t>
      </w:r>
      <w:r w:rsidR="00E30B50">
        <w:t xml:space="preserve"> </w:t>
      </w:r>
      <w:r w:rsidR="00E30B50" w:rsidRPr="00BC269F">
        <w:t>одним нажатием левой кнопки мыши</w:t>
      </w:r>
      <w:r w:rsidRPr="00BC269F">
        <w:t xml:space="preserve"> выделить соответствующую строку, нажать на кнопку «Согласование» и </w:t>
      </w:r>
      <w:r w:rsidR="0070595C" w:rsidRPr="00604478">
        <w:t>одним нажатием левой кнопки мыши</w:t>
      </w:r>
      <w:r w:rsidR="0070595C" w:rsidRPr="00BC269F">
        <w:t xml:space="preserve"> </w:t>
      </w:r>
      <w:r w:rsidRPr="00BC269F">
        <w:t xml:space="preserve">выбрать пункт </w:t>
      </w:r>
      <w:r w:rsidRPr="00BC269F">
        <w:rPr>
          <w:i/>
        </w:rPr>
        <w:t xml:space="preserve">[История </w:t>
      </w:r>
      <w:r w:rsidR="00E30B50" w:rsidRPr="00BC269F">
        <w:rPr>
          <w:i/>
        </w:rPr>
        <w:t>резолюци</w:t>
      </w:r>
      <w:r w:rsidR="00E30B50">
        <w:rPr>
          <w:i/>
        </w:rPr>
        <w:t>й</w:t>
      </w:r>
      <w:r w:rsidRPr="00BC269F">
        <w:rPr>
          <w:i/>
        </w:rPr>
        <w:t>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_Ref470128836 \h </w:instrText>
      </w:r>
      <w:r w:rsidRPr="00BC269F">
        <w:fldChar w:fldCharType="separate"/>
      </w:r>
      <w:r w:rsidR="00D23FC4">
        <w:t>Рисунок </w:t>
      </w:r>
      <w:r w:rsidR="00D23FC4">
        <w:rPr>
          <w:noProof/>
        </w:rPr>
        <w:t>171</w:t>
      </w:r>
      <w:r w:rsidRPr="00BC269F">
        <w:fldChar w:fldCharType="end"/>
      </w:r>
      <w:r w:rsidRPr="00BC269F">
        <w:t>).</w:t>
      </w:r>
    </w:p>
    <w:p w14:paraId="2E804EE1" w14:textId="2741EA3A" w:rsidR="00AA1541" w:rsidRPr="00BC269F" w:rsidRDefault="003C749F" w:rsidP="00AA1541">
      <w:pPr>
        <w:pStyle w:val="af0"/>
      </w:pPr>
      <w:r>
        <w:drawing>
          <wp:inline distT="0" distB="0" distL="0" distR="0" wp14:anchorId="26C3802C" wp14:editId="767D1330">
            <wp:extent cx="6120130" cy="21609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ED659" w14:textId="07BD6C2D" w:rsidR="00AA1541" w:rsidRPr="00BC269F" w:rsidRDefault="001722AE" w:rsidP="00AA1541">
      <w:pPr>
        <w:pStyle w:val="af2"/>
      </w:pPr>
      <w:bookmarkStart w:id="463" w:name="_Ref470128836"/>
      <w:r>
        <w:t>Рисунок </w:t>
      </w:r>
      <w:r w:rsidR="00E1516A">
        <w:fldChar w:fldCharType="begin"/>
      </w:r>
      <w:r w:rsidR="00E1516A">
        <w:instrText xml:space="preserve"> SEQ </w:instrText>
      </w:r>
      <w:r w:rsidR="00E1516A">
        <w:instrText xml:space="preserve">Рисунок \* ARABIC </w:instrText>
      </w:r>
      <w:r w:rsidR="00E1516A">
        <w:fldChar w:fldCharType="separate"/>
      </w:r>
      <w:r w:rsidR="00D23FC4">
        <w:rPr>
          <w:noProof/>
        </w:rPr>
        <w:t>171</w:t>
      </w:r>
      <w:r w:rsidR="00E1516A">
        <w:rPr>
          <w:noProof/>
        </w:rPr>
        <w:fldChar w:fldCharType="end"/>
      </w:r>
      <w:bookmarkEnd w:id="463"/>
      <w:r w:rsidR="00AA1541" w:rsidRPr="00BC269F">
        <w:t xml:space="preserve">. </w:t>
      </w:r>
      <w:r w:rsidR="007108AE">
        <w:t>Просмотр истории резолюций</w:t>
      </w:r>
    </w:p>
    <w:p w14:paraId="5051C82F" w14:textId="54054E7F" w:rsidR="00AA1541" w:rsidRPr="00BC269F" w:rsidRDefault="00AA1541" w:rsidP="00AA1541">
      <w:pPr>
        <w:pStyle w:val="af"/>
      </w:pPr>
      <w:r w:rsidRPr="00BC269F">
        <w:t xml:space="preserve">В результате откроется окно «История </w:t>
      </w:r>
      <w:r w:rsidR="00E30B50" w:rsidRPr="00BC269F">
        <w:t>резолюци</w:t>
      </w:r>
      <w:r w:rsidR="00E30B50">
        <w:t>й</w:t>
      </w:r>
      <w:r w:rsidRPr="00BC269F">
        <w:t>», в котором отражена история резолюци</w:t>
      </w:r>
      <w:r w:rsidR="00E21294">
        <w:t>й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_Ref470128841 \h </w:instrText>
      </w:r>
      <w:r w:rsidRPr="00BC269F">
        <w:fldChar w:fldCharType="separate"/>
      </w:r>
      <w:r w:rsidR="00D23FC4">
        <w:t>Рисунок </w:t>
      </w:r>
      <w:r w:rsidR="00D23FC4">
        <w:rPr>
          <w:noProof/>
        </w:rPr>
        <w:t>172</w:t>
      </w:r>
      <w:r w:rsidRPr="00BC269F">
        <w:fldChar w:fldCharType="end"/>
      </w:r>
      <w:r w:rsidRPr="00BC269F">
        <w:t>).</w:t>
      </w:r>
    </w:p>
    <w:p w14:paraId="6C798139" w14:textId="24799E77" w:rsidR="00AA1541" w:rsidRPr="00BC269F" w:rsidRDefault="001F2D39" w:rsidP="00AA1541">
      <w:pPr>
        <w:pStyle w:val="af0"/>
        <w:keepNext w:val="0"/>
        <w:keepLines w:val="0"/>
        <w:widowControl w:val="0"/>
      </w:pPr>
      <w:r>
        <w:drawing>
          <wp:inline distT="0" distB="0" distL="0" distR="0" wp14:anchorId="07BD2A19" wp14:editId="6BB28070">
            <wp:extent cx="6120130" cy="191262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F52DC" w14:textId="6AA142EA" w:rsidR="00AA1541" w:rsidRPr="00BC269F" w:rsidRDefault="001722AE" w:rsidP="00AA1541">
      <w:pPr>
        <w:pStyle w:val="af2"/>
      </w:pPr>
      <w:bookmarkStart w:id="464" w:name="_Ref470128841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172</w:t>
      </w:r>
      <w:r w:rsidR="00E1516A">
        <w:rPr>
          <w:noProof/>
        </w:rPr>
        <w:fldChar w:fldCharType="end"/>
      </w:r>
      <w:bookmarkEnd w:id="464"/>
      <w:r w:rsidR="00AA1541" w:rsidRPr="00BC269F">
        <w:t xml:space="preserve">. Окно «История </w:t>
      </w:r>
      <w:r w:rsidR="00E30B50" w:rsidRPr="00BC269F">
        <w:t>резолюци</w:t>
      </w:r>
      <w:r w:rsidR="00E30B50">
        <w:t>й</w:t>
      </w:r>
      <w:r w:rsidR="00AA1541" w:rsidRPr="00BC269F">
        <w:t>»</w:t>
      </w:r>
    </w:p>
    <w:p w14:paraId="3FFA6BCF" w14:textId="1E6B7634" w:rsidR="00AA1541" w:rsidRPr="00BC269F" w:rsidRDefault="00AA1541" w:rsidP="00AA1541">
      <w:pPr>
        <w:pStyle w:val="af"/>
      </w:pPr>
      <w:r w:rsidRPr="00BC269F">
        <w:t>Для просмотра резолюции необходимо нажать на кнопку «Просмотр резолюции» (</w:t>
      </w:r>
      <w:r w:rsidRPr="00BC269F">
        <w:fldChar w:fldCharType="begin"/>
      </w:r>
      <w:r w:rsidRPr="00BC269F">
        <w:instrText xml:space="preserve"> REF _Ref470128846 \h </w:instrText>
      </w:r>
      <w:r w:rsidRPr="00BC269F">
        <w:fldChar w:fldCharType="separate"/>
      </w:r>
      <w:r w:rsidR="00D23FC4">
        <w:t>Рисунок </w:t>
      </w:r>
      <w:r w:rsidR="00D23FC4">
        <w:rPr>
          <w:noProof/>
        </w:rPr>
        <w:t>173</w:t>
      </w:r>
      <w:r w:rsidRPr="00BC269F">
        <w:fldChar w:fldCharType="end"/>
      </w:r>
      <w:r w:rsidRPr="00BC269F">
        <w:t>).</w:t>
      </w:r>
    </w:p>
    <w:p w14:paraId="0506AC49" w14:textId="4B82437A" w:rsidR="00AA1541" w:rsidRPr="00BC269F" w:rsidRDefault="001F2D39" w:rsidP="00AA1541">
      <w:pPr>
        <w:pStyle w:val="af0"/>
        <w:keepNext w:val="0"/>
        <w:keepLines w:val="0"/>
        <w:widowControl w:val="0"/>
      </w:pPr>
      <w:r>
        <w:drawing>
          <wp:inline distT="0" distB="0" distL="0" distR="0" wp14:anchorId="6C143488" wp14:editId="23C1AC0C">
            <wp:extent cx="6120130" cy="191262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C15F4" w14:textId="1BA26117" w:rsidR="00AA1541" w:rsidRPr="00BC269F" w:rsidRDefault="001722AE" w:rsidP="00AA1541">
      <w:pPr>
        <w:pStyle w:val="af2"/>
      </w:pPr>
      <w:bookmarkStart w:id="465" w:name="_Ref470128846"/>
      <w:r>
        <w:t>Рисунок </w:t>
      </w:r>
      <w:r w:rsidR="00E1516A">
        <w:fldChar w:fldCharType="begin"/>
      </w:r>
      <w:r w:rsidR="00E1516A">
        <w:instrText xml:space="preserve"> SEQ Рисунок </w:instrText>
      </w:r>
      <w:r w:rsidR="00E1516A">
        <w:instrText xml:space="preserve">\* ARABIC </w:instrText>
      </w:r>
      <w:r w:rsidR="00E1516A">
        <w:fldChar w:fldCharType="separate"/>
      </w:r>
      <w:r w:rsidR="00D23FC4">
        <w:rPr>
          <w:noProof/>
        </w:rPr>
        <w:t>173</w:t>
      </w:r>
      <w:r w:rsidR="00E1516A">
        <w:rPr>
          <w:noProof/>
        </w:rPr>
        <w:fldChar w:fldCharType="end"/>
      </w:r>
      <w:bookmarkEnd w:id="465"/>
      <w:r w:rsidR="00AA1541" w:rsidRPr="00BC269F">
        <w:t xml:space="preserve">. </w:t>
      </w:r>
      <w:r w:rsidR="007108AE">
        <w:t>Просмотр истории резолюций</w:t>
      </w:r>
    </w:p>
    <w:p w14:paraId="26B31CA4" w14:textId="49F687CA" w:rsidR="00AA1541" w:rsidRPr="00BC269F" w:rsidRDefault="00AA1541" w:rsidP="00AA1541">
      <w:pPr>
        <w:pStyle w:val="af"/>
      </w:pPr>
      <w:r w:rsidRPr="00BC269F">
        <w:t>В результате откроется окно «Резолюция» (</w:t>
      </w:r>
      <w:r w:rsidRPr="00BC269F">
        <w:fldChar w:fldCharType="begin"/>
      </w:r>
      <w:r w:rsidRPr="00BC269F">
        <w:instrText xml:space="preserve"> REF _Ref470128851 \h </w:instrText>
      </w:r>
      <w:r w:rsidRPr="00BC269F">
        <w:fldChar w:fldCharType="separate"/>
      </w:r>
      <w:r w:rsidR="00D23FC4">
        <w:t>Рисунок </w:t>
      </w:r>
      <w:r w:rsidR="00D23FC4">
        <w:rPr>
          <w:noProof/>
        </w:rPr>
        <w:t>174</w:t>
      </w:r>
      <w:r w:rsidRPr="00BC269F">
        <w:fldChar w:fldCharType="end"/>
      </w:r>
      <w:r w:rsidRPr="00BC269F">
        <w:t>).</w:t>
      </w:r>
    </w:p>
    <w:p w14:paraId="405E81BD" w14:textId="41574809" w:rsidR="00AA1541" w:rsidRPr="00BC269F" w:rsidRDefault="003B344F" w:rsidP="00AA1541">
      <w:pPr>
        <w:pStyle w:val="af0"/>
        <w:keepNext w:val="0"/>
        <w:keepLines w:val="0"/>
        <w:widowControl w:val="0"/>
      </w:pPr>
      <w:r w:rsidRPr="000E1DB6">
        <w:t xml:space="preserve"> </w:t>
      </w:r>
      <w:r w:rsidR="00E30B50" w:rsidRPr="00EF1968">
        <w:drawing>
          <wp:inline distT="0" distB="0" distL="0" distR="0" wp14:anchorId="47138112" wp14:editId="524B712B">
            <wp:extent cx="4733333" cy="2238095"/>
            <wp:effectExtent l="0" t="0" r="0" b="0"/>
            <wp:docPr id="2093" name="Рисунок 2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733333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0B50" w:rsidRPr="000E1DB6" w:rsidDel="00E30B50">
        <w:t xml:space="preserve"> </w:t>
      </w:r>
    </w:p>
    <w:p w14:paraId="04A4186A" w14:textId="11C43637" w:rsidR="00AA1541" w:rsidRPr="00BC269F" w:rsidRDefault="001722AE" w:rsidP="00AA1541">
      <w:pPr>
        <w:pStyle w:val="af2"/>
      </w:pPr>
      <w:bookmarkStart w:id="466" w:name="_Ref470128851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174</w:t>
      </w:r>
      <w:r w:rsidR="00E1516A">
        <w:rPr>
          <w:noProof/>
        </w:rPr>
        <w:fldChar w:fldCharType="end"/>
      </w:r>
      <w:bookmarkEnd w:id="466"/>
      <w:r w:rsidR="00AA1541" w:rsidRPr="00BC269F">
        <w:t>. Окно «Резолюция»</w:t>
      </w:r>
    </w:p>
    <w:p w14:paraId="68F14805" w14:textId="77777777" w:rsidR="00463781" w:rsidRDefault="00463781" w:rsidP="00E0360D">
      <w:pPr>
        <w:pStyle w:val="4"/>
      </w:pPr>
      <w:bookmarkStart w:id="467" w:name="_Ref521674039"/>
      <w:bookmarkStart w:id="468" w:name="_Toc53129574"/>
      <w:bookmarkStart w:id="469" w:name="_Ref469403693"/>
      <w:r>
        <w:t>Формирование листа согласования</w:t>
      </w:r>
      <w:bookmarkEnd w:id="467"/>
      <w:bookmarkEnd w:id="468"/>
    </w:p>
    <w:p w14:paraId="0B64D2BE" w14:textId="77777777" w:rsidR="00463781" w:rsidRDefault="00463781" w:rsidP="00E0360D">
      <w:pPr>
        <w:pStyle w:val="af"/>
      </w:pPr>
      <w:r>
        <w:rPr>
          <w:b/>
        </w:rPr>
        <w:t>Предусловие:</w:t>
      </w:r>
      <w:r>
        <w:t xml:space="preserve"> осуществлен вход с ролью «Формирование и ведение БР ГРБС (Ввод данных)» и структурным подразделением пользователя является «Финансовое подразделение».</w:t>
      </w:r>
    </w:p>
    <w:p w14:paraId="35F57E38" w14:textId="258EF723" w:rsidR="00463781" w:rsidRDefault="00463781" w:rsidP="00E0360D">
      <w:pPr>
        <w:pStyle w:val="af"/>
      </w:pPr>
      <w:r>
        <w:t xml:space="preserve">Для формирования листа согласования необходимо </w:t>
      </w:r>
      <w:r w:rsidR="0070595C">
        <w:t xml:space="preserve">одним нажатием левой кнопки мыши </w:t>
      </w:r>
      <w:r>
        <w:t xml:space="preserve">выделить соответствующую строку, нажать на кнопку «Согласование» и </w:t>
      </w:r>
      <w:r w:rsidR="0070595C">
        <w:t xml:space="preserve">одним нажатием левой кнопки мыши </w:t>
      </w:r>
      <w:r>
        <w:t xml:space="preserve">выбрать пункт </w:t>
      </w:r>
      <w:r>
        <w:rPr>
          <w:i/>
        </w:rPr>
        <w:t>[Внешнее согласование]</w:t>
      </w:r>
      <w:r>
        <w:t xml:space="preserve"> (</w:t>
      </w:r>
      <w:r>
        <w:fldChar w:fldCharType="begin"/>
      </w:r>
      <w:r>
        <w:instrText xml:space="preserve"> REF _Ref521684997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175</w:t>
      </w:r>
      <w:r>
        <w:fldChar w:fldCharType="end"/>
      </w:r>
      <w:r>
        <w:t>).</w:t>
      </w:r>
    </w:p>
    <w:p w14:paraId="25F7F0DA" w14:textId="49EB989E" w:rsidR="00463781" w:rsidRDefault="003C749F" w:rsidP="00E0360D">
      <w:pPr>
        <w:pStyle w:val="af0"/>
      </w:pPr>
      <w:r>
        <w:drawing>
          <wp:inline distT="0" distB="0" distL="0" distR="0" wp14:anchorId="6E4ABA11" wp14:editId="215857EE">
            <wp:extent cx="6120130" cy="2166620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FB21D" w14:textId="78ABB727" w:rsidR="00463781" w:rsidRDefault="00463781" w:rsidP="00E0360D">
      <w:pPr>
        <w:pStyle w:val="af2"/>
        <w:rPr>
          <w:color w:val="000000"/>
        </w:rPr>
      </w:pPr>
      <w:bookmarkStart w:id="470" w:name="_Ref52168499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175</w:t>
      </w:r>
      <w:r w:rsidR="00E1516A">
        <w:rPr>
          <w:noProof/>
        </w:rPr>
        <w:fldChar w:fldCharType="end"/>
      </w:r>
      <w:bookmarkStart w:id="471" w:name="_3l18frh" w:colFirst="0" w:colLast="0"/>
      <w:bookmarkEnd w:id="470"/>
      <w:bookmarkEnd w:id="471"/>
      <w:r>
        <w:rPr>
          <w:color w:val="000000"/>
        </w:rPr>
        <w:t xml:space="preserve">. </w:t>
      </w:r>
      <w:r w:rsidRPr="00FE0D88">
        <w:rPr>
          <w:color w:val="000000"/>
        </w:rPr>
        <w:t>Внешнее согласование</w:t>
      </w:r>
    </w:p>
    <w:p w14:paraId="70A360ED" w14:textId="309A9809" w:rsidR="00463781" w:rsidRPr="00E2634C" w:rsidRDefault="009B5E9A" w:rsidP="009B5E9A">
      <w:pPr>
        <w:pStyle w:val="af"/>
      </w:pPr>
      <w:bookmarkStart w:id="472" w:name="_1664s55" w:colFirst="0" w:colLast="0"/>
      <w:bookmarkEnd w:id="472"/>
      <w:r>
        <w:t>Далее формирование листа согласования осуществляется аналогично описанию в п.п. </w:t>
      </w:r>
      <w:r>
        <w:fldChar w:fldCharType="begin"/>
      </w:r>
      <w:r>
        <w:instrText xml:space="preserve"> REF _Ref398302932 \r \h </w:instrText>
      </w:r>
      <w:r>
        <w:fldChar w:fldCharType="separate"/>
      </w:r>
      <w:r w:rsidR="00D23FC4">
        <w:t>5.3.1</w:t>
      </w:r>
      <w:r>
        <w:fldChar w:fldCharType="end"/>
      </w:r>
      <w:r>
        <w:t xml:space="preserve"> настоящего руководства пользователя.</w:t>
      </w:r>
    </w:p>
    <w:p w14:paraId="46CA54A4" w14:textId="44535384" w:rsidR="00463781" w:rsidRDefault="00463781" w:rsidP="00463781">
      <w:pPr>
        <w:pStyle w:val="af"/>
      </w:pPr>
      <w:r w:rsidRPr="008A4BFF">
        <w:t>После формирования листа согласования</w:t>
      </w:r>
      <w:r>
        <w:t xml:space="preserve"> пользователи</w:t>
      </w:r>
      <w:r w:rsidRPr="008A4BFF">
        <w:t>, внесенные в перечень согласующих и утверждающих, последовательно осуществляют согласование документа согласно п.п</w:t>
      </w:r>
      <w:r>
        <w:t>. </w:t>
      </w:r>
      <w:r w:rsidR="00296C1B">
        <w:fldChar w:fldCharType="begin"/>
      </w:r>
      <w:r w:rsidR="00296C1B">
        <w:instrText xml:space="preserve"> REF _Ref465266219 \r \h </w:instrText>
      </w:r>
      <w:r w:rsidR="00296C1B">
        <w:fldChar w:fldCharType="separate"/>
      </w:r>
      <w:r w:rsidR="00D23FC4">
        <w:t>6.3.2.4</w:t>
      </w:r>
      <w:r w:rsidR="00296C1B">
        <w:fldChar w:fldCharType="end"/>
      </w:r>
      <w:r>
        <w:t xml:space="preserve"> и п.п. </w:t>
      </w:r>
      <w:r w:rsidR="00296C1B">
        <w:fldChar w:fldCharType="begin"/>
      </w:r>
      <w:r w:rsidR="00296C1B">
        <w:instrText xml:space="preserve"> REF _Ref53144028 \r \h </w:instrText>
      </w:r>
      <w:r w:rsidR="00296C1B">
        <w:fldChar w:fldCharType="separate"/>
      </w:r>
      <w:r w:rsidR="00D23FC4">
        <w:t>6.3.2.5</w:t>
      </w:r>
      <w:r w:rsidR="00296C1B">
        <w:fldChar w:fldCharType="end"/>
      </w:r>
      <w:r>
        <w:t xml:space="preserve"> </w:t>
      </w:r>
      <w:r w:rsidRPr="008A4BFF">
        <w:t>настоящего руководства пользователя.</w:t>
      </w:r>
    </w:p>
    <w:p w14:paraId="3CE1A551" w14:textId="77777777" w:rsidR="00AA1541" w:rsidRPr="00BC269F" w:rsidRDefault="00AA1541" w:rsidP="00636701">
      <w:pPr>
        <w:pStyle w:val="4"/>
        <w:rPr>
          <w:rStyle w:val="40"/>
          <w:b/>
        </w:rPr>
      </w:pPr>
      <w:bookmarkStart w:id="473" w:name="_Ref465266219"/>
      <w:bookmarkStart w:id="474" w:name="_Ref398303031"/>
      <w:bookmarkEnd w:id="461"/>
      <w:bookmarkEnd w:id="462"/>
      <w:bookmarkEnd w:id="469"/>
      <w:r w:rsidRPr="00BC269F">
        <w:t>С</w:t>
      </w:r>
      <w:r w:rsidRPr="00BC269F">
        <w:rPr>
          <w:rStyle w:val="40"/>
          <w:b/>
        </w:rPr>
        <w:t>огласование</w:t>
      </w:r>
      <w:bookmarkEnd w:id="473"/>
    </w:p>
    <w:p w14:paraId="378FFB27" w14:textId="736FC92E" w:rsidR="00AA1541" w:rsidRPr="00BC269F" w:rsidRDefault="00AA1541" w:rsidP="00AA1541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</w:t>
      </w:r>
      <w:r w:rsidR="00C262AE">
        <w:rPr>
          <w:lang w:eastAsia="zh-CN"/>
        </w:rPr>
        <w:t xml:space="preserve">лью «Формирование и ведение БР </w:t>
      </w:r>
      <w:r w:rsidRPr="00BC269F">
        <w:rPr>
          <w:lang w:eastAsia="zh-CN"/>
        </w:rPr>
        <w:t>РБС (Согласование)»</w:t>
      </w:r>
      <w:r w:rsidR="00AC61F8">
        <w:rPr>
          <w:lang w:eastAsia="zh-CN"/>
        </w:rPr>
        <w:t>.</w:t>
      </w:r>
    </w:p>
    <w:p w14:paraId="29A2E222" w14:textId="00AF82B7" w:rsidR="00AA1541" w:rsidRPr="00BC269F" w:rsidRDefault="00AA1541" w:rsidP="00AA1541">
      <w:pPr>
        <w:pStyle w:val="af"/>
      </w:pPr>
      <w:r w:rsidRPr="00BC269F">
        <w:t>Согласование документа осуществля</w:t>
      </w:r>
      <w:r w:rsidR="00AC61F8">
        <w:t>ется аналогично описанию в п.п. </w:t>
      </w:r>
      <w:r w:rsidR="00A33EEE">
        <w:fldChar w:fldCharType="begin"/>
      </w:r>
      <w:r w:rsidR="00A33EEE">
        <w:instrText xml:space="preserve"> REF _Ref53144019 \r \h </w:instrText>
      </w:r>
      <w:r w:rsidR="00A33EEE">
        <w:fldChar w:fldCharType="separate"/>
      </w:r>
      <w:r w:rsidR="00D23FC4">
        <w:t>5.3.2</w:t>
      </w:r>
      <w:r w:rsidR="00A33EEE">
        <w:fldChar w:fldCharType="end"/>
      </w:r>
      <w:r w:rsidR="00812FF7">
        <w:t> </w:t>
      </w:r>
      <w:r w:rsidRPr="00BC269F">
        <w:t>настоящего руководства пользователя.</w:t>
      </w:r>
    </w:p>
    <w:p w14:paraId="68C9F975" w14:textId="77777777" w:rsidR="00AA1541" w:rsidRPr="00BC269F" w:rsidRDefault="00AA1541" w:rsidP="00636701">
      <w:pPr>
        <w:pStyle w:val="4"/>
      </w:pPr>
      <w:bookmarkStart w:id="475" w:name="_Ref53144028"/>
      <w:bookmarkEnd w:id="474"/>
      <w:r w:rsidRPr="00BC269F">
        <w:t>Утверждение</w:t>
      </w:r>
      <w:bookmarkEnd w:id="475"/>
    </w:p>
    <w:p w14:paraId="2773E5CE" w14:textId="10A28BDC" w:rsidR="00AA1541" w:rsidRPr="00BC269F" w:rsidRDefault="00AA1541" w:rsidP="00C262AE">
      <w:pPr>
        <w:pStyle w:val="af"/>
        <w:rPr>
          <w:lang w:eastAsia="zh-CN"/>
        </w:rPr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</w:t>
      </w:r>
      <w:r w:rsidR="00C262AE">
        <w:rPr>
          <w:lang w:eastAsia="zh-CN"/>
        </w:rPr>
        <w:t xml:space="preserve">лью «Формирование и ведение БР </w:t>
      </w:r>
      <w:r w:rsidRPr="00BC269F">
        <w:rPr>
          <w:lang w:eastAsia="zh-CN"/>
        </w:rPr>
        <w:t>РБС (Утверждение)»</w:t>
      </w:r>
      <w:r w:rsidR="00AC61F8">
        <w:rPr>
          <w:lang w:eastAsia="zh-CN"/>
        </w:rPr>
        <w:t>.</w:t>
      </w:r>
    </w:p>
    <w:p w14:paraId="7C9F8BB2" w14:textId="7A265257" w:rsidR="002B65A8" w:rsidRPr="00604478" w:rsidRDefault="002B65A8" w:rsidP="002B65A8">
      <w:pPr>
        <w:pStyle w:val="af"/>
      </w:pPr>
      <w:r w:rsidRPr="00604478">
        <w:t xml:space="preserve">Для утверждения согласованного документа утверждающему необходимо </w:t>
      </w:r>
      <w:r w:rsidR="0070595C" w:rsidRPr="00604478">
        <w:t xml:space="preserve">одним нажатием левой кнопки мыши </w:t>
      </w:r>
      <w:r w:rsidRPr="00604478">
        <w:t xml:space="preserve">выделить соответствующую строку, нажать на кнопку «Согласование» и </w:t>
      </w:r>
      <w:r w:rsidR="0070595C">
        <w:t>одним нажатием левой кнопки мыши</w:t>
      </w:r>
      <w:r w:rsidR="0070595C" w:rsidRPr="00604478">
        <w:t xml:space="preserve"> </w:t>
      </w:r>
      <w:r w:rsidRPr="00604478">
        <w:t xml:space="preserve">выбрать пункт </w:t>
      </w:r>
      <w:r w:rsidRPr="00604478">
        <w:rPr>
          <w:i/>
        </w:rPr>
        <w:t>[Вн</w:t>
      </w:r>
      <w:r>
        <w:rPr>
          <w:i/>
        </w:rPr>
        <w:t>еш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_Ref21964061 \h </w:instrText>
      </w:r>
      <w:r>
        <w:fldChar w:fldCharType="separate"/>
      </w:r>
      <w:r w:rsidR="00D23FC4" w:rsidRPr="00604478">
        <w:t>Рисунок </w:t>
      </w:r>
      <w:r w:rsidR="00D23FC4">
        <w:rPr>
          <w:noProof/>
        </w:rPr>
        <w:t>176</w:t>
      </w:r>
      <w:r>
        <w:fldChar w:fldCharType="end"/>
      </w:r>
      <w:r w:rsidRPr="00604478">
        <w:t>).</w:t>
      </w:r>
    </w:p>
    <w:p w14:paraId="0FBF225B" w14:textId="5C8EE648" w:rsidR="002B65A8" w:rsidRPr="00604478" w:rsidRDefault="003C749F" w:rsidP="002B65A8">
      <w:pPr>
        <w:pStyle w:val="af0"/>
      </w:pPr>
      <w:r>
        <w:drawing>
          <wp:inline distT="0" distB="0" distL="0" distR="0" wp14:anchorId="712537B0" wp14:editId="727C7CB4">
            <wp:extent cx="6120130" cy="2166620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5A5BF" w14:textId="2B31D84E" w:rsidR="002B65A8" w:rsidRPr="00604478" w:rsidRDefault="002B65A8" w:rsidP="002B65A8">
      <w:pPr>
        <w:pStyle w:val="aff8"/>
      </w:pPr>
      <w:bookmarkStart w:id="476" w:name="_Ref470124666"/>
      <w:bookmarkStart w:id="477" w:name="_Ref21964061"/>
      <w:r w:rsidRPr="00604478">
        <w:t>Рисунок </w:t>
      </w:r>
      <w:bookmarkEnd w:id="476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D23FC4">
        <w:t>176</w:t>
      </w:r>
      <w:r w:rsidRPr="00604478">
        <w:fldChar w:fldCharType="end"/>
      </w:r>
      <w:bookmarkEnd w:id="477"/>
      <w:r w:rsidRPr="00604478">
        <w:t xml:space="preserve">. </w:t>
      </w:r>
      <w:r>
        <w:t>Переход к утверждению документа</w:t>
      </w:r>
    </w:p>
    <w:p w14:paraId="32045C11" w14:textId="5E87E1B7" w:rsidR="002B65A8" w:rsidRPr="00604478" w:rsidRDefault="002B65A8" w:rsidP="002B65A8">
      <w:pPr>
        <w:pStyle w:val="af"/>
      </w:pPr>
      <w:r w:rsidRPr="00604478">
        <w:t>В открывшемся окне «Лист согласования» необходимо нажать на кнопку «Утверждено» (</w:t>
      </w:r>
      <w:r>
        <w:fldChar w:fldCharType="begin"/>
      </w:r>
      <w:r>
        <w:instrText xml:space="preserve"> REF _Ref21964067 \h </w:instrText>
      </w:r>
      <w:r>
        <w:fldChar w:fldCharType="separate"/>
      </w:r>
      <w:r w:rsidR="00D23FC4" w:rsidRPr="00604478">
        <w:t>Рисунок </w:t>
      </w:r>
      <w:r w:rsidR="00D23FC4">
        <w:rPr>
          <w:noProof/>
        </w:rPr>
        <w:t>177</w:t>
      </w:r>
      <w:r>
        <w:fldChar w:fldCharType="end"/>
      </w:r>
      <w:r w:rsidRPr="00604478">
        <w:t>).</w:t>
      </w:r>
    </w:p>
    <w:p w14:paraId="6C4CBD2F" w14:textId="1DEB07BE" w:rsidR="002B65A8" w:rsidRPr="00604478" w:rsidRDefault="00FD1E50" w:rsidP="002B65A8">
      <w:pPr>
        <w:pStyle w:val="af0"/>
      </w:pPr>
      <w:r>
        <w:drawing>
          <wp:inline distT="0" distB="0" distL="0" distR="0" wp14:anchorId="714C530A" wp14:editId="2F0E6F50">
            <wp:extent cx="6120130" cy="522795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29914" w14:textId="43FD4A98" w:rsidR="002B65A8" w:rsidRPr="00604478" w:rsidRDefault="002B65A8" w:rsidP="00E0360D">
      <w:pPr>
        <w:pStyle w:val="af2"/>
      </w:pPr>
      <w:bookmarkStart w:id="478" w:name="_Ref470124701"/>
      <w:bookmarkStart w:id="479" w:name="_Ref21964067"/>
      <w:r w:rsidRPr="00604478">
        <w:t>Рисунок </w:t>
      </w:r>
      <w:bookmarkEnd w:id="478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D23FC4">
        <w:rPr>
          <w:noProof/>
        </w:rPr>
        <w:t>177</w:t>
      </w:r>
      <w:r w:rsidRPr="00604478">
        <w:fldChar w:fldCharType="end"/>
      </w:r>
      <w:bookmarkEnd w:id="479"/>
      <w:r w:rsidRPr="00604478">
        <w:t xml:space="preserve"> </w:t>
      </w:r>
      <w:r>
        <w:t>Утверждение документа</w:t>
      </w:r>
    </w:p>
    <w:p w14:paraId="19B7686A" w14:textId="681CF680" w:rsidR="002B65A8" w:rsidRPr="00604478" w:rsidRDefault="002B65A8" w:rsidP="002B65A8">
      <w:pPr>
        <w:pStyle w:val="af"/>
        <w:rPr>
          <w:noProof/>
        </w:rPr>
      </w:pPr>
      <w:r w:rsidRPr="00604478">
        <w:t>В окне «Редактирование объекта» при необходимости следует заполнить поле «Комментарий» и нажать на кнопку «</w:t>
      </w:r>
      <w:r>
        <w:t>Применить</w:t>
      </w:r>
      <w:r w:rsidRPr="00604478">
        <w:t>» (</w:t>
      </w:r>
      <w:r>
        <w:fldChar w:fldCharType="begin"/>
      </w:r>
      <w:r>
        <w:instrText xml:space="preserve"> REF _Ref21964073 \h </w:instrText>
      </w:r>
      <w:r>
        <w:fldChar w:fldCharType="separate"/>
      </w:r>
      <w:r w:rsidR="00D23FC4" w:rsidRPr="00604478">
        <w:t>Рисунок </w:t>
      </w:r>
      <w:r w:rsidR="00D23FC4">
        <w:rPr>
          <w:noProof/>
        </w:rPr>
        <w:t>178</w:t>
      </w:r>
      <w:r>
        <w:fldChar w:fldCharType="end"/>
      </w:r>
      <w:r w:rsidRPr="00604478">
        <w:t>).</w:t>
      </w:r>
    </w:p>
    <w:p w14:paraId="2C2D5D50" w14:textId="77777777" w:rsidR="002B65A8" w:rsidRPr="00604478" w:rsidRDefault="002B65A8" w:rsidP="002B65A8">
      <w:pPr>
        <w:pStyle w:val="af0"/>
      </w:pPr>
      <w:r w:rsidRPr="0009314A">
        <w:drawing>
          <wp:inline distT="0" distB="0" distL="0" distR="0" wp14:anchorId="53341690" wp14:editId="10528388">
            <wp:extent cx="3779520" cy="13030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17F61" w14:textId="3A2969B6" w:rsidR="002B65A8" w:rsidRPr="00604478" w:rsidRDefault="002B65A8" w:rsidP="00E0360D">
      <w:pPr>
        <w:pStyle w:val="af2"/>
      </w:pPr>
      <w:bookmarkStart w:id="480" w:name="_Ref470124709"/>
      <w:bookmarkStart w:id="481" w:name="_Ref21964073"/>
      <w:r w:rsidRPr="00604478">
        <w:t>Рисунок </w:t>
      </w:r>
      <w:bookmarkEnd w:id="480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D23FC4">
        <w:rPr>
          <w:noProof/>
        </w:rPr>
        <w:t>178</w:t>
      </w:r>
      <w:r w:rsidRPr="00604478">
        <w:fldChar w:fldCharType="end"/>
      </w:r>
      <w:bookmarkEnd w:id="481"/>
      <w:r w:rsidRPr="00604478">
        <w:t xml:space="preserve">. </w:t>
      </w:r>
      <w:r>
        <w:t>Окно «Ввод комментария»</w:t>
      </w:r>
    </w:p>
    <w:p w14:paraId="2E60AAB8" w14:textId="1A411A6E" w:rsidR="002B65A8" w:rsidRDefault="002B65A8" w:rsidP="002B65A8">
      <w:pPr>
        <w:pStyle w:val="af"/>
      </w:pPr>
      <w:r>
        <w:t>В результате откроется окно «Выбор сертификата», в котором необходимо выбрать сертификат и нажать на кнопку «Далее» (</w:t>
      </w:r>
      <w:r w:rsidR="00CA6092">
        <w:fldChar w:fldCharType="begin"/>
      </w:r>
      <w:r w:rsidR="00CA6092">
        <w:instrText xml:space="preserve"> REF _Ref21964077 \h </w:instrText>
      </w:r>
      <w:r w:rsidR="00CA6092">
        <w:fldChar w:fldCharType="separate"/>
      </w:r>
      <w:r w:rsidR="00D23FC4" w:rsidRPr="00604478">
        <w:t>Рисунок </w:t>
      </w:r>
      <w:r w:rsidR="00D23FC4">
        <w:rPr>
          <w:noProof/>
        </w:rPr>
        <w:t>179</w:t>
      </w:r>
      <w:r w:rsidR="00CA6092">
        <w:fldChar w:fldCharType="end"/>
      </w:r>
      <w:r>
        <w:t>).</w:t>
      </w:r>
    </w:p>
    <w:p w14:paraId="4D821FB2" w14:textId="77777777" w:rsidR="002B65A8" w:rsidRPr="00604478" w:rsidRDefault="002B65A8" w:rsidP="00E0360D">
      <w:pPr>
        <w:pStyle w:val="af0"/>
      </w:pPr>
      <w:r w:rsidRPr="0033645C">
        <w:drawing>
          <wp:inline distT="0" distB="0" distL="0" distR="0" wp14:anchorId="488CBD7D" wp14:editId="5A4E5061">
            <wp:extent cx="6118860" cy="97536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6DB1D" w14:textId="4E9FBCEF" w:rsidR="002B65A8" w:rsidRPr="00604478" w:rsidRDefault="002B65A8" w:rsidP="00E0360D">
      <w:pPr>
        <w:pStyle w:val="af2"/>
      </w:pPr>
      <w:bookmarkStart w:id="482" w:name="_Ref470124717"/>
      <w:bookmarkStart w:id="483" w:name="_Ref21964077"/>
      <w:r w:rsidRPr="00604478">
        <w:t>Рисунок </w:t>
      </w:r>
      <w:bookmarkEnd w:id="482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D23FC4">
        <w:rPr>
          <w:noProof/>
        </w:rPr>
        <w:t>179</w:t>
      </w:r>
      <w:r w:rsidRPr="00604478">
        <w:fldChar w:fldCharType="end"/>
      </w:r>
      <w:bookmarkEnd w:id="483"/>
      <w:r w:rsidRPr="00604478">
        <w:t xml:space="preserve">. </w:t>
      </w:r>
      <w:r>
        <w:t>Выбор сертификата</w:t>
      </w:r>
      <w:r w:rsidDel="008514ED">
        <w:t xml:space="preserve"> </w:t>
      </w:r>
    </w:p>
    <w:p w14:paraId="6610AD24" w14:textId="77777777" w:rsidR="002B65A8" w:rsidRDefault="002B65A8" w:rsidP="002B65A8">
      <w:pPr>
        <w:pStyle w:val="af"/>
      </w:pPr>
      <w:r>
        <w:t xml:space="preserve">После чего откроется окно «Документ для подписи». </w:t>
      </w:r>
    </w:p>
    <w:p w14:paraId="28CF3477" w14:textId="5355C23E" w:rsidR="002B65A8" w:rsidRDefault="002B65A8" w:rsidP="002B65A8">
      <w:pPr>
        <w:pStyle w:val="af"/>
      </w:pPr>
      <w:r>
        <w:t xml:space="preserve">Для просмотра данных в формате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 xml:space="preserve"> </w:t>
      </w:r>
      <w:r w:rsidRPr="002250C9">
        <w:t xml:space="preserve">необходимо одним нажатием левой кнопки мыши открыть вкладку «Данные в формате </w:t>
      </w:r>
      <w:r w:rsidRPr="002250C9">
        <w:rPr>
          <w:lang w:val="en-US"/>
        </w:rPr>
        <w:t>XML</w:t>
      </w:r>
      <w:r w:rsidRPr="002250C9">
        <w:t>» (</w:t>
      </w:r>
      <w:r w:rsidR="00CA6092">
        <w:fldChar w:fldCharType="begin"/>
      </w:r>
      <w:r w:rsidR="00CA6092">
        <w:instrText xml:space="preserve"> REF _Ref43203841 \h </w:instrText>
      </w:r>
      <w:r w:rsidR="00CA6092">
        <w:fldChar w:fldCharType="separate"/>
      </w:r>
      <w:r w:rsidR="00D23FC4">
        <w:t>Рисунок </w:t>
      </w:r>
      <w:r w:rsidR="00D23FC4">
        <w:rPr>
          <w:noProof/>
        </w:rPr>
        <w:t>180</w:t>
      </w:r>
      <w:r w:rsidR="00CA6092">
        <w:fldChar w:fldCharType="end"/>
      </w:r>
      <w:r w:rsidRPr="002250C9">
        <w:t>).</w:t>
      </w:r>
    </w:p>
    <w:p w14:paraId="301C92C5" w14:textId="77777777" w:rsidR="002B65A8" w:rsidRDefault="002B65A8" w:rsidP="002B65A8">
      <w:pPr>
        <w:pStyle w:val="af0"/>
        <w:rPr>
          <w:b/>
        </w:rPr>
      </w:pPr>
      <w:r>
        <w:drawing>
          <wp:inline distT="0" distB="0" distL="0" distR="0" wp14:anchorId="096E8FA1" wp14:editId="7188C6A9">
            <wp:extent cx="6120130" cy="3065780"/>
            <wp:effectExtent l="0" t="0" r="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76BBA" w14:textId="1C09A58F" w:rsidR="002B65A8" w:rsidRPr="002250C9" w:rsidRDefault="002B65A8" w:rsidP="002B65A8">
      <w:pPr>
        <w:pStyle w:val="af2"/>
      </w:pPr>
      <w:bookmarkStart w:id="484" w:name="_Ref43203841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D23FC4">
        <w:rPr>
          <w:noProof/>
        </w:rPr>
        <w:t>180</w:t>
      </w:r>
      <w:r>
        <w:fldChar w:fldCharType="end"/>
      </w:r>
      <w:bookmarkEnd w:id="484"/>
      <w:r>
        <w:t>. Вкладка «Подписываемые данные</w:t>
      </w:r>
      <w:r w:rsidRPr="002250C9">
        <w:t xml:space="preserve"> </w:t>
      </w:r>
      <w:r>
        <w:t>(</w:t>
      </w:r>
      <w:r w:rsidRPr="002250C9">
        <w:rPr>
          <w:lang w:val="en-US"/>
        </w:rPr>
        <w:t>XML</w:t>
      </w:r>
      <w:r>
        <w:t>)»</w:t>
      </w:r>
    </w:p>
    <w:p w14:paraId="102CA872" w14:textId="57F9B6A7" w:rsidR="002B65A8" w:rsidRDefault="002B65A8" w:rsidP="002B65A8">
      <w:pPr>
        <w:pStyle w:val="af"/>
      </w:pPr>
      <w:r>
        <w:t xml:space="preserve">Для выгрузки </w:t>
      </w:r>
      <w:r>
        <w:rPr>
          <w:lang w:val="en-US"/>
        </w:rPr>
        <w:t>XML</w:t>
      </w:r>
      <w:r w:rsidRPr="002250C9">
        <w:t xml:space="preserve"> </w:t>
      </w:r>
      <w:r>
        <w:t xml:space="preserve">данных подписываемого документа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t xml:space="preserve"> необходимо нажать на кнопку «Скачать </w:t>
      </w:r>
      <w:r>
        <w:rPr>
          <w:lang w:val="en-US"/>
        </w:rPr>
        <w:t>XML</w:t>
      </w:r>
      <w:r w:rsidRPr="002250C9">
        <w:t xml:space="preserve"> </w:t>
      </w:r>
      <w:r>
        <w:t>данные» (</w:t>
      </w:r>
      <w:r>
        <w:fldChar w:fldCharType="begin"/>
      </w:r>
      <w:r>
        <w:instrText>REF _Ref27148128 \h</w:instrText>
      </w:r>
      <w:r>
        <w:fldChar w:fldCharType="separate"/>
      </w:r>
      <w:r w:rsidR="00D23FC4">
        <w:t>Рисунок </w:t>
      </w:r>
      <w:r w:rsidR="00D23FC4">
        <w:rPr>
          <w:noProof/>
        </w:rPr>
        <w:t>181</w:t>
      </w:r>
      <w:r>
        <w:fldChar w:fldCharType="end"/>
      </w:r>
      <w:r>
        <w:t>).</w:t>
      </w:r>
    </w:p>
    <w:p w14:paraId="1C46EA25" w14:textId="77777777" w:rsidR="002B65A8" w:rsidRDefault="002B65A8" w:rsidP="002B65A8">
      <w:pPr>
        <w:pStyle w:val="af0"/>
      </w:pPr>
      <w:r>
        <w:drawing>
          <wp:inline distT="0" distB="0" distL="0" distR="0" wp14:anchorId="273A43EC" wp14:editId="014C7866">
            <wp:extent cx="6120130" cy="3046095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140EA" w14:textId="21E10182" w:rsidR="002B65A8" w:rsidRDefault="002B65A8" w:rsidP="002B65A8">
      <w:pPr>
        <w:pStyle w:val="af2"/>
      </w:pPr>
      <w:bookmarkStart w:id="485" w:name="_Ref27148128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D23FC4">
        <w:rPr>
          <w:noProof/>
        </w:rPr>
        <w:t>181</w:t>
      </w:r>
      <w:r>
        <w:fldChar w:fldCharType="end"/>
      </w:r>
      <w:bookmarkEnd w:id="485"/>
      <w:r>
        <w:t>. Выгрузка документа</w:t>
      </w:r>
    </w:p>
    <w:p w14:paraId="4A74490B" w14:textId="77777777" w:rsidR="002B65A8" w:rsidRDefault="002B65A8" w:rsidP="002B65A8">
      <w:pPr>
        <w:pStyle w:val="af"/>
        <w:rPr>
          <w:b/>
        </w:rPr>
      </w:pPr>
      <w:r>
        <w:t xml:space="preserve">После чего документ будет выгружен на рабочую станцию пользователя в виде файла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>.</w:t>
      </w:r>
    </w:p>
    <w:p w14:paraId="6A230462" w14:textId="5D6230FE" w:rsidR="002B65A8" w:rsidRDefault="002B65A8" w:rsidP="002B65A8">
      <w:pPr>
        <w:pStyle w:val="af"/>
      </w:pPr>
      <w:r>
        <w:t>Если при проверке документа ошибки не обнаружены, утверждающему необходимо нажать на кнопку «Подписать» (</w:t>
      </w:r>
      <w:r>
        <w:fldChar w:fldCharType="begin"/>
      </w:r>
      <w:r>
        <w:instrText>REF _Ref27148140 \h</w:instrText>
      </w:r>
      <w:r>
        <w:fldChar w:fldCharType="separate"/>
      </w:r>
      <w:r w:rsidR="00D23FC4">
        <w:t>Рисунок </w:t>
      </w:r>
      <w:r w:rsidR="00D23FC4">
        <w:rPr>
          <w:noProof/>
        </w:rPr>
        <w:t>182</w:t>
      </w:r>
      <w:r>
        <w:fldChar w:fldCharType="end"/>
      </w:r>
      <w:r>
        <w:t>).</w:t>
      </w:r>
    </w:p>
    <w:p w14:paraId="5C6C1830" w14:textId="77777777" w:rsidR="002B65A8" w:rsidRPr="002250C9" w:rsidRDefault="002B65A8" w:rsidP="002B65A8">
      <w:pPr>
        <w:pStyle w:val="af0"/>
      </w:pPr>
      <w:r>
        <w:drawing>
          <wp:inline distT="0" distB="0" distL="0" distR="0" wp14:anchorId="6DB3955A" wp14:editId="1D7595A9">
            <wp:extent cx="6120130" cy="3042920"/>
            <wp:effectExtent l="0" t="0" r="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8DB8E" w14:textId="1AFE6C19" w:rsidR="002B65A8" w:rsidRPr="00604478" w:rsidRDefault="002B65A8" w:rsidP="002B65A8">
      <w:pPr>
        <w:pStyle w:val="af2"/>
      </w:pPr>
      <w:bookmarkStart w:id="486" w:name="_Ref27148140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D23FC4">
        <w:rPr>
          <w:noProof/>
        </w:rPr>
        <w:t>182</w:t>
      </w:r>
      <w:r>
        <w:fldChar w:fldCharType="end"/>
      </w:r>
      <w:bookmarkEnd w:id="486"/>
      <w:r>
        <w:t>. Подписание документа</w:t>
      </w:r>
    </w:p>
    <w:p w14:paraId="353BA290" w14:textId="20CEA255" w:rsidR="002B65A8" w:rsidRPr="00604478" w:rsidRDefault="002B65A8" w:rsidP="002B65A8">
      <w:pPr>
        <w:pStyle w:val="af"/>
      </w:pPr>
      <w:r w:rsidRPr="00604478">
        <w:t xml:space="preserve">Для отказа в утверждении документа, утверждающему необходимо </w:t>
      </w:r>
      <w:r w:rsidR="0070595C" w:rsidRPr="00604478">
        <w:t xml:space="preserve">одним нажатием левой кнопки мыши </w:t>
      </w:r>
      <w:r w:rsidRPr="00604478">
        <w:t>выделить соответствующую строку, нажать на кнопку «Согласование» и</w:t>
      </w:r>
      <w:r w:rsidR="0070595C" w:rsidRPr="0070595C">
        <w:t xml:space="preserve"> </w:t>
      </w:r>
      <w:r w:rsidR="0070595C" w:rsidRPr="00604478">
        <w:t>одним нажатием левой кнопки мыши</w:t>
      </w:r>
      <w:r w:rsidRPr="00604478">
        <w:t xml:space="preserve"> выбрать пункт </w:t>
      </w:r>
      <w:r w:rsidRPr="00604478">
        <w:rPr>
          <w:i/>
        </w:rPr>
        <w:t>[Вн</w:t>
      </w:r>
      <w:r>
        <w:rPr>
          <w:i/>
        </w:rPr>
        <w:t>еш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_Ref21964104 \h </w:instrText>
      </w:r>
      <w:r>
        <w:fldChar w:fldCharType="separate"/>
      </w:r>
      <w:r w:rsidR="00D23FC4" w:rsidRPr="00604478">
        <w:t>Рисунок </w:t>
      </w:r>
      <w:r w:rsidR="00D23FC4">
        <w:rPr>
          <w:noProof/>
        </w:rPr>
        <w:t>183</w:t>
      </w:r>
      <w:r>
        <w:fldChar w:fldCharType="end"/>
      </w:r>
      <w:r w:rsidRPr="00604478">
        <w:t>).</w:t>
      </w:r>
    </w:p>
    <w:p w14:paraId="4BD84F32" w14:textId="711DECB9" w:rsidR="002B65A8" w:rsidRPr="00604478" w:rsidRDefault="003C749F" w:rsidP="002B65A8">
      <w:pPr>
        <w:pStyle w:val="af0"/>
      </w:pPr>
      <w:r>
        <w:drawing>
          <wp:inline distT="0" distB="0" distL="0" distR="0" wp14:anchorId="240F574A" wp14:editId="1D8A864A">
            <wp:extent cx="6120130" cy="2166620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305AF" w14:textId="32365825" w:rsidR="002B65A8" w:rsidRPr="00604478" w:rsidRDefault="002B65A8" w:rsidP="002B65A8">
      <w:pPr>
        <w:pStyle w:val="aff8"/>
      </w:pPr>
      <w:bookmarkStart w:id="487" w:name="_Ref470124739"/>
      <w:bookmarkStart w:id="488" w:name="_Ref21964104"/>
      <w:r w:rsidRPr="00604478">
        <w:t>Рисунок </w:t>
      </w:r>
      <w:bookmarkEnd w:id="487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D23FC4">
        <w:t>183</w:t>
      </w:r>
      <w:r w:rsidRPr="00604478">
        <w:fldChar w:fldCharType="end"/>
      </w:r>
      <w:bookmarkEnd w:id="488"/>
      <w:r w:rsidRPr="00604478">
        <w:t xml:space="preserve">. </w:t>
      </w:r>
      <w:r>
        <w:t>Переход к утверждению документа</w:t>
      </w:r>
    </w:p>
    <w:p w14:paraId="25DDE038" w14:textId="6D1AA5B8" w:rsidR="002B65A8" w:rsidRPr="00604478" w:rsidRDefault="002B65A8" w:rsidP="002B65A8">
      <w:pPr>
        <w:pStyle w:val="af"/>
      </w:pPr>
      <w:r w:rsidRPr="00604478">
        <w:t>В открывшемся окне «Лист согласования» необходимо нажать на кнопку «Не утверждено» (</w:t>
      </w:r>
      <w:r>
        <w:fldChar w:fldCharType="begin"/>
      </w:r>
      <w:r>
        <w:instrText xml:space="preserve"> REF _Ref21964110 \h </w:instrText>
      </w:r>
      <w:r>
        <w:fldChar w:fldCharType="separate"/>
      </w:r>
      <w:r w:rsidR="00D23FC4" w:rsidRPr="00604478">
        <w:t>Рисунок </w:t>
      </w:r>
      <w:r w:rsidR="00D23FC4">
        <w:rPr>
          <w:noProof/>
        </w:rPr>
        <w:t>184</w:t>
      </w:r>
      <w:r>
        <w:fldChar w:fldCharType="end"/>
      </w:r>
      <w:r w:rsidRPr="00604478">
        <w:t>).</w:t>
      </w:r>
    </w:p>
    <w:p w14:paraId="4BEF8F6C" w14:textId="32547A75" w:rsidR="002B65A8" w:rsidRPr="00604478" w:rsidRDefault="00FD1E50" w:rsidP="002B65A8">
      <w:pPr>
        <w:pStyle w:val="af0"/>
      </w:pPr>
      <w:r>
        <w:drawing>
          <wp:inline distT="0" distB="0" distL="0" distR="0" wp14:anchorId="0D2928D7" wp14:editId="7F3B3492">
            <wp:extent cx="6120130" cy="5227955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DFC39" w14:textId="148490CF" w:rsidR="002B65A8" w:rsidRPr="00604478" w:rsidRDefault="002B65A8" w:rsidP="002B65A8">
      <w:pPr>
        <w:pStyle w:val="aff8"/>
      </w:pPr>
      <w:bookmarkStart w:id="489" w:name="_Ref470124746"/>
      <w:bookmarkStart w:id="490" w:name="_Ref21964110"/>
      <w:r w:rsidRPr="00604478">
        <w:t>Рисунок </w:t>
      </w:r>
      <w:bookmarkEnd w:id="489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D23FC4">
        <w:t>184</w:t>
      </w:r>
      <w:r w:rsidRPr="00604478">
        <w:fldChar w:fldCharType="end"/>
      </w:r>
      <w:bookmarkEnd w:id="490"/>
      <w:r w:rsidRPr="00604478">
        <w:t xml:space="preserve">. </w:t>
      </w:r>
      <w:r>
        <w:t>Отказ утверждения документа</w:t>
      </w:r>
    </w:p>
    <w:p w14:paraId="70A1F650" w14:textId="79CA7F59" w:rsidR="002B65A8" w:rsidRPr="00604478" w:rsidRDefault="002B65A8" w:rsidP="002B65A8">
      <w:pPr>
        <w:pStyle w:val="af"/>
      </w:pPr>
      <w:r w:rsidRPr="00604478">
        <w:t>В окне «Редактирование объекта» необходимо заполнить поле «Комментарий» и нажать на кнопку «</w:t>
      </w:r>
      <w:r>
        <w:t>Применить</w:t>
      </w:r>
      <w:r w:rsidRPr="00604478">
        <w:t>» (</w:t>
      </w:r>
      <w:r>
        <w:fldChar w:fldCharType="begin"/>
      </w:r>
      <w:r>
        <w:instrText xml:space="preserve"> REF _Ref21964117 \h </w:instrText>
      </w:r>
      <w:r>
        <w:fldChar w:fldCharType="separate"/>
      </w:r>
      <w:r w:rsidR="00D23FC4" w:rsidRPr="00604478">
        <w:t>Рисунок </w:t>
      </w:r>
      <w:r w:rsidR="00D23FC4">
        <w:rPr>
          <w:noProof/>
        </w:rPr>
        <w:t>185</w:t>
      </w:r>
      <w:r>
        <w:fldChar w:fldCharType="end"/>
      </w:r>
      <w:r w:rsidRPr="00604478">
        <w:t>).</w:t>
      </w:r>
    </w:p>
    <w:p w14:paraId="10735294" w14:textId="77777777" w:rsidR="002B65A8" w:rsidRPr="00604478" w:rsidRDefault="002B65A8" w:rsidP="002B65A8">
      <w:pPr>
        <w:pStyle w:val="af0"/>
      </w:pPr>
      <w:r w:rsidRPr="0009314A">
        <w:drawing>
          <wp:inline distT="0" distB="0" distL="0" distR="0" wp14:anchorId="22F9B16C" wp14:editId="60184537">
            <wp:extent cx="3787140" cy="1303020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3A074" w14:textId="68846B85" w:rsidR="002B65A8" w:rsidRPr="00604478" w:rsidRDefault="002B65A8" w:rsidP="002B65A8">
      <w:pPr>
        <w:pStyle w:val="aff8"/>
      </w:pPr>
      <w:bookmarkStart w:id="491" w:name="_Ref470124753"/>
      <w:bookmarkStart w:id="492" w:name="_Ref21964117"/>
      <w:r w:rsidRPr="00604478">
        <w:t>Рисунок </w:t>
      </w:r>
      <w:bookmarkEnd w:id="491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D23FC4">
        <w:t>185</w:t>
      </w:r>
      <w:r w:rsidRPr="00604478">
        <w:fldChar w:fldCharType="end"/>
      </w:r>
      <w:bookmarkEnd w:id="492"/>
      <w:r w:rsidRPr="00604478">
        <w:t xml:space="preserve">. </w:t>
      </w:r>
      <w:r>
        <w:t>Окно «Ввод комментария»</w:t>
      </w:r>
    </w:p>
    <w:p w14:paraId="5E9F4DD1" w14:textId="77777777" w:rsidR="002B65A8" w:rsidRPr="00604478" w:rsidRDefault="002B65A8" w:rsidP="002B65A8">
      <w:pPr>
        <w:pStyle w:val="af"/>
      </w:pPr>
      <w:r w:rsidRPr="00604478">
        <w:rPr>
          <w:b/>
        </w:rPr>
        <w:t>Важно!</w:t>
      </w:r>
      <w:r w:rsidRPr="00604478">
        <w:t xml:space="preserve"> Поле «Комментарий» обязательно для заполнения.</w:t>
      </w:r>
    </w:p>
    <w:p w14:paraId="2079364D" w14:textId="489AA487" w:rsidR="002B65A8" w:rsidRPr="00604478" w:rsidRDefault="002B65A8" w:rsidP="002B65A8">
      <w:pPr>
        <w:pStyle w:val="af"/>
      </w:pPr>
      <w:r w:rsidRPr="00604478">
        <w:t>После этого</w:t>
      </w:r>
      <w:r>
        <w:t xml:space="preserve"> появится</w:t>
      </w:r>
      <w:r w:rsidRPr="00604478">
        <w:t xml:space="preserve"> </w:t>
      </w:r>
      <w:r>
        <w:t xml:space="preserve">возможность </w:t>
      </w:r>
      <w:r w:rsidR="00153BA1">
        <w:t xml:space="preserve">статус </w:t>
      </w:r>
      <w:r>
        <w:t>лист</w:t>
      </w:r>
      <w:r w:rsidR="00153BA1">
        <w:t>а</w:t>
      </w:r>
      <w:r>
        <w:t xml:space="preserve"> согласования документ</w:t>
      </w:r>
      <w:r w:rsidR="00153BA1">
        <w:t>а</w:t>
      </w:r>
      <w:r>
        <w:t xml:space="preserve"> </w:t>
      </w:r>
      <w:r w:rsidR="00153BA1">
        <w:t>изменить на</w:t>
      </w:r>
      <w:r w:rsidRPr="00604478">
        <w:t xml:space="preserve"> «Черновик»</w:t>
      </w:r>
      <w:r>
        <w:t xml:space="preserve"> для повторного согласования</w:t>
      </w:r>
      <w:r w:rsidRPr="00604478">
        <w:t xml:space="preserve">. </w:t>
      </w:r>
    </w:p>
    <w:p w14:paraId="5B826DDD" w14:textId="77777777" w:rsidR="00AA1541" w:rsidRPr="00BC269F" w:rsidRDefault="00AA1541" w:rsidP="00636701">
      <w:pPr>
        <w:pStyle w:val="4"/>
      </w:pPr>
      <w:r w:rsidRPr="00BC269F">
        <w:t>Редактирование и повторное согласование</w:t>
      </w:r>
    </w:p>
    <w:p w14:paraId="35BDA774" w14:textId="71D9D8DE" w:rsidR="00AA1541" w:rsidRPr="00BC269F" w:rsidRDefault="00AA1541" w:rsidP="00AA1541">
      <w:pPr>
        <w:pStyle w:val="af"/>
      </w:pPr>
      <w:r w:rsidRPr="00BC269F">
        <w:t>Редактирование и повторное согласование документа осуществляется аналогично описанию в п.п.</w:t>
      </w:r>
      <w:r w:rsidR="00636701">
        <w:t> </w:t>
      </w:r>
      <w:r w:rsidRPr="00BC269F">
        <w:fldChar w:fldCharType="begin"/>
      </w:r>
      <w:r w:rsidRPr="00BC269F">
        <w:instrText xml:space="preserve"> REF _Ref452389251 \r \h </w:instrText>
      </w:r>
      <w:r w:rsidRPr="00BC269F">
        <w:fldChar w:fldCharType="separate"/>
      </w:r>
      <w:r w:rsidR="00D23FC4">
        <w:t>5.3.4</w:t>
      </w:r>
      <w:r w:rsidRPr="00BC269F">
        <w:fldChar w:fldCharType="end"/>
      </w:r>
      <w:r w:rsidR="00812FF7">
        <w:t> </w:t>
      </w:r>
      <w:r w:rsidRPr="00BC269F">
        <w:t>настоящего руководства пользователя.</w:t>
      </w:r>
    </w:p>
    <w:p w14:paraId="47CDE3C2" w14:textId="65DDCC77" w:rsidR="00AA1541" w:rsidRPr="00BC269F" w:rsidRDefault="00AA1541" w:rsidP="00AA1541">
      <w:pPr>
        <w:pStyle w:val="af"/>
      </w:pPr>
      <w:r w:rsidRPr="00BC269F">
        <w:rPr>
          <w:b/>
        </w:rPr>
        <w:t>Важно!</w:t>
      </w:r>
      <w:r w:rsidRPr="00BC269F">
        <w:t xml:space="preserve"> После прохождения внешнего согласования статусы строк из документа в </w:t>
      </w:r>
      <w:r w:rsidR="00A025D4">
        <w:t>подраздел</w:t>
      </w:r>
      <w:r w:rsidRPr="00BC269F">
        <w:t xml:space="preserve">е «Распределения показателей БА и ЛБО» </w:t>
      </w:r>
      <w:r w:rsidR="00153BA1">
        <w:t xml:space="preserve">изменятся </w:t>
      </w:r>
      <w:r w:rsidRPr="00BC269F">
        <w:t>на «Утверждено» у родительск</w:t>
      </w:r>
      <w:r w:rsidR="00636701">
        <w:t>о</w:t>
      </w:r>
      <w:r w:rsidRPr="00BC269F">
        <w:t xml:space="preserve">й строки и дочерних строк. </w:t>
      </w:r>
      <w:r w:rsidR="00A87785">
        <w:t>Доведенные данные отражаются</w:t>
      </w:r>
      <w:r w:rsidRPr="00BC269F">
        <w:t xml:space="preserve"> в подразделе «</w:t>
      </w:r>
      <w:r w:rsidR="00B41E97">
        <w:t>Бюджетная роспись и лимиты бюджетных обязательств</w:t>
      </w:r>
      <w:r w:rsidRPr="00BC269F">
        <w:t>» во вкладках «БА по расходам», «ПНО» и «БА по источникам».</w:t>
      </w:r>
    </w:p>
    <w:p w14:paraId="40A7626B" w14:textId="714880E5" w:rsidR="00AA1541" w:rsidRPr="00BC269F" w:rsidRDefault="00AA1541" w:rsidP="00AA1541">
      <w:pPr>
        <w:pStyle w:val="af"/>
      </w:pPr>
      <w:r w:rsidRPr="00BC269F">
        <w:t xml:space="preserve">После успешного внешнего согласования у документа </w:t>
      </w:r>
      <w:r w:rsidR="006441C0" w:rsidRPr="00BC269F">
        <w:rPr>
          <w:rFonts w:hint="eastAsia"/>
        </w:rPr>
        <w:t>«Бюджетн</w:t>
      </w:r>
      <w:r w:rsidR="006441C0" w:rsidRPr="00431FF0">
        <w:rPr>
          <w:rFonts w:hint="eastAsia"/>
        </w:rPr>
        <w:t>ая</w:t>
      </w:r>
      <w:r w:rsidR="006441C0" w:rsidRPr="00BC269F">
        <w:t xml:space="preserve"> </w:t>
      </w:r>
      <w:r w:rsidR="006441C0" w:rsidRPr="00BC269F">
        <w:rPr>
          <w:rFonts w:hint="eastAsia"/>
        </w:rPr>
        <w:t>роспись</w:t>
      </w:r>
      <w:r w:rsidR="006441C0" w:rsidRPr="00C46B00">
        <w:t>»</w:t>
      </w:r>
      <w:r w:rsidR="006441C0" w:rsidRPr="00636701">
        <w:rPr>
          <w:rFonts w:ascii="Times New Roman Полужирный" w:hAnsi="Times New Roman Полужирный"/>
        </w:rPr>
        <w:t xml:space="preserve"> </w:t>
      </w:r>
      <w:r w:rsidR="006441C0" w:rsidRPr="00431FF0">
        <w:t>(</w:t>
      </w:r>
      <w:r w:rsidR="00282AAC">
        <w:t>ф. 050</w:t>
      </w:r>
      <w:r w:rsidR="006441C0" w:rsidRPr="00431FF0">
        <w:t>1060)»</w:t>
      </w:r>
      <w:r w:rsidRPr="00BC269F">
        <w:t xml:space="preserve"> индикатор внешнего согласования в графе </w:t>
      </w:r>
      <w:r w:rsidR="0057131F">
        <w:t>«Рук. РБС»</w:t>
      </w:r>
      <w:r w:rsidRPr="00BC269F">
        <w:t xml:space="preserve"> отобразится зеленым цветом.</w:t>
      </w:r>
    </w:p>
    <w:p w14:paraId="70776DA6" w14:textId="3B17D6F0" w:rsidR="002D0B16" w:rsidRPr="00BC269F" w:rsidRDefault="008B0A81" w:rsidP="00AA4FC4">
      <w:pPr>
        <w:pStyle w:val="1"/>
        <w:rPr>
          <w:rFonts w:asciiTheme="minorHAnsi" w:hAnsiTheme="minorHAnsi"/>
        </w:rPr>
      </w:pPr>
      <w:bookmarkStart w:id="493" w:name="_Toc82012609"/>
      <w:r w:rsidRPr="00BC269F">
        <w:t>Формирование и утверждение документа «</w:t>
      </w:r>
      <w:r w:rsidR="00D251E9">
        <w:t>БА, ЛБО утверждение которых осуществляется по отдельным решениям</w:t>
      </w:r>
      <w:r w:rsidR="00E040A9" w:rsidRPr="00E040A9">
        <w:t>» (ф. 0501151)</w:t>
      </w:r>
      <w:r w:rsidRPr="00BC269F">
        <w:t>»</w:t>
      </w:r>
      <w:bookmarkEnd w:id="493"/>
    </w:p>
    <w:p w14:paraId="30B65DC9" w14:textId="1C9D80A5" w:rsidR="00EC51E3" w:rsidRPr="00BC269F" w:rsidRDefault="00EC51E3" w:rsidP="00EC51E3">
      <w:pPr>
        <w:pStyle w:val="af"/>
      </w:pPr>
      <w:r w:rsidRPr="00BC269F">
        <w:t>Формирование документа «</w:t>
      </w:r>
      <w:r w:rsidR="00D251E9">
        <w:t>БА, ЛБО утверждение которых осуществляется по отдельным решениям</w:t>
      </w:r>
      <w:r w:rsidR="00E040A9">
        <w:t>»</w:t>
      </w:r>
      <w:r w:rsidR="00E040A9" w:rsidRPr="00E040A9">
        <w:t xml:space="preserve"> (ф.</w:t>
      </w:r>
      <w:r w:rsidR="003257DA">
        <w:t> </w:t>
      </w:r>
      <w:r w:rsidR="00E040A9" w:rsidRPr="00E040A9">
        <w:t>0501151)</w:t>
      </w:r>
      <w:r w:rsidRPr="00BC269F">
        <w:t xml:space="preserve">» осуществляется во вкладке «ЛБО» подраздела «Распределение показателей БА и ЛБО» и </w:t>
      </w:r>
      <w:r w:rsidR="00AC61F8" w:rsidRPr="00BC269F">
        <w:t>в подразделе «Документы РБС»</w:t>
      </w:r>
      <w:r w:rsidR="00AC61F8">
        <w:t xml:space="preserve"> во вкладке «Исходящие»</w:t>
      </w:r>
      <w:r w:rsidRPr="00BC269F">
        <w:t>.</w:t>
      </w:r>
    </w:p>
    <w:p w14:paraId="5F38B1D3" w14:textId="615CEA0B" w:rsidR="00EC51E3" w:rsidRPr="00BC269F" w:rsidRDefault="00EC51E3" w:rsidP="00EC51E3">
      <w:pPr>
        <w:pStyle w:val="af"/>
      </w:pPr>
      <w:r w:rsidRPr="00BC269F">
        <w:t>Утверждение документа «</w:t>
      </w:r>
      <w:r w:rsidR="00D251E9">
        <w:t>БА, ЛБО утверждение которых осуществляется по отдельным решениям</w:t>
      </w:r>
      <w:r w:rsidR="00E040A9">
        <w:t>» (ф</w:t>
      </w:r>
      <w:r w:rsidR="003257DA">
        <w:t>. </w:t>
      </w:r>
      <w:r w:rsidR="00E040A9">
        <w:t>0501151)</w:t>
      </w:r>
      <w:r w:rsidRPr="00BC269F">
        <w:t xml:space="preserve">» осуществляется </w:t>
      </w:r>
      <w:r w:rsidR="00AC61F8" w:rsidRPr="00BC269F">
        <w:t>в подразделе «Документы РБС»</w:t>
      </w:r>
      <w:r w:rsidR="00AC61F8">
        <w:t xml:space="preserve"> во вкладке «Исходящие»</w:t>
      </w:r>
      <w:r w:rsidRPr="00BC269F">
        <w:t>.</w:t>
      </w:r>
    </w:p>
    <w:p w14:paraId="1D0AC246" w14:textId="448B995D" w:rsidR="00EC51E3" w:rsidRPr="00BC269F" w:rsidRDefault="0096340A" w:rsidP="00636701">
      <w:pPr>
        <w:pStyle w:val="2"/>
      </w:pPr>
      <w:bookmarkStart w:id="494" w:name="_Toc82012610"/>
      <w:r w:rsidRPr="00BC269F">
        <w:t>Формирование документа «</w:t>
      </w:r>
      <w:r w:rsidR="00D251E9">
        <w:t>БА, ЛБО утверждение которых осуществляется по отдельным решениям</w:t>
      </w:r>
      <w:r w:rsidR="00E040A9">
        <w:t>» (ф. 0501151)</w:t>
      </w:r>
      <w:r w:rsidRPr="00BC269F">
        <w:t>» во вкладке «ЛБО» подраздела «Распределение показателей БА и ЛБО»</w:t>
      </w:r>
      <w:bookmarkEnd w:id="494"/>
    </w:p>
    <w:p w14:paraId="40CBAA02" w14:textId="3248C3E4" w:rsidR="005368E0" w:rsidRPr="00BC269F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AC61F8">
        <w:rPr>
          <w:lang w:eastAsia="zh-CN"/>
        </w:rPr>
        <w:t>.</w:t>
      </w:r>
    </w:p>
    <w:p w14:paraId="6045D981" w14:textId="72F8B74F" w:rsidR="0096340A" w:rsidRPr="00BC269F" w:rsidRDefault="00FB0DB9" w:rsidP="0096340A">
      <w:pPr>
        <w:pStyle w:val="af"/>
      </w:pPr>
      <w:r>
        <w:t>Для перехода в подраздел</w:t>
      </w:r>
      <w:r w:rsidR="0096340A" w:rsidRPr="00BC269F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96340A" w:rsidRPr="00BC269F">
        <w:rPr>
          <w:bCs/>
        </w:rPr>
        <w:t>Бюджетная роспись и ЛБО (ГРБС)</w:t>
      </w:r>
      <w:r w:rsidR="0096340A" w:rsidRPr="00BC269F">
        <w:t xml:space="preserve">» (2) и в рабочей области </w:t>
      </w:r>
      <w:r w:rsidR="00E21294" w:rsidRPr="00BC269F">
        <w:t xml:space="preserve">одним нажатием левой кнопки мыши </w:t>
      </w:r>
      <w:r w:rsidR="0096340A" w:rsidRPr="00BC269F">
        <w:t>открыть подраздел «Распределение показателей БА и ЛБО» (3) (</w:t>
      </w:r>
      <w:r w:rsidR="004E3EF9" w:rsidRPr="00BC269F">
        <w:fldChar w:fldCharType="begin"/>
      </w:r>
      <w:r w:rsidR="00262D71" w:rsidRPr="00BC269F">
        <w:instrText xml:space="preserve"> REF _Ref470130044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186</w:t>
      </w:r>
      <w:r w:rsidR="004E3EF9" w:rsidRPr="00BC269F">
        <w:fldChar w:fldCharType="end"/>
      </w:r>
      <w:r w:rsidR="0096340A" w:rsidRPr="00BC269F">
        <w:t>).</w:t>
      </w:r>
    </w:p>
    <w:p w14:paraId="72B60E57" w14:textId="631F8041" w:rsidR="0096340A" w:rsidRPr="00BC269F" w:rsidRDefault="00BB0F18" w:rsidP="0096340A">
      <w:pPr>
        <w:pStyle w:val="af0"/>
      </w:pPr>
      <w:r>
        <w:drawing>
          <wp:inline distT="0" distB="0" distL="0" distR="0" wp14:anchorId="66A47DF5" wp14:editId="7294D0AB">
            <wp:extent cx="6120130" cy="3429000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10FB3" w14:textId="4A9D55F3" w:rsidR="0096340A" w:rsidRPr="00BC269F" w:rsidRDefault="001722AE" w:rsidP="00EF1968">
      <w:pPr>
        <w:pStyle w:val="af2"/>
      </w:pPr>
      <w:bookmarkStart w:id="495" w:name="_Ref470130044"/>
      <w:r>
        <w:t>Рисунок </w:t>
      </w:r>
      <w:r w:rsidR="004E3EF9" w:rsidRPr="00BC269F">
        <w:fldChar w:fldCharType="begin"/>
      </w:r>
      <w:r w:rsidR="0096340A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186</w:t>
      </w:r>
      <w:r w:rsidR="004E3EF9" w:rsidRPr="00BC269F">
        <w:fldChar w:fldCharType="end"/>
      </w:r>
      <w:bookmarkEnd w:id="495"/>
      <w:r w:rsidR="0096340A" w:rsidRPr="00BC269F">
        <w:t xml:space="preserve">. </w:t>
      </w:r>
      <w:r w:rsidR="00FB0DB9">
        <w:t>Переход в подраздел</w:t>
      </w:r>
      <w:r w:rsidR="0096340A" w:rsidRPr="00BC269F">
        <w:t xml:space="preserve"> «Распределение показателей БА и ЛБО»</w:t>
      </w:r>
    </w:p>
    <w:p w14:paraId="39D415AD" w14:textId="7FAE2C13" w:rsidR="0096340A" w:rsidRPr="00BC269F" w:rsidRDefault="0096340A" w:rsidP="0096340A">
      <w:pPr>
        <w:pStyle w:val="af"/>
      </w:pPr>
      <w:r w:rsidRPr="00BC269F">
        <w:t xml:space="preserve">В результате откроется подраздел «Распределение показателей БА и ЛБО», в котором необходимо </w:t>
      </w:r>
      <w:r w:rsidR="00B14DBB" w:rsidRPr="00BC269F">
        <w:t xml:space="preserve">выбрать </w:t>
      </w:r>
      <w:r w:rsidR="00B14DBB">
        <w:t>соответствующий бюджетный цикл  и перейти во вкладку</w:t>
      </w:r>
      <w:r w:rsidR="00B14DBB" w:rsidRPr="00BC269F" w:rsidDel="00B14DBB">
        <w:t xml:space="preserve"> </w:t>
      </w:r>
      <w:r w:rsidRPr="00BC269F">
        <w:t>«ЛБО» (</w:t>
      </w:r>
      <w:r w:rsidR="004E3EF9" w:rsidRPr="00BC269F">
        <w:fldChar w:fldCharType="begin"/>
      </w:r>
      <w:r w:rsidR="00262D71" w:rsidRPr="00BC269F">
        <w:instrText xml:space="preserve"> REF _Ref470130050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187</w:t>
      </w:r>
      <w:r w:rsidR="004E3EF9" w:rsidRPr="00BC269F">
        <w:fldChar w:fldCharType="end"/>
      </w:r>
      <w:r w:rsidRPr="00BC269F">
        <w:t>).</w:t>
      </w:r>
    </w:p>
    <w:p w14:paraId="18506AE9" w14:textId="57DDC4D8" w:rsidR="0096340A" w:rsidRPr="00EF1968" w:rsidRDefault="007D7237" w:rsidP="0096340A">
      <w:pPr>
        <w:pStyle w:val="af0"/>
      </w:pPr>
      <w:r>
        <w:drawing>
          <wp:inline distT="0" distB="0" distL="0" distR="0" wp14:anchorId="1A57BD78" wp14:editId="51CD99DE">
            <wp:extent cx="6120130" cy="2070735"/>
            <wp:effectExtent l="0" t="0" r="0" b="571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2370C" w14:textId="5E873E44" w:rsidR="0096340A" w:rsidRPr="00BC269F" w:rsidRDefault="001722AE" w:rsidP="00EF1968">
      <w:pPr>
        <w:pStyle w:val="af2"/>
      </w:pPr>
      <w:bookmarkStart w:id="496" w:name="_Ref470130050"/>
      <w:r>
        <w:t>Рисунок </w:t>
      </w:r>
      <w:r w:rsidR="004E3EF9" w:rsidRPr="00BC269F">
        <w:fldChar w:fldCharType="begin"/>
      </w:r>
      <w:r w:rsidR="0096340A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187</w:t>
      </w:r>
      <w:r w:rsidR="004E3EF9" w:rsidRPr="00BC269F">
        <w:fldChar w:fldCharType="end"/>
      </w:r>
      <w:bookmarkEnd w:id="496"/>
      <w:r w:rsidR="0096340A" w:rsidRPr="00BC269F">
        <w:t>. Подраздел «Распределение показателей БА и ЛБО»</w:t>
      </w:r>
    </w:p>
    <w:p w14:paraId="1BA6AF5D" w14:textId="7880021D" w:rsidR="0096340A" w:rsidRPr="00BC269F" w:rsidRDefault="0096340A" w:rsidP="0096340A">
      <w:pPr>
        <w:pStyle w:val="af"/>
      </w:pPr>
      <w:r w:rsidRPr="00BC269F">
        <w:t xml:space="preserve">Во вкладке «ЛБО» реализована панель инструментов, состоящая из следующих функциональных кнопок и </w:t>
      </w:r>
      <w:r w:rsidR="00371DFE">
        <w:t>области фильтрации</w:t>
      </w:r>
      <w:r w:rsidRPr="00BC269F">
        <w:t xml:space="preserve"> (</w:t>
      </w:r>
      <w:r w:rsidR="004E3EF9" w:rsidRPr="00BC269F">
        <w:fldChar w:fldCharType="begin"/>
      </w:r>
      <w:r w:rsidR="00262D71" w:rsidRPr="00BC269F">
        <w:instrText xml:space="preserve"> REF _Ref470130060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188</w:t>
      </w:r>
      <w:r w:rsidR="004E3EF9" w:rsidRPr="00BC269F">
        <w:fldChar w:fldCharType="end"/>
      </w:r>
      <w:r w:rsidRPr="00BC269F">
        <w:t>):</w:t>
      </w:r>
    </w:p>
    <w:p w14:paraId="580B9C5A" w14:textId="77777777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«Обновить» (1) – обновление страницы;</w:t>
      </w:r>
    </w:p>
    <w:p w14:paraId="507A02FC" w14:textId="77777777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«Реестр» (2):</w:t>
      </w:r>
    </w:p>
    <w:p w14:paraId="73D152AA" w14:textId="34FB606A" w:rsidR="005E1D17" w:rsidRPr="00104A53" w:rsidRDefault="005E1D17" w:rsidP="00EC78B7">
      <w:pPr>
        <w:pStyle w:val="--"/>
      </w:pPr>
      <w:r w:rsidRPr="00104A53">
        <w:rPr>
          <w:i/>
        </w:rPr>
        <w:t>[Условие для финансового обеспечения]</w:t>
      </w:r>
      <w:r w:rsidRPr="00104A53">
        <w:t xml:space="preserve"> – просмотр причины возникновения остатка ЛБО;</w:t>
      </w:r>
    </w:p>
    <w:p w14:paraId="405D2AC9" w14:textId="3DEF3412" w:rsidR="005E1D17" w:rsidRDefault="0095385C" w:rsidP="00EC78B7">
      <w:pPr>
        <w:pStyle w:val="--"/>
      </w:pPr>
      <w:r w:rsidRPr="0095385C">
        <w:rPr>
          <w:i/>
        </w:rPr>
        <w:t>[</w:t>
      </w:r>
      <w:r w:rsidR="005E1D17" w:rsidRPr="00104A53">
        <w:rPr>
          <w:i/>
        </w:rPr>
        <w:t>Распределить/по РБС/ПБС]</w:t>
      </w:r>
      <w:r w:rsidR="005E1D17" w:rsidRPr="00104A53">
        <w:t xml:space="preserve"> – формирование распределения по РБС/ПБС;</w:t>
      </w:r>
    </w:p>
    <w:p w14:paraId="20D515EF" w14:textId="77777777" w:rsidR="00DF6C07" w:rsidRPr="00104A53" w:rsidRDefault="00DF6C07" w:rsidP="00EC78B7">
      <w:pPr>
        <w:pStyle w:val="--"/>
      </w:pPr>
      <w:r w:rsidRPr="00104A53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104A53">
        <w:rPr>
          <w:i/>
        </w:rPr>
        <w:t>]</w:t>
      </w:r>
      <w:r w:rsidRPr="00104A53">
        <w:t xml:space="preserve"> – формирование распределения по </w:t>
      </w:r>
      <w:r>
        <w:t>лицевому счету</w:t>
      </w:r>
      <w:r w:rsidRPr="00104A53">
        <w:t>;</w:t>
      </w:r>
    </w:p>
    <w:p w14:paraId="513F3191" w14:textId="77777777" w:rsidR="005E1D17" w:rsidRPr="00104A53" w:rsidRDefault="005E1D17" w:rsidP="00EC78B7">
      <w:pPr>
        <w:pStyle w:val="--"/>
      </w:pPr>
      <w:r w:rsidRPr="00915B53">
        <w:rPr>
          <w:i/>
        </w:rPr>
        <w:t>[Сформировать документ/«Справка о распределении БА и ЛБО» по учреждениям (РБС)]</w:t>
      </w:r>
      <w:r w:rsidRPr="00104A53">
        <w:t xml:space="preserve"> – формирование Справки о распределении БА и ЛБО РБС;</w:t>
      </w:r>
    </w:p>
    <w:p w14:paraId="005D6BA2" w14:textId="77777777" w:rsidR="005E1D17" w:rsidRPr="00104A53" w:rsidRDefault="005E1D17" w:rsidP="00EC78B7">
      <w:pPr>
        <w:pStyle w:val="--"/>
      </w:pPr>
      <w:r w:rsidRPr="00915B53">
        <w:rPr>
          <w:i/>
        </w:rPr>
        <w:t>[Сформировать документ/«Лимиты бюджетных обязательств» РБС]</w:t>
      </w:r>
      <w:r w:rsidRPr="00104A53">
        <w:t xml:space="preserve"> – формирование лимитов бюджетных обязательств РБС;</w:t>
      </w:r>
    </w:p>
    <w:p w14:paraId="7667F6B7" w14:textId="77777777" w:rsidR="00DF6C07" w:rsidRPr="00104A53" w:rsidRDefault="00DF6C07" w:rsidP="00EC78B7">
      <w:pPr>
        <w:pStyle w:val="--"/>
      </w:pPr>
      <w:r w:rsidRPr="00104A53">
        <w:rPr>
          <w:i/>
        </w:rPr>
        <w:t>[Сформировать документ/«</w:t>
      </w:r>
      <w:r>
        <w:rPr>
          <w:i/>
        </w:rPr>
        <w:t xml:space="preserve">БА, </w:t>
      </w:r>
      <w:r w:rsidRPr="00104A53">
        <w:rPr>
          <w:i/>
        </w:rPr>
        <w:t xml:space="preserve">ЛБО </w:t>
      </w:r>
      <w:r>
        <w:rPr>
          <w:i/>
        </w:rPr>
        <w:t>утверждение которых осуществляется по отдельным решениям</w:t>
      </w:r>
      <w:r w:rsidRPr="00104A53">
        <w:rPr>
          <w:i/>
        </w:rPr>
        <w:t>» (ф. 0501151) (РБС)]</w:t>
      </w:r>
      <w:r w:rsidRPr="00104A53">
        <w:t xml:space="preserve"> – формирование</w:t>
      </w:r>
      <w:r>
        <w:t xml:space="preserve"> бюджетных ассигнований,</w:t>
      </w:r>
      <w:r w:rsidRPr="00104A53">
        <w:t xml:space="preserve"> лимитов бюджетных обязательств </w:t>
      </w:r>
      <w:r>
        <w:t>по расходам, утверждение которых осуществляется по отдельным решениям</w:t>
      </w:r>
      <w:r w:rsidRPr="00104A53">
        <w:t>;</w:t>
      </w:r>
    </w:p>
    <w:p w14:paraId="0CC268C2" w14:textId="04611387" w:rsidR="005E1D17" w:rsidRPr="00104A53" w:rsidRDefault="005E1D17" w:rsidP="00EC78B7">
      <w:pPr>
        <w:pStyle w:val="--"/>
      </w:pPr>
      <w:r w:rsidRPr="00104A53">
        <w:rPr>
          <w:i/>
        </w:rPr>
        <w:t>[Версии/Создать версию]</w:t>
      </w:r>
      <w:r w:rsidRPr="00104A53">
        <w:t xml:space="preserve"> – формирование версии распределения;</w:t>
      </w:r>
    </w:p>
    <w:p w14:paraId="19399CF1" w14:textId="77777777" w:rsidR="005E1D17" w:rsidRPr="00104A53" w:rsidRDefault="005E1D17" w:rsidP="00EC78B7">
      <w:pPr>
        <w:pStyle w:val="--"/>
      </w:pPr>
      <w:r w:rsidRPr="00104A53">
        <w:rPr>
          <w:i/>
        </w:rPr>
        <w:t>[Версии/Удалить версию]</w:t>
      </w:r>
      <w:r w:rsidRPr="00104A53">
        <w:t xml:space="preserve"> – удаление версии распределения;</w:t>
      </w:r>
    </w:p>
    <w:p w14:paraId="52468172" w14:textId="77777777" w:rsidR="005E1D17" w:rsidRPr="00104A53" w:rsidRDefault="005E1D17" w:rsidP="00EC78B7">
      <w:pPr>
        <w:pStyle w:val="--"/>
      </w:pPr>
      <w:r w:rsidRPr="00104A53">
        <w:rPr>
          <w:i/>
        </w:rPr>
        <w:t>[Версии/Просмотр версий]</w:t>
      </w:r>
      <w:r w:rsidRPr="00104A53">
        <w:t xml:space="preserve"> – просмотр версии распределения;</w:t>
      </w:r>
    </w:p>
    <w:p w14:paraId="75E0DF95" w14:textId="77777777" w:rsidR="005E1D17" w:rsidRPr="00104A53" w:rsidRDefault="005E1D17" w:rsidP="00EC78B7">
      <w:pPr>
        <w:pStyle w:val="--"/>
      </w:pPr>
      <w:r w:rsidRPr="00F37378">
        <w:rPr>
          <w:i/>
        </w:rPr>
        <w:t>[</w:t>
      </w:r>
      <w:r w:rsidRPr="00104A53">
        <w:rPr>
          <w:i/>
        </w:rPr>
        <w:t>Удалить строку</w:t>
      </w:r>
      <w:r w:rsidRPr="00F37378">
        <w:rPr>
          <w:i/>
        </w:rPr>
        <w:t>]</w:t>
      </w:r>
      <w:r w:rsidRPr="00104A53">
        <w:rPr>
          <w:i/>
        </w:rPr>
        <w:t xml:space="preserve"> </w:t>
      </w:r>
      <w:r w:rsidRPr="00104A53">
        <w:t>– удаление распределения;</w:t>
      </w:r>
    </w:p>
    <w:p w14:paraId="4EEE49EB" w14:textId="77777777" w:rsidR="005E1D17" w:rsidRDefault="005E1D17" w:rsidP="00EC78B7">
      <w:pPr>
        <w:pStyle w:val="--"/>
      </w:pPr>
      <w:r w:rsidRPr="00104A53">
        <w:rPr>
          <w:i/>
        </w:rPr>
        <w:t>[Пересчет на основании распределений]</w:t>
      </w:r>
      <w:r w:rsidRPr="00104A53">
        <w:t xml:space="preserve"> – осуществляет пересчет данных по графе «Распределено» от подведомственных учреждений;</w:t>
      </w:r>
    </w:p>
    <w:p w14:paraId="3BC0F2DA" w14:textId="1AB28C57" w:rsidR="001E2E49" w:rsidRPr="00104A53" w:rsidRDefault="001E2E49" w:rsidP="00EC78B7">
      <w:pPr>
        <w:pStyle w:val="--"/>
      </w:pPr>
      <w:r w:rsidRPr="001E2E49">
        <w:rPr>
          <w:i/>
        </w:rPr>
        <w:t>[</w:t>
      </w:r>
      <w:r w:rsidRPr="0016007F">
        <w:rPr>
          <w:i/>
        </w:rPr>
        <w:t>Загрузить распределение показателей]</w:t>
      </w:r>
      <w:r w:rsidRPr="0083264C">
        <w:t xml:space="preserve"> – </w:t>
      </w:r>
      <w:r>
        <w:t xml:space="preserve">инструмент для массового распределения средств по подведомственным учреждениям; </w:t>
      </w:r>
    </w:p>
    <w:p w14:paraId="2696A0B4" w14:textId="61DE0805" w:rsidR="005E1D17" w:rsidRDefault="005E1D17" w:rsidP="00EC78B7">
      <w:pPr>
        <w:pStyle w:val="--"/>
      </w:pPr>
      <w:r w:rsidRPr="00104A53">
        <w:rPr>
          <w:i/>
        </w:rPr>
        <w:t>[Очистить распределение]</w:t>
      </w:r>
      <w:r w:rsidRPr="00104A53">
        <w:t xml:space="preserve"> – осуществляет обнуление данных по графе «Распределено» у подведомственных учреждений</w:t>
      </w:r>
      <w:r w:rsidR="00153BA1">
        <w:t xml:space="preserve"> со статусом </w:t>
      </w:r>
      <w:r w:rsidRPr="00104A53">
        <w:t>«Черновик»;</w:t>
      </w:r>
    </w:p>
    <w:p w14:paraId="7EB0799A" w14:textId="165E0F4C" w:rsidR="0016007F" w:rsidRPr="00104A53" w:rsidRDefault="0016007F" w:rsidP="00EC78B7">
      <w:pPr>
        <w:pStyle w:val="--"/>
      </w:pPr>
      <w:r w:rsidRPr="00E43708">
        <w:rPr>
          <w:i/>
        </w:rPr>
        <w:t>[</w:t>
      </w:r>
      <w:r>
        <w:rPr>
          <w:i/>
        </w:rPr>
        <w:t>Произвести реорганизацию учреждений</w:t>
      </w:r>
      <w:r w:rsidRPr="00E43708">
        <w:rPr>
          <w:i/>
        </w:rPr>
        <w:t>]</w:t>
      </w:r>
      <w:r>
        <w:t xml:space="preserve"> – осуществляет закрытие строк на текущую дату, в случае если подведомственное учреждение было реорганизовано;</w:t>
      </w:r>
      <w:r w:rsidRPr="00C86FA7">
        <w:t xml:space="preserve"> </w:t>
      </w:r>
    </w:p>
    <w:p w14:paraId="7B9FD52E" w14:textId="77777777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«Аналитика» (3):</w:t>
      </w:r>
    </w:p>
    <w:p w14:paraId="3DC243F7" w14:textId="33B4A5E8" w:rsidR="005E1D17" w:rsidRPr="00104A53" w:rsidRDefault="005E1D17" w:rsidP="00EC78B7">
      <w:pPr>
        <w:pStyle w:val="--"/>
      </w:pPr>
      <w:r w:rsidRPr="0095385C">
        <w:t>[Распределение показателей по РБС/ПБС]</w:t>
      </w:r>
      <w:r w:rsidRPr="00104A53">
        <w:t xml:space="preserve"> – </w:t>
      </w:r>
      <w:r w:rsidR="00293870" w:rsidRPr="0015690F">
        <w:t>просмотр данных по распределениям в разрезе подведомственных учреждений</w:t>
      </w:r>
      <w:r w:rsidRPr="00104A53">
        <w:t>;</w:t>
      </w:r>
    </w:p>
    <w:p w14:paraId="60B6371E" w14:textId="77777777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«Печать» (4):</w:t>
      </w:r>
    </w:p>
    <w:p w14:paraId="496D5250" w14:textId="344D744C" w:rsidR="005E1D17" w:rsidRPr="00104A53" w:rsidRDefault="005E1D17" w:rsidP="00EC78B7">
      <w:pPr>
        <w:pStyle w:val="--"/>
      </w:pPr>
      <w:r w:rsidRPr="00104A53">
        <w:rPr>
          <w:i/>
        </w:rPr>
        <w:t xml:space="preserve">[Печать реестра] </w:t>
      </w:r>
      <w:r w:rsidRPr="00104A53">
        <w:t xml:space="preserve">– формирование печатной формы </w:t>
      </w:r>
      <w:r w:rsidR="00A025D4">
        <w:t>подраздел</w:t>
      </w:r>
      <w:r w:rsidRPr="00104A53">
        <w:t xml:space="preserve">а с расширением </w:t>
      </w:r>
      <w:r w:rsidRPr="00104A53">
        <w:rPr>
          <w:b/>
        </w:rPr>
        <w:t>*.xls</w:t>
      </w:r>
      <w:r w:rsidRPr="00104A53">
        <w:t>;</w:t>
      </w:r>
    </w:p>
    <w:p w14:paraId="01FBADCB" w14:textId="6D2D1667" w:rsidR="005E1D17" w:rsidRDefault="005E1D17" w:rsidP="00EC78B7">
      <w:pPr>
        <w:pStyle w:val="--"/>
      </w:pPr>
      <w:r w:rsidRPr="00104A53">
        <w:rPr>
          <w:i/>
        </w:rPr>
        <w:t xml:space="preserve">[Печать страницы] </w:t>
      </w:r>
      <w:r w:rsidRPr="00104A53">
        <w:t xml:space="preserve">– формирование печатной формы страницы с расширением </w:t>
      </w:r>
      <w:r w:rsidRPr="00104A53">
        <w:rPr>
          <w:b/>
        </w:rPr>
        <w:t>*.xls</w:t>
      </w:r>
      <w:r w:rsidRPr="00104A53">
        <w:t>;</w:t>
      </w:r>
    </w:p>
    <w:p w14:paraId="75C16AB2" w14:textId="4A524935" w:rsidR="00A755AB" w:rsidRDefault="00A755AB" w:rsidP="00EC78B7">
      <w:pPr>
        <w:pStyle w:val="--"/>
      </w:pPr>
      <w:r w:rsidRPr="00104A53">
        <w:rPr>
          <w:i/>
        </w:rPr>
        <w:t>[</w:t>
      </w:r>
      <w:r>
        <w:rPr>
          <w:i/>
        </w:rPr>
        <w:t>Отчет о дополнительной ана</w:t>
      </w:r>
      <w:r w:rsidR="00812FF7">
        <w:rPr>
          <w:i/>
        </w:rPr>
        <w:t>л</w:t>
      </w:r>
      <w:r>
        <w:rPr>
          <w:i/>
        </w:rPr>
        <w:t>итике</w:t>
      </w:r>
      <w:r w:rsidRPr="00104A53">
        <w:rPr>
          <w:i/>
        </w:rPr>
        <w:t>]</w:t>
      </w:r>
      <w:r>
        <w:rPr>
          <w:i/>
        </w:rPr>
        <w:t xml:space="preserve"> </w:t>
      </w:r>
      <w:r w:rsidRPr="00104A53">
        <w:t>–</w:t>
      </w:r>
      <w:r>
        <w:t xml:space="preserve"> формирование печатной формы отчета о дополнительной аналитике </w:t>
      </w:r>
      <w:r w:rsidRPr="00104A53">
        <w:t xml:space="preserve">с расширением </w:t>
      </w:r>
      <w:r w:rsidRPr="00104A53">
        <w:rPr>
          <w:b/>
        </w:rPr>
        <w:t>*.xls</w:t>
      </w:r>
      <w:r w:rsidRPr="00104A53">
        <w:t>;</w:t>
      </w:r>
    </w:p>
    <w:p w14:paraId="2B167FB2" w14:textId="1A73583C" w:rsidR="00655306" w:rsidRPr="00104A53" w:rsidRDefault="00655306" w:rsidP="00915B53">
      <w:pPr>
        <w:pStyle w:val="-"/>
        <w:rPr>
          <w:snapToGrid w:val="0"/>
        </w:rPr>
      </w:pPr>
      <w:r w:rsidRPr="00104A53">
        <w:rPr>
          <w:snapToGrid w:val="0"/>
        </w:rPr>
        <w:t>«Скрыть распределенные строки» (</w:t>
      </w:r>
      <w:r>
        <w:rPr>
          <w:snapToGrid w:val="0"/>
        </w:rPr>
        <w:t>5</w:t>
      </w:r>
      <w:r w:rsidRPr="00104A53">
        <w:rPr>
          <w:snapToGrid w:val="0"/>
        </w:rPr>
        <w:t xml:space="preserve">) – фильтрация строк </w:t>
      </w:r>
      <w:r w:rsidR="00A025D4">
        <w:t>подраздел</w:t>
      </w:r>
      <w:r w:rsidRPr="00104A53">
        <w:rPr>
          <w:snapToGrid w:val="0"/>
        </w:rPr>
        <w:t>а по полностью распределенным значениям доведенных бюджетных ассигнований</w:t>
      </w:r>
      <w:r>
        <w:rPr>
          <w:snapToGrid w:val="0"/>
        </w:rPr>
        <w:t>;</w:t>
      </w:r>
    </w:p>
    <w:p w14:paraId="637F42B5" w14:textId="77777777" w:rsidR="007E1CB6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«Очистить фильтры» (</w:t>
      </w:r>
      <w:r w:rsidR="00655306">
        <w:rPr>
          <w:snapToGrid w:val="0"/>
        </w:rPr>
        <w:t>6</w:t>
      </w:r>
      <w:r w:rsidRPr="00104A53">
        <w:rPr>
          <w:snapToGrid w:val="0"/>
        </w:rPr>
        <w:t>) – очистка фильтров</w:t>
      </w:r>
      <w:r w:rsidR="007E1CB6">
        <w:rPr>
          <w:snapToGrid w:val="0"/>
        </w:rPr>
        <w:t>;</w:t>
      </w:r>
    </w:p>
    <w:p w14:paraId="50D89271" w14:textId="560CBA5B" w:rsidR="005E1D17" w:rsidRPr="00104A53" w:rsidRDefault="007E1CB6" w:rsidP="00397562">
      <w:pPr>
        <w:pStyle w:val="-"/>
        <w:rPr>
          <w:snapToGrid w:val="0"/>
        </w:rPr>
      </w:pPr>
      <w:r>
        <w:rPr>
          <w:snapToGrid w:val="0"/>
        </w:rPr>
        <w:t xml:space="preserve">«Справочная информация» (7) – </w:t>
      </w:r>
      <w:r w:rsidRPr="0015690F">
        <w:t>содержит информацию о часто задаваемых вопросах.</w:t>
      </w:r>
    </w:p>
    <w:p w14:paraId="074643DC" w14:textId="2190B589" w:rsidR="0096340A" w:rsidRPr="00BC269F" w:rsidRDefault="0096340A">
      <w:pPr>
        <w:pStyle w:val="af"/>
      </w:pPr>
      <w:r w:rsidRPr="00E75A98">
        <w:rPr>
          <w:b/>
        </w:rPr>
        <w:t>Важно!</w:t>
      </w:r>
      <w:r w:rsidRPr="00BC269F">
        <w:t xml:space="preserve"> Панель инструментов содержит перечень функциональных кнопок</w:t>
      </w:r>
      <w:r w:rsidR="00A755AB">
        <w:t>,</w:t>
      </w:r>
      <w:r w:rsidRPr="00BC269F">
        <w:t xml:space="preserve"> соответствующих настройкам ограничений пользователя</w:t>
      </w:r>
      <w:r w:rsidR="00262D71" w:rsidRPr="00BC269F">
        <w:t>.</w:t>
      </w:r>
    </w:p>
    <w:p w14:paraId="2DA5F330" w14:textId="4156169E" w:rsidR="0096340A" w:rsidRPr="00BC269F" w:rsidRDefault="007E1CB6" w:rsidP="0096340A">
      <w:pPr>
        <w:pStyle w:val="af0"/>
      </w:pPr>
      <w:r w:rsidRPr="00551320">
        <w:drawing>
          <wp:inline distT="0" distB="0" distL="0" distR="0" wp14:anchorId="4E7B9093" wp14:editId="0A211B6E">
            <wp:extent cx="6120130" cy="2941089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4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F4EFB" w14:textId="614C88E1" w:rsidR="0096340A" w:rsidRPr="00BC269F" w:rsidRDefault="001722AE" w:rsidP="00EF1968">
      <w:pPr>
        <w:pStyle w:val="af2"/>
      </w:pPr>
      <w:bookmarkStart w:id="497" w:name="_Ref470130060"/>
      <w:r>
        <w:t>Рисунок </w:t>
      </w:r>
      <w:r w:rsidR="004E3EF9" w:rsidRPr="00BC269F">
        <w:fldChar w:fldCharType="begin"/>
      </w:r>
      <w:r w:rsidR="0096340A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188</w:t>
      </w:r>
      <w:r w:rsidR="004E3EF9" w:rsidRPr="00BC269F">
        <w:fldChar w:fldCharType="end"/>
      </w:r>
      <w:bookmarkEnd w:id="497"/>
      <w:r w:rsidR="0096340A" w:rsidRPr="00BC269F">
        <w:t>. Функциональные кнопки вкладки «ЛБО»</w:t>
      </w:r>
    </w:p>
    <w:p w14:paraId="1335C529" w14:textId="78458CD3" w:rsidR="00F335A4" w:rsidRPr="00BC269F" w:rsidRDefault="00F335A4" w:rsidP="00F335A4">
      <w:pPr>
        <w:pStyle w:val="af"/>
        <w:rPr>
          <w:b/>
        </w:rPr>
      </w:pPr>
      <w:r w:rsidRPr="00BC269F">
        <w:t>В левой области окна реализован</w:t>
      </w:r>
      <w:r w:rsidR="00371DFE">
        <w:t>а область фильтрации</w:t>
      </w:r>
      <w:r w:rsidRPr="00BC269F">
        <w:t>, работа с которым осуществляется согласно описанию п.п.</w:t>
      </w:r>
      <w:r w:rsidR="002A3EAB">
        <w:t> </w:t>
      </w:r>
      <w:r w:rsidR="00AA1541" w:rsidRPr="00BC269F">
        <w:fldChar w:fldCharType="begin"/>
      </w:r>
      <w:r w:rsidR="00AA1541" w:rsidRPr="00BC269F">
        <w:instrText xml:space="preserve"> REF _Ref470119357 \r \h </w:instrText>
      </w:r>
      <w:r w:rsidR="00AA1541" w:rsidRPr="00BC269F">
        <w:fldChar w:fldCharType="separate"/>
      </w:r>
      <w:r w:rsidR="00D23FC4">
        <w:t>3.1.1</w:t>
      </w:r>
      <w:r w:rsidR="00AA1541" w:rsidRPr="00BC269F">
        <w:fldChar w:fldCharType="end"/>
      </w:r>
      <w:r w:rsidR="00794CF4">
        <w:t> </w:t>
      </w:r>
      <w:r w:rsidRPr="00BC269F">
        <w:t>настоящего руководства пользователя.</w:t>
      </w:r>
    </w:p>
    <w:p w14:paraId="10D95E6F" w14:textId="0FEBEBBE" w:rsidR="0096340A" w:rsidRPr="00BC269F" w:rsidRDefault="0096340A" w:rsidP="0096340A">
      <w:pPr>
        <w:pStyle w:val="af"/>
      </w:pPr>
      <w:r w:rsidRPr="00BC269F">
        <w:t xml:space="preserve">Для </w:t>
      </w:r>
      <w:r w:rsidR="00EE2F41">
        <w:t>формирования</w:t>
      </w:r>
      <w:r w:rsidRPr="00BC269F">
        <w:t xml:space="preserve"> документ</w:t>
      </w:r>
      <w:r w:rsidR="00EE2F41">
        <w:t>а</w:t>
      </w:r>
      <w:r w:rsidRPr="00BC269F">
        <w:t xml:space="preserve"> «Лимиты бюджетных обязательств финансовое обеспечение которых осуществляется при выполнении условий РБС», необходимо нажать на кнопку «Реестр» и выбрать пункт </w:t>
      </w:r>
      <w:r w:rsidRPr="00BC269F">
        <w:rPr>
          <w:i/>
        </w:rPr>
        <w:t>[</w:t>
      </w:r>
      <w:r w:rsidR="002A3EAB" w:rsidRPr="00BC269F">
        <w:rPr>
          <w:i/>
        </w:rPr>
        <w:t>Сформировать документ/</w:t>
      </w:r>
      <w:r w:rsidR="002A3EAB">
        <w:rPr>
          <w:i/>
        </w:rPr>
        <w:t>«</w:t>
      </w:r>
      <w:r w:rsidR="00D251E9">
        <w:rPr>
          <w:i/>
        </w:rPr>
        <w:t>БА, ЛБО утверждение которых осуществляется по отдельным решениям</w:t>
      </w:r>
      <w:r w:rsidR="002A3EAB">
        <w:rPr>
          <w:i/>
        </w:rPr>
        <w:t>»</w:t>
      </w:r>
      <w:r w:rsidR="002A3EAB" w:rsidRPr="002A3EAB">
        <w:rPr>
          <w:i/>
        </w:rPr>
        <w:t xml:space="preserve"> (ф.</w:t>
      </w:r>
      <w:r w:rsidR="002A3EAB">
        <w:rPr>
          <w:i/>
        </w:rPr>
        <w:t> </w:t>
      </w:r>
      <w:r w:rsidR="002A3EAB" w:rsidRPr="002A3EAB">
        <w:rPr>
          <w:i/>
        </w:rPr>
        <w:t>0501151) (РБС)</w:t>
      </w:r>
      <w:r w:rsidRPr="00BC269F">
        <w:rPr>
          <w:i/>
        </w:rPr>
        <w:t>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_Ref469095864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189</w:t>
      </w:r>
      <w:r w:rsidR="004E3EF9" w:rsidRPr="00BC269F">
        <w:fldChar w:fldCharType="end"/>
      </w:r>
      <w:r w:rsidRPr="00BC269F">
        <w:t>).</w:t>
      </w:r>
    </w:p>
    <w:p w14:paraId="7E088610" w14:textId="764EAFDC" w:rsidR="0096340A" w:rsidRPr="00BC269F" w:rsidRDefault="0096340A" w:rsidP="0096340A">
      <w:pPr>
        <w:pStyle w:val="af"/>
      </w:pPr>
      <w:r w:rsidRPr="00BC269F">
        <w:rPr>
          <w:b/>
        </w:rPr>
        <w:t>Важно!</w:t>
      </w:r>
      <w:r w:rsidRPr="00BC269F">
        <w:t xml:space="preserve"> Пункт </w:t>
      </w:r>
      <w:r w:rsidRPr="00BC269F">
        <w:rPr>
          <w:i/>
        </w:rPr>
        <w:t>[Сформировать документ/</w:t>
      </w:r>
      <w:r w:rsidR="002A3EAB">
        <w:rPr>
          <w:i/>
        </w:rPr>
        <w:t>«</w:t>
      </w:r>
      <w:r w:rsidR="00D251E9">
        <w:rPr>
          <w:i/>
        </w:rPr>
        <w:t>БА, ЛБО утверждение которых осуществляется по отдельным решениям</w:t>
      </w:r>
      <w:r w:rsidR="002A3EAB">
        <w:rPr>
          <w:i/>
        </w:rPr>
        <w:t>»</w:t>
      </w:r>
      <w:r w:rsidR="002A3EAB" w:rsidRPr="002A3EAB">
        <w:rPr>
          <w:i/>
        </w:rPr>
        <w:t xml:space="preserve"> (ф.</w:t>
      </w:r>
      <w:r w:rsidR="002A3EAB">
        <w:rPr>
          <w:i/>
        </w:rPr>
        <w:t> </w:t>
      </w:r>
      <w:r w:rsidR="002A3EAB" w:rsidRPr="002A3EAB">
        <w:rPr>
          <w:i/>
        </w:rPr>
        <w:t>0501151) (РБС)</w:t>
      </w:r>
      <w:r w:rsidRPr="00BC269F">
        <w:rPr>
          <w:i/>
        </w:rPr>
        <w:t>]</w:t>
      </w:r>
      <w:r w:rsidRPr="00BC269F">
        <w:t xml:space="preserve"> активен для выбора, при условии, что организация оператора является не корневым учреждением, имеющий дочерние </w:t>
      </w:r>
      <w:r w:rsidR="00F51DA0" w:rsidRPr="00BC269F">
        <w:t>учреждения</w:t>
      </w:r>
      <w:r w:rsidRPr="00BC269F">
        <w:t>, в Сводном реестре учреждений.</w:t>
      </w:r>
    </w:p>
    <w:p w14:paraId="280C076E" w14:textId="68BF84C1" w:rsidR="0096340A" w:rsidRPr="00BC269F" w:rsidRDefault="00D76F91" w:rsidP="0096340A">
      <w:pPr>
        <w:pStyle w:val="af0"/>
      </w:pPr>
      <w:r>
        <w:drawing>
          <wp:inline distT="0" distB="0" distL="0" distR="0" wp14:anchorId="21A364D8" wp14:editId="2DE90180">
            <wp:extent cx="6120130" cy="287655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5C4ED" w14:textId="3090B7C9" w:rsidR="0096340A" w:rsidRPr="00BC269F" w:rsidRDefault="001722AE" w:rsidP="0096340A">
      <w:pPr>
        <w:pStyle w:val="af2"/>
        <w:rPr>
          <w:i/>
        </w:rPr>
      </w:pPr>
      <w:bookmarkStart w:id="498" w:name="_Ref469095864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189</w:t>
      </w:r>
      <w:r w:rsidR="004E3EF9" w:rsidRPr="00BC269F">
        <w:rPr>
          <w:noProof/>
        </w:rPr>
        <w:fldChar w:fldCharType="end"/>
      </w:r>
      <w:bookmarkEnd w:id="498"/>
      <w:r w:rsidR="0096340A" w:rsidRPr="00BC269F">
        <w:t xml:space="preserve">. </w:t>
      </w:r>
      <w:r w:rsidR="000F5B38">
        <w:t xml:space="preserve">Формирование документа </w:t>
      </w:r>
      <w:r w:rsidR="000F5B38" w:rsidRPr="000F5B38">
        <w:t>«</w:t>
      </w:r>
      <w:r w:rsidR="00D251E9" w:rsidRPr="000F5B38">
        <w:t>БА, ЛБО утверждение которых осуществляется по отдельным решениям</w:t>
      </w:r>
      <w:r w:rsidR="002A3EAB" w:rsidRPr="000F5B38">
        <w:t>» (ф. 0501151) (РБС)</w:t>
      </w:r>
      <w:r w:rsidR="000F5B38">
        <w:t>»</w:t>
      </w:r>
    </w:p>
    <w:p w14:paraId="56E09A41" w14:textId="5EFBD4EB" w:rsidR="0096340A" w:rsidRPr="00BC269F" w:rsidRDefault="0096340A" w:rsidP="0096340A">
      <w:pPr>
        <w:pStyle w:val="af"/>
      </w:pPr>
      <w:r w:rsidRPr="00BC269F">
        <w:t xml:space="preserve">После этого </w:t>
      </w:r>
      <w:r w:rsidR="00A00974">
        <w:t>отобразится</w:t>
      </w:r>
      <w:r w:rsidR="00A00974" w:rsidRPr="00BC269F">
        <w:t xml:space="preserve"> </w:t>
      </w:r>
      <w:r w:rsidRPr="00BC269F">
        <w:t>системное сообщение</w:t>
      </w:r>
      <w:r w:rsidR="00A00974">
        <w:t>, информирующее</w:t>
      </w:r>
      <w:r w:rsidRPr="00BC269F">
        <w:t xml:space="preserve"> о</w:t>
      </w:r>
      <w:r w:rsidR="00A00974">
        <w:t>б успешном создании</w:t>
      </w:r>
      <w:r w:rsidRPr="00BC269F">
        <w:t xml:space="preserve"> документ</w:t>
      </w:r>
      <w:r w:rsidR="00A00974">
        <w:t>а</w:t>
      </w:r>
      <w:r w:rsidRPr="00BC269F">
        <w:t xml:space="preserve"> </w:t>
      </w:r>
      <w:r w:rsidR="002A3EAB" w:rsidRPr="00BC269F">
        <w:t>«</w:t>
      </w:r>
      <w:r w:rsidR="00D251E9">
        <w:t>БА, ЛБО</w:t>
      </w:r>
      <w:r w:rsidR="00563AE3">
        <w:t>,</w:t>
      </w:r>
      <w:r w:rsidR="00D251E9">
        <w:t xml:space="preserve"> утверждение которых осуществляется по отдельным решениям</w:t>
      </w:r>
      <w:r w:rsidR="002A3EAB" w:rsidRPr="00E040A9">
        <w:rPr>
          <w:rFonts w:ascii="Times New Roman Полужирный" w:hAnsi="Times New Roman Полужирный"/>
        </w:rPr>
        <w:t>»</w:t>
      </w:r>
      <w:r w:rsidR="00636701">
        <w:t xml:space="preserve"> (ф. </w:t>
      </w:r>
      <w:r w:rsidR="002A3EAB" w:rsidRPr="00E040A9">
        <w:t>0501151)</w:t>
      </w:r>
      <w:r w:rsidR="002A3EAB" w:rsidRPr="00BC269F">
        <w:t>»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_Ref469095870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190</w:t>
      </w:r>
      <w:r w:rsidR="004E3EF9" w:rsidRPr="00BC269F">
        <w:fldChar w:fldCharType="end"/>
      </w:r>
      <w:r w:rsidRPr="00BC269F">
        <w:t>).</w:t>
      </w:r>
    </w:p>
    <w:p w14:paraId="018A87A8" w14:textId="39C46653" w:rsidR="0096340A" w:rsidRPr="00BC269F" w:rsidRDefault="00097348" w:rsidP="0096340A">
      <w:pPr>
        <w:pStyle w:val="af0"/>
      </w:pPr>
      <w:r>
        <w:drawing>
          <wp:inline distT="0" distB="0" distL="0" distR="0" wp14:anchorId="3F58D194" wp14:editId="4D6CF906">
            <wp:extent cx="2942857" cy="147619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942857" cy="1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8AF" w:rsidRPr="000E1DB6" w:rsidDel="00563AE3">
        <w:t xml:space="preserve"> </w:t>
      </w:r>
    </w:p>
    <w:p w14:paraId="3A82FBEB" w14:textId="7E241FFF" w:rsidR="0096340A" w:rsidRPr="00BC269F" w:rsidRDefault="001722AE" w:rsidP="00EF1968">
      <w:pPr>
        <w:pStyle w:val="af2"/>
      </w:pPr>
      <w:bookmarkStart w:id="499" w:name="_Ref469095870"/>
      <w:r>
        <w:t>Рисунок </w:t>
      </w:r>
      <w:r w:rsidR="004E3EF9" w:rsidRPr="00BC269F">
        <w:fldChar w:fldCharType="begin"/>
      </w:r>
      <w:r w:rsidR="0096340A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190</w:t>
      </w:r>
      <w:r w:rsidR="004E3EF9" w:rsidRPr="00BC269F">
        <w:fldChar w:fldCharType="end"/>
      </w:r>
      <w:bookmarkEnd w:id="499"/>
      <w:r w:rsidR="0096340A" w:rsidRPr="00BC269F">
        <w:t>. Системное сообщение</w:t>
      </w:r>
    </w:p>
    <w:p w14:paraId="60021ADD" w14:textId="38F3BA38" w:rsidR="00ED78AF" w:rsidRDefault="00ED78AF" w:rsidP="0096340A">
      <w:pPr>
        <w:pStyle w:val="af"/>
      </w:pPr>
      <w:r w:rsidRPr="00BC269F">
        <w:t>Для закрытия документа необходим</w:t>
      </w:r>
      <w:r>
        <w:t>о нажать на кнопку «Закрыть».</w:t>
      </w:r>
    </w:p>
    <w:p w14:paraId="4E072F94" w14:textId="66A7FFFB" w:rsidR="0096340A" w:rsidRPr="00BC269F" w:rsidRDefault="0096340A" w:rsidP="0096340A">
      <w:pPr>
        <w:pStyle w:val="af"/>
      </w:pPr>
      <w:r w:rsidRPr="00BC269F">
        <w:t>В результате выбора просмотра документа откроется окно «Документ «Лимиты бюджетных обязательств финансовое обеспечение которых осуществляется при выполнении условий» (</w:t>
      </w:r>
      <w:r w:rsidR="004E3EF9" w:rsidRPr="00BC269F">
        <w:fldChar w:fldCharType="begin"/>
      </w:r>
      <w:r w:rsidRPr="00BC269F">
        <w:instrText xml:space="preserve"> REF _Ref469095874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191</w:t>
      </w:r>
      <w:r w:rsidR="004E3EF9" w:rsidRPr="00BC269F">
        <w:fldChar w:fldCharType="end"/>
      </w:r>
      <w:r w:rsidRPr="00BC269F">
        <w:t>).</w:t>
      </w:r>
    </w:p>
    <w:p w14:paraId="04B91178" w14:textId="4D620ED7" w:rsidR="0096340A" w:rsidRPr="00BC269F" w:rsidRDefault="00097348" w:rsidP="0096340A">
      <w:pPr>
        <w:pStyle w:val="af0"/>
      </w:pPr>
      <w:r>
        <w:drawing>
          <wp:inline distT="0" distB="0" distL="0" distR="0" wp14:anchorId="097F1781" wp14:editId="26316499">
            <wp:extent cx="6120130" cy="206375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FCDC2" w14:textId="56141D52" w:rsidR="0096340A" w:rsidRPr="00BC269F" w:rsidRDefault="001722AE" w:rsidP="00EF1968">
      <w:pPr>
        <w:pStyle w:val="af2"/>
      </w:pPr>
      <w:bookmarkStart w:id="500" w:name="_Ref469095874"/>
      <w:r>
        <w:t>Рисунок </w:t>
      </w:r>
      <w:r w:rsidR="004E3EF9" w:rsidRPr="00BC269F">
        <w:fldChar w:fldCharType="begin"/>
      </w:r>
      <w:r w:rsidR="0096340A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191</w:t>
      </w:r>
      <w:r w:rsidR="004E3EF9" w:rsidRPr="00BC269F">
        <w:fldChar w:fldCharType="end"/>
      </w:r>
      <w:bookmarkEnd w:id="500"/>
      <w:r w:rsidR="0096340A" w:rsidRPr="00BC269F">
        <w:t>. Окно «Документ «Лимиты бюджетных обязательств финансовое обеспечение которых осуществляется при выполнении условий»</w:t>
      </w:r>
    </w:p>
    <w:p w14:paraId="06E568EA" w14:textId="0CB99A18" w:rsidR="0096340A" w:rsidRPr="00BC269F" w:rsidRDefault="0096340A" w:rsidP="0096340A">
      <w:pPr>
        <w:pStyle w:val="af"/>
      </w:pPr>
      <w:r w:rsidRPr="00BC269F">
        <w:t>Для закрытия окна необходимо нажать на кнопку «Закрыть» (</w:t>
      </w:r>
      <w:r w:rsidR="004E3EF9" w:rsidRPr="00BC269F">
        <w:fldChar w:fldCharType="begin"/>
      </w:r>
      <w:r w:rsidRPr="00BC269F">
        <w:instrText xml:space="preserve"> REF _Ref469095879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192</w:t>
      </w:r>
      <w:r w:rsidR="004E3EF9" w:rsidRPr="00BC269F">
        <w:fldChar w:fldCharType="end"/>
      </w:r>
      <w:r w:rsidRPr="00BC269F">
        <w:t>).</w:t>
      </w:r>
    </w:p>
    <w:p w14:paraId="29F69FE4" w14:textId="6EEB016B" w:rsidR="0096340A" w:rsidRPr="000E1DB6" w:rsidRDefault="00097348" w:rsidP="0096340A">
      <w:pPr>
        <w:pStyle w:val="af0"/>
      </w:pPr>
      <w:r>
        <w:drawing>
          <wp:inline distT="0" distB="0" distL="0" distR="0" wp14:anchorId="5083CE64" wp14:editId="481C0182">
            <wp:extent cx="6120130" cy="206375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0C138" w14:textId="4759544C" w:rsidR="0096340A" w:rsidRPr="00BC269F" w:rsidRDefault="001722AE" w:rsidP="0096340A">
      <w:pPr>
        <w:pStyle w:val="af2"/>
      </w:pPr>
      <w:bookmarkStart w:id="501" w:name="_Ref469095879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192</w:t>
      </w:r>
      <w:r w:rsidR="004E3EF9" w:rsidRPr="00BC269F">
        <w:rPr>
          <w:noProof/>
        </w:rPr>
        <w:fldChar w:fldCharType="end"/>
      </w:r>
      <w:bookmarkEnd w:id="501"/>
      <w:r w:rsidR="0096340A" w:rsidRPr="00BC269F">
        <w:t xml:space="preserve">. </w:t>
      </w:r>
      <w:r w:rsidR="000F5B38">
        <w:t>Закрытие окна</w:t>
      </w:r>
    </w:p>
    <w:p w14:paraId="375CC881" w14:textId="22F628C5" w:rsidR="0096340A" w:rsidRPr="00BC269F" w:rsidRDefault="0096340A" w:rsidP="00E367DE">
      <w:pPr>
        <w:pStyle w:val="af"/>
      </w:pPr>
      <w:r w:rsidRPr="00BC269F">
        <w:t xml:space="preserve">В результате в </w:t>
      </w:r>
      <w:r w:rsidR="00A025D4">
        <w:t>подраздел</w:t>
      </w:r>
      <w:r w:rsidRPr="00BC269F">
        <w:t xml:space="preserve">е документов РБС добавится документ </w:t>
      </w:r>
      <w:r w:rsidR="007D35E0">
        <w:t>«</w:t>
      </w:r>
      <w:r w:rsidR="00D251E9">
        <w:t>БА, ЛБО утверждение которых осуществляется по отдельным решениям</w:t>
      </w:r>
      <w:r w:rsidR="007D35E0">
        <w:t>» (ф.</w:t>
      </w:r>
      <w:r w:rsidR="00636701">
        <w:t> </w:t>
      </w:r>
      <w:r w:rsidR="007D35E0">
        <w:t>0501151)»</w:t>
      </w:r>
      <w:r w:rsidRPr="00BC269F">
        <w:t xml:space="preserve"> со статусом «Черновик»</w:t>
      </w:r>
      <w:r w:rsidR="009806E7">
        <w:t>.</w:t>
      </w:r>
    </w:p>
    <w:p w14:paraId="7D84C491" w14:textId="4D95F9F4" w:rsidR="00EC51E3" w:rsidRPr="00BC269F" w:rsidRDefault="0096340A" w:rsidP="00636701">
      <w:pPr>
        <w:pStyle w:val="2"/>
      </w:pPr>
      <w:bookmarkStart w:id="502" w:name="_Toc82012611"/>
      <w:r w:rsidRPr="00BC269F">
        <w:t>Формирование документа «</w:t>
      </w:r>
      <w:r w:rsidR="00D251E9">
        <w:t>БА, ЛБО</w:t>
      </w:r>
      <w:r w:rsidR="00A65EBE">
        <w:t>,</w:t>
      </w:r>
      <w:r w:rsidR="00D251E9">
        <w:t xml:space="preserve"> утверждение которых осуществляется по отдельным решениям</w:t>
      </w:r>
      <w:r w:rsidR="00E040A9">
        <w:t>» (ф.</w:t>
      </w:r>
      <w:r w:rsidR="00856CA1">
        <w:t> </w:t>
      </w:r>
      <w:r w:rsidR="00E040A9">
        <w:t>0501151)</w:t>
      </w:r>
      <w:r w:rsidRPr="00BC269F">
        <w:t>» в подразделе «Документы РБС»</w:t>
      </w:r>
      <w:bookmarkEnd w:id="502"/>
    </w:p>
    <w:p w14:paraId="6975E85B" w14:textId="007B9CC8" w:rsidR="005368E0" w:rsidRPr="00BC269F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636701">
        <w:rPr>
          <w:lang w:eastAsia="zh-CN"/>
        </w:rPr>
        <w:t>.</w:t>
      </w:r>
    </w:p>
    <w:p w14:paraId="6B5FEAA9" w14:textId="485A4A1F" w:rsidR="0096340A" w:rsidRPr="00BC269F" w:rsidRDefault="0096340A" w:rsidP="0096340A">
      <w:pPr>
        <w:pStyle w:val="af"/>
      </w:pPr>
      <w:r w:rsidRPr="00BC269F">
        <w:t xml:space="preserve">Для перехода в </w:t>
      </w:r>
      <w:r w:rsidR="0096786A">
        <w:t>подраздел</w:t>
      </w:r>
      <w:r w:rsidR="0096786A" w:rsidRPr="00BC269F">
        <w:t xml:space="preserve"> </w:t>
      </w:r>
      <w:r w:rsidR="0096786A">
        <w:t>«Документы</w:t>
      </w:r>
      <w:r w:rsidR="0096786A" w:rsidRPr="00BC269F">
        <w:t xml:space="preserve"> </w:t>
      </w:r>
      <w:r w:rsidRPr="00BC269F">
        <w:t>РБС</w:t>
      </w:r>
      <w:r w:rsidR="0096786A">
        <w:t>»</w:t>
      </w:r>
      <w:r w:rsidRPr="00BC269F">
        <w:t xml:space="preserve"> необходимо в главном окне Системы выбрать вкладку «Меню» (1), в открывшейся колонке выбрать раздел «</w:t>
      </w:r>
      <w:r w:rsidRPr="00BC269F">
        <w:rPr>
          <w:bCs/>
        </w:rPr>
        <w:t>Бюджетная роспись и ЛБО (ГРБС)</w:t>
      </w:r>
      <w:r w:rsidRPr="00BC269F">
        <w:t>» (2) и</w:t>
      </w:r>
      <w:r w:rsidR="00A65EBE">
        <w:t xml:space="preserve"> </w:t>
      </w:r>
      <w:r w:rsidR="00A65EBE" w:rsidRPr="00BC269F">
        <w:t>одним нажатием левой кнопки мыши</w:t>
      </w:r>
      <w:r w:rsidRPr="00BC269F">
        <w:t xml:space="preserve"> открыть подраздел «Документы РБС» (3)(</w:t>
      </w:r>
      <w:r w:rsidR="004E3EF9" w:rsidRPr="00BC269F">
        <w:fldChar w:fldCharType="begin"/>
      </w:r>
      <w:r w:rsidR="00262D71" w:rsidRPr="00BC269F">
        <w:instrText xml:space="preserve"> REF _Ref470130098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193</w:t>
      </w:r>
      <w:r w:rsidR="004E3EF9" w:rsidRPr="00BC269F">
        <w:fldChar w:fldCharType="end"/>
      </w:r>
      <w:r w:rsidRPr="00BC269F">
        <w:t>).</w:t>
      </w:r>
    </w:p>
    <w:p w14:paraId="59BA3C0C" w14:textId="34FC86D4" w:rsidR="0096340A" w:rsidRPr="00BC269F" w:rsidRDefault="007134AF" w:rsidP="0096340A">
      <w:pPr>
        <w:pStyle w:val="af0"/>
      </w:pPr>
      <w:r>
        <w:drawing>
          <wp:inline distT="0" distB="0" distL="0" distR="0" wp14:anchorId="3112479F" wp14:editId="67EA738C">
            <wp:extent cx="6120130" cy="3258185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E6C81" w14:textId="4ADA538A" w:rsidR="0096340A" w:rsidRPr="00BC269F" w:rsidRDefault="001722AE" w:rsidP="0096340A">
      <w:pPr>
        <w:pStyle w:val="af2"/>
      </w:pPr>
      <w:bookmarkStart w:id="503" w:name="_Ref470130098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193</w:t>
      </w:r>
      <w:r w:rsidR="004E3EF9" w:rsidRPr="00BC269F">
        <w:rPr>
          <w:noProof/>
        </w:rPr>
        <w:fldChar w:fldCharType="end"/>
      </w:r>
      <w:bookmarkEnd w:id="503"/>
      <w:r w:rsidR="0096340A" w:rsidRPr="00BC269F">
        <w:t>. Переход в подраздел «Документы РБС»</w:t>
      </w:r>
    </w:p>
    <w:p w14:paraId="50B56A07" w14:textId="71AB4C5E" w:rsidR="0096340A" w:rsidRPr="00BC269F" w:rsidRDefault="00AC61F8" w:rsidP="0096340A">
      <w:pPr>
        <w:pStyle w:val="af"/>
      </w:pPr>
      <w:r w:rsidRPr="00BC269F">
        <w:t xml:space="preserve">В результате откроется подраздел «Документы РБС», </w:t>
      </w:r>
      <w:r w:rsidRPr="00BC52AB">
        <w:t xml:space="preserve">в котором необходимо </w:t>
      </w:r>
      <w:r w:rsidR="00B14DBB" w:rsidRPr="00BC269F">
        <w:t xml:space="preserve">выбрать </w:t>
      </w:r>
      <w:r w:rsidR="00B14DBB">
        <w:t>соответствующий бюджетный цикл  и перейти во вкладку</w:t>
      </w:r>
      <w:r w:rsidR="00B14DBB" w:rsidRPr="00BC52AB" w:rsidDel="00B14DBB">
        <w:t xml:space="preserve"> </w:t>
      </w:r>
      <w:r w:rsidRPr="00BC52AB">
        <w:t>«</w:t>
      </w:r>
      <w:r>
        <w:t>Исходящие</w:t>
      </w:r>
      <w:r w:rsidRPr="00BC52AB">
        <w:t xml:space="preserve">» </w:t>
      </w:r>
      <w:r w:rsidR="0096340A" w:rsidRPr="00BC269F">
        <w:t>(</w:t>
      </w:r>
      <w:r w:rsidR="004E3EF9" w:rsidRPr="00BC269F">
        <w:fldChar w:fldCharType="begin"/>
      </w:r>
      <w:r w:rsidR="00262D71" w:rsidRPr="00BC269F">
        <w:instrText xml:space="preserve"> REF _Ref470130104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194</w:t>
      </w:r>
      <w:r w:rsidR="004E3EF9" w:rsidRPr="00BC269F">
        <w:fldChar w:fldCharType="end"/>
      </w:r>
      <w:r w:rsidR="0096340A" w:rsidRPr="00BC269F">
        <w:t>).</w:t>
      </w:r>
    </w:p>
    <w:p w14:paraId="5AB16E3A" w14:textId="454CF782" w:rsidR="0096340A" w:rsidRPr="000E1DB6" w:rsidRDefault="003C749F" w:rsidP="0096340A">
      <w:pPr>
        <w:pStyle w:val="af0"/>
      </w:pPr>
      <w:r>
        <w:drawing>
          <wp:inline distT="0" distB="0" distL="0" distR="0" wp14:anchorId="34C01742" wp14:editId="16890701">
            <wp:extent cx="6120130" cy="1787525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EBE" w:rsidRPr="000E1DB6" w:rsidDel="00A65EBE">
        <w:t xml:space="preserve"> </w:t>
      </w:r>
    </w:p>
    <w:p w14:paraId="63DE7F2F" w14:textId="539D9C52" w:rsidR="0096340A" w:rsidRPr="00BC269F" w:rsidRDefault="001722AE" w:rsidP="00EF1968">
      <w:pPr>
        <w:pStyle w:val="af2"/>
      </w:pPr>
      <w:bookmarkStart w:id="504" w:name="_Ref470130104"/>
      <w:r>
        <w:t>Рисунок </w:t>
      </w:r>
      <w:r w:rsidR="004E3EF9" w:rsidRPr="00BC269F">
        <w:fldChar w:fldCharType="begin"/>
      </w:r>
      <w:r w:rsidR="0096340A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194</w:t>
      </w:r>
      <w:r w:rsidR="004E3EF9" w:rsidRPr="00BC269F">
        <w:fldChar w:fldCharType="end"/>
      </w:r>
      <w:bookmarkEnd w:id="504"/>
      <w:r w:rsidR="0096340A" w:rsidRPr="00BC269F">
        <w:t>. Подраздел «Документы РБС»</w:t>
      </w:r>
      <w:r w:rsidR="0037376C">
        <w:t xml:space="preserve">, вкладка </w:t>
      </w:r>
      <w:r w:rsidR="00AC61F8">
        <w:t>«</w:t>
      </w:r>
      <w:r w:rsidR="0037376C">
        <w:t>Исходящие</w:t>
      </w:r>
      <w:r w:rsidR="00AC61F8">
        <w:t>»</w:t>
      </w:r>
    </w:p>
    <w:p w14:paraId="6A378541" w14:textId="3DFDBD8D" w:rsidR="00D61093" w:rsidRPr="00BC269F" w:rsidRDefault="0096340A" w:rsidP="00D61093">
      <w:pPr>
        <w:pStyle w:val="af"/>
      </w:pPr>
      <w:r w:rsidRPr="00BC269F">
        <w:t xml:space="preserve">Для работы </w:t>
      </w:r>
      <w:r w:rsidR="0037376C" w:rsidRPr="00BC269F">
        <w:t>с</w:t>
      </w:r>
      <w:r w:rsidR="00A65EBE">
        <w:t>о</w:t>
      </w:r>
      <w:r w:rsidR="0037376C">
        <w:t xml:space="preserve"> вкладкой </w:t>
      </w:r>
      <w:r w:rsidR="009806E7">
        <w:t>«</w:t>
      </w:r>
      <w:r w:rsidR="0037376C">
        <w:t>Исходящие</w:t>
      </w:r>
      <w:r w:rsidR="009806E7">
        <w:t>»</w:t>
      </w:r>
      <w:r w:rsidR="0037376C">
        <w:t xml:space="preserve"> </w:t>
      </w:r>
      <w:r w:rsidRPr="00BC269F">
        <w:t>в Системе реализована панель инструментов, состоящая из следующих функциональных кнопок (</w:t>
      </w:r>
      <w:r w:rsidR="004349C8">
        <w:fldChar w:fldCharType="begin"/>
      </w:r>
      <w:r w:rsidR="004349C8">
        <w:instrText xml:space="preserve"> REF _Ref472085022 \h </w:instrText>
      </w:r>
      <w:r w:rsidR="004349C8">
        <w:fldChar w:fldCharType="separate"/>
      </w:r>
      <w:r w:rsidR="00D23FC4">
        <w:t>Рисунок </w:t>
      </w:r>
      <w:r w:rsidR="00D23FC4">
        <w:rPr>
          <w:noProof/>
        </w:rPr>
        <w:t>195</w:t>
      </w:r>
      <w:r w:rsidR="004349C8">
        <w:fldChar w:fldCharType="end"/>
      </w:r>
      <w:r w:rsidR="00D61093">
        <w:t>).</w:t>
      </w:r>
    </w:p>
    <w:p w14:paraId="7727C57C" w14:textId="0198361E" w:rsidR="00AE6E9C" w:rsidRPr="00BC269F" w:rsidRDefault="00AE6E9C" w:rsidP="00AE6E9C">
      <w:pPr>
        <w:pStyle w:val="af"/>
      </w:pPr>
      <w:r w:rsidRPr="00BC269F">
        <w:rPr>
          <w:b/>
        </w:rPr>
        <w:t>Важно!</w:t>
      </w:r>
      <w:r w:rsidRPr="00BC269F">
        <w:t xml:space="preserve"> Панель инструментов содержит перечень функциональных кнопок</w:t>
      </w:r>
      <w:r w:rsidR="009249F7">
        <w:t>,</w:t>
      </w:r>
      <w:r w:rsidRPr="00BC269F">
        <w:t xml:space="preserve"> соответствующих настройкам ограничений пользователя</w:t>
      </w:r>
      <w:r w:rsidR="001D6005">
        <w:t>.</w:t>
      </w:r>
    </w:p>
    <w:p w14:paraId="4BD01C6F" w14:textId="190DB2AB" w:rsidR="00AE6E9C" w:rsidRPr="00BC269F" w:rsidRDefault="003C749F" w:rsidP="00AE6E9C">
      <w:pPr>
        <w:pStyle w:val="af0"/>
      </w:pPr>
      <w:r>
        <w:drawing>
          <wp:inline distT="0" distB="0" distL="0" distR="0" wp14:anchorId="3D8BFDAC" wp14:editId="10E7BEFB">
            <wp:extent cx="6120130" cy="17811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A7202" w14:textId="4A5DA363" w:rsidR="0096340A" w:rsidRPr="00BC269F" w:rsidRDefault="001722AE" w:rsidP="00EF1968">
      <w:pPr>
        <w:pStyle w:val="af2"/>
      </w:pPr>
      <w:bookmarkStart w:id="505" w:name="_Ref472085022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195</w:t>
      </w:r>
      <w:r w:rsidR="00E1516A">
        <w:rPr>
          <w:noProof/>
        </w:rPr>
        <w:fldChar w:fldCharType="end"/>
      </w:r>
      <w:bookmarkEnd w:id="505"/>
      <w:r w:rsidR="00AE6E9C" w:rsidRPr="00BC269F">
        <w:t>. Функциональные кнопки</w:t>
      </w:r>
      <w:r w:rsidR="004B2046">
        <w:t xml:space="preserve"> вкладки «Исходящие»</w:t>
      </w:r>
    </w:p>
    <w:p w14:paraId="22A1B839" w14:textId="21C6AFEF" w:rsidR="0085000E" w:rsidRDefault="0085000E" w:rsidP="0096340A">
      <w:pPr>
        <w:pStyle w:val="af"/>
      </w:pPr>
      <w:r>
        <w:t xml:space="preserve">Описание функциональных кнопок подраздела </w:t>
      </w:r>
      <w:r w:rsidRPr="00BC269F">
        <w:t>«Документы РБС»</w:t>
      </w:r>
      <w:r>
        <w:t>, вкладки «Исходящие» приведено в п.п.</w:t>
      </w:r>
      <w:r w:rsidR="0089641C">
        <w:t> </w:t>
      </w:r>
      <w:r>
        <w:fldChar w:fldCharType="begin"/>
      </w:r>
      <w:r>
        <w:instrText xml:space="preserve"> REF _Ref487208063 \w \h </w:instrText>
      </w:r>
      <w:r>
        <w:fldChar w:fldCharType="separate"/>
      </w:r>
      <w:r w:rsidR="00D23FC4">
        <w:t>6.2</w:t>
      </w:r>
      <w:r>
        <w:fldChar w:fldCharType="end"/>
      </w:r>
      <w:r w:rsidR="0089641C">
        <w:t> </w:t>
      </w:r>
      <w:r>
        <w:t>настоящего руководства пользователя.</w:t>
      </w:r>
    </w:p>
    <w:p w14:paraId="43047601" w14:textId="4DB27E6A" w:rsidR="0096340A" w:rsidRPr="00BC269F" w:rsidRDefault="0096340A" w:rsidP="0096340A">
      <w:pPr>
        <w:pStyle w:val="af"/>
      </w:pPr>
      <w:r w:rsidRPr="00BC269F">
        <w:t xml:space="preserve">Для </w:t>
      </w:r>
      <w:r w:rsidR="003854DF">
        <w:t>формирования</w:t>
      </w:r>
      <w:r w:rsidRPr="00BC269F">
        <w:t xml:space="preserve"> документа «</w:t>
      </w:r>
      <w:r w:rsidR="00D251E9">
        <w:t>БА, ЛБО утверждение которых осуществляется по отдельным решениям</w:t>
      </w:r>
      <w:r w:rsidR="00E040A9">
        <w:t>» (ф. 0501151)</w:t>
      </w:r>
      <w:r w:rsidRPr="00BC269F">
        <w:t xml:space="preserve">», необходимо нажать на кнопку «Реестр» и выбрать пункт </w:t>
      </w:r>
      <w:r w:rsidRPr="00BC269F">
        <w:rPr>
          <w:i/>
        </w:rPr>
        <w:t>[</w:t>
      </w:r>
      <w:r w:rsidR="00AE6E9C" w:rsidRPr="00BC269F">
        <w:rPr>
          <w:i/>
        </w:rPr>
        <w:t>Сформировать документ/</w:t>
      </w:r>
      <w:r w:rsidR="00AE6E9C">
        <w:rPr>
          <w:i/>
        </w:rPr>
        <w:t>«</w:t>
      </w:r>
      <w:r w:rsidR="00D251E9">
        <w:rPr>
          <w:i/>
        </w:rPr>
        <w:t>БА, ЛБО утверждение которых осуществляется по отдельным решениям</w:t>
      </w:r>
      <w:r w:rsidR="00AE6E9C">
        <w:rPr>
          <w:i/>
        </w:rPr>
        <w:t>»</w:t>
      </w:r>
      <w:r w:rsidR="00AE6E9C" w:rsidRPr="002A3EAB">
        <w:rPr>
          <w:i/>
        </w:rPr>
        <w:t xml:space="preserve"> (ф.</w:t>
      </w:r>
      <w:r w:rsidR="00AE6E9C">
        <w:rPr>
          <w:i/>
        </w:rPr>
        <w:t> </w:t>
      </w:r>
      <w:r w:rsidR="00AE6E9C" w:rsidRPr="002A3EAB">
        <w:rPr>
          <w:i/>
        </w:rPr>
        <w:t>0501151) (РБС)</w:t>
      </w:r>
      <w:r w:rsidRPr="00BC269F">
        <w:rPr>
          <w:i/>
        </w:rPr>
        <w:t>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_Ref469096750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196</w:t>
      </w:r>
      <w:r w:rsidR="004E3EF9" w:rsidRPr="00BC269F">
        <w:fldChar w:fldCharType="end"/>
      </w:r>
      <w:r w:rsidRPr="00BC269F">
        <w:t>).</w:t>
      </w:r>
    </w:p>
    <w:p w14:paraId="1D2FDA33" w14:textId="098DB4B0" w:rsidR="0096340A" w:rsidRPr="00BC269F" w:rsidRDefault="0096340A" w:rsidP="0096340A">
      <w:pPr>
        <w:pStyle w:val="af"/>
      </w:pPr>
      <w:r w:rsidRPr="00BC269F">
        <w:rPr>
          <w:b/>
        </w:rPr>
        <w:t>Важно!</w:t>
      </w:r>
      <w:r w:rsidRPr="00BC269F">
        <w:t xml:space="preserve"> Пункт </w:t>
      </w:r>
      <w:r w:rsidRPr="00BC269F">
        <w:rPr>
          <w:i/>
        </w:rPr>
        <w:t>[</w:t>
      </w:r>
      <w:r w:rsidR="00AE6E9C" w:rsidRPr="00BC269F">
        <w:rPr>
          <w:i/>
        </w:rPr>
        <w:t>Сформировать документ/</w:t>
      </w:r>
      <w:r w:rsidR="00AE6E9C">
        <w:rPr>
          <w:i/>
        </w:rPr>
        <w:t>«</w:t>
      </w:r>
      <w:r w:rsidR="00D251E9">
        <w:rPr>
          <w:i/>
        </w:rPr>
        <w:t>БА, ЛБО утверждение которых осуществляется по отдельным решениям</w:t>
      </w:r>
      <w:r w:rsidR="00AE6E9C">
        <w:rPr>
          <w:i/>
        </w:rPr>
        <w:t>»</w:t>
      </w:r>
      <w:r w:rsidR="00AE6E9C" w:rsidRPr="002A3EAB">
        <w:rPr>
          <w:i/>
        </w:rPr>
        <w:t xml:space="preserve"> (ф.</w:t>
      </w:r>
      <w:r w:rsidR="00AE6E9C">
        <w:rPr>
          <w:i/>
        </w:rPr>
        <w:t> </w:t>
      </w:r>
      <w:r w:rsidR="00AE6E9C" w:rsidRPr="002A3EAB">
        <w:rPr>
          <w:i/>
        </w:rPr>
        <w:t>0501151) (РБС)</w:t>
      </w:r>
      <w:r w:rsidRPr="00BC269F">
        <w:rPr>
          <w:i/>
        </w:rPr>
        <w:t>]</w:t>
      </w:r>
      <w:r w:rsidRPr="00BC269F">
        <w:t xml:space="preserve"> активен для выбора, при условии что организация оператора является не корневым учреждением, имеющим дочерние учреждения, в Сводном реестре учреждений.</w:t>
      </w:r>
    </w:p>
    <w:p w14:paraId="4FD287D4" w14:textId="7AC68E2A" w:rsidR="0096340A" w:rsidRPr="00BC269F" w:rsidRDefault="003C749F" w:rsidP="0096340A">
      <w:pPr>
        <w:pStyle w:val="af0"/>
      </w:pPr>
      <w:r>
        <w:drawing>
          <wp:inline distT="0" distB="0" distL="0" distR="0" wp14:anchorId="2E48CF41" wp14:editId="6B9E6B5E">
            <wp:extent cx="6120130" cy="252031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1BDC9" w14:textId="53A8754F" w:rsidR="0096340A" w:rsidRPr="00BC269F" w:rsidRDefault="001722AE" w:rsidP="0096340A">
      <w:pPr>
        <w:pStyle w:val="af2"/>
        <w:rPr>
          <w:i/>
        </w:rPr>
      </w:pPr>
      <w:bookmarkStart w:id="506" w:name="_Ref469096750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196</w:t>
      </w:r>
      <w:r w:rsidR="004E3EF9" w:rsidRPr="00BC269F">
        <w:rPr>
          <w:noProof/>
        </w:rPr>
        <w:fldChar w:fldCharType="end"/>
      </w:r>
      <w:bookmarkEnd w:id="506"/>
      <w:r w:rsidR="000F5B38">
        <w:t xml:space="preserve">. Переход к формированию документа </w:t>
      </w:r>
      <w:r w:rsidR="00AE6E9C" w:rsidRPr="000F5B38">
        <w:t>«</w:t>
      </w:r>
      <w:r w:rsidR="00D251E9" w:rsidRPr="000F5B38">
        <w:t>БА, ЛБО утверждение которых осуществляется по отдельным решениям</w:t>
      </w:r>
      <w:r w:rsidR="00AE6E9C" w:rsidRPr="000F5B38">
        <w:t>» (ф. 0501151) (РБС)</w:t>
      </w:r>
      <w:r w:rsidR="000F5B38" w:rsidRPr="000F5B38">
        <w:t>»</w:t>
      </w:r>
    </w:p>
    <w:p w14:paraId="4314D131" w14:textId="0A037635" w:rsidR="0087647B" w:rsidRDefault="0096340A" w:rsidP="0096340A">
      <w:pPr>
        <w:pStyle w:val="af"/>
      </w:pPr>
      <w:r w:rsidRPr="00BC269F">
        <w:t>В результате откроется окно «Документ «</w:t>
      </w:r>
      <w:r w:rsidR="009249F7">
        <w:t>Бюджетные ассигнования на исполнение ПНО, лимиты бюджетных обязательств, утверждение которых осуществляется по отдельным решениям</w:t>
      </w:r>
      <w:r w:rsidRPr="00BC269F">
        <w:t>»</w:t>
      </w:r>
      <w:r w:rsidR="00CA6092">
        <w:t xml:space="preserve"> (</w:t>
      </w:r>
      <w:r w:rsidR="00CA6092">
        <w:fldChar w:fldCharType="begin"/>
      </w:r>
      <w:r w:rsidR="00CA6092">
        <w:instrText xml:space="preserve"> REF _Ref53146015 \h </w:instrText>
      </w:r>
      <w:r w:rsidR="00CA6092">
        <w:fldChar w:fldCharType="separate"/>
      </w:r>
      <w:r w:rsidR="00D23FC4">
        <w:t>Рисунок </w:t>
      </w:r>
      <w:r w:rsidR="00D23FC4">
        <w:rPr>
          <w:noProof/>
        </w:rPr>
        <w:t>197</w:t>
      </w:r>
      <w:r w:rsidR="00CA6092">
        <w:fldChar w:fldCharType="end"/>
      </w:r>
      <w:r w:rsidR="00CA6092">
        <w:t>)</w:t>
      </w:r>
      <w:r w:rsidR="0087647B">
        <w:t>.</w:t>
      </w:r>
    </w:p>
    <w:p w14:paraId="28E1A029" w14:textId="15196430" w:rsidR="0087647B" w:rsidRDefault="00292DB9" w:rsidP="00EF1968">
      <w:pPr>
        <w:pStyle w:val="af0"/>
      </w:pPr>
      <w:r>
        <w:drawing>
          <wp:inline distT="0" distB="0" distL="0" distR="0" wp14:anchorId="287AF045" wp14:editId="5E34A381">
            <wp:extent cx="6120130" cy="2121535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59195" w14:textId="41DA849A" w:rsidR="0087647B" w:rsidRPr="0087647B" w:rsidRDefault="001722AE" w:rsidP="00EF1968">
      <w:pPr>
        <w:pStyle w:val="af2"/>
      </w:pPr>
      <w:bookmarkStart w:id="507" w:name="_Ref5314601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197</w:t>
      </w:r>
      <w:r w:rsidR="00E1516A">
        <w:rPr>
          <w:noProof/>
        </w:rPr>
        <w:fldChar w:fldCharType="end"/>
      </w:r>
      <w:bookmarkEnd w:id="507"/>
      <w:r w:rsidR="0087647B" w:rsidRPr="00BC269F">
        <w:t>. Окно «Документ «</w:t>
      </w:r>
      <w:r w:rsidR="0087647B">
        <w:t>Бюджетные ассигнования на исполнение ПНО, лимиты бюджетных обязательств, утверждение которых осуществляется по отдельным решениям»</w:t>
      </w:r>
    </w:p>
    <w:p w14:paraId="6FCAA5D4" w14:textId="617E2D8F" w:rsidR="0096340A" w:rsidRPr="00BC269F" w:rsidRDefault="0087647B" w:rsidP="0096340A">
      <w:pPr>
        <w:pStyle w:val="af"/>
      </w:pPr>
      <w:r>
        <w:t>В открывшемся окне «</w:t>
      </w:r>
      <w:r w:rsidRPr="00BC269F">
        <w:t>Документ «</w:t>
      </w:r>
      <w:r>
        <w:t>Бюджетные ассигнования на исполнение ПНО, лимиты бюджетных обязательств, утверждение которых осуществляется по отдельным решениям»</w:t>
      </w:r>
      <w:r w:rsidR="0096340A" w:rsidRPr="00BC269F">
        <w:t xml:space="preserve"> необходимо нажать на кнопку «Сохранить» (</w:t>
      </w:r>
      <w:r w:rsidR="004E3EF9" w:rsidRPr="00BC269F">
        <w:fldChar w:fldCharType="begin"/>
      </w:r>
      <w:r w:rsidR="0096340A" w:rsidRPr="00BC269F">
        <w:instrText xml:space="preserve"> REF _Ref469096775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198</w:t>
      </w:r>
      <w:r w:rsidR="004E3EF9" w:rsidRPr="00BC269F">
        <w:fldChar w:fldCharType="end"/>
      </w:r>
      <w:r w:rsidR="0096340A" w:rsidRPr="00BC269F">
        <w:t>).</w:t>
      </w:r>
    </w:p>
    <w:p w14:paraId="4C489FBD" w14:textId="3CB77CC6" w:rsidR="0096340A" w:rsidRPr="00BC269F" w:rsidRDefault="00292DB9" w:rsidP="0096340A">
      <w:pPr>
        <w:pStyle w:val="af0"/>
      </w:pPr>
      <w:r>
        <w:drawing>
          <wp:inline distT="0" distB="0" distL="0" distR="0" wp14:anchorId="3D7E21CB" wp14:editId="58EA63A5">
            <wp:extent cx="6120130" cy="2121535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4FAE4" w14:textId="40A6BACA" w:rsidR="0096340A" w:rsidRPr="00BC269F" w:rsidRDefault="001722AE" w:rsidP="0096340A">
      <w:pPr>
        <w:pStyle w:val="af2"/>
      </w:pPr>
      <w:bookmarkStart w:id="508" w:name="_Ref469096775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198</w:t>
      </w:r>
      <w:r w:rsidR="004E3EF9" w:rsidRPr="00BC269F">
        <w:rPr>
          <w:noProof/>
        </w:rPr>
        <w:fldChar w:fldCharType="end"/>
      </w:r>
      <w:bookmarkEnd w:id="508"/>
      <w:r w:rsidR="0096340A" w:rsidRPr="00BC269F">
        <w:t xml:space="preserve">. </w:t>
      </w:r>
      <w:r w:rsidR="000F5B38">
        <w:t xml:space="preserve">Сохранение </w:t>
      </w:r>
      <w:r w:rsidR="0089641C">
        <w:t xml:space="preserve">введенных </w:t>
      </w:r>
      <w:r w:rsidR="000F5B38">
        <w:t>данных</w:t>
      </w:r>
    </w:p>
    <w:p w14:paraId="3AB9BF84" w14:textId="398CCF79" w:rsidR="0096340A" w:rsidRPr="00BC269F" w:rsidRDefault="0096340A" w:rsidP="0096340A">
      <w:pPr>
        <w:pStyle w:val="af"/>
      </w:pPr>
      <w:r w:rsidRPr="00BC269F">
        <w:t>В результате поля «Номер документа», «Дата создания», «Автор», «Контактная информация», «ГРБС (ГАИФДБ)» и «Распорядитель средств федерального бюджета» заполняются автоматически</w:t>
      </w:r>
      <w:r w:rsidR="00B851C3">
        <w:t xml:space="preserve"> и недоступны для редактирования. Для</w:t>
      </w:r>
      <w:r w:rsidRPr="00BC269F">
        <w:t xml:space="preserve"> заполнения стан</w:t>
      </w:r>
      <w:r w:rsidR="00B851C3">
        <w:t>у</w:t>
      </w:r>
      <w:r w:rsidRPr="00BC269F">
        <w:t>т доступн</w:t>
      </w:r>
      <w:r w:rsidR="00B851C3">
        <w:t>ы</w:t>
      </w:r>
      <w:r w:rsidRPr="00BC269F">
        <w:t xml:space="preserve"> вкладк</w:t>
      </w:r>
      <w:r w:rsidR="00B851C3">
        <w:t>и</w:t>
      </w:r>
      <w:r w:rsidRPr="00BC269F">
        <w:t xml:space="preserve"> </w:t>
      </w:r>
      <w:r w:rsidR="00B851C3">
        <w:t xml:space="preserve">«Бюджетные ассигнования на исполнение ПНО» и </w:t>
      </w:r>
      <w:r w:rsidRPr="00BC269F">
        <w:t>«Лимиты бюджетных обязательств».</w:t>
      </w:r>
    </w:p>
    <w:p w14:paraId="02F4F7C2" w14:textId="38E18D23" w:rsidR="0096340A" w:rsidRPr="00BC269F" w:rsidRDefault="0096340A" w:rsidP="0096340A">
      <w:pPr>
        <w:pStyle w:val="af"/>
      </w:pPr>
      <w:r w:rsidRPr="00BC269F">
        <w:t>Поля «Документ согласован», «Дата согласования», «Документ утвержден» и «Дата утверждения» заполняются автоматически после согласования и утверждения документа соответственно</w:t>
      </w:r>
      <w:r w:rsidR="00B851C3">
        <w:t xml:space="preserve"> и недоступны для редактирования</w:t>
      </w:r>
      <w:r w:rsidRPr="00BC269F">
        <w:t>.</w:t>
      </w:r>
    </w:p>
    <w:p w14:paraId="22A75053" w14:textId="77777777" w:rsidR="00C16B44" w:rsidRDefault="00DB2533" w:rsidP="00C16B44">
      <w:pPr>
        <w:pStyle w:val="3"/>
        <w:tabs>
          <w:tab w:val="left" w:pos="1560"/>
        </w:tabs>
        <w:ind w:left="720" w:hanging="11"/>
      </w:pPr>
      <w:bookmarkStart w:id="509" w:name="_Toc28014107"/>
      <w:bookmarkStart w:id="510" w:name="_Toc53387180"/>
      <w:bookmarkStart w:id="511" w:name="_Toc82012612"/>
      <w:r w:rsidRPr="0015690F">
        <w:t>Заполнение вкладки «Бюджетные ассигнования на исполнение ПНО»</w:t>
      </w:r>
      <w:bookmarkEnd w:id="509"/>
      <w:bookmarkEnd w:id="510"/>
      <w:bookmarkEnd w:id="511"/>
    </w:p>
    <w:p w14:paraId="19B4868D" w14:textId="4A92B9A9" w:rsidR="00C16B44" w:rsidRDefault="00C16B44" w:rsidP="00C16B44">
      <w:pPr>
        <w:pStyle w:val="af"/>
      </w:pPr>
      <w:r w:rsidRPr="00C16B44">
        <w:t>Вкладка «Бюджетные ассигнования на исполнение ПНО» заполняется автоматически (если документ сформирован из подраздела «Распределение показателей БА и ЛБО»)</w:t>
      </w:r>
      <w:r>
        <w:t>.</w:t>
      </w:r>
    </w:p>
    <w:p w14:paraId="6657326C" w14:textId="0A1F22E0" w:rsidR="00C16B44" w:rsidRPr="00C16B44" w:rsidRDefault="00C16B44" w:rsidP="00C16B44">
      <w:pPr>
        <w:pStyle w:val="af"/>
      </w:pPr>
      <w:r>
        <w:t xml:space="preserve">Загрузка данных во вкладку </w:t>
      </w:r>
      <w:r w:rsidRPr="00C16B44">
        <w:t>«Бюджетные ассигнования на исполнение ПНО»</w:t>
      </w:r>
      <w:r>
        <w:t xml:space="preserve"> документа, сформированного из подраздела «Документы РБС», происходит аналогично описанию в п.п.</w:t>
      </w:r>
      <w:r w:rsidR="00A33EEE">
        <w:t> </w:t>
      </w:r>
      <w:r w:rsidR="00A33EEE">
        <w:fldChar w:fldCharType="begin"/>
      </w:r>
      <w:r w:rsidR="00A33EEE">
        <w:instrText xml:space="preserve"> REF _Ref53487693 \r \h </w:instrText>
      </w:r>
      <w:r w:rsidR="00A33EEE">
        <w:fldChar w:fldCharType="separate"/>
      </w:r>
      <w:r w:rsidR="00D23FC4">
        <w:t>7.2.2</w:t>
      </w:r>
      <w:r w:rsidR="00A33EEE">
        <w:fldChar w:fldCharType="end"/>
      </w:r>
      <w:r>
        <w:t xml:space="preserve"> </w:t>
      </w:r>
      <w:r w:rsidRPr="00415292">
        <w:t>настоящего руководства пользователя</w:t>
      </w:r>
      <w:r>
        <w:t>. В результате вкладка «Лимиты бюджетных обязательств» также заполнится при наличии подходящих строк во вкладке «ЛБО» подраздела «Распределение показателей БА и ЛБО».</w:t>
      </w:r>
    </w:p>
    <w:p w14:paraId="0AD187ED" w14:textId="77777777" w:rsidR="0096340A" w:rsidRPr="00BC269F" w:rsidRDefault="0096340A" w:rsidP="00636701">
      <w:pPr>
        <w:pStyle w:val="3"/>
      </w:pPr>
      <w:bookmarkStart w:id="512" w:name="_Ref53487693"/>
      <w:bookmarkStart w:id="513" w:name="_Toc82012613"/>
      <w:r w:rsidRPr="00BC269F">
        <w:t>Заполнение вкладки «Лимиты бюджетных обязательств»</w:t>
      </w:r>
      <w:bookmarkEnd w:id="512"/>
      <w:bookmarkEnd w:id="513"/>
    </w:p>
    <w:p w14:paraId="2358364A" w14:textId="13C56880" w:rsidR="0096340A" w:rsidRPr="00BC269F" w:rsidRDefault="0096340A" w:rsidP="0096340A">
      <w:pPr>
        <w:pStyle w:val="af"/>
      </w:pPr>
      <w:r w:rsidRPr="00BC269F">
        <w:t xml:space="preserve">Для начала работы во вкладке «Лимиты бюджетных обязательств» необходимо </w:t>
      </w:r>
      <w:r w:rsidR="00B851C3">
        <w:t>с</w:t>
      </w:r>
      <w:r w:rsidR="00B851C3" w:rsidRPr="00BC269F">
        <w:t xml:space="preserve">формировать </w:t>
      </w:r>
      <w:r w:rsidRPr="00BC269F">
        <w:t>данные в документ нажатием на кнопку «</w:t>
      </w:r>
      <w:r w:rsidR="00B851C3">
        <w:t>Сформировать данные</w:t>
      </w:r>
      <w:r w:rsidRPr="00BC269F">
        <w:t>» (</w:t>
      </w:r>
      <w:r w:rsidR="004E3EF9" w:rsidRPr="00BC269F">
        <w:fldChar w:fldCharType="begin"/>
      </w:r>
      <w:r w:rsidRPr="00BC269F">
        <w:instrText xml:space="preserve"> REF _Ref469096781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199</w:t>
      </w:r>
      <w:r w:rsidR="004E3EF9" w:rsidRPr="00BC269F">
        <w:fldChar w:fldCharType="end"/>
      </w:r>
      <w:r w:rsidRPr="00BC269F">
        <w:t>).</w:t>
      </w:r>
    </w:p>
    <w:p w14:paraId="0A277F48" w14:textId="0530A311" w:rsidR="0096340A" w:rsidRPr="00EF1968" w:rsidRDefault="00213D47" w:rsidP="0096340A">
      <w:pPr>
        <w:pStyle w:val="af0"/>
      </w:pPr>
      <w:r>
        <w:drawing>
          <wp:inline distT="0" distB="0" distL="0" distR="0" wp14:anchorId="46998960" wp14:editId="4CFC3CEE">
            <wp:extent cx="6120130" cy="2068195"/>
            <wp:effectExtent l="0" t="0" r="0" b="825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6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A9F8C" w14:textId="1746A6AF" w:rsidR="0096340A" w:rsidRPr="00BC269F" w:rsidRDefault="001722AE" w:rsidP="0096340A">
      <w:pPr>
        <w:pStyle w:val="af2"/>
      </w:pPr>
      <w:bookmarkStart w:id="514" w:name="_Ref469096781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199</w:t>
      </w:r>
      <w:r w:rsidR="004E3EF9" w:rsidRPr="00BC269F">
        <w:rPr>
          <w:noProof/>
        </w:rPr>
        <w:fldChar w:fldCharType="end"/>
      </w:r>
      <w:bookmarkEnd w:id="514"/>
      <w:r w:rsidR="0096340A" w:rsidRPr="00BC269F">
        <w:t xml:space="preserve">. </w:t>
      </w:r>
      <w:r w:rsidR="000F5B38">
        <w:t>Формирование данных</w:t>
      </w:r>
    </w:p>
    <w:p w14:paraId="51D78A66" w14:textId="5ED91B8B" w:rsidR="0096340A" w:rsidRPr="00BC269F" w:rsidRDefault="0096340A" w:rsidP="0096340A">
      <w:pPr>
        <w:pStyle w:val="af"/>
      </w:pPr>
      <w:r w:rsidRPr="00BC269F">
        <w:t xml:space="preserve">В результате </w:t>
      </w:r>
      <w:r w:rsidR="00A00974">
        <w:t>отобразится</w:t>
      </w:r>
      <w:r w:rsidR="00A00974" w:rsidRPr="00BC269F">
        <w:t xml:space="preserve"> </w:t>
      </w:r>
      <w:r w:rsidRPr="00BC269F">
        <w:t>системное сообщение</w:t>
      </w:r>
      <w:r w:rsidR="00A00974">
        <w:t>, информирующее</w:t>
      </w:r>
      <w:r w:rsidRPr="00BC269F">
        <w:t xml:space="preserve"> об успешном обновлении строк, в котором необходимо нажать на кнопку «ОК» (</w:t>
      </w:r>
      <w:r w:rsidR="004E3EF9" w:rsidRPr="00BC269F">
        <w:fldChar w:fldCharType="begin"/>
      </w:r>
      <w:r w:rsidRPr="00BC269F">
        <w:instrText xml:space="preserve"> REF _Ref469096790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200</w:t>
      </w:r>
      <w:r w:rsidR="004E3EF9" w:rsidRPr="00BC269F">
        <w:fldChar w:fldCharType="end"/>
      </w:r>
      <w:r w:rsidRPr="00BC269F">
        <w:t>).</w:t>
      </w:r>
    </w:p>
    <w:p w14:paraId="54E546A7" w14:textId="77777777" w:rsidR="0096340A" w:rsidRPr="00BC269F" w:rsidRDefault="0096340A" w:rsidP="0096340A">
      <w:pPr>
        <w:pStyle w:val="af0"/>
      </w:pPr>
      <w:r w:rsidRPr="00BC269F">
        <w:drawing>
          <wp:inline distT="0" distB="0" distL="0" distR="0" wp14:anchorId="39A37A81" wp14:editId="4F9F814D">
            <wp:extent cx="2342857" cy="1038095"/>
            <wp:effectExtent l="0" t="0" r="635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1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463DC" w14:textId="4A029ED4" w:rsidR="0096340A" w:rsidRPr="00BC269F" w:rsidRDefault="001722AE" w:rsidP="0096340A">
      <w:pPr>
        <w:pStyle w:val="af2"/>
      </w:pPr>
      <w:bookmarkStart w:id="515" w:name="_Ref469096790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200</w:t>
      </w:r>
      <w:r w:rsidR="004E3EF9" w:rsidRPr="00BC269F">
        <w:rPr>
          <w:noProof/>
        </w:rPr>
        <w:fldChar w:fldCharType="end"/>
      </w:r>
      <w:bookmarkEnd w:id="515"/>
      <w:r w:rsidR="0096340A" w:rsidRPr="00BC269F">
        <w:t>. Системное сообщение</w:t>
      </w:r>
    </w:p>
    <w:p w14:paraId="5C729316" w14:textId="7AD0AAAF" w:rsidR="00121097" w:rsidRPr="00BC269F" w:rsidRDefault="0096340A" w:rsidP="00121097">
      <w:pPr>
        <w:pStyle w:val="af"/>
      </w:pPr>
      <w:r w:rsidRPr="00BC269F">
        <w:t xml:space="preserve">Во вкладке «Лимиты бюджетных обязательств» добавятся новые строки из </w:t>
      </w:r>
      <w:r w:rsidR="00A025D4">
        <w:t>подраздел</w:t>
      </w:r>
      <w:r w:rsidRPr="00BC269F">
        <w:t>а «Распределение показателей БА и ЛБО», вкладки ЛБО, с детализацией до Р(П)БС по Сводному реестру и имеющие ненулевой показатель по столбцу «Остаток ЛБО».</w:t>
      </w:r>
      <w:r w:rsidR="00121097">
        <w:t xml:space="preserve"> Вкладка «Бюджетные ассигнования на исполнение ПНО» также заполнится при наличии подходящих строк во вкладке «ПНО» подраздела «Распределение показателей БА и ЛБО».</w:t>
      </w:r>
    </w:p>
    <w:p w14:paraId="65DE0DDB" w14:textId="1A776738" w:rsidR="0096340A" w:rsidRPr="00BC269F" w:rsidRDefault="0096340A" w:rsidP="0096340A">
      <w:pPr>
        <w:pStyle w:val="af"/>
      </w:pPr>
      <w:r w:rsidRPr="00BC269F">
        <w:t>Для сохранения введенных данных и закрытия окна «Документ «</w:t>
      </w:r>
      <w:r w:rsidR="00C35213">
        <w:t>Бюджетные ассигнования на исполнение ПНО, лимиты бюджетных обязательств, утверждение которых осуществляется по отдельным решениям</w:t>
      </w:r>
      <w:r w:rsidRPr="00BC269F">
        <w:t>» необходимо последовательно нажать на кнопки «Сохранить» и «Закрыть» (</w:t>
      </w:r>
      <w:r w:rsidR="004E3EF9" w:rsidRPr="00BC269F">
        <w:fldChar w:fldCharType="begin"/>
      </w:r>
      <w:r w:rsidRPr="00BC269F">
        <w:instrText xml:space="preserve"> REF _Ref469096797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201</w:t>
      </w:r>
      <w:r w:rsidR="004E3EF9" w:rsidRPr="00BC269F">
        <w:fldChar w:fldCharType="end"/>
      </w:r>
      <w:r w:rsidRPr="00BC269F">
        <w:t>).</w:t>
      </w:r>
    </w:p>
    <w:p w14:paraId="12C67DCD" w14:textId="691A98D9" w:rsidR="0096340A" w:rsidRPr="00BC269F" w:rsidRDefault="00213D47" w:rsidP="0096340A">
      <w:pPr>
        <w:pStyle w:val="af0"/>
      </w:pPr>
      <w:r>
        <w:drawing>
          <wp:inline distT="0" distB="0" distL="0" distR="0" wp14:anchorId="002C49B5" wp14:editId="2D883F4C">
            <wp:extent cx="6120130" cy="1881505"/>
            <wp:effectExtent l="0" t="0" r="0" b="444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4E2E2" w14:textId="71BF800B" w:rsidR="0096340A" w:rsidRPr="00BC269F" w:rsidRDefault="001722AE" w:rsidP="0096340A">
      <w:pPr>
        <w:pStyle w:val="af2"/>
      </w:pPr>
      <w:bookmarkStart w:id="516" w:name="_Ref469096797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201</w:t>
      </w:r>
      <w:r w:rsidR="004E3EF9" w:rsidRPr="00BC269F">
        <w:rPr>
          <w:noProof/>
        </w:rPr>
        <w:fldChar w:fldCharType="end"/>
      </w:r>
      <w:bookmarkEnd w:id="516"/>
      <w:r w:rsidR="0096340A" w:rsidRPr="00BC269F">
        <w:t xml:space="preserve">. </w:t>
      </w:r>
      <w:r w:rsidR="000F5B38">
        <w:t>Сохранение данных и закрытие окна</w:t>
      </w:r>
    </w:p>
    <w:p w14:paraId="7910E7E4" w14:textId="01FA2DA9" w:rsidR="0096340A" w:rsidRPr="00BC269F" w:rsidRDefault="0096340A" w:rsidP="0096340A">
      <w:pPr>
        <w:pStyle w:val="af"/>
      </w:pPr>
      <w:r w:rsidRPr="00BC269F">
        <w:t>После заполнения</w:t>
      </w:r>
      <w:r w:rsidR="00C16B44">
        <w:t xml:space="preserve"> вкладок</w:t>
      </w:r>
      <w:r w:rsidRPr="00BC269F">
        <w:t xml:space="preserve"> документа «</w:t>
      </w:r>
      <w:r w:rsidR="00D251E9">
        <w:t>БА, ЛБО утверждение которых осуществляется по отдельным решениям</w:t>
      </w:r>
      <w:r w:rsidR="00EB1912">
        <w:t>» (ф. 0501151)</w:t>
      </w:r>
      <w:r w:rsidRPr="00BC269F">
        <w:t>» необходимо отправить документ «</w:t>
      </w:r>
      <w:r w:rsidR="00D251E9">
        <w:t>БА, ЛБО утверждение которых осуществляется по отдельным решениям</w:t>
      </w:r>
      <w:r w:rsidR="00EB1912">
        <w:t>» (ф.</w:t>
      </w:r>
      <w:r w:rsidR="00636701">
        <w:t> </w:t>
      </w:r>
      <w:r w:rsidR="00EB1912">
        <w:t>0501151)</w:t>
      </w:r>
      <w:r w:rsidRPr="00BC269F">
        <w:t>»</w:t>
      </w:r>
      <w:r w:rsidRPr="00BC269F">
        <w:rPr>
          <w:bCs/>
        </w:rPr>
        <w:t xml:space="preserve"> на</w:t>
      </w:r>
      <w:r w:rsidRPr="00BC269F">
        <w:t xml:space="preserve"> внутреннее согласование.</w:t>
      </w:r>
    </w:p>
    <w:p w14:paraId="189D1655" w14:textId="00780107" w:rsidR="0096340A" w:rsidRPr="00BC269F" w:rsidRDefault="0096340A" w:rsidP="00636701">
      <w:pPr>
        <w:pStyle w:val="2"/>
      </w:pPr>
      <w:bookmarkStart w:id="517" w:name="_Toc82012614"/>
      <w:r w:rsidRPr="00BC269F">
        <w:t>Утверждение документа «</w:t>
      </w:r>
      <w:r w:rsidR="00D251E9">
        <w:t>БА, ЛБО утверждение которых осуществляется по отдельным решениям</w:t>
      </w:r>
      <w:r w:rsidR="00E040A9">
        <w:t>» (ф. 0501151)</w:t>
      </w:r>
      <w:r w:rsidRPr="00BC269F">
        <w:t>» в подразделе «Документы РБС»</w:t>
      </w:r>
      <w:bookmarkEnd w:id="517"/>
    </w:p>
    <w:p w14:paraId="5D6E8222" w14:textId="5A454A25" w:rsidR="005368E0" w:rsidRPr="00BC269F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1D6005">
        <w:rPr>
          <w:lang w:eastAsia="zh-CN"/>
        </w:rPr>
        <w:t>.</w:t>
      </w:r>
    </w:p>
    <w:p w14:paraId="098E6495" w14:textId="16CC1B73" w:rsidR="001D6005" w:rsidRDefault="001D6005" w:rsidP="001D6005">
      <w:pPr>
        <w:pStyle w:val="af"/>
      </w:pPr>
      <w:r w:rsidRPr="001D6005">
        <w:t>Утверждение документа «</w:t>
      </w:r>
      <w:r w:rsidR="00D251E9">
        <w:t>БА, ЛБО утверждение которых осуществляется по отдельным решениям</w:t>
      </w:r>
      <w:r w:rsidRPr="001D6005">
        <w:t xml:space="preserve">» (ф. 0501151)» </w:t>
      </w:r>
      <w:r>
        <w:t xml:space="preserve">осуществляется </w:t>
      </w:r>
      <w:r w:rsidRPr="005D3CF8">
        <w:t>в подразделе «Документы РБС»</w:t>
      </w:r>
      <w:r>
        <w:t xml:space="preserve"> во вкладке «Исходящие».</w:t>
      </w:r>
    </w:p>
    <w:p w14:paraId="73A95D7E" w14:textId="2F45BD35" w:rsidR="0096340A" w:rsidRPr="00BC269F" w:rsidRDefault="0096340A" w:rsidP="00636701">
      <w:pPr>
        <w:pStyle w:val="3"/>
      </w:pPr>
      <w:bookmarkStart w:id="518" w:name="_Toc82012615"/>
      <w:r w:rsidRPr="00BC269F">
        <w:t>Внутреннее согласование документа «</w:t>
      </w:r>
      <w:r w:rsidR="00D251E9">
        <w:t>БА, ЛБО утверждение которых осуществляется по отдельным решениям</w:t>
      </w:r>
      <w:r w:rsidR="00EB1912">
        <w:t>» (ф.</w:t>
      </w:r>
      <w:r w:rsidR="00FB77EC">
        <w:t> </w:t>
      </w:r>
      <w:r w:rsidR="00EB1912">
        <w:t>0501151)</w:t>
      </w:r>
      <w:r w:rsidRPr="00BC269F">
        <w:t>»</w:t>
      </w:r>
      <w:bookmarkEnd w:id="518"/>
    </w:p>
    <w:p w14:paraId="4374A2CF" w14:textId="672ED37A" w:rsidR="005368E0" w:rsidRPr="00BC269F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1D6005">
        <w:rPr>
          <w:lang w:eastAsia="zh-CN"/>
        </w:rPr>
        <w:t>.</w:t>
      </w:r>
    </w:p>
    <w:p w14:paraId="6C96B8BC" w14:textId="422CBB20" w:rsidR="0096340A" w:rsidRPr="00BC269F" w:rsidRDefault="0096340A" w:rsidP="0096340A">
      <w:pPr>
        <w:pStyle w:val="af"/>
      </w:pPr>
      <w:r w:rsidRPr="00BC269F">
        <w:t>Для отправки документа «</w:t>
      </w:r>
      <w:r w:rsidR="00D251E9">
        <w:t>БА, ЛБО утверждение которых осуществляется по отдельным решениям</w:t>
      </w:r>
      <w:r w:rsidR="00EB1912">
        <w:t>» (ф.</w:t>
      </w:r>
      <w:r w:rsidR="00FB77EC">
        <w:t> </w:t>
      </w:r>
      <w:r w:rsidR="00EB1912">
        <w:t>0501151)</w:t>
      </w:r>
      <w:r w:rsidRPr="00BC269F">
        <w:t>» на внутреннее согласование</w:t>
      </w:r>
      <w:r w:rsidR="0049049C">
        <w:t>,</w:t>
      </w:r>
      <w:r w:rsidRPr="00BC269F">
        <w:t xml:space="preserve"> необходимо </w:t>
      </w:r>
      <w:r w:rsidR="0049049C" w:rsidRPr="00BC269F">
        <w:t xml:space="preserve">одним нажатием левой кнопки мыши </w:t>
      </w:r>
      <w:r w:rsidRPr="00BC269F">
        <w:t>выделить соответствующую строку, нажать на кнопку «Согласование» и</w:t>
      </w:r>
      <w:r w:rsidR="003854DF" w:rsidRPr="003854DF">
        <w:t xml:space="preserve"> </w:t>
      </w:r>
      <w:r w:rsidR="003854DF" w:rsidRPr="00BC269F">
        <w:t>одним нажатием левой кнопки мыши</w:t>
      </w:r>
      <w:r w:rsidRPr="00BC269F">
        <w:t xml:space="preserve"> 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_Ref469096804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202</w:t>
      </w:r>
      <w:r w:rsidR="004E3EF9" w:rsidRPr="00BC269F">
        <w:fldChar w:fldCharType="end"/>
      </w:r>
      <w:r w:rsidRPr="00BC269F">
        <w:t>).</w:t>
      </w:r>
    </w:p>
    <w:p w14:paraId="6D3A06D2" w14:textId="4B1D7072" w:rsidR="0096340A" w:rsidRPr="00EF1968" w:rsidRDefault="00BB1F69" w:rsidP="0096340A">
      <w:pPr>
        <w:pStyle w:val="af0"/>
      </w:pPr>
      <w:r>
        <w:drawing>
          <wp:inline distT="0" distB="0" distL="0" distR="0" wp14:anchorId="436F92D1" wp14:editId="6BDCD282">
            <wp:extent cx="6120130" cy="1938655"/>
            <wp:effectExtent l="0" t="0" r="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3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49050" w14:textId="4913980F" w:rsidR="0096340A" w:rsidRPr="00BC269F" w:rsidRDefault="001722AE" w:rsidP="0096340A">
      <w:pPr>
        <w:pStyle w:val="af2"/>
        <w:rPr>
          <w:i/>
        </w:rPr>
      </w:pPr>
      <w:bookmarkStart w:id="519" w:name="_Ref469096804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202</w:t>
      </w:r>
      <w:r w:rsidR="004E3EF9" w:rsidRPr="00BC269F">
        <w:rPr>
          <w:noProof/>
        </w:rPr>
        <w:fldChar w:fldCharType="end"/>
      </w:r>
      <w:bookmarkEnd w:id="519"/>
      <w:r w:rsidR="0096340A" w:rsidRPr="00BC269F">
        <w:t xml:space="preserve">. </w:t>
      </w:r>
      <w:r w:rsidR="000F5B38">
        <w:t>Отправка документа на внутреннее согласование</w:t>
      </w:r>
    </w:p>
    <w:p w14:paraId="23C127CD" w14:textId="77777777" w:rsidR="0096340A" w:rsidRPr="00BC269F" w:rsidRDefault="0096340A" w:rsidP="0096340A">
      <w:pPr>
        <w:pStyle w:val="af"/>
      </w:pPr>
      <w:r w:rsidRPr="00BC269F">
        <w:rPr>
          <w:b/>
        </w:rPr>
        <w:t>Важно!</w:t>
      </w:r>
      <w:r w:rsidRPr="00BC269F">
        <w:t xml:space="preserve"> При создании листа согласования документа могут возникнуть блокирующие сообщения:</w:t>
      </w:r>
    </w:p>
    <w:p w14:paraId="4420BC0A" w14:textId="6281478A" w:rsidR="0096340A" w:rsidRPr="00BC269F" w:rsidRDefault="001054BC" w:rsidP="00397562">
      <w:pPr>
        <w:pStyle w:val="-"/>
      </w:pPr>
      <w:r>
        <w:t>в</w:t>
      </w:r>
      <w:r w:rsidR="0096340A" w:rsidRPr="00BC269F">
        <w:t xml:space="preserve"> документе отсутствуют строки, согласование невозможно.</w:t>
      </w:r>
    </w:p>
    <w:p w14:paraId="36DA99EF" w14:textId="520AD4BB" w:rsidR="0096340A" w:rsidRPr="00BC269F" w:rsidRDefault="0096340A" w:rsidP="0096340A">
      <w:pPr>
        <w:pStyle w:val="af"/>
      </w:pPr>
      <w:r w:rsidRPr="00BC269F">
        <w:t>Согласование документа «</w:t>
      </w:r>
      <w:r w:rsidR="00D251E9">
        <w:t>БА, ЛБО утверждение которых осуществляется по отдельным решениям</w:t>
      </w:r>
      <w:r w:rsidR="00FB77EC">
        <w:t>» (ф. 0501151)</w:t>
      </w:r>
      <w:r w:rsidRPr="00BC269F">
        <w:t xml:space="preserve">» </w:t>
      </w:r>
      <w:r w:rsidR="00871358" w:rsidRPr="00BC269F">
        <w:t>осуществляется аналогично описанию в п.п.</w:t>
      </w:r>
      <w:r w:rsidR="00636701">
        <w:t> </w:t>
      </w:r>
      <w:r w:rsidR="00161F9F" w:rsidRPr="00E0360D">
        <w:t>5.3.1.</w:t>
      </w:r>
      <w:r w:rsidR="001054BC">
        <w:t> </w:t>
      </w:r>
      <w:r w:rsidR="00871358" w:rsidRPr="00BC269F">
        <w:t>настоящего руководства пользователя.</w:t>
      </w:r>
    </w:p>
    <w:p w14:paraId="7B50388B" w14:textId="41143F48" w:rsidR="0096340A" w:rsidRPr="00BC269F" w:rsidRDefault="0096340A" w:rsidP="0096340A">
      <w:pPr>
        <w:pStyle w:val="af"/>
      </w:pPr>
      <w:r w:rsidRPr="00BC269F">
        <w:t xml:space="preserve">После успешного внутреннего согласования </w:t>
      </w:r>
      <w:r w:rsidR="00153BA1">
        <w:t xml:space="preserve">статус </w:t>
      </w:r>
      <w:r w:rsidRPr="00BC269F">
        <w:t>документ</w:t>
      </w:r>
      <w:r w:rsidR="00153BA1">
        <w:t>а</w:t>
      </w:r>
      <w:r w:rsidRPr="00BC269F">
        <w:t xml:space="preserve"> «</w:t>
      </w:r>
      <w:r w:rsidR="00D251E9">
        <w:t>БА, ЛБО утверждение которых осуществляется по отдельным решениям</w:t>
      </w:r>
      <w:r w:rsidR="00FB77EC">
        <w:t>» (ф. 0501151)</w:t>
      </w:r>
      <w:r w:rsidRPr="00BC269F">
        <w:t xml:space="preserve">» </w:t>
      </w:r>
      <w:r w:rsidR="00A80CAF">
        <w:t>изменится на</w:t>
      </w:r>
      <w:r w:rsidRPr="00BC269F">
        <w:t xml:space="preserve"> «Утверждено» и индикатор внешнего согласования в графе </w:t>
      </w:r>
      <w:r w:rsidR="0057131F">
        <w:t>«Рук. РБС»</w:t>
      </w:r>
      <w:r w:rsidRPr="00BC269F">
        <w:t xml:space="preserve"> отобразится желтым цветом.</w:t>
      </w:r>
    </w:p>
    <w:p w14:paraId="4F961AB7" w14:textId="34105847" w:rsidR="0096340A" w:rsidRPr="00BC269F" w:rsidRDefault="0096340A" w:rsidP="00636701">
      <w:pPr>
        <w:pStyle w:val="3"/>
      </w:pPr>
      <w:bookmarkStart w:id="520" w:name="_Toc82012616"/>
      <w:r w:rsidRPr="00BC269F">
        <w:t>Внешнее согласование документа «</w:t>
      </w:r>
      <w:r w:rsidR="00D251E9">
        <w:t>БА, ЛБО утверждение которых осуществляется по отдельным решениям</w:t>
      </w:r>
      <w:r w:rsidR="00FB77EC">
        <w:t>» (ф. 0501151)</w:t>
      </w:r>
      <w:r w:rsidRPr="00BC269F">
        <w:t>»</w:t>
      </w:r>
      <w:bookmarkEnd w:id="520"/>
    </w:p>
    <w:p w14:paraId="4C8BBFD0" w14:textId="28D05822" w:rsidR="005368E0" w:rsidRPr="00BC269F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1D6005">
        <w:rPr>
          <w:lang w:eastAsia="zh-CN"/>
        </w:rPr>
        <w:t>.</w:t>
      </w:r>
    </w:p>
    <w:p w14:paraId="284A6688" w14:textId="715C8790" w:rsidR="0096340A" w:rsidRPr="00BC269F" w:rsidRDefault="0096340A" w:rsidP="0096340A">
      <w:pPr>
        <w:pStyle w:val="af"/>
      </w:pPr>
      <w:r w:rsidRPr="00BC269F">
        <w:t>Внешнее согласование документа «</w:t>
      </w:r>
      <w:r w:rsidR="00D251E9">
        <w:t>БА, ЛБО утверждение которых осуществляется по отдельным решениям</w:t>
      </w:r>
      <w:r w:rsidR="00FB77EC">
        <w:t>» (ф. 0501151)</w:t>
      </w:r>
      <w:r w:rsidRPr="00BC269F">
        <w:t>» осуществляется аналогично описанию в п.п. </w:t>
      </w:r>
      <w:r w:rsidR="00AA1541" w:rsidRPr="00BC269F">
        <w:fldChar w:fldCharType="begin"/>
      </w:r>
      <w:r w:rsidR="00AA1541" w:rsidRPr="00BC269F">
        <w:instrText xml:space="preserve"> REF _Ref470622204 \r \h </w:instrText>
      </w:r>
      <w:r w:rsidR="00AA1541" w:rsidRPr="00BC269F">
        <w:fldChar w:fldCharType="separate"/>
      </w:r>
      <w:r w:rsidR="00D23FC4">
        <w:t>6.3.1.1</w:t>
      </w:r>
      <w:r w:rsidR="00AA1541" w:rsidRPr="00BC269F">
        <w:fldChar w:fldCharType="end"/>
      </w:r>
      <w:r w:rsidR="0002126C">
        <w:t> </w:t>
      </w:r>
      <w:r w:rsidRPr="00BC269F">
        <w:t>настоящего руководства пользователя.</w:t>
      </w:r>
    </w:p>
    <w:p w14:paraId="154F0E3E" w14:textId="6E4EA42F" w:rsidR="003F2639" w:rsidRPr="00BC269F" w:rsidRDefault="003F2639" w:rsidP="003F2639">
      <w:pPr>
        <w:pStyle w:val="af"/>
      </w:pPr>
      <w:r w:rsidRPr="00BC269F">
        <w:rPr>
          <w:b/>
        </w:rPr>
        <w:t>Важно!</w:t>
      </w:r>
      <w:r w:rsidRPr="00BC269F">
        <w:t xml:space="preserve"> После прохождения внешнего согласования </w:t>
      </w:r>
      <w:r>
        <w:t>п</w:t>
      </w:r>
      <w:r w:rsidRPr="00BC269F">
        <w:t xml:space="preserve">роисходит </w:t>
      </w:r>
      <w:r>
        <w:t xml:space="preserve">изменение </w:t>
      </w:r>
      <w:r w:rsidRPr="00BC269F">
        <w:t>строк в подразделе «</w:t>
      </w:r>
      <w:r>
        <w:t>Бюджетная роспись и лимиты бюджетных обязательств</w:t>
      </w:r>
      <w:r w:rsidRPr="00BC269F">
        <w:t>» во вкладк</w:t>
      </w:r>
      <w:r>
        <w:t>е</w:t>
      </w:r>
      <w:r w:rsidRPr="00BC269F">
        <w:t xml:space="preserve"> «</w:t>
      </w:r>
      <w:r>
        <w:t>ЛБО» по значениям в столбце «Остаток ЛБО».</w:t>
      </w:r>
    </w:p>
    <w:p w14:paraId="494C2C53" w14:textId="08BAFD05" w:rsidR="0096340A" w:rsidRPr="00BC269F" w:rsidRDefault="0096340A" w:rsidP="0096340A">
      <w:pPr>
        <w:pStyle w:val="af"/>
      </w:pPr>
      <w:r w:rsidRPr="00BC269F">
        <w:t>После успешного внешнего согласования у документа «</w:t>
      </w:r>
      <w:r w:rsidR="00D251E9">
        <w:t>БА, ЛБО утверждение которых осуществляется по отдельным решениям</w:t>
      </w:r>
      <w:r w:rsidR="00FB77EC">
        <w:t>» (ф. 0501151)</w:t>
      </w:r>
      <w:r w:rsidRPr="00BC269F">
        <w:t xml:space="preserve">» индикатор внешнего согласования в графе </w:t>
      </w:r>
      <w:r w:rsidR="0057131F">
        <w:t>«Рук. РБС»</w:t>
      </w:r>
      <w:r w:rsidRPr="00BC269F">
        <w:t xml:space="preserve"> отобразится зеленым цветом.</w:t>
      </w:r>
    </w:p>
    <w:p w14:paraId="6C20AFE3" w14:textId="791D1484" w:rsidR="00F66F16" w:rsidRPr="00E31C98" w:rsidRDefault="00F66F16" w:rsidP="00AA4FC4">
      <w:pPr>
        <w:pStyle w:val="1"/>
      </w:pPr>
      <w:bookmarkStart w:id="521" w:name="_Toc82012617"/>
      <w:r w:rsidRPr="00303748">
        <w:t>Ф</w:t>
      </w:r>
      <w:r w:rsidR="00303748" w:rsidRPr="00E31C98">
        <w:rPr>
          <w:rFonts w:hint="eastAsia"/>
        </w:rPr>
        <w:t>ормирование</w:t>
      </w:r>
      <w:r w:rsidR="00303748" w:rsidRPr="00E31C98">
        <w:t xml:space="preserve"> </w:t>
      </w:r>
      <w:r w:rsidR="00303748" w:rsidRPr="00E31C98">
        <w:rPr>
          <w:rFonts w:hint="eastAsia"/>
        </w:rPr>
        <w:t>и</w:t>
      </w:r>
      <w:r w:rsidR="00303748" w:rsidRPr="00E31C98">
        <w:t xml:space="preserve"> </w:t>
      </w:r>
      <w:r w:rsidR="00303748" w:rsidRPr="00E31C98">
        <w:rPr>
          <w:rFonts w:hint="eastAsia"/>
        </w:rPr>
        <w:t>утверждение</w:t>
      </w:r>
      <w:r w:rsidR="00303748" w:rsidRPr="00E31C98">
        <w:t xml:space="preserve"> </w:t>
      </w:r>
      <w:r w:rsidR="00303748" w:rsidRPr="00E31C98">
        <w:rPr>
          <w:rFonts w:hint="eastAsia"/>
        </w:rPr>
        <w:t>документа</w:t>
      </w:r>
      <w:r w:rsidR="00303748" w:rsidRPr="00E31C98">
        <w:t xml:space="preserve"> </w:t>
      </w:r>
      <w:r w:rsidR="00303748" w:rsidRPr="00E31C98">
        <w:rPr>
          <w:rFonts w:hint="eastAsia"/>
        </w:rPr>
        <w:t>«Справка</w:t>
      </w:r>
      <w:r w:rsidR="00303748" w:rsidRPr="00E31C98">
        <w:t xml:space="preserve"> </w:t>
      </w:r>
      <w:r w:rsidR="00303748" w:rsidRPr="00E31C98">
        <w:rPr>
          <w:rFonts w:hint="eastAsia"/>
        </w:rPr>
        <w:t>об</w:t>
      </w:r>
      <w:r w:rsidR="00303748" w:rsidRPr="00E31C98">
        <w:t xml:space="preserve"> </w:t>
      </w:r>
      <w:r w:rsidR="00303748" w:rsidRPr="00E31C98">
        <w:rPr>
          <w:rFonts w:hint="eastAsia"/>
        </w:rPr>
        <w:t>изменении</w:t>
      </w:r>
      <w:r w:rsidR="00303748" w:rsidRPr="00E31C98">
        <w:t xml:space="preserve"> </w:t>
      </w:r>
      <w:r w:rsidR="00303748" w:rsidRPr="00E31C98">
        <w:rPr>
          <w:rFonts w:hint="eastAsia"/>
        </w:rPr>
        <w:t>бюджетной</w:t>
      </w:r>
      <w:r w:rsidR="00303748" w:rsidRPr="00E31C98">
        <w:t xml:space="preserve"> </w:t>
      </w:r>
      <w:r w:rsidR="00303748" w:rsidRPr="00E31C98">
        <w:rPr>
          <w:rFonts w:hint="eastAsia"/>
        </w:rPr>
        <w:t>росписи</w:t>
      </w:r>
      <w:r w:rsidR="00303748" w:rsidRPr="00E31C98">
        <w:t xml:space="preserve"> </w:t>
      </w:r>
      <w:r w:rsidR="00303748" w:rsidRPr="00E31C98">
        <w:rPr>
          <w:rFonts w:hint="eastAsia"/>
        </w:rPr>
        <w:t>и</w:t>
      </w:r>
      <w:r w:rsidR="00303748" w:rsidRPr="00E31C98">
        <w:t xml:space="preserve"> </w:t>
      </w:r>
      <w:r w:rsidR="00303748" w:rsidRPr="00E31C98">
        <w:rPr>
          <w:rFonts w:hint="eastAsia"/>
        </w:rPr>
        <w:t>лимитов</w:t>
      </w:r>
      <w:r w:rsidR="00303748" w:rsidRPr="00E31C98">
        <w:t xml:space="preserve"> </w:t>
      </w:r>
      <w:r w:rsidR="00303748" w:rsidRPr="00E31C98">
        <w:rPr>
          <w:rFonts w:hint="eastAsia"/>
        </w:rPr>
        <w:t>бюджетных</w:t>
      </w:r>
      <w:r w:rsidR="00303748" w:rsidRPr="00E31C98">
        <w:t xml:space="preserve"> </w:t>
      </w:r>
      <w:r w:rsidR="00303748" w:rsidRPr="00E31C98">
        <w:rPr>
          <w:rFonts w:hint="eastAsia"/>
        </w:rPr>
        <w:t>обязательств»</w:t>
      </w:r>
      <w:r w:rsidR="00303748" w:rsidRPr="00E31C98">
        <w:t xml:space="preserve"> (</w:t>
      </w:r>
      <w:r w:rsidR="00303748" w:rsidRPr="00E31C98">
        <w:rPr>
          <w:rFonts w:hint="eastAsia"/>
        </w:rPr>
        <w:t>ф</w:t>
      </w:r>
      <w:r w:rsidR="00303748" w:rsidRPr="00E31C98">
        <w:t xml:space="preserve">. 0501150) </w:t>
      </w:r>
      <w:r w:rsidR="00303748" w:rsidRPr="00E31C98">
        <w:rPr>
          <w:rFonts w:hint="eastAsia"/>
        </w:rPr>
        <w:t>РБС</w:t>
      </w:r>
      <w:bookmarkEnd w:id="521"/>
    </w:p>
    <w:p w14:paraId="2D029C7A" w14:textId="46251ED8" w:rsidR="00F66F16" w:rsidRDefault="00F66F16" w:rsidP="00F66F16">
      <w:pPr>
        <w:pStyle w:val="af"/>
      </w:pPr>
      <w:r w:rsidRPr="00075060">
        <w:rPr>
          <w:b/>
        </w:rPr>
        <w:t>Предусловие:</w:t>
      </w:r>
      <w:r>
        <w:t xml:space="preserve"> осуществлен вход с ролью «Формирование и ведение БР РБС (Ввод данных)».</w:t>
      </w:r>
    </w:p>
    <w:p w14:paraId="1AF1A025" w14:textId="40CC807A" w:rsidR="00F66F16" w:rsidRPr="00303748" w:rsidRDefault="00F66F16" w:rsidP="00E31C98">
      <w:pPr>
        <w:pStyle w:val="af"/>
      </w:pPr>
      <w:r>
        <w:t>Формирование документа «Справка об изменении бюджетной росписи и лимитов бюджетных обязательств (ф. 0501150)» осуществляется в подразделе «Документы РБС» во вкладке «Исходящие», если в прошлом БЦ РБС вел бюджетную роспись</w:t>
      </w:r>
      <w:r w:rsidRPr="006B0976">
        <w:t xml:space="preserve"> в государственной интегрированной информационной системе управления общественными финансами «Электронный бюджет»</w:t>
      </w:r>
      <w:r>
        <w:t>.</w:t>
      </w:r>
      <w:r w:rsidR="0002126C">
        <w:t xml:space="preserve"> </w:t>
      </w:r>
      <w:r w:rsidRPr="00E31C98">
        <w:rPr>
          <w:rStyle w:val="13"/>
          <w:rFonts w:hint="eastAsia"/>
        </w:rPr>
        <w:t>Описание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функционала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представлено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в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разделе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«</w:t>
      </w:r>
      <w:r w:rsidRPr="00E31C98">
        <w:rPr>
          <w:rStyle w:val="13"/>
        </w:rPr>
        <w:t xml:space="preserve">6. </w:t>
      </w:r>
      <w:r w:rsidRPr="00E31C98">
        <w:rPr>
          <w:rStyle w:val="13"/>
          <w:rFonts w:hint="eastAsia"/>
        </w:rPr>
        <w:t>Формирование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документа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«Справка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об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изменении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бюджетной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росписи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и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лимитов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бюджетных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обязательств</w:t>
      </w:r>
      <w:r w:rsidRPr="00E31C98">
        <w:rPr>
          <w:rStyle w:val="13"/>
        </w:rPr>
        <w:t xml:space="preserve"> (</w:t>
      </w:r>
      <w:r w:rsidRPr="00E31C98">
        <w:rPr>
          <w:rStyle w:val="13"/>
          <w:rFonts w:hint="eastAsia"/>
        </w:rPr>
        <w:t>ф</w:t>
      </w:r>
      <w:r w:rsidRPr="00E31C98">
        <w:rPr>
          <w:rStyle w:val="13"/>
        </w:rPr>
        <w:t>. 0501150)</w:t>
      </w:r>
      <w:r w:rsidRPr="00E31C98">
        <w:rPr>
          <w:rStyle w:val="13"/>
          <w:rFonts w:hint="eastAsia"/>
        </w:rPr>
        <w:t>»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документа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«Руководство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пользователя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по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ведению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бюджетной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росписи</w:t>
      </w:r>
      <w:r w:rsidR="004A3488" w:rsidRPr="00E31C98">
        <w:rPr>
          <w:rStyle w:val="13"/>
        </w:rPr>
        <w:t xml:space="preserve"> </w:t>
      </w:r>
      <w:r w:rsidR="004A3488" w:rsidRPr="00E31C98">
        <w:rPr>
          <w:rStyle w:val="13"/>
          <w:rFonts w:hint="eastAsia"/>
        </w:rPr>
        <w:t>в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государственной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интегрированной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информационной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системе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управления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общественными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финансами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«Электронный</w:t>
      </w:r>
      <w:r w:rsidRPr="00E31C98">
        <w:rPr>
          <w:rStyle w:val="13"/>
        </w:rPr>
        <w:t xml:space="preserve"> </w:t>
      </w:r>
      <w:r w:rsidRPr="00E31C98">
        <w:rPr>
          <w:rStyle w:val="13"/>
          <w:rFonts w:hint="eastAsia"/>
        </w:rPr>
        <w:t>бюджет</w:t>
      </w:r>
      <w:r w:rsidRPr="00303748">
        <w:rPr>
          <w:rFonts w:hint="eastAsia"/>
        </w:rPr>
        <w:t>»</w:t>
      </w:r>
      <w:r w:rsidRPr="00303748">
        <w:t xml:space="preserve"> </w:t>
      </w:r>
      <w:r w:rsidRPr="00303748">
        <w:rPr>
          <w:rFonts w:hint="eastAsia"/>
        </w:rPr>
        <w:t>для</w:t>
      </w:r>
      <w:r w:rsidRPr="00303748">
        <w:t xml:space="preserve"> </w:t>
      </w:r>
      <w:r w:rsidRPr="00303748">
        <w:rPr>
          <w:rFonts w:hint="eastAsia"/>
        </w:rPr>
        <w:t>распорядителей</w:t>
      </w:r>
      <w:r w:rsidRPr="00303748">
        <w:t xml:space="preserve"> </w:t>
      </w:r>
      <w:r w:rsidRPr="001233BA">
        <w:rPr>
          <w:rFonts w:hint="eastAsia"/>
        </w:rPr>
        <w:t>средств</w:t>
      </w:r>
      <w:r w:rsidRPr="001233BA">
        <w:t xml:space="preserve"> </w:t>
      </w:r>
      <w:r w:rsidRPr="001233BA">
        <w:rPr>
          <w:rFonts w:hint="eastAsia"/>
        </w:rPr>
        <w:t>федерального</w:t>
      </w:r>
      <w:r w:rsidRPr="001233BA">
        <w:t xml:space="preserve"> </w:t>
      </w:r>
      <w:r w:rsidRPr="001233BA">
        <w:rPr>
          <w:rFonts w:hint="eastAsia"/>
        </w:rPr>
        <w:t>бюджета»</w:t>
      </w:r>
      <w:r w:rsidRPr="001233BA">
        <w:t xml:space="preserve">, </w:t>
      </w:r>
      <w:r w:rsidRPr="001233BA">
        <w:rPr>
          <w:rFonts w:hint="eastAsia"/>
        </w:rPr>
        <w:t>который</w:t>
      </w:r>
      <w:r w:rsidRPr="001233BA">
        <w:t xml:space="preserve"> </w:t>
      </w:r>
      <w:r w:rsidRPr="00E31C98">
        <w:rPr>
          <w:rFonts w:hint="eastAsia"/>
        </w:rPr>
        <w:t>размещен</w:t>
      </w:r>
      <w:r w:rsidRPr="00E31C98">
        <w:t xml:space="preserve"> </w:t>
      </w:r>
      <w:r w:rsidRPr="00E31C98">
        <w:rPr>
          <w:rFonts w:hint="eastAsia"/>
        </w:rPr>
        <w:t>по</w:t>
      </w:r>
      <w:r w:rsidRPr="00E31C98">
        <w:t xml:space="preserve"> </w:t>
      </w:r>
      <w:r w:rsidRPr="00E31C98">
        <w:rPr>
          <w:rFonts w:hint="eastAsia"/>
        </w:rPr>
        <w:t>адресу</w:t>
      </w:r>
      <w:r w:rsidRPr="00E31C98">
        <w:t xml:space="preserve">: </w:t>
      </w:r>
      <w:hyperlink r:id="rId173" w:history="1">
        <w:r>
          <w:rPr>
            <w:rStyle w:val="ab"/>
          </w:rPr>
          <w:t>https://minfin.gov.ru/ru/ismf/pk-bp/revenue/</w:t>
        </w:r>
      </w:hyperlink>
      <w:r>
        <w:t>.</w:t>
      </w:r>
    </w:p>
    <w:p w14:paraId="0A4D397B" w14:textId="5B07911C" w:rsidR="002D0B16" w:rsidRPr="00BC269F" w:rsidRDefault="008B0A81" w:rsidP="00AA4FC4">
      <w:pPr>
        <w:pStyle w:val="1"/>
      </w:pPr>
      <w:bookmarkStart w:id="522" w:name="_Toc82012618"/>
      <w:r w:rsidRPr="00BC269F">
        <w:t>Формирование и утверждение документа «</w:t>
      </w:r>
      <w:r w:rsidR="00FB77EC" w:rsidRPr="00FB77EC">
        <w:t>Лимиты бюджетных обязательств» (ф. 0501063)</w:t>
      </w:r>
      <w:r w:rsidRPr="00BC269F">
        <w:t>»</w:t>
      </w:r>
      <w:bookmarkEnd w:id="522"/>
    </w:p>
    <w:p w14:paraId="4FA2E88B" w14:textId="77E84007" w:rsidR="0096340A" w:rsidRPr="004B03E7" w:rsidRDefault="0096340A">
      <w:pPr>
        <w:pStyle w:val="af"/>
      </w:pPr>
      <w:r w:rsidRPr="004B03E7">
        <w:t>Формирование документа «</w:t>
      </w:r>
      <w:r w:rsidR="00FB77EC" w:rsidRPr="004B03E7">
        <w:t>Лимиты бюджетных обязательств</w:t>
      </w:r>
      <w:r w:rsidR="00FB77EC" w:rsidRPr="00915B53">
        <w:rPr>
          <w:rFonts w:hint="eastAsia"/>
        </w:rPr>
        <w:t>»</w:t>
      </w:r>
      <w:r w:rsidR="00FB77EC" w:rsidRPr="004B03E7">
        <w:t xml:space="preserve"> (ф. 0501063)</w:t>
      </w:r>
      <w:r w:rsidRPr="004B03E7">
        <w:t>» осуществляется во вкладке «ЛБО» подраздела «Распределение показателей БА и ЛБО» и в подразделе «Документы РБС»</w:t>
      </w:r>
      <w:r w:rsidR="003F2639" w:rsidRPr="004B03E7">
        <w:t xml:space="preserve">, вкладка </w:t>
      </w:r>
      <w:r w:rsidR="00EF723D" w:rsidRPr="004B03E7">
        <w:t>«</w:t>
      </w:r>
      <w:r w:rsidR="003F2639" w:rsidRPr="004B03E7">
        <w:t>Исходящие</w:t>
      </w:r>
      <w:r w:rsidR="00EF723D" w:rsidRPr="004B03E7">
        <w:t>»</w:t>
      </w:r>
      <w:r w:rsidRPr="004B03E7">
        <w:t>.</w:t>
      </w:r>
    </w:p>
    <w:p w14:paraId="37BFF390" w14:textId="719F0ADE" w:rsidR="0096340A" w:rsidRPr="004B03E7" w:rsidRDefault="0096340A">
      <w:pPr>
        <w:pStyle w:val="af"/>
      </w:pPr>
      <w:r w:rsidRPr="004B03E7">
        <w:t xml:space="preserve">Утверждение документа </w:t>
      </w:r>
      <w:r w:rsidR="00FB77EC" w:rsidRPr="004B03E7">
        <w:t>«Лимиты бюджетных обязательств» (ф. 0501063)»</w:t>
      </w:r>
      <w:r w:rsidRPr="004B03E7">
        <w:t xml:space="preserve"> осуществляется в подразделе «Документы РБС»</w:t>
      </w:r>
      <w:r w:rsidR="003F2639" w:rsidRPr="004B03E7">
        <w:t xml:space="preserve">, вкладка </w:t>
      </w:r>
      <w:r w:rsidR="00EF723D" w:rsidRPr="004B03E7">
        <w:t>«</w:t>
      </w:r>
      <w:r w:rsidR="003F2639" w:rsidRPr="004B03E7">
        <w:t>Исходящие</w:t>
      </w:r>
      <w:r w:rsidR="00EF723D" w:rsidRPr="004B03E7">
        <w:t>»</w:t>
      </w:r>
      <w:r w:rsidRPr="004B03E7">
        <w:t>.</w:t>
      </w:r>
    </w:p>
    <w:p w14:paraId="59EFB7B3" w14:textId="4119A6A9" w:rsidR="00E10FB1" w:rsidRPr="00BC269F" w:rsidRDefault="0096340A" w:rsidP="00636701">
      <w:pPr>
        <w:pStyle w:val="2"/>
      </w:pPr>
      <w:bookmarkStart w:id="523" w:name="_Toc82012619"/>
      <w:r w:rsidRPr="00BC269F">
        <w:t xml:space="preserve">Формирование документа </w:t>
      </w:r>
      <w:r w:rsidR="00FB77EC">
        <w:t>«Лимиты бюджетных обязательств» (ф.</w:t>
      </w:r>
      <w:r w:rsidR="00126F28">
        <w:t> </w:t>
      </w:r>
      <w:r w:rsidR="00FB77EC">
        <w:t>0501063)»</w:t>
      </w:r>
      <w:r w:rsidRPr="00BC269F">
        <w:t xml:space="preserve"> во вкладке «ЛБО» подраздела «Распределение показателей БА и ЛБО»</w:t>
      </w:r>
      <w:bookmarkEnd w:id="523"/>
    </w:p>
    <w:p w14:paraId="5C672671" w14:textId="7D70ED97" w:rsidR="005368E0" w:rsidRPr="00BC269F" w:rsidRDefault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EF723D">
        <w:rPr>
          <w:lang w:eastAsia="zh-CN"/>
        </w:rPr>
        <w:t>.</w:t>
      </w:r>
    </w:p>
    <w:p w14:paraId="7C3AA3C6" w14:textId="6F67D199" w:rsidR="0096340A" w:rsidRPr="00BC269F" w:rsidRDefault="00FB0DB9">
      <w:pPr>
        <w:pStyle w:val="af"/>
      </w:pPr>
      <w:r>
        <w:t>Для перехода в подраздел</w:t>
      </w:r>
      <w:r w:rsidR="0096340A" w:rsidRPr="00BC269F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96340A" w:rsidRPr="00BC269F">
        <w:rPr>
          <w:bCs/>
        </w:rPr>
        <w:t>Бюджетная роспись и ЛБО (ГРБС)</w:t>
      </w:r>
      <w:r w:rsidR="0096340A" w:rsidRPr="00BC269F">
        <w:t>» (2) и в рабочей области</w:t>
      </w:r>
      <w:r w:rsidR="008C319B">
        <w:t xml:space="preserve"> </w:t>
      </w:r>
      <w:r w:rsidR="008C319B" w:rsidRPr="00BC269F">
        <w:t>одним нажатием левой кнопки мыши</w:t>
      </w:r>
      <w:r w:rsidR="0096340A" w:rsidRPr="00BC269F">
        <w:t xml:space="preserve"> открыть подраздел «Распределение показателей БА и ЛБО» (3)</w:t>
      </w:r>
      <w:r w:rsidR="0002126C">
        <w:t xml:space="preserve"> </w:t>
      </w:r>
      <w:r w:rsidR="0096340A" w:rsidRPr="00BC269F">
        <w:t>(</w:t>
      </w:r>
      <w:r w:rsidR="004E3EF9" w:rsidRPr="00BC269F">
        <w:fldChar w:fldCharType="begin"/>
      </w:r>
      <w:r w:rsidR="00262D71" w:rsidRPr="00BC269F">
        <w:instrText xml:space="preserve"> REF _Ref470130169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203</w:t>
      </w:r>
      <w:r w:rsidR="004E3EF9" w:rsidRPr="00BC269F">
        <w:fldChar w:fldCharType="end"/>
      </w:r>
      <w:r w:rsidR="0096340A" w:rsidRPr="00BC269F">
        <w:t>).</w:t>
      </w:r>
    </w:p>
    <w:p w14:paraId="70A9E441" w14:textId="587C80AE" w:rsidR="0096340A" w:rsidRDefault="00712CC6" w:rsidP="0096340A">
      <w:pPr>
        <w:pStyle w:val="af0"/>
      </w:pPr>
      <w:r>
        <w:drawing>
          <wp:inline distT="0" distB="0" distL="0" distR="0" wp14:anchorId="7ED8B31D" wp14:editId="4B15A72F">
            <wp:extent cx="6120130" cy="3429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67F3C" w14:textId="7CE0D4F0" w:rsidR="0096340A" w:rsidRPr="00BC269F" w:rsidRDefault="001722AE" w:rsidP="00EF1968">
      <w:pPr>
        <w:pStyle w:val="af2"/>
      </w:pPr>
      <w:bookmarkStart w:id="524" w:name="_Ref470130169"/>
      <w:r>
        <w:t>Рисунок </w:t>
      </w:r>
      <w:r w:rsidR="004E3EF9" w:rsidRPr="00BC269F">
        <w:fldChar w:fldCharType="begin"/>
      </w:r>
      <w:r w:rsidR="0096340A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203</w:t>
      </w:r>
      <w:r w:rsidR="004E3EF9" w:rsidRPr="00BC269F">
        <w:fldChar w:fldCharType="end"/>
      </w:r>
      <w:bookmarkEnd w:id="524"/>
      <w:r w:rsidR="0096340A" w:rsidRPr="00BC269F">
        <w:t xml:space="preserve">. </w:t>
      </w:r>
      <w:r w:rsidR="00FB0DB9">
        <w:t>Переход в подраздел</w:t>
      </w:r>
      <w:r w:rsidR="0096340A" w:rsidRPr="00BC269F">
        <w:t xml:space="preserve"> «Распределение показателей БА и ЛБО»</w:t>
      </w:r>
    </w:p>
    <w:p w14:paraId="4E6BF0BF" w14:textId="3C870EEB" w:rsidR="0096340A" w:rsidRPr="00BC269F" w:rsidRDefault="0096340A" w:rsidP="0096340A">
      <w:pPr>
        <w:pStyle w:val="af"/>
      </w:pPr>
      <w:r w:rsidRPr="00BC269F">
        <w:t xml:space="preserve">В результате откроется подраздел «Распределение показателей БА и ЛБО», в котором необходимо </w:t>
      </w:r>
      <w:r w:rsidR="00B14DBB" w:rsidRPr="00BC269F">
        <w:t xml:space="preserve">выбрать </w:t>
      </w:r>
      <w:r w:rsidR="00B14DBB">
        <w:t>соответствующий бюджетный цикл  и перейти во вкладку</w:t>
      </w:r>
      <w:r w:rsidR="00B14DBB" w:rsidRPr="00BC269F" w:rsidDel="00B14DBB">
        <w:t xml:space="preserve"> </w:t>
      </w:r>
      <w:r w:rsidRPr="00BC269F">
        <w:t>(</w:t>
      </w:r>
      <w:r w:rsidR="004349C8">
        <w:fldChar w:fldCharType="begin"/>
      </w:r>
      <w:r w:rsidR="004349C8">
        <w:instrText xml:space="preserve"> REF _Ref472085089 \h </w:instrText>
      </w:r>
      <w:r w:rsidR="004349C8">
        <w:fldChar w:fldCharType="separate"/>
      </w:r>
      <w:r w:rsidR="00D23FC4">
        <w:t>Рисунок </w:t>
      </w:r>
      <w:r w:rsidR="00D23FC4">
        <w:rPr>
          <w:noProof/>
        </w:rPr>
        <w:t>204</w:t>
      </w:r>
      <w:r w:rsidR="004349C8">
        <w:fldChar w:fldCharType="end"/>
      </w:r>
      <w:r w:rsidRPr="00BC269F">
        <w:t>).</w:t>
      </w:r>
    </w:p>
    <w:p w14:paraId="48A32EE3" w14:textId="24542B1C" w:rsidR="00484A6E" w:rsidRPr="000E1DB6" w:rsidRDefault="004B03E7" w:rsidP="00484A6E">
      <w:pPr>
        <w:pStyle w:val="af0"/>
      </w:pPr>
      <w:r>
        <w:drawing>
          <wp:inline distT="0" distB="0" distL="0" distR="0" wp14:anchorId="76F56BC1" wp14:editId="56FBF0E9">
            <wp:extent cx="6120130" cy="2070735"/>
            <wp:effectExtent l="0" t="0" r="0" b="571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A9A13" w14:textId="7CDDB64D" w:rsidR="00484A6E" w:rsidRPr="00BC269F" w:rsidRDefault="001722AE" w:rsidP="0002126C">
      <w:pPr>
        <w:pStyle w:val="af2"/>
      </w:pPr>
      <w:bookmarkStart w:id="525" w:name="_Ref47208508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204</w:t>
      </w:r>
      <w:r w:rsidR="00E1516A">
        <w:rPr>
          <w:noProof/>
        </w:rPr>
        <w:fldChar w:fldCharType="end"/>
      </w:r>
      <w:bookmarkEnd w:id="525"/>
      <w:r w:rsidR="00484A6E" w:rsidRPr="00BC269F">
        <w:t>. Подраздел «Распределение показателей БА и ЛБО»</w:t>
      </w:r>
      <w:r w:rsidR="004B2046">
        <w:t>, вкладка «ЛБО»</w:t>
      </w:r>
    </w:p>
    <w:p w14:paraId="44059C0D" w14:textId="08361CB7" w:rsidR="00484A6E" w:rsidRPr="00BC269F" w:rsidRDefault="00484A6E" w:rsidP="00484A6E">
      <w:pPr>
        <w:pStyle w:val="af"/>
      </w:pPr>
      <w:r w:rsidRPr="00BC269F">
        <w:t xml:space="preserve">Во вкладке «ЛБО» реализована панель инструментов, состоящая из следующих функциональных кнопок и </w:t>
      </w:r>
      <w:r w:rsidR="00371DFE">
        <w:t>области фильтрации</w:t>
      </w:r>
      <w:r w:rsidRPr="00BC269F">
        <w:t xml:space="preserve"> (</w:t>
      </w:r>
      <w:r w:rsidR="000D2702">
        <w:fldChar w:fldCharType="begin"/>
      </w:r>
      <w:r w:rsidR="000D2702">
        <w:instrText xml:space="preserve"> REF _Ref519786718 \h </w:instrText>
      </w:r>
      <w:r w:rsidR="000D2702">
        <w:fldChar w:fldCharType="separate"/>
      </w:r>
      <w:r w:rsidR="00D23FC4">
        <w:t>Рисунок </w:t>
      </w:r>
      <w:r w:rsidR="00D23FC4">
        <w:rPr>
          <w:noProof/>
        </w:rPr>
        <w:t>205</w:t>
      </w:r>
      <w:r w:rsidR="000D2702">
        <w:fldChar w:fldCharType="end"/>
      </w:r>
      <w:r w:rsidRPr="00BC269F">
        <w:t>):</w:t>
      </w:r>
    </w:p>
    <w:p w14:paraId="64FFA2C8" w14:textId="77777777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«Обновить» (1) – обновление страницы;</w:t>
      </w:r>
    </w:p>
    <w:p w14:paraId="3E14C8BE" w14:textId="77777777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«Реестр» (2):</w:t>
      </w:r>
    </w:p>
    <w:p w14:paraId="3E66050E" w14:textId="3F36FA88" w:rsidR="005E1D17" w:rsidRPr="00104A53" w:rsidRDefault="005E1D17" w:rsidP="00EC78B7">
      <w:pPr>
        <w:pStyle w:val="--"/>
      </w:pPr>
      <w:r w:rsidRPr="00104A53">
        <w:rPr>
          <w:i/>
        </w:rPr>
        <w:t>[Условие для финансового обеспечения]</w:t>
      </w:r>
      <w:r w:rsidRPr="00104A53">
        <w:t xml:space="preserve"> – просмотр причины возникновения остатка ЛБО;</w:t>
      </w:r>
    </w:p>
    <w:p w14:paraId="6ADCB05E" w14:textId="1CAD7EEB" w:rsidR="005E1D17" w:rsidRPr="00104A53" w:rsidRDefault="0095385C" w:rsidP="00EC78B7">
      <w:pPr>
        <w:pStyle w:val="--"/>
      </w:pPr>
      <w:r w:rsidRPr="0095385C">
        <w:rPr>
          <w:i/>
        </w:rPr>
        <w:t>[</w:t>
      </w:r>
      <w:r w:rsidR="005E1D17" w:rsidRPr="00104A53">
        <w:rPr>
          <w:i/>
        </w:rPr>
        <w:t>Распределить/по РБС/ПБС]</w:t>
      </w:r>
      <w:r w:rsidR="005E1D17" w:rsidRPr="00104A53">
        <w:t xml:space="preserve"> – формирование распределения по РБС/ПБС;</w:t>
      </w:r>
    </w:p>
    <w:p w14:paraId="6D0EDFCD" w14:textId="77777777" w:rsidR="004B2046" w:rsidRPr="00104A53" w:rsidRDefault="004B2046" w:rsidP="00EC78B7">
      <w:pPr>
        <w:pStyle w:val="--"/>
      </w:pPr>
      <w:r w:rsidRPr="00104A53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104A53">
        <w:rPr>
          <w:i/>
        </w:rPr>
        <w:t>]</w:t>
      </w:r>
      <w:r w:rsidRPr="00104A53">
        <w:t xml:space="preserve"> – формирование распределения по </w:t>
      </w:r>
      <w:r>
        <w:t>лицевому счету</w:t>
      </w:r>
      <w:r w:rsidRPr="00104A53">
        <w:t>;</w:t>
      </w:r>
    </w:p>
    <w:p w14:paraId="2F66EE86" w14:textId="713609C9" w:rsidR="005E1D17" w:rsidRPr="00104A53" w:rsidRDefault="005E1D17" w:rsidP="00EC78B7">
      <w:pPr>
        <w:pStyle w:val="--"/>
      </w:pPr>
      <w:r w:rsidRPr="00BC7D60">
        <w:rPr>
          <w:i/>
        </w:rPr>
        <w:t>[Сформировать документ/«Справка о распределении БА и ЛБО» по учреждениям (РБС)]</w:t>
      </w:r>
      <w:r w:rsidRPr="00104A53">
        <w:t xml:space="preserve"> – формирование Справки о распределении БА и ЛБО РБС;</w:t>
      </w:r>
    </w:p>
    <w:p w14:paraId="1AD96592" w14:textId="77777777" w:rsidR="005E1D17" w:rsidRPr="00104A53" w:rsidRDefault="005E1D17" w:rsidP="00EC78B7">
      <w:pPr>
        <w:pStyle w:val="--"/>
      </w:pPr>
      <w:r w:rsidRPr="00BC7D60">
        <w:rPr>
          <w:i/>
        </w:rPr>
        <w:t xml:space="preserve">[Сформировать документ/«Лимиты бюджетных обязательств» РБС] </w:t>
      </w:r>
      <w:r w:rsidRPr="00104A53">
        <w:t>– формирование лимитов бюджетных обязательств РБС;</w:t>
      </w:r>
    </w:p>
    <w:p w14:paraId="0641D04B" w14:textId="77777777" w:rsidR="004B2046" w:rsidRPr="00104A53" w:rsidRDefault="004B2046" w:rsidP="00EC78B7">
      <w:pPr>
        <w:pStyle w:val="--"/>
      </w:pPr>
      <w:r w:rsidRPr="00636701">
        <w:rPr>
          <w:i/>
        </w:rPr>
        <w:t>[Сформировать документ/«БА, ЛБО утверждение которых осуществляется по отдельным решениям» (ф. 0501151) (РБС)]</w:t>
      </w:r>
      <w:r w:rsidRPr="00104A53">
        <w:t xml:space="preserve"> – формирование</w:t>
      </w:r>
      <w:r>
        <w:t xml:space="preserve"> бюджетных ассигнований,</w:t>
      </w:r>
      <w:r w:rsidRPr="00104A53">
        <w:t xml:space="preserve"> лимитов бюджетных обязательств </w:t>
      </w:r>
      <w:r>
        <w:t>по расходам, утверждение которых осуществляется по отдельным решениям</w:t>
      </w:r>
      <w:r w:rsidRPr="00104A53">
        <w:t>;</w:t>
      </w:r>
    </w:p>
    <w:p w14:paraId="09CF74C6" w14:textId="77777777" w:rsidR="005E1D17" w:rsidRPr="00104A53" w:rsidRDefault="005E1D17" w:rsidP="00EC78B7">
      <w:pPr>
        <w:pStyle w:val="--"/>
      </w:pPr>
      <w:r w:rsidRPr="00104A53">
        <w:rPr>
          <w:i/>
        </w:rPr>
        <w:t>[Версии/Создать версию]</w:t>
      </w:r>
      <w:r w:rsidRPr="00104A53">
        <w:t xml:space="preserve"> – формирование версии распределения;</w:t>
      </w:r>
    </w:p>
    <w:p w14:paraId="76BF7D09" w14:textId="77777777" w:rsidR="005E1D17" w:rsidRPr="00104A53" w:rsidRDefault="005E1D17" w:rsidP="00EC78B7">
      <w:pPr>
        <w:pStyle w:val="--"/>
      </w:pPr>
      <w:r w:rsidRPr="00104A53">
        <w:rPr>
          <w:i/>
        </w:rPr>
        <w:t>[Версии/Удалить версию]</w:t>
      </w:r>
      <w:r w:rsidRPr="00104A53">
        <w:t xml:space="preserve"> – удаление версии распределения;</w:t>
      </w:r>
    </w:p>
    <w:p w14:paraId="2B2CA973" w14:textId="77777777" w:rsidR="005E1D17" w:rsidRPr="00104A53" w:rsidRDefault="005E1D17" w:rsidP="00EC78B7">
      <w:pPr>
        <w:pStyle w:val="--"/>
      </w:pPr>
      <w:r w:rsidRPr="00104A53">
        <w:rPr>
          <w:i/>
        </w:rPr>
        <w:t>[Версии/Просмотр версий]</w:t>
      </w:r>
      <w:r w:rsidRPr="00104A53">
        <w:t xml:space="preserve"> – просмотр версии распределения;</w:t>
      </w:r>
    </w:p>
    <w:p w14:paraId="6B6D58E5" w14:textId="77777777" w:rsidR="005E1D17" w:rsidRPr="00104A53" w:rsidRDefault="005E1D17" w:rsidP="00EC78B7">
      <w:pPr>
        <w:pStyle w:val="--"/>
      </w:pPr>
      <w:r w:rsidRPr="00F37378">
        <w:rPr>
          <w:i/>
        </w:rPr>
        <w:t>[</w:t>
      </w:r>
      <w:r w:rsidRPr="00104A53">
        <w:rPr>
          <w:i/>
        </w:rPr>
        <w:t>Удалить строку</w:t>
      </w:r>
      <w:r w:rsidRPr="00F37378">
        <w:rPr>
          <w:i/>
        </w:rPr>
        <w:t>]</w:t>
      </w:r>
      <w:r w:rsidRPr="00104A53">
        <w:rPr>
          <w:i/>
        </w:rPr>
        <w:t xml:space="preserve"> </w:t>
      </w:r>
      <w:r w:rsidRPr="00104A53">
        <w:t>– удаление распределения;</w:t>
      </w:r>
    </w:p>
    <w:p w14:paraId="5CF84B44" w14:textId="77777777" w:rsidR="005E1D17" w:rsidRDefault="005E1D17" w:rsidP="00EC78B7">
      <w:pPr>
        <w:pStyle w:val="--"/>
      </w:pPr>
      <w:r w:rsidRPr="00104A53">
        <w:rPr>
          <w:i/>
        </w:rPr>
        <w:t>[Пересчет на основании распределений]</w:t>
      </w:r>
      <w:r w:rsidRPr="00104A53">
        <w:t xml:space="preserve"> – осуществляет пересчет данных по графе «Распределено» от подведомственных учреждений;</w:t>
      </w:r>
    </w:p>
    <w:p w14:paraId="5706A0BF" w14:textId="73EA7E16" w:rsidR="0016007F" w:rsidRPr="00104A53" w:rsidRDefault="0016007F" w:rsidP="00EC78B7">
      <w:pPr>
        <w:pStyle w:val="--"/>
      </w:pPr>
      <w:r w:rsidRPr="0016007F">
        <w:rPr>
          <w:i/>
        </w:rPr>
        <w:t>[Загрузить распределение показателей]</w:t>
      </w:r>
      <w:r w:rsidRPr="0083264C">
        <w:t xml:space="preserve"> – </w:t>
      </w:r>
      <w:r>
        <w:t xml:space="preserve">инструмент для массового распределения средств по подведомственным учреждениям; </w:t>
      </w:r>
    </w:p>
    <w:p w14:paraId="3C6C5621" w14:textId="1EF8504E" w:rsidR="005E1D17" w:rsidRDefault="005E1D17" w:rsidP="00EC78B7">
      <w:pPr>
        <w:pStyle w:val="--"/>
      </w:pPr>
      <w:r w:rsidRPr="00104A53">
        <w:rPr>
          <w:i/>
        </w:rPr>
        <w:t>[Очистить распределение]</w:t>
      </w:r>
      <w:r w:rsidRPr="00104A53">
        <w:t xml:space="preserve"> – осуществляет обнуление данных по графе «Распределено» у подведомственных учреждений</w:t>
      </w:r>
      <w:r w:rsidR="00A80CAF">
        <w:t xml:space="preserve"> со статусом</w:t>
      </w:r>
      <w:r w:rsidRPr="00104A53">
        <w:t xml:space="preserve"> «Черновик»;</w:t>
      </w:r>
    </w:p>
    <w:p w14:paraId="7F95F7E4" w14:textId="0DF2DC2E" w:rsidR="0016007F" w:rsidRPr="00104A53" w:rsidRDefault="0016007F" w:rsidP="00EC78B7">
      <w:pPr>
        <w:pStyle w:val="--"/>
      </w:pPr>
      <w:r w:rsidRPr="0016007F">
        <w:rPr>
          <w:i/>
        </w:rPr>
        <w:t>[Произвести реорганизацию учреждений]</w:t>
      </w:r>
      <w:r>
        <w:t xml:space="preserve"> – осуществляет закрытие строк на текущую дату, в случае если подведомственное учреждение было реорганизовано;</w:t>
      </w:r>
      <w:r w:rsidRPr="00C86FA7">
        <w:t xml:space="preserve"> </w:t>
      </w:r>
    </w:p>
    <w:p w14:paraId="23311571" w14:textId="77777777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«Аналитика» (3):</w:t>
      </w:r>
    </w:p>
    <w:p w14:paraId="2D1067A5" w14:textId="679B0EE5" w:rsidR="005E1D17" w:rsidRPr="00104A53" w:rsidRDefault="005E1D17" w:rsidP="00EC78B7">
      <w:pPr>
        <w:pStyle w:val="--"/>
      </w:pPr>
      <w:r w:rsidRPr="00BC7D60">
        <w:rPr>
          <w:i/>
        </w:rPr>
        <w:t>[Распределение показателей по РБС/ПБС]</w:t>
      </w:r>
      <w:r w:rsidRPr="00104A53">
        <w:t xml:space="preserve"> – </w:t>
      </w:r>
      <w:r w:rsidR="00293870" w:rsidRPr="0015690F">
        <w:t>просмотр данных по распределениям в разрезе подведомственных учреждений</w:t>
      </w:r>
      <w:r w:rsidRPr="00104A53">
        <w:t>;</w:t>
      </w:r>
    </w:p>
    <w:p w14:paraId="6964E561" w14:textId="77777777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«Печать» (4):</w:t>
      </w:r>
    </w:p>
    <w:p w14:paraId="5EC09C2B" w14:textId="42974B25" w:rsidR="005E1D17" w:rsidRPr="00104A53" w:rsidRDefault="005E1D17" w:rsidP="00EC78B7">
      <w:pPr>
        <w:pStyle w:val="--"/>
      </w:pPr>
      <w:r w:rsidRPr="00104A53">
        <w:rPr>
          <w:i/>
        </w:rPr>
        <w:t xml:space="preserve">[Печать реестра] </w:t>
      </w:r>
      <w:r w:rsidRPr="00104A53">
        <w:t xml:space="preserve">– формирование печатной формы </w:t>
      </w:r>
      <w:r w:rsidR="00A025D4">
        <w:t>подраздел</w:t>
      </w:r>
      <w:r w:rsidRPr="00104A53">
        <w:t xml:space="preserve">а с расширением </w:t>
      </w:r>
      <w:r w:rsidRPr="00104A53">
        <w:rPr>
          <w:b/>
        </w:rPr>
        <w:t>*.xls</w:t>
      </w:r>
      <w:r w:rsidRPr="00104A53">
        <w:t>;</w:t>
      </w:r>
    </w:p>
    <w:p w14:paraId="1E3406F9" w14:textId="35E6A37B" w:rsidR="005E1D17" w:rsidRDefault="005E1D17" w:rsidP="00EC78B7">
      <w:pPr>
        <w:pStyle w:val="--"/>
      </w:pPr>
      <w:r w:rsidRPr="00104A53">
        <w:rPr>
          <w:i/>
        </w:rPr>
        <w:t xml:space="preserve">[Печать страницы] </w:t>
      </w:r>
      <w:r w:rsidRPr="00104A53">
        <w:t xml:space="preserve">– формирование печатной формы страницы с расширением </w:t>
      </w:r>
      <w:r w:rsidRPr="00104A53">
        <w:rPr>
          <w:b/>
        </w:rPr>
        <w:t>*.xls</w:t>
      </w:r>
      <w:r w:rsidRPr="00104A53">
        <w:t>;</w:t>
      </w:r>
    </w:p>
    <w:p w14:paraId="6C1A7807" w14:textId="412AB01F" w:rsidR="008C319B" w:rsidRPr="00104A53" w:rsidRDefault="008C319B" w:rsidP="00EC78B7">
      <w:pPr>
        <w:pStyle w:val="--"/>
      </w:pPr>
      <w:r w:rsidRPr="00104A53">
        <w:rPr>
          <w:i/>
        </w:rPr>
        <w:t>[</w:t>
      </w:r>
      <w:r>
        <w:rPr>
          <w:i/>
        </w:rPr>
        <w:t>Отчет о дополнительной аналитике</w:t>
      </w:r>
      <w:r w:rsidRPr="00104A53">
        <w:rPr>
          <w:i/>
        </w:rPr>
        <w:t xml:space="preserve">] </w:t>
      </w:r>
      <w:r w:rsidRPr="00EF7F6A">
        <w:t>–</w:t>
      </w:r>
      <w:r w:rsidR="00EF7F6A" w:rsidRPr="00EF7F6A">
        <w:t xml:space="preserve"> </w:t>
      </w:r>
      <w:r w:rsidR="00EF7F6A" w:rsidRPr="00EF1968">
        <w:t xml:space="preserve">печать отчета о дополнительной аналитике по распределению ОКС и МПИ по лицевым счетам в </w:t>
      </w:r>
      <w:r w:rsidR="00A025D4">
        <w:t>подраздел</w:t>
      </w:r>
      <w:r w:rsidR="00EF7F6A" w:rsidRPr="00EF1968">
        <w:t>е</w:t>
      </w:r>
      <w:r w:rsidR="00EF7F6A" w:rsidRPr="00EF1968">
        <w:rPr>
          <w:lang w:val="en-US"/>
        </w:rPr>
        <w:t>;</w:t>
      </w:r>
    </w:p>
    <w:p w14:paraId="044D95E5" w14:textId="4AD961F0" w:rsidR="005E1D17" w:rsidRPr="00104A53" w:rsidRDefault="005E1D17" w:rsidP="00397562">
      <w:pPr>
        <w:pStyle w:val="-"/>
        <w:rPr>
          <w:snapToGrid w:val="0"/>
        </w:rPr>
      </w:pPr>
      <w:r w:rsidRPr="00104A53">
        <w:rPr>
          <w:snapToGrid w:val="0"/>
        </w:rPr>
        <w:t>«Очистить фильтры» (</w:t>
      </w:r>
      <w:r w:rsidR="004B2046">
        <w:rPr>
          <w:snapToGrid w:val="0"/>
        </w:rPr>
        <w:t>5</w:t>
      </w:r>
      <w:r w:rsidRPr="00104A53">
        <w:rPr>
          <w:snapToGrid w:val="0"/>
        </w:rPr>
        <w:t>) – очистка фильтров;</w:t>
      </w:r>
    </w:p>
    <w:p w14:paraId="06DCEAF4" w14:textId="1DB35B66" w:rsidR="00484A6E" w:rsidRPr="00EF5BC7" w:rsidRDefault="005E1D17" w:rsidP="00397562">
      <w:pPr>
        <w:pStyle w:val="-"/>
      </w:pPr>
      <w:r w:rsidRPr="00E367DE">
        <w:rPr>
          <w:snapToGrid w:val="0"/>
        </w:rPr>
        <w:t>«Скрыть распределенные строки» (</w:t>
      </w:r>
      <w:r w:rsidR="004B2046">
        <w:rPr>
          <w:snapToGrid w:val="0"/>
        </w:rPr>
        <w:t>6</w:t>
      </w:r>
      <w:r w:rsidRPr="00E367DE">
        <w:rPr>
          <w:snapToGrid w:val="0"/>
        </w:rPr>
        <w:t xml:space="preserve">) – фильтрация строк </w:t>
      </w:r>
      <w:r w:rsidR="00A025D4">
        <w:t>подраздел</w:t>
      </w:r>
      <w:r w:rsidRPr="00E367DE">
        <w:rPr>
          <w:snapToGrid w:val="0"/>
        </w:rPr>
        <w:t>а по полностью распределенным значениям доведенных бюджетных ассигнований.</w:t>
      </w:r>
    </w:p>
    <w:p w14:paraId="0554C6B5" w14:textId="77777777" w:rsidR="004B03E7" w:rsidRPr="00104A53" w:rsidRDefault="004B03E7" w:rsidP="004B03E7">
      <w:pPr>
        <w:pStyle w:val="-"/>
        <w:rPr>
          <w:snapToGrid w:val="0"/>
        </w:rPr>
      </w:pPr>
      <w:r>
        <w:rPr>
          <w:snapToGrid w:val="0"/>
        </w:rPr>
        <w:t xml:space="preserve">«Справочная информация» (7) – </w:t>
      </w:r>
      <w:r w:rsidRPr="0015690F">
        <w:t>содержит информацию о часто задаваемых вопросах.</w:t>
      </w:r>
    </w:p>
    <w:p w14:paraId="2057B23F" w14:textId="77777777" w:rsidR="004B03E7" w:rsidRPr="00BC269F" w:rsidRDefault="004B03E7" w:rsidP="004B03E7">
      <w:pPr>
        <w:pStyle w:val="af"/>
      </w:pPr>
      <w:r w:rsidRPr="00E75A98">
        <w:rPr>
          <w:b/>
        </w:rPr>
        <w:t>Важно!</w:t>
      </w:r>
      <w:r w:rsidRPr="00BC269F">
        <w:t xml:space="preserve"> Панель инструментов содержит перечень функциональных кнопок</w:t>
      </w:r>
      <w:r>
        <w:t>,</w:t>
      </w:r>
      <w:r w:rsidRPr="00BC269F">
        <w:t xml:space="preserve"> соответствующих настройкам ограничений пользователя.</w:t>
      </w:r>
    </w:p>
    <w:p w14:paraId="5F5DDFF8" w14:textId="77777777" w:rsidR="004B03E7" w:rsidRPr="00BC269F" w:rsidRDefault="004B03E7" w:rsidP="004B03E7">
      <w:pPr>
        <w:pStyle w:val="af0"/>
      </w:pPr>
      <w:r w:rsidRPr="00551320">
        <w:drawing>
          <wp:inline distT="0" distB="0" distL="0" distR="0" wp14:anchorId="2F661911" wp14:editId="7ADC7132">
            <wp:extent cx="6120130" cy="2941089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4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7AA4E" w14:textId="79ACB2B5" w:rsidR="0096340A" w:rsidRPr="00BC269F" w:rsidRDefault="001722AE" w:rsidP="00EF1968">
      <w:pPr>
        <w:pStyle w:val="af2"/>
      </w:pPr>
      <w:bookmarkStart w:id="526" w:name="_Ref519786718"/>
      <w:r>
        <w:t>Рисунок </w:t>
      </w:r>
      <w:r w:rsidR="00E1516A">
        <w:fldChar w:fldCharType="begin"/>
      </w:r>
      <w:r w:rsidR="00E1516A">
        <w:instrText xml:space="preserve"> SEQ Рисунок \* ARA</w:instrText>
      </w:r>
      <w:r w:rsidR="00E1516A">
        <w:instrText xml:space="preserve">BIC </w:instrText>
      </w:r>
      <w:r w:rsidR="00E1516A">
        <w:fldChar w:fldCharType="separate"/>
      </w:r>
      <w:r w:rsidR="00D23FC4">
        <w:rPr>
          <w:noProof/>
        </w:rPr>
        <w:t>205</w:t>
      </w:r>
      <w:r w:rsidR="00E1516A">
        <w:rPr>
          <w:noProof/>
        </w:rPr>
        <w:fldChar w:fldCharType="end"/>
      </w:r>
      <w:bookmarkEnd w:id="526"/>
      <w:r w:rsidR="00484A6E" w:rsidRPr="00BC269F">
        <w:t>. Функциональные кнопки вкладки «ЛБО»</w:t>
      </w:r>
    </w:p>
    <w:p w14:paraId="54CD5DC8" w14:textId="10E64EB1" w:rsidR="00F335A4" w:rsidRPr="00915B53" w:rsidRDefault="00F335A4">
      <w:pPr>
        <w:pStyle w:val="af"/>
      </w:pPr>
      <w:r w:rsidRPr="00BC269F">
        <w:t>В левой области окна реализован</w:t>
      </w:r>
      <w:r w:rsidR="00371DFE">
        <w:t>а область фильтрации</w:t>
      </w:r>
      <w:r w:rsidRPr="00BC269F">
        <w:t>, работа с которым осуществляется согласно описанию п.п.</w:t>
      </w:r>
      <w:r w:rsidR="00636701">
        <w:t> </w:t>
      </w:r>
      <w:r w:rsidR="00AA1541" w:rsidRPr="00BC269F">
        <w:fldChar w:fldCharType="begin"/>
      </w:r>
      <w:r w:rsidR="00AA1541" w:rsidRPr="00BC269F">
        <w:instrText xml:space="preserve"> REF _Ref470119357 \r \h </w:instrText>
      </w:r>
      <w:r w:rsidR="00AA1541" w:rsidRPr="00BC269F">
        <w:fldChar w:fldCharType="separate"/>
      </w:r>
      <w:r w:rsidR="00D23FC4">
        <w:t>3.1.1</w:t>
      </w:r>
      <w:r w:rsidR="00AA1541" w:rsidRPr="00BC269F">
        <w:fldChar w:fldCharType="end"/>
      </w:r>
      <w:r w:rsidR="00FA151D">
        <w:t> </w:t>
      </w:r>
      <w:r w:rsidRPr="00BC269F">
        <w:t>настоящего руководства пользователя.</w:t>
      </w:r>
    </w:p>
    <w:p w14:paraId="6593ADA0" w14:textId="71882470" w:rsidR="0036091F" w:rsidRPr="00BC269F" w:rsidRDefault="0036091F" w:rsidP="0036091F">
      <w:pPr>
        <w:pStyle w:val="af"/>
      </w:pPr>
      <w:r w:rsidRPr="00BC269F">
        <w:t xml:space="preserve">Для </w:t>
      </w:r>
      <w:r w:rsidR="00EE2F41">
        <w:t>формирования</w:t>
      </w:r>
      <w:r w:rsidRPr="00BC269F">
        <w:t xml:space="preserve"> документ</w:t>
      </w:r>
      <w:r w:rsidR="00EE2F41">
        <w:t>а</w:t>
      </w:r>
      <w:r w:rsidRPr="00BC269F">
        <w:t xml:space="preserve"> </w:t>
      </w:r>
      <w:r w:rsidR="00FB77EC">
        <w:t>«Лимиты бюджетных обязательств» (ф. 0501063)»</w:t>
      </w:r>
      <w:r w:rsidRPr="00BC269F">
        <w:t xml:space="preserve">, необходимо нажать на кнопку «Реестр» и выбрать пункт </w:t>
      </w:r>
      <w:r w:rsidRPr="00BC269F">
        <w:rPr>
          <w:i/>
        </w:rPr>
        <w:t xml:space="preserve">[Сформировать документ/Лимиты бюджетных обязательств </w:t>
      </w:r>
      <w:r w:rsidR="00484A6E" w:rsidRPr="00484A6E">
        <w:rPr>
          <w:i/>
        </w:rPr>
        <w:t>(РБС)</w:t>
      </w:r>
      <w:r w:rsidRPr="00BC269F">
        <w:rPr>
          <w:i/>
        </w:rPr>
        <w:t>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_Ref469095832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206</w:t>
      </w:r>
      <w:r w:rsidR="004E3EF9" w:rsidRPr="00BC269F">
        <w:fldChar w:fldCharType="end"/>
      </w:r>
      <w:r w:rsidRPr="00BC269F">
        <w:t>).</w:t>
      </w:r>
    </w:p>
    <w:p w14:paraId="6D78C982" w14:textId="785DE5AB" w:rsidR="0036091F" w:rsidRPr="00BC269F" w:rsidRDefault="0036091F" w:rsidP="0036091F">
      <w:pPr>
        <w:pStyle w:val="af"/>
      </w:pPr>
      <w:r w:rsidRPr="00BC269F">
        <w:rPr>
          <w:b/>
        </w:rPr>
        <w:t>Важно!</w:t>
      </w:r>
      <w:r w:rsidRPr="00BC269F">
        <w:t xml:space="preserve"> Пункт </w:t>
      </w:r>
      <w:r w:rsidRPr="00BC269F">
        <w:rPr>
          <w:i/>
        </w:rPr>
        <w:t>[</w:t>
      </w:r>
      <w:r w:rsidR="00484A6E" w:rsidRPr="00BC269F">
        <w:rPr>
          <w:i/>
        </w:rPr>
        <w:t xml:space="preserve">Сформировать документ/Лимиты бюджетных обязательств </w:t>
      </w:r>
      <w:r w:rsidR="00484A6E" w:rsidRPr="00484A6E">
        <w:rPr>
          <w:i/>
        </w:rPr>
        <w:t>(РБС)</w:t>
      </w:r>
      <w:r w:rsidRPr="00BC269F">
        <w:rPr>
          <w:i/>
        </w:rPr>
        <w:t>]</w:t>
      </w:r>
      <w:r w:rsidRPr="00BC269F">
        <w:t xml:space="preserve"> активен для выбора, при условии, что организация оператора является не корневым учреждением, имеющий дочерние </w:t>
      </w:r>
      <w:r w:rsidR="00484A6E" w:rsidRPr="00BC269F">
        <w:t>учреждения</w:t>
      </w:r>
      <w:r w:rsidRPr="00BC269F">
        <w:t>, в Сводном реестре учреждений.</w:t>
      </w:r>
    </w:p>
    <w:p w14:paraId="4DD78021" w14:textId="0EEAC7B0" w:rsidR="0036091F" w:rsidRPr="00BC269F" w:rsidRDefault="004B03E7" w:rsidP="0036091F">
      <w:pPr>
        <w:pStyle w:val="af0"/>
      </w:pPr>
      <w:r>
        <w:drawing>
          <wp:inline distT="0" distB="0" distL="0" distR="0" wp14:anchorId="65F73E74" wp14:editId="02A35990">
            <wp:extent cx="6120130" cy="287655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B4E39" w14:textId="3840EBB1" w:rsidR="0036091F" w:rsidRPr="00BC269F" w:rsidRDefault="001722AE" w:rsidP="0036091F">
      <w:pPr>
        <w:pStyle w:val="af2"/>
        <w:rPr>
          <w:i/>
        </w:rPr>
      </w:pPr>
      <w:bookmarkStart w:id="527" w:name="_Ref469095832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206</w:t>
      </w:r>
      <w:r w:rsidR="004E3EF9" w:rsidRPr="00BC269F">
        <w:rPr>
          <w:noProof/>
        </w:rPr>
        <w:fldChar w:fldCharType="end"/>
      </w:r>
      <w:bookmarkEnd w:id="527"/>
      <w:r w:rsidR="0036091F" w:rsidRPr="00BC269F">
        <w:t xml:space="preserve">. </w:t>
      </w:r>
      <w:r w:rsidR="000F5B38">
        <w:t xml:space="preserve">Формирование документа </w:t>
      </w:r>
      <w:r w:rsidR="000F5B38" w:rsidRPr="000F5B38">
        <w:t>«</w:t>
      </w:r>
      <w:r w:rsidR="00484A6E" w:rsidRPr="000F5B38">
        <w:t>Лимиты бюджетных обязательств (РБС)</w:t>
      </w:r>
      <w:r w:rsidR="000F5B38" w:rsidRPr="000F5B38">
        <w:t>»</w:t>
      </w:r>
    </w:p>
    <w:p w14:paraId="4CD4D18C" w14:textId="70FF6565" w:rsidR="0036091F" w:rsidRPr="00BC269F" w:rsidRDefault="0036091F" w:rsidP="0036091F">
      <w:pPr>
        <w:pStyle w:val="af"/>
      </w:pPr>
      <w:r w:rsidRPr="00BC269F">
        <w:t xml:space="preserve">После этого </w:t>
      </w:r>
      <w:r w:rsidR="00A00974">
        <w:t>отобразится</w:t>
      </w:r>
      <w:r w:rsidR="00A00974" w:rsidRPr="00BC269F">
        <w:t xml:space="preserve"> </w:t>
      </w:r>
      <w:r w:rsidRPr="00BC269F">
        <w:t>системное сообщение</w:t>
      </w:r>
      <w:r w:rsidR="00A00974">
        <w:t>, информирующее об успешном создании</w:t>
      </w:r>
      <w:r w:rsidRPr="00BC269F">
        <w:t xml:space="preserve"> </w:t>
      </w:r>
      <w:r w:rsidR="00A00974">
        <w:t>д</w:t>
      </w:r>
      <w:r w:rsidR="00EF7F6A">
        <w:t>окумент</w:t>
      </w:r>
      <w:r w:rsidR="00A00974">
        <w:t>а</w:t>
      </w:r>
      <w:r w:rsidR="00EF7F6A" w:rsidRPr="00BC269F">
        <w:t xml:space="preserve"> </w:t>
      </w:r>
      <w:r w:rsidR="00EF7F6A">
        <w:t>«</w:t>
      </w:r>
      <w:r w:rsidRPr="00BC269F">
        <w:t>Лимиты бюджетных обязательств РБС</w:t>
      </w:r>
      <w:r w:rsidR="00EF7F6A">
        <w:t>»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_Ref469095842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207</w:t>
      </w:r>
      <w:r w:rsidR="004E3EF9" w:rsidRPr="00BC269F">
        <w:fldChar w:fldCharType="end"/>
      </w:r>
      <w:r w:rsidRPr="00BC269F">
        <w:t>).</w:t>
      </w:r>
    </w:p>
    <w:p w14:paraId="1B77D6D5" w14:textId="304AE242" w:rsidR="0036091F" w:rsidRPr="00BC269F" w:rsidRDefault="00B7363B" w:rsidP="0036091F">
      <w:pPr>
        <w:pStyle w:val="af0"/>
      </w:pPr>
      <w:r>
        <w:drawing>
          <wp:inline distT="0" distB="0" distL="0" distR="0" wp14:anchorId="7B59AC5A" wp14:editId="62836580">
            <wp:extent cx="2668479" cy="1485368"/>
            <wp:effectExtent l="0" t="0" r="0" b="63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691936" cy="14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48C" w:rsidRPr="00BC269F" w:rsidDel="003C148C">
        <w:t xml:space="preserve"> </w:t>
      </w:r>
    </w:p>
    <w:p w14:paraId="5F795D3A" w14:textId="10E1C1C4" w:rsidR="0036091F" w:rsidRPr="00BC269F" w:rsidRDefault="001722AE" w:rsidP="00EF1968">
      <w:pPr>
        <w:pStyle w:val="af2"/>
      </w:pPr>
      <w:bookmarkStart w:id="528" w:name="_Ref469095842"/>
      <w:r>
        <w:t>Рисунок </w:t>
      </w:r>
      <w:r w:rsidR="004E3EF9" w:rsidRPr="00BC269F">
        <w:fldChar w:fldCharType="begin"/>
      </w:r>
      <w:r w:rsidR="0036091F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207</w:t>
      </w:r>
      <w:r w:rsidR="004E3EF9" w:rsidRPr="00BC269F">
        <w:fldChar w:fldCharType="end"/>
      </w:r>
      <w:bookmarkEnd w:id="528"/>
      <w:r w:rsidR="0036091F" w:rsidRPr="00BC269F">
        <w:t>. Системное сообщение</w:t>
      </w:r>
    </w:p>
    <w:p w14:paraId="1AF83CA3" w14:textId="77777777" w:rsidR="009672DF" w:rsidRDefault="009672DF" w:rsidP="009672DF">
      <w:pPr>
        <w:pStyle w:val="af"/>
      </w:pPr>
      <w:r>
        <w:t>Для закрытия системного сообщения необходимо нажать на кнопку «Закрыть».</w:t>
      </w:r>
    </w:p>
    <w:p w14:paraId="4DFA6E95" w14:textId="12A062D4" w:rsidR="0036091F" w:rsidRPr="00BC269F" w:rsidRDefault="0036091F" w:rsidP="0036091F">
      <w:pPr>
        <w:pStyle w:val="af"/>
      </w:pPr>
      <w:r w:rsidRPr="00BC269F">
        <w:t>В результате выбора просмотра документа откроется окно «Документ «Лимиты бюджетных обязательств» (</w:t>
      </w:r>
      <w:r w:rsidR="004E3EF9" w:rsidRPr="00BC269F">
        <w:fldChar w:fldCharType="begin"/>
      </w:r>
      <w:r w:rsidRPr="00BC269F">
        <w:instrText xml:space="preserve"> REF _Ref469095847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208</w:t>
      </w:r>
      <w:r w:rsidR="004E3EF9" w:rsidRPr="00BC269F">
        <w:fldChar w:fldCharType="end"/>
      </w:r>
      <w:r w:rsidRPr="00BC269F">
        <w:t>).</w:t>
      </w:r>
    </w:p>
    <w:p w14:paraId="1B713547" w14:textId="24829323" w:rsidR="0036091F" w:rsidRPr="00BC269F" w:rsidRDefault="003F22EB" w:rsidP="0036091F">
      <w:pPr>
        <w:pStyle w:val="af0"/>
      </w:pPr>
      <w:r>
        <w:drawing>
          <wp:inline distT="0" distB="0" distL="0" distR="0" wp14:anchorId="151C0C23" wp14:editId="11F286C3">
            <wp:extent cx="6120130" cy="183642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5B4E4" w14:textId="2DFC1B2F" w:rsidR="0036091F" w:rsidRPr="00BC269F" w:rsidRDefault="001722AE" w:rsidP="00EF1968">
      <w:pPr>
        <w:pStyle w:val="af2"/>
      </w:pPr>
      <w:bookmarkStart w:id="529" w:name="_Ref469095847"/>
      <w:r>
        <w:t>Рисунок </w:t>
      </w:r>
      <w:r w:rsidR="004E3EF9" w:rsidRPr="00BC269F">
        <w:fldChar w:fldCharType="begin"/>
      </w:r>
      <w:r w:rsidR="0036091F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208</w:t>
      </w:r>
      <w:r w:rsidR="004E3EF9" w:rsidRPr="00BC269F">
        <w:fldChar w:fldCharType="end"/>
      </w:r>
      <w:bookmarkEnd w:id="529"/>
      <w:r w:rsidR="0036091F" w:rsidRPr="00BC269F">
        <w:t>. Окно «Документ «Лимиты бюджетных обязательств»</w:t>
      </w:r>
    </w:p>
    <w:p w14:paraId="18C96F57" w14:textId="5972AEA3" w:rsidR="0036091F" w:rsidRPr="00BC269F" w:rsidRDefault="0036091F" w:rsidP="0036091F">
      <w:pPr>
        <w:pStyle w:val="af"/>
      </w:pPr>
      <w:r w:rsidRPr="00BC269F">
        <w:t>Для закрытия окна необходимо нажать на кнопку «Закрыть» (</w:t>
      </w:r>
      <w:r w:rsidR="004E3EF9" w:rsidRPr="00BC269F">
        <w:fldChar w:fldCharType="begin"/>
      </w:r>
      <w:r w:rsidRPr="00BC269F">
        <w:instrText xml:space="preserve"> REF _Ref469095850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209</w:t>
      </w:r>
      <w:r w:rsidR="004E3EF9" w:rsidRPr="00BC269F">
        <w:fldChar w:fldCharType="end"/>
      </w:r>
      <w:r w:rsidRPr="00BC269F">
        <w:t>).</w:t>
      </w:r>
    </w:p>
    <w:p w14:paraId="02C10E49" w14:textId="6E54E0A9" w:rsidR="0036091F" w:rsidRPr="00BC269F" w:rsidRDefault="004C3224" w:rsidP="0036091F">
      <w:pPr>
        <w:pStyle w:val="af2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AD8A907" wp14:editId="0D6772B1">
            <wp:extent cx="6120130" cy="183642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DCA68" w14:textId="1FA289DE" w:rsidR="0036091F" w:rsidRPr="00BC269F" w:rsidRDefault="001722AE" w:rsidP="0036091F">
      <w:pPr>
        <w:pStyle w:val="af2"/>
      </w:pPr>
      <w:bookmarkStart w:id="530" w:name="_Ref469095850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209</w:t>
      </w:r>
      <w:r w:rsidR="004E3EF9" w:rsidRPr="00BC269F">
        <w:rPr>
          <w:noProof/>
        </w:rPr>
        <w:fldChar w:fldCharType="end"/>
      </w:r>
      <w:bookmarkEnd w:id="530"/>
      <w:r w:rsidR="0036091F" w:rsidRPr="00BC269F">
        <w:t xml:space="preserve">. </w:t>
      </w:r>
      <w:r w:rsidR="007873CD">
        <w:t>Закрытие документа</w:t>
      </w:r>
    </w:p>
    <w:p w14:paraId="76E92A48" w14:textId="1F6EF907" w:rsidR="0036091F" w:rsidRPr="00BC269F" w:rsidRDefault="0036091F" w:rsidP="00E367DE">
      <w:pPr>
        <w:pStyle w:val="af"/>
      </w:pPr>
      <w:r w:rsidRPr="00BC269F">
        <w:t xml:space="preserve">В результате в </w:t>
      </w:r>
      <w:r w:rsidR="00A025D4">
        <w:t>подраздел</w:t>
      </w:r>
      <w:r w:rsidRPr="00BC269F">
        <w:t xml:space="preserve">е документов РБС добавится документ </w:t>
      </w:r>
      <w:r w:rsidR="003C148C">
        <w:t>«</w:t>
      </w:r>
      <w:r w:rsidRPr="00BC269F">
        <w:t>Лимиты бюджетных обязательств РБС</w:t>
      </w:r>
      <w:r w:rsidR="003C148C">
        <w:t>»</w:t>
      </w:r>
      <w:r w:rsidRPr="00BC269F">
        <w:t xml:space="preserve"> со статусом «Черновик»</w:t>
      </w:r>
      <w:r w:rsidR="009806E7">
        <w:t>.</w:t>
      </w:r>
    </w:p>
    <w:p w14:paraId="6A07FB1F" w14:textId="32D68C0A" w:rsidR="0096340A" w:rsidRPr="00BC269F" w:rsidRDefault="0096340A" w:rsidP="00636701">
      <w:pPr>
        <w:pStyle w:val="2"/>
      </w:pPr>
      <w:bookmarkStart w:id="531" w:name="_Toc82012620"/>
      <w:r w:rsidRPr="00BC269F">
        <w:t xml:space="preserve">Формирование документа </w:t>
      </w:r>
      <w:r w:rsidR="00FB77EC">
        <w:t>«Лимиты бюджетных обязательств» (ф.</w:t>
      </w:r>
      <w:r w:rsidR="00484A6E">
        <w:t> </w:t>
      </w:r>
      <w:r w:rsidR="00FB77EC">
        <w:t>0501063)»</w:t>
      </w:r>
      <w:r w:rsidRPr="00BC269F">
        <w:t xml:space="preserve"> в подразделе «Документы РБС»</w:t>
      </w:r>
      <w:bookmarkEnd w:id="531"/>
    </w:p>
    <w:p w14:paraId="4F39D4EA" w14:textId="38917BEF" w:rsidR="005368E0" w:rsidRPr="00BC269F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23123B">
        <w:rPr>
          <w:lang w:eastAsia="zh-CN"/>
        </w:rPr>
        <w:t>.</w:t>
      </w:r>
    </w:p>
    <w:p w14:paraId="78A9EA20" w14:textId="5EAAB9A8" w:rsidR="0096340A" w:rsidRPr="00BC269F" w:rsidRDefault="0096340A" w:rsidP="0096340A">
      <w:pPr>
        <w:pStyle w:val="af"/>
      </w:pPr>
      <w:r w:rsidRPr="00BC269F">
        <w:t xml:space="preserve">Для перехода в </w:t>
      </w:r>
      <w:r w:rsidR="003C148C">
        <w:t>подраздел</w:t>
      </w:r>
      <w:r w:rsidR="003C148C" w:rsidRPr="00BC269F">
        <w:t xml:space="preserve"> </w:t>
      </w:r>
      <w:r w:rsidR="003C148C">
        <w:t>«Д</w:t>
      </w:r>
      <w:r w:rsidR="003C148C" w:rsidRPr="00BC269F">
        <w:t>окумент</w:t>
      </w:r>
      <w:r w:rsidR="003C148C">
        <w:t>ы</w:t>
      </w:r>
      <w:r w:rsidR="003C148C" w:rsidRPr="00BC269F">
        <w:t xml:space="preserve"> </w:t>
      </w:r>
      <w:r w:rsidRPr="00BC269F">
        <w:t>РБС</w:t>
      </w:r>
      <w:r w:rsidR="003C148C">
        <w:t>»</w:t>
      </w:r>
      <w:r w:rsidRPr="00BC269F">
        <w:t xml:space="preserve"> необходимо в главном окне Системы выбрать вкладку «Меню» (1), в открывшейся колонке выбрать раздел «</w:t>
      </w:r>
      <w:r w:rsidRPr="00BC269F">
        <w:rPr>
          <w:bCs/>
        </w:rPr>
        <w:t>Бюджетная роспись и ЛБО (ГРБС)</w:t>
      </w:r>
      <w:r w:rsidRPr="00BC269F">
        <w:t xml:space="preserve">» (2) и </w:t>
      </w:r>
      <w:r w:rsidR="003C148C" w:rsidRPr="00BC269F">
        <w:t xml:space="preserve">одним нажатием левой кнопки мыши </w:t>
      </w:r>
      <w:r w:rsidR="003C148C">
        <w:t xml:space="preserve"> </w:t>
      </w:r>
      <w:r w:rsidRPr="00BC269F">
        <w:t>открыть подраздел «Документы РБС» (3)(</w:t>
      </w:r>
      <w:r w:rsidR="004E3EF9" w:rsidRPr="00BC269F">
        <w:fldChar w:fldCharType="begin"/>
      </w:r>
      <w:r w:rsidR="00262D71" w:rsidRPr="00BC269F">
        <w:instrText xml:space="preserve"> REF _Ref470130214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210</w:t>
      </w:r>
      <w:r w:rsidR="004E3EF9" w:rsidRPr="00BC269F">
        <w:fldChar w:fldCharType="end"/>
      </w:r>
      <w:r w:rsidRPr="00BC269F">
        <w:t>).</w:t>
      </w:r>
    </w:p>
    <w:p w14:paraId="2987B4A7" w14:textId="7CB925AA" w:rsidR="0096340A" w:rsidRPr="00BC269F" w:rsidRDefault="0055635A" w:rsidP="0096340A">
      <w:pPr>
        <w:pStyle w:val="af0"/>
      </w:pPr>
      <w:r>
        <w:drawing>
          <wp:inline distT="0" distB="0" distL="0" distR="0" wp14:anchorId="53CDB6C5" wp14:editId="21B3D182">
            <wp:extent cx="6120130" cy="325818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A3B37" w14:textId="56A149F5" w:rsidR="0096340A" w:rsidRPr="00BC269F" w:rsidRDefault="001722AE" w:rsidP="0096340A">
      <w:pPr>
        <w:pStyle w:val="af2"/>
      </w:pPr>
      <w:bookmarkStart w:id="532" w:name="_Ref470130214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210</w:t>
      </w:r>
      <w:r w:rsidR="004E3EF9" w:rsidRPr="00BC269F">
        <w:rPr>
          <w:noProof/>
        </w:rPr>
        <w:fldChar w:fldCharType="end"/>
      </w:r>
      <w:bookmarkEnd w:id="532"/>
      <w:r w:rsidR="0096340A" w:rsidRPr="00BC269F">
        <w:t>. Переход в подраздел «Документы РБС»</w:t>
      </w:r>
    </w:p>
    <w:p w14:paraId="2D2E90F0" w14:textId="29B83589" w:rsidR="0096340A" w:rsidRPr="00BC269F" w:rsidRDefault="0096340A" w:rsidP="0096340A">
      <w:pPr>
        <w:pStyle w:val="af"/>
      </w:pPr>
      <w:r w:rsidRPr="00BC269F">
        <w:t xml:space="preserve">В результате откроется подраздел «Документы РБС», в котором необходимо </w:t>
      </w:r>
      <w:r w:rsidR="00CC4B0E">
        <w:t>выбрать</w:t>
      </w:r>
      <w:r w:rsidR="003F2639" w:rsidRPr="003F2639">
        <w:t xml:space="preserve"> </w:t>
      </w:r>
      <w:r w:rsidR="003F2639">
        <w:t xml:space="preserve">вкладку </w:t>
      </w:r>
      <w:r w:rsidR="0089146B">
        <w:t>«</w:t>
      </w:r>
      <w:r w:rsidR="003F2639">
        <w:t>Исходящие</w:t>
      </w:r>
      <w:r w:rsidR="0089146B">
        <w:t>»</w:t>
      </w:r>
      <w:r w:rsidR="00CC4B0E">
        <w:t xml:space="preserve"> </w:t>
      </w:r>
      <w:r w:rsidR="003F2639">
        <w:t xml:space="preserve">и </w:t>
      </w:r>
      <w:r w:rsidR="00B14DBB">
        <w:t xml:space="preserve">соответствующий бюджетный цикл, </w:t>
      </w:r>
      <w:r w:rsidR="00CC4B0E">
        <w:t xml:space="preserve">в котором </w:t>
      </w:r>
      <w:r w:rsidRPr="00BC269F">
        <w:t>будет производиться работа (</w:t>
      </w:r>
      <w:r w:rsidR="004349C8">
        <w:fldChar w:fldCharType="begin"/>
      </w:r>
      <w:r w:rsidR="004349C8">
        <w:instrText xml:space="preserve"> REF _Ref472085102 \h </w:instrText>
      </w:r>
      <w:r w:rsidR="004349C8">
        <w:fldChar w:fldCharType="separate"/>
      </w:r>
      <w:r w:rsidR="00D23FC4">
        <w:t>Рисунок </w:t>
      </w:r>
      <w:r w:rsidR="00D23FC4">
        <w:rPr>
          <w:noProof/>
        </w:rPr>
        <w:t>211</w:t>
      </w:r>
      <w:r w:rsidR="004349C8">
        <w:fldChar w:fldCharType="end"/>
      </w:r>
      <w:r w:rsidRPr="00BC269F">
        <w:t>).</w:t>
      </w:r>
    </w:p>
    <w:p w14:paraId="4A30E5C6" w14:textId="4D5794D5" w:rsidR="00B9307F" w:rsidRPr="00EF1968" w:rsidRDefault="00BB1F69" w:rsidP="00B9307F">
      <w:pPr>
        <w:pStyle w:val="af0"/>
      </w:pPr>
      <w:r>
        <w:drawing>
          <wp:inline distT="0" distB="0" distL="0" distR="0" wp14:anchorId="33F57C8E" wp14:editId="78D0B00E">
            <wp:extent cx="6120130" cy="1787525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BC109" w14:textId="1AEA8BD5" w:rsidR="00B9307F" w:rsidRPr="00BC269F" w:rsidRDefault="001722AE" w:rsidP="00EF1968">
      <w:pPr>
        <w:pStyle w:val="af2"/>
      </w:pPr>
      <w:bookmarkStart w:id="533" w:name="_Ref472085102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211</w:t>
      </w:r>
      <w:r w:rsidR="00E1516A">
        <w:rPr>
          <w:noProof/>
        </w:rPr>
        <w:fldChar w:fldCharType="end"/>
      </w:r>
      <w:bookmarkEnd w:id="533"/>
      <w:r w:rsidR="00B9307F" w:rsidRPr="00BC269F">
        <w:t>. Подраздел «Документы РБС»</w:t>
      </w:r>
    </w:p>
    <w:p w14:paraId="7F5951E7" w14:textId="1EC04F95" w:rsidR="00B9307F" w:rsidRPr="00BC269F" w:rsidRDefault="00B9307F" w:rsidP="00B9307F">
      <w:pPr>
        <w:pStyle w:val="af"/>
      </w:pPr>
      <w:r w:rsidRPr="00BC269F">
        <w:t xml:space="preserve">Для работы </w:t>
      </w:r>
      <w:r w:rsidR="0089146B">
        <w:t>с</w:t>
      </w:r>
      <w:r w:rsidR="003C148C">
        <w:t>о</w:t>
      </w:r>
      <w:r w:rsidR="003F2639">
        <w:t xml:space="preserve"> вкладкой </w:t>
      </w:r>
      <w:r w:rsidR="0089146B">
        <w:t>«</w:t>
      </w:r>
      <w:r w:rsidR="003F2639">
        <w:t>Исходящие</w:t>
      </w:r>
      <w:r w:rsidR="0089146B">
        <w:t>»</w:t>
      </w:r>
      <w:r w:rsidR="003F2639" w:rsidRPr="00BC269F" w:rsidDel="003F2639">
        <w:t xml:space="preserve"> </w:t>
      </w:r>
      <w:r w:rsidRPr="00BC269F">
        <w:t>в Системе реализована панель инструментов, состоящая из следующих функциональных кнопок (</w:t>
      </w:r>
      <w:r w:rsidR="004349C8">
        <w:fldChar w:fldCharType="begin"/>
      </w:r>
      <w:r w:rsidR="004349C8">
        <w:instrText xml:space="preserve"> REF _Ref472085110 \h </w:instrText>
      </w:r>
      <w:r w:rsidR="004349C8">
        <w:fldChar w:fldCharType="separate"/>
      </w:r>
      <w:r w:rsidR="00D23FC4">
        <w:t>Рисунок </w:t>
      </w:r>
      <w:r w:rsidR="00D23FC4">
        <w:rPr>
          <w:noProof/>
        </w:rPr>
        <w:t>212</w:t>
      </w:r>
      <w:r w:rsidR="004349C8">
        <w:fldChar w:fldCharType="end"/>
      </w:r>
      <w:r w:rsidRPr="00BC269F">
        <w:t>):</w:t>
      </w:r>
    </w:p>
    <w:p w14:paraId="7909A367" w14:textId="77777777" w:rsidR="009806E7" w:rsidRPr="0018113B" w:rsidRDefault="009806E7" w:rsidP="00397562">
      <w:pPr>
        <w:pStyle w:val="-"/>
        <w:rPr>
          <w:snapToGrid w:val="0"/>
        </w:rPr>
      </w:pPr>
      <w:r w:rsidRPr="0018113B">
        <w:rPr>
          <w:snapToGrid w:val="0"/>
        </w:rPr>
        <w:t>«Обновить» (1) – обновление страницы;</w:t>
      </w:r>
    </w:p>
    <w:p w14:paraId="01CEA3C7" w14:textId="77777777" w:rsidR="009806E7" w:rsidRPr="0018113B" w:rsidRDefault="009806E7" w:rsidP="00397562">
      <w:pPr>
        <w:pStyle w:val="-"/>
        <w:rPr>
          <w:snapToGrid w:val="0"/>
        </w:rPr>
      </w:pPr>
      <w:r w:rsidRPr="0018113B">
        <w:rPr>
          <w:snapToGrid w:val="0"/>
        </w:rPr>
        <w:t>«Реестр» (2):</w:t>
      </w:r>
    </w:p>
    <w:p w14:paraId="1D0B5B07" w14:textId="77777777" w:rsidR="006B1771" w:rsidRPr="00BC52AB" w:rsidRDefault="006B1771" w:rsidP="00EC78B7">
      <w:pPr>
        <w:pStyle w:val="--"/>
      </w:pPr>
      <w:r w:rsidRPr="00BC7D60">
        <w:rPr>
          <w:i/>
        </w:rPr>
        <w:t xml:space="preserve">[Сформировать документ/«Бюджетная роспись» (ф. 0501060) (РБС)] </w:t>
      </w:r>
      <w:r w:rsidRPr="00BC52AB">
        <w:t xml:space="preserve">– формирование </w:t>
      </w:r>
      <w:r>
        <w:t>документа «</w:t>
      </w:r>
      <w:r w:rsidRPr="00BC52AB">
        <w:t>Бюджетн</w:t>
      </w:r>
      <w:r>
        <w:t>ая</w:t>
      </w:r>
      <w:r w:rsidRPr="00BC52AB">
        <w:t xml:space="preserve"> роспис</w:t>
      </w:r>
      <w:r>
        <w:t>ь»</w:t>
      </w:r>
      <w:r w:rsidRPr="00BC52AB">
        <w:t>;</w:t>
      </w:r>
    </w:p>
    <w:p w14:paraId="57AFCD5F" w14:textId="1123FCD6" w:rsidR="006B1771" w:rsidRDefault="006B1771" w:rsidP="00EC78B7">
      <w:pPr>
        <w:pStyle w:val="--"/>
      </w:pPr>
      <w:r w:rsidRPr="00BC7D60">
        <w:rPr>
          <w:i/>
        </w:rPr>
        <w:t>[Сформировать документ/«Лим</w:t>
      </w:r>
      <w:r w:rsidR="0095385C" w:rsidRPr="00BC7D60">
        <w:rPr>
          <w:i/>
        </w:rPr>
        <w:t>иты бюджетных обязательств» (ф. </w:t>
      </w:r>
      <w:r w:rsidRPr="00BC7D60">
        <w:rPr>
          <w:i/>
        </w:rPr>
        <w:t>0501063) (РБС)]</w:t>
      </w:r>
      <w:r w:rsidRPr="00BC52AB">
        <w:t xml:space="preserve"> – формирование </w:t>
      </w:r>
      <w:r>
        <w:t>документа «</w:t>
      </w:r>
      <w:r w:rsidRPr="00BC52AB">
        <w:t>Лимит</w:t>
      </w:r>
      <w:r>
        <w:t>ы</w:t>
      </w:r>
      <w:r w:rsidRPr="00BC52AB">
        <w:t xml:space="preserve"> бюджетных обязательств</w:t>
      </w:r>
      <w:r>
        <w:t>»</w:t>
      </w:r>
      <w:r w:rsidRPr="00BC52AB">
        <w:t>;</w:t>
      </w:r>
    </w:p>
    <w:p w14:paraId="0E668756" w14:textId="17057199" w:rsidR="006B1771" w:rsidRDefault="006B1771" w:rsidP="00EC78B7">
      <w:pPr>
        <w:pStyle w:val="--"/>
      </w:pPr>
      <w:r w:rsidRPr="00BC7D60">
        <w:rPr>
          <w:i/>
        </w:rPr>
        <w:t xml:space="preserve">[Сформировать документ/«БА, ЛБО утверждение которых осуществляется по отдельным решениям БА, ЛБО утверждение которых осуществляется по отдельным решениям» (ф. 0501151)] </w:t>
      </w:r>
      <w:r w:rsidRPr="00BC52AB">
        <w:t>– формирование</w:t>
      </w:r>
      <w:r>
        <w:t xml:space="preserve"> документа «Л</w:t>
      </w:r>
      <w:r w:rsidRPr="00BC52AB">
        <w:t>имит</w:t>
      </w:r>
      <w:r>
        <w:t>ы</w:t>
      </w:r>
      <w:r w:rsidRPr="00BC52AB">
        <w:t xml:space="preserve"> бюджетных обязательств</w:t>
      </w:r>
      <w:r>
        <w:t>,</w:t>
      </w:r>
      <w:r w:rsidRPr="00BC52AB">
        <w:t xml:space="preserve"> финансовое обеспечение которых осуществляется при выполнении условий</w:t>
      </w:r>
      <w:r>
        <w:t>»</w:t>
      </w:r>
      <w:r w:rsidRPr="00BC52AB">
        <w:t>;</w:t>
      </w:r>
    </w:p>
    <w:p w14:paraId="46E3C463" w14:textId="1149CE8C" w:rsidR="003C148C" w:rsidRPr="00BC52AB" w:rsidRDefault="003C148C" w:rsidP="00EC78B7">
      <w:pPr>
        <w:pStyle w:val="--"/>
      </w:pPr>
      <w:r w:rsidRPr="0095385C">
        <w:rPr>
          <w:i/>
        </w:rPr>
        <w:t>[Сформировать документ</w:t>
      </w:r>
      <w:r w:rsidR="00FB0902">
        <w:rPr>
          <w:i/>
        </w:rPr>
        <w:t xml:space="preserve"> </w:t>
      </w:r>
      <w:r w:rsidRPr="0095385C">
        <w:rPr>
          <w:i/>
        </w:rPr>
        <w:t>/«Справка об изменении БР и ЛБО»</w:t>
      </w:r>
      <w:r>
        <w:rPr>
          <w:i/>
        </w:rPr>
        <w:t xml:space="preserve"> (ф.0501153</w:t>
      </w:r>
      <w:r w:rsidRPr="0095385C">
        <w:rPr>
          <w:i/>
        </w:rPr>
        <w:t>) (РБС)]</w:t>
      </w:r>
      <w:r w:rsidRPr="00BC52AB">
        <w:t xml:space="preserve"> – формирование Справки </w:t>
      </w:r>
      <w:r w:rsidRPr="003D0573">
        <w:t xml:space="preserve">об изменении </w:t>
      </w:r>
      <w:r w:rsidR="00BA004D">
        <w:t xml:space="preserve">бюджетной росписи (далее – </w:t>
      </w:r>
      <w:r w:rsidRPr="003D0573">
        <w:t>БР</w:t>
      </w:r>
      <w:r w:rsidR="00BA004D">
        <w:t>)</w:t>
      </w:r>
      <w:r w:rsidRPr="003D0573">
        <w:t xml:space="preserve"> и ЛБО</w:t>
      </w:r>
      <w:r>
        <w:t xml:space="preserve"> РБС</w:t>
      </w:r>
      <w:r w:rsidRPr="00BC52AB">
        <w:t>;</w:t>
      </w:r>
    </w:p>
    <w:p w14:paraId="7AE84A3C" w14:textId="53326B0C" w:rsidR="006B1771" w:rsidRDefault="006B1771" w:rsidP="00EC78B7">
      <w:pPr>
        <w:pStyle w:val="--"/>
      </w:pPr>
      <w:r w:rsidRPr="00BC7D60">
        <w:rPr>
          <w:i/>
        </w:rPr>
        <w:t xml:space="preserve">[Сформировать документ/«Справка об изменении БР и ЛБО» (ф.0501150) (РБС)] </w:t>
      </w:r>
      <w:r w:rsidRPr="00BC52AB">
        <w:t xml:space="preserve">– формирование Справки </w:t>
      </w:r>
      <w:r w:rsidRPr="003D0573">
        <w:t>об изменении БР и ЛБО</w:t>
      </w:r>
      <w:r>
        <w:t xml:space="preserve"> РБС</w:t>
      </w:r>
      <w:r w:rsidRPr="00BC52AB">
        <w:t>;</w:t>
      </w:r>
    </w:p>
    <w:p w14:paraId="7EE33390" w14:textId="47476FFB" w:rsidR="003C148C" w:rsidRDefault="00FB0902" w:rsidP="00EC78B7">
      <w:pPr>
        <w:pStyle w:val="--"/>
      </w:pPr>
      <w:r w:rsidRPr="0018113B">
        <w:rPr>
          <w:i/>
        </w:rPr>
        <w:t>[Сформировать документ/«</w:t>
      </w:r>
      <w:r>
        <w:rPr>
          <w:i/>
        </w:rPr>
        <w:t>Решение  об изменении БР и ЛБО</w:t>
      </w:r>
      <w:r w:rsidRPr="0018113B">
        <w:rPr>
          <w:i/>
        </w:rPr>
        <w:t xml:space="preserve">» </w:t>
      </w:r>
      <w:r>
        <w:rPr>
          <w:i/>
        </w:rPr>
        <w:t>(ф. 0501154) (</w:t>
      </w:r>
      <w:r w:rsidRPr="0018113B">
        <w:rPr>
          <w:i/>
        </w:rPr>
        <w:t>РБС)]</w:t>
      </w:r>
      <w:r w:rsidRPr="0018113B">
        <w:t xml:space="preserve"> – формирование документа </w:t>
      </w:r>
      <w:r w:rsidRPr="00116A63">
        <w:t>«</w:t>
      </w:r>
      <w:r w:rsidRPr="003A2FFA">
        <w:t>Решение  об изменении БР и ЛБО</w:t>
      </w:r>
      <w:r w:rsidRPr="00116A63">
        <w:t xml:space="preserve">» </w:t>
      </w:r>
      <w:r w:rsidR="000B299A">
        <w:t>распорядителем средств федерального бюджета</w:t>
      </w:r>
      <w:r>
        <w:t>;</w:t>
      </w:r>
    </w:p>
    <w:p w14:paraId="44515DB2" w14:textId="3D8B6BAA" w:rsidR="00FB0902" w:rsidRDefault="00FB0902" w:rsidP="00EC78B7">
      <w:pPr>
        <w:pStyle w:val="--"/>
      </w:pPr>
      <w:r w:rsidRPr="0018113B">
        <w:rPr>
          <w:i/>
        </w:rPr>
        <w:t xml:space="preserve">[Сформировать </w:t>
      </w:r>
      <w:r w:rsidRPr="000B299A">
        <w:t>документ</w:t>
      </w:r>
      <w:r w:rsidRPr="0018113B">
        <w:rPr>
          <w:i/>
        </w:rPr>
        <w:t>/«</w:t>
      </w:r>
      <w:r>
        <w:rPr>
          <w:i/>
        </w:rPr>
        <w:t>Свод смет учреждений</w:t>
      </w:r>
      <w:r w:rsidRPr="0018113B">
        <w:rPr>
          <w:i/>
        </w:rPr>
        <w:t xml:space="preserve">» </w:t>
      </w:r>
      <w:r>
        <w:rPr>
          <w:i/>
        </w:rPr>
        <w:t>(</w:t>
      </w:r>
      <w:r w:rsidRPr="0018113B">
        <w:rPr>
          <w:i/>
        </w:rPr>
        <w:t>РБС)]</w:t>
      </w:r>
      <w:r w:rsidRPr="0018113B">
        <w:t xml:space="preserve"> – формирование документа </w:t>
      </w:r>
      <w:r w:rsidRPr="00116A63">
        <w:t>«</w:t>
      </w:r>
      <w:r w:rsidRPr="003A2FFA">
        <w:t>Свод смет учреждений</w:t>
      </w:r>
      <w:r w:rsidRPr="00116A63">
        <w:t xml:space="preserve">» </w:t>
      </w:r>
      <w:r w:rsidR="000B299A">
        <w:t>распорядителем средств федерального бюджета</w:t>
      </w:r>
      <w:r>
        <w:t>;</w:t>
      </w:r>
    </w:p>
    <w:p w14:paraId="6955BF38" w14:textId="1ED1AC2A" w:rsidR="006B1771" w:rsidRDefault="006B1771" w:rsidP="00EC78B7">
      <w:pPr>
        <w:pStyle w:val="--"/>
      </w:pPr>
      <w:r w:rsidRPr="00636701">
        <w:rPr>
          <w:i/>
        </w:rPr>
        <w:t>[Сформировать документ/«Расходные расписания» (исходящие)]</w:t>
      </w:r>
      <w:r w:rsidRPr="00BC52AB">
        <w:t xml:space="preserve"> – формирование </w:t>
      </w:r>
      <w:r>
        <w:t>расходных расписаний на основании выделенного документа «Бюджетная роспись», «Лимиты бюджетных обязательств» или «Справка об изменении БР и ЛБО»</w:t>
      </w:r>
      <w:r w:rsidRPr="00BC52AB">
        <w:t>;</w:t>
      </w:r>
    </w:p>
    <w:p w14:paraId="71169AA4" w14:textId="7F8AB9F0" w:rsidR="00FB0902" w:rsidRDefault="00FB0902" w:rsidP="00EC78B7">
      <w:pPr>
        <w:pStyle w:val="--"/>
      </w:pPr>
      <w:r w:rsidRPr="0018113B">
        <w:rPr>
          <w:i/>
        </w:rPr>
        <w:t>[Сформировать документ/«</w:t>
      </w:r>
      <w:r>
        <w:rPr>
          <w:i/>
        </w:rPr>
        <w:t>Справка об изменении БР и ЛБО» (ф. 0501153) (ИФДБ) (</w:t>
      </w:r>
      <w:r w:rsidRPr="0018113B">
        <w:rPr>
          <w:i/>
        </w:rPr>
        <w:t>РБС)]</w:t>
      </w:r>
      <w:r w:rsidRPr="0018113B">
        <w:t xml:space="preserve"> –</w:t>
      </w:r>
      <w:r>
        <w:t xml:space="preserve"> </w:t>
      </w:r>
      <w:r w:rsidRPr="0018113B">
        <w:t xml:space="preserve">формирование документа </w:t>
      </w:r>
      <w:r w:rsidRPr="0089376A">
        <w:t>«</w:t>
      </w:r>
      <w:r w:rsidRPr="003A2FFA">
        <w:t>Справка об изменении БР и ЛБО</w:t>
      </w:r>
      <w:r w:rsidRPr="0089376A">
        <w:t>»</w:t>
      </w:r>
      <w:r w:rsidRPr="00116A63">
        <w:t xml:space="preserve"> </w:t>
      </w:r>
      <w:r w:rsidR="000B299A">
        <w:t>распорядителем средств федерального бюджета</w:t>
      </w:r>
      <w:r>
        <w:t>;</w:t>
      </w:r>
    </w:p>
    <w:p w14:paraId="1D358FA9" w14:textId="75AFFDC5" w:rsidR="006B1771" w:rsidRPr="00BC52AB" w:rsidRDefault="006B1771" w:rsidP="00EC78B7">
      <w:pPr>
        <w:pStyle w:val="--"/>
      </w:pPr>
      <w:r w:rsidRPr="005203EE">
        <w:rPr>
          <w:i/>
        </w:rPr>
        <w:t>[Удалить документ]</w:t>
      </w:r>
      <w:r w:rsidRPr="00BC52AB">
        <w:t xml:space="preserve"> – удаление документа</w:t>
      </w:r>
      <w:r>
        <w:t xml:space="preserve"> со всеми имеющимися версиями</w:t>
      </w:r>
      <w:r w:rsidRPr="00BC52AB">
        <w:t>;</w:t>
      </w:r>
    </w:p>
    <w:p w14:paraId="2AD51140" w14:textId="77777777" w:rsidR="006B1771" w:rsidRPr="00BC52AB" w:rsidRDefault="006B1771" w:rsidP="00EC78B7">
      <w:pPr>
        <w:pStyle w:val="--"/>
      </w:pPr>
      <w:r w:rsidRPr="00BC52AB">
        <w:rPr>
          <w:i/>
        </w:rPr>
        <w:t>[</w:t>
      </w:r>
      <w:r w:rsidRPr="00C244E2">
        <w:rPr>
          <w:i/>
        </w:rPr>
        <w:t>Версии</w:t>
      </w:r>
      <w:r>
        <w:rPr>
          <w:i/>
        </w:rPr>
        <w:t>/</w:t>
      </w:r>
      <w:r w:rsidRPr="00BC52AB">
        <w:rPr>
          <w:i/>
        </w:rPr>
        <w:t>Просмотр]</w:t>
      </w:r>
      <w:r w:rsidRPr="00BC52AB">
        <w:t xml:space="preserve"> – просмотр версии документа;</w:t>
      </w:r>
    </w:p>
    <w:p w14:paraId="4B038955" w14:textId="77777777" w:rsidR="006B1771" w:rsidRPr="00BC52AB" w:rsidRDefault="006B1771" w:rsidP="00EC78B7">
      <w:pPr>
        <w:pStyle w:val="--"/>
      </w:pPr>
      <w:r w:rsidRPr="00BC52AB">
        <w:rPr>
          <w:i/>
        </w:rPr>
        <w:t>[</w:t>
      </w:r>
      <w:r w:rsidRPr="00C244E2">
        <w:rPr>
          <w:i/>
        </w:rPr>
        <w:t>Версии</w:t>
      </w:r>
      <w:r>
        <w:rPr>
          <w:i/>
        </w:rPr>
        <w:t>/</w:t>
      </w:r>
      <w:r w:rsidRPr="00BC52AB">
        <w:rPr>
          <w:i/>
        </w:rPr>
        <w:t>Создать]</w:t>
      </w:r>
      <w:r w:rsidRPr="00BC52AB">
        <w:t xml:space="preserve"> – формирование </w:t>
      </w:r>
      <w:r>
        <w:t xml:space="preserve">новой </w:t>
      </w:r>
      <w:r w:rsidRPr="00BC52AB">
        <w:t>версии документа;</w:t>
      </w:r>
    </w:p>
    <w:p w14:paraId="61B86DD9" w14:textId="77777777" w:rsidR="006B1771" w:rsidRPr="00BC52AB" w:rsidRDefault="006B1771" w:rsidP="00EC78B7">
      <w:pPr>
        <w:pStyle w:val="--"/>
        <w:rPr>
          <w:i/>
        </w:rPr>
      </w:pPr>
      <w:r w:rsidRPr="00BC52AB">
        <w:rPr>
          <w:i/>
        </w:rPr>
        <w:t>[</w:t>
      </w:r>
      <w:r w:rsidRPr="00C244E2">
        <w:rPr>
          <w:i/>
        </w:rPr>
        <w:t>Версии</w:t>
      </w:r>
      <w:r>
        <w:rPr>
          <w:i/>
        </w:rPr>
        <w:t>/</w:t>
      </w:r>
      <w:r w:rsidRPr="00BC52AB">
        <w:rPr>
          <w:i/>
        </w:rPr>
        <w:t>Удалить]</w:t>
      </w:r>
      <w:r w:rsidRPr="00BC52AB">
        <w:t xml:space="preserve"> – удаление версии документа;</w:t>
      </w:r>
    </w:p>
    <w:p w14:paraId="7B5B1437" w14:textId="77777777" w:rsidR="006B1771" w:rsidRPr="00BC52AB" w:rsidRDefault="006B1771" w:rsidP="00EC78B7">
      <w:pPr>
        <w:pStyle w:val="--"/>
      </w:pPr>
      <w:r w:rsidRPr="00BC52AB">
        <w:rPr>
          <w:i/>
        </w:rPr>
        <w:t>[</w:t>
      </w:r>
      <w:r w:rsidRPr="00C244E2">
        <w:rPr>
          <w:i/>
        </w:rPr>
        <w:t>Вложения</w:t>
      </w:r>
      <w:r>
        <w:rPr>
          <w:i/>
        </w:rPr>
        <w:t>/</w:t>
      </w:r>
      <w:r w:rsidRPr="00BC52AB">
        <w:rPr>
          <w:i/>
        </w:rPr>
        <w:t>Добавить]</w:t>
      </w:r>
      <w:r w:rsidRPr="00BC52AB">
        <w:t xml:space="preserve"> – прикрепление файла;</w:t>
      </w:r>
    </w:p>
    <w:p w14:paraId="702381E1" w14:textId="77777777" w:rsidR="006B1771" w:rsidRPr="00BC52AB" w:rsidRDefault="006B1771" w:rsidP="00EC78B7">
      <w:pPr>
        <w:pStyle w:val="--"/>
      </w:pPr>
      <w:r w:rsidRPr="00BC52AB">
        <w:rPr>
          <w:i/>
        </w:rPr>
        <w:t>[</w:t>
      </w:r>
      <w:r w:rsidRPr="00C244E2">
        <w:rPr>
          <w:i/>
        </w:rPr>
        <w:t>Вложения</w:t>
      </w:r>
      <w:r>
        <w:rPr>
          <w:i/>
        </w:rPr>
        <w:t>/</w:t>
      </w:r>
      <w:r w:rsidRPr="00BC52AB">
        <w:rPr>
          <w:i/>
        </w:rPr>
        <w:t>Удалить]</w:t>
      </w:r>
      <w:r w:rsidRPr="00BC52AB">
        <w:t xml:space="preserve"> – удаление вложенного файла;</w:t>
      </w:r>
    </w:p>
    <w:p w14:paraId="36B20D08" w14:textId="77777777" w:rsidR="009806E7" w:rsidRPr="0018113B" w:rsidRDefault="009806E7" w:rsidP="00397562">
      <w:pPr>
        <w:pStyle w:val="-"/>
        <w:rPr>
          <w:snapToGrid w:val="0"/>
        </w:rPr>
      </w:pPr>
      <w:r w:rsidRPr="0018113B">
        <w:rPr>
          <w:snapToGrid w:val="0"/>
        </w:rPr>
        <w:t>«Печать» (3):</w:t>
      </w:r>
    </w:p>
    <w:p w14:paraId="67AAC020" w14:textId="52B9C5FE" w:rsidR="009806E7" w:rsidRPr="0018113B" w:rsidRDefault="009806E7" w:rsidP="00EC78B7">
      <w:pPr>
        <w:pStyle w:val="--"/>
      </w:pPr>
      <w:r w:rsidRPr="0018113B">
        <w:rPr>
          <w:i/>
        </w:rPr>
        <w:t xml:space="preserve">[Печать реестра] </w:t>
      </w:r>
      <w:r w:rsidRPr="0018113B">
        <w:t xml:space="preserve">– формирование печатной формы </w:t>
      </w:r>
      <w:r w:rsidR="00A025D4">
        <w:t>подраздел</w:t>
      </w:r>
      <w:r w:rsidRPr="0018113B">
        <w:t xml:space="preserve">а с расширением </w:t>
      </w:r>
      <w:r w:rsidRPr="0018113B">
        <w:rPr>
          <w:b/>
        </w:rPr>
        <w:t>*.xls</w:t>
      </w:r>
      <w:r w:rsidRPr="0018113B">
        <w:t>;</w:t>
      </w:r>
    </w:p>
    <w:p w14:paraId="1C996BC3" w14:textId="77777777" w:rsidR="009806E7" w:rsidRPr="0018113B" w:rsidRDefault="009806E7" w:rsidP="00EC78B7">
      <w:pPr>
        <w:pStyle w:val="--"/>
      </w:pPr>
      <w:r w:rsidRPr="0018113B">
        <w:rPr>
          <w:i/>
        </w:rPr>
        <w:t xml:space="preserve">[Печать документа] </w:t>
      </w:r>
      <w:r w:rsidRPr="0018113B">
        <w:t xml:space="preserve">– формирование печатной формы документа с расширением </w:t>
      </w:r>
      <w:r w:rsidRPr="0018113B">
        <w:rPr>
          <w:b/>
        </w:rPr>
        <w:t>*.xls</w:t>
      </w:r>
      <w:r w:rsidRPr="0018113B">
        <w:t xml:space="preserve"> или</w:t>
      </w:r>
      <w:r w:rsidRPr="0018113B">
        <w:rPr>
          <w:b/>
        </w:rPr>
        <w:t xml:space="preserve"> *.</w:t>
      </w:r>
      <w:r w:rsidRPr="0018113B">
        <w:rPr>
          <w:b/>
          <w:lang w:val="en-US"/>
        </w:rPr>
        <w:t>doc</w:t>
      </w:r>
      <w:r w:rsidRPr="0018113B">
        <w:t>;</w:t>
      </w:r>
    </w:p>
    <w:p w14:paraId="44C7CD0A" w14:textId="77777777" w:rsidR="009806E7" w:rsidRPr="0018113B" w:rsidRDefault="009806E7" w:rsidP="00397562">
      <w:pPr>
        <w:pStyle w:val="-"/>
        <w:rPr>
          <w:snapToGrid w:val="0"/>
        </w:rPr>
      </w:pPr>
      <w:r w:rsidRPr="0018113B">
        <w:rPr>
          <w:snapToGrid w:val="0"/>
        </w:rPr>
        <w:t>«Согласование» (4):</w:t>
      </w:r>
    </w:p>
    <w:p w14:paraId="4011D120" w14:textId="77777777" w:rsidR="009806E7" w:rsidRPr="0018113B" w:rsidRDefault="009806E7" w:rsidP="00EC78B7">
      <w:pPr>
        <w:pStyle w:val="--"/>
      </w:pPr>
      <w:r w:rsidRPr="0018113B">
        <w:rPr>
          <w:i/>
        </w:rPr>
        <w:t>[Внутренне согласование]</w:t>
      </w:r>
      <w:r w:rsidRPr="0018113B">
        <w:t xml:space="preserve"> – отправка документа на внутренне согласование;</w:t>
      </w:r>
    </w:p>
    <w:p w14:paraId="06907FF6" w14:textId="77777777" w:rsidR="009806E7" w:rsidRPr="0018113B" w:rsidRDefault="009806E7" w:rsidP="00EC78B7">
      <w:pPr>
        <w:pStyle w:val="--"/>
      </w:pPr>
      <w:r w:rsidRPr="00F37378">
        <w:rPr>
          <w:i/>
        </w:rPr>
        <w:t>[</w:t>
      </w:r>
      <w:r w:rsidRPr="0018113B">
        <w:rPr>
          <w:i/>
        </w:rPr>
        <w:t>Резолюция</w:t>
      </w:r>
      <w:r w:rsidRPr="00F37378">
        <w:rPr>
          <w:i/>
        </w:rPr>
        <w:t>]</w:t>
      </w:r>
      <w:r w:rsidRPr="0018113B">
        <w:t xml:space="preserve"> – формирование резолюции;</w:t>
      </w:r>
    </w:p>
    <w:p w14:paraId="7089B0D8" w14:textId="77777777" w:rsidR="009806E7" w:rsidRPr="0018113B" w:rsidRDefault="009806E7" w:rsidP="00EC78B7">
      <w:pPr>
        <w:pStyle w:val="--"/>
      </w:pPr>
      <w:r w:rsidRPr="0018113B">
        <w:rPr>
          <w:i/>
        </w:rPr>
        <w:t>[История резолюции]</w:t>
      </w:r>
      <w:r w:rsidRPr="0018113B">
        <w:t xml:space="preserve"> – просмотр сформированных резолюций;</w:t>
      </w:r>
    </w:p>
    <w:p w14:paraId="6D523C50" w14:textId="77777777" w:rsidR="009806E7" w:rsidRPr="0018113B" w:rsidRDefault="009806E7" w:rsidP="00EC78B7">
      <w:pPr>
        <w:pStyle w:val="--"/>
      </w:pPr>
      <w:r w:rsidRPr="0018113B">
        <w:rPr>
          <w:i/>
        </w:rPr>
        <w:t>[Внешнее согласование]</w:t>
      </w:r>
      <w:r w:rsidRPr="0018113B">
        <w:t xml:space="preserve"> – отправка документа на внешнее согласование;</w:t>
      </w:r>
    </w:p>
    <w:p w14:paraId="06E0ADFF" w14:textId="77777777" w:rsidR="009806E7" w:rsidRPr="0018113B" w:rsidRDefault="009806E7" w:rsidP="00397562">
      <w:pPr>
        <w:pStyle w:val="-"/>
        <w:rPr>
          <w:snapToGrid w:val="0"/>
        </w:rPr>
      </w:pPr>
      <w:r w:rsidRPr="0018113B">
        <w:rPr>
          <w:snapToGrid w:val="0"/>
        </w:rPr>
        <w:t>«ЭП» (5):</w:t>
      </w:r>
    </w:p>
    <w:p w14:paraId="747FB686" w14:textId="77777777" w:rsidR="009806E7" w:rsidRPr="0018113B" w:rsidRDefault="009806E7" w:rsidP="00EC78B7">
      <w:pPr>
        <w:pStyle w:val="--"/>
      </w:pPr>
      <w:r w:rsidRPr="0018113B">
        <w:rPr>
          <w:i/>
        </w:rPr>
        <w:t>[Подписи документа]</w:t>
      </w:r>
      <w:r w:rsidRPr="0018113B">
        <w:t xml:space="preserve"> – просмотр электронной подписи документа.</w:t>
      </w:r>
    </w:p>
    <w:p w14:paraId="48F64366" w14:textId="05DF3324" w:rsidR="00B9307F" w:rsidRPr="00BC269F" w:rsidRDefault="00B9307F" w:rsidP="00B9307F">
      <w:pPr>
        <w:pStyle w:val="af"/>
      </w:pPr>
      <w:r w:rsidRPr="00BC269F">
        <w:rPr>
          <w:b/>
        </w:rPr>
        <w:t>Важно!</w:t>
      </w:r>
      <w:r w:rsidRPr="00BC269F">
        <w:t xml:space="preserve"> Панель инструментов содержит перечень функциональных кнопок</w:t>
      </w:r>
      <w:r w:rsidR="00FB0902">
        <w:t>,</w:t>
      </w:r>
      <w:r w:rsidRPr="00BC269F">
        <w:t xml:space="preserve"> соответствующих настройкам ограничений пользователя</w:t>
      </w:r>
      <w:r w:rsidR="00636701">
        <w:t>.</w:t>
      </w:r>
    </w:p>
    <w:p w14:paraId="2A848788" w14:textId="3BED8A53" w:rsidR="00B9307F" w:rsidRPr="00BC269F" w:rsidRDefault="00CE6859" w:rsidP="00E367DE">
      <w:pPr>
        <w:pStyle w:val="af0"/>
        <w:keepNext w:val="0"/>
        <w:widowControl w:val="0"/>
      </w:pPr>
      <w:r>
        <w:drawing>
          <wp:inline distT="0" distB="0" distL="0" distR="0" wp14:anchorId="12138A5E" wp14:editId="39A91369">
            <wp:extent cx="5443220" cy="1683004"/>
            <wp:effectExtent l="0" t="0" r="508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500940" cy="170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3CCA9" w14:textId="57A36ACA" w:rsidR="0096340A" w:rsidRPr="00BC269F" w:rsidRDefault="001722AE" w:rsidP="00EF1968">
      <w:pPr>
        <w:pStyle w:val="af2"/>
      </w:pPr>
      <w:bookmarkStart w:id="534" w:name="_Ref47208511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212</w:t>
      </w:r>
      <w:r w:rsidR="00E1516A">
        <w:rPr>
          <w:noProof/>
        </w:rPr>
        <w:fldChar w:fldCharType="end"/>
      </w:r>
      <w:bookmarkEnd w:id="534"/>
      <w:r w:rsidR="00B9307F" w:rsidRPr="00BC269F">
        <w:t>. Функциональные кнопки</w:t>
      </w:r>
      <w:r w:rsidR="006B1771">
        <w:t xml:space="preserve"> вкладки «Исходящие»</w:t>
      </w:r>
    </w:p>
    <w:p w14:paraId="44EF2EB5" w14:textId="05C70813" w:rsidR="007A1BD8" w:rsidRPr="00BC269F" w:rsidRDefault="007A1BD8" w:rsidP="007A1BD8">
      <w:pPr>
        <w:pStyle w:val="af"/>
      </w:pPr>
      <w:r w:rsidRPr="00BC269F">
        <w:t xml:space="preserve">Для </w:t>
      </w:r>
      <w:r w:rsidR="003854DF">
        <w:t>формирования</w:t>
      </w:r>
      <w:r w:rsidRPr="00BC269F">
        <w:t xml:space="preserve"> документ</w:t>
      </w:r>
      <w:r w:rsidR="003854DF">
        <w:t>а</w:t>
      </w:r>
      <w:r w:rsidRPr="00BC269F">
        <w:t xml:space="preserve"> </w:t>
      </w:r>
      <w:r w:rsidR="00FB77EC">
        <w:t>«Лимиты бюджетных обязательств» (ф. 0501063)»</w:t>
      </w:r>
      <w:r w:rsidRPr="00BC269F">
        <w:t xml:space="preserve">, необходимо нажать на кнопку «Реестр» и выбрать пункт </w:t>
      </w:r>
      <w:r w:rsidRPr="00BC269F">
        <w:rPr>
          <w:i/>
        </w:rPr>
        <w:t>[</w:t>
      </w:r>
      <w:r w:rsidR="00484A6E" w:rsidRPr="00BC269F">
        <w:rPr>
          <w:i/>
        </w:rPr>
        <w:t xml:space="preserve">Сформировать документ/Лимиты бюджетных обязательств </w:t>
      </w:r>
      <w:r w:rsidR="00484A6E" w:rsidRPr="00484A6E">
        <w:rPr>
          <w:i/>
        </w:rPr>
        <w:t>(ф.</w:t>
      </w:r>
      <w:r w:rsidR="00484A6E">
        <w:rPr>
          <w:i/>
        </w:rPr>
        <w:t> </w:t>
      </w:r>
      <w:r w:rsidR="00484A6E" w:rsidRPr="00484A6E">
        <w:rPr>
          <w:i/>
        </w:rPr>
        <w:t>0501063) (РБС)</w:t>
      </w:r>
      <w:r w:rsidRPr="00BC269F">
        <w:rPr>
          <w:i/>
        </w:rPr>
        <w:t>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_Ref469096637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213</w:t>
      </w:r>
      <w:r w:rsidR="004E3EF9" w:rsidRPr="00BC269F">
        <w:fldChar w:fldCharType="end"/>
      </w:r>
      <w:r w:rsidRPr="00BC269F">
        <w:t>).</w:t>
      </w:r>
    </w:p>
    <w:p w14:paraId="26DFC240" w14:textId="50634708" w:rsidR="007A1BD8" w:rsidRPr="00BC269F" w:rsidRDefault="007A1BD8" w:rsidP="007A1BD8">
      <w:pPr>
        <w:pStyle w:val="af"/>
      </w:pPr>
      <w:r w:rsidRPr="00BC269F">
        <w:rPr>
          <w:b/>
        </w:rPr>
        <w:t>Важно!</w:t>
      </w:r>
      <w:r w:rsidRPr="00BC269F">
        <w:t xml:space="preserve"> Пункт </w:t>
      </w:r>
      <w:r w:rsidRPr="00BC269F">
        <w:rPr>
          <w:i/>
        </w:rPr>
        <w:t>[</w:t>
      </w:r>
      <w:r w:rsidR="00484A6E" w:rsidRPr="00BC269F">
        <w:rPr>
          <w:i/>
        </w:rPr>
        <w:t xml:space="preserve">Сформировать документ/Лимиты бюджетных обязательств </w:t>
      </w:r>
      <w:r w:rsidR="00484A6E" w:rsidRPr="00484A6E">
        <w:rPr>
          <w:i/>
        </w:rPr>
        <w:t>(ф.</w:t>
      </w:r>
      <w:r w:rsidR="00484A6E">
        <w:rPr>
          <w:i/>
        </w:rPr>
        <w:t> </w:t>
      </w:r>
      <w:r w:rsidR="00484A6E" w:rsidRPr="00484A6E">
        <w:rPr>
          <w:i/>
        </w:rPr>
        <w:t>0501063) (РБС)</w:t>
      </w:r>
      <w:r w:rsidRPr="00BC269F">
        <w:rPr>
          <w:i/>
        </w:rPr>
        <w:t>]</w:t>
      </w:r>
      <w:r w:rsidRPr="00BC269F">
        <w:t xml:space="preserve"> активен для выбора, при </w:t>
      </w:r>
      <w:r w:rsidR="00262D71" w:rsidRPr="00BC269F">
        <w:t>условии,</w:t>
      </w:r>
      <w:r w:rsidRPr="00BC269F">
        <w:t xml:space="preserve"> что организация оператора является не корневым учреждением, имеющим дочерние учреждения, в Сводном реестре учреждений.</w:t>
      </w:r>
    </w:p>
    <w:p w14:paraId="712BEBB0" w14:textId="3EDDA53D" w:rsidR="007A1BD8" w:rsidRPr="00BC269F" w:rsidRDefault="00507248" w:rsidP="007A1BD8">
      <w:pPr>
        <w:pStyle w:val="af0"/>
      </w:pPr>
      <w:r>
        <w:drawing>
          <wp:inline distT="0" distB="0" distL="0" distR="0" wp14:anchorId="5818E40F" wp14:editId="2D1D99D3">
            <wp:extent cx="6120130" cy="251587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DA1FE" w14:textId="3F8D62FF" w:rsidR="007A1BD8" w:rsidRPr="00BC269F" w:rsidRDefault="001722AE" w:rsidP="007A1BD8">
      <w:pPr>
        <w:pStyle w:val="af2"/>
        <w:rPr>
          <w:i/>
        </w:rPr>
      </w:pPr>
      <w:bookmarkStart w:id="535" w:name="_Ref469096637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213</w:t>
      </w:r>
      <w:r w:rsidR="004E3EF9" w:rsidRPr="00BC269F">
        <w:rPr>
          <w:noProof/>
        </w:rPr>
        <w:fldChar w:fldCharType="end"/>
      </w:r>
      <w:bookmarkEnd w:id="535"/>
      <w:r w:rsidR="007A1BD8" w:rsidRPr="00BC269F">
        <w:t xml:space="preserve">. </w:t>
      </w:r>
      <w:r w:rsidR="007873CD">
        <w:t xml:space="preserve">Переход к формированию документа </w:t>
      </w:r>
      <w:r w:rsidR="007873CD" w:rsidRPr="007873CD">
        <w:t>«</w:t>
      </w:r>
      <w:r w:rsidR="00484A6E" w:rsidRPr="007873CD">
        <w:t>Лимиты бюджетных обязательств (ф. 0501063) (РБС)</w:t>
      </w:r>
      <w:r w:rsidR="007873CD" w:rsidRPr="007873CD">
        <w:t>»</w:t>
      </w:r>
    </w:p>
    <w:p w14:paraId="693C6C35" w14:textId="6ABFF233" w:rsidR="007A1BD8" w:rsidRPr="00BC269F" w:rsidRDefault="007A1BD8" w:rsidP="007A1BD8">
      <w:pPr>
        <w:pStyle w:val="af"/>
      </w:pPr>
      <w:r w:rsidRPr="00BC269F">
        <w:t>В результате откроется окно «Документ «Лимиты бюджетных обязательств», в котором необходимо нажать на кнопку «Сохранить» (</w:t>
      </w:r>
      <w:r w:rsidR="004E3EF9" w:rsidRPr="00BC269F">
        <w:fldChar w:fldCharType="begin"/>
      </w:r>
      <w:r w:rsidRPr="00BC269F">
        <w:instrText xml:space="preserve"> REF _Ref469096688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214</w:t>
      </w:r>
      <w:r w:rsidR="004E3EF9" w:rsidRPr="00BC269F">
        <w:fldChar w:fldCharType="end"/>
      </w:r>
      <w:r w:rsidRPr="00BC269F">
        <w:t>).</w:t>
      </w:r>
    </w:p>
    <w:p w14:paraId="4E100C6A" w14:textId="2C9EF08F" w:rsidR="007A1BD8" w:rsidRPr="00BC269F" w:rsidRDefault="00AF5248" w:rsidP="007A1BD8">
      <w:pPr>
        <w:pStyle w:val="af0"/>
      </w:pPr>
      <w:r>
        <w:drawing>
          <wp:inline distT="0" distB="0" distL="0" distR="0" wp14:anchorId="26FC169E" wp14:editId="790F3A7E">
            <wp:extent cx="6120130" cy="2070100"/>
            <wp:effectExtent l="0" t="0" r="0" b="635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90C35" w14:textId="60BB8C55" w:rsidR="007A1BD8" w:rsidRPr="00BC269F" w:rsidRDefault="001722AE" w:rsidP="007A1BD8">
      <w:pPr>
        <w:pStyle w:val="af2"/>
      </w:pPr>
      <w:bookmarkStart w:id="536" w:name="_Ref469096688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214</w:t>
      </w:r>
      <w:r w:rsidR="004E3EF9" w:rsidRPr="00BC269F">
        <w:rPr>
          <w:noProof/>
        </w:rPr>
        <w:fldChar w:fldCharType="end"/>
      </w:r>
      <w:bookmarkEnd w:id="536"/>
      <w:r w:rsidR="007A1BD8" w:rsidRPr="00BC269F">
        <w:t>. Окно «Документ «Лимиты бюджетных обязательств»</w:t>
      </w:r>
    </w:p>
    <w:p w14:paraId="4E1634F4" w14:textId="53F8FDEA" w:rsidR="007A1BD8" w:rsidRPr="00BC269F" w:rsidRDefault="007A1BD8" w:rsidP="007A1BD8">
      <w:pPr>
        <w:pStyle w:val="af"/>
      </w:pPr>
      <w:r w:rsidRPr="00BC269F">
        <w:t xml:space="preserve">В результате поля «Номер документа», «Дата создания», «Автор», «Контактная информация» и «ГРБС (ГАИФДБ)» заполняются автоматически и </w:t>
      </w:r>
      <w:r w:rsidR="002B325C">
        <w:t>недоступны для редактирования. Д</w:t>
      </w:r>
      <w:r w:rsidR="002B325C" w:rsidRPr="00BC269F">
        <w:t xml:space="preserve">ля </w:t>
      </w:r>
      <w:r w:rsidRPr="00BC269F">
        <w:t>заполнения станет доступна вкладка «Лимиты бюджетных обязательств».</w:t>
      </w:r>
    </w:p>
    <w:p w14:paraId="44FA5D77" w14:textId="3CFF0E7F" w:rsidR="007A1BD8" w:rsidRPr="00BC269F" w:rsidRDefault="007A1BD8" w:rsidP="007A1BD8">
      <w:pPr>
        <w:pStyle w:val="af"/>
      </w:pPr>
      <w:r w:rsidRPr="00BC269F">
        <w:t>Поля «Документ согласован», «Дата согласования», «Документ утвержден» и «Дата утверждения» заполняются автоматически после согласования и утверждения документа соответственно</w:t>
      </w:r>
      <w:r w:rsidR="002B325C">
        <w:t xml:space="preserve"> и недоступны для редактирования</w:t>
      </w:r>
      <w:r w:rsidRPr="00BC269F">
        <w:t>.</w:t>
      </w:r>
    </w:p>
    <w:p w14:paraId="53E07C7D" w14:textId="77777777" w:rsidR="007A1BD8" w:rsidRPr="00BC269F" w:rsidRDefault="007A1BD8" w:rsidP="00636701">
      <w:pPr>
        <w:pStyle w:val="3"/>
      </w:pPr>
      <w:bookmarkStart w:id="537" w:name="_Toc82012621"/>
      <w:r w:rsidRPr="00BC269F">
        <w:t>Заполнение вкладки «Лимиты бюджетных обязательств»</w:t>
      </w:r>
      <w:bookmarkEnd w:id="537"/>
    </w:p>
    <w:p w14:paraId="6614B494" w14:textId="18EEB9F3" w:rsidR="007A1BD8" w:rsidRPr="00BC269F" w:rsidRDefault="007A1BD8" w:rsidP="007A1BD8">
      <w:pPr>
        <w:pStyle w:val="af"/>
      </w:pPr>
      <w:r w:rsidRPr="00BC269F">
        <w:t>Для начала работы во вкладке «Лимиты бюджетных обязательств» необходимо загрузить данные в документ нажатием на кнопку «</w:t>
      </w:r>
      <w:r w:rsidR="002B325C">
        <w:t>Сформировать данные</w:t>
      </w:r>
      <w:r w:rsidRPr="00BC269F">
        <w:t>» (</w:t>
      </w:r>
      <w:r w:rsidR="004E3EF9" w:rsidRPr="00BC269F">
        <w:fldChar w:fldCharType="begin"/>
      </w:r>
      <w:r w:rsidRPr="00BC269F">
        <w:instrText xml:space="preserve"> REF _Ref469096694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215</w:t>
      </w:r>
      <w:r w:rsidR="004E3EF9" w:rsidRPr="00BC269F">
        <w:fldChar w:fldCharType="end"/>
      </w:r>
      <w:r w:rsidRPr="00BC269F">
        <w:t>).</w:t>
      </w:r>
    </w:p>
    <w:p w14:paraId="4360848E" w14:textId="42EFE2E0" w:rsidR="007A1BD8" w:rsidRPr="00BC269F" w:rsidRDefault="00A85FDA" w:rsidP="007A1BD8">
      <w:pPr>
        <w:pStyle w:val="af0"/>
      </w:pPr>
      <w:r>
        <w:drawing>
          <wp:inline distT="0" distB="0" distL="0" distR="0" wp14:anchorId="37F49E75" wp14:editId="0AE70B6D">
            <wp:extent cx="6120130" cy="1862455"/>
            <wp:effectExtent l="0" t="0" r="0" b="444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A1FEA" w14:textId="19606A49" w:rsidR="007A1BD8" w:rsidRPr="00BC269F" w:rsidRDefault="001722AE" w:rsidP="007A1BD8">
      <w:pPr>
        <w:pStyle w:val="af2"/>
      </w:pPr>
      <w:bookmarkStart w:id="538" w:name="_Ref469096694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215</w:t>
      </w:r>
      <w:r w:rsidR="004E3EF9" w:rsidRPr="00BC269F">
        <w:rPr>
          <w:noProof/>
        </w:rPr>
        <w:fldChar w:fldCharType="end"/>
      </w:r>
      <w:bookmarkEnd w:id="538"/>
      <w:r w:rsidR="007A1BD8" w:rsidRPr="00BC269F">
        <w:t xml:space="preserve">. </w:t>
      </w:r>
      <w:r w:rsidR="001E7BA3">
        <w:t>Формирование данных</w:t>
      </w:r>
    </w:p>
    <w:p w14:paraId="2D37362A" w14:textId="2F7C8453" w:rsidR="007A1BD8" w:rsidRPr="00BC269F" w:rsidRDefault="007A1BD8" w:rsidP="007A1BD8">
      <w:pPr>
        <w:pStyle w:val="af"/>
      </w:pPr>
      <w:r w:rsidRPr="00BC269F">
        <w:t xml:space="preserve">В результате </w:t>
      </w:r>
      <w:r w:rsidR="00A00974">
        <w:t>отобразится</w:t>
      </w:r>
      <w:r w:rsidR="00A00974" w:rsidRPr="00BC269F">
        <w:t xml:space="preserve"> </w:t>
      </w:r>
      <w:r w:rsidRPr="00BC269F">
        <w:t>системное сообщение</w:t>
      </w:r>
      <w:r w:rsidR="00A00974">
        <w:t>, информирующее</w:t>
      </w:r>
      <w:r w:rsidRPr="00BC269F">
        <w:t xml:space="preserve"> об успешном обновлении строк, в котором необходимо нажать на кнопку «ОК» (</w:t>
      </w:r>
      <w:r w:rsidR="004E3EF9" w:rsidRPr="00BC269F">
        <w:fldChar w:fldCharType="begin"/>
      </w:r>
      <w:r w:rsidRPr="00BC269F">
        <w:instrText xml:space="preserve"> REF _Ref469096699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216</w:t>
      </w:r>
      <w:r w:rsidR="004E3EF9" w:rsidRPr="00BC269F">
        <w:fldChar w:fldCharType="end"/>
      </w:r>
      <w:r w:rsidRPr="00BC269F">
        <w:t>).</w:t>
      </w:r>
    </w:p>
    <w:p w14:paraId="3A25C126" w14:textId="77777777" w:rsidR="007A1BD8" w:rsidRPr="00BC269F" w:rsidRDefault="007A1BD8" w:rsidP="007A1BD8">
      <w:pPr>
        <w:pStyle w:val="af0"/>
      </w:pPr>
      <w:r w:rsidRPr="00BC269F">
        <w:drawing>
          <wp:inline distT="0" distB="0" distL="0" distR="0" wp14:anchorId="1D9C012E" wp14:editId="04E60A05">
            <wp:extent cx="2561905" cy="1095238"/>
            <wp:effectExtent l="0" t="0" r="0" b="0"/>
            <wp:docPr id="1697" name="Рисунок 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905" cy="1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FAB1E" w14:textId="56ED2232" w:rsidR="007A1BD8" w:rsidRPr="00BC269F" w:rsidRDefault="001722AE" w:rsidP="007A1BD8">
      <w:pPr>
        <w:pStyle w:val="af2"/>
      </w:pPr>
      <w:bookmarkStart w:id="539" w:name="_Ref469096699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216</w:t>
      </w:r>
      <w:r w:rsidR="004E3EF9" w:rsidRPr="00BC269F">
        <w:rPr>
          <w:noProof/>
        </w:rPr>
        <w:fldChar w:fldCharType="end"/>
      </w:r>
      <w:bookmarkEnd w:id="539"/>
      <w:r w:rsidR="007A1BD8" w:rsidRPr="00BC269F">
        <w:t>. Системное сообщение</w:t>
      </w:r>
    </w:p>
    <w:p w14:paraId="38046F59" w14:textId="7BE2392C" w:rsidR="007A1BD8" w:rsidRPr="00BC269F" w:rsidRDefault="007A1BD8" w:rsidP="007A1BD8">
      <w:pPr>
        <w:pStyle w:val="af"/>
      </w:pPr>
      <w:r w:rsidRPr="00BC269F">
        <w:t xml:space="preserve">Во вкладке «Лимиты бюджетных обязательств» добавятся новые строки из </w:t>
      </w:r>
      <w:r w:rsidR="00533E6F">
        <w:t>подраздел</w:t>
      </w:r>
      <w:r w:rsidRPr="00BC269F">
        <w:t>а «Распределение показателей БА и ЛБО», вкладки ЛБО, с детализацией до Р(П)БС по Сводному реестру.</w:t>
      </w:r>
    </w:p>
    <w:p w14:paraId="1D306DD2" w14:textId="79AB0966" w:rsidR="007A1BD8" w:rsidRPr="00BC269F" w:rsidRDefault="007A1BD8" w:rsidP="007A1BD8">
      <w:pPr>
        <w:pStyle w:val="af"/>
      </w:pPr>
      <w:r w:rsidRPr="00BC269F">
        <w:t>Для сохранения введенных данных и закрытия окна «Документ «Лимиты бюджетных обязательств» необходимо последовательно нажать на кнопки «Сохранить» и «Закрыть» (</w:t>
      </w:r>
      <w:r w:rsidR="004E3EF9" w:rsidRPr="00BC269F">
        <w:fldChar w:fldCharType="begin"/>
      </w:r>
      <w:r w:rsidRPr="00BC269F">
        <w:instrText xml:space="preserve"> REF _Ref469096704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217</w:t>
      </w:r>
      <w:r w:rsidR="004E3EF9" w:rsidRPr="00BC269F">
        <w:fldChar w:fldCharType="end"/>
      </w:r>
      <w:r w:rsidRPr="00BC269F">
        <w:t>).</w:t>
      </w:r>
    </w:p>
    <w:p w14:paraId="65F1C583" w14:textId="0362F598" w:rsidR="007A1BD8" w:rsidRPr="00BC269F" w:rsidRDefault="004D6D99" w:rsidP="007A1BD8">
      <w:pPr>
        <w:pStyle w:val="af0"/>
      </w:pPr>
      <w:r>
        <w:drawing>
          <wp:inline distT="0" distB="0" distL="0" distR="0" wp14:anchorId="49FCC024" wp14:editId="678D09E7">
            <wp:extent cx="6120130" cy="1862455"/>
            <wp:effectExtent l="0" t="0" r="0" b="444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32396" w14:textId="31948D36" w:rsidR="007A1BD8" w:rsidRPr="00BC269F" w:rsidRDefault="001722AE" w:rsidP="007A1BD8">
      <w:pPr>
        <w:pStyle w:val="af2"/>
      </w:pPr>
      <w:bookmarkStart w:id="540" w:name="_Ref469096704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217</w:t>
      </w:r>
      <w:r w:rsidR="004E3EF9" w:rsidRPr="00BC269F">
        <w:rPr>
          <w:noProof/>
        </w:rPr>
        <w:fldChar w:fldCharType="end"/>
      </w:r>
      <w:bookmarkEnd w:id="540"/>
      <w:r w:rsidR="007A1BD8" w:rsidRPr="00BC269F">
        <w:t xml:space="preserve">. </w:t>
      </w:r>
      <w:r w:rsidR="001E7BA3">
        <w:t>Сохранение данных и закрытие окна</w:t>
      </w:r>
    </w:p>
    <w:p w14:paraId="4FE8E1AC" w14:textId="5C1DA849" w:rsidR="007A1BD8" w:rsidRPr="00BC269F" w:rsidRDefault="007A1BD8" w:rsidP="007A1BD8">
      <w:pPr>
        <w:pStyle w:val="af"/>
      </w:pPr>
      <w:r w:rsidRPr="00BC269F">
        <w:t xml:space="preserve">После заполнения документа </w:t>
      </w:r>
      <w:r w:rsidR="00FB77EC">
        <w:t>«Лимиты бюджетных обязательств» (ф.</w:t>
      </w:r>
      <w:r w:rsidR="0057131F">
        <w:t> </w:t>
      </w:r>
      <w:r w:rsidR="00FB77EC">
        <w:t>0501063)»</w:t>
      </w:r>
      <w:r w:rsidRPr="00BC269F">
        <w:t xml:space="preserve"> необходимо отправить документ </w:t>
      </w:r>
      <w:r w:rsidR="00FB77EC">
        <w:t>«Лимиты бюджетных обязательств» (ф.</w:t>
      </w:r>
      <w:r w:rsidR="0057131F">
        <w:t> </w:t>
      </w:r>
      <w:r w:rsidR="00FB77EC">
        <w:t>0501063)»</w:t>
      </w:r>
      <w:r w:rsidRPr="00BC269F">
        <w:rPr>
          <w:bCs/>
        </w:rPr>
        <w:t xml:space="preserve"> на</w:t>
      </w:r>
      <w:r w:rsidRPr="00BC269F">
        <w:t xml:space="preserve"> внутреннее согласование.</w:t>
      </w:r>
    </w:p>
    <w:p w14:paraId="34265575" w14:textId="5CA2F1D3" w:rsidR="0096340A" w:rsidRPr="00BC269F" w:rsidRDefault="0096340A" w:rsidP="00636701">
      <w:pPr>
        <w:pStyle w:val="2"/>
      </w:pPr>
      <w:bookmarkStart w:id="541" w:name="_Toc82012622"/>
      <w:r w:rsidRPr="00BC269F">
        <w:t xml:space="preserve">Утверждение документа </w:t>
      </w:r>
      <w:r w:rsidR="00FB77EC">
        <w:t>«Лимиты бюджетных обязательств» (ф.</w:t>
      </w:r>
      <w:r w:rsidR="0057131F">
        <w:t> </w:t>
      </w:r>
      <w:r w:rsidR="00FB77EC">
        <w:t>0501063)»</w:t>
      </w:r>
      <w:r w:rsidRPr="00BC269F">
        <w:t xml:space="preserve"> в подразделе «Документы РБС»</w:t>
      </w:r>
      <w:bookmarkEnd w:id="541"/>
    </w:p>
    <w:p w14:paraId="3DA93867" w14:textId="6640217E" w:rsidR="005368E0" w:rsidRPr="00BC269F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89146B">
        <w:rPr>
          <w:lang w:eastAsia="zh-CN"/>
        </w:rPr>
        <w:t>.</w:t>
      </w:r>
    </w:p>
    <w:p w14:paraId="20E1DDAC" w14:textId="3742FE7B" w:rsidR="0096340A" w:rsidRPr="00BC269F" w:rsidRDefault="0089146B" w:rsidP="0096340A">
      <w:pPr>
        <w:pStyle w:val="af"/>
      </w:pPr>
      <w:r w:rsidRPr="001D6005">
        <w:t>Утверждение документа «</w:t>
      </w:r>
      <w:r w:rsidR="00D251E9">
        <w:t>БА, ЛБО утверждение которых осуществляется по отдельным решениям</w:t>
      </w:r>
      <w:r w:rsidRPr="001D6005">
        <w:t xml:space="preserve">» (ф. 0501151)» </w:t>
      </w:r>
      <w:r>
        <w:t xml:space="preserve">осуществляется </w:t>
      </w:r>
      <w:r w:rsidRPr="005D3CF8">
        <w:t>в подразделе «Документы РБС»</w:t>
      </w:r>
      <w:r>
        <w:t xml:space="preserve"> во вкладке «Исходящие»</w:t>
      </w:r>
      <w:r w:rsidR="0096340A" w:rsidRPr="00BC269F">
        <w:t>.</w:t>
      </w:r>
    </w:p>
    <w:p w14:paraId="7F64022C" w14:textId="50E75A1E" w:rsidR="007A1BD8" w:rsidRPr="00BC269F" w:rsidRDefault="007A1BD8" w:rsidP="00636701">
      <w:pPr>
        <w:pStyle w:val="3"/>
      </w:pPr>
      <w:bookmarkStart w:id="542" w:name="_Toc82012623"/>
      <w:r w:rsidRPr="00BC269F">
        <w:t xml:space="preserve">Внутреннее согласование документа </w:t>
      </w:r>
      <w:r w:rsidR="00FB77EC">
        <w:t>«Лимиты бюджетных обязательств» (ф.</w:t>
      </w:r>
      <w:r w:rsidR="0057131F">
        <w:t> </w:t>
      </w:r>
      <w:r w:rsidR="00FB77EC">
        <w:t>0501063)»</w:t>
      </w:r>
      <w:bookmarkEnd w:id="542"/>
    </w:p>
    <w:p w14:paraId="3AB460E0" w14:textId="64797DB6" w:rsidR="005368E0" w:rsidRPr="00BC269F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89146B">
        <w:rPr>
          <w:lang w:eastAsia="zh-CN"/>
        </w:rPr>
        <w:t>.</w:t>
      </w:r>
    </w:p>
    <w:p w14:paraId="34F533D6" w14:textId="32CC55D5" w:rsidR="007A1BD8" w:rsidRPr="00BC269F" w:rsidRDefault="007A1BD8" w:rsidP="007A1BD8">
      <w:pPr>
        <w:pStyle w:val="af"/>
      </w:pPr>
      <w:r w:rsidRPr="00BC269F">
        <w:t xml:space="preserve">Для отправки документа </w:t>
      </w:r>
      <w:r w:rsidR="00FB77EC">
        <w:t>«Лимиты бюджетных обязательств» (ф.</w:t>
      </w:r>
      <w:r w:rsidR="0057131F">
        <w:t> </w:t>
      </w:r>
      <w:r w:rsidR="00FB77EC">
        <w:t>0501063)»</w:t>
      </w:r>
      <w:r w:rsidRPr="00BC269F">
        <w:t xml:space="preserve"> на внутреннее согласование необходимо </w:t>
      </w:r>
      <w:r w:rsidR="003854DF" w:rsidRPr="00BC269F">
        <w:t xml:space="preserve">одним нажатием левой кнопки мыши </w:t>
      </w:r>
      <w:r w:rsidRPr="00BC269F">
        <w:t xml:space="preserve">выделить соответствующую строку, нажать на кнопку «Согласование» и </w:t>
      </w:r>
      <w:r w:rsidR="003854DF" w:rsidRPr="00BC269F">
        <w:t xml:space="preserve">одним нажатием левой кнопки мыши </w:t>
      </w:r>
      <w:r w:rsidRPr="00BC269F">
        <w:t xml:space="preserve">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_Ref469096710 \h </w:instrText>
      </w:r>
      <w:r w:rsidR="004E3EF9" w:rsidRPr="00BC269F">
        <w:fldChar w:fldCharType="separate"/>
      </w:r>
      <w:r w:rsidR="00D23FC4">
        <w:t>Рисунок </w:t>
      </w:r>
      <w:r w:rsidR="00D23FC4">
        <w:rPr>
          <w:noProof/>
        </w:rPr>
        <w:t>218</w:t>
      </w:r>
      <w:r w:rsidR="004E3EF9" w:rsidRPr="00BC269F">
        <w:fldChar w:fldCharType="end"/>
      </w:r>
      <w:r w:rsidRPr="00BC269F">
        <w:t>).</w:t>
      </w:r>
    </w:p>
    <w:p w14:paraId="3DD27701" w14:textId="1C4654C0" w:rsidR="007A1BD8" w:rsidRPr="00BC269F" w:rsidRDefault="00507248" w:rsidP="007A1BD8">
      <w:pPr>
        <w:pStyle w:val="af0"/>
      </w:pPr>
      <w:r>
        <w:drawing>
          <wp:inline distT="0" distB="0" distL="0" distR="0" wp14:anchorId="512E1C65" wp14:editId="61633A6C">
            <wp:extent cx="6120130" cy="22320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C282C" w14:textId="6405A817" w:rsidR="007A1BD8" w:rsidRPr="00BC269F" w:rsidRDefault="001722AE" w:rsidP="007A1BD8">
      <w:pPr>
        <w:pStyle w:val="af2"/>
        <w:rPr>
          <w:i/>
        </w:rPr>
      </w:pPr>
      <w:bookmarkStart w:id="543" w:name="_Ref469096710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D23FC4">
        <w:rPr>
          <w:noProof/>
        </w:rPr>
        <w:t>218</w:t>
      </w:r>
      <w:r w:rsidR="004E3EF9" w:rsidRPr="00BC269F">
        <w:rPr>
          <w:noProof/>
        </w:rPr>
        <w:fldChar w:fldCharType="end"/>
      </w:r>
      <w:bookmarkEnd w:id="543"/>
      <w:r w:rsidR="007A1BD8" w:rsidRPr="00BC269F">
        <w:t xml:space="preserve">. </w:t>
      </w:r>
      <w:r w:rsidR="001E7BA3">
        <w:t>Отправка документа на внутреннее согласование</w:t>
      </w:r>
    </w:p>
    <w:p w14:paraId="0F0DEC6A" w14:textId="77777777" w:rsidR="007A1BD8" w:rsidRPr="00BC269F" w:rsidRDefault="007A1BD8" w:rsidP="007A1BD8">
      <w:pPr>
        <w:pStyle w:val="af"/>
      </w:pPr>
      <w:r w:rsidRPr="00BC269F">
        <w:rPr>
          <w:b/>
        </w:rPr>
        <w:t>Важно!</w:t>
      </w:r>
      <w:r w:rsidRPr="00BC269F">
        <w:t xml:space="preserve"> При создании листа согласования документа могут возникнуть блокирующие сообщения:</w:t>
      </w:r>
    </w:p>
    <w:p w14:paraId="24335C7A" w14:textId="206FDD85" w:rsidR="007A1BD8" w:rsidRPr="00BC269F" w:rsidRDefault="003F3118" w:rsidP="00397562">
      <w:pPr>
        <w:pStyle w:val="-"/>
      </w:pPr>
      <w:r>
        <w:t>в</w:t>
      </w:r>
      <w:r w:rsidR="007A1BD8" w:rsidRPr="00BC269F">
        <w:t xml:space="preserve"> документе отсутствуют строки, согласование невозможно.</w:t>
      </w:r>
    </w:p>
    <w:p w14:paraId="45A0683A" w14:textId="3539FB14" w:rsidR="00777A63" w:rsidRDefault="00777A63" w:rsidP="007A1BD8">
      <w:pPr>
        <w:pStyle w:val="af"/>
      </w:pPr>
      <w:r w:rsidRPr="00C13BC9">
        <w:rPr>
          <w:b/>
        </w:rPr>
        <w:t>Важно!</w:t>
      </w:r>
      <w:r>
        <w:t xml:space="preserve"> При открытии листа согласования появится предупреждающее сообщение о необходимости утверждения документа </w:t>
      </w:r>
      <w:r w:rsidR="00AD64CB">
        <w:t>«Справка об изменении БР и ЛБО»</w:t>
      </w:r>
      <w:r w:rsidRPr="00BA2E02">
        <w:t xml:space="preserve"> ф. 0501150</w:t>
      </w:r>
      <w:r>
        <w:t xml:space="preserve"> </w:t>
      </w:r>
      <w:r w:rsidRPr="00BC52AB">
        <w:t>(</w:t>
      </w:r>
      <w:r w:rsidR="00AD64CB">
        <w:fldChar w:fldCharType="begin"/>
      </w:r>
      <w:r w:rsidR="00AD64CB">
        <w:instrText xml:space="preserve"> REF _Ref56606387 \h </w:instrText>
      </w:r>
      <w:r w:rsidR="00AD64CB">
        <w:fldChar w:fldCharType="separate"/>
      </w:r>
      <w:r w:rsidR="00D23FC4">
        <w:t>Рисунок </w:t>
      </w:r>
      <w:r w:rsidR="00D23FC4">
        <w:rPr>
          <w:noProof/>
        </w:rPr>
        <w:t>219</w:t>
      </w:r>
      <w:r w:rsidR="00AD64CB">
        <w:fldChar w:fldCharType="end"/>
      </w:r>
      <w:r w:rsidRPr="00BC52AB">
        <w:t>)</w:t>
      </w:r>
      <w:r>
        <w:t xml:space="preserve">. Данное </w:t>
      </w:r>
      <w:r w:rsidRPr="00BA2E02">
        <w:t>сообщение носит информативный характер и не блокирует дальнейшую работу</w:t>
      </w:r>
      <w:r>
        <w:t>.</w:t>
      </w:r>
    </w:p>
    <w:p w14:paraId="755C58C3" w14:textId="1D2088B6" w:rsidR="00777A63" w:rsidRDefault="00777A63" w:rsidP="00AD64CB">
      <w:pPr>
        <w:pStyle w:val="af0"/>
      </w:pPr>
      <w:r>
        <w:drawing>
          <wp:inline distT="0" distB="0" distL="0" distR="0" wp14:anchorId="65D0E9A3" wp14:editId="1BE22FB1">
            <wp:extent cx="6120130" cy="4112260"/>
            <wp:effectExtent l="0" t="0" r="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1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973EB" w14:textId="0C61FE98" w:rsidR="00777A63" w:rsidRDefault="00777A63" w:rsidP="00777A63">
      <w:pPr>
        <w:pStyle w:val="af"/>
        <w:jc w:val="center"/>
      </w:pPr>
      <w:bookmarkStart w:id="544" w:name="_Ref56606387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D23FC4">
        <w:rPr>
          <w:noProof/>
        </w:rPr>
        <w:t>219</w:t>
      </w:r>
      <w:r>
        <w:rPr>
          <w:noProof/>
        </w:rPr>
        <w:fldChar w:fldCharType="end"/>
      </w:r>
      <w:bookmarkEnd w:id="544"/>
      <w:r w:rsidRPr="00BC52AB">
        <w:t xml:space="preserve">. </w:t>
      </w:r>
      <w:r>
        <w:t>П</w:t>
      </w:r>
      <w:r w:rsidRPr="00D53DD2">
        <w:t>редупреждающее сообщение о необх</w:t>
      </w:r>
      <w:r w:rsidR="00AD64CB">
        <w:t>одимости утверждения документа «Справка об изменении БР и ЛБО»</w:t>
      </w:r>
      <w:r w:rsidRPr="00D53DD2">
        <w:t xml:space="preserve"> ф. 0501150</w:t>
      </w:r>
    </w:p>
    <w:p w14:paraId="616F701D" w14:textId="56BDACF0" w:rsidR="007A1BD8" w:rsidRPr="00BC269F" w:rsidRDefault="007A1BD8" w:rsidP="007A1BD8">
      <w:pPr>
        <w:pStyle w:val="af"/>
      </w:pPr>
      <w:r w:rsidRPr="00BC269F">
        <w:t xml:space="preserve">Согласование документа </w:t>
      </w:r>
      <w:r w:rsidR="00FB77EC">
        <w:t>«Лимиты бюджетных обязательств» (ф.</w:t>
      </w:r>
      <w:r w:rsidR="0057131F">
        <w:t> </w:t>
      </w:r>
      <w:r w:rsidR="00FB77EC">
        <w:t>0501063)»</w:t>
      </w:r>
      <w:r w:rsidRPr="00BC269F">
        <w:t xml:space="preserve"> </w:t>
      </w:r>
      <w:r w:rsidR="00871358" w:rsidRPr="00BC269F">
        <w:t>осуществляется аналогично описанию в п.п.</w:t>
      </w:r>
      <w:r w:rsidR="00636701">
        <w:t> </w:t>
      </w:r>
      <w:r w:rsidR="00161F9F">
        <w:t>5.3.1.</w:t>
      </w:r>
      <w:r w:rsidR="003F3118">
        <w:t> </w:t>
      </w:r>
      <w:r w:rsidR="00871358" w:rsidRPr="00BC269F">
        <w:t>настоящего руководства пользователя.</w:t>
      </w:r>
    </w:p>
    <w:p w14:paraId="0B2CE06E" w14:textId="42374342" w:rsidR="007A1BD8" w:rsidRPr="00BC269F" w:rsidRDefault="007A1BD8" w:rsidP="007A1BD8">
      <w:pPr>
        <w:pStyle w:val="af"/>
      </w:pPr>
      <w:r w:rsidRPr="00BC269F">
        <w:t xml:space="preserve">После успешного внутреннего согласования </w:t>
      </w:r>
      <w:r w:rsidR="00A80CAF">
        <w:t xml:space="preserve">статус </w:t>
      </w:r>
      <w:r w:rsidRPr="00BC269F">
        <w:t>документ</w:t>
      </w:r>
      <w:r w:rsidR="00A80CAF">
        <w:t>а</w:t>
      </w:r>
      <w:r w:rsidRPr="00BC269F">
        <w:t xml:space="preserve"> </w:t>
      </w:r>
      <w:r w:rsidR="0057131F">
        <w:t>«Лимиты бюджетных обязательств» (ф. 0501063)»</w:t>
      </w:r>
      <w:r w:rsidRPr="00BC269F">
        <w:t xml:space="preserve"> </w:t>
      </w:r>
      <w:r w:rsidR="00A80CAF">
        <w:t>изменится на</w:t>
      </w:r>
      <w:r w:rsidRPr="00BC269F">
        <w:t xml:space="preserve"> «Утверждено» и индикатор внешнего согласования в графе </w:t>
      </w:r>
      <w:r w:rsidR="0057131F">
        <w:t>«Рук. РБС»</w:t>
      </w:r>
      <w:r w:rsidRPr="00BC269F">
        <w:t xml:space="preserve"> отобразится желтым цветом.</w:t>
      </w:r>
    </w:p>
    <w:p w14:paraId="53AA91E9" w14:textId="604E4ED8" w:rsidR="007A1BD8" w:rsidRPr="00BC269F" w:rsidRDefault="007A1BD8" w:rsidP="00636701">
      <w:pPr>
        <w:pStyle w:val="3"/>
      </w:pPr>
      <w:bookmarkStart w:id="545" w:name="_Toc82012624"/>
      <w:r w:rsidRPr="00BC269F">
        <w:t xml:space="preserve">Внешнее согласование документа </w:t>
      </w:r>
      <w:r w:rsidR="00FB77EC">
        <w:t>«Лимиты бюджетных обязательств» (ф. 0501063)»</w:t>
      </w:r>
      <w:bookmarkEnd w:id="545"/>
    </w:p>
    <w:p w14:paraId="51AC6917" w14:textId="77777777" w:rsidR="005368E0" w:rsidRPr="00BC269F" w:rsidRDefault="005368E0" w:rsidP="005368E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</w:p>
    <w:p w14:paraId="5E488234" w14:textId="571D4C98" w:rsidR="007A1BD8" w:rsidRPr="00BC269F" w:rsidRDefault="007A1BD8" w:rsidP="007A1BD8">
      <w:pPr>
        <w:pStyle w:val="af"/>
      </w:pPr>
      <w:r w:rsidRPr="00BC269F">
        <w:t xml:space="preserve">Внешнее согласование документа </w:t>
      </w:r>
      <w:r w:rsidR="00FB77EC">
        <w:t>«Лимиты бюджетных обязательств» (ф.</w:t>
      </w:r>
      <w:r w:rsidR="0057131F">
        <w:t> </w:t>
      </w:r>
      <w:r w:rsidR="00FB77EC">
        <w:t>0501063)»</w:t>
      </w:r>
      <w:r w:rsidRPr="00BC269F">
        <w:t xml:space="preserve"> осуществляется аналогично описанию в п.п. </w:t>
      </w:r>
      <w:r w:rsidR="00AA1541" w:rsidRPr="00BC269F">
        <w:fldChar w:fldCharType="begin"/>
      </w:r>
      <w:r w:rsidR="00AA1541" w:rsidRPr="00BC269F">
        <w:instrText xml:space="preserve"> REF _Ref470622204 \r \h </w:instrText>
      </w:r>
      <w:r w:rsidR="00AA1541" w:rsidRPr="00BC269F">
        <w:fldChar w:fldCharType="separate"/>
      </w:r>
      <w:r w:rsidR="00D23FC4">
        <w:t>6.3.1.1</w:t>
      </w:r>
      <w:r w:rsidR="00AA1541" w:rsidRPr="00BC269F">
        <w:fldChar w:fldCharType="end"/>
      </w:r>
      <w:r w:rsidR="003F3118">
        <w:t> </w:t>
      </w:r>
      <w:r w:rsidRPr="00BC269F">
        <w:t>настоящего руководства пользователя.</w:t>
      </w:r>
    </w:p>
    <w:p w14:paraId="7EF797CE" w14:textId="187731B0" w:rsidR="003F2639" w:rsidRPr="00BC269F" w:rsidRDefault="003F2639" w:rsidP="003F2639">
      <w:pPr>
        <w:pStyle w:val="af"/>
      </w:pPr>
      <w:r w:rsidRPr="00BC269F">
        <w:rPr>
          <w:b/>
        </w:rPr>
        <w:t>Важно!</w:t>
      </w:r>
      <w:r w:rsidRPr="00BC269F">
        <w:t xml:space="preserve"> После прохождения внешнего согласования статусы строк из документа в </w:t>
      </w:r>
      <w:r w:rsidR="00533E6F">
        <w:t>подраздел</w:t>
      </w:r>
      <w:r w:rsidRPr="00BC269F">
        <w:t xml:space="preserve">е «Распределения показателей БА и ЛБО» </w:t>
      </w:r>
      <w:r w:rsidR="00A80CAF">
        <w:t>изменятся</w:t>
      </w:r>
      <w:r w:rsidR="00A80CAF" w:rsidRPr="00BC269F">
        <w:t xml:space="preserve"> </w:t>
      </w:r>
      <w:r w:rsidRPr="00BC269F">
        <w:t xml:space="preserve">на «Утверждено» у родительский строки и дочерних строк. </w:t>
      </w:r>
      <w:r w:rsidR="00A87785">
        <w:t>Доведенные данные отображаются</w:t>
      </w:r>
      <w:r w:rsidRPr="00BC269F">
        <w:t xml:space="preserve"> в подразделе «</w:t>
      </w:r>
      <w:r>
        <w:t>Бюджетная роспись и лимиты бюджетных обязательств</w:t>
      </w:r>
      <w:r w:rsidRPr="00BC269F">
        <w:t>» во вкладк</w:t>
      </w:r>
      <w:r>
        <w:t>е</w:t>
      </w:r>
      <w:r w:rsidRPr="00BC269F">
        <w:t xml:space="preserve"> «</w:t>
      </w:r>
      <w:r>
        <w:t>ЛБО».</w:t>
      </w:r>
    </w:p>
    <w:p w14:paraId="1EB7DF7B" w14:textId="21C6ABA7" w:rsidR="007A1BD8" w:rsidRPr="00BC269F" w:rsidRDefault="007A1BD8" w:rsidP="007A1BD8">
      <w:pPr>
        <w:pStyle w:val="af"/>
      </w:pPr>
      <w:r w:rsidRPr="00BC269F">
        <w:t xml:space="preserve">После успешного внешнего согласования у документа </w:t>
      </w:r>
      <w:r w:rsidR="00FB77EC">
        <w:t>«Лим</w:t>
      </w:r>
      <w:r w:rsidR="00636701">
        <w:t>иты бюджетных обязательств» (ф. </w:t>
      </w:r>
      <w:r w:rsidR="00FB77EC">
        <w:t>0501063)»</w:t>
      </w:r>
      <w:r w:rsidRPr="00BC269F">
        <w:t xml:space="preserve"> индикатор внешнего согласования в графе </w:t>
      </w:r>
      <w:r w:rsidR="0057131F">
        <w:t>«Рук. РБС»</w:t>
      </w:r>
      <w:r w:rsidRPr="00BC269F">
        <w:t xml:space="preserve"> отобразится зеленым цветом.</w:t>
      </w:r>
    </w:p>
    <w:p w14:paraId="0F053C51" w14:textId="77777777" w:rsidR="0000188E" w:rsidRPr="00BC269F" w:rsidRDefault="0063044B" w:rsidP="00AA4FC4">
      <w:pPr>
        <w:pStyle w:val="1"/>
      </w:pPr>
      <w:bookmarkStart w:id="546" w:name="_Toc82012625"/>
      <w:r w:rsidRPr="00BC269F">
        <w:t xml:space="preserve">Формирование и утверждение документа </w:t>
      </w:r>
      <w:r w:rsidR="00C76C77" w:rsidRPr="00BC269F">
        <w:t>«</w:t>
      </w:r>
      <w:r w:rsidRPr="00BC269F">
        <w:t>Расходное расписание (исходящее)</w:t>
      </w:r>
      <w:r w:rsidR="00C76C77" w:rsidRPr="00BC269F">
        <w:t>»</w:t>
      </w:r>
      <w:bookmarkEnd w:id="546"/>
    </w:p>
    <w:p w14:paraId="21071859" w14:textId="6101C60B" w:rsidR="00096DC5" w:rsidRPr="00BC269F" w:rsidRDefault="00096DC5" w:rsidP="00096DC5">
      <w:pPr>
        <w:pStyle w:val="af"/>
      </w:pPr>
      <w:r w:rsidRPr="00BC269F">
        <w:t>Формирование расходных расписаний осуществляется в подразделе «</w:t>
      </w:r>
      <w:r>
        <w:t>Документы РБС</w:t>
      </w:r>
      <w:r w:rsidRPr="00BC269F">
        <w:t>»</w:t>
      </w:r>
      <w:r>
        <w:t xml:space="preserve"> вкладка «</w:t>
      </w:r>
      <w:r w:rsidR="000B0B61">
        <w:t>И</w:t>
      </w:r>
      <w:r>
        <w:t>сходящие»</w:t>
      </w:r>
      <w:r w:rsidRPr="00BC269F">
        <w:t>.</w:t>
      </w:r>
    </w:p>
    <w:p w14:paraId="0EE2CF49" w14:textId="637E3DBB" w:rsidR="0000188E" w:rsidRPr="00FB6698" w:rsidRDefault="0000188E" w:rsidP="0000188E">
      <w:pPr>
        <w:pStyle w:val="af"/>
      </w:pPr>
      <w:r w:rsidRPr="00BC269F">
        <w:t xml:space="preserve">Утверждение документа </w:t>
      </w:r>
      <w:r w:rsidR="00BE6C74" w:rsidRPr="00BC269F">
        <w:t>«Расходное расписание (исходящее)»</w:t>
      </w:r>
      <w:r w:rsidRPr="00BC269F">
        <w:t xml:space="preserve"> осуществляется </w:t>
      </w:r>
      <w:r w:rsidR="00BE6C74" w:rsidRPr="00BC269F">
        <w:t>во вкладке «</w:t>
      </w:r>
      <w:r w:rsidR="00096DC5">
        <w:t xml:space="preserve">РР </w:t>
      </w:r>
      <w:r w:rsidR="00BE6C74" w:rsidRPr="00BC269F">
        <w:t>Исходящие» подраздела «</w:t>
      </w:r>
      <w:r w:rsidR="00096DC5">
        <w:t>Документы ФК</w:t>
      </w:r>
      <w:r w:rsidR="00BE6C74" w:rsidRPr="00BC269F">
        <w:t>»</w:t>
      </w:r>
      <w:r w:rsidRPr="00BC269F">
        <w:t>.</w:t>
      </w:r>
    </w:p>
    <w:p w14:paraId="2E36CC0F" w14:textId="6FFF097B" w:rsidR="0063044B" w:rsidRPr="00BC269F" w:rsidRDefault="0000188E" w:rsidP="00636701">
      <w:pPr>
        <w:pStyle w:val="2"/>
      </w:pPr>
      <w:bookmarkStart w:id="547" w:name="_Ref470620558"/>
      <w:bookmarkStart w:id="548" w:name="_Toc82012626"/>
      <w:r w:rsidRPr="00BC269F">
        <w:t>Формирование документа «Расходное расписание (исходящее)» вручную</w:t>
      </w:r>
      <w:r w:rsidR="009C4EFF">
        <w:t xml:space="preserve"> из</w:t>
      </w:r>
      <w:r w:rsidRPr="00BC269F">
        <w:t xml:space="preserve"> </w:t>
      </w:r>
      <w:r w:rsidR="0063044B" w:rsidRPr="00BC269F">
        <w:t>вкладки «Исходящие» подраздела «</w:t>
      </w:r>
      <w:r w:rsidR="00096DC5">
        <w:t>Документы РБС</w:t>
      </w:r>
      <w:r w:rsidR="0063044B" w:rsidRPr="00BC269F">
        <w:t>»</w:t>
      </w:r>
      <w:bookmarkEnd w:id="547"/>
      <w:bookmarkEnd w:id="548"/>
    </w:p>
    <w:p w14:paraId="073F1932" w14:textId="77777777" w:rsidR="00BE6C74" w:rsidRPr="00BC269F" w:rsidRDefault="00BE6C74" w:rsidP="00BE6C74">
      <w:pPr>
        <w:pStyle w:val="af"/>
      </w:pPr>
      <w:r w:rsidRPr="00BC269F">
        <w:rPr>
          <w:b/>
          <w:bCs/>
        </w:rPr>
        <w:t xml:space="preserve">Предусловие: </w:t>
      </w:r>
      <w:r w:rsidRPr="00BC269F">
        <w:rPr>
          <w:bCs/>
        </w:rPr>
        <w:t>осуществлен вход с ролью «Формирование и ведение БР РБС (Ввод данных)».</w:t>
      </w:r>
    </w:p>
    <w:p w14:paraId="1AB63A0E" w14:textId="60B028A4" w:rsidR="00BE6C74" w:rsidRPr="00BC269F" w:rsidRDefault="00BE6C74" w:rsidP="00BE6C74">
      <w:pPr>
        <w:pStyle w:val="af"/>
      </w:pPr>
      <w:r w:rsidRPr="00BC269F">
        <w:t>Формирование расходных расписаний осуществляется в подразделе «</w:t>
      </w:r>
      <w:r w:rsidR="00096DC5">
        <w:t>Документы РБС</w:t>
      </w:r>
      <w:r w:rsidRPr="00BC269F">
        <w:t>»</w:t>
      </w:r>
      <w:r w:rsidR="008E749F">
        <w:t xml:space="preserve"> во вкладке</w:t>
      </w:r>
      <w:r w:rsidR="00096DC5">
        <w:t xml:space="preserve"> «</w:t>
      </w:r>
      <w:r w:rsidR="008E749F">
        <w:t>И</w:t>
      </w:r>
      <w:r w:rsidR="00096DC5">
        <w:t>сходящие»</w:t>
      </w:r>
      <w:r w:rsidRPr="00BC269F">
        <w:t>.</w:t>
      </w:r>
    </w:p>
    <w:p w14:paraId="5BDDE8FA" w14:textId="0AFF7BDF" w:rsidR="00BE6C74" w:rsidRPr="00BC269F" w:rsidRDefault="00FB0DB9" w:rsidP="00BE6C74">
      <w:pPr>
        <w:pStyle w:val="af"/>
      </w:pPr>
      <w:r>
        <w:t>Для перехода в подраздел</w:t>
      </w:r>
      <w:r w:rsidR="00BE6C74" w:rsidRPr="00BC269F">
        <w:t xml:space="preserve"> </w:t>
      </w:r>
      <w:r w:rsidR="00096DC5" w:rsidRPr="00BC52AB">
        <w:t>«</w:t>
      </w:r>
      <w:r w:rsidR="00096DC5">
        <w:t>Документы РБС</w:t>
      </w:r>
      <w:r w:rsidR="00BE6C74" w:rsidRPr="00BC269F">
        <w:t>» необходимо в главном окне Системы выбрать вкладку «Меню» (1), в открывшейся колонке выбрать раздел «</w:t>
      </w:r>
      <w:r w:rsidR="00BE6C74" w:rsidRPr="00BC269F">
        <w:rPr>
          <w:bCs/>
        </w:rPr>
        <w:t>Бюджетная роспись и ЛБО (ГРБС)</w:t>
      </w:r>
      <w:r w:rsidR="00BE6C74" w:rsidRPr="00BC269F">
        <w:t>» (2) и в рабочей области</w:t>
      </w:r>
      <w:r w:rsidR="00370DE5">
        <w:t xml:space="preserve"> </w:t>
      </w:r>
      <w:r w:rsidR="00370DE5" w:rsidRPr="00BC269F">
        <w:t>одним нажатием левой кнопки мыши</w:t>
      </w:r>
      <w:r w:rsidR="00BE6C74" w:rsidRPr="00BC269F">
        <w:t xml:space="preserve"> открыть подраздел «</w:t>
      </w:r>
      <w:r w:rsidR="008E749F">
        <w:t>Документ</w:t>
      </w:r>
      <w:r w:rsidR="00096DC5">
        <w:t>ы РБС</w:t>
      </w:r>
      <w:r w:rsidR="00BE6C74" w:rsidRPr="00BC269F">
        <w:t>» (3)</w:t>
      </w:r>
      <w:r w:rsidR="003F3118">
        <w:t xml:space="preserve"> </w:t>
      </w:r>
      <w:r w:rsidR="00BE6C74" w:rsidRPr="00BC269F">
        <w:t>(</w:t>
      </w:r>
      <w:r w:rsidR="00AA1541" w:rsidRPr="00BC269F">
        <w:fldChar w:fldCharType="begin"/>
      </w:r>
      <w:r w:rsidR="00AA1541" w:rsidRPr="00BC269F">
        <w:instrText xml:space="preserve"> REF _Ref470622301 \h </w:instrText>
      </w:r>
      <w:r w:rsidR="00AA1541" w:rsidRPr="00BC269F">
        <w:fldChar w:fldCharType="separate"/>
      </w:r>
      <w:r w:rsidR="00D23FC4">
        <w:t>Рисунок </w:t>
      </w:r>
      <w:r w:rsidR="00D23FC4">
        <w:rPr>
          <w:noProof/>
        </w:rPr>
        <w:t>220</w:t>
      </w:r>
      <w:r w:rsidR="00AA1541" w:rsidRPr="00BC269F">
        <w:fldChar w:fldCharType="end"/>
      </w:r>
      <w:r w:rsidR="00BE6C74" w:rsidRPr="00BC269F">
        <w:t>).</w:t>
      </w:r>
    </w:p>
    <w:p w14:paraId="6B3F9A01" w14:textId="7375534F" w:rsidR="00BE6C74" w:rsidRPr="00BC269F" w:rsidRDefault="00B5305F" w:rsidP="00BE6C74">
      <w:pPr>
        <w:pStyle w:val="af0"/>
      </w:pPr>
      <w:r>
        <w:drawing>
          <wp:inline distT="0" distB="0" distL="0" distR="0" wp14:anchorId="12319D9D" wp14:editId="61BC0B42">
            <wp:extent cx="6120130" cy="325818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41ABE" w14:textId="063FC58D" w:rsidR="00BE6C74" w:rsidRPr="00BC269F" w:rsidRDefault="001722AE" w:rsidP="00EF1968">
      <w:pPr>
        <w:pStyle w:val="af2"/>
      </w:pPr>
      <w:bookmarkStart w:id="549" w:name="_Ref470622301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220</w:t>
      </w:r>
      <w:r w:rsidR="00E1516A">
        <w:rPr>
          <w:noProof/>
        </w:rPr>
        <w:fldChar w:fldCharType="end"/>
      </w:r>
      <w:bookmarkEnd w:id="549"/>
      <w:r w:rsidR="00BE6C74" w:rsidRPr="00BC269F">
        <w:t xml:space="preserve">. </w:t>
      </w:r>
      <w:r w:rsidR="00FB0DB9">
        <w:t>Переход в подраздел</w:t>
      </w:r>
      <w:r w:rsidR="00BE6C74" w:rsidRPr="00BC269F">
        <w:t xml:space="preserve"> «</w:t>
      </w:r>
      <w:r w:rsidR="00096DC5">
        <w:t>Документы РБС</w:t>
      </w:r>
      <w:r w:rsidR="00BE6C74" w:rsidRPr="00BC269F">
        <w:t>»</w:t>
      </w:r>
    </w:p>
    <w:p w14:paraId="7282A098" w14:textId="0A772806" w:rsidR="00BE6C74" w:rsidRDefault="00096DC5" w:rsidP="00BE6C74">
      <w:pPr>
        <w:pStyle w:val="af"/>
      </w:pPr>
      <w:r w:rsidRPr="00BC52AB">
        <w:t>В результате откроется подраздел «</w:t>
      </w:r>
      <w:r>
        <w:t>Документы РБС</w:t>
      </w:r>
      <w:r w:rsidRPr="00BC52AB">
        <w:t>»</w:t>
      </w:r>
      <w:r>
        <w:t>, далее необходимо выбрать вкладку «</w:t>
      </w:r>
      <w:r w:rsidR="008E749F">
        <w:t>И</w:t>
      </w:r>
      <w:r>
        <w:t>сходящие» и</w:t>
      </w:r>
      <w:r w:rsidR="00B14DBB" w:rsidRPr="00BC269F">
        <w:t xml:space="preserve"> </w:t>
      </w:r>
      <w:r w:rsidR="00542AFB">
        <w:t xml:space="preserve">соответствующий бюджетный цикл, </w:t>
      </w:r>
      <w:r w:rsidRPr="00BC52AB">
        <w:t>с кот</w:t>
      </w:r>
      <w:r w:rsidR="00D32576">
        <w:t>орым будет производиться работа</w:t>
      </w:r>
      <w:r w:rsidR="00BE6C74" w:rsidRPr="00BC269F">
        <w:t>.</w:t>
      </w:r>
    </w:p>
    <w:p w14:paraId="5126EBCF" w14:textId="7543FA9B" w:rsidR="00096DC5" w:rsidRPr="00BC52AB" w:rsidRDefault="00096DC5" w:rsidP="00096DC5">
      <w:pPr>
        <w:pStyle w:val="af"/>
      </w:pPr>
      <w:r w:rsidRPr="00BC52AB">
        <w:t xml:space="preserve">Для </w:t>
      </w:r>
      <w:r w:rsidR="00EE2F41">
        <w:t>формирования</w:t>
      </w:r>
      <w:r w:rsidRPr="00BC52AB">
        <w:t xml:space="preserve"> документ</w:t>
      </w:r>
      <w:r w:rsidR="00EE2F41">
        <w:t>а</w:t>
      </w:r>
      <w:r w:rsidRPr="00BC52AB">
        <w:t xml:space="preserve"> «</w:t>
      </w:r>
      <w:r>
        <w:t>Расходное расписание (исходящее)»,</w:t>
      </w:r>
      <w:r w:rsidRPr="00BC52AB">
        <w:t xml:space="preserve"> необходимо</w:t>
      </w:r>
      <w:r w:rsidR="00FE1521">
        <w:t xml:space="preserve"> одним нажатием левой кнопки мыши выделить строку </w:t>
      </w:r>
      <w:r w:rsidR="001376A6">
        <w:t xml:space="preserve">в </w:t>
      </w:r>
      <w:r w:rsidR="00533E6F">
        <w:t>подраздел</w:t>
      </w:r>
      <w:r w:rsidR="001376A6">
        <w:t>е</w:t>
      </w:r>
      <w:r w:rsidR="00FE1521">
        <w:t>,</w:t>
      </w:r>
      <w:r w:rsidRPr="00BC52AB">
        <w:t xml:space="preserve"> нажать на кнопку «Реестр» и </w:t>
      </w:r>
      <w:r w:rsidR="003854DF" w:rsidRPr="00BC269F">
        <w:t>одним нажатием левой кнопки мыши</w:t>
      </w:r>
      <w:r w:rsidR="003854DF" w:rsidRPr="00BC52AB">
        <w:t xml:space="preserve"> </w:t>
      </w:r>
      <w:r w:rsidRPr="00BC52AB">
        <w:t xml:space="preserve">выбрать пункт </w:t>
      </w:r>
      <w:r w:rsidRPr="00BC52AB">
        <w:rPr>
          <w:i/>
        </w:rPr>
        <w:t>[Сформировать документ/</w:t>
      </w:r>
      <w:r>
        <w:rPr>
          <w:i/>
        </w:rPr>
        <w:t>«Расходные расписания» (исходящие)</w:t>
      </w:r>
      <w:r w:rsidRPr="00BC52AB">
        <w:rPr>
          <w:i/>
        </w:rPr>
        <w:t>]</w:t>
      </w:r>
      <w:r w:rsidRPr="00BC52AB">
        <w:t xml:space="preserve"> (</w:t>
      </w:r>
      <w:r w:rsidR="00D32576">
        <w:fldChar w:fldCharType="begin"/>
      </w:r>
      <w:r w:rsidR="00D32576">
        <w:instrText xml:space="preserve"> REF _Ref487215719 \h </w:instrText>
      </w:r>
      <w:r w:rsidR="00D32576">
        <w:fldChar w:fldCharType="separate"/>
      </w:r>
      <w:r w:rsidR="00D23FC4">
        <w:t>Рисунок </w:t>
      </w:r>
      <w:r w:rsidR="00D23FC4">
        <w:rPr>
          <w:noProof/>
        </w:rPr>
        <w:t>221</w:t>
      </w:r>
      <w:r w:rsidR="00D32576">
        <w:fldChar w:fldCharType="end"/>
      </w:r>
      <w:r w:rsidR="00D32576">
        <w:t>)</w:t>
      </w:r>
      <w:r w:rsidRPr="00BC52AB">
        <w:t>.</w:t>
      </w:r>
    </w:p>
    <w:p w14:paraId="7458B960" w14:textId="37ACE804" w:rsidR="00096DC5" w:rsidRPr="00EF1968" w:rsidRDefault="00507248" w:rsidP="00E350B1">
      <w:pPr>
        <w:pStyle w:val="af0"/>
      </w:pPr>
      <w:r>
        <w:drawing>
          <wp:inline distT="0" distB="0" distL="0" distR="0" wp14:anchorId="7F4DA483" wp14:editId="699277AF">
            <wp:extent cx="6120130" cy="285115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B93BE" w14:textId="4BF21055" w:rsidR="00096DC5" w:rsidRDefault="001722AE" w:rsidP="00EF1968">
      <w:pPr>
        <w:pStyle w:val="af2"/>
      </w:pPr>
      <w:bookmarkStart w:id="550" w:name="_Ref48721571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221</w:t>
      </w:r>
      <w:r w:rsidR="00E1516A">
        <w:rPr>
          <w:noProof/>
        </w:rPr>
        <w:fldChar w:fldCharType="end"/>
      </w:r>
      <w:bookmarkEnd w:id="550"/>
      <w:r w:rsidR="00096DC5" w:rsidRPr="00BC52AB">
        <w:t xml:space="preserve">. </w:t>
      </w:r>
      <w:r w:rsidR="001E7BA3">
        <w:t>Формирование документа «</w:t>
      </w:r>
      <w:r w:rsidR="00D32576">
        <w:t>Расходные расписания» (исходящие)</w:t>
      </w:r>
      <w:r w:rsidR="001E7BA3">
        <w:t>»</w:t>
      </w:r>
    </w:p>
    <w:p w14:paraId="55E3B3C6" w14:textId="608BD8BD" w:rsidR="00B46ABD" w:rsidRDefault="00B46ABD" w:rsidP="00B46ABD">
      <w:pPr>
        <w:pStyle w:val="af"/>
      </w:pPr>
      <w:r w:rsidRPr="00306433">
        <w:rPr>
          <w:b/>
          <w:lang w:eastAsia="ru-RU"/>
        </w:rPr>
        <w:t>Важно!</w:t>
      </w:r>
      <w:r>
        <w:rPr>
          <w:lang w:eastAsia="ru-RU"/>
        </w:rPr>
        <w:t xml:space="preserve"> Документ «Расходное расписание (исходящее)» по данной кнопке формируется только на основании утвержденных на внешнем согласовании документов: </w:t>
      </w:r>
      <w:r w:rsidR="00E350B1">
        <w:rPr>
          <w:lang w:eastAsia="ru-RU"/>
        </w:rPr>
        <w:t>«</w:t>
      </w:r>
      <w:r w:rsidRPr="00C8010D">
        <w:rPr>
          <w:lang w:eastAsia="ru-RU"/>
        </w:rPr>
        <w:t>Бюджетная роспись</w:t>
      </w:r>
      <w:r w:rsidR="00E350B1">
        <w:rPr>
          <w:lang w:eastAsia="ru-RU"/>
        </w:rPr>
        <w:t>»</w:t>
      </w:r>
      <w:r w:rsidRPr="00C8010D">
        <w:rPr>
          <w:lang w:eastAsia="ru-RU"/>
        </w:rPr>
        <w:t xml:space="preserve"> (ф.</w:t>
      </w:r>
      <w:r w:rsidR="00636701">
        <w:rPr>
          <w:lang w:eastAsia="ru-RU"/>
        </w:rPr>
        <w:t> </w:t>
      </w:r>
      <w:r w:rsidRPr="00C8010D">
        <w:rPr>
          <w:lang w:eastAsia="ru-RU"/>
        </w:rPr>
        <w:t>0501060)</w:t>
      </w:r>
      <w:r>
        <w:rPr>
          <w:lang w:eastAsia="ru-RU"/>
        </w:rPr>
        <w:t xml:space="preserve">, </w:t>
      </w:r>
      <w:r w:rsidR="00E350B1">
        <w:rPr>
          <w:lang w:eastAsia="ru-RU"/>
        </w:rPr>
        <w:t>«</w:t>
      </w:r>
      <w:r w:rsidRPr="00C8010D">
        <w:rPr>
          <w:lang w:eastAsia="ru-RU"/>
        </w:rPr>
        <w:t>Лимиты бюджетных обязательств</w:t>
      </w:r>
      <w:r w:rsidR="00E350B1">
        <w:rPr>
          <w:lang w:eastAsia="ru-RU"/>
        </w:rPr>
        <w:t>»</w:t>
      </w:r>
      <w:r w:rsidRPr="00C8010D">
        <w:rPr>
          <w:lang w:eastAsia="ru-RU"/>
        </w:rPr>
        <w:t xml:space="preserve"> (ф.</w:t>
      </w:r>
      <w:r w:rsidR="00636701">
        <w:rPr>
          <w:lang w:eastAsia="ru-RU"/>
        </w:rPr>
        <w:t> </w:t>
      </w:r>
      <w:r w:rsidRPr="00C8010D">
        <w:rPr>
          <w:lang w:eastAsia="ru-RU"/>
        </w:rPr>
        <w:t>0501063)</w:t>
      </w:r>
      <w:r>
        <w:rPr>
          <w:lang w:eastAsia="ru-RU"/>
        </w:rPr>
        <w:t xml:space="preserve">, </w:t>
      </w:r>
      <w:r w:rsidR="00E350B1">
        <w:rPr>
          <w:lang w:eastAsia="ru-RU"/>
        </w:rPr>
        <w:t>«</w:t>
      </w:r>
      <w:r w:rsidRPr="00C8010D">
        <w:rPr>
          <w:lang w:eastAsia="ru-RU"/>
        </w:rPr>
        <w:t>Справка об изменении БР и ЛБО</w:t>
      </w:r>
      <w:r w:rsidR="00E350B1">
        <w:rPr>
          <w:lang w:eastAsia="ru-RU"/>
        </w:rPr>
        <w:t>»</w:t>
      </w:r>
      <w:r w:rsidRPr="00C8010D">
        <w:rPr>
          <w:lang w:eastAsia="ru-RU"/>
        </w:rPr>
        <w:t xml:space="preserve"> (ф.</w:t>
      </w:r>
      <w:r w:rsidR="00636701">
        <w:rPr>
          <w:lang w:eastAsia="ru-RU"/>
        </w:rPr>
        <w:t> </w:t>
      </w:r>
      <w:r w:rsidRPr="00C8010D">
        <w:rPr>
          <w:lang w:eastAsia="ru-RU"/>
        </w:rPr>
        <w:t>0501150)</w:t>
      </w:r>
      <w:r w:rsidR="00636701">
        <w:rPr>
          <w:lang w:eastAsia="ru-RU"/>
        </w:rPr>
        <w:t>.</w:t>
      </w:r>
    </w:p>
    <w:p w14:paraId="1B74958A" w14:textId="566AF6D3" w:rsidR="00B46ABD" w:rsidRDefault="00B46ABD" w:rsidP="00B46ABD">
      <w:pPr>
        <w:pStyle w:val="af"/>
      </w:pPr>
      <w:r w:rsidRPr="00306433">
        <w:rPr>
          <w:b/>
          <w:lang w:eastAsia="ru-RU"/>
        </w:rPr>
        <w:t>Важно!</w:t>
      </w:r>
      <w:r>
        <w:rPr>
          <w:lang w:eastAsia="ru-RU"/>
        </w:rPr>
        <w:t xml:space="preserve"> Формирование положительного «Расходного расписания (исходящее)» происходит автоматически на основании утверждения документа </w:t>
      </w:r>
      <w:r w:rsidR="00E350B1">
        <w:rPr>
          <w:lang w:eastAsia="ru-RU"/>
        </w:rPr>
        <w:t>«</w:t>
      </w:r>
      <w:r w:rsidRPr="00C93A94">
        <w:rPr>
          <w:lang w:eastAsia="ru-RU"/>
        </w:rPr>
        <w:t>Решение об изменении БР и ЛБО</w:t>
      </w:r>
      <w:r w:rsidR="00E350B1">
        <w:rPr>
          <w:lang w:eastAsia="ru-RU"/>
        </w:rPr>
        <w:t>»</w:t>
      </w:r>
      <w:r w:rsidRPr="00C93A94">
        <w:rPr>
          <w:lang w:eastAsia="ru-RU"/>
        </w:rPr>
        <w:t xml:space="preserve"> (ф.</w:t>
      </w:r>
      <w:r w:rsidR="00636701">
        <w:rPr>
          <w:lang w:eastAsia="ru-RU"/>
        </w:rPr>
        <w:t> </w:t>
      </w:r>
      <w:r w:rsidRPr="00C93A94">
        <w:rPr>
          <w:lang w:eastAsia="ru-RU"/>
        </w:rPr>
        <w:t>0501154)</w:t>
      </w:r>
      <w:r>
        <w:rPr>
          <w:lang w:eastAsia="ru-RU"/>
        </w:rPr>
        <w:t xml:space="preserve"> на внешнем согласовании. Формирование отрицательного расходного расписания происходит автоматически на основании утверждения документа </w:t>
      </w:r>
      <w:r w:rsidR="00E350B1">
        <w:rPr>
          <w:lang w:eastAsia="ru-RU"/>
        </w:rPr>
        <w:t>«</w:t>
      </w:r>
      <w:r w:rsidRPr="00911B6B">
        <w:rPr>
          <w:lang w:eastAsia="ru-RU"/>
        </w:rPr>
        <w:t>Справка об изменении БР и ЛБО</w:t>
      </w:r>
      <w:r w:rsidR="00E350B1">
        <w:rPr>
          <w:lang w:eastAsia="ru-RU"/>
        </w:rPr>
        <w:t>»</w:t>
      </w:r>
      <w:r w:rsidRPr="00911B6B">
        <w:rPr>
          <w:lang w:eastAsia="ru-RU"/>
        </w:rPr>
        <w:t xml:space="preserve"> (ф.</w:t>
      </w:r>
      <w:r w:rsidR="00636701">
        <w:rPr>
          <w:lang w:eastAsia="ru-RU"/>
        </w:rPr>
        <w:t> </w:t>
      </w:r>
      <w:r w:rsidRPr="00911B6B">
        <w:rPr>
          <w:lang w:eastAsia="ru-RU"/>
        </w:rPr>
        <w:t>0501153)</w:t>
      </w:r>
      <w:r>
        <w:rPr>
          <w:lang w:eastAsia="ru-RU"/>
        </w:rPr>
        <w:t xml:space="preserve"> на внешнем согласовании.</w:t>
      </w:r>
    </w:p>
    <w:p w14:paraId="00EABF37" w14:textId="3A9E7ECE" w:rsidR="003F3118" w:rsidRDefault="00096DC5" w:rsidP="003F3118">
      <w:pPr>
        <w:pStyle w:val="af"/>
      </w:pPr>
      <w:r>
        <w:rPr>
          <w:lang w:eastAsia="ru-RU"/>
        </w:rPr>
        <w:t xml:space="preserve">В результате формирования, в </w:t>
      </w:r>
      <w:r w:rsidR="00533E6F">
        <w:t>подраздел</w:t>
      </w:r>
      <w:r>
        <w:rPr>
          <w:lang w:eastAsia="ru-RU"/>
        </w:rPr>
        <w:t>е «Документы ФК» вкладка «РР исходящие» создадутся документы «Расходное расписание (исходящее)</w:t>
      </w:r>
      <w:r w:rsidR="00962C02">
        <w:rPr>
          <w:lang w:eastAsia="ru-RU"/>
        </w:rPr>
        <w:t>»</w:t>
      </w:r>
      <w:r w:rsidR="009C4EFF">
        <w:rPr>
          <w:lang w:eastAsia="ru-RU"/>
        </w:rPr>
        <w:t xml:space="preserve"> в количестве,</w:t>
      </w:r>
      <w:r w:rsidR="00962C02">
        <w:rPr>
          <w:lang w:eastAsia="ru-RU"/>
        </w:rPr>
        <w:t xml:space="preserve"> равно</w:t>
      </w:r>
      <w:r w:rsidR="009C4EFF">
        <w:rPr>
          <w:lang w:eastAsia="ru-RU"/>
        </w:rPr>
        <w:t xml:space="preserve">м числу </w:t>
      </w:r>
      <w:r w:rsidR="00A45D23">
        <w:t>уникальных комбинаций учреждений и лицевых счетов в документе-основании (</w:t>
      </w:r>
      <w:r w:rsidR="00A45D23" w:rsidRPr="00BC52AB">
        <w:t>если</w:t>
      </w:r>
      <w:r w:rsidR="00A45D23">
        <w:t xml:space="preserve"> </w:t>
      </w:r>
      <w:r w:rsidR="00A45D23" w:rsidRPr="00BC52AB">
        <w:t>установлена «галочка» в графе «</w:t>
      </w:r>
      <w:r w:rsidR="00A45D23" w:rsidRPr="00DB4AA1">
        <w:t>Формирование РР в разрезе СП</w:t>
      </w:r>
      <w:r w:rsidR="00A45D23" w:rsidRPr="00BC52AB">
        <w:t xml:space="preserve">» подраздела «Настройки </w:t>
      </w:r>
      <w:r w:rsidR="00A45D23">
        <w:t>СП</w:t>
      </w:r>
      <w:r w:rsidR="00A45D23" w:rsidRPr="00BC52AB">
        <w:t>»</w:t>
      </w:r>
      <w:r w:rsidR="00A45D23">
        <w:t xml:space="preserve"> </w:t>
      </w:r>
      <w:r w:rsidR="003F3118">
        <w:t xml:space="preserve">– </w:t>
      </w:r>
      <w:r w:rsidR="00A45D23">
        <w:t>уникальных комбинаций структурных подразделений, учреждений и лицевых счетов)</w:t>
      </w:r>
      <w:r w:rsidR="003F3118">
        <w:t>.</w:t>
      </w:r>
    </w:p>
    <w:p w14:paraId="07737B61" w14:textId="77777777" w:rsidR="00E350B1" w:rsidRDefault="00096DC5" w:rsidP="00E350B1">
      <w:pPr>
        <w:pStyle w:val="af"/>
        <w:rPr>
          <w:lang w:eastAsia="ru-RU"/>
        </w:rPr>
      </w:pPr>
      <w:r>
        <w:rPr>
          <w:lang w:eastAsia="ru-RU"/>
        </w:rPr>
        <w:t>Для работы с документом «Расходное расписание (исходящее)» необходимо перейти в подраздел «Документы ФК».</w:t>
      </w:r>
    </w:p>
    <w:p w14:paraId="71D2ED7C" w14:textId="0145B63E" w:rsidR="00096DC5" w:rsidRDefault="00FB0DB9" w:rsidP="00E350B1">
      <w:pPr>
        <w:pStyle w:val="af"/>
      </w:pPr>
      <w:r>
        <w:t>Для перехода в подраздел</w:t>
      </w:r>
      <w:r w:rsidR="00096DC5" w:rsidRPr="00BC269F">
        <w:t xml:space="preserve"> «</w:t>
      </w:r>
      <w:r w:rsidR="00096DC5">
        <w:t>Документы ФК</w:t>
      </w:r>
      <w:r w:rsidR="00096DC5" w:rsidRPr="00BC269F">
        <w:t>» необходимо в главном окне Системы выбрать вкладку «Меню» (1), в открывшейся колонке выбрать раздел «</w:t>
      </w:r>
      <w:r w:rsidR="00096DC5" w:rsidRPr="00BC269F">
        <w:rPr>
          <w:bCs/>
        </w:rPr>
        <w:t>Бюджетная роспись и ЛБО (ГРБС)</w:t>
      </w:r>
      <w:r w:rsidR="00096DC5" w:rsidRPr="00BC269F">
        <w:t>» (2) и в рабочей области</w:t>
      </w:r>
      <w:r w:rsidR="00370DE5">
        <w:t xml:space="preserve"> </w:t>
      </w:r>
      <w:r w:rsidR="00370DE5" w:rsidRPr="00BC269F">
        <w:t>одним нажатием левой кнопки мыши</w:t>
      </w:r>
      <w:r w:rsidR="00096DC5" w:rsidRPr="00BC269F">
        <w:t xml:space="preserve"> открыть подраздел «</w:t>
      </w:r>
      <w:r w:rsidR="00096DC5">
        <w:t>Документы ФК</w:t>
      </w:r>
      <w:r w:rsidR="00096DC5" w:rsidRPr="00BC269F">
        <w:t>» (3)</w:t>
      </w:r>
      <w:r w:rsidR="00BA401C">
        <w:t xml:space="preserve"> </w:t>
      </w:r>
      <w:r w:rsidR="00096DC5" w:rsidRPr="00BC269F">
        <w:t>(</w:t>
      </w:r>
      <w:r w:rsidR="00962C02">
        <w:fldChar w:fldCharType="begin"/>
      </w:r>
      <w:r w:rsidR="00962C02">
        <w:instrText xml:space="preserve"> REF _Ref487292385 \h </w:instrText>
      </w:r>
      <w:r w:rsidR="00962C02">
        <w:fldChar w:fldCharType="separate"/>
      </w:r>
      <w:r w:rsidR="00D23FC4">
        <w:t>Рисунок </w:t>
      </w:r>
      <w:r w:rsidR="00D23FC4">
        <w:rPr>
          <w:noProof/>
        </w:rPr>
        <w:t>222</w:t>
      </w:r>
      <w:r w:rsidR="00962C02">
        <w:fldChar w:fldCharType="end"/>
      </w:r>
      <w:r w:rsidR="00E350B1">
        <w:t>)</w:t>
      </w:r>
      <w:r w:rsidR="00096DC5" w:rsidRPr="00BC269F">
        <w:t>.</w:t>
      </w:r>
    </w:p>
    <w:p w14:paraId="0AD60A51" w14:textId="147220FE" w:rsidR="00E350B1" w:rsidRDefault="00B5305F" w:rsidP="00E350B1">
      <w:pPr>
        <w:pStyle w:val="af0"/>
      </w:pPr>
      <w:r>
        <w:drawing>
          <wp:inline distT="0" distB="0" distL="0" distR="0" wp14:anchorId="7AED06A2" wp14:editId="45FDF0F5">
            <wp:extent cx="6120130" cy="242189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FE1EC" w14:textId="6A6D10C2" w:rsidR="00E350B1" w:rsidRDefault="001722AE" w:rsidP="00EF1968">
      <w:pPr>
        <w:pStyle w:val="af2"/>
      </w:pPr>
      <w:bookmarkStart w:id="551" w:name="_Ref48729238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222</w:t>
      </w:r>
      <w:r w:rsidR="00E1516A">
        <w:rPr>
          <w:noProof/>
        </w:rPr>
        <w:fldChar w:fldCharType="end"/>
      </w:r>
      <w:bookmarkEnd w:id="551"/>
      <w:r w:rsidR="00E350B1">
        <w:t>.</w:t>
      </w:r>
      <w:r w:rsidR="00E350B1" w:rsidRPr="00E350B1">
        <w:t xml:space="preserve"> </w:t>
      </w:r>
      <w:r w:rsidR="00E350B1">
        <w:t>Переход в п</w:t>
      </w:r>
      <w:r w:rsidR="00E350B1" w:rsidRPr="00BC269F">
        <w:t>одраздел</w:t>
      </w:r>
      <w:r w:rsidR="00E350B1">
        <w:t xml:space="preserve"> </w:t>
      </w:r>
      <w:r w:rsidR="00E350B1" w:rsidRPr="00BC269F">
        <w:t>«</w:t>
      </w:r>
      <w:r w:rsidR="00E350B1">
        <w:t>Документы ФК</w:t>
      </w:r>
      <w:r w:rsidR="00E350B1" w:rsidRPr="00BC269F">
        <w:t>»</w:t>
      </w:r>
    </w:p>
    <w:p w14:paraId="27E8EBEC" w14:textId="5F87FC45" w:rsidR="00E350B1" w:rsidRPr="00BC52AB" w:rsidRDefault="00E350B1" w:rsidP="00E350B1">
      <w:pPr>
        <w:pStyle w:val="af"/>
      </w:pPr>
      <w:r w:rsidRPr="00BC52AB">
        <w:t>В результате откроется подраздел «</w:t>
      </w:r>
      <w:r>
        <w:t>Документы ФК</w:t>
      </w:r>
      <w:r w:rsidRPr="00BC52AB">
        <w:t xml:space="preserve">», в котором необходимо выбрать </w:t>
      </w:r>
      <w:r w:rsidR="00542AFB">
        <w:t>соответствующий бюджетный цикл  и перейти во вкладку</w:t>
      </w:r>
      <w:r w:rsidR="00542AFB" w:rsidRPr="00BC52AB">
        <w:t xml:space="preserve"> </w:t>
      </w:r>
      <w:r w:rsidRPr="00BC52AB">
        <w:t>«</w:t>
      </w:r>
      <w:r>
        <w:t>РР Исходящие</w:t>
      </w:r>
      <w:r w:rsidRPr="00BC52AB">
        <w:t>» (</w:t>
      </w:r>
      <w:r w:rsidR="00962C02">
        <w:fldChar w:fldCharType="begin"/>
      </w:r>
      <w:r w:rsidR="00962C02">
        <w:instrText xml:space="preserve"> REF _Ref487292376 \h </w:instrText>
      </w:r>
      <w:r w:rsidR="00962C02">
        <w:fldChar w:fldCharType="separate"/>
      </w:r>
      <w:r w:rsidR="00D23FC4">
        <w:t>Рисунок </w:t>
      </w:r>
      <w:r w:rsidR="00D23FC4">
        <w:rPr>
          <w:noProof/>
        </w:rPr>
        <w:t>223</w:t>
      </w:r>
      <w:r w:rsidR="00962C02">
        <w:fldChar w:fldCharType="end"/>
      </w:r>
      <w:r w:rsidRPr="00BC52AB">
        <w:t>).</w:t>
      </w:r>
    </w:p>
    <w:p w14:paraId="511E54F8" w14:textId="24E82040" w:rsidR="00E350B1" w:rsidRDefault="00AF383E" w:rsidP="00E350B1">
      <w:pPr>
        <w:pStyle w:val="af0"/>
      </w:pPr>
      <w:r>
        <w:drawing>
          <wp:inline distT="0" distB="0" distL="0" distR="0" wp14:anchorId="21767970" wp14:editId="65DAE937">
            <wp:extent cx="6120130" cy="242824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F7947" w14:textId="7EE5DACC" w:rsidR="00E350B1" w:rsidRPr="00BC52AB" w:rsidRDefault="001722AE" w:rsidP="00EF1968">
      <w:pPr>
        <w:pStyle w:val="af2"/>
      </w:pPr>
      <w:bookmarkStart w:id="552" w:name="_Ref487292376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223</w:t>
      </w:r>
      <w:r w:rsidR="00E1516A">
        <w:rPr>
          <w:noProof/>
        </w:rPr>
        <w:fldChar w:fldCharType="end"/>
      </w:r>
      <w:bookmarkEnd w:id="552"/>
      <w:r w:rsidR="00E350B1">
        <w:t>.</w:t>
      </w:r>
      <w:r w:rsidR="00E350B1" w:rsidRPr="00E350B1">
        <w:t xml:space="preserve"> </w:t>
      </w:r>
      <w:r w:rsidR="00E350B1" w:rsidRPr="00BC52AB">
        <w:t>Подраздел «</w:t>
      </w:r>
      <w:r w:rsidR="00E350B1">
        <w:t>Документы ФК</w:t>
      </w:r>
      <w:r w:rsidR="00E350B1" w:rsidRPr="00BC52AB">
        <w:t>»</w:t>
      </w:r>
      <w:r w:rsidR="00E350B1" w:rsidRPr="002859B1">
        <w:t xml:space="preserve"> </w:t>
      </w:r>
      <w:r w:rsidR="00E350B1" w:rsidRPr="00BC52AB">
        <w:t>вкладк</w:t>
      </w:r>
      <w:r w:rsidR="00E350B1">
        <w:t>а</w:t>
      </w:r>
      <w:r w:rsidR="00E350B1" w:rsidRPr="00BC52AB">
        <w:t xml:space="preserve"> «</w:t>
      </w:r>
      <w:r w:rsidR="00E350B1">
        <w:t>РР Исходящие</w:t>
      </w:r>
      <w:r w:rsidR="00E350B1" w:rsidRPr="00BC52AB">
        <w:t>»</w:t>
      </w:r>
    </w:p>
    <w:p w14:paraId="018CC4D7" w14:textId="4C713BD1" w:rsidR="00BE6C74" w:rsidRPr="00BC269F" w:rsidRDefault="00BE6C74" w:rsidP="00BE6C74">
      <w:pPr>
        <w:pStyle w:val="af"/>
      </w:pPr>
      <w:r w:rsidRPr="00BC269F">
        <w:t>Во вкладке «</w:t>
      </w:r>
      <w:r w:rsidR="00B46ABD">
        <w:t xml:space="preserve">РР </w:t>
      </w:r>
      <w:r w:rsidRPr="00BC269F">
        <w:t xml:space="preserve">Исходящие» реализована панель инструментов, состоящая из следующих функциональных кнопок и </w:t>
      </w:r>
      <w:r w:rsidR="00371DFE">
        <w:t>области фильтрации</w:t>
      </w:r>
      <w:r w:rsidRPr="00BC269F">
        <w:t xml:space="preserve"> (</w:t>
      </w:r>
      <w:r w:rsidR="00AA1541" w:rsidRPr="00BC269F">
        <w:fldChar w:fldCharType="begin"/>
      </w:r>
      <w:r w:rsidR="00AA1541" w:rsidRPr="00BC269F">
        <w:instrText xml:space="preserve"> REF _Ref470622318 \h </w:instrText>
      </w:r>
      <w:r w:rsidR="00AA1541" w:rsidRPr="00BC269F">
        <w:fldChar w:fldCharType="separate"/>
      </w:r>
      <w:r w:rsidR="00D23FC4">
        <w:t>Рисунок </w:t>
      </w:r>
      <w:r w:rsidR="00D23FC4">
        <w:rPr>
          <w:noProof/>
        </w:rPr>
        <w:t>224</w:t>
      </w:r>
      <w:r w:rsidR="00AA1541" w:rsidRPr="00BC269F">
        <w:fldChar w:fldCharType="end"/>
      </w:r>
      <w:r w:rsidRPr="00BC269F">
        <w:t>):</w:t>
      </w:r>
    </w:p>
    <w:p w14:paraId="547E1AAF" w14:textId="2F10B092" w:rsidR="00E75A98" w:rsidRPr="00BC52AB" w:rsidRDefault="00E75A98" w:rsidP="00397562">
      <w:pPr>
        <w:pStyle w:val="-"/>
      </w:pPr>
      <w:r w:rsidRPr="00BC52AB">
        <w:t xml:space="preserve">«Обновить» (1) – </w:t>
      </w:r>
      <w:r w:rsidRPr="000D6D4B">
        <w:t xml:space="preserve">обновление данных в </w:t>
      </w:r>
      <w:r w:rsidR="00533E6F">
        <w:t>подраздел</w:t>
      </w:r>
      <w:r w:rsidRPr="000D6D4B">
        <w:t>е;</w:t>
      </w:r>
    </w:p>
    <w:p w14:paraId="04D297C6" w14:textId="77777777" w:rsidR="00E75A98" w:rsidRPr="00BC52AB" w:rsidRDefault="00E75A98" w:rsidP="00397562">
      <w:pPr>
        <w:pStyle w:val="-"/>
      </w:pPr>
      <w:r w:rsidRPr="00BC52AB">
        <w:t>«Реестр» (2):</w:t>
      </w:r>
    </w:p>
    <w:p w14:paraId="498BA7B8" w14:textId="2E529D3E" w:rsidR="002F1A2C" w:rsidRPr="00065634" w:rsidRDefault="002F1A2C" w:rsidP="00EC78B7">
      <w:pPr>
        <w:pStyle w:val="--"/>
      </w:pPr>
      <w:r w:rsidRPr="00BC52AB">
        <w:rPr>
          <w:i/>
        </w:rPr>
        <w:t>[Сформировать документ РР (</w:t>
      </w:r>
      <w:r>
        <w:rPr>
          <w:i/>
        </w:rPr>
        <w:t>На основании документа-источника</w:t>
      </w:r>
      <w:r w:rsidRPr="00BC52AB">
        <w:rPr>
          <w:i/>
        </w:rPr>
        <w:t xml:space="preserve">)] </w:t>
      </w:r>
      <w:r w:rsidRPr="00BC52AB">
        <w:t xml:space="preserve">– формирование расходного расписания </w:t>
      </w:r>
      <w:r>
        <w:t xml:space="preserve">на основании документов </w:t>
      </w:r>
      <w:r w:rsidR="00533E6F">
        <w:t>подраздел</w:t>
      </w:r>
      <w:r>
        <w:t>а «Документы ГРБС»</w:t>
      </w:r>
      <w:r w:rsidRPr="00BC52AB">
        <w:t>;</w:t>
      </w:r>
      <w:r w:rsidRPr="002F1A2C">
        <w:t xml:space="preserve"> </w:t>
      </w:r>
    </w:p>
    <w:p w14:paraId="1E15457F" w14:textId="77777777" w:rsidR="00E75A98" w:rsidRPr="00BC52AB" w:rsidRDefault="00E75A98" w:rsidP="00EC78B7">
      <w:pPr>
        <w:pStyle w:val="--"/>
      </w:pPr>
      <w:r w:rsidRPr="00BC52AB">
        <w:rPr>
          <w:i/>
        </w:rPr>
        <w:t xml:space="preserve">[Сформировать документ РР (Вручную)] </w:t>
      </w:r>
      <w:r w:rsidRPr="00BC52AB">
        <w:t>– формирование расходного расписания вручную;</w:t>
      </w:r>
    </w:p>
    <w:p w14:paraId="3117E650" w14:textId="77777777" w:rsidR="00E75A98" w:rsidRPr="00BC52AB" w:rsidRDefault="00E75A98" w:rsidP="00EC78B7">
      <w:pPr>
        <w:pStyle w:val="--"/>
      </w:pPr>
      <w:r w:rsidRPr="00BC52AB">
        <w:rPr>
          <w:i/>
        </w:rPr>
        <w:t xml:space="preserve">[Редактировать документ] </w:t>
      </w:r>
      <w:r w:rsidRPr="00BC52AB">
        <w:t>– редактирование расходного расписания;</w:t>
      </w:r>
    </w:p>
    <w:p w14:paraId="7CEB6858" w14:textId="77777777" w:rsidR="00E75A98" w:rsidRPr="00BC52AB" w:rsidRDefault="00E75A98" w:rsidP="00EC78B7">
      <w:pPr>
        <w:pStyle w:val="--"/>
      </w:pPr>
      <w:r w:rsidRPr="00BC52AB">
        <w:rPr>
          <w:i/>
        </w:rPr>
        <w:t xml:space="preserve">[Удалить документ] </w:t>
      </w:r>
      <w:r w:rsidRPr="00BC52AB">
        <w:t>– удаление расходного расписания;</w:t>
      </w:r>
    </w:p>
    <w:p w14:paraId="6E0EFDA3" w14:textId="77777777" w:rsidR="00E75A98" w:rsidRPr="00BC52AB" w:rsidRDefault="00E75A98" w:rsidP="00397562">
      <w:pPr>
        <w:pStyle w:val="-"/>
      </w:pPr>
      <w:r w:rsidRPr="00BC52AB">
        <w:t>«Печать» (3):</w:t>
      </w:r>
    </w:p>
    <w:p w14:paraId="50255837" w14:textId="5E7C5517" w:rsidR="00E75A98" w:rsidRPr="00BC52AB" w:rsidRDefault="00E75A98" w:rsidP="00EC78B7">
      <w:pPr>
        <w:pStyle w:val="--"/>
      </w:pPr>
      <w:r w:rsidRPr="00BC52AB">
        <w:rPr>
          <w:i/>
        </w:rPr>
        <w:t xml:space="preserve">[Печать реестра] </w:t>
      </w:r>
      <w:r w:rsidRPr="00BC52AB">
        <w:t xml:space="preserve">– формирование печатной формы </w:t>
      </w:r>
      <w:r w:rsidR="00533E6F">
        <w:t>подраздел</w:t>
      </w:r>
      <w:r w:rsidRPr="00BC52AB">
        <w:t xml:space="preserve">а с расширением </w:t>
      </w:r>
      <w:r w:rsidRPr="00BC52AB">
        <w:rPr>
          <w:b/>
        </w:rPr>
        <w:t>*.xls</w:t>
      </w:r>
      <w:r w:rsidRPr="00BC52AB">
        <w:t>;</w:t>
      </w:r>
    </w:p>
    <w:p w14:paraId="43B61584" w14:textId="77777777" w:rsidR="00E75A98" w:rsidRPr="00BC52AB" w:rsidRDefault="00E75A98" w:rsidP="00EC78B7">
      <w:pPr>
        <w:pStyle w:val="--"/>
      </w:pPr>
      <w:r w:rsidRPr="00BC52AB">
        <w:rPr>
          <w:i/>
        </w:rPr>
        <w:t xml:space="preserve">[Печать документа] </w:t>
      </w:r>
      <w:r w:rsidRPr="00BC52AB">
        <w:t xml:space="preserve">– формирование печатной формы расходного расписания с расширением </w:t>
      </w:r>
      <w:r w:rsidRPr="00BC52AB">
        <w:rPr>
          <w:b/>
        </w:rPr>
        <w:t>*.xls</w:t>
      </w:r>
      <w:r w:rsidRPr="00BC52AB">
        <w:t>;</w:t>
      </w:r>
    </w:p>
    <w:p w14:paraId="3B643322" w14:textId="77777777" w:rsidR="00E75A98" w:rsidRPr="00BC52AB" w:rsidRDefault="00E75A98" w:rsidP="00397562">
      <w:pPr>
        <w:pStyle w:val="-"/>
      </w:pPr>
      <w:r w:rsidRPr="00BC52AB">
        <w:t>«Согласование» (4):</w:t>
      </w:r>
    </w:p>
    <w:p w14:paraId="0E0A7273" w14:textId="77777777" w:rsidR="00E75A98" w:rsidRPr="00BC52AB" w:rsidRDefault="00E75A98" w:rsidP="00EC78B7">
      <w:pPr>
        <w:pStyle w:val="--"/>
      </w:pPr>
      <w:r w:rsidRPr="006413BA">
        <w:rPr>
          <w:i/>
        </w:rPr>
        <w:t>[Внутреннее согласование]</w:t>
      </w:r>
      <w:r w:rsidRPr="00BC52AB">
        <w:t xml:space="preserve"> – отправка документа на Внутреннее согласование;</w:t>
      </w:r>
    </w:p>
    <w:p w14:paraId="41D56A1D" w14:textId="77777777" w:rsidR="00E75A98" w:rsidRDefault="00E75A98" w:rsidP="00EC78B7">
      <w:pPr>
        <w:pStyle w:val="--"/>
      </w:pPr>
      <w:r w:rsidRPr="00F37378">
        <w:rPr>
          <w:i/>
        </w:rPr>
        <w:t>[</w:t>
      </w:r>
      <w:r w:rsidRPr="006413BA">
        <w:rPr>
          <w:i/>
        </w:rPr>
        <w:t>Резолюция</w:t>
      </w:r>
      <w:r w:rsidRPr="00F37378">
        <w:rPr>
          <w:i/>
        </w:rPr>
        <w:t>]</w:t>
      </w:r>
      <w:r w:rsidRPr="00BC52AB">
        <w:t xml:space="preserve"> – формирование резолюции;</w:t>
      </w:r>
    </w:p>
    <w:p w14:paraId="27344C3B" w14:textId="2BA03E28" w:rsidR="00F456F3" w:rsidRPr="00BC52AB" w:rsidRDefault="00F456F3" w:rsidP="00EC78B7">
      <w:pPr>
        <w:pStyle w:val="--"/>
      </w:pPr>
      <w:r w:rsidRPr="000E1DB6">
        <w:rPr>
          <w:i/>
        </w:rPr>
        <w:t>[</w:t>
      </w:r>
      <w:r w:rsidRPr="00F456F3">
        <w:rPr>
          <w:i/>
        </w:rPr>
        <w:t>История резолюции</w:t>
      </w:r>
      <w:r w:rsidRPr="000E1DB6">
        <w:rPr>
          <w:i/>
        </w:rPr>
        <w:t>]</w:t>
      </w:r>
      <w:r w:rsidRPr="00BC52AB">
        <w:t xml:space="preserve"> – </w:t>
      </w:r>
      <w:r>
        <w:t>просмотр истории</w:t>
      </w:r>
      <w:r w:rsidRPr="00BC52AB">
        <w:t xml:space="preserve"> резолюции;</w:t>
      </w:r>
    </w:p>
    <w:p w14:paraId="3354A730" w14:textId="77777777" w:rsidR="00E75A98" w:rsidRDefault="00E75A98" w:rsidP="00EC78B7">
      <w:pPr>
        <w:pStyle w:val="--"/>
      </w:pPr>
      <w:r w:rsidRPr="006413BA">
        <w:rPr>
          <w:i/>
        </w:rPr>
        <w:t>[Внешнее согласование]</w:t>
      </w:r>
      <w:r w:rsidRPr="00BC52AB">
        <w:t xml:space="preserve"> – отправка документа на внешнее согласование;</w:t>
      </w:r>
    </w:p>
    <w:p w14:paraId="519EAF4F" w14:textId="77777777" w:rsidR="00E75A98" w:rsidRDefault="00E75A98" w:rsidP="00397562">
      <w:pPr>
        <w:pStyle w:val="-"/>
      </w:pPr>
      <w:r w:rsidRPr="002E1D35">
        <w:t>«</w:t>
      </w:r>
      <w:r>
        <w:t>Массовое согласование</w:t>
      </w:r>
      <w:r w:rsidRPr="002E1D35">
        <w:t>»</w:t>
      </w:r>
      <w:r w:rsidRPr="00F373B3">
        <w:rPr>
          <w:i/>
          <w:lang w:val="en-US"/>
        </w:rPr>
        <w:t xml:space="preserve"> </w:t>
      </w:r>
      <w:r w:rsidRPr="002859B1">
        <w:rPr>
          <w:lang w:val="en-US"/>
        </w:rPr>
        <w:t>(5):</w:t>
      </w:r>
    </w:p>
    <w:p w14:paraId="31011590" w14:textId="0D453875" w:rsidR="00370DE5" w:rsidRPr="002859B1" w:rsidRDefault="00E75A98" w:rsidP="00EC78B7">
      <w:pPr>
        <w:pStyle w:val="--"/>
      </w:pPr>
      <w:r w:rsidRPr="006413BA">
        <w:rPr>
          <w:i/>
        </w:rPr>
        <w:t>[Внутреннее согласование/Создание листа согласования]</w:t>
      </w:r>
      <w:r w:rsidRPr="002859B1">
        <w:t xml:space="preserve"> – создание листа согласования для внутреннего согласования, на выбранные документы;</w:t>
      </w:r>
    </w:p>
    <w:p w14:paraId="6A689DC9" w14:textId="77777777" w:rsidR="00E75A98" w:rsidRPr="002859B1" w:rsidRDefault="00E75A98" w:rsidP="00EC78B7">
      <w:pPr>
        <w:pStyle w:val="--"/>
      </w:pPr>
      <w:r w:rsidRPr="006413BA">
        <w:rPr>
          <w:i/>
        </w:rPr>
        <w:t>[Внутреннее согласование/Согласование]</w:t>
      </w:r>
      <w:r w:rsidRPr="002859B1">
        <w:t xml:space="preserve"> – согласование выбранных документов на внутреннем согласовании;</w:t>
      </w:r>
    </w:p>
    <w:p w14:paraId="4A7A2021" w14:textId="77777777" w:rsidR="00E75A98" w:rsidRDefault="00E75A98" w:rsidP="00EC78B7">
      <w:pPr>
        <w:pStyle w:val="--"/>
      </w:pPr>
      <w:r w:rsidRPr="006413BA">
        <w:rPr>
          <w:i/>
        </w:rPr>
        <w:t>[Внутреннее согласование/Утверждение]</w:t>
      </w:r>
      <w:r w:rsidRPr="002859B1">
        <w:t xml:space="preserve"> – утверждение выбранных документов на внутреннем согласовании;</w:t>
      </w:r>
    </w:p>
    <w:p w14:paraId="4A2F7259" w14:textId="47C689B3" w:rsidR="00E75A98" w:rsidRPr="002859B1" w:rsidRDefault="00E75A98" w:rsidP="00EC78B7">
      <w:pPr>
        <w:pStyle w:val="--"/>
      </w:pPr>
      <w:r w:rsidRPr="006413BA">
        <w:rPr>
          <w:i/>
        </w:rPr>
        <w:t>[Внешнее согласование/Создание резолюции]</w:t>
      </w:r>
      <w:r w:rsidRPr="002859B1">
        <w:t xml:space="preserve"> – </w:t>
      </w:r>
      <w:r>
        <w:t>создание</w:t>
      </w:r>
      <w:r w:rsidRPr="002859B1">
        <w:t xml:space="preserve"> </w:t>
      </w:r>
      <w:r>
        <w:t>резолюции по выбранным</w:t>
      </w:r>
      <w:r w:rsidRPr="002859B1">
        <w:t xml:space="preserve"> документ</w:t>
      </w:r>
      <w:r>
        <w:t>ам</w:t>
      </w:r>
      <w:r w:rsidRPr="002859B1">
        <w:t>;</w:t>
      </w:r>
    </w:p>
    <w:p w14:paraId="19428A70" w14:textId="3949831A" w:rsidR="00E75A98" w:rsidRPr="002859B1" w:rsidRDefault="00E75A98" w:rsidP="00EC78B7">
      <w:pPr>
        <w:pStyle w:val="--"/>
      </w:pPr>
      <w:r w:rsidRPr="006413BA">
        <w:rPr>
          <w:i/>
        </w:rPr>
        <w:t>[Внешнее согласование/Создание листа согласования]</w:t>
      </w:r>
      <w:r w:rsidRPr="002859B1">
        <w:t xml:space="preserve"> – создание листа согласования для внутреннего согласования, на выбранные документы;</w:t>
      </w:r>
    </w:p>
    <w:p w14:paraId="28C5B6D1" w14:textId="77777777" w:rsidR="00E75A98" w:rsidRPr="002859B1" w:rsidRDefault="00E75A98" w:rsidP="00EC78B7">
      <w:pPr>
        <w:pStyle w:val="--"/>
      </w:pPr>
      <w:r w:rsidRPr="006413BA">
        <w:rPr>
          <w:i/>
        </w:rPr>
        <w:t>[Внешнее согласование/Согласование]</w:t>
      </w:r>
      <w:r w:rsidRPr="002859B1">
        <w:t xml:space="preserve"> – согласование выбранных документов на внутреннем согласовании;</w:t>
      </w:r>
    </w:p>
    <w:p w14:paraId="44033862" w14:textId="1013380E" w:rsidR="00E75A98" w:rsidRPr="00F370CC" w:rsidRDefault="00E75A98" w:rsidP="00EC78B7">
      <w:pPr>
        <w:pStyle w:val="--"/>
      </w:pPr>
      <w:r w:rsidRPr="006413BA">
        <w:rPr>
          <w:i/>
        </w:rPr>
        <w:t>[</w:t>
      </w:r>
      <w:r w:rsidR="00C67FAD" w:rsidRPr="006413BA">
        <w:rPr>
          <w:i/>
        </w:rPr>
        <w:t>Внешнее согласование/</w:t>
      </w:r>
      <w:r w:rsidRPr="006413BA">
        <w:rPr>
          <w:i/>
        </w:rPr>
        <w:t>Утверждение]</w:t>
      </w:r>
      <w:r w:rsidRPr="00F370CC">
        <w:t xml:space="preserve"> – утверждение выбранных документов на внутреннем согласовании;</w:t>
      </w:r>
    </w:p>
    <w:p w14:paraId="4A96D3E1" w14:textId="77777777" w:rsidR="00E75A98" w:rsidRDefault="00E75A98" w:rsidP="00397562">
      <w:pPr>
        <w:pStyle w:val="-"/>
      </w:pPr>
      <w:r w:rsidRPr="00BC52AB">
        <w:t>«ЭП» (</w:t>
      </w:r>
      <w:r>
        <w:t>6</w:t>
      </w:r>
      <w:r w:rsidRPr="00BC52AB">
        <w:t>):</w:t>
      </w:r>
    </w:p>
    <w:p w14:paraId="174B3522" w14:textId="542C0435" w:rsidR="00E75A98" w:rsidRDefault="00E75A98" w:rsidP="00EC78B7">
      <w:pPr>
        <w:pStyle w:val="--"/>
      </w:pPr>
      <w:r w:rsidRPr="006413BA">
        <w:rPr>
          <w:i/>
        </w:rPr>
        <w:t>[Подписи документа]</w:t>
      </w:r>
      <w:r>
        <w:t xml:space="preserve"> </w:t>
      </w:r>
      <w:r w:rsidRPr="00F370CC">
        <w:t>–</w:t>
      </w:r>
      <w:r>
        <w:t xml:space="preserve"> просмотр подписи документа;</w:t>
      </w:r>
    </w:p>
    <w:p w14:paraId="37AA3ECB" w14:textId="046CF352" w:rsidR="00E90266" w:rsidRPr="00BC52AB" w:rsidRDefault="00E90266" w:rsidP="00397562">
      <w:pPr>
        <w:pStyle w:val="-"/>
      </w:pPr>
      <w:r>
        <w:t xml:space="preserve">«Отправить в ПУР» (7) – </w:t>
      </w:r>
      <w:r w:rsidRPr="0017762D">
        <w:t>отправка Расходного расписания в Подсистему управления расходами</w:t>
      </w:r>
      <w:r>
        <w:t>;</w:t>
      </w:r>
    </w:p>
    <w:p w14:paraId="3B421D63" w14:textId="3AA8A11B" w:rsidR="00E75A98" w:rsidRDefault="00E75A98" w:rsidP="009348C8">
      <w:pPr>
        <w:pStyle w:val="-"/>
      </w:pPr>
      <w:r w:rsidRPr="00F373B3">
        <w:t xml:space="preserve">«Экспорт» </w:t>
      </w:r>
      <w:r w:rsidRPr="002859B1">
        <w:t>(</w:t>
      </w:r>
      <w:r w:rsidR="00E90266">
        <w:t>8</w:t>
      </w:r>
      <w:r w:rsidRPr="002859B1">
        <w:t>) – экспортирование данных</w:t>
      </w:r>
      <w:r>
        <w:t xml:space="preserve"> для последующей отправки в </w:t>
      </w:r>
      <w:r w:rsidR="009348C8">
        <w:t xml:space="preserve">систему удаленного финансового документооборота (далее – </w:t>
      </w:r>
      <w:r>
        <w:t>СУФД</w:t>
      </w:r>
      <w:r w:rsidR="009348C8">
        <w:t>)</w:t>
      </w:r>
      <w:r>
        <w:t>;</w:t>
      </w:r>
    </w:p>
    <w:p w14:paraId="726E361B" w14:textId="10F3FEFB" w:rsidR="00E75A98" w:rsidRPr="002859B1" w:rsidRDefault="00E75A98" w:rsidP="00397562">
      <w:pPr>
        <w:pStyle w:val="-"/>
      </w:pPr>
      <w:r w:rsidRPr="002E1D35">
        <w:t>«Экспорт списком»</w:t>
      </w:r>
      <w:r w:rsidRPr="00F373B3">
        <w:rPr>
          <w:i/>
          <w:lang w:val="en-US"/>
        </w:rPr>
        <w:t xml:space="preserve"> </w:t>
      </w:r>
      <w:r w:rsidRPr="002859B1">
        <w:rPr>
          <w:lang w:val="en-US"/>
        </w:rPr>
        <w:t>(</w:t>
      </w:r>
      <w:r w:rsidR="00E90266">
        <w:t>9</w:t>
      </w:r>
      <w:r w:rsidR="0007693B">
        <w:rPr>
          <w:lang w:val="en-US"/>
        </w:rPr>
        <w:t>)</w:t>
      </w:r>
      <w:r w:rsidR="0007693B">
        <w:t>:</w:t>
      </w:r>
    </w:p>
    <w:p w14:paraId="091E8D2B" w14:textId="77777777" w:rsidR="00E75A98" w:rsidRPr="00F373B3" w:rsidRDefault="00E75A98" w:rsidP="00EC78B7">
      <w:pPr>
        <w:pStyle w:val="--"/>
      </w:pPr>
      <w:r>
        <w:rPr>
          <w:i/>
        </w:rPr>
        <w:t>[Экспорт реестра РР]</w:t>
      </w:r>
      <w:r w:rsidRPr="00F373B3">
        <w:rPr>
          <w:i/>
        </w:rPr>
        <w:t xml:space="preserve"> </w:t>
      </w:r>
      <w:r w:rsidRPr="002859B1">
        <w:t>– массовое экспортирование</w:t>
      </w:r>
      <w:r w:rsidRPr="00F373B3">
        <w:rPr>
          <w:i/>
        </w:rPr>
        <w:t xml:space="preserve"> </w:t>
      </w:r>
      <w:r w:rsidRPr="00F373B3">
        <w:t xml:space="preserve">Расходных расписаний в один файл формата </w:t>
      </w:r>
      <w:r w:rsidRPr="002859B1">
        <w:rPr>
          <w:b/>
        </w:rPr>
        <w:t>*.</w:t>
      </w:r>
      <w:r w:rsidRPr="002859B1">
        <w:rPr>
          <w:b/>
          <w:lang w:val="en-US"/>
        </w:rPr>
        <w:t>APx</w:t>
      </w:r>
      <w:r w:rsidRPr="00F373B3">
        <w:rPr>
          <w:i/>
        </w:rPr>
        <w:t xml:space="preserve">, </w:t>
      </w:r>
      <w:r w:rsidRPr="00363487">
        <w:t>где х</w:t>
      </w:r>
      <w:r w:rsidRPr="00F373B3">
        <w:rPr>
          <w:i/>
        </w:rPr>
        <w:t xml:space="preserve"> </w:t>
      </w:r>
      <w:r w:rsidRPr="00F373B3">
        <w:t>– любое число, буква</w:t>
      </w:r>
      <w:r>
        <w:t>, для последующей отправки в СУФД;</w:t>
      </w:r>
    </w:p>
    <w:p w14:paraId="741A58B3" w14:textId="4E06C06E" w:rsidR="00E75A98" w:rsidRPr="00EF1968" w:rsidRDefault="00E75A98" w:rsidP="00EC78B7">
      <w:pPr>
        <w:pStyle w:val="--"/>
        <w:rPr>
          <w:i/>
        </w:rPr>
      </w:pPr>
      <w:r w:rsidRPr="00F373B3">
        <w:rPr>
          <w:i/>
        </w:rPr>
        <w:t xml:space="preserve">[Экспорт в архив] </w:t>
      </w:r>
      <w:r w:rsidRPr="002859B1">
        <w:t xml:space="preserve">– массовое экспортирование выбранных Расходных расписаний в архив формата </w:t>
      </w:r>
      <w:r w:rsidRPr="002859B1">
        <w:rPr>
          <w:b/>
        </w:rPr>
        <w:t>*.</w:t>
      </w:r>
      <w:r w:rsidRPr="002859B1">
        <w:rPr>
          <w:b/>
          <w:lang w:val="en-US"/>
        </w:rPr>
        <w:t>zip</w:t>
      </w:r>
      <w:r w:rsidRPr="002859B1">
        <w:t>,</w:t>
      </w:r>
      <w:r>
        <w:t xml:space="preserve"> для последующей отправки в СУФД;</w:t>
      </w:r>
    </w:p>
    <w:p w14:paraId="74110CC5" w14:textId="0186685B" w:rsidR="00E90266" w:rsidRDefault="00E90266" w:rsidP="00397562">
      <w:pPr>
        <w:pStyle w:val="-"/>
      </w:pPr>
      <w:r>
        <w:t xml:space="preserve">«Скопировать» (10) </w:t>
      </w:r>
      <w:r w:rsidRPr="002859B1">
        <w:t>–</w:t>
      </w:r>
      <w:r>
        <w:t xml:space="preserve"> </w:t>
      </w:r>
      <w:r w:rsidR="00495672" w:rsidRPr="00495672">
        <w:t>создание копии документа;</w:t>
      </w:r>
    </w:p>
    <w:p w14:paraId="45761B72" w14:textId="6F0A0693" w:rsidR="00E90266" w:rsidRDefault="00E75A98" w:rsidP="00397562">
      <w:pPr>
        <w:pStyle w:val="-"/>
      </w:pPr>
      <w:r>
        <w:t>«Очистить фильтры» (</w:t>
      </w:r>
      <w:r w:rsidR="00E90266">
        <w:t>11</w:t>
      </w:r>
      <w:r>
        <w:t xml:space="preserve">) </w:t>
      </w:r>
      <w:r w:rsidRPr="00BC269F">
        <w:t>–</w:t>
      </w:r>
      <w:r w:rsidR="0007693B">
        <w:t xml:space="preserve"> очистка фильтров</w:t>
      </w:r>
      <w:r w:rsidR="00E90266">
        <w:t>;</w:t>
      </w:r>
    </w:p>
    <w:p w14:paraId="54C20FD0" w14:textId="6EAB2F4F" w:rsidR="006A0974" w:rsidRPr="00306433" w:rsidRDefault="00E90266" w:rsidP="00397562">
      <w:pPr>
        <w:pStyle w:val="-"/>
      </w:pPr>
      <w:r>
        <w:t xml:space="preserve">«Справочная информация (12) </w:t>
      </w:r>
      <w:r w:rsidRPr="00BC269F">
        <w:t>–</w:t>
      </w:r>
      <w:r>
        <w:t xml:space="preserve"> </w:t>
      </w:r>
      <w:r w:rsidR="00495672" w:rsidRPr="00495672">
        <w:t>содержит информацию о часто задаваемых вопросах</w:t>
      </w:r>
      <w:r w:rsidR="00495672">
        <w:t>.</w:t>
      </w:r>
    </w:p>
    <w:p w14:paraId="3E1F7E25" w14:textId="34ADEA50" w:rsidR="00565686" w:rsidRDefault="00565686" w:rsidP="00636701">
      <w:pPr>
        <w:pStyle w:val="af"/>
      </w:pPr>
      <w:r>
        <w:rPr>
          <w:b/>
        </w:rPr>
        <w:t>Примечание:</w:t>
      </w:r>
      <w:r w:rsidRPr="00636701">
        <w:t xml:space="preserve"> </w:t>
      </w:r>
      <w:r w:rsidR="00363487">
        <w:t>к</w:t>
      </w:r>
      <w:r>
        <w:t xml:space="preserve">нопки «Экспорт» и «Экспорт списком» не доступны пользователям с </w:t>
      </w:r>
      <w:r w:rsidR="002F1A2C">
        <w:t>г</w:t>
      </w:r>
      <w:r w:rsidR="00493122">
        <w:t>лавой по бюджетной классификации</w:t>
      </w:r>
      <w:r>
        <w:t xml:space="preserve">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 w:rsidR="00DB1E8D">
        <w:t>.</w:t>
      </w:r>
    </w:p>
    <w:p w14:paraId="13765820" w14:textId="68F1749F" w:rsidR="00565686" w:rsidRPr="00565686" w:rsidRDefault="00565686" w:rsidP="00636701">
      <w:pPr>
        <w:pStyle w:val="af"/>
        <w:rPr>
          <w:color w:val="000000"/>
        </w:rPr>
      </w:pPr>
      <w:r>
        <w:rPr>
          <w:b/>
        </w:rPr>
        <w:t>Примечание:</w:t>
      </w:r>
      <w:r w:rsidR="007072E4" w:rsidRPr="00636701">
        <w:t xml:space="preserve"> </w:t>
      </w:r>
      <w:r w:rsidR="00363487">
        <w:t>к</w:t>
      </w:r>
      <w:r>
        <w:t xml:space="preserve">нопка «Отправить в ПУР» доступна пользователям с </w:t>
      </w:r>
      <w:r w:rsidR="002F1A2C">
        <w:t>г</w:t>
      </w:r>
      <w:r w:rsidR="00493122">
        <w:t>лавой по бюджетной классификации</w:t>
      </w:r>
      <w:r>
        <w:t xml:space="preserve">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расходами, оператором которой является Федеральное казначейство</w:t>
      </w:r>
      <w:r w:rsidR="00425F72">
        <w:t xml:space="preserve"> Российской Федерации</w:t>
      </w:r>
      <w:r w:rsidRPr="00C04B01">
        <w:t xml:space="preserve">, системы </w:t>
      </w:r>
      <w:r w:rsidR="00636701">
        <w:t>«</w:t>
      </w:r>
      <w:r w:rsidRPr="00C04B01">
        <w:t>Электронный бюджет</w:t>
      </w:r>
      <w:r w:rsidR="00636701">
        <w:t>»</w:t>
      </w:r>
      <w:r w:rsidR="00DB1E8D">
        <w:t>.</w:t>
      </w:r>
    </w:p>
    <w:p w14:paraId="319CE50C" w14:textId="429BD255" w:rsidR="00FF1DD7" w:rsidRDefault="00FF1DD7" w:rsidP="00636701">
      <w:pPr>
        <w:pStyle w:val="af"/>
        <w:rPr>
          <w:i/>
        </w:rPr>
      </w:pPr>
      <w:r w:rsidRPr="00306433">
        <w:rPr>
          <w:b/>
        </w:rPr>
        <w:t>Примечание:</w:t>
      </w:r>
      <w:r w:rsidRPr="00636701">
        <w:t xml:space="preserve"> </w:t>
      </w:r>
      <w:r w:rsidR="00363487">
        <w:t>к</w:t>
      </w:r>
      <w:r w:rsidRPr="00306433">
        <w:t xml:space="preserve">нопка </w:t>
      </w:r>
      <w:r w:rsidRPr="0042710E">
        <w:t xml:space="preserve">«Скопировать» </w:t>
      </w:r>
      <w:r w:rsidRPr="00306433">
        <w:t xml:space="preserve">доступна </w:t>
      </w:r>
      <w:r>
        <w:t xml:space="preserve">для документов </w:t>
      </w:r>
      <w:r w:rsidR="00A80CAF">
        <w:t>со статусом</w:t>
      </w:r>
      <w:r w:rsidRPr="00306433">
        <w:t xml:space="preserve"> «</w:t>
      </w:r>
      <w:r w:rsidRPr="002859B1">
        <w:rPr>
          <w:rStyle w:val="31"/>
        </w:rPr>
        <w:t>Аннулировано</w:t>
      </w:r>
      <w:r w:rsidRPr="00306433">
        <w:t xml:space="preserve"> ФК» и красном индикатор</w:t>
      </w:r>
      <w:r>
        <w:t>ом</w:t>
      </w:r>
      <w:r w:rsidRPr="00306433">
        <w:t xml:space="preserve"> </w:t>
      </w:r>
      <w:r>
        <w:t>в графе «РР».</w:t>
      </w:r>
    </w:p>
    <w:p w14:paraId="6B0BDCE4" w14:textId="6EE0EC1B" w:rsidR="00FF1DD7" w:rsidRPr="00306433" w:rsidRDefault="00FF1DD7" w:rsidP="00636701">
      <w:pPr>
        <w:pStyle w:val="af"/>
      </w:pPr>
      <w:r>
        <w:t xml:space="preserve">Значение индикаторов в </w:t>
      </w:r>
      <w:r w:rsidR="00533E6F">
        <w:t>подраздел</w:t>
      </w:r>
      <w:r>
        <w:t>е «Документы ФК»:</w:t>
      </w:r>
    </w:p>
    <w:p w14:paraId="4126075F" w14:textId="77777777" w:rsidR="00FF1DD7" w:rsidRPr="005F1102" w:rsidRDefault="00FF1DD7" w:rsidP="00397562">
      <w:pPr>
        <w:pStyle w:val="-"/>
      </w:pPr>
      <w:r w:rsidRPr="005F1102">
        <w:t xml:space="preserve">«ФП» </w:t>
      </w:r>
      <w:r>
        <w:t xml:space="preserve">– </w:t>
      </w:r>
      <w:r w:rsidRPr="005F1102">
        <w:t xml:space="preserve">цвет индикатора </w:t>
      </w:r>
      <w:r>
        <w:t xml:space="preserve">изменяется </w:t>
      </w:r>
      <w:r w:rsidRPr="005F1102">
        <w:t>в зависимости от состояния согласо</w:t>
      </w:r>
      <w:r>
        <w:t>вания;</w:t>
      </w:r>
    </w:p>
    <w:p w14:paraId="6AF59AC1" w14:textId="77777777" w:rsidR="00FF1DD7" w:rsidRPr="005F1102" w:rsidRDefault="00FF1DD7" w:rsidP="00397562">
      <w:pPr>
        <w:pStyle w:val="-"/>
      </w:pPr>
      <w:r w:rsidRPr="005F1102">
        <w:t xml:space="preserve">«РР» </w:t>
      </w:r>
      <w:r>
        <w:t xml:space="preserve">– </w:t>
      </w:r>
      <w:r w:rsidRPr="005F1102">
        <w:t xml:space="preserve">цвет индикатора </w:t>
      </w:r>
      <w:r>
        <w:t xml:space="preserve">изменяется </w:t>
      </w:r>
      <w:r w:rsidRPr="005F1102">
        <w:t>в зависим</w:t>
      </w:r>
      <w:r>
        <w:t>ости от статуса обработки:</w:t>
      </w:r>
    </w:p>
    <w:p w14:paraId="6B3ED6BF" w14:textId="0EC53963" w:rsidR="00FF1DD7" w:rsidRPr="005F1102" w:rsidRDefault="00363487" w:rsidP="00EC78B7">
      <w:pPr>
        <w:pStyle w:val="--"/>
      </w:pPr>
      <w:r>
        <w:t>с</w:t>
      </w:r>
      <w:r w:rsidR="00FF1DD7" w:rsidRPr="005F1102">
        <w:t>ерый – документ «Новый»</w:t>
      </w:r>
      <w:r w:rsidR="00FF1DD7">
        <w:t>;</w:t>
      </w:r>
    </w:p>
    <w:p w14:paraId="64C1484F" w14:textId="69F9498C" w:rsidR="00FF1DD7" w:rsidRPr="005F1102" w:rsidRDefault="00363487" w:rsidP="00EC78B7">
      <w:pPr>
        <w:pStyle w:val="--"/>
      </w:pPr>
      <w:r>
        <w:t>ж</w:t>
      </w:r>
      <w:r w:rsidR="00FF1DD7" w:rsidRPr="005F1102">
        <w:t xml:space="preserve">елтый – документ со статусом «Выгружено» </w:t>
      </w:r>
      <w:r w:rsidR="00FF1DD7">
        <w:t>–</w:t>
      </w:r>
      <w:r w:rsidR="00FF1DD7" w:rsidRPr="005F1102">
        <w:t xml:space="preserve"> это значит, что документ экспортирован </w:t>
      </w:r>
      <w:r w:rsidR="00565686">
        <w:t xml:space="preserve">и направлен в СУФД или </w:t>
      </w:r>
      <w:r w:rsidR="009348C8">
        <w:t xml:space="preserve">подсистему управления расходами (далее – </w:t>
      </w:r>
      <w:r w:rsidR="00565686">
        <w:t>ПУР</w:t>
      </w:r>
      <w:r w:rsidR="009348C8">
        <w:t>)</w:t>
      </w:r>
      <w:r w:rsidR="00565686">
        <w:t>;</w:t>
      </w:r>
    </w:p>
    <w:p w14:paraId="65FFE054" w14:textId="45CEB0DC" w:rsidR="00FF1DD7" w:rsidRPr="005F1102" w:rsidRDefault="00363487" w:rsidP="00EC78B7">
      <w:pPr>
        <w:pStyle w:val="--"/>
      </w:pPr>
      <w:r>
        <w:t>з</w:t>
      </w:r>
      <w:r w:rsidR="00FF1DD7" w:rsidRPr="005F1102">
        <w:t xml:space="preserve">еленый – </w:t>
      </w:r>
      <w:r w:rsidR="00A80CAF" w:rsidRPr="005F1102">
        <w:t>документ со статусом</w:t>
      </w:r>
      <w:r w:rsidR="00A80CAF" w:rsidRPr="005F1102" w:rsidDel="00A80CAF">
        <w:t xml:space="preserve"> </w:t>
      </w:r>
      <w:r w:rsidR="00FF1DD7" w:rsidRPr="005F1102">
        <w:t xml:space="preserve">«Принято ФК» </w:t>
      </w:r>
      <w:r w:rsidR="00FF1DD7">
        <w:t>–</w:t>
      </w:r>
      <w:r w:rsidR="00FF1DD7" w:rsidRPr="005F1102">
        <w:t xml:space="preserve"> на расходное расписание была загружена Выписка </w:t>
      </w:r>
      <w:r w:rsidR="00565686">
        <w:t xml:space="preserve">или положительный Протокол из </w:t>
      </w:r>
      <w:r>
        <w:t>Ф</w:t>
      </w:r>
      <w:r w:rsidR="00565686">
        <w:t>едерального казначейства</w:t>
      </w:r>
      <w:r>
        <w:t xml:space="preserve"> Российской Федерации</w:t>
      </w:r>
      <w:r w:rsidR="00565686">
        <w:t>;</w:t>
      </w:r>
    </w:p>
    <w:p w14:paraId="244DEA5B" w14:textId="2563B4E0" w:rsidR="00FF1DD7" w:rsidRPr="00306433" w:rsidRDefault="00363487" w:rsidP="00EC78B7">
      <w:pPr>
        <w:pStyle w:val="--"/>
      </w:pPr>
      <w:r>
        <w:t>к</w:t>
      </w:r>
      <w:r w:rsidR="00FF1DD7" w:rsidRPr="005F1102">
        <w:t xml:space="preserve">расный – </w:t>
      </w:r>
      <w:r w:rsidR="00A80CAF" w:rsidRPr="005F1102">
        <w:t>документ со статусом</w:t>
      </w:r>
      <w:r w:rsidR="00A80CAF" w:rsidRPr="005F1102" w:rsidDel="00A80CAF">
        <w:t xml:space="preserve"> </w:t>
      </w:r>
      <w:r w:rsidR="00FF1DD7" w:rsidRPr="005F1102">
        <w:t xml:space="preserve">«Аннулировано ФК» </w:t>
      </w:r>
      <w:r w:rsidR="00FF1DD7">
        <w:t xml:space="preserve">– </w:t>
      </w:r>
      <w:r w:rsidR="00FF1DD7" w:rsidRPr="005F1102">
        <w:t>на расходное расписание был загружен Протокол из</w:t>
      </w:r>
      <w:r w:rsidR="00FF1DD7" w:rsidRPr="00306433">
        <w:t xml:space="preserve"> </w:t>
      </w:r>
      <w:r w:rsidR="00386F9C">
        <w:t>Ф</w:t>
      </w:r>
      <w:r w:rsidR="00FF1DD7" w:rsidRPr="00306433">
        <w:t>едерального казначейства</w:t>
      </w:r>
      <w:r w:rsidR="00386F9C">
        <w:t xml:space="preserve"> Российской Федерации</w:t>
      </w:r>
      <w:r w:rsidR="00FF1DD7">
        <w:t>.</w:t>
      </w:r>
    </w:p>
    <w:p w14:paraId="655A8F1B" w14:textId="79F1594E" w:rsidR="00BE6C74" w:rsidRPr="00BC269F" w:rsidRDefault="00AF383E" w:rsidP="00BE6C74">
      <w:pPr>
        <w:pStyle w:val="af0"/>
      </w:pPr>
      <w:r>
        <w:drawing>
          <wp:inline distT="0" distB="0" distL="0" distR="0" wp14:anchorId="13695D3A" wp14:editId="498DC285">
            <wp:extent cx="6120130" cy="2216785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1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0EC94" w14:textId="7D1EBDC1" w:rsidR="00BE6C74" w:rsidRPr="00BC269F" w:rsidRDefault="001722AE" w:rsidP="00EF1968">
      <w:pPr>
        <w:pStyle w:val="af2"/>
      </w:pPr>
      <w:bookmarkStart w:id="553" w:name="_Ref47062231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224</w:t>
      </w:r>
      <w:r w:rsidR="00E1516A">
        <w:rPr>
          <w:noProof/>
        </w:rPr>
        <w:fldChar w:fldCharType="end"/>
      </w:r>
      <w:bookmarkEnd w:id="553"/>
      <w:r w:rsidR="00BE6C74" w:rsidRPr="00BC269F">
        <w:t>. Функциональные кнопки вкладки «Исходящие»</w:t>
      </w:r>
    </w:p>
    <w:p w14:paraId="2890447C" w14:textId="77777777" w:rsidR="0094261F" w:rsidRDefault="0094261F" w:rsidP="0094261F">
      <w:pPr>
        <w:pStyle w:val="af"/>
        <w:rPr>
          <w:lang w:eastAsia="ru-RU"/>
        </w:rPr>
      </w:pPr>
      <w:r>
        <w:rPr>
          <w:lang w:eastAsia="ru-RU"/>
        </w:rPr>
        <w:t>У сформированного документа «Расходное расписание (исходящее)» на основании документа-основания автоматически заполнятся все вкладки. Статус документа будет «Черновик».</w:t>
      </w:r>
    </w:p>
    <w:p w14:paraId="034BEA64" w14:textId="010B05BF" w:rsidR="008A1442" w:rsidRDefault="008A1442" w:rsidP="0094261F">
      <w:pPr>
        <w:pStyle w:val="af"/>
        <w:rPr>
          <w:lang w:eastAsia="ru-RU"/>
        </w:rPr>
      </w:pPr>
      <w:r w:rsidRPr="00EA4C65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>Поля «Номер л/с УБП, сформировавшего РР</w:t>
      </w:r>
      <w:r w:rsidR="006D7F2D">
        <w:rPr>
          <w:lang w:eastAsia="ru-RU"/>
        </w:rPr>
        <w:t xml:space="preserve"> </w:t>
      </w:r>
      <w:r>
        <w:rPr>
          <w:lang w:eastAsia="ru-RU"/>
        </w:rPr>
        <w:t>или реестр РР», «Код УБП</w:t>
      </w:r>
      <w:r w:rsidR="00112582">
        <w:rPr>
          <w:lang w:eastAsia="ru-RU"/>
        </w:rPr>
        <w:t>, к</w:t>
      </w:r>
      <w:r>
        <w:rPr>
          <w:lang w:eastAsia="ru-RU"/>
        </w:rPr>
        <w:t>оторому должно быть доведено данное РР (Кому)» и «Номер л/с УБП, которому должно быть доведено данное РР (Кому)» обязательны для заполнения.</w:t>
      </w:r>
      <w:r w:rsidR="006D7F2D">
        <w:rPr>
          <w:lang w:eastAsia="ru-RU"/>
        </w:rPr>
        <w:t xml:space="preserve"> </w:t>
      </w:r>
      <w:r w:rsidR="0094261F">
        <w:rPr>
          <w:lang w:eastAsia="ru-RU"/>
        </w:rPr>
        <w:t xml:space="preserve">Во </w:t>
      </w:r>
      <w:r>
        <w:rPr>
          <w:lang w:eastAsia="ru-RU"/>
        </w:rPr>
        <w:t xml:space="preserve">вкладках «БА по расходам», «ЛБО» и «БА по источникам» </w:t>
      </w:r>
      <w:r w:rsidR="0094261F">
        <w:rPr>
          <w:lang w:eastAsia="ru-RU"/>
        </w:rPr>
        <w:t>также доступно добавление утвержденных строк</w:t>
      </w:r>
      <w:r>
        <w:rPr>
          <w:lang w:eastAsia="ru-RU"/>
        </w:rPr>
        <w:t xml:space="preserve"> нажатием на кнопку «Добавить» (</w:t>
      </w:r>
      <w:r w:rsidR="00E73AC3">
        <w:rPr>
          <w:lang w:eastAsia="ru-RU"/>
        </w:rPr>
        <w:t>см. 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_Ref486342793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D23FC4">
        <w:t>Рисунок </w:t>
      </w:r>
      <w:r w:rsidR="00D23FC4">
        <w:rPr>
          <w:noProof/>
        </w:rPr>
        <w:t>228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315ED2EE" w14:textId="48D1BCAF" w:rsidR="00A2242D" w:rsidRDefault="00A2242D" w:rsidP="00A2242D">
      <w:pPr>
        <w:pStyle w:val="af"/>
      </w:pPr>
      <w:r>
        <w:t>Для перехода к документу «Расходное расписание (исходящее)» необходимо двойным нажатием левой кнопки мыши выбрать строку в подразделе «Документы ФК» (</w:t>
      </w:r>
      <w:r>
        <w:fldChar w:fldCharType="begin"/>
      </w:r>
      <w:r>
        <w:instrText xml:space="preserve"> REF _Ref27662999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225</w:t>
      </w:r>
      <w:r>
        <w:fldChar w:fldCharType="end"/>
      </w:r>
      <w:r>
        <w:t>).</w:t>
      </w:r>
    </w:p>
    <w:p w14:paraId="0EF6A203" w14:textId="18A3D868" w:rsidR="00A2242D" w:rsidRDefault="00507248" w:rsidP="00EF1968">
      <w:pPr>
        <w:pStyle w:val="af0"/>
      </w:pPr>
      <w:r>
        <w:drawing>
          <wp:inline distT="0" distB="0" distL="0" distR="0" wp14:anchorId="60B1C141" wp14:editId="0F74A395">
            <wp:extent cx="6120130" cy="250063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0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25A56" w14:textId="31406C44" w:rsidR="00A2242D" w:rsidRDefault="001722AE" w:rsidP="00EF1968">
      <w:pPr>
        <w:pStyle w:val="af2"/>
        <w:rPr>
          <w:lang w:eastAsia="ru-RU"/>
        </w:rPr>
      </w:pPr>
      <w:bookmarkStart w:id="554" w:name="_Ref27662999"/>
      <w:r>
        <w:t>Рисунок </w:t>
      </w:r>
      <w:r w:rsidR="00A2242D">
        <w:rPr>
          <w:noProof/>
        </w:rPr>
        <w:fldChar w:fldCharType="begin"/>
      </w:r>
      <w:r w:rsidR="00A2242D">
        <w:rPr>
          <w:noProof/>
        </w:rPr>
        <w:instrText xml:space="preserve"> SEQ Рисунок \* ARABIC </w:instrText>
      </w:r>
      <w:r w:rsidR="00A2242D">
        <w:rPr>
          <w:noProof/>
        </w:rPr>
        <w:fldChar w:fldCharType="separate"/>
      </w:r>
      <w:r w:rsidR="00D23FC4">
        <w:rPr>
          <w:noProof/>
        </w:rPr>
        <w:t>225</w:t>
      </w:r>
      <w:r w:rsidR="00A2242D">
        <w:rPr>
          <w:noProof/>
        </w:rPr>
        <w:fldChar w:fldCharType="end"/>
      </w:r>
      <w:bookmarkEnd w:id="554"/>
      <w:r w:rsidR="00A2242D">
        <w:t>.</w:t>
      </w:r>
      <w:r w:rsidR="00A2242D" w:rsidRPr="00270B46">
        <w:rPr>
          <w:lang w:eastAsia="ru-RU"/>
        </w:rPr>
        <w:t xml:space="preserve"> </w:t>
      </w:r>
      <w:r w:rsidR="00A2242D">
        <w:rPr>
          <w:lang w:eastAsia="ru-RU"/>
        </w:rPr>
        <w:t>Переход к документу «</w:t>
      </w:r>
      <w:r w:rsidR="00A2242D">
        <w:t>Расходное расписание (исходящее)</w:t>
      </w:r>
      <w:r w:rsidR="00A2242D">
        <w:rPr>
          <w:lang w:eastAsia="ru-RU"/>
        </w:rPr>
        <w:t>»</w:t>
      </w:r>
    </w:p>
    <w:p w14:paraId="696C878B" w14:textId="37347AFD" w:rsidR="00A2242D" w:rsidRDefault="00A2242D">
      <w:pPr>
        <w:pStyle w:val="af"/>
      </w:pPr>
      <w:r>
        <w:t>В результате откроется окно «Документ «Расходное расписание (исходящее)» (</w:t>
      </w:r>
      <w:r w:rsidR="001E7BA3">
        <w:fldChar w:fldCharType="begin"/>
      </w:r>
      <w:r w:rsidR="001E7BA3">
        <w:instrText xml:space="preserve"> REF _Ref28262685 \h </w:instrText>
      </w:r>
      <w:r w:rsidR="001E7BA3">
        <w:fldChar w:fldCharType="separate"/>
      </w:r>
      <w:r w:rsidR="00D23FC4">
        <w:t>Рисунок </w:t>
      </w:r>
      <w:r w:rsidR="00D23FC4">
        <w:rPr>
          <w:noProof/>
        </w:rPr>
        <w:t>226</w:t>
      </w:r>
      <w:r w:rsidR="001E7BA3">
        <w:fldChar w:fldCharType="end"/>
      </w:r>
      <w:r>
        <w:t>).</w:t>
      </w:r>
    </w:p>
    <w:p w14:paraId="5A5D75CB" w14:textId="120E12DF" w:rsidR="00A2242D" w:rsidRDefault="00CF63C3" w:rsidP="00EF1968">
      <w:pPr>
        <w:pStyle w:val="af0"/>
      </w:pPr>
      <w:r>
        <w:drawing>
          <wp:inline distT="0" distB="0" distL="0" distR="0" wp14:anchorId="4F3EFC33" wp14:editId="61B53D72">
            <wp:extent cx="6120130" cy="2704465"/>
            <wp:effectExtent l="0" t="0" r="0" b="63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84B5A" w14:textId="735F0D0E" w:rsidR="00A2242D" w:rsidRDefault="001722AE" w:rsidP="00EF1968">
      <w:pPr>
        <w:pStyle w:val="af2"/>
      </w:pPr>
      <w:bookmarkStart w:id="555" w:name="_Ref28262685"/>
      <w:r>
        <w:t>Рисунок </w:t>
      </w:r>
      <w:r w:rsidR="00A2242D">
        <w:rPr>
          <w:noProof/>
        </w:rPr>
        <w:fldChar w:fldCharType="begin"/>
      </w:r>
      <w:r w:rsidR="00A2242D">
        <w:rPr>
          <w:noProof/>
        </w:rPr>
        <w:instrText xml:space="preserve"> SEQ Рисунок \* ARABIC </w:instrText>
      </w:r>
      <w:r w:rsidR="00A2242D">
        <w:rPr>
          <w:noProof/>
        </w:rPr>
        <w:fldChar w:fldCharType="separate"/>
      </w:r>
      <w:r w:rsidR="00D23FC4">
        <w:rPr>
          <w:noProof/>
        </w:rPr>
        <w:t>226</w:t>
      </w:r>
      <w:r w:rsidR="00A2242D">
        <w:rPr>
          <w:noProof/>
        </w:rPr>
        <w:fldChar w:fldCharType="end"/>
      </w:r>
      <w:bookmarkEnd w:id="555"/>
      <w:r w:rsidR="00A2242D">
        <w:t>.</w:t>
      </w:r>
      <w:r w:rsidR="00A2242D" w:rsidRPr="00270B46">
        <w:rPr>
          <w:lang w:eastAsia="ru-RU"/>
        </w:rPr>
        <w:t xml:space="preserve"> </w:t>
      </w:r>
      <w:r w:rsidR="00A2242D">
        <w:rPr>
          <w:lang w:eastAsia="ru-RU"/>
        </w:rPr>
        <w:t>Окно «</w:t>
      </w:r>
      <w:r w:rsidR="00A2242D">
        <w:t>Документ «Расходное расписание (исходящее)»</w:t>
      </w:r>
    </w:p>
    <w:p w14:paraId="26C91297" w14:textId="562560E3" w:rsidR="00A2242D" w:rsidRDefault="00A2242D">
      <w:pPr>
        <w:pStyle w:val="af"/>
      </w:pPr>
      <w:r>
        <w:t>Для перехода во вкладку «ЛБО» необходимо одним нажатием левой кнопки мыши выбрать вкладку «ЛБО» (</w:t>
      </w:r>
      <w:r w:rsidR="00CF4819">
        <w:fldChar w:fldCharType="begin"/>
      </w:r>
      <w:r w:rsidR="00CF4819">
        <w:instrText xml:space="preserve"> REF _Ref50369924 \h </w:instrText>
      </w:r>
      <w:r w:rsidR="00CF4819">
        <w:fldChar w:fldCharType="separate"/>
      </w:r>
      <w:r w:rsidR="00D23FC4">
        <w:t>Рисунок </w:t>
      </w:r>
      <w:r w:rsidR="00D23FC4">
        <w:rPr>
          <w:noProof/>
        </w:rPr>
        <w:t>227</w:t>
      </w:r>
      <w:r w:rsidR="00CF4819">
        <w:fldChar w:fldCharType="end"/>
      </w:r>
      <w:r>
        <w:t>).</w:t>
      </w:r>
    </w:p>
    <w:p w14:paraId="2BAA153C" w14:textId="631A0A9D" w:rsidR="00CF4819" w:rsidRDefault="000B30B1" w:rsidP="00EF1968">
      <w:pPr>
        <w:pStyle w:val="af2"/>
      </w:pPr>
      <w:r>
        <w:rPr>
          <w:noProof/>
          <w:lang w:eastAsia="ru-RU"/>
        </w:rPr>
        <w:drawing>
          <wp:inline distT="0" distB="0" distL="0" distR="0" wp14:anchorId="34E82194" wp14:editId="6F1DD30C">
            <wp:extent cx="6120130" cy="1182370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AE36C" w14:textId="7302D1EF" w:rsidR="00A2242D" w:rsidRDefault="001722AE" w:rsidP="00EF1968">
      <w:pPr>
        <w:pStyle w:val="af2"/>
        <w:rPr>
          <w:lang w:eastAsia="ru-RU"/>
        </w:rPr>
      </w:pPr>
      <w:bookmarkStart w:id="556" w:name="_Ref50369924"/>
      <w:r>
        <w:t>Рисунок </w:t>
      </w:r>
      <w:r w:rsidR="00A2242D">
        <w:rPr>
          <w:noProof/>
        </w:rPr>
        <w:fldChar w:fldCharType="begin"/>
      </w:r>
      <w:r w:rsidR="00A2242D">
        <w:rPr>
          <w:noProof/>
        </w:rPr>
        <w:instrText xml:space="preserve"> SEQ Рисунок \* ARABIC </w:instrText>
      </w:r>
      <w:r w:rsidR="00A2242D">
        <w:rPr>
          <w:noProof/>
        </w:rPr>
        <w:fldChar w:fldCharType="separate"/>
      </w:r>
      <w:r w:rsidR="00D23FC4">
        <w:rPr>
          <w:noProof/>
        </w:rPr>
        <w:t>227</w:t>
      </w:r>
      <w:r w:rsidR="00A2242D">
        <w:rPr>
          <w:noProof/>
        </w:rPr>
        <w:fldChar w:fldCharType="end"/>
      </w:r>
      <w:bookmarkEnd w:id="556"/>
      <w:r w:rsidR="00A2242D">
        <w:t>.</w:t>
      </w:r>
      <w:r w:rsidR="00A2242D" w:rsidRPr="00270B46">
        <w:rPr>
          <w:lang w:eastAsia="ru-RU"/>
        </w:rPr>
        <w:t xml:space="preserve"> </w:t>
      </w:r>
      <w:r w:rsidR="00A2242D">
        <w:rPr>
          <w:lang w:eastAsia="ru-RU"/>
        </w:rPr>
        <w:t>Переход во вкладку «ЛБО»</w:t>
      </w:r>
    </w:p>
    <w:p w14:paraId="57FBAA3D" w14:textId="18EED5A9" w:rsidR="00A2242D" w:rsidRPr="00A2242D" w:rsidRDefault="00A2242D">
      <w:pPr>
        <w:pStyle w:val="af"/>
      </w:pPr>
      <w:r>
        <w:rPr>
          <w:lang w:eastAsia="ru-RU"/>
        </w:rPr>
        <w:t>Для добавления утвержденных строк во вкладке «ЛБО» необходимо нажать на кнопку «Добавить»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_Ref486342793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D23FC4">
        <w:t>Рисунок </w:t>
      </w:r>
      <w:r w:rsidR="00D23FC4">
        <w:rPr>
          <w:noProof/>
        </w:rPr>
        <w:t>228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34D7CDA0" w14:textId="38D43113" w:rsidR="0094261F" w:rsidRDefault="00031F16" w:rsidP="003A5657">
      <w:pPr>
        <w:pStyle w:val="af0"/>
      </w:pPr>
      <w:r>
        <w:drawing>
          <wp:inline distT="0" distB="0" distL="0" distR="0" wp14:anchorId="4AF8A0A1" wp14:editId="140D3511">
            <wp:extent cx="6120130" cy="1182370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D8F4F" w14:textId="1D877283" w:rsidR="008A1442" w:rsidRDefault="001722AE" w:rsidP="008A1442">
      <w:pPr>
        <w:pStyle w:val="af2"/>
        <w:rPr>
          <w:lang w:eastAsia="ru-RU"/>
        </w:rPr>
      </w:pPr>
      <w:bookmarkStart w:id="557" w:name="_Ref486342793"/>
      <w:r>
        <w:t>Рисунок </w:t>
      </w:r>
      <w:r w:rsidR="008A1442">
        <w:rPr>
          <w:noProof/>
        </w:rPr>
        <w:fldChar w:fldCharType="begin"/>
      </w:r>
      <w:r w:rsidR="008A1442">
        <w:rPr>
          <w:noProof/>
        </w:rPr>
        <w:instrText xml:space="preserve"> SEQ Рисунок \* ARABIC </w:instrText>
      </w:r>
      <w:r w:rsidR="008A1442">
        <w:rPr>
          <w:noProof/>
        </w:rPr>
        <w:fldChar w:fldCharType="separate"/>
      </w:r>
      <w:r w:rsidR="00D23FC4">
        <w:rPr>
          <w:noProof/>
        </w:rPr>
        <w:t>228</w:t>
      </w:r>
      <w:r w:rsidR="008A1442">
        <w:rPr>
          <w:noProof/>
        </w:rPr>
        <w:fldChar w:fldCharType="end"/>
      </w:r>
      <w:bookmarkEnd w:id="557"/>
      <w:r w:rsidR="008A1442">
        <w:t>.</w:t>
      </w:r>
      <w:r w:rsidR="008A1442" w:rsidRPr="00270B46">
        <w:rPr>
          <w:lang w:eastAsia="ru-RU"/>
        </w:rPr>
        <w:t xml:space="preserve"> </w:t>
      </w:r>
      <w:r w:rsidR="001E7BA3">
        <w:rPr>
          <w:lang w:eastAsia="ru-RU"/>
        </w:rPr>
        <w:t>Добавление утвержденных строк</w:t>
      </w:r>
    </w:p>
    <w:p w14:paraId="7B6F9A9E" w14:textId="3CE6D0FA" w:rsidR="008A1442" w:rsidRDefault="008A1442" w:rsidP="008A1442">
      <w:pPr>
        <w:pStyle w:val="af"/>
        <w:rPr>
          <w:lang w:eastAsia="ru-RU"/>
        </w:rPr>
      </w:pPr>
      <w:r w:rsidRPr="005B4B69">
        <w:rPr>
          <w:b/>
          <w:lang w:eastAsia="ru-RU"/>
        </w:rPr>
        <w:t>Важно!</w:t>
      </w:r>
      <w:r>
        <w:rPr>
          <w:lang w:eastAsia="ru-RU"/>
        </w:rPr>
        <w:t xml:space="preserve"> Удаление строк во вкладках, сформированных на основании документа-основания – недоступно.</w:t>
      </w:r>
    </w:p>
    <w:p w14:paraId="38D99F60" w14:textId="1D5D42A9" w:rsidR="00A2242D" w:rsidRDefault="00A2242D" w:rsidP="008A1442">
      <w:pPr>
        <w:pStyle w:val="af"/>
      </w:pPr>
      <w:r>
        <w:rPr>
          <w:lang w:eastAsia="ru-RU"/>
        </w:rPr>
        <w:t xml:space="preserve">В результате откроется окно «Добавление кодов классификации расходов бюджетов», в котором </w:t>
      </w:r>
      <w:r>
        <w:t>необходимо установить «галочки</w:t>
      </w:r>
      <w:r w:rsidRPr="005E1D17">
        <w:t>» напротив соответствующ</w:t>
      </w:r>
      <w:r>
        <w:t>их</w:t>
      </w:r>
      <w:r w:rsidRPr="005E1D17">
        <w:t xml:space="preserve"> строк и нажать на кнопку</w:t>
      </w:r>
      <w:r>
        <w:t xml:space="preserve"> «Выбрать»</w:t>
      </w:r>
      <w:r w:rsidR="00AF4A2A">
        <w:t xml:space="preserve"> (</w:t>
      </w:r>
      <w:r w:rsidR="001E7BA3">
        <w:fldChar w:fldCharType="begin"/>
      </w:r>
      <w:r w:rsidR="001E7BA3">
        <w:instrText xml:space="preserve"> REF _Ref28262752 \h </w:instrText>
      </w:r>
      <w:r w:rsidR="001E7BA3">
        <w:fldChar w:fldCharType="separate"/>
      </w:r>
      <w:r w:rsidR="00D23FC4">
        <w:t>Рисунок </w:t>
      </w:r>
      <w:r w:rsidR="00D23FC4">
        <w:rPr>
          <w:noProof/>
        </w:rPr>
        <w:t>229</w:t>
      </w:r>
      <w:r w:rsidR="001E7BA3">
        <w:fldChar w:fldCharType="end"/>
      </w:r>
      <w:r w:rsidR="000520C7">
        <w:t>).</w:t>
      </w:r>
    </w:p>
    <w:p w14:paraId="146C7A72" w14:textId="109F35DF" w:rsidR="00AF4A2A" w:rsidRDefault="004E6AB4" w:rsidP="00EF1968">
      <w:pPr>
        <w:pStyle w:val="af0"/>
      </w:pPr>
      <w:r>
        <w:drawing>
          <wp:inline distT="0" distB="0" distL="0" distR="0" wp14:anchorId="7550605B" wp14:editId="278D7733">
            <wp:extent cx="5723809" cy="4742857"/>
            <wp:effectExtent l="0" t="0" r="0" b="63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23809" cy="4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A725E" w14:textId="1DD307FE" w:rsidR="00AF4A2A" w:rsidRPr="00EF1968" w:rsidRDefault="001722AE" w:rsidP="00EF1968">
      <w:pPr>
        <w:pStyle w:val="af2"/>
        <w:rPr>
          <w:lang w:eastAsia="ru-RU"/>
        </w:rPr>
      </w:pPr>
      <w:bookmarkStart w:id="558" w:name="_Ref28262752"/>
      <w:r>
        <w:t>Рисунок </w:t>
      </w:r>
      <w:r w:rsidR="00AF4A2A">
        <w:rPr>
          <w:noProof/>
        </w:rPr>
        <w:fldChar w:fldCharType="begin"/>
      </w:r>
      <w:r w:rsidR="00AF4A2A">
        <w:rPr>
          <w:noProof/>
        </w:rPr>
        <w:instrText xml:space="preserve"> SEQ Рисунок \* ARABIC </w:instrText>
      </w:r>
      <w:r w:rsidR="00AF4A2A">
        <w:rPr>
          <w:noProof/>
        </w:rPr>
        <w:fldChar w:fldCharType="separate"/>
      </w:r>
      <w:r w:rsidR="00D23FC4">
        <w:rPr>
          <w:noProof/>
        </w:rPr>
        <w:t>229</w:t>
      </w:r>
      <w:r w:rsidR="00AF4A2A">
        <w:rPr>
          <w:noProof/>
        </w:rPr>
        <w:fldChar w:fldCharType="end"/>
      </w:r>
      <w:bookmarkEnd w:id="558"/>
      <w:r w:rsidR="00AF4A2A">
        <w:t>.</w:t>
      </w:r>
      <w:r w:rsidR="00AF4A2A" w:rsidRPr="00270B46">
        <w:rPr>
          <w:lang w:eastAsia="ru-RU"/>
        </w:rPr>
        <w:t xml:space="preserve"> </w:t>
      </w:r>
      <w:r w:rsidR="001E7BA3">
        <w:rPr>
          <w:lang w:eastAsia="ru-RU"/>
        </w:rPr>
        <w:t>Выбор строк</w:t>
      </w:r>
    </w:p>
    <w:p w14:paraId="038BA633" w14:textId="6E218C99" w:rsidR="008A1442" w:rsidRDefault="008A1442" w:rsidP="008A1442">
      <w:pPr>
        <w:pStyle w:val="af"/>
        <w:rPr>
          <w:lang w:eastAsia="ru-RU"/>
        </w:rPr>
      </w:pPr>
      <w:r>
        <w:rPr>
          <w:lang w:eastAsia="ru-RU"/>
        </w:rPr>
        <w:t>Во вкладке «ПОФ» доступно добавление утвержденных строк нажатием на кнопку «Добавить»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_Ref486342799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D23FC4">
        <w:t>Рисунок </w:t>
      </w:r>
      <w:r w:rsidR="00D23FC4">
        <w:rPr>
          <w:noProof/>
        </w:rPr>
        <w:t>230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F739D50" w14:textId="400ED168" w:rsidR="008A1442" w:rsidRDefault="00AF4A2A" w:rsidP="008A1442">
      <w:pPr>
        <w:pStyle w:val="af0"/>
      </w:pPr>
      <w:r w:rsidRPr="00EF1968">
        <w:drawing>
          <wp:inline distT="0" distB="0" distL="0" distR="0" wp14:anchorId="2DE2675E" wp14:editId="68982EF2">
            <wp:extent cx="6090250" cy="1764890"/>
            <wp:effectExtent l="0" t="0" r="6350" b="698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106788" cy="17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6D50A" w14:textId="181BADD7" w:rsidR="008A1442" w:rsidRPr="00EA4C65" w:rsidRDefault="001722AE" w:rsidP="008A1442">
      <w:pPr>
        <w:pStyle w:val="af2"/>
        <w:rPr>
          <w:lang w:eastAsia="ru-RU"/>
        </w:rPr>
      </w:pPr>
      <w:bookmarkStart w:id="559" w:name="_Ref486342799"/>
      <w:r>
        <w:t>Рисунок </w:t>
      </w:r>
      <w:r w:rsidR="008A1442">
        <w:rPr>
          <w:noProof/>
        </w:rPr>
        <w:fldChar w:fldCharType="begin"/>
      </w:r>
      <w:r w:rsidR="008A1442">
        <w:rPr>
          <w:noProof/>
        </w:rPr>
        <w:instrText xml:space="preserve"> SEQ Рисунок \* ARABIC </w:instrText>
      </w:r>
      <w:r w:rsidR="008A1442">
        <w:rPr>
          <w:noProof/>
        </w:rPr>
        <w:fldChar w:fldCharType="separate"/>
      </w:r>
      <w:r w:rsidR="00D23FC4">
        <w:rPr>
          <w:noProof/>
        </w:rPr>
        <w:t>230</w:t>
      </w:r>
      <w:r w:rsidR="008A1442">
        <w:rPr>
          <w:noProof/>
        </w:rPr>
        <w:fldChar w:fldCharType="end"/>
      </w:r>
      <w:bookmarkEnd w:id="559"/>
      <w:r w:rsidR="008A1442">
        <w:t>.</w:t>
      </w:r>
      <w:r w:rsidR="008A1442" w:rsidRPr="00270B46">
        <w:rPr>
          <w:lang w:eastAsia="ru-RU"/>
        </w:rPr>
        <w:t xml:space="preserve"> </w:t>
      </w:r>
      <w:r w:rsidR="001E7BA3">
        <w:rPr>
          <w:lang w:eastAsia="ru-RU"/>
        </w:rPr>
        <w:t>Добавление утвержденных строк</w:t>
      </w:r>
    </w:p>
    <w:p w14:paraId="4B292FCE" w14:textId="2290FCA0" w:rsidR="00FE2401" w:rsidRDefault="00AF4A2A" w:rsidP="00FE2401">
      <w:pPr>
        <w:pStyle w:val="af"/>
      </w:pPr>
      <w:r w:rsidRPr="00EF1968">
        <w:t>Для сохранения введенных данных и закрытия окна «Документ «Расходное расписание (исходящее)» необходимо последовательно нажать на кнопки «Сохранить» и «Закрыть» (</w:t>
      </w:r>
      <w:r>
        <w:fldChar w:fldCharType="begin"/>
      </w:r>
      <w:r w:rsidRPr="00EF1968">
        <w:instrText xml:space="preserve"> </w:instrText>
      </w:r>
      <w:r>
        <w:instrText>REF</w:instrText>
      </w:r>
      <w:r w:rsidRPr="00EF1968">
        <w:instrText xml:space="preserve"> _</w:instrText>
      </w:r>
      <w:r>
        <w:instrText>Ref</w:instrText>
      </w:r>
      <w:r w:rsidRPr="00EF1968">
        <w:instrText>27664286 \</w:instrText>
      </w:r>
      <w:r>
        <w:instrText>h</w:instrText>
      </w:r>
      <w:r w:rsidRPr="00EF1968">
        <w:instrText xml:space="preserve">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231</w:t>
      </w:r>
      <w:r>
        <w:fldChar w:fldCharType="end"/>
      </w:r>
      <w:r w:rsidRPr="00EF1968">
        <w:t>).</w:t>
      </w:r>
    </w:p>
    <w:p w14:paraId="5E42D764" w14:textId="30CD32F8" w:rsidR="00AF4A2A" w:rsidRPr="00EF1968" w:rsidRDefault="00AF4A2A" w:rsidP="00FE2401">
      <w:pPr>
        <w:pStyle w:val="af0"/>
      </w:pPr>
      <w:r w:rsidRPr="00EF1968">
        <w:drawing>
          <wp:inline distT="0" distB="0" distL="0" distR="0" wp14:anchorId="00DD7991" wp14:editId="6FA3604B">
            <wp:extent cx="6106903" cy="1891595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118629" cy="189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112BF" w14:textId="2F3850E8" w:rsidR="00AF4A2A" w:rsidRPr="00AF4A2A" w:rsidRDefault="001722AE" w:rsidP="00EF1968">
      <w:pPr>
        <w:pStyle w:val="af2"/>
        <w:rPr>
          <w:lang w:eastAsia="ru-RU"/>
        </w:rPr>
      </w:pPr>
      <w:bookmarkStart w:id="560" w:name="_Ref27664286"/>
      <w:bookmarkStart w:id="561" w:name="_Ref27664280"/>
      <w:r>
        <w:t>Рисунок </w:t>
      </w:r>
      <w:r w:rsidR="00AF4A2A">
        <w:rPr>
          <w:noProof/>
        </w:rPr>
        <w:fldChar w:fldCharType="begin"/>
      </w:r>
      <w:r w:rsidR="00AF4A2A">
        <w:rPr>
          <w:noProof/>
        </w:rPr>
        <w:instrText xml:space="preserve"> SEQ Рисунок \* ARABIC </w:instrText>
      </w:r>
      <w:r w:rsidR="00AF4A2A">
        <w:rPr>
          <w:noProof/>
        </w:rPr>
        <w:fldChar w:fldCharType="separate"/>
      </w:r>
      <w:r w:rsidR="00D23FC4">
        <w:rPr>
          <w:noProof/>
        </w:rPr>
        <w:t>231</w:t>
      </w:r>
      <w:r w:rsidR="00AF4A2A">
        <w:rPr>
          <w:noProof/>
        </w:rPr>
        <w:fldChar w:fldCharType="end"/>
      </w:r>
      <w:bookmarkEnd w:id="560"/>
      <w:r w:rsidR="00AF4A2A">
        <w:t>.</w:t>
      </w:r>
      <w:r w:rsidR="00AF4A2A" w:rsidRPr="00270B46">
        <w:rPr>
          <w:lang w:eastAsia="ru-RU"/>
        </w:rPr>
        <w:t xml:space="preserve"> </w:t>
      </w:r>
      <w:bookmarkEnd w:id="561"/>
      <w:r w:rsidR="001E7BA3">
        <w:rPr>
          <w:lang w:eastAsia="ru-RU"/>
        </w:rPr>
        <w:t>Сохранение данных и закрытие окна</w:t>
      </w:r>
    </w:p>
    <w:p w14:paraId="3C5E9348" w14:textId="3A5E8020" w:rsidR="0094261F" w:rsidRPr="00BC269F" w:rsidRDefault="0094261F" w:rsidP="0094261F">
      <w:pPr>
        <w:pStyle w:val="af"/>
      </w:pPr>
      <w:r w:rsidRPr="00BC269F">
        <w:t xml:space="preserve">Для формирования расходного расписания вручную необходимо нажать на кнопку «Реестр» и выбрать пункт </w:t>
      </w:r>
      <w:r w:rsidRPr="00BC269F">
        <w:rPr>
          <w:i/>
        </w:rPr>
        <w:t xml:space="preserve">[Сформировать документ РР (Вручную)] </w:t>
      </w:r>
      <w:r w:rsidRPr="00BC269F">
        <w:t>(</w:t>
      </w:r>
      <w:r w:rsidRPr="00BC269F">
        <w:fldChar w:fldCharType="begin"/>
      </w:r>
      <w:r w:rsidRPr="00BC269F">
        <w:instrText xml:space="preserve"> REF _Ref470622325 \h </w:instrText>
      </w:r>
      <w:r w:rsidRPr="00BC269F">
        <w:fldChar w:fldCharType="separate"/>
      </w:r>
      <w:r w:rsidR="00D23FC4">
        <w:t>Рисунок </w:t>
      </w:r>
      <w:r w:rsidR="00D23FC4">
        <w:rPr>
          <w:noProof/>
        </w:rPr>
        <w:t>232</w:t>
      </w:r>
      <w:r w:rsidRPr="00BC269F">
        <w:fldChar w:fldCharType="end"/>
      </w:r>
      <w:r w:rsidRPr="00BC269F">
        <w:t>).</w:t>
      </w:r>
    </w:p>
    <w:p w14:paraId="1C807CC8" w14:textId="0DEAEE7E" w:rsidR="00BE6C74" w:rsidRPr="00E367DE" w:rsidRDefault="00D910FE" w:rsidP="00BE6C74">
      <w:pPr>
        <w:pStyle w:val="af0"/>
      </w:pPr>
      <w:r>
        <w:drawing>
          <wp:inline distT="0" distB="0" distL="0" distR="0" wp14:anchorId="5E353DBC" wp14:editId="3DCA5880">
            <wp:extent cx="6120130" cy="204343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4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FC061" w14:textId="56661966" w:rsidR="00BE6C74" w:rsidRPr="00BC269F" w:rsidRDefault="001722AE" w:rsidP="00EF1968">
      <w:pPr>
        <w:pStyle w:val="af2"/>
      </w:pPr>
      <w:bookmarkStart w:id="562" w:name="_Ref47062232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232</w:t>
      </w:r>
      <w:r w:rsidR="00E1516A">
        <w:rPr>
          <w:noProof/>
        </w:rPr>
        <w:fldChar w:fldCharType="end"/>
      </w:r>
      <w:bookmarkEnd w:id="562"/>
      <w:r w:rsidR="00BE6C74" w:rsidRPr="00BC269F">
        <w:t xml:space="preserve">. </w:t>
      </w:r>
      <w:r w:rsidR="00051C94">
        <w:t>Формирование расходного расписания вручную</w:t>
      </w:r>
    </w:p>
    <w:p w14:paraId="10C3F3CD" w14:textId="49F634FC" w:rsidR="00BE6C74" w:rsidRPr="00BC269F" w:rsidRDefault="00BE6C74" w:rsidP="00BE6C74">
      <w:pPr>
        <w:pStyle w:val="af"/>
      </w:pPr>
      <w:r w:rsidRPr="00BC269F">
        <w:t>В результате откроется окно «Документ «Расходное расписание (исходящее)», которое содержит вкладки (</w:t>
      </w:r>
      <w:r w:rsidR="00AA1541" w:rsidRPr="00BC269F">
        <w:fldChar w:fldCharType="begin"/>
      </w:r>
      <w:r w:rsidR="00AA1541" w:rsidRPr="00BC269F">
        <w:instrText xml:space="preserve"> REF _Ref470622332 \h </w:instrText>
      </w:r>
      <w:r w:rsidR="00AA1541" w:rsidRPr="00BC269F">
        <w:fldChar w:fldCharType="separate"/>
      </w:r>
      <w:r w:rsidR="00D23FC4">
        <w:t>Рисунок </w:t>
      </w:r>
      <w:r w:rsidR="00D23FC4">
        <w:rPr>
          <w:noProof/>
        </w:rPr>
        <w:t>233</w:t>
      </w:r>
      <w:r w:rsidR="00AA1541" w:rsidRPr="00BC269F">
        <w:fldChar w:fldCharType="end"/>
      </w:r>
      <w:r w:rsidRPr="00BC269F">
        <w:t>):</w:t>
      </w:r>
    </w:p>
    <w:p w14:paraId="486CB98B" w14:textId="77777777" w:rsidR="00BE6C74" w:rsidRPr="00BC269F" w:rsidRDefault="00BE6C74" w:rsidP="00397562">
      <w:pPr>
        <w:pStyle w:val="-"/>
      </w:pPr>
      <w:r w:rsidRPr="00BC269F">
        <w:t>«Основные поля»;</w:t>
      </w:r>
    </w:p>
    <w:p w14:paraId="0E16DA92" w14:textId="77777777" w:rsidR="00BE6C74" w:rsidRPr="00BC269F" w:rsidRDefault="00BE6C74" w:rsidP="00397562">
      <w:pPr>
        <w:pStyle w:val="-"/>
      </w:pPr>
      <w:r w:rsidRPr="00BC269F">
        <w:t>«БА по расходам»;</w:t>
      </w:r>
    </w:p>
    <w:p w14:paraId="1DCBDB0C" w14:textId="77777777" w:rsidR="00BE6C74" w:rsidRPr="00BC269F" w:rsidRDefault="00BE6C74" w:rsidP="00397562">
      <w:pPr>
        <w:pStyle w:val="-"/>
      </w:pPr>
      <w:r w:rsidRPr="00BC269F">
        <w:t>«БА по источникам»;</w:t>
      </w:r>
    </w:p>
    <w:p w14:paraId="309F2431" w14:textId="77777777" w:rsidR="00BE6C74" w:rsidRPr="00BC269F" w:rsidRDefault="00BE6C74" w:rsidP="00397562">
      <w:pPr>
        <w:pStyle w:val="-"/>
      </w:pPr>
      <w:r w:rsidRPr="00BC269F">
        <w:t>«ЛБО»;</w:t>
      </w:r>
    </w:p>
    <w:p w14:paraId="643C348E" w14:textId="77777777" w:rsidR="00BE6C74" w:rsidRPr="00BC269F" w:rsidRDefault="00BE6C74" w:rsidP="00397562">
      <w:pPr>
        <w:pStyle w:val="-"/>
      </w:pPr>
      <w:r w:rsidRPr="00BC269F">
        <w:t>«ПОФ»;</w:t>
      </w:r>
    </w:p>
    <w:p w14:paraId="74B913BC" w14:textId="77777777" w:rsidR="00BE6C74" w:rsidRPr="00BC269F" w:rsidRDefault="00BE6C74" w:rsidP="00397562">
      <w:pPr>
        <w:pStyle w:val="-"/>
      </w:pPr>
      <w:r w:rsidRPr="00BC269F">
        <w:t>«Реорганизация».</w:t>
      </w:r>
    </w:p>
    <w:p w14:paraId="7B36FF91" w14:textId="0A85FDFB" w:rsidR="00BE6C74" w:rsidRPr="00BC269F" w:rsidRDefault="001F665C" w:rsidP="00BE6C74">
      <w:pPr>
        <w:pStyle w:val="af0"/>
      </w:pPr>
      <w:r>
        <w:drawing>
          <wp:inline distT="0" distB="0" distL="0" distR="0" wp14:anchorId="3F98FCE0" wp14:editId="140FA815">
            <wp:extent cx="6120130" cy="3921125"/>
            <wp:effectExtent l="0" t="0" r="0" b="317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749A7" w14:textId="055B7C10" w:rsidR="00BE6C74" w:rsidRPr="00BC269F" w:rsidRDefault="001722AE" w:rsidP="00EF1968">
      <w:pPr>
        <w:pStyle w:val="af2"/>
      </w:pPr>
      <w:bookmarkStart w:id="563" w:name="_Ref470622332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233</w:t>
      </w:r>
      <w:r w:rsidR="00E1516A">
        <w:rPr>
          <w:noProof/>
        </w:rPr>
        <w:fldChar w:fldCharType="end"/>
      </w:r>
      <w:bookmarkEnd w:id="563"/>
      <w:r w:rsidR="00BE6C74" w:rsidRPr="00BC269F">
        <w:t>. Окно «Документ «Расходное расписание (исходящее)»</w:t>
      </w:r>
    </w:p>
    <w:p w14:paraId="34D13567" w14:textId="2A207A03" w:rsidR="00BE6C74" w:rsidRDefault="00BE6C74" w:rsidP="00BE6C74">
      <w:pPr>
        <w:pStyle w:val="af"/>
      </w:pPr>
      <w:r w:rsidRPr="00BC269F">
        <w:t>Во вкладке «Основные поля» поля заполняются автоматически</w:t>
      </w:r>
      <w:r w:rsidR="00540A19">
        <w:t>,</w:t>
      </w:r>
      <w:r w:rsidRPr="00BC269F">
        <w:t xml:space="preserve"> либо вручную с клавиатуры</w:t>
      </w:r>
      <w:r w:rsidR="0094261F">
        <w:t>.</w:t>
      </w:r>
    </w:p>
    <w:p w14:paraId="3424736C" w14:textId="77777777" w:rsidR="0094261F" w:rsidRDefault="0094261F" w:rsidP="0094261F">
      <w:pPr>
        <w:pStyle w:val="af"/>
      </w:pPr>
      <w:r w:rsidRPr="00BC269F">
        <w:t xml:space="preserve">Во вкладке «Основные поля» </w:t>
      </w:r>
      <w:r>
        <w:t>поле «Номер реестра РР» заполняется вручную с клавиатуры.</w:t>
      </w:r>
    </w:p>
    <w:p w14:paraId="756CB9E4" w14:textId="77777777" w:rsidR="0094261F" w:rsidRDefault="0094261F" w:rsidP="0094261F">
      <w:pPr>
        <w:pStyle w:val="af"/>
      </w:pPr>
      <w:r>
        <w:t>Поле «Дата реестра РР» заполняется выбором значения из календаря.</w:t>
      </w:r>
    </w:p>
    <w:p w14:paraId="672460DA" w14:textId="52825F41" w:rsidR="0094261F" w:rsidRDefault="0094261F" w:rsidP="0094261F">
      <w:pPr>
        <w:pStyle w:val="af"/>
      </w:pPr>
      <w:r>
        <w:t>Поля «Автор документа» и «Дата формирования файла» заполняются автоматически</w:t>
      </w:r>
      <w:r w:rsidR="00A36EDC">
        <w:t xml:space="preserve"> и недоступны для редактирования</w:t>
      </w:r>
      <w:r>
        <w:t>.</w:t>
      </w:r>
    </w:p>
    <w:p w14:paraId="79A48327" w14:textId="77777777" w:rsidR="0094261F" w:rsidRDefault="0094261F" w:rsidP="0094261F">
      <w:pPr>
        <w:pStyle w:val="af"/>
      </w:pPr>
      <w:r>
        <w:t>Поля «Дата введения в действие реестра РР» и «Номер РР» заполняются вручную с клавиатуры.</w:t>
      </w:r>
    </w:p>
    <w:p w14:paraId="30AD0EC9" w14:textId="450CBF68" w:rsidR="008A1442" w:rsidRDefault="008A1442" w:rsidP="008A1442">
      <w:pPr>
        <w:pStyle w:val="af"/>
      </w:pPr>
      <w:r w:rsidRPr="00BC269F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 w:rsidRPr="00233978">
        <w:rPr>
          <w:lang w:eastAsia="ru-RU"/>
        </w:rPr>
        <w:t xml:space="preserve">Номер РР </w:t>
      </w:r>
      <w:r>
        <w:rPr>
          <w:lang w:eastAsia="ru-RU"/>
        </w:rPr>
        <w:t>не должен превышать 13 знаков.</w:t>
      </w:r>
    </w:p>
    <w:p w14:paraId="374867F4" w14:textId="257071AD" w:rsidR="0094261F" w:rsidRDefault="0094261F" w:rsidP="0094261F">
      <w:pPr>
        <w:pStyle w:val="af"/>
      </w:pPr>
      <w:r>
        <w:t>Поля «Номер РР от СП» и «Документ-основание» заполняются автоматически</w:t>
      </w:r>
      <w:r w:rsidR="00A36EDC">
        <w:t xml:space="preserve"> и недоступны для редактирования</w:t>
      </w:r>
      <w:r>
        <w:t>.</w:t>
      </w:r>
    </w:p>
    <w:p w14:paraId="6FC8CDFC" w14:textId="2A081E07" w:rsidR="0094261F" w:rsidRDefault="0094261F" w:rsidP="0094261F">
      <w:pPr>
        <w:pStyle w:val="af"/>
      </w:pPr>
      <w:r>
        <w:t>Поля «Дата реестра РР» и «Дата введения в действие реестра РР» заполняются выбором значения из календаря.</w:t>
      </w:r>
    </w:p>
    <w:p w14:paraId="1474C438" w14:textId="01C6A6B3" w:rsidR="009E5EBD" w:rsidRDefault="009E5EBD" w:rsidP="0094261F">
      <w:pPr>
        <w:pStyle w:val="af"/>
      </w:pPr>
      <w:r w:rsidRPr="00BC269F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 xml:space="preserve">Поле </w:t>
      </w:r>
      <w:r>
        <w:t>«Дата введения в действие РР» недоступно для заполнения, если заполнено одно из следующих полей: «Дата введения в действие раздела БА РР», «Дата введения в действие раздела ЛБО» и «Дата введения в действие раздела ПОФ РР»</w:t>
      </w:r>
      <w:r>
        <w:rPr>
          <w:lang w:eastAsia="ru-RU"/>
        </w:rPr>
        <w:t>.</w:t>
      </w:r>
    </w:p>
    <w:p w14:paraId="05932E4B" w14:textId="44CFFDA5" w:rsidR="0094261F" w:rsidRDefault="0094261F" w:rsidP="0094261F">
      <w:pPr>
        <w:pStyle w:val="af"/>
        <w:rPr>
          <w:lang w:eastAsia="ru-RU"/>
        </w:rPr>
      </w:pPr>
      <w:r w:rsidRPr="00660E24">
        <w:rPr>
          <w:lang w:eastAsia="ru-RU"/>
        </w:rPr>
        <w:t xml:space="preserve">Поля </w:t>
      </w:r>
      <w:r>
        <w:rPr>
          <w:lang w:eastAsia="ru-RU"/>
        </w:rPr>
        <w:t>«Код РБС (ПБС)/АИФДБ с отдельными полномочиями ГАИФДБ», «Полное (сокращенное) наименование РБС (ПБС)/ АИФДБ с отдельными полномочиями ГАИФДБ», «Наименование бюджета» и «Финансовый орган» заполняются автоматически</w:t>
      </w:r>
      <w:r w:rsidR="00A36EDC">
        <w:rPr>
          <w:lang w:eastAsia="ru-RU"/>
        </w:rPr>
        <w:t xml:space="preserve"> и недоступны для редактирования</w:t>
      </w:r>
      <w:r>
        <w:rPr>
          <w:lang w:eastAsia="ru-RU"/>
        </w:rPr>
        <w:t>.</w:t>
      </w:r>
    </w:p>
    <w:p w14:paraId="7A639C61" w14:textId="77777777" w:rsidR="0094261F" w:rsidRPr="00660E24" w:rsidRDefault="0094261F" w:rsidP="0094261F">
      <w:pPr>
        <w:pStyle w:val="af"/>
        <w:rPr>
          <w:lang w:eastAsia="ru-RU"/>
        </w:rPr>
      </w:pPr>
      <w:r>
        <w:rPr>
          <w:lang w:eastAsia="ru-RU"/>
        </w:rPr>
        <w:t>Поле «Номер лицевого счета УБП, сформировавшего РР или реестр РР» заполняется выбором значения из справочника.</w:t>
      </w:r>
    </w:p>
    <w:p w14:paraId="5A732AB9" w14:textId="77777777" w:rsidR="0094261F" w:rsidRDefault="0094261F" w:rsidP="0094261F">
      <w:pPr>
        <w:pStyle w:val="af"/>
        <w:rPr>
          <w:lang w:eastAsia="ru-RU"/>
        </w:rPr>
      </w:pPr>
      <w:r w:rsidRPr="00BC269F">
        <w:rPr>
          <w:b/>
          <w:lang w:eastAsia="ru-RU"/>
        </w:rPr>
        <w:t>Важно!</w:t>
      </w:r>
      <w:r w:rsidRPr="00BC269F">
        <w:rPr>
          <w:lang w:eastAsia="ru-RU"/>
        </w:rPr>
        <w:t xml:space="preserve"> Пол</w:t>
      </w:r>
      <w:r>
        <w:rPr>
          <w:lang w:eastAsia="ru-RU"/>
        </w:rPr>
        <w:t>е «Номер лицевого счета УБП, сформировавшего РР или реестр РР»</w:t>
      </w:r>
      <w:r w:rsidRPr="00BC269F">
        <w:rPr>
          <w:lang w:eastAsia="ru-RU"/>
        </w:rPr>
        <w:t xml:space="preserve"> обязательн</w:t>
      </w:r>
      <w:r>
        <w:rPr>
          <w:lang w:eastAsia="ru-RU"/>
        </w:rPr>
        <w:t>о</w:t>
      </w:r>
      <w:r w:rsidRPr="00BC269F">
        <w:rPr>
          <w:lang w:eastAsia="ru-RU"/>
        </w:rPr>
        <w:t xml:space="preserve"> для заполнения.</w:t>
      </w:r>
    </w:p>
    <w:p w14:paraId="0F3AF438" w14:textId="2A5E5180" w:rsidR="0094261F" w:rsidRDefault="0094261F" w:rsidP="0094261F">
      <w:pPr>
        <w:pStyle w:val="af"/>
        <w:rPr>
          <w:lang w:eastAsia="ru-RU"/>
        </w:rPr>
      </w:pPr>
      <w:r>
        <w:rPr>
          <w:lang w:eastAsia="ru-RU"/>
        </w:rPr>
        <w:t>Поля «Наименование л/с», «Код ОрФК, в котором ГРБС (РБС)/ГАИФДБ (АИФДБ с полномочиями ГАИФДБ), формирующему РР, открыт соответствующий л/с» и «Полное (сокращенное) наименование ОрФК, в котором ГРБС (РБС) ГАИФДБ (АИФДБ с полномочиями ГАИФДБ), формирующему РР, открыт соответствующий л/с» заполняются автоматически</w:t>
      </w:r>
      <w:r w:rsidR="00A36EDC">
        <w:rPr>
          <w:lang w:eastAsia="ru-RU"/>
        </w:rPr>
        <w:t xml:space="preserve"> и недоступны для редактирования</w:t>
      </w:r>
      <w:r>
        <w:rPr>
          <w:lang w:eastAsia="ru-RU"/>
        </w:rPr>
        <w:t>.</w:t>
      </w:r>
    </w:p>
    <w:p w14:paraId="63B7C93B" w14:textId="77777777" w:rsidR="0094261F" w:rsidRDefault="0094261F" w:rsidP="0094261F">
      <w:pPr>
        <w:pStyle w:val="af"/>
        <w:rPr>
          <w:lang w:eastAsia="ru-RU"/>
        </w:rPr>
      </w:pPr>
      <w:r>
        <w:rPr>
          <w:lang w:eastAsia="ru-RU"/>
        </w:rPr>
        <w:t>Поле «Код УБП, которому должно быть доведено данное РР (Кому)» заполняется выбором значения из справочника.</w:t>
      </w:r>
    </w:p>
    <w:p w14:paraId="1CAFC1D0" w14:textId="77777777" w:rsidR="0094261F" w:rsidRPr="00EA4C65" w:rsidRDefault="0094261F" w:rsidP="0094261F">
      <w:pPr>
        <w:pStyle w:val="af"/>
        <w:rPr>
          <w:lang w:eastAsia="ru-RU"/>
        </w:rPr>
      </w:pPr>
      <w:r w:rsidRPr="00EA4C65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>Поле «Код УБП, которому должно быть доведено данное РР (Кому)» обязательно для заполнения.</w:t>
      </w:r>
    </w:p>
    <w:p w14:paraId="1DAB1930" w14:textId="52C3434D" w:rsidR="0094261F" w:rsidRDefault="0094261F" w:rsidP="0094261F">
      <w:pPr>
        <w:pStyle w:val="af"/>
        <w:rPr>
          <w:lang w:eastAsia="ru-RU"/>
        </w:rPr>
      </w:pPr>
      <w:r>
        <w:rPr>
          <w:lang w:eastAsia="ru-RU"/>
        </w:rPr>
        <w:t xml:space="preserve">Поле «Полное (сокращенное) наименование УБП, которому должно быть доведено данное РР (Кому)» </w:t>
      </w:r>
      <w:r w:rsidR="00A36EDC">
        <w:rPr>
          <w:lang w:eastAsia="ru-RU"/>
        </w:rPr>
        <w:t xml:space="preserve">заполняется </w:t>
      </w:r>
      <w:r>
        <w:rPr>
          <w:lang w:eastAsia="ru-RU"/>
        </w:rPr>
        <w:t>автоматически</w:t>
      </w:r>
      <w:r w:rsidR="00A36EDC">
        <w:rPr>
          <w:lang w:eastAsia="ru-RU"/>
        </w:rPr>
        <w:t xml:space="preserve"> и недоступно для редактирования</w:t>
      </w:r>
      <w:r>
        <w:rPr>
          <w:lang w:eastAsia="ru-RU"/>
        </w:rPr>
        <w:t>.</w:t>
      </w:r>
    </w:p>
    <w:p w14:paraId="47F20AFF" w14:textId="77777777" w:rsidR="0094261F" w:rsidRDefault="0094261F" w:rsidP="0094261F">
      <w:pPr>
        <w:pStyle w:val="af"/>
        <w:rPr>
          <w:lang w:eastAsia="ru-RU"/>
        </w:rPr>
      </w:pPr>
      <w:r>
        <w:rPr>
          <w:lang w:eastAsia="ru-RU"/>
        </w:rPr>
        <w:t>Поле «Номер л/с УБП, которому должно быть доведено данное РР (Кому)» заполняется выбором значения из справочника.</w:t>
      </w:r>
    </w:p>
    <w:p w14:paraId="2B9CBA32" w14:textId="77777777" w:rsidR="0094261F" w:rsidRPr="00EA4C65" w:rsidRDefault="0094261F" w:rsidP="0094261F">
      <w:pPr>
        <w:pStyle w:val="af"/>
        <w:rPr>
          <w:lang w:eastAsia="ru-RU"/>
        </w:rPr>
      </w:pPr>
      <w:r w:rsidRPr="00EA4C65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>Поле «Номер л/с УБП, которому должно быть доведено данное РР (Кому)» обязательно для заполнения.</w:t>
      </w:r>
    </w:p>
    <w:p w14:paraId="369FD6AC" w14:textId="356FC374" w:rsidR="0094261F" w:rsidRDefault="0094261F" w:rsidP="0094261F">
      <w:pPr>
        <w:pStyle w:val="af"/>
        <w:rPr>
          <w:lang w:eastAsia="ru-RU"/>
        </w:rPr>
      </w:pPr>
      <w:r>
        <w:rPr>
          <w:lang w:eastAsia="ru-RU"/>
        </w:rPr>
        <w:t>Поля «Наименование л/с», «Код ОрФК, в котором открыть л/с РБС (ПБС, ИПБС)/АИФДБ с полномочиями ГАИФДБ (АИФДБ)</w:t>
      </w:r>
      <w:r w:rsidR="00A36EDC">
        <w:rPr>
          <w:lang w:eastAsia="ru-RU"/>
        </w:rPr>
        <w:t>,</w:t>
      </w:r>
      <w:r>
        <w:rPr>
          <w:lang w:eastAsia="ru-RU"/>
        </w:rPr>
        <w:t xml:space="preserve"> в адрес которого будет направлено РР (Куда)» и «Полное (сокращенное) наименование ОрФК, в котором открыть л/с РБС (ПБС, ИПБС)/АИФДБ с полномочиями ГАИФДБ (АИФДБ)</w:t>
      </w:r>
      <w:r w:rsidR="00A36EDC">
        <w:rPr>
          <w:lang w:eastAsia="ru-RU"/>
        </w:rPr>
        <w:t>,</w:t>
      </w:r>
      <w:r>
        <w:rPr>
          <w:lang w:eastAsia="ru-RU"/>
        </w:rPr>
        <w:t xml:space="preserve"> в адрес которого будет направлено РР (Куда)» заполняются автоматически</w:t>
      </w:r>
      <w:r w:rsidR="00A36EDC">
        <w:rPr>
          <w:lang w:eastAsia="ru-RU"/>
        </w:rPr>
        <w:t xml:space="preserve"> и недоступны для редактирования</w:t>
      </w:r>
      <w:r>
        <w:rPr>
          <w:lang w:eastAsia="ru-RU"/>
        </w:rPr>
        <w:t>.</w:t>
      </w:r>
    </w:p>
    <w:p w14:paraId="2CFB5B67" w14:textId="77777777" w:rsidR="0094261F" w:rsidRDefault="0094261F" w:rsidP="0094261F">
      <w:pPr>
        <w:pStyle w:val="af"/>
        <w:rPr>
          <w:lang w:eastAsia="ru-RU"/>
        </w:rPr>
      </w:pPr>
      <w:r>
        <w:rPr>
          <w:lang w:eastAsia="ru-RU"/>
        </w:rPr>
        <w:t>Поле «Код специальных указаний» заполняется выбором значения из справочника.</w:t>
      </w:r>
    </w:p>
    <w:p w14:paraId="41EE4CDE" w14:textId="15FBA122" w:rsidR="0094261F" w:rsidRDefault="0094261F" w:rsidP="0094261F">
      <w:pPr>
        <w:pStyle w:val="af"/>
        <w:rPr>
          <w:lang w:eastAsia="ru-RU"/>
        </w:rPr>
      </w:pPr>
      <w:r>
        <w:rPr>
          <w:lang w:eastAsia="ru-RU"/>
        </w:rPr>
        <w:t>Поле «Специальные указания» заполняется автоматически</w:t>
      </w:r>
      <w:r w:rsidR="00A36EDC">
        <w:rPr>
          <w:lang w:eastAsia="ru-RU"/>
        </w:rPr>
        <w:t xml:space="preserve"> и недоступно для редактирования</w:t>
      </w:r>
      <w:r>
        <w:rPr>
          <w:lang w:eastAsia="ru-RU"/>
        </w:rPr>
        <w:t>.</w:t>
      </w:r>
    </w:p>
    <w:p w14:paraId="6E07C14E" w14:textId="46A1F2A8" w:rsidR="0094261F" w:rsidRDefault="0094261F" w:rsidP="0094261F">
      <w:pPr>
        <w:pStyle w:val="af"/>
        <w:rPr>
          <w:lang w:eastAsia="ru-RU"/>
        </w:rPr>
      </w:pPr>
      <w:r>
        <w:rPr>
          <w:lang w:eastAsia="ru-RU"/>
        </w:rPr>
        <w:t>Поле «Тип КБК» заполняется автоматически</w:t>
      </w:r>
      <w:r w:rsidR="00A36EDC">
        <w:rPr>
          <w:lang w:eastAsia="ru-RU"/>
        </w:rPr>
        <w:t xml:space="preserve"> и недоступно для редактирования</w:t>
      </w:r>
      <w:r>
        <w:rPr>
          <w:lang w:eastAsia="ru-RU"/>
        </w:rPr>
        <w:t>.</w:t>
      </w:r>
    </w:p>
    <w:p w14:paraId="3A8FB350" w14:textId="77777777" w:rsidR="0094261F" w:rsidRDefault="0094261F" w:rsidP="0094261F">
      <w:pPr>
        <w:pStyle w:val="af"/>
        <w:rPr>
          <w:lang w:eastAsia="ru-RU"/>
        </w:rPr>
      </w:pPr>
      <w:r>
        <w:rPr>
          <w:lang w:eastAsia="ru-RU"/>
        </w:rPr>
        <w:t>Поле «Признак секретности РР» заполняется выбором значения из раскрывающегося списка.</w:t>
      </w:r>
    </w:p>
    <w:p w14:paraId="35DEE625" w14:textId="3237AA2A" w:rsidR="0094261F" w:rsidRPr="00BC269F" w:rsidRDefault="0094261F" w:rsidP="0094261F">
      <w:pPr>
        <w:pStyle w:val="af"/>
        <w:rPr>
          <w:lang w:eastAsia="ru-RU"/>
        </w:rPr>
      </w:pPr>
      <w:r>
        <w:rPr>
          <w:lang w:eastAsia="ru-RU"/>
        </w:rPr>
        <w:t>Поля «ФИО руководителя (уполномоченного им лица)», «Должность руководителя (уполномоченного им лица)», «ФИО ответственного исполнителя», «Должность ответственного исполнителя», «Телефон</w:t>
      </w:r>
      <w:r w:rsidRPr="008736B5">
        <w:rPr>
          <w:lang w:eastAsia="ru-RU"/>
        </w:rPr>
        <w:t xml:space="preserve"> </w:t>
      </w:r>
      <w:r>
        <w:rPr>
          <w:lang w:eastAsia="ru-RU"/>
        </w:rPr>
        <w:t xml:space="preserve">ответственного исполнителя», «Дата подписания РР (реестра РР) руководителем (уполномоченным лицом)» и «Дата подписания РР ответственным исполнителем» заполняются автоматически после </w:t>
      </w:r>
      <w:r w:rsidR="008A1442">
        <w:rPr>
          <w:lang w:eastAsia="ru-RU"/>
        </w:rPr>
        <w:t xml:space="preserve">утверждения </w:t>
      </w:r>
      <w:r>
        <w:rPr>
          <w:lang w:eastAsia="ru-RU"/>
        </w:rPr>
        <w:t>документа</w:t>
      </w:r>
      <w:r w:rsidR="00A36EDC">
        <w:rPr>
          <w:lang w:eastAsia="ru-RU"/>
        </w:rPr>
        <w:t xml:space="preserve"> и недоступны для редактирования</w:t>
      </w:r>
      <w:r>
        <w:rPr>
          <w:lang w:eastAsia="ru-RU"/>
        </w:rPr>
        <w:t>.</w:t>
      </w:r>
    </w:p>
    <w:p w14:paraId="432FEA5D" w14:textId="77777777" w:rsidR="0094261F" w:rsidRDefault="0094261F" w:rsidP="0094261F">
      <w:pPr>
        <w:pStyle w:val="af"/>
      </w:pPr>
      <w:r>
        <w:t>Поле «Номер Заявки на кассовый расход» заполняется вручную с клавиатуры.</w:t>
      </w:r>
    </w:p>
    <w:p w14:paraId="203ED238" w14:textId="21CBE6CA" w:rsidR="0094261F" w:rsidRDefault="0094261F" w:rsidP="0094261F">
      <w:pPr>
        <w:pStyle w:val="af"/>
      </w:pPr>
      <w:r>
        <w:t xml:space="preserve">Поля «Дата заявки на кассовый расход», «Дата введения в действие раздела БА РР», «Дата введения в действие раздела ЛБО» и «Дата введения в действие раздела ПОФ РР» </w:t>
      </w:r>
      <w:r w:rsidR="00A36EDC">
        <w:t xml:space="preserve">заполняются </w:t>
      </w:r>
      <w:r>
        <w:t>выбором значения из календаря.</w:t>
      </w:r>
    </w:p>
    <w:p w14:paraId="2661AAFA" w14:textId="7D66F344" w:rsidR="009E5EBD" w:rsidRDefault="009E5EBD">
      <w:pPr>
        <w:pStyle w:val="af"/>
        <w:rPr>
          <w:lang w:eastAsia="ru-RU"/>
        </w:rPr>
      </w:pPr>
      <w:r w:rsidRPr="00EA4C65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t>Поля «Дата введения в действие раздела БА РР», «Дата введения в действие раздела ЛБО» и «Дата введения в действие раздела ПОФ РР» недоступны для заполнения, если заполнено «Дата введения в действие РР»</w:t>
      </w:r>
      <w:r>
        <w:rPr>
          <w:lang w:eastAsia="ru-RU"/>
        </w:rPr>
        <w:t>.</w:t>
      </w:r>
    </w:p>
    <w:p w14:paraId="25137F6B" w14:textId="5CA1649F" w:rsidR="0094261F" w:rsidRDefault="0094261F" w:rsidP="0094261F">
      <w:pPr>
        <w:pStyle w:val="af"/>
      </w:pPr>
      <w:r>
        <w:t>Поле «Глобальный уникальный идентификатор» заполняется автоматически</w:t>
      </w:r>
      <w:r w:rsidR="00A36EDC">
        <w:t xml:space="preserve"> </w:t>
      </w:r>
      <w:r w:rsidR="00A36EDC">
        <w:rPr>
          <w:lang w:eastAsia="ru-RU"/>
        </w:rPr>
        <w:t>и недоступно для редактирования</w:t>
      </w:r>
      <w:r>
        <w:t>.</w:t>
      </w:r>
    </w:p>
    <w:p w14:paraId="780BF3E0" w14:textId="0C6E0A94" w:rsidR="0094261F" w:rsidRDefault="0094261F" w:rsidP="0094261F">
      <w:pPr>
        <w:pStyle w:val="af"/>
      </w:pPr>
      <w:r>
        <w:t>Поле «Дата учета РР в бюджетном учете в ОрФК отправителе</w:t>
      </w:r>
      <w:r w:rsidR="009C609F">
        <w:t>м</w:t>
      </w:r>
      <w:r>
        <w:t>» заполняется выбором значения из календаря.</w:t>
      </w:r>
    </w:p>
    <w:p w14:paraId="7D97C791" w14:textId="05F34BED" w:rsidR="0094261F" w:rsidRDefault="0094261F" w:rsidP="0094261F">
      <w:pPr>
        <w:pStyle w:val="af"/>
      </w:pPr>
      <w:r>
        <w:t>Для сохранения введенных данных необходимо нажать на кнопку «Сохранить» (</w:t>
      </w:r>
      <w:r w:rsidR="00D32576">
        <w:fldChar w:fldCharType="begin"/>
      </w:r>
      <w:r w:rsidR="00D32576">
        <w:instrText xml:space="preserve"> REF _Ref487215762 \h </w:instrText>
      </w:r>
      <w:r w:rsidR="00D32576">
        <w:fldChar w:fldCharType="separate"/>
      </w:r>
      <w:r w:rsidR="00D23FC4">
        <w:t>Рисунок </w:t>
      </w:r>
      <w:r w:rsidR="00D23FC4">
        <w:rPr>
          <w:noProof/>
        </w:rPr>
        <w:t>234</w:t>
      </w:r>
      <w:r w:rsidR="00D32576">
        <w:fldChar w:fldCharType="end"/>
      </w:r>
      <w:r>
        <w:t>).</w:t>
      </w:r>
    </w:p>
    <w:p w14:paraId="44F95B5C" w14:textId="0369E32A" w:rsidR="00D32576" w:rsidRPr="00EF1968" w:rsidRDefault="0045010D" w:rsidP="00D32576">
      <w:pPr>
        <w:pStyle w:val="af0"/>
      </w:pPr>
      <w:r>
        <w:drawing>
          <wp:inline distT="0" distB="0" distL="0" distR="0" wp14:anchorId="1407248D" wp14:editId="55EA3903">
            <wp:extent cx="6120130" cy="3921125"/>
            <wp:effectExtent l="0" t="0" r="0" b="317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79CDA" w14:textId="61B486C2" w:rsidR="00D32576" w:rsidRDefault="001722AE" w:rsidP="00EF1968">
      <w:pPr>
        <w:pStyle w:val="af2"/>
      </w:pPr>
      <w:bookmarkStart w:id="564" w:name="_Ref487215762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234</w:t>
      </w:r>
      <w:r w:rsidR="00E1516A">
        <w:rPr>
          <w:noProof/>
        </w:rPr>
        <w:fldChar w:fldCharType="end"/>
      </w:r>
      <w:bookmarkEnd w:id="564"/>
      <w:r w:rsidR="00D32576">
        <w:t>.</w:t>
      </w:r>
      <w:r w:rsidR="00D32576" w:rsidRPr="00D32576">
        <w:t xml:space="preserve"> </w:t>
      </w:r>
      <w:r w:rsidR="00051C94">
        <w:t xml:space="preserve">Сохранение </w:t>
      </w:r>
      <w:r w:rsidR="009C609F">
        <w:t xml:space="preserve">введенных </w:t>
      </w:r>
      <w:r w:rsidR="00051C94">
        <w:t>данных</w:t>
      </w:r>
    </w:p>
    <w:p w14:paraId="68A040D9" w14:textId="24F9B371" w:rsidR="008A1442" w:rsidRDefault="008A1442" w:rsidP="008A1442">
      <w:pPr>
        <w:pStyle w:val="af"/>
      </w:pPr>
      <w:r>
        <w:t>В результате станут активны вкладки:</w:t>
      </w:r>
    </w:p>
    <w:p w14:paraId="66E4A81C" w14:textId="77777777" w:rsidR="008A1442" w:rsidRPr="00BC269F" w:rsidRDefault="008A1442" w:rsidP="00397562">
      <w:pPr>
        <w:pStyle w:val="-"/>
      </w:pPr>
      <w:r w:rsidRPr="00BC269F">
        <w:t>«БА по расходам»;</w:t>
      </w:r>
    </w:p>
    <w:p w14:paraId="6D122DDC" w14:textId="77777777" w:rsidR="008A1442" w:rsidRPr="00BC269F" w:rsidRDefault="008A1442" w:rsidP="00397562">
      <w:pPr>
        <w:pStyle w:val="-"/>
      </w:pPr>
      <w:r w:rsidRPr="00BC269F">
        <w:t>«БА по источникам»;</w:t>
      </w:r>
    </w:p>
    <w:p w14:paraId="6D763C24" w14:textId="77777777" w:rsidR="008A1442" w:rsidRPr="00BC269F" w:rsidRDefault="008A1442" w:rsidP="00397562">
      <w:pPr>
        <w:pStyle w:val="-"/>
      </w:pPr>
      <w:r w:rsidRPr="00BC269F">
        <w:t>«ЛБО»;</w:t>
      </w:r>
    </w:p>
    <w:p w14:paraId="6BEE2E95" w14:textId="77777777" w:rsidR="008A1442" w:rsidRPr="00BC269F" w:rsidRDefault="008A1442" w:rsidP="00397562">
      <w:pPr>
        <w:pStyle w:val="-"/>
      </w:pPr>
      <w:r w:rsidRPr="00BC269F">
        <w:t>«ПОФ»;</w:t>
      </w:r>
    </w:p>
    <w:p w14:paraId="74407A49" w14:textId="641AC69F" w:rsidR="008A1442" w:rsidRPr="00BC269F" w:rsidRDefault="008A1442" w:rsidP="00397562">
      <w:pPr>
        <w:pStyle w:val="-"/>
      </w:pPr>
      <w:r w:rsidRPr="00BC269F">
        <w:t>«Реорганизация».</w:t>
      </w:r>
    </w:p>
    <w:p w14:paraId="68A2175F" w14:textId="3814EB99" w:rsidR="008A1442" w:rsidRDefault="008A1442" w:rsidP="00EF1968">
      <w:pPr>
        <w:pStyle w:val="af"/>
      </w:pPr>
      <w:r>
        <w:t>В</w:t>
      </w:r>
      <w:r w:rsidR="00CB051C">
        <w:t>о в</w:t>
      </w:r>
      <w:r w:rsidRPr="00BC269F">
        <w:t>кладк</w:t>
      </w:r>
      <w:r w:rsidR="00CB051C">
        <w:t>е</w:t>
      </w:r>
      <w:r w:rsidRPr="00BC269F">
        <w:t xml:space="preserve"> «БА по </w:t>
      </w:r>
      <w:r>
        <w:t>расходам</w:t>
      </w:r>
      <w:r w:rsidRPr="00BC269F">
        <w:t>» необходимо нажать на кнопку «Добавить»</w:t>
      </w:r>
      <w:r>
        <w:t xml:space="preserve"> (</w:t>
      </w:r>
      <w:r w:rsidR="00CF4819">
        <w:fldChar w:fldCharType="begin"/>
      </w:r>
      <w:r w:rsidR="00CF4819">
        <w:instrText xml:space="preserve"> REF _Ref486260209 \h </w:instrText>
      </w:r>
      <w:r w:rsidR="00CF4819">
        <w:fldChar w:fldCharType="separate"/>
      </w:r>
      <w:r w:rsidR="00D23FC4">
        <w:t>Рисунок </w:t>
      </w:r>
      <w:r w:rsidR="00D23FC4">
        <w:rPr>
          <w:noProof/>
        </w:rPr>
        <w:t>235</w:t>
      </w:r>
      <w:r w:rsidR="00CF4819">
        <w:fldChar w:fldCharType="end"/>
      </w:r>
      <w:r>
        <w:t>)</w:t>
      </w:r>
    </w:p>
    <w:p w14:paraId="2D677D7E" w14:textId="6AC765CA" w:rsidR="008A1442" w:rsidRPr="0022116A" w:rsidRDefault="00E2411E" w:rsidP="00EF1968">
      <w:pPr>
        <w:pStyle w:val="af0"/>
      </w:pPr>
      <w:r>
        <w:drawing>
          <wp:inline distT="0" distB="0" distL="0" distR="0" wp14:anchorId="43AF972D" wp14:editId="26A0DB2C">
            <wp:extent cx="6120130" cy="1330960"/>
            <wp:effectExtent l="0" t="0" r="0" b="254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3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100D3" w14:textId="159F1723" w:rsidR="008A1442" w:rsidRPr="00BC269F" w:rsidRDefault="001722AE" w:rsidP="00EF1968">
      <w:pPr>
        <w:pStyle w:val="af2"/>
      </w:pPr>
      <w:bookmarkStart w:id="565" w:name="_Ref48626020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235</w:t>
      </w:r>
      <w:r w:rsidR="00E1516A">
        <w:rPr>
          <w:noProof/>
        </w:rPr>
        <w:fldChar w:fldCharType="end"/>
      </w:r>
      <w:bookmarkEnd w:id="565"/>
      <w:r w:rsidR="008A1442" w:rsidRPr="00BC269F">
        <w:t xml:space="preserve">. </w:t>
      </w:r>
      <w:r w:rsidR="00051C94">
        <w:t>Добавление строк</w:t>
      </w:r>
    </w:p>
    <w:p w14:paraId="45398348" w14:textId="6E5BDBF3" w:rsidR="008A1442" w:rsidRDefault="008A1442" w:rsidP="00EF1968">
      <w:pPr>
        <w:pStyle w:val="af"/>
      </w:pPr>
      <w:r w:rsidRPr="00BC269F">
        <w:t>В открывшемся окне «Добавление кодов классификации расходов бюджетов» необходимо установить «галочки» напротив соответствующих строк и нажать на кнопку «Выбрать» (</w:t>
      </w:r>
      <w:r w:rsidR="00CB051C">
        <w:fldChar w:fldCharType="begin"/>
      </w:r>
      <w:r w:rsidR="00CB051C">
        <w:instrText xml:space="preserve"> REF _Ref27658619 \h </w:instrText>
      </w:r>
      <w:r w:rsidR="00CB051C">
        <w:fldChar w:fldCharType="separate"/>
      </w:r>
      <w:r w:rsidR="00D23FC4">
        <w:t>Рисунок </w:t>
      </w:r>
      <w:r w:rsidR="00D23FC4">
        <w:rPr>
          <w:noProof/>
        </w:rPr>
        <w:t>236</w:t>
      </w:r>
      <w:r w:rsidR="00CB051C">
        <w:fldChar w:fldCharType="end"/>
      </w:r>
      <w:r w:rsidRPr="00BC269F">
        <w:t>).</w:t>
      </w:r>
    </w:p>
    <w:p w14:paraId="4A6E38E6" w14:textId="2C214681" w:rsidR="008A1442" w:rsidRDefault="008A1442" w:rsidP="00F73E88">
      <w:pPr>
        <w:pStyle w:val="af"/>
      </w:pPr>
      <w:r w:rsidRPr="00270B46">
        <w:rPr>
          <w:b/>
        </w:rPr>
        <w:t>Важно!</w:t>
      </w:r>
      <w:r>
        <w:t xml:space="preserve"> Для выбора доступны утвержденные строки по соответствующему получа</w:t>
      </w:r>
      <w:r w:rsidR="00F73E88">
        <w:t>телю. Для БЦ 2019-2021 и ранее –</w:t>
      </w:r>
      <w:r>
        <w:t xml:space="preserve"> из </w:t>
      </w:r>
      <w:r w:rsidR="00533E6F">
        <w:t>подраздел</w:t>
      </w:r>
      <w:r>
        <w:t xml:space="preserve">а </w:t>
      </w:r>
      <w:r w:rsidR="00F73E88">
        <w:t>«</w:t>
      </w:r>
      <w:r>
        <w:t>Бюджетная роспись и ЛБО (ПНО)</w:t>
      </w:r>
      <w:r w:rsidR="00F73E88">
        <w:t>»</w:t>
      </w:r>
      <w:r>
        <w:t xml:space="preserve">, Для БЦ 2020-2022 </w:t>
      </w:r>
      <w:r w:rsidR="00F73E88">
        <w:t>–</w:t>
      </w:r>
      <w:r>
        <w:t xml:space="preserve"> из </w:t>
      </w:r>
      <w:r w:rsidR="00533E6F">
        <w:t>подраздел</w:t>
      </w:r>
      <w:r>
        <w:t xml:space="preserve">а </w:t>
      </w:r>
      <w:r w:rsidR="00F73E88">
        <w:t>«</w:t>
      </w:r>
      <w:r>
        <w:t>Распределение показателей БА и ЛБО (ПНО)</w:t>
      </w:r>
      <w:r w:rsidR="00F73E88">
        <w:t>»</w:t>
      </w:r>
      <w:r>
        <w:t xml:space="preserve"> пункта меню </w:t>
      </w:r>
      <w:r w:rsidR="00F73E88">
        <w:t>«</w:t>
      </w:r>
      <w:r>
        <w:t>Бюджетная роспись и ЛБО (ГРБС)</w:t>
      </w:r>
      <w:r w:rsidR="00F73E88">
        <w:t>»</w:t>
      </w:r>
      <w:r>
        <w:t>.</w:t>
      </w:r>
    </w:p>
    <w:p w14:paraId="01899DEF" w14:textId="7A1F9AF5" w:rsidR="008A1442" w:rsidRDefault="008A1442" w:rsidP="00EF1968">
      <w:pPr>
        <w:pStyle w:val="af0"/>
      </w:pPr>
      <w:r w:rsidRPr="00233978">
        <w:drawing>
          <wp:inline distT="0" distB="0" distL="0" distR="0" wp14:anchorId="543C5289" wp14:editId="575455A6">
            <wp:extent cx="4446244" cy="303349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505024" cy="3073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8B067" w14:textId="139A83C1" w:rsidR="00CB051C" w:rsidRPr="00CB051C" w:rsidRDefault="001722AE" w:rsidP="00EF1968">
      <w:pPr>
        <w:pStyle w:val="af2"/>
      </w:pPr>
      <w:bookmarkStart w:id="566" w:name="_Ref2765861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236</w:t>
      </w:r>
      <w:r w:rsidR="00E1516A">
        <w:rPr>
          <w:noProof/>
        </w:rPr>
        <w:fldChar w:fldCharType="end"/>
      </w:r>
      <w:bookmarkEnd w:id="566"/>
      <w:r w:rsidR="00CB051C" w:rsidRPr="00BC269F">
        <w:t xml:space="preserve">. </w:t>
      </w:r>
      <w:r w:rsidR="00051C94">
        <w:t>Выбор строк</w:t>
      </w:r>
    </w:p>
    <w:p w14:paraId="177C8D27" w14:textId="3696A4C7" w:rsidR="008A1442" w:rsidRDefault="008A1442" w:rsidP="00EF1968">
      <w:pPr>
        <w:pStyle w:val="af"/>
      </w:pPr>
      <w:r w:rsidRPr="00BC269F">
        <w:t>В результате во вкладке «</w:t>
      </w:r>
      <w:r>
        <w:t>БА по расходам</w:t>
      </w:r>
      <w:r w:rsidRPr="00BC269F">
        <w:t>» добавятся строки (</w:t>
      </w:r>
      <w:r w:rsidR="00CB051C">
        <w:fldChar w:fldCharType="begin"/>
      </w:r>
      <w:r w:rsidR="00CB051C">
        <w:instrText xml:space="preserve"> REF _Ref27658699 \h </w:instrText>
      </w:r>
      <w:r w:rsidR="00CB051C">
        <w:fldChar w:fldCharType="separate"/>
      </w:r>
      <w:r w:rsidR="00D23FC4">
        <w:t>Рисунок </w:t>
      </w:r>
      <w:r w:rsidR="00D23FC4">
        <w:rPr>
          <w:noProof/>
        </w:rPr>
        <w:t>237</w:t>
      </w:r>
      <w:r w:rsidR="00CB051C">
        <w:fldChar w:fldCharType="end"/>
      </w:r>
      <w:r w:rsidR="00FC0D27">
        <w:t>).</w:t>
      </w:r>
    </w:p>
    <w:p w14:paraId="203FD4E8" w14:textId="5F6A4F45" w:rsidR="008A1442" w:rsidRDefault="008A1442" w:rsidP="00EF1968">
      <w:pPr>
        <w:pStyle w:val="af0"/>
      </w:pPr>
      <w:r w:rsidRPr="00233978">
        <w:drawing>
          <wp:inline distT="0" distB="0" distL="0" distR="0" wp14:anchorId="471A741E" wp14:editId="72EACEC4">
            <wp:extent cx="6150474" cy="1995778"/>
            <wp:effectExtent l="0" t="0" r="3175" b="508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221776" cy="201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FEF73" w14:textId="4C3C4706" w:rsidR="00CB051C" w:rsidRPr="009E2CA0" w:rsidRDefault="001722AE" w:rsidP="00EF1968">
      <w:pPr>
        <w:pStyle w:val="af2"/>
      </w:pPr>
      <w:bookmarkStart w:id="567" w:name="_Ref2765869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237</w:t>
      </w:r>
      <w:r w:rsidR="00E1516A">
        <w:rPr>
          <w:noProof/>
        </w:rPr>
        <w:fldChar w:fldCharType="end"/>
      </w:r>
      <w:bookmarkEnd w:id="567"/>
      <w:r w:rsidR="00CB051C">
        <w:t>. Добавленные строки</w:t>
      </w:r>
    </w:p>
    <w:p w14:paraId="4BD78F0D" w14:textId="089E0E6B" w:rsidR="008A1442" w:rsidRDefault="008A1442" w:rsidP="00540A19">
      <w:pPr>
        <w:pStyle w:val="af"/>
      </w:pPr>
      <w:r>
        <w:t xml:space="preserve">Столбцы «Код цели», «Примечание» и суммовые </w:t>
      </w:r>
      <w:r w:rsidR="00540A19">
        <w:t>столбцы по добавленным строкам</w:t>
      </w:r>
      <w:r>
        <w:t xml:space="preserve"> доступны </w:t>
      </w:r>
      <w:r w:rsidR="00540A19">
        <w:t>для</w:t>
      </w:r>
      <w:r>
        <w:t xml:space="preserve"> редактировани</w:t>
      </w:r>
      <w:r w:rsidR="00540A19">
        <w:t>я</w:t>
      </w:r>
      <w:r>
        <w:t xml:space="preserve">. </w:t>
      </w:r>
    </w:p>
    <w:p w14:paraId="4EC7820F" w14:textId="2F4E1332" w:rsidR="006A0974" w:rsidRPr="00BC269F" w:rsidRDefault="006A0974" w:rsidP="006A0974">
      <w:pPr>
        <w:pStyle w:val="af"/>
      </w:pPr>
      <w:r>
        <w:t>В</w:t>
      </w:r>
      <w:r w:rsidR="00CB051C">
        <w:t>о в</w:t>
      </w:r>
      <w:r w:rsidR="00CB051C" w:rsidRPr="00BC269F">
        <w:t>кладк</w:t>
      </w:r>
      <w:r w:rsidR="00CB051C">
        <w:t>е</w:t>
      </w:r>
      <w:r w:rsidR="00CB051C" w:rsidRPr="00BC269F">
        <w:t xml:space="preserve"> </w:t>
      </w:r>
      <w:r w:rsidRPr="00BC269F">
        <w:t>«БА по источникам» необходимо нажать на кнопку «Добавить» (</w:t>
      </w:r>
      <w:r>
        <w:fldChar w:fldCharType="begin"/>
      </w:r>
      <w:r>
        <w:instrText xml:space="preserve"> REF _Ref486260230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238</w:t>
      </w:r>
      <w:r>
        <w:fldChar w:fldCharType="end"/>
      </w:r>
      <w:r w:rsidRPr="00BC269F">
        <w:t>).</w:t>
      </w:r>
    </w:p>
    <w:p w14:paraId="5308571C" w14:textId="6EA7E1FE" w:rsidR="006A0974" w:rsidRPr="00B42299" w:rsidRDefault="004C67A7" w:rsidP="00EF1968">
      <w:pPr>
        <w:pStyle w:val="af0"/>
      </w:pPr>
      <w:r>
        <w:drawing>
          <wp:inline distT="0" distB="0" distL="0" distR="0" wp14:anchorId="111ABC59" wp14:editId="2970EF43">
            <wp:extent cx="6120130" cy="1177925"/>
            <wp:effectExtent l="0" t="0" r="0" b="317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7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2C151" w14:textId="61433F14" w:rsidR="006A0974" w:rsidRPr="00BC269F" w:rsidRDefault="001722AE" w:rsidP="00EF1968">
      <w:pPr>
        <w:pStyle w:val="af2"/>
      </w:pPr>
      <w:bookmarkStart w:id="568" w:name="_Ref48626023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238</w:t>
      </w:r>
      <w:r w:rsidR="00E1516A">
        <w:rPr>
          <w:noProof/>
        </w:rPr>
        <w:fldChar w:fldCharType="end"/>
      </w:r>
      <w:bookmarkEnd w:id="568"/>
      <w:r w:rsidR="006A0974" w:rsidRPr="00BC269F">
        <w:t xml:space="preserve">. </w:t>
      </w:r>
      <w:r w:rsidR="00051C94">
        <w:t>Добавление строк</w:t>
      </w:r>
    </w:p>
    <w:p w14:paraId="3BFF14DB" w14:textId="16B70327" w:rsidR="006A0974" w:rsidRDefault="006A0974" w:rsidP="006A0974">
      <w:pPr>
        <w:pStyle w:val="af"/>
      </w:pPr>
      <w:r w:rsidRPr="00BC269F">
        <w:t>В открывшемся окне «Добавление кодов классификации расходов бюджетов» необходимо установить «галочки» напротив соответствующих строк и нажать на кнопку «Выбрать» (</w:t>
      </w:r>
      <w:r w:rsidR="00E75A98">
        <w:fldChar w:fldCharType="begin"/>
      </w:r>
      <w:r w:rsidR="00E75A98">
        <w:instrText xml:space="preserve"> REF _Ref519784025 \h </w:instrText>
      </w:r>
      <w:r w:rsidR="00E75A98">
        <w:fldChar w:fldCharType="separate"/>
      </w:r>
      <w:r w:rsidR="00D23FC4">
        <w:t>Рисунок </w:t>
      </w:r>
      <w:r w:rsidR="00D23FC4">
        <w:rPr>
          <w:noProof/>
        </w:rPr>
        <w:t>239</w:t>
      </w:r>
      <w:r w:rsidR="00E75A98">
        <w:fldChar w:fldCharType="end"/>
      </w:r>
      <w:r w:rsidRPr="00BC269F">
        <w:t>).</w:t>
      </w:r>
    </w:p>
    <w:p w14:paraId="5140E77E" w14:textId="79F638B4" w:rsidR="008A1442" w:rsidRDefault="008A1442" w:rsidP="00A064A2">
      <w:pPr>
        <w:pStyle w:val="af"/>
      </w:pPr>
      <w:r w:rsidRPr="00270B46">
        <w:rPr>
          <w:b/>
        </w:rPr>
        <w:t>Важно!</w:t>
      </w:r>
      <w:r>
        <w:t xml:space="preserve"> Для выбора доступны утвержденные строки по соответствующему получателю. Для БЦ 2019-2021 и ранее </w:t>
      </w:r>
      <w:r w:rsidR="00A064A2">
        <w:t>–</w:t>
      </w:r>
      <w:r>
        <w:t xml:space="preserve"> из </w:t>
      </w:r>
      <w:r w:rsidR="00A064A2">
        <w:t>подраздела</w:t>
      </w:r>
      <w:r>
        <w:t xml:space="preserve"> </w:t>
      </w:r>
      <w:r w:rsidR="00A064A2">
        <w:t>«</w:t>
      </w:r>
      <w:r>
        <w:t>Бюджетная роспись и ЛБО (БА по источникам)</w:t>
      </w:r>
      <w:r w:rsidR="00A064A2">
        <w:t>»</w:t>
      </w:r>
      <w:r>
        <w:t xml:space="preserve">, Для БЦ 2020-2022 </w:t>
      </w:r>
      <w:r w:rsidR="00A064A2">
        <w:t>–</w:t>
      </w:r>
      <w:r>
        <w:t xml:space="preserve"> из </w:t>
      </w:r>
      <w:r w:rsidR="00A064A2">
        <w:t>подраздела</w:t>
      </w:r>
      <w:r>
        <w:t xml:space="preserve"> </w:t>
      </w:r>
      <w:r w:rsidR="00A064A2">
        <w:t>«</w:t>
      </w:r>
      <w:r>
        <w:t>Распределение показателей БА и ЛБО (БА по источникам)</w:t>
      </w:r>
      <w:r w:rsidR="00A064A2">
        <w:t>»</w:t>
      </w:r>
      <w:r>
        <w:t xml:space="preserve">, пункта меню </w:t>
      </w:r>
      <w:r w:rsidR="00A064A2">
        <w:t>«</w:t>
      </w:r>
      <w:r>
        <w:t>Бюджетная роспись и ЛБО (ГРБС)</w:t>
      </w:r>
      <w:r w:rsidR="00A064A2">
        <w:t>»</w:t>
      </w:r>
      <w:r>
        <w:t>.</w:t>
      </w:r>
    </w:p>
    <w:p w14:paraId="43CFE4D5" w14:textId="77777777" w:rsidR="006A0974" w:rsidRPr="00EF5BC7" w:rsidRDefault="006A0974" w:rsidP="00E367DE">
      <w:pPr>
        <w:pStyle w:val="af0"/>
      </w:pPr>
      <w:r w:rsidRPr="00E367DE">
        <w:drawing>
          <wp:inline distT="0" distB="0" distL="0" distR="0" wp14:anchorId="49895CD1" wp14:editId="35F30D3B">
            <wp:extent cx="4225760" cy="2606307"/>
            <wp:effectExtent l="0" t="0" r="381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228686" cy="260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A9FF7" w14:textId="0600A7AB" w:rsidR="006A0974" w:rsidRDefault="001722AE" w:rsidP="00EF1968">
      <w:pPr>
        <w:pStyle w:val="af2"/>
      </w:pPr>
      <w:bookmarkStart w:id="569" w:name="_Ref51978402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239</w:t>
      </w:r>
      <w:r w:rsidR="00E1516A">
        <w:rPr>
          <w:noProof/>
        </w:rPr>
        <w:fldChar w:fldCharType="end"/>
      </w:r>
      <w:bookmarkEnd w:id="569"/>
      <w:r w:rsidR="006A0974">
        <w:t xml:space="preserve">. </w:t>
      </w:r>
      <w:r w:rsidR="00051C94">
        <w:t>Выбор строк</w:t>
      </w:r>
    </w:p>
    <w:p w14:paraId="76277F60" w14:textId="721501FD" w:rsidR="006A0974" w:rsidRDefault="006A0974" w:rsidP="006A0974">
      <w:pPr>
        <w:pStyle w:val="af"/>
      </w:pPr>
      <w:r w:rsidRPr="00BC269F">
        <w:rPr>
          <w:lang w:eastAsia="ru-RU"/>
        </w:rPr>
        <w:t xml:space="preserve">В результате </w:t>
      </w:r>
      <w:r w:rsidRPr="00BC269F">
        <w:t>во вкладке «</w:t>
      </w:r>
      <w:r>
        <w:t>БА по источникам</w:t>
      </w:r>
      <w:r w:rsidRPr="00BC269F">
        <w:t>» добавятся строки (</w:t>
      </w:r>
      <w:r w:rsidR="00E75A98">
        <w:fldChar w:fldCharType="begin"/>
      </w:r>
      <w:r w:rsidR="00E75A98">
        <w:instrText xml:space="preserve"> REF _Ref519784030 \h </w:instrText>
      </w:r>
      <w:r w:rsidR="00E75A98">
        <w:fldChar w:fldCharType="separate"/>
      </w:r>
      <w:r w:rsidR="00D23FC4">
        <w:t>Рисунок </w:t>
      </w:r>
      <w:r w:rsidR="00D23FC4">
        <w:rPr>
          <w:noProof/>
        </w:rPr>
        <w:t>240</w:t>
      </w:r>
      <w:r w:rsidR="00E75A98">
        <w:fldChar w:fldCharType="end"/>
      </w:r>
      <w:r w:rsidRPr="00BC269F">
        <w:t>).</w:t>
      </w:r>
    </w:p>
    <w:p w14:paraId="644E6C00" w14:textId="77777777" w:rsidR="006A0974" w:rsidRPr="00906B8B" w:rsidRDefault="006A0974" w:rsidP="006A0974">
      <w:pPr>
        <w:pStyle w:val="af"/>
        <w:ind w:firstLine="0"/>
      </w:pPr>
      <w:r>
        <w:rPr>
          <w:noProof/>
          <w:lang w:eastAsia="ru-RU"/>
        </w:rPr>
        <w:drawing>
          <wp:inline distT="0" distB="0" distL="0" distR="0" wp14:anchorId="55036D5A" wp14:editId="24CBF5A1">
            <wp:extent cx="6106601" cy="1480484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120842" cy="148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22C05" w14:textId="2AFA4205" w:rsidR="006A0974" w:rsidRPr="00BC269F" w:rsidRDefault="001722AE" w:rsidP="00EF1968">
      <w:pPr>
        <w:pStyle w:val="af2"/>
      </w:pPr>
      <w:bookmarkStart w:id="570" w:name="_Ref51978403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240</w:t>
      </w:r>
      <w:r w:rsidR="00E1516A">
        <w:rPr>
          <w:noProof/>
        </w:rPr>
        <w:fldChar w:fldCharType="end"/>
      </w:r>
      <w:bookmarkEnd w:id="570"/>
      <w:r w:rsidR="006A0974" w:rsidRPr="00BC269F">
        <w:t>. Новые строки во вкладке «</w:t>
      </w:r>
      <w:r w:rsidR="006A0974">
        <w:t>БА по источникам</w:t>
      </w:r>
      <w:r w:rsidR="006A0974" w:rsidRPr="00BC269F">
        <w:t>»</w:t>
      </w:r>
    </w:p>
    <w:p w14:paraId="393E7A1B" w14:textId="6814339A" w:rsidR="008A1442" w:rsidRDefault="008A1442" w:rsidP="008A1442">
      <w:pPr>
        <w:pStyle w:val="af"/>
        <w:rPr>
          <w:lang w:eastAsia="ru-RU"/>
        </w:rPr>
      </w:pPr>
      <w:r>
        <w:rPr>
          <w:lang w:eastAsia="ru-RU"/>
        </w:rPr>
        <w:t xml:space="preserve">Столбцы «Код цели», «Примечание» и суммовые </w:t>
      </w:r>
      <w:r w:rsidR="00F73E88">
        <w:rPr>
          <w:lang w:eastAsia="ru-RU"/>
        </w:rPr>
        <w:t>столбцы по добавленным строкам</w:t>
      </w:r>
      <w:r>
        <w:rPr>
          <w:lang w:eastAsia="ru-RU"/>
        </w:rPr>
        <w:t xml:space="preserve"> доступны </w:t>
      </w:r>
      <w:r w:rsidR="00F73E88">
        <w:rPr>
          <w:lang w:eastAsia="ru-RU"/>
        </w:rPr>
        <w:t xml:space="preserve">для </w:t>
      </w:r>
      <w:r>
        <w:rPr>
          <w:lang w:eastAsia="ru-RU"/>
        </w:rPr>
        <w:t>редактировани</w:t>
      </w:r>
      <w:r w:rsidR="00F73E88">
        <w:rPr>
          <w:lang w:eastAsia="ru-RU"/>
        </w:rPr>
        <w:t>я</w:t>
      </w:r>
      <w:r>
        <w:rPr>
          <w:lang w:eastAsia="ru-RU"/>
        </w:rPr>
        <w:t xml:space="preserve">. </w:t>
      </w:r>
    </w:p>
    <w:p w14:paraId="47A1FD43" w14:textId="2FEF5813" w:rsidR="00BE6C74" w:rsidRPr="00BC269F" w:rsidRDefault="00BE6C74" w:rsidP="00BE6C74">
      <w:pPr>
        <w:pStyle w:val="af"/>
      </w:pPr>
      <w:r w:rsidRPr="00BC269F">
        <w:t>Во вкладке «ЛБО» необходимо нажать на кнопку «Добавить» (</w:t>
      </w:r>
      <w:r w:rsidR="00AA1541" w:rsidRPr="00BC269F">
        <w:fldChar w:fldCharType="begin"/>
      </w:r>
      <w:r w:rsidR="00AA1541" w:rsidRPr="00BC269F">
        <w:instrText xml:space="preserve"> REF _Ref470622349 \h </w:instrText>
      </w:r>
      <w:r w:rsidR="00AA1541" w:rsidRPr="00BC269F">
        <w:fldChar w:fldCharType="separate"/>
      </w:r>
      <w:r w:rsidR="00D23FC4">
        <w:t>Рисунок </w:t>
      </w:r>
      <w:r w:rsidR="00D23FC4">
        <w:rPr>
          <w:noProof/>
        </w:rPr>
        <w:t>241</w:t>
      </w:r>
      <w:r w:rsidR="00AA1541" w:rsidRPr="00BC269F">
        <w:fldChar w:fldCharType="end"/>
      </w:r>
      <w:r w:rsidRPr="00BC269F">
        <w:t>).</w:t>
      </w:r>
    </w:p>
    <w:p w14:paraId="2C7DD679" w14:textId="2570D365" w:rsidR="00BE6C74" w:rsidRPr="00BC269F" w:rsidRDefault="00E8083A" w:rsidP="00BE6C74">
      <w:pPr>
        <w:pStyle w:val="af0"/>
      </w:pPr>
      <w:r w:rsidRPr="004245CD">
        <w:drawing>
          <wp:inline distT="0" distB="0" distL="0" distR="0" wp14:anchorId="4B5487B7" wp14:editId="045B1568">
            <wp:extent cx="6120130" cy="1385403"/>
            <wp:effectExtent l="0" t="0" r="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385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99F58" w14:textId="0C12AF17" w:rsidR="00BE6C74" w:rsidRPr="00BC269F" w:rsidRDefault="001722AE" w:rsidP="00EF1968">
      <w:pPr>
        <w:pStyle w:val="af2"/>
      </w:pPr>
      <w:bookmarkStart w:id="571" w:name="_Ref47062234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241</w:t>
      </w:r>
      <w:r w:rsidR="00E1516A">
        <w:rPr>
          <w:noProof/>
        </w:rPr>
        <w:fldChar w:fldCharType="end"/>
      </w:r>
      <w:bookmarkEnd w:id="571"/>
      <w:r w:rsidR="00BE6C74" w:rsidRPr="00BC269F">
        <w:t xml:space="preserve">. </w:t>
      </w:r>
      <w:r w:rsidR="00051C94">
        <w:t>Добавление кодов</w:t>
      </w:r>
    </w:p>
    <w:p w14:paraId="0A82E670" w14:textId="68B5FE9B" w:rsidR="00BE6C74" w:rsidRDefault="00BE6C74" w:rsidP="00BE6C74">
      <w:pPr>
        <w:pStyle w:val="af"/>
      </w:pPr>
      <w:r w:rsidRPr="00BC269F">
        <w:t>В открывшемся окне «Добавление кодов классификации расходов бюджетов» необходимо установить «галочки» напротив соответствующих строк и нажать на кнопку «Выбрать» (</w:t>
      </w:r>
      <w:r w:rsidR="00AA1541" w:rsidRPr="00BC269F">
        <w:fldChar w:fldCharType="begin"/>
      </w:r>
      <w:r w:rsidR="00AA1541" w:rsidRPr="00BC269F">
        <w:instrText xml:space="preserve"> REF _Ref470622355 \h </w:instrText>
      </w:r>
      <w:r w:rsidR="00AA1541" w:rsidRPr="00BC269F">
        <w:fldChar w:fldCharType="separate"/>
      </w:r>
      <w:r w:rsidR="00D23FC4">
        <w:t>Рисунок </w:t>
      </w:r>
      <w:r w:rsidR="00D23FC4">
        <w:rPr>
          <w:noProof/>
        </w:rPr>
        <w:t>242</w:t>
      </w:r>
      <w:r w:rsidR="00AA1541" w:rsidRPr="00BC269F">
        <w:fldChar w:fldCharType="end"/>
      </w:r>
      <w:r w:rsidRPr="00BC269F">
        <w:t>).</w:t>
      </w:r>
    </w:p>
    <w:p w14:paraId="6B554C62" w14:textId="695940E9" w:rsidR="008A1442" w:rsidRPr="00BC269F" w:rsidRDefault="008A1442" w:rsidP="00D00FD2">
      <w:pPr>
        <w:pStyle w:val="af"/>
      </w:pPr>
      <w:r w:rsidRPr="00270B46">
        <w:rPr>
          <w:b/>
        </w:rPr>
        <w:t>Важно!</w:t>
      </w:r>
      <w:r>
        <w:t xml:space="preserve"> Для выбора доступны утвержденные строки по соответствующему получателю. Для БЦ 20</w:t>
      </w:r>
      <w:r w:rsidR="00E742D7">
        <w:t>20</w:t>
      </w:r>
      <w:r>
        <w:t>-202</w:t>
      </w:r>
      <w:r w:rsidR="00E742D7">
        <w:t>2</w:t>
      </w:r>
      <w:r>
        <w:t xml:space="preserve"> и ранее </w:t>
      </w:r>
      <w:r w:rsidR="00D00FD2">
        <w:t>–</w:t>
      </w:r>
      <w:r>
        <w:t xml:space="preserve"> из </w:t>
      </w:r>
      <w:r w:rsidR="00533E6F">
        <w:t>подраздел</w:t>
      </w:r>
      <w:r>
        <w:t xml:space="preserve">а </w:t>
      </w:r>
      <w:r w:rsidR="00D00FD2">
        <w:t>«Бюджетная роспись и ЛБО (ЛБО)»</w:t>
      </w:r>
      <w:r>
        <w:t>, Для БЦ 202</w:t>
      </w:r>
      <w:r w:rsidR="00E742D7">
        <w:t>1</w:t>
      </w:r>
      <w:r>
        <w:t>-202</w:t>
      </w:r>
      <w:r w:rsidR="00E742D7">
        <w:t>3</w:t>
      </w:r>
      <w:r>
        <w:t xml:space="preserve"> </w:t>
      </w:r>
      <w:r w:rsidR="00D00FD2">
        <w:t>–</w:t>
      </w:r>
      <w:r>
        <w:t xml:space="preserve"> из </w:t>
      </w:r>
      <w:r w:rsidR="00533E6F">
        <w:t>подраздел</w:t>
      </w:r>
      <w:r>
        <w:t xml:space="preserve">а </w:t>
      </w:r>
      <w:r w:rsidR="00D00FD2">
        <w:t>«</w:t>
      </w:r>
      <w:r>
        <w:t>Распределение показателей БА и ЛБО (ЛБО)</w:t>
      </w:r>
      <w:r w:rsidR="00D00FD2">
        <w:t>»</w:t>
      </w:r>
      <w:r>
        <w:t xml:space="preserve"> пункта меню </w:t>
      </w:r>
      <w:r w:rsidR="00D00FD2">
        <w:t>«</w:t>
      </w:r>
      <w:r>
        <w:t>Бюджетная роспись и ЛБО (ГРБС)</w:t>
      </w:r>
      <w:r w:rsidR="00D00FD2">
        <w:t>»</w:t>
      </w:r>
      <w:r>
        <w:t>.</w:t>
      </w:r>
    </w:p>
    <w:p w14:paraId="5ACF06B7" w14:textId="77777777" w:rsidR="00BE6C74" w:rsidRPr="00BC269F" w:rsidRDefault="00BE6C74" w:rsidP="00BE6C74">
      <w:pPr>
        <w:pStyle w:val="af0"/>
      </w:pPr>
      <w:r w:rsidRPr="00BC269F">
        <w:drawing>
          <wp:inline distT="0" distB="0" distL="0" distR="0" wp14:anchorId="65E07F66" wp14:editId="70845999">
            <wp:extent cx="4733334" cy="2361905"/>
            <wp:effectExtent l="0" t="0" r="0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4733334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184E1" w14:textId="201C2754" w:rsidR="00BE6C74" w:rsidRPr="00BC269F" w:rsidRDefault="001722AE" w:rsidP="00EF1968">
      <w:pPr>
        <w:pStyle w:val="af2"/>
      </w:pPr>
      <w:bookmarkStart w:id="572" w:name="_Ref47062235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242</w:t>
      </w:r>
      <w:r w:rsidR="00E1516A">
        <w:rPr>
          <w:noProof/>
        </w:rPr>
        <w:fldChar w:fldCharType="end"/>
      </w:r>
      <w:bookmarkEnd w:id="572"/>
      <w:r w:rsidR="00BE6C74" w:rsidRPr="00BC269F">
        <w:t xml:space="preserve">. </w:t>
      </w:r>
      <w:r w:rsidR="00051C94">
        <w:t>Выбор кодов</w:t>
      </w:r>
    </w:p>
    <w:p w14:paraId="139382E2" w14:textId="20599790" w:rsidR="00BE6C74" w:rsidRPr="00BC269F" w:rsidRDefault="00BE6C74" w:rsidP="00BE6C74">
      <w:pPr>
        <w:pStyle w:val="af"/>
      </w:pPr>
      <w:r w:rsidRPr="00BC269F">
        <w:rPr>
          <w:lang w:eastAsia="ru-RU"/>
        </w:rPr>
        <w:t xml:space="preserve">В результате </w:t>
      </w:r>
      <w:r w:rsidRPr="00BC269F">
        <w:t>во вкладке «ЛБО» добавятся строки (</w:t>
      </w:r>
      <w:r w:rsidR="00AA1541" w:rsidRPr="00BC269F">
        <w:fldChar w:fldCharType="begin"/>
      </w:r>
      <w:r w:rsidR="00AA1541" w:rsidRPr="00BC269F">
        <w:instrText xml:space="preserve"> REF _Ref470622363 \h </w:instrText>
      </w:r>
      <w:r w:rsidR="00AA1541" w:rsidRPr="00BC269F">
        <w:fldChar w:fldCharType="separate"/>
      </w:r>
      <w:r w:rsidR="00D23FC4">
        <w:t>Рисунок </w:t>
      </w:r>
      <w:r w:rsidR="00D23FC4">
        <w:rPr>
          <w:noProof/>
        </w:rPr>
        <w:t>243</w:t>
      </w:r>
      <w:r w:rsidR="00AA1541" w:rsidRPr="00BC269F">
        <w:fldChar w:fldCharType="end"/>
      </w:r>
      <w:r w:rsidRPr="00BC269F">
        <w:t>).</w:t>
      </w:r>
    </w:p>
    <w:p w14:paraId="1D10D518" w14:textId="45EC1F6B" w:rsidR="00BE6C74" w:rsidRPr="00BC269F" w:rsidRDefault="00E8083A" w:rsidP="00BE6C74">
      <w:pPr>
        <w:pStyle w:val="af0"/>
      </w:pPr>
      <w:r w:rsidRPr="00244629">
        <w:drawing>
          <wp:inline distT="0" distB="0" distL="0" distR="0" wp14:anchorId="0F9F3A2A" wp14:editId="6655FABC">
            <wp:extent cx="6120130" cy="1499584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9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BCE04" w14:textId="28182437" w:rsidR="00BE6C74" w:rsidRPr="00BC269F" w:rsidRDefault="001722AE" w:rsidP="00EF1968">
      <w:pPr>
        <w:pStyle w:val="af2"/>
      </w:pPr>
      <w:bookmarkStart w:id="573" w:name="_Ref470622363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243</w:t>
      </w:r>
      <w:r w:rsidR="00E1516A">
        <w:rPr>
          <w:noProof/>
        </w:rPr>
        <w:fldChar w:fldCharType="end"/>
      </w:r>
      <w:bookmarkEnd w:id="573"/>
      <w:r w:rsidR="00BE6C74" w:rsidRPr="00BC269F">
        <w:t>. Новые строки во вкладке «ЛБО»</w:t>
      </w:r>
    </w:p>
    <w:p w14:paraId="6641E883" w14:textId="45B837BE" w:rsidR="008A1442" w:rsidRPr="00065634" w:rsidRDefault="008A1442" w:rsidP="008A1442">
      <w:pPr>
        <w:pStyle w:val="af"/>
        <w:rPr>
          <w:lang w:eastAsia="ru-RU"/>
        </w:rPr>
      </w:pPr>
      <w:r>
        <w:rPr>
          <w:lang w:eastAsia="ru-RU"/>
        </w:rPr>
        <w:t xml:space="preserve">Столбцы «Код цели», «Примечание» и суммовые </w:t>
      </w:r>
      <w:r w:rsidR="00D00FD2">
        <w:rPr>
          <w:lang w:eastAsia="ru-RU"/>
        </w:rPr>
        <w:t>столбцы по добавленным строкам</w:t>
      </w:r>
      <w:r>
        <w:rPr>
          <w:lang w:eastAsia="ru-RU"/>
        </w:rPr>
        <w:t xml:space="preserve"> доступны </w:t>
      </w:r>
      <w:r w:rsidR="00D00FD2">
        <w:rPr>
          <w:lang w:eastAsia="ru-RU"/>
        </w:rPr>
        <w:t>для</w:t>
      </w:r>
      <w:r>
        <w:rPr>
          <w:lang w:eastAsia="ru-RU"/>
        </w:rPr>
        <w:t xml:space="preserve"> редактировани</w:t>
      </w:r>
      <w:r w:rsidR="00D00FD2">
        <w:rPr>
          <w:lang w:eastAsia="ru-RU"/>
        </w:rPr>
        <w:t>я</w:t>
      </w:r>
      <w:r>
        <w:rPr>
          <w:lang w:eastAsia="ru-RU"/>
        </w:rPr>
        <w:t>.</w:t>
      </w:r>
    </w:p>
    <w:p w14:paraId="49ADCD22" w14:textId="40E2F632" w:rsidR="006A0974" w:rsidRDefault="006A0974" w:rsidP="006A0974">
      <w:pPr>
        <w:pStyle w:val="af"/>
        <w:rPr>
          <w:lang w:eastAsia="ru-RU"/>
        </w:rPr>
      </w:pPr>
      <w:r w:rsidRPr="00A96A5E">
        <w:rPr>
          <w:b/>
          <w:lang w:eastAsia="ru-RU"/>
        </w:rPr>
        <w:t>Важно!</w:t>
      </w:r>
      <w:r>
        <w:rPr>
          <w:lang w:eastAsia="ru-RU"/>
        </w:rPr>
        <w:t xml:space="preserve"> Удаление строк ЛБО, сформированных на основании документа-основания – недоступно. </w:t>
      </w:r>
    </w:p>
    <w:p w14:paraId="2A2F9294" w14:textId="67D13383" w:rsidR="00E8083A" w:rsidRDefault="00E8083A" w:rsidP="00E8083A">
      <w:pPr>
        <w:pStyle w:val="af"/>
        <w:rPr>
          <w:lang w:eastAsia="ru-RU"/>
        </w:rPr>
      </w:pPr>
      <w:r>
        <w:rPr>
          <w:lang w:eastAsia="ru-RU"/>
        </w:rPr>
        <w:t>Для добавления кода объекта капитальных вложений необходимо выделить соответствующую строку одним нажатием левой кнопки мыши и нажать на кнопку «Код объекта капитальных вложений» (см. 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_Ref57293292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D23FC4">
        <w:t>Рисунок </w:t>
      </w:r>
      <w:r w:rsidR="00D23FC4">
        <w:rPr>
          <w:noProof/>
        </w:rPr>
        <w:t>244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7E170277" w14:textId="77777777" w:rsidR="00E8083A" w:rsidRDefault="00E8083A" w:rsidP="00E8083A">
      <w:pPr>
        <w:pStyle w:val="af"/>
        <w:rPr>
          <w:lang w:eastAsia="ru-RU"/>
        </w:rPr>
      </w:pPr>
      <w:r w:rsidRPr="00E82A0D">
        <w:rPr>
          <w:b/>
          <w:lang w:eastAsia="ru-RU"/>
        </w:rPr>
        <w:t>Важно!</w:t>
      </w:r>
      <w:r>
        <w:rPr>
          <w:lang w:eastAsia="ru-RU"/>
        </w:rPr>
        <w:t xml:space="preserve"> Добавление кода объекта капитальных вложений доступно в документе со статусом «Черновик» и статусом обработки «Новый».</w:t>
      </w:r>
    </w:p>
    <w:p w14:paraId="5E0BB3FA" w14:textId="0DE0B337" w:rsidR="00E8083A" w:rsidRDefault="00E8083A" w:rsidP="00E8083A">
      <w:pPr>
        <w:pStyle w:val="af"/>
        <w:rPr>
          <w:lang w:eastAsia="ru-RU"/>
        </w:rPr>
      </w:pPr>
      <w:r w:rsidRPr="00E82A0D">
        <w:rPr>
          <w:b/>
          <w:lang w:eastAsia="ru-RU"/>
        </w:rPr>
        <w:t>Важно!</w:t>
      </w:r>
      <w:r w:rsidRPr="004327E5">
        <w:rPr>
          <w:lang w:eastAsia="ru-RU"/>
        </w:rPr>
        <w:t xml:space="preserve"> </w:t>
      </w:r>
      <w:r>
        <w:rPr>
          <w:lang w:eastAsia="ru-RU"/>
        </w:rPr>
        <w:t>Кнопка «Код объекта капитальных вложений» доступна для строк КБК с видом расходов</w:t>
      </w:r>
      <w:r w:rsidRPr="004327E5">
        <w:rPr>
          <w:lang w:eastAsia="ru-RU"/>
        </w:rPr>
        <w:t xml:space="preserve"> «242» (Распределение по МПИ), </w:t>
      </w:r>
      <w:r>
        <w:rPr>
          <w:lang w:eastAsia="ru-RU"/>
        </w:rPr>
        <w:t>и для строк</w:t>
      </w:r>
      <w:r w:rsidRPr="004327E5">
        <w:rPr>
          <w:lang w:eastAsia="ru-RU"/>
        </w:rPr>
        <w:t xml:space="preserve"> с видом расходов «4ХХ»</w:t>
      </w:r>
      <w:r>
        <w:rPr>
          <w:lang w:eastAsia="ru-RU"/>
        </w:rPr>
        <w:t>, где Х – любое число, «522», «523» и «815»</w:t>
      </w:r>
      <w:r w:rsidRPr="004327E5">
        <w:rPr>
          <w:lang w:eastAsia="ru-RU"/>
        </w:rPr>
        <w:t xml:space="preserve"> (Распределение по ОКС)</w:t>
      </w:r>
      <w:r>
        <w:rPr>
          <w:lang w:eastAsia="ru-RU"/>
        </w:rPr>
        <w:t>.</w:t>
      </w:r>
    </w:p>
    <w:p w14:paraId="0048032D" w14:textId="1EB3D6F6" w:rsidR="00E8083A" w:rsidRDefault="00E8083A" w:rsidP="00E8083A">
      <w:pPr>
        <w:pStyle w:val="af"/>
        <w:ind w:firstLine="0"/>
        <w:rPr>
          <w:lang w:eastAsia="ru-RU"/>
        </w:rPr>
      </w:pPr>
      <w:r w:rsidRPr="009F717F">
        <w:rPr>
          <w:noProof/>
          <w:lang w:eastAsia="ru-RU"/>
        </w:rPr>
        <w:drawing>
          <wp:inline distT="0" distB="0" distL="0" distR="0" wp14:anchorId="3403E839" wp14:editId="22FF2B1E">
            <wp:extent cx="6120130" cy="149197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9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A4D6B" w14:textId="5FB2239F" w:rsidR="00E8083A" w:rsidRDefault="00E8083A" w:rsidP="00E8083A">
      <w:pPr>
        <w:pStyle w:val="af2"/>
        <w:rPr>
          <w:lang w:eastAsia="ru-RU"/>
        </w:rPr>
      </w:pPr>
      <w:bookmarkStart w:id="574" w:name="_Ref57293292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244</w:t>
      </w:r>
      <w:r w:rsidR="00E1516A">
        <w:rPr>
          <w:noProof/>
        </w:rPr>
        <w:fldChar w:fldCharType="end"/>
      </w:r>
      <w:bookmarkEnd w:id="574"/>
      <w:r w:rsidRPr="00BC269F">
        <w:t>.</w:t>
      </w:r>
      <w:r>
        <w:t xml:space="preserve"> Добавление кода объекта капитальных вложений</w:t>
      </w:r>
    </w:p>
    <w:p w14:paraId="6A24B02D" w14:textId="220AC40B" w:rsidR="00E8083A" w:rsidRDefault="00E8083A" w:rsidP="00E8083A">
      <w:pPr>
        <w:pStyle w:val="af"/>
        <w:rPr>
          <w:lang w:eastAsia="ru-RU"/>
        </w:rPr>
      </w:pPr>
      <w:r>
        <w:rPr>
          <w:lang w:eastAsia="ru-RU"/>
        </w:rPr>
        <w:t xml:space="preserve">В результате откроется окно «Заполнение ОКС (ФАИП) </w:t>
      </w:r>
      <w:r w:rsidRPr="00E82A0D">
        <w:rPr>
          <w:lang w:eastAsia="ru-RU"/>
        </w:rPr>
        <w:t>/</w:t>
      </w:r>
      <w:r>
        <w:rPr>
          <w:lang w:eastAsia="ru-RU"/>
        </w:rPr>
        <w:t xml:space="preserve"> МПИ из </w:t>
      </w:r>
      <w:r w:rsidR="00533E6F">
        <w:t>подраздел</w:t>
      </w:r>
      <w:r>
        <w:rPr>
          <w:lang w:eastAsia="ru-RU"/>
        </w:rPr>
        <w:t>а Распределения показателей БА и ЛБО», в котором необходимо установить «галочку» напротив соответствующей строки и нажать на кнопку «Выбрать»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_Ref57293965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D23FC4">
        <w:t>Рисунок </w:t>
      </w:r>
      <w:r w:rsidR="00D23FC4">
        <w:rPr>
          <w:noProof/>
        </w:rPr>
        <w:t>245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C879A66" w14:textId="77777777" w:rsidR="00E8083A" w:rsidRPr="001A0BE0" w:rsidRDefault="00E8083A" w:rsidP="00E8083A">
      <w:pPr>
        <w:pStyle w:val="af"/>
        <w:rPr>
          <w:lang w:eastAsia="ru-RU"/>
        </w:rPr>
      </w:pPr>
      <w:r w:rsidRPr="00E82A0D">
        <w:rPr>
          <w:b/>
          <w:lang w:eastAsia="ru-RU"/>
        </w:rPr>
        <w:t>Примечание.</w:t>
      </w:r>
      <w:r w:rsidRPr="00926EF2">
        <w:rPr>
          <w:lang w:eastAsia="ru-RU"/>
        </w:rPr>
        <w:t xml:space="preserve"> </w:t>
      </w:r>
      <w:r>
        <w:rPr>
          <w:lang w:eastAsia="ru-RU"/>
        </w:rPr>
        <w:t>Д</w:t>
      </w:r>
      <w:r w:rsidRPr="00926EF2">
        <w:rPr>
          <w:lang w:eastAsia="ru-RU"/>
        </w:rPr>
        <w:t xml:space="preserve">ля добавления доступны строки распределения по ОКС или МПИ из подраздела </w:t>
      </w:r>
      <w:r>
        <w:rPr>
          <w:lang w:eastAsia="ru-RU"/>
        </w:rPr>
        <w:t>«</w:t>
      </w:r>
      <w:r w:rsidRPr="00926EF2">
        <w:rPr>
          <w:lang w:eastAsia="ru-RU"/>
        </w:rPr>
        <w:t>Р</w:t>
      </w:r>
      <w:r>
        <w:rPr>
          <w:lang w:eastAsia="ru-RU"/>
        </w:rPr>
        <w:t>аспределение показателей БА и Л</w:t>
      </w:r>
      <w:r w:rsidRPr="00926EF2">
        <w:rPr>
          <w:lang w:eastAsia="ru-RU"/>
        </w:rPr>
        <w:t>БО</w:t>
      </w:r>
      <w:r>
        <w:rPr>
          <w:lang w:eastAsia="ru-RU"/>
        </w:rPr>
        <w:t>».</w:t>
      </w:r>
    </w:p>
    <w:p w14:paraId="193AEBB0" w14:textId="77EBF50F" w:rsidR="00E8083A" w:rsidRDefault="00E8083A" w:rsidP="00E8083A">
      <w:pPr>
        <w:pStyle w:val="af0"/>
      </w:pPr>
      <w:r w:rsidRPr="004933E2">
        <w:drawing>
          <wp:inline distT="0" distB="0" distL="0" distR="0" wp14:anchorId="56039937" wp14:editId="7505BB36">
            <wp:extent cx="4038600" cy="1821180"/>
            <wp:effectExtent l="0" t="0" r="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7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06DFF" w14:textId="120FAAFF" w:rsidR="00E8083A" w:rsidRDefault="00E8083A" w:rsidP="00E8083A">
      <w:pPr>
        <w:pStyle w:val="af2"/>
      </w:pPr>
      <w:bookmarkStart w:id="575" w:name="_Ref5729396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245</w:t>
      </w:r>
      <w:r w:rsidR="00E1516A">
        <w:rPr>
          <w:noProof/>
        </w:rPr>
        <w:fldChar w:fldCharType="end"/>
      </w:r>
      <w:bookmarkEnd w:id="575"/>
      <w:r w:rsidRPr="00BC269F">
        <w:t>.</w:t>
      </w:r>
      <w:r>
        <w:t xml:space="preserve"> Окно </w:t>
      </w:r>
      <w:r>
        <w:rPr>
          <w:lang w:eastAsia="ru-RU"/>
        </w:rPr>
        <w:t xml:space="preserve">«Заполнение ОКС (ФАИП) </w:t>
      </w:r>
      <w:r w:rsidRPr="00B42E0B">
        <w:rPr>
          <w:lang w:eastAsia="ru-RU"/>
        </w:rPr>
        <w:t>/</w:t>
      </w:r>
      <w:r>
        <w:rPr>
          <w:lang w:eastAsia="ru-RU"/>
        </w:rPr>
        <w:t xml:space="preserve"> МПИ из реестра Распределения показателей БА и ЛБО»</w:t>
      </w:r>
    </w:p>
    <w:p w14:paraId="683885CF" w14:textId="4C201A67" w:rsidR="00E8083A" w:rsidRDefault="00E8083A" w:rsidP="00E8083A">
      <w:pPr>
        <w:pStyle w:val="af"/>
        <w:rPr>
          <w:lang w:eastAsia="ru-RU"/>
        </w:rPr>
      </w:pPr>
      <w:r>
        <w:rPr>
          <w:lang w:eastAsia="ru-RU"/>
        </w:rPr>
        <w:t>В результате заполнится графа «Код объекта капитальных вложений» в соответствующей строке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_Ref57294083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D23FC4">
        <w:rPr>
          <w:lang w:eastAsia="ru-RU"/>
        </w:rPr>
        <w:t>Рисунок </w:t>
      </w:r>
      <w:r w:rsidR="00D23FC4">
        <w:rPr>
          <w:noProof/>
          <w:lang w:eastAsia="ru-RU"/>
        </w:rPr>
        <w:t>246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5B723C8D" w14:textId="18BD3306" w:rsidR="00E8083A" w:rsidRPr="00E82A0D" w:rsidRDefault="00E8083A" w:rsidP="00E8083A">
      <w:pPr>
        <w:pStyle w:val="af0"/>
      </w:pPr>
      <w:r w:rsidRPr="009F717F">
        <w:drawing>
          <wp:inline distT="0" distB="0" distL="0" distR="0" wp14:anchorId="6319A6E6" wp14:editId="4CDB6BA3">
            <wp:extent cx="6126480" cy="1493520"/>
            <wp:effectExtent l="0" t="0" r="762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7F17C" w14:textId="06A1C4DA" w:rsidR="00E8083A" w:rsidRDefault="00E8083A" w:rsidP="00E8083A">
      <w:pPr>
        <w:pStyle w:val="af2"/>
        <w:rPr>
          <w:lang w:eastAsia="ru-RU"/>
        </w:rPr>
      </w:pPr>
      <w:bookmarkStart w:id="576" w:name="_Ref57294083"/>
      <w:r>
        <w:rPr>
          <w:lang w:eastAsia="ru-RU"/>
        </w:rPr>
        <w:t>Рисунок 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SEQ Рисунок \* ARABIC </w:instrText>
      </w:r>
      <w:r>
        <w:rPr>
          <w:lang w:eastAsia="ru-RU"/>
        </w:rPr>
        <w:fldChar w:fldCharType="separate"/>
      </w:r>
      <w:r w:rsidR="00D23FC4">
        <w:rPr>
          <w:noProof/>
          <w:lang w:eastAsia="ru-RU"/>
        </w:rPr>
        <w:t>246</w:t>
      </w:r>
      <w:r>
        <w:rPr>
          <w:lang w:eastAsia="ru-RU"/>
        </w:rPr>
        <w:fldChar w:fldCharType="end"/>
      </w:r>
      <w:bookmarkEnd w:id="576"/>
      <w:r w:rsidRPr="00BC269F">
        <w:rPr>
          <w:lang w:eastAsia="ru-RU"/>
        </w:rPr>
        <w:t>.</w:t>
      </w:r>
      <w:r>
        <w:rPr>
          <w:lang w:eastAsia="ru-RU"/>
        </w:rPr>
        <w:t xml:space="preserve"> Строка с заполненной графой «Код объекта капитальных вложений»</w:t>
      </w:r>
    </w:p>
    <w:p w14:paraId="0AAB3032" w14:textId="08D45DFC" w:rsidR="00BE6C74" w:rsidRPr="00BC269F" w:rsidRDefault="00BE6C74" w:rsidP="00BE6C74">
      <w:pPr>
        <w:pStyle w:val="af"/>
      </w:pPr>
      <w:r w:rsidRPr="00BC269F">
        <w:t>Во вкладке «ПОФ» необходимо нажать на кнопку «Добавить» (</w:t>
      </w:r>
      <w:r w:rsidR="00AA1541" w:rsidRPr="00BC269F">
        <w:fldChar w:fldCharType="begin"/>
      </w:r>
      <w:r w:rsidR="00AA1541" w:rsidRPr="00BC269F">
        <w:instrText xml:space="preserve"> REF _Ref470622368 \h </w:instrText>
      </w:r>
      <w:r w:rsidR="00AA1541" w:rsidRPr="00BC269F">
        <w:fldChar w:fldCharType="separate"/>
      </w:r>
      <w:r w:rsidR="00D23FC4">
        <w:t>Рисунок </w:t>
      </w:r>
      <w:r w:rsidR="00D23FC4">
        <w:rPr>
          <w:noProof/>
        </w:rPr>
        <w:t>247</w:t>
      </w:r>
      <w:r w:rsidR="00AA1541" w:rsidRPr="00BC269F">
        <w:fldChar w:fldCharType="end"/>
      </w:r>
      <w:r w:rsidRPr="00BC269F">
        <w:t>).</w:t>
      </w:r>
    </w:p>
    <w:p w14:paraId="64649F3D" w14:textId="0D74D166" w:rsidR="00BE6C74" w:rsidRPr="00BC269F" w:rsidRDefault="00E75A98" w:rsidP="00BE6C74">
      <w:pPr>
        <w:pStyle w:val="af0"/>
      </w:pPr>
      <w:r w:rsidRPr="00E367DE">
        <w:drawing>
          <wp:inline distT="0" distB="0" distL="0" distR="0" wp14:anchorId="0CA7D123" wp14:editId="21E95D01">
            <wp:extent cx="6114553" cy="1593198"/>
            <wp:effectExtent l="0" t="0" r="635" b="7620"/>
            <wp:docPr id="2066" name="Рисунок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133685" cy="159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DE664" w14:textId="5626360E" w:rsidR="00BE6C74" w:rsidRPr="00BC269F" w:rsidRDefault="001722AE" w:rsidP="00EF1968">
      <w:pPr>
        <w:pStyle w:val="af2"/>
      </w:pPr>
      <w:bookmarkStart w:id="577" w:name="_Ref47062236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247</w:t>
      </w:r>
      <w:r w:rsidR="00E1516A">
        <w:rPr>
          <w:noProof/>
        </w:rPr>
        <w:fldChar w:fldCharType="end"/>
      </w:r>
      <w:bookmarkEnd w:id="577"/>
      <w:r w:rsidR="00BE6C74" w:rsidRPr="00BC269F">
        <w:t xml:space="preserve">. </w:t>
      </w:r>
      <w:r w:rsidR="00051C94">
        <w:t>Добавление строки</w:t>
      </w:r>
    </w:p>
    <w:p w14:paraId="78BC4E23" w14:textId="32B350FF" w:rsidR="00BE6C74" w:rsidRPr="00BC269F" w:rsidRDefault="00BE6C74" w:rsidP="00BE6C74">
      <w:pPr>
        <w:pStyle w:val="af"/>
      </w:pPr>
      <w:r w:rsidRPr="00BC269F">
        <w:rPr>
          <w:lang w:eastAsia="ru-RU"/>
        </w:rPr>
        <w:t xml:space="preserve">В результате </w:t>
      </w:r>
      <w:r w:rsidRPr="00BC269F">
        <w:t>во вкладке «ПОФ» добавится строка</w:t>
      </w:r>
      <w:r w:rsidR="00636701">
        <w:t>, г</w:t>
      </w:r>
      <w:r w:rsidRPr="00BC269F">
        <w:t>де «Сумма текущий финансовый год» заполняется вручную</w:t>
      </w:r>
      <w:r w:rsidR="00C37B0F">
        <w:t xml:space="preserve"> с клавиатуры</w:t>
      </w:r>
      <w:r w:rsidRPr="00BC269F">
        <w:t>. При нажатии на</w:t>
      </w:r>
      <w:r w:rsidR="00636701">
        <w:t xml:space="preserve"> кнопку</w:t>
      </w:r>
      <w:r w:rsidRPr="00BC269F">
        <w:t xml:space="preserve"> «Сохранить» данные по остальным столбцам </w:t>
      </w:r>
      <w:r w:rsidR="00C37B0F">
        <w:t>заполняются</w:t>
      </w:r>
      <w:r w:rsidRPr="00BC269F">
        <w:t xml:space="preserve"> автоматически (</w:t>
      </w:r>
      <w:r w:rsidR="00AA1541" w:rsidRPr="00BC269F">
        <w:fldChar w:fldCharType="begin"/>
      </w:r>
      <w:r w:rsidR="00AA1541" w:rsidRPr="00BC269F">
        <w:instrText xml:space="preserve"> REF _Ref470622373 \h </w:instrText>
      </w:r>
      <w:r w:rsidR="00AA1541" w:rsidRPr="00BC269F">
        <w:fldChar w:fldCharType="separate"/>
      </w:r>
      <w:r w:rsidR="00D23FC4">
        <w:t>Рисунок </w:t>
      </w:r>
      <w:r w:rsidR="00D23FC4">
        <w:rPr>
          <w:noProof/>
        </w:rPr>
        <w:t>248</w:t>
      </w:r>
      <w:r w:rsidR="00AA1541" w:rsidRPr="00BC269F">
        <w:fldChar w:fldCharType="end"/>
      </w:r>
      <w:r w:rsidRPr="00BC269F">
        <w:t>).</w:t>
      </w:r>
    </w:p>
    <w:p w14:paraId="6B0E7D51" w14:textId="044F7267" w:rsidR="00BE6C74" w:rsidRPr="00BC269F" w:rsidRDefault="00E75A98" w:rsidP="00BE6C74">
      <w:pPr>
        <w:pStyle w:val="af0"/>
      </w:pPr>
      <w:r w:rsidRPr="00E367DE">
        <w:drawing>
          <wp:inline distT="0" distB="0" distL="0" distR="0" wp14:anchorId="247257A6" wp14:editId="544256D4">
            <wp:extent cx="6114415" cy="2076966"/>
            <wp:effectExtent l="0" t="0" r="635" b="0"/>
            <wp:docPr id="2067" name="Рисунок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119336" cy="207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A6CDC" w14:textId="24371EFB" w:rsidR="00BE6C74" w:rsidRPr="00BC269F" w:rsidRDefault="001722AE" w:rsidP="00EF1968">
      <w:pPr>
        <w:pStyle w:val="af2"/>
      </w:pPr>
      <w:bookmarkStart w:id="578" w:name="_Ref470622373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248</w:t>
      </w:r>
      <w:r w:rsidR="00E1516A">
        <w:rPr>
          <w:noProof/>
        </w:rPr>
        <w:fldChar w:fldCharType="end"/>
      </w:r>
      <w:bookmarkEnd w:id="578"/>
      <w:r w:rsidR="00BE6C74" w:rsidRPr="00BC269F">
        <w:t>. Новая строка во вкладке «ПОФ»</w:t>
      </w:r>
    </w:p>
    <w:p w14:paraId="75BCCE25" w14:textId="6C9F6F75" w:rsidR="008A1442" w:rsidRDefault="008A1442" w:rsidP="008A1442">
      <w:pPr>
        <w:pStyle w:val="af"/>
        <w:rPr>
          <w:lang w:eastAsia="ru-RU"/>
        </w:rPr>
      </w:pPr>
      <w:r>
        <w:rPr>
          <w:lang w:eastAsia="ru-RU"/>
        </w:rPr>
        <w:t>Во вкладке «Реорганизация» доступно добавление документа «Расходное расписание на минус» нажатием на</w:t>
      </w:r>
      <w:r w:rsidR="00EF4F07">
        <w:rPr>
          <w:lang w:eastAsia="ru-RU"/>
        </w:rPr>
        <w:t xml:space="preserve"> кнопку «Добавить».</w:t>
      </w:r>
    </w:p>
    <w:p w14:paraId="673D49AA" w14:textId="77777777" w:rsidR="008A1442" w:rsidRDefault="008A1442" w:rsidP="008A1442">
      <w:pPr>
        <w:pStyle w:val="af"/>
        <w:rPr>
          <w:lang w:eastAsia="ru-RU"/>
        </w:rPr>
      </w:pPr>
      <w:r w:rsidRPr="005B4B69">
        <w:rPr>
          <w:b/>
          <w:lang w:eastAsia="ru-RU"/>
        </w:rPr>
        <w:t>Важно!</w:t>
      </w:r>
      <w:r>
        <w:rPr>
          <w:lang w:eastAsia="ru-RU"/>
        </w:rPr>
        <w:t xml:space="preserve"> Добавление «Расходного расписания на минус» доступно только в документе Расходное расписание с выбранным кодом специальных указаний = 02. </w:t>
      </w:r>
    </w:p>
    <w:p w14:paraId="353FF213" w14:textId="77777777" w:rsidR="008A1442" w:rsidRDefault="008A1442" w:rsidP="008A1442">
      <w:pPr>
        <w:pStyle w:val="af"/>
        <w:rPr>
          <w:lang w:eastAsia="ru-RU"/>
        </w:rPr>
      </w:pPr>
      <w:r w:rsidRPr="005B4B69">
        <w:rPr>
          <w:b/>
          <w:lang w:eastAsia="ru-RU"/>
        </w:rPr>
        <w:t>Важно!</w:t>
      </w:r>
      <w:r>
        <w:rPr>
          <w:lang w:eastAsia="ru-RU"/>
        </w:rPr>
        <w:t xml:space="preserve"> Для добавления «Расходного расписания на минус» доступны только документы Расходное расписание с выбранным кодом специальных указаний = 02. </w:t>
      </w:r>
    </w:p>
    <w:p w14:paraId="71368B48" w14:textId="492F2286" w:rsidR="008A1442" w:rsidRDefault="008A1442" w:rsidP="008A1442">
      <w:pPr>
        <w:pStyle w:val="af"/>
        <w:rPr>
          <w:lang w:eastAsia="ru-RU"/>
        </w:rPr>
      </w:pPr>
      <w:r>
        <w:rPr>
          <w:lang w:eastAsia="ru-RU"/>
        </w:rPr>
        <w:t>После добавления в документе отразится строка (</w:t>
      </w:r>
      <w:r w:rsidR="007F3BD1">
        <w:rPr>
          <w:lang w:eastAsia="ru-RU"/>
        </w:rPr>
        <w:fldChar w:fldCharType="begin"/>
      </w:r>
      <w:r w:rsidR="007F3BD1">
        <w:rPr>
          <w:lang w:eastAsia="ru-RU"/>
        </w:rPr>
        <w:instrText xml:space="preserve"> REF _Ref27665795 \h </w:instrText>
      </w:r>
      <w:r w:rsidR="007F3BD1">
        <w:rPr>
          <w:lang w:eastAsia="ru-RU"/>
        </w:rPr>
      </w:r>
      <w:r w:rsidR="007F3BD1">
        <w:rPr>
          <w:lang w:eastAsia="ru-RU"/>
        </w:rPr>
        <w:fldChar w:fldCharType="separate"/>
      </w:r>
      <w:r w:rsidR="00D23FC4">
        <w:t>Рисунок </w:t>
      </w:r>
      <w:r w:rsidR="00D23FC4">
        <w:rPr>
          <w:noProof/>
        </w:rPr>
        <w:t>249</w:t>
      </w:r>
      <w:r w:rsidR="007F3BD1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548A34D4" w14:textId="70D2644B" w:rsidR="008A1442" w:rsidRDefault="00156EDA" w:rsidP="00EF1968">
      <w:pPr>
        <w:pStyle w:val="af0"/>
      </w:pPr>
      <w:r>
        <w:drawing>
          <wp:inline distT="0" distB="0" distL="0" distR="0" wp14:anchorId="525E85FC" wp14:editId="2C663B89">
            <wp:extent cx="6120130" cy="249999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E1864" w14:textId="304C479F" w:rsidR="007F3BD1" w:rsidRDefault="001722AE" w:rsidP="00EF1968">
      <w:pPr>
        <w:pStyle w:val="af2"/>
        <w:rPr>
          <w:lang w:eastAsia="ru-RU"/>
        </w:rPr>
      </w:pPr>
      <w:bookmarkStart w:id="579" w:name="_Ref2766579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249</w:t>
      </w:r>
      <w:r w:rsidR="00E1516A">
        <w:rPr>
          <w:noProof/>
        </w:rPr>
        <w:fldChar w:fldCharType="end"/>
      </w:r>
      <w:bookmarkEnd w:id="579"/>
      <w:r w:rsidR="007F3BD1">
        <w:t>. Добавленная строка</w:t>
      </w:r>
    </w:p>
    <w:p w14:paraId="5519839A" w14:textId="10DBE14F" w:rsidR="008A1442" w:rsidRDefault="008A1442" w:rsidP="008A1442">
      <w:pPr>
        <w:pStyle w:val="af"/>
        <w:rPr>
          <w:lang w:eastAsia="ru-RU"/>
        </w:rPr>
      </w:pPr>
      <w:r>
        <w:rPr>
          <w:lang w:eastAsia="ru-RU"/>
        </w:rPr>
        <w:t>Данные необходимо будет заполнить в соответствии с добавленным расходным расписанием «на минус».</w:t>
      </w:r>
    </w:p>
    <w:p w14:paraId="5E5F5C74" w14:textId="6BF7E79B" w:rsidR="00194305" w:rsidRDefault="00194305" w:rsidP="00194305">
      <w:pPr>
        <w:pStyle w:val="af"/>
      </w:pPr>
      <w:r>
        <w:t>Для сохранения введенных данных и закрытия окна «</w:t>
      </w:r>
      <w:r w:rsidRPr="00BC52AB">
        <w:t>Документ «</w:t>
      </w:r>
      <w:r>
        <w:t>Расходное расписание (исходящее)» необходимо последовательно нажать на кнопки «Сохранить» и «Закрыть»</w:t>
      </w:r>
      <w:r w:rsidR="00C37B0F">
        <w:t xml:space="preserve"> (</w:t>
      </w:r>
      <w:r w:rsidR="00C37B0F">
        <w:fldChar w:fldCharType="begin"/>
      </w:r>
      <w:r w:rsidR="00C37B0F">
        <w:instrText xml:space="preserve"> REF _Ref486260403 \h </w:instrText>
      </w:r>
      <w:r w:rsidR="00C37B0F">
        <w:fldChar w:fldCharType="separate"/>
      </w:r>
      <w:r w:rsidR="00D23FC4">
        <w:t>Рисунок </w:t>
      </w:r>
      <w:r w:rsidR="00D23FC4">
        <w:rPr>
          <w:noProof/>
        </w:rPr>
        <w:t>250</w:t>
      </w:r>
      <w:r w:rsidR="00C37B0F">
        <w:fldChar w:fldCharType="end"/>
      </w:r>
      <w:r w:rsidR="00C37B0F">
        <w:t>).</w:t>
      </w:r>
    </w:p>
    <w:p w14:paraId="1AB473A0" w14:textId="5F6EA507" w:rsidR="009332A1" w:rsidRPr="00B6547B" w:rsidRDefault="00156EDA" w:rsidP="00AD3DFC">
      <w:pPr>
        <w:pStyle w:val="af0"/>
      </w:pPr>
      <w:r>
        <w:drawing>
          <wp:inline distT="0" distB="0" distL="0" distR="0" wp14:anchorId="32BDF3C8" wp14:editId="0C586C8F">
            <wp:extent cx="6120130" cy="249999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1BB4C" w14:textId="207D1567" w:rsidR="008A1442" w:rsidRPr="00EF1968" w:rsidRDefault="001722AE" w:rsidP="00AD3DFC">
      <w:pPr>
        <w:pStyle w:val="af2"/>
      </w:pPr>
      <w:bookmarkStart w:id="580" w:name="_Ref486260403"/>
      <w:r>
        <w:t>Рисунок </w:t>
      </w:r>
      <w:r w:rsidR="008A1442" w:rsidRPr="00BC269F">
        <w:fldChar w:fldCharType="begin"/>
      </w:r>
      <w:r w:rsidR="008A1442" w:rsidRPr="00EF1968">
        <w:instrText xml:space="preserve"> </w:instrText>
      </w:r>
      <w:r w:rsidR="008A1442" w:rsidRPr="00BC269F">
        <w:instrText>SEQ</w:instrText>
      </w:r>
      <w:r w:rsidR="008A1442" w:rsidRPr="00EF1968">
        <w:instrText xml:space="preserve"> Рисунок \* </w:instrText>
      </w:r>
      <w:r w:rsidR="008A1442" w:rsidRPr="00BC269F">
        <w:instrText>ARABIC</w:instrText>
      </w:r>
      <w:r w:rsidR="008A1442" w:rsidRPr="00EF1968">
        <w:instrText xml:space="preserve"> </w:instrText>
      </w:r>
      <w:r w:rsidR="008A1442" w:rsidRPr="00BC269F">
        <w:fldChar w:fldCharType="separate"/>
      </w:r>
      <w:r w:rsidR="00D23FC4">
        <w:rPr>
          <w:noProof/>
        </w:rPr>
        <w:t>250</w:t>
      </w:r>
      <w:r w:rsidR="008A1442" w:rsidRPr="00BC269F">
        <w:fldChar w:fldCharType="end"/>
      </w:r>
      <w:bookmarkEnd w:id="580"/>
      <w:r w:rsidR="008A1442" w:rsidRPr="00EF1968">
        <w:t>.</w:t>
      </w:r>
      <w:r w:rsidR="008A1442">
        <w:t> </w:t>
      </w:r>
      <w:r w:rsidR="00051C94">
        <w:t>Сохранение данных и закрытие окна</w:t>
      </w:r>
      <w:r w:rsidR="008A1442" w:rsidRPr="00EF1968">
        <w:t xml:space="preserve"> </w:t>
      </w:r>
    </w:p>
    <w:p w14:paraId="1A349E3F" w14:textId="0FC0613D" w:rsidR="00BE6C74" w:rsidRPr="00BC269F" w:rsidRDefault="00BE6C74" w:rsidP="00BE6C74">
      <w:pPr>
        <w:pStyle w:val="af"/>
      </w:pPr>
      <w:r w:rsidRPr="00BC269F">
        <w:rPr>
          <w:lang w:eastAsia="ru-RU"/>
        </w:rPr>
        <w:t xml:space="preserve">В результате </w:t>
      </w:r>
      <w:r w:rsidRPr="00BC269F">
        <w:t xml:space="preserve">в </w:t>
      </w:r>
      <w:r w:rsidR="00533E6F">
        <w:t>подраздел</w:t>
      </w:r>
      <w:r w:rsidRPr="00BC269F">
        <w:t>е «Расходные расписания» добавится новая строка со статусом «Черновик».</w:t>
      </w:r>
    </w:p>
    <w:p w14:paraId="6FA78A36" w14:textId="76B86B16" w:rsidR="00BE6C74" w:rsidRDefault="00BE6C74" w:rsidP="00BE6C74">
      <w:pPr>
        <w:pStyle w:val="af"/>
      </w:pPr>
      <w:r w:rsidRPr="00BC269F">
        <w:rPr>
          <w:lang w:eastAsia="ru-RU"/>
        </w:rPr>
        <w:t>Для удаления расходного расписания необходимо</w:t>
      </w:r>
      <w:r w:rsidR="003854DF">
        <w:rPr>
          <w:lang w:eastAsia="ru-RU"/>
        </w:rPr>
        <w:t xml:space="preserve"> одним нажатием левой кнопки мыши</w:t>
      </w:r>
      <w:r w:rsidRPr="00BC269F">
        <w:rPr>
          <w:lang w:eastAsia="ru-RU"/>
        </w:rPr>
        <w:t xml:space="preserve"> выделить соответствующую строку, нажать на кнопку «Реестр» и</w:t>
      </w:r>
      <w:r w:rsidRPr="00BC269F">
        <w:t xml:space="preserve"> </w:t>
      </w:r>
      <w:r w:rsidR="003854DF">
        <w:rPr>
          <w:lang w:eastAsia="ru-RU"/>
        </w:rPr>
        <w:t>одним нажатием левой кнопки мыши</w:t>
      </w:r>
      <w:r w:rsidR="003854DF" w:rsidRPr="00BC269F">
        <w:t xml:space="preserve"> </w:t>
      </w:r>
      <w:r w:rsidRPr="00BC269F">
        <w:t xml:space="preserve">выбрать пункт </w:t>
      </w:r>
      <w:r w:rsidRPr="00BC269F">
        <w:rPr>
          <w:i/>
        </w:rPr>
        <w:t xml:space="preserve">[Удалить документ] </w:t>
      </w:r>
      <w:r w:rsidRPr="00BC269F">
        <w:t>(</w:t>
      </w:r>
      <w:r w:rsidR="00AA1541" w:rsidRPr="00BC269F">
        <w:fldChar w:fldCharType="begin"/>
      </w:r>
      <w:r w:rsidR="00AA1541" w:rsidRPr="00BC269F">
        <w:instrText xml:space="preserve"> REF _Ref470622388 \h </w:instrText>
      </w:r>
      <w:r w:rsidR="00AA1541" w:rsidRPr="00BC269F">
        <w:fldChar w:fldCharType="separate"/>
      </w:r>
      <w:r w:rsidR="00D23FC4">
        <w:t>Рисунок </w:t>
      </w:r>
      <w:r w:rsidR="00D23FC4">
        <w:rPr>
          <w:noProof/>
        </w:rPr>
        <w:t>251</w:t>
      </w:r>
      <w:r w:rsidR="00AA1541" w:rsidRPr="00BC269F">
        <w:fldChar w:fldCharType="end"/>
      </w:r>
      <w:r w:rsidRPr="00BC269F">
        <w:t>).</w:t>
      </w:r>
    </w:p>
    <w:p w14:paraId="706F50DF" w14:textId="68BCA6F3" w:rsidR="0094261F" w:rsidRPr="00BC269F" w:rsidRDefault="0094261F" w:rsidP="0094261F">
      <w:pPr>
        <w:pStyle w:val="af"/>
        <w:rPr>
          <w:i/>
        </w:rPr>
      </w:pPr>
      <w:r w:rsidRPr="00306433">
        <w:rPr>
          <w:b/>
        </w:rPr>
        <w:t>Важно!</w:t>
      </w:r>
      <w:r>
        <w:t xml:space="preserve"> </w:t>
      </w:r>
      <w:r w:rsidR="00DB1E8D">
        <w:t xml:space="preserve">Пункт </w:t>
      </w:r>
      <w:r w:rsidRPr="00BC269F">
        <w:rPr>
          <w:i/>
        </w:rPr>
        <w:t xml:space="preserve">[Удалить документ] </w:t>
      </w:r>
      <w:r w:rsidR="00DB1E8D">
        <w:t xml:space="preserve">недоступен </w:t>
      </w:r>
      <w:r>
        <w:t>для документов</w:t>
      </w:r>
      <w:r w:rsidR="00FF1DD7">
        <w:t>,</w:t>
      </w:r>
      <w:r>
        <w:t xml:space="preserve"> сформированных на основании документа – основания. </w:t>
      </w:r>
    </w:p>
    <w:p w14:paraId="096E23B8" w14:textId="517D83E3" w:rsidR="00BE6C74" w:rsidRPr="00BC269F" w:rsidRDefault="00F131D7" w:rsidP="00BE6C74">
      <w:pPr>
        <w:pStyle w:val="af0"/>
      </w:pPr>
      <w:r>
        <w:drawing>
          <wp:inline distT="0" distB="0" distL="0" distR="0" wp14:anchorId="3FA21951" wp14:editId="72036D23">
            <wp:extent cx="6120130" cy="249936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D051C" w14:textId="1BF133BD" w:rsidR="00BE6C74" w:rsidRDefault="001722AE" w:rsidP="00EF1968">
      <w:pPr>
        <w:pStyle w:val="af2"/>
        <w:rPr>
          <w:i/>
        </w:rPr>
      </w:pPr>
      <w:bookmarkStart w:id="581" w:name="_Ref47062238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251</w:t>
      </w:r>
      <w:r w:rsidR="00E1516A">
        <w:rPr>
          <w:noProof/>
        </w:rPr>
        <w:fldChar w:fldCharType="end"/>
      </w:r>
      <w:bookmarkEnd w:id="581"/>
      <w:r w:rsidR="00BE6C74" w:rsidRPr="00BC269F">
        <w:t xml:space="preserve">. </w:t>
      </w:r>
      <w:r w:rsidR="00051C94">
        <w:t>Удаление документа</w:t>
      </w:r>
    </w:p>
    <w:p w14:paraId="26EB09BB" w14:textId="141CE7E6" w:rsidR="008A1442" w:rsidRDefault="008A1442" w:rsidP="008A1442">
      <w:pPr>
        <w:pStyle w:val="af"/>
      </w:pPr>
      <w:r>
        <w:rPr>
          <w:lang w:eastAsia="ru-RU"/>
        </w:rPr>
        <w:t xml:space="preserve">Для редактирования </w:t>
      </w:r>
      <w:r w:rsidRPr="00BC269F">
        <w:rPr>
          <w:lang w:eastAsia="ru-RU"/>
        </w:rPr>
        <w:t xml:space="preserve">расходного расписания необходимо </w:t>
      </w:r>
      <w:r w:rsidR="003854DF">
        <w:rPr>
          <w:lang w:eastAsia="ru-RU"/>
        </w:rPr>
        <w:t>одним нажатием левой кнопки мыши</w:t>
      </w:r>
      <w:r w:rsidR="003854DF" w:rsidRPr="00BC269F">
        <w:rPr>
          <w:lang w:eastAsia="ru-RU"/>
        </w:rPr>
        <w:t xml:space="preserve"> </w:t>
      </w:r>
      <w:r w:rsidRPr="00BC269F">
        <w:rPr>
          <w:lang w:eastAsia="ru-RU"/>
        </w:rPr>
        <w:t>выделить соответствующую строку, нажать на кнопку «Реестр» и</w:t>
      </w:r>
      <w:r w:rsidRPr="00BC269F">
        <w:t xml:space="preserve"> </w:t>
      </w:r>
      <w:r w:rsidR="003854DF">
        <w:rPr>
          <w:lang w:eastAsia="ru-RU"/>
        </w:rPr>
        <w:t>одним нажатием левой кнопки мыши</w:t>
      </w:r>
      <w:r w:rsidR="003854DF" w:rsidRPr="00BC269F">
        <w:t xml:space="preserve"> </w:t>
      </w:r>
      <w:r w:rsidRPr="00BC269F">
        <w:t xml:space="preserve">выбрать пункт </w:t>
      </w:r>
      <w:r w:rsidRPr="00BC269F">
        <w:rPr>
          <w:i/>
        </w:rPr>
        <w:t>[</w:t>
      </w:r>
      <w:r>
        <w:rPr>
          <w:i/>
        </w:rPr>
        <w:t>Редактировать документ</w:t>
      </w:r>
      <w:r w:rsidRPr="00BC269F">
        <w:rPr>
          <w:i/>
        </w:rPr>
        <w:t xml:space="preserve">] </w:t>
      </w:r>
      <w:r w:rsidRPr="00BC269F">
        <w:t>(</w:t>
      </w:r>
      <w:r w:rsidR="004903AD">
        <w:fldChar w:fldCharType="begin"/>
      </w:r>
      <w:r w:rsidR="004903AD">
        <w:instrText xml:space="preserve"> REF _Ref27667577 \h </w:instrText>
      </w:r>
      <w:r w:rsidR="004903AD">
        <w:fldChar w:fldCharType="separate"/>
      </w:r>
      <w:r w:rsidR="00D23FC4">
        <w:t>Рисунок </w:t>
      </w:r>
      <w:r w:rsidR="00D23FC4">
        <w:rPr>
          <w:noProof/>
        </w:rPr>
        <w:t>252</w:t>
      </w:r>
      <w:r w:rsidR="004903AD">
        <w:fldChar w:fldCharType="end"/>
      </w:r>
      <w:r w:rsidRPr="00BC269F">
        <w:t>).</w:t>
      </w:r>
    </w:p>
    <w:p w14:paraId="21E10DB2" w14:textId="1C898035" w:rsidR="008A1442" w:rsidRPr="004E4CCD" w:rsidRDefault="00DE0F21" w:rsidP="00EF1968">
      <w:pPr>
        <w:pStyle w:val="af0"/>
      </w:pPr>
      <w:r>
        <w:drawing>
          <wp:inline distT="0" distB="0" distL="0" distR="0" wp14:anchorId="50FCCF3D" wp14:editId="30C381A2">
            <wp:extent cx="6120130" cy="249936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4A2C6" w14:textId="33F920BF" w:rsidR="004903AD" w:rsidRDefault="001722AE" w:rsidP="00EF1968">
      <w:pPr>
        <w:pStyle w:val="af2"/>
      </w:pPr>
      <w:bookmarkStart w:id="582" w:name="_Ref2766757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252</w:t>
      </w:r>
      <w:r w:rsidR="00E1516A">
        <w:rPr>
          <w:noProof/>
        </w:rPr>
        <w:fldChar w:fldCharType="end"/>
      </w:r>
      <w:bookmarkEnd w:id="582"/>
      <w:r w:rsidR="004903AD">
        <w:t>. </w:t>
      </w:r>
      <w:r w:rsidR="00051C94">
        <w:t>Редактирование документа</w:t>
      </w:r>
    </w:p>
    <w:p w14:paraId="51D7396F" w14:textId="33CC0531" w:rsidR="008A1442" w:rsidRPr="00233978" w:rsidRDefault="008A1442" w:rsidP="008A1442">
      <w:pPr>
        <w:pStyle w:val="af"/>
      </w:pPr>
      <w:r w:rsidRPr="00233978">
        <w:t>Также перейти к редактированию возможно двойным нажатием</w:t>
      </w:r>
      <w:r w:rsidR="004903AD">
        <w:t xml:space="preserve"> левой кнопки мыши</w:t>
      </w:r>
      <w:r w:rsidRPr="00233978">
        <w:t xml:space="preserve"> </w:t>
      </w:r>
      <w:r w:rsidR="004903AD">
        <w:t>на</w:t>
      </w:r>
      <w:r w:rsidR="004903AD" w:rsidRPr="00233978">
        <w:t xml:space="preserve"> </w:t>
      </w:r>
      <w:r w:rsidRPr="00233978">
        <w:t xml:space="preserve">документ в </w:t>
      </w:r>
      <w:r w:rsidR="00533E6F">
        <w:t>подраздел</w:t>
      </w:r>
      <w:r w:rsidRPr="00233978">
        <w:t>е.</w:t>
      </w:r>
    </w:p>
    <w:p w14:paraId="48C33403" w14:textId="524AC4DA" w:rsidR="008A1442" w:rsidRPr="00C73F08" w:rsidRDefault="008A1442" w:rsidP="008A1442">
      <w:pPr>
        <w:pStyle w:val="af"/>
        <w:rPr>
          <w:i/>
        </w:rPr>
      </w:pPr>
      <w:r w:rsidRPr="00306433">
        <w:rPr>
          <w:b/>
        </w:rPr>
        <w:t>Важно!</w:t>
      </w:r>
      <w:r>
        <w:t xml:space="preserve"> Редактирование документа</w:t>
      </w:r>
      <w:r w:rsidRPr="00BC269F">
        <w:rPr>
          <w:i/>
        </w:rPr>
        <w:t xml:space="preserve"> </w:t>
      </w:r>
      <w:r>
        <w:t>доступно только для документов</w:t>
      </w:r>
      <w:r w:rsidR="004903AD">
        <w:t>,</w:t>
      </w:r>
      <w:r>
        <w:t xml:space="preserve"> имеющих статус «Черновик» и статус обработки «Новый». </w:t>
      </w:r>
    </w:p>
    <w:p w14:paraId="1741A9BA" w14:textId="2C2E842B" w:rsidR="0000188E" w:rsidRPr="00BC269F" w:rsidRDefault="00BE6C74" w:rsidP="00636701">
      <w:pPr>
        <w:pStyle w:val="2"/>
      </w:pPr>
      <w:bookmarkStart w:id="583" w:name="_Ref487215472"/>
      <w:bookmarkStart w:id="584" w:name="_Toc82012627"/>
      <w:r w:rsidRPr="0007693B">
        <w:t>Утверждение</w:t>
      </w:r>
      <w:r w:rsidRPr="00BC269F">
        <w:t xml:space="preserve"> документа «Расходное расписание (исходящее)»</w:t>
      </w:r>
      <w:bookmarkEnd w:id="583"/>
      <w:bookmarkEnd w:id="584"/>
    </w:p>
    <w:p w14:paraId="4D190F03" w14:textId="77777777" w:rsidR="00BE6C74" w:rsidRPr="00BC269F" w:rsidRDefault="00BE6C74" w:rsidP="00BE6C74">
      <w:pPr>
        <w:pStyle w:val="af"/>
        <w:spacing w:before="288"/>
      </w:pPr>
      <w:r w:rsidRPr="00BC269F">
        <w:rPr>
          <w:b/>
          <w:bCs/>
        </w:rPr>
        <w:t>Предусловие:</w:t>
      </w:r>
      <w:r w:rsidRPr="00636701">
        <w:rPr>
          <w:bCs/>
        </w:rPr>
        <w:t xml:space="preserve"> </w:t>
      </w:r>
      <w:r w:rsidRPr="00BC269F">
        <w:rPr>
          <w:bCs/>
        </w:rPr>
        <w:t>осуществлен вход с ролью «Формирование и ведение БР РБС (Ввод данных)».</w:t>
      </w:r>
    </w:p>
    <w:p w14:paraId="59FBAA6B" w14:textId="77777777" w:rsidR="00D30560" w:rsidRPr="00BC269F" w:rsidRDefault="00D30560" w:rsidP="00636701">
      <w:pPr>
        <w:pStyle w:val="3"/>
      </w:pPr>
      <w:bookmarkStart w:id="585" w:name="_Toc82012628"/>
      <w:r w:rsidRPr="00BC269F">
        <w:t>Внутреннее согласование документа «Расходное расписание (исходящее)»</w:t>
      </w:r>
      <w:bookmarkEnd w:id="585"/>
    </w:p>
    <w:p w14:paraId="26C5C2AF" w14:textId="71181CF6" w:rsidR="00D30560" w:rsidRPr="00BC269F" w:rsidRDefault="00D30560" w:rsidP="00D30560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</w:t>
      </w:r>
      <w:r w:rsidR="00373F62">
        <w:rPr>
          <w:lang w:eastAsia="zh-CN"/>
        </w:rPr>
        <w:t xml:space="preserve">и ведение БР РБС (Ввод данных)», </w:t>
      </w:r>
      <w:r w:rsidR="00373F62" w:rsidRPr="00BC269F">
        <w:rPr>
          <w:lang w:eastAsia="zh-CN"/>
        </w:rPr>
        <w:t>«Формирование и ведение БР РБС (</w:t>
      </w:r>
      <w:r w:rsidR="00373F62">
        <w:rPr>
          <w:lang w:eastAsia="zh-CN"/>
        </w:rPr>
        <w:t>Согласование</w:t>
      </w:r>
      <w:r w:rsidR="00373F62" w:rsidRPr="00BC269F">
        <w:rPr>
          <w:lang w:eastAsia="zh-CN"/>
        </w:rPr>
        <w:t>)»</w:t>
      </w:r>
      <w:r w:rsidR="00373F62">
        <w:rPr>
          <w:lang w:eastAsia="zh-CN"/>
        </w:rPr>
        <w:t xml:space="preserve">, </w:t>
      </w:r>
      <w:r w:rsidR="00373F62" w:rsidRPr="00BC269F">
        <w:rPr>
          <w:lang w:eastAsia="zh-CN"/>
        </w:rPr>
        <w:t>«Формирование и ведение БР РБС (</w:t>
      </w:r>
      <w:r w:rsidR="00373F62">
        <w:rPr>
          <w:lang w:eastAsia="zh-CN"/>
        </w:rPr>
        <w:t>Утверждение</w:t>
      </w:r>
      <w:r w:rsidR="00373F62" w:rsidRPr="00BC269F">
        <w:rPr>
          <w:lang w:eastAsia="zh-CN"/>
        </w:rPr>
        <w:t>)».</w:t>
      </w:r>
    </w:p>
    <w:p w14:paraId="0BCA7810" w14:textId="733B266F" w:rsidR="00D30560" w:rsidRPr="00BC269F" w:rsidRDefault="00D30560" w:rsidP="00D30560">
      <w:pPr>
        <w:pStyle w:val="af"/>
      </w:pPr>
      <w:r w:rsidRPr="00BC269F">
        <w:t>Для отправки документа «Расходное расписание (исходящее)» на внутреннее согласование необходимо</w:t>
      </w:r>
      <w:r w:rsidR="004903AD">
        <w:t xml:space="preserve"> </w:t>
      </w:r>
      <w:r w:rsidR="004903AD" w:rsidRPr="00BC269F">
        <w:t>одним нажатием левой кнопки мыши</w:t>
      </w:r>
      <w:r w:rsidRPr="00BC269F">
        <w:t xml:space="preserve"> выделить соответствующую строку, нажать на кнопку «Согласование» и </w:t>
      </w:r>
      <w:r w:rsidR="003854DF">
        <w:rPr>
          <w:lang w:eastAsia="ru-RU"/>
        </w:rPr>
        <w:t>одним нажатием левой кнопки мыши</w:t>
      </w:r>
      <w:r w:rsidR="003854DF" w:rsidRPr="00BC269F">
        <w:t xml:space="preserve"> </w:t>
      </w:r>
      <w:r w:rsidRPr="00BC269F">
        <w:t xml:space="preserve">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="00AA1541" w:rsidRPr="00BC269F">
        <w:fldChar w:fldCharType="begin"/>
      </w:r>
      <w:r w:rsidR="00AA1541" w:rsidRPr="00BC269F">
        <w:instrText xml:space="preserve"> REF _Ref470622465 \h </w:instrText>
      </w:r>
      <w:r w:rsidR="00AA1541" w:rsidRPr="00BC269F">
        <w:fldChar w:fldCharType="separate"/>
      </w:r>
      <w:r w:rsidR="00D23FC4">
        <w:t>Рисунок </w:t>
      </w:r>
      <w:r w:rsidR="00D23FC4">
        <w:rPr>
          <w:noProof/>
        </w:rPr>
        <w:t>253</w:t>
      </w:r>
      <w:r w:rsidR="00AA1541" w:rsidRPr="00BC269F">
        <w:fldChar w:fldCharType="end"/>
      </w:r>
      <w:r w:rsidRPr="00BC269F">
        <w:t>).</w:t>
      </w:r>
    </w:p>
    <w:p w14:paraId="716CB209" w14:textId="0E1DD9D1" w:rsidR="00D30560" w:rsidRPr="00E30C77" w:rsidRDefault="00610617" w:rsidP="00D30560">
      <w:pPr>
        <w:pStyle w:val="af0"/>
      </w:pPr>
      <w:r>
        <w:drawing>
          <wp:inline distT="0" distB="0" distL="0" distR="0" wp14:anchorId="7E08A781" wp14:editId="2C04EAC6">
            <wp:extent cx="6120130" cy="1884045"/>
            <wp:effectExtent l="0" t="0" r="0" b="1905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6F442" w14:textId="3F3E5EC5" w:rsidR="00D30560" w:rsidRPr="00BC269F" w:rsidRDefault="001722AE" w:rsidP="00D30560">
      <w:pPr>
        <w:pStyle w:val="af2"/>
        <w:rPr>
          <w:i/>
        </w:rPr>
      </w:pPr>
      <w:bookmarkStart w:id="586" w:name="_Ref47062246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253</w:t>
      </w:r>
      <w:r w:rsidR="00E1516A">
        <w:rPr>
          <w:noProof/>
        </w:rPr>
        <w:fldChar w:fldCharType="end"/>
      </w:r>
      <w:bookmarkEnd w:id="586"/>
      <w:r w:rsidR="00D30560" w:rsidRPr="00BC269F">
        <w:t xml:space="preserve">. </w:t>
      </w:r>
      <w:r w:rsidR="00051C94">
        <w:t>Отправка документа на внутреннее согласование</w:t>
      </w:r>
    </w:p>
    <w:p w14:paraId="2A0584E2" w14:textId="77777777" w:rsidR="00D30560" w:rsidRPr="00BC269F" w:rsidRDefault="00D30560" w:rsidP="00D30560">
      <w:pPr>
        <w:pStyle w:val="af"/>
      </w:pPr>
      <w:r w:rsidRPr="00BC269F">
        <w:rPr>
          <w:b/>
        </w:rPr>
        <w:t>Важно!</w:t>
      </w:r>
      <w:r w:rsidRPr="00BC269F">
        <w:t xml:space="preserve"> При создании листа согласования документа могут возникнуть блокирующие сообщения:</w:t>
      </w:r>
    </w:p>
    <w:p w14:paraId="30C7A426" w14:textId="4F5114B3" w:rsidR="00D30560" w:rsidRPr="00BC269F" w:rsidRDefault="004022B1" w:rsidP="00397562">
      <w:pPr>
        <w:pStyle w:val="-"/>
      </w:pPr>
      <w:r>
        <w:t>в</w:t>
      </w:r>
      <w:r w:rsidR="00D30560" w:rsidRPr="00BC269F">
        <w:t xml:space="preserve"> документе отсутствуют строки, согласование невозможно.</w:t>
      </w:r>
    </w:p>
    <w:p w14:paraId="75F11BAB" w14:textId="4D3EF798" w:rsidR="00D30560" w:rsidRPr="00BC269F" w:rsidRDefault="00D30560" w:rsidP="00D30560">
      <w:pPr>
        <w:pStyle w:val="af"/>
      </w:pPr>
      <w:r w:rsidRPr="00BC269F">
        <w:t>Согласование документа «Расходное расписание (исходящее)» осуществля</w:t>
      </w:r>
      <w:r w:rsidR="00636701">
        <w:t>ется аналогично описанию в п.п. </w:t>
      </w:r>
      <w:r w:rsidR="00161F9F">
        <w:t>5.3.1.</w:t>
      </w:r>
      <w:r w:rsidR="004022B1">
        <w:t> </w:t>
      </w:r>
      <w:r w:rsidRPr="00BC269F">
        <w:t>настоящего руководства пользователя.</w:t>
      </w:r>
    </w:p>
    <w:p w14:paraId="3DBF7578" w14:textId="3D1356A3" w:rsidR="00D30560" w:rsidRDefault="00D30560" w:rsidP="00D30560">
      <w:pPr>
        <w:pStyle w:val="af"/>
      </w:pPr>
      <w:r w:rsidRPr="00BC269F">
        <w:t xml:space="preserve">После успешного внутреннего согласования </w:t>
      </w:r>
      <w:r w:rsidR="00A80CAF">
        <w:t xml:space="preserve">статус </w:t>
      </w:r>
      <w:r w:rsidRPr="00BC269F">
        <w:t>документ</w:t>
      </w:r>
      <w:r w:rsidR="00A80CAF">
        <w:t>а</w:t>
      </w:r>
      <w:r w:rsidRPr="00BC269F">
        <w:t xml:space="preserve"> «Расходное расписание (исходящее)» </w:t>
      </w:r>
      <w:r w:rsidR="00A80CAF">
        <w:t>изменится на</w:t>
      </w:r>
      <w:r w:rsidRPr="00BC269F">
        <w:t xml:space="preserve"> «Утверждено».</w:t>
      </w:r>
    </w:p>
    <w:p w14:paraId="639A2C3D" w14:textId="54C92531" w:rsidR="00412B98" w:rsidRPr="00412B98" w:rsidRDefault="001631A4" w:rsidP="00636701">
      <w:pPr>
        <w:pStyle w:val="3"/>
      </w:pPr>
      <w:bookmarkStart w:id="587" w:name="_Toc519773493"/>
      <w:bookmarkStart w:id="588" w:name="_Toc82012629"/>
      <w:r>
        <w:t>Массовое в</w:t>
      </w:r>
      <w:r w:rsidR="00412B98" w:rsidRPr="0007693B">
        <w:t>нутреннее</w:t>
      </w:r>
      <w:r w:rsidR="00412B98" w:rsidRPr="00412B98">
        <w:t xml:space="preserve"> согласование документов «Расходное расписание (исходящее)»</w:t>
      </w:r>
      <w:bookmarkEnd w:id="587"/>
      <w:bookmarkEnd w:id="588"/>
    </w:p>
    <w:p w14:paraId="2C9FFAFA" w14:textId="77777777" w:rsidR="00412B98" w:rsidRPr="00412B98" w:rsidRDefault="00412B98" w:rsidP="004022B1">
      <w:pPr>
        <w:pStyle w:val="af"/>
      </w:pPr>
      <w:r w:rsidRPr="00412B98">
        <w:rPr>
          <w:b/>
          <w:bCs/>
        </w:rPr>
        <w:t>Предусловие:</w:t>
      </w:r>
      <w:r w:rsidRPr="00412B98">
        <w:t xml:space="preserve"> осуществлен вход с ролью «Формирование и ведение БР РБС (Согласование)», «Формирование и ведение БР РБС (Утверждение)», «Формирование и ведение БР РБС (Подписание)».</w:t>
      </w:r>
    </w:p>
    <w:p w14:paraId="21F20637" w14:textId="47D9F2CD" w:rsidR="004022B1" w:rsidRDefault="004022B1" w:rsidP="004022B1">
      <w:pPr>
        <w:pStyle w:val="4"/>
      </w:pPr>
      <w:r>
        <w:t>Формирование листа согласования</w:t>
      </w:r>
    </w:p>
    <w:p w14:paraId="106C01FE" w14:textId="634F0D16" w:rsidR="00412B98" w:rsidRPr="00412B98" w:rsidRDefault="00412B98" w:rsidP="004022B1">
      <w:pPr>
        <w:pStyle w:val="af"/>
      </w:pPr>
      <w:r w:rsidRPr="00412B98">
        <w:t xml:space="preserve">Для </w:t>
      </w:r>
      <w:r w:rsidR="004022B1">
        <w:t>формирования листа согласования</w:t>
      </w:r>
      <w:r w:rsidRPr="00412B98">
        <w:t xml:space="preserve"> необходимо нажать на кнопку «Массовое согласование» и </w:t>
      </w:r>
      <w:r w:rsidR="003854DF">
        <w:rPr>
          <w:lang w:eastAsia="ru-RU"/>
        </w:rPr>
        <w:t>одним нажатием левой кнопки мыши</w:t>
      </w:r>
      <w:r w:rsidR="003854DF" w:rsidRPr="00412B98">
        <w:t xml:space="preserve"> </w:t>
      </w:r>
      <w:r w:rsidRPr="00412B98">
        <w:t xml:space="preserve">выбрать пункт </w:t>
      </w:r>
      <w:r w:rsidRPr="00412B98">
        <w:rPr>
          <w:i/>
        </w:rPr>
        <w:t>[Внутреннее согласование/</w:t>
      </w:r>
      <w:r w:rsidR="00DB1E8D" w:rsidRPr="00412B98">
        <w:rPr>
          <w:i/>
        </w:rPr>
        <w:t>Создани</w:t>
      </w:r>
      <w:r w:rsidR="00DB1E8D">
        <w:rPr>
          <w:i/>
        </w:rPr>
        <w:t>е</w:t>
      </w:r>
      <w:r w:rsidR="00DB1E8D" w:rsidRPr="00412B98">
        <w:rPr>
          <w:i/>
        </w:rPr>
        <w:t xml:space="preserve"> </w:t>
      </w:r>
      <w:r w:rsidRPr="00412B98">
        <w:rPr>
          <w:i/>
        </w:rPr>
        <w:t xml:space="preserve">листа согласования] </w:t>
      </w:r>
      <w:r w:rsidRPr="00412B98">
        <w:t>(</w:t>
      </w:r>
      <w:r w:rsidR="00787938">
        <w:fldChar w:fldCharType="begin"/>
      </w:r>
      <w:r w:rsidR="00787938">
        <w:instrText xml:space="preserve"> REF _Ref519786949 \h </w:instrText>
      </w:r>
      <w:r w:rsidR="00787938">
        <w:fldChar w:fldCharType="separate"/>
      </w:r>
      <w:r w:rsidR="00D23FC4">
        <w:t>Рисунок </w:t>
      </w:r>
      <w:r w:rsidR="00D23FC4">
        <w:rPr>
          <w:noProof/>
        </w:rPr>
        <w:t>254</w:t>
      </w:r>
      <w:r w:rsidR="00787938">
        <w:fldChar w:fldCharType="end"/>
      </w:r>
      <w:r w:rsidRPr="00412B98">
        <w:t>).</w:t>
      </w:r>
    </w:p>
    <w:p w14:paraId="1A953774" w14:textId="7EB9CEB9" w:rsidR="00412B98" w:rsidRPr="00EF1968" w:rsidRDefault="00610617" w:rsidP="00EF1968">
      <w:pPr>
        <w:pStyle w:val="af0"/>
      </w:pPr>
      <w:r>
        <w:drawing>
          <wp:inline distT="0" distB="0" distL="0" distR="0" wp14:anchorId="3701CFA1" wp14:editId="4CB952A6">
            <wp:extent cx="6120130" cy="1884045"/>
            <wp:effectExtent l="0" t="0" r="0" b="1905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D303C" w14:textId="6AB5ED84" w:rsidR="00412B98" w:rsidRPr="00412B98" w:rsidRDefault="001722AE" w:rsidP="00EF1968">
      <w:pPr>
        <w:pStyle w:val="af2"/>
      </w:pPr>
      <w:bookmarkStart w:id="589" w:name="_Ref51978694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254</w:t>
      </w:r>
      <w:r w:rsidR="00E1516A">
        <w:rPr>
          <w:noProof/>
        </w:rPr>
        <w:fldChar w:fldCharType="end"/>
      </w:r>
      <w:bookmarkEnd w:id="589"/>
      <w:r w:rsidR="00412B98" w:rsidRPr="00412B98">
        <w:t xml:space="preserve">. </w:t>
      </w:r>
      <w:r w:rsidR="00051C94">
        <w:t>Создание листа согласования</w:t>
      </w:r>
    </w:p>
    <w:p w14:paraId="02B05880" w14:textId="3A1F94CF" w:rsidR="00412B98" w:rsidRPr="00412B98" w:rsidRDefault="00412B98" w:rsidP="004022B1">
      <w:pPr>
        <w:pStyle w:val="af"/>
      </w:pPr>
      <w:r w:rsidRPr="00412B98">
        <w:t xml:space="preserve">В открывшемся окне «Выбор строк» необходимо установить «галочки» напротив </w:t>
      </w:r>
      <w:r w:rsidRPr="004022B1">
        <w:rPr>
          <w:rStyle w:val="31"/>
        </w:rPr>
        <w:t>соответствующих</w:t>
      </w:r>
      <w:r w:rsidRPr="00412B98">
        <w:t xml:space="preserve"> строк, требующих согласования, и нажать на кнопку «Выбрать» (</w:t>
      </w:r>
      <w:r w:rsidR="00787938">
        <w:fldChar w:fldCharType="begin"/>
      </w:r>
      <w:r w:rsidR="00787938">
        <w:instrText xml:space="preserve"> REF _Ref519786952 \h </w:instrText>
      </w:r>
      <w:r w:rsidR="00787938">
        <w:fldChar w:fldCharType="separate"/>
      </w:r>
      <w:r w:rsidR="00D23FC4">
        <w:t>Рисунок </w:t>
      </w:r>
      <w:r w:rsidR="00D23FC4">
        <w:rPr>
          <w:noProof/>
        </w:rPr>
        <w:t>255</w:t>
      </w:r>
      <w:r w:rsidR="00787938">
        <w:fldChar w:fldCharType="end"/>
      </w:r>
      <w:r w:rsidRPr="00412B98">
        <w:t>).</w:t>
      </w:r>
    </w:p>
    <w:p w14:paraId="423FCCCA" w14:textId="697E5FE7" w:rsidR="00412B98" w:rsidRPr="00412B98" w:rsidRDefault="00DB1E8D" w:rsidP="00EF1968">
      <w:pPr>
        <w:pStyle w:val="af0"/>
      </w:pPr>
      <w:r w:rsidRPr="00EF1968">
        <w:t xml:space="preserve"> </w:t>
      </w:r>
      <w:r w:rsidR="002E7C99">
        <w:drawing>
          <wp:inline distT="0" distB="0" distL="0" distR="0" wp14:anchorId="5F7808A0" wp14:editId="1AEFC7E1">
            <wp:extent cx="5657143" cy="3104762"/>
            <wp:effectExtent l="0" t="0" r="1270" b="63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657143" cy="3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03442" w14:textId="689C90C1" w:rsidR="00412B98" w:rsidRPr="00412B98" w:rsidRDefault="001722AE" w:rsidP="00EF1968">
      <w:pPr>
        <w:pStyle w:val="af2"/>
      </w:pPr>
      <w:bookmarkStart w:id="590" w:name="_Ref519786952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255</w:t>
      </w:r>
      <w:r w:rsidR="00E1516A">
        <w:rPr>
          <w:noProof/>
        </w:rPr>
        <w:fldChar w:fldCharType="end"/>
      </w:r>
      <w:bookmarkEnd w:id="590"/>
      <w:r w:rsidR="00412B98" w:rsidRPr="00412B98">
        <w:t xml:space="preserve">. </w:t>
      </w:r>
      <w:r w:rsidR="00051C94">
        <w:t>Выбор строк</w:t>
      </w:r>
    </w:p>
    <w:p w14:paraId="31018E69" w14:textId="32AA0698" w:rsidR="00412B98" w:rsidRPr="00412B98" w:rsidRDefault="00412B98" w:rsidP="004022B1">
      <w:pPr>
        <w:pStyle w:val="af"/>
      </w:pPr>
      <w:r w:rsidRPr="00412B98">
        <w:t>В результат</w:t>
      </w:r>
      <w:r w:rsidR="00051C94">
        <w:t>е</w:t>
      </w:r>
      <w:r w:rsidRPr="00412B98">
        <w:t xml:space="preserve"> откроется</w:t>
      </w:r>
      <w:r w:rsidR="00051C94">
        <w:t xml:space="preserve"> лист согласования, формирование</w:t>
      </w:r>
      <w:r w:rsidRPr="00412B98">
        <w:t xml:space="preserve"> которого осуществляется аналогично описан</w:t>
      </w:r>
      <w:r w:rsidR="00636701">
        <w:t>ию в п.п. </w:t>
      </w:r>
      <w:r w:rsidRPr="00412B98">
        <w:fldChar w:fldCharType="begin"/>
      </w:r>
      <w:r w:rsidRPr="00412B98">
        <w:instrText xml:space="preserve"> REF _Ref398302932 \n \h </w:instrText>
      </w:r>
      <w:r w:rsidRPr="00412B98">
        <w:fldChar w:fldCharType="separate"/>
      </w:r>
      <w:r w:rsidR="00D23FC4">
        <w:t>5.3.1</w:t>
      </w:r>
      <w:r w:rsidRPr="00412B98">
        <w:fldChar w:fldCharType="end"/>
      </w:r>
      <w:r w:rsidR="004022B1">
        <w:t> </w:t>
      </w:r>
      <w:r w:rsidRPr="00412B98">
        <w:t xml:space="preserve">настоящего руководства пользователя. </w:t>
      </w:r>
    </w:p>
    <w:p w14:paraId="59A2AFA6" w14:textId="09EBC482" w:rsidR="004022B1" w:rsidRDefault="004022B1" w:rsidP="004022B1">
      <w:pPr>
        <w:pStyle w:val="4"/>
      </w:pPr>
      <w:r>
        <w:t>Согласование</w:t>
      </w:r>
    </w:p>
    <w:p w14:paraId="23C12218" w14:textId="476F3BE1" w:rsidR="00412B98" w:rsidRPr="00412B98" w:rsidRDefault="00412B98" w:rsidP="004022B1">
      <w:pPr>
        <w:pStyle w:val="af"/>
      </w:pPr>
      <w:r w:rsidRPr="00412B98">
        <w:t>Для согласования документ</w:t>
      </w:r>
      <w:r w:rsidR="004022B1">
        <w:t>ов</w:t>
      </w:r>
      <w:r w:rsidRPr="00412B98">
        <w:t xml:space="preserve"> согласующему необходимо нажать на кнопку «Массовое согласование» и </w:t>
      </w:r>
      <w:r w:rsidR="003854DF">
        <w:rPr>
          <w:lang w:eastAsia="ru-RU"/>
        </w:rPr>
        <w:t>одним нажатием левой кнопки мыши</w:t>
      </w:r>
      <w:r w:rsidR="003854DF" w:rsidRPr="00412B98">
        <w:t xml:space="preserve"> </w:t>
      </w:r>
      <w:r w:rsidRPr="00412B98">
        <w:t xml:space="preserve">выбрать пункт </w:t>
      </w:r>
      <w:r w:rsidRPr="00412B98">
        <w:rPr>
          <w:i/>
        </w:rPr>
        <w:t>[Внутреннее согласование/Согласование]</w:t>
      </w:r>
      <w:r w:rsidRPr="00412B98">
        <w:t xml:space="preserve"> (</w:t>
      </w:r>
      <w:r w:rsidR="00787938">
        <w:fldChar w:fldCharType="begin"/>
      </w:r>
      <w:r w:rsidR="00787938">
        <w:instrText xml:space="preserve"> REF _Ref519786964 \h </w:instrText>
      </w:r>
      <w:r w:rsidR="00787938">
        <w:fldChar w:fldCharType="separate"/>
      </w:r>
      <w:r w:rsidR="00D23FC4">
        <w:t>Рисунок </w:t>
      </w:r>
      <w:r w:rsidR="00D23FC4">
        <w:rPr>
          <w:noProof/>
        </w:rPr>
        <w:t>256</w:t>
      </w:r>
      <w:r w:rsidR="00787938">
        <w:fldChar w:fldCharType="end"/>
      </w:r>
      <w:r w:rsidRPr="00412B98">
        <w:t>).</w:t>
      </w:r>
    </w:p>
    <w:p w14:paraId="4345C54A" w14:textId="20DEFEE3" w:rsidR="00412B98" w:rsidRPr="00412B98" w:rsidRDefault="0015464D" w:rsidP="004022B1">
      <w:pPr>
        <w:pStyle w:val="af0"/>
      </w:pPr>
      <w:r>
        <w:drawing>
          <wp:inline distT="0" distB="0" distL="0" distR="0" wp14:anchorId="0A157441" wp14:editId="597210B3">
            <wp:extent cx="6120130" cy="1884045"/>
            <wp:effectExtent l="0" t="0" r="0" b="1905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E882A" w14:textId="11590740" w:rsidR="00412B98" w:rsidRPr="00412B98" w:rsidRDefault="001722AE" w:rsidP="004022B1">
      <w:pPr>
        <w:pStyle w:val="af2"/>
      </w:pPr>
      <w:bookmarkStart w:id="591" w:name="_Ref51978696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256</w:t>
      </w:r>
      <w:r w:rsidR="00E1516A">
        <w:rPr>
          <w:noProof/>
        </w:rPr>
        <w:fldChar w:fldCharType="end"/>
      </w:r>
      <w:bookmarkEnd w:id="591"/>
      <w:r w:rsidR="00412B98" w:rsidRPr="00412B98">
        <w:t xml:space="preserve">. </w:t>
      </w:r>
      <w:r w:rsidR="00051C94">
        <w:t>Переход к массовому согласованию документ</w:t>
      </w:r>
      <w:r w:rsidR="002137FA">
        <w:t>ов</w:t>
      </w:r>
      <w:r w:rsidR="00412B98" w:rsidRPr="00412B98">
        <w:t xml:space="preserve"> </w:t>
      </w:r>
    </w:p>
    <w:p w14:paraId="50AA9CC2" w14:textId="53DE03DA" w:rsidR="00412B98" w:rsidRPr="00412B98" w:rsidRDefault="00412B98" w:rsidP="004022B1">
      <w:pPr>
        <w:pStyle w:val="af"/>
      </w:pPr>
      <w:r w:rsidRPr="00412B98"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 w:rsidR="00787938">
        <w:fldChar w:fldCharType="begin"/>
      </w:r>
      <w:r w:rsidR="00787938">
        <w:instrText xml:space="preserve"> REF _Ref519786969 \h </w:instrText>
      </w:r>
      <w:r w:rsidR="00787938">
        <w:fldChar w:fldCharType="separate"/>
      </w:r>
      <w:r w:rsidR="00D23FC4">
        <w:t>Рисунок </w:t>
      </w:r>
      <w:r w:rsidR="00D23FC4">
        <w:rPr>
          <w:noProof/>
        </w:rPr>
        <w:t>257</w:t>
      </w:r>
      <w:r w:rsidR="00787938">
        <w:fldChar w:fldCharType="end"/>
      </w:r>
      <w:r w:rsidRPr="00412B98">
        <w:t xml:space="preserve">). </w:t>
      </w:r>
    </w:p>
    <w:p w14:paraId="3C4C8EBA" w14:textId="0D79143B" w:rsidR="00412B98" w:rsidRPr="00412B98" w:rsidRDefault="00FE6EE6" w:rsidP="004022B1">
      <w:pPr>
        <w:pStyle w:val="af0"/>
      </w:pPr>
      <w:r>
        <w:drawing>
          <wp:inline distT="0" distB="0" distL="0" distR="0" wp14:anchorId="28DFE34E" wp14:editId="301FF51D">
            <wp:extent cx="5657143" cy="3104762"/>
            <wp:effectExtent l="0" t="0" r="1270" b="635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657143" cy="3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C3DA6" w14:textId="0746A541" w:rsidR="00412B98" w:rsidRPr="00412B98" w:rsidRDefault="001722AE" w:rsidP="004022B1">
      <w:pPr>
        <w:pStyle w:val="af2"/>
      </w:pPr>
      <w:bookmarkStart w:id="592" w:name="_Ref51978696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257</w:t>
      </w:r>
      <w:r w:rsidR="00E1516A">
        <w:rPr>
          <w:noProof/>
        </w:rPr>
        <w:fldChar w:fldCharType="end"/>
      </w:r>
      <w:bookmarkEnd w:id="592"/>
      <w:r w:rsidR="00412B98" w:rsidRPr="00412B98">
        <w:t xml:space="preserve">. </w:t>
      </w:r>
      <w:r w:rsidR="00A64D84">
        <w:t>Выбор строк</w:t>
      </w:r>
    </w:p>
    <w:p w14:paraId="50A5FF77" w14:textId="42E9D6B0" w:rsidR="00412B98" w:rsidRPr="00412B98" w:rsidRDefault="00412B98" w:rsidP="004022B1">
      <w:pPr>
        <w:pStyle w:val="af"/>
      </w:pPr>
      <w:r w:rsidRPr="00412B98">
        <w:t>В открывшемся окне «Лист согласования» необходимо нажать на кнопку «Согласовано» (</w:t>
      </w:r>
      <w:r w:rsidR="00787938">
        <w:fldChar w:fldCharType="begin"/>
      </w:r>
      <w:r w:rsidR="00787938">
        <w:instrText xml:space="preserve"> REF _Ref519786974 \h </w:instrText>
      </w:r>
      <w:r w:rsidR="00787938">
        <w:fldChar w:fldCharType="separate"/>
      </w:r>
      <w:r w:rsidR="00D23FC4">
        <w:t>Рисунок </w:t>
      </w:r>
      <w:r w:rsidR="00D23FC4">
        <w:rPr>
          <w:noProof/>
        </w:rPr>
        <w:t>258</w:t>
      </w:r>
      <w:r w:rsidR="00787938">
        <w:fldChar w:fldCharType="end"/>
      </w:r>
      <w:r w:rsidRPr="00412B98">
        <w:t>).</w:t>
      </w:r>
    </w:p>
    <w:p w14:paraId="0B46633B" w14:textId="1FDDE738" w:rsidR="00412B98" w:rsidRPr="00412B98" w:rsidRDefault="00F47471" w:rsidP="004022B1">
      <w:pPr>
        <w:pStyle w:val="af0"/>
      </w:pPr>
      <w:r>
        <w:drawing>
          <wp:inline distT="0" distB="0" distL="0" distR="0" wp14:anchorId="43B5E03B" wp14:editId="502E93D4">
            <wp:extent cx="6120130" cy="5240655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99099" w14:textId="28B9B9EB" w:rsidR="00412B98" w:rsidRPr="00412B98" w:rsidRDefault="001722AE" w:rsidP="004022B1">
      <w:pPr>
        <w:pStyle w:val="af2"/>
      </w:pPr>
      <w:bookmarkStart w:id="593" w:name="_Ref51978697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258</w:t>
      </w:r>
      <w:r w:rsidR="00E1516A">
        <w:rPr>
          <w:noProof/>
        </w:rPr>
        <w:fldChar w:fldCharType="end"/>
      </w:r>
      <w:bookmarkEnd w:id="593"/>
      <w:r w:rsidR="00412B98" w:rsidRPr="00412B98">
        <w:t xml:space="preserve">. </w:t>
      </w:r>
      <w:r w:rsidR="002137FA">
        <w:t>Согласование</w:t>
      </w:r>
    </w:p>
    <w:p w14:paraId="550CFFF8" w14:textId="02D6BEEF" w:rsidR="00412B98" w:rsidRPr="00412B98" w:rsidRDefault="00412B98" w:rsidP="004022B1">
      <w:pPr>
        <w:pStyle w:val="af"/>
      </w:pPr>
      <w:r w:rsidRPr="00412B98">
        <w:t>В окне «</w:t>
      </w:r>
      <w:r w:rsidR="00090636">
        <w:t>Ввод комментарий</w:t>
      </w:r>
      <w:r w:rsidRPr="00412B98">
        <w:t>» при необходимости следует заполнить поле «Комментарий» и нажать на кнопку «</w:t>
      </w:r>
      <w:r w:rsidR="00090636">
        <w:t>Применить</w:t>
      </w:r>
      <w:r w:rsidRPr="00412B98">
        <w:t>» (</w:t>
      </w:r>
      <w:r w:rsidR="00787938">
        <w:fldChar w:fldCharType="begin"/>
      </w:r>
      <w:r w:rsidR="00787938">
        <w:instrText xml:space="preserve"> REF _Ref519786987 \h </w:instrText>
      </w:r>
      <w:r w:rsidR="00787938">
        <w:fldChar w:fldCharType="separate"/>
      </w:r>
      <w:r w:rsidR="00D23FC4">
        <w:t>Рисунок </w:t>
      </w:r>
      <w:r w:rsidR="00D23FC4">
        <w:rPr>
          <w:noProof/>
        </w:rPr>
        <w:t>259</w:t>
      </w:r>
      <w:r w:rsidR="00787938">
        <w:fldChar w:fldCharType="end"/>
      </w:r>
      <w:r w:rsidRPr="00412B98">
        <w:t>).</w:t>
      </w:r>
    </w:p>
    <w:p w14:paraId="6EC4A462" w14:textId="7A742DF4" w:rsidR="00412B98" w:rsidRPr="00412B98" w:rsidRDefault="00090636" w:rsidP="004022B1">
      <w:pPr>
        <w:pStyle w:val="af0"/>
      </w:pPr>
      <w:r>
        <w:drawing>
          <wp:inline distT="0" distB="0" distL="0" distR="0" wp14:anchorId="751D0202" wp14:editId="74E300DB">
            <wp:extent cx="3828571" cy="2390476"/>
            <wp:effectExtent l="0" t="0" r="63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828571" cy="2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334E6" w14:textId="036799AA" w:rsidR="00412B98" w:rsidRPr="00412B98" w:rsidRDefault="001722AE" w:rsidP="004022B1">
      <w:pPr>
        <w:pStyle w:val="af2"/>
      </w:pPr>
      <w:bookmarkStart w:id="594" w:name="_Ref51978698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259</w:t>
      </w:r>
      <w:r w:rsidR="00E1516A">
        <w:rPr>
          <w:noProof/>
        </w:rPr>
        <w:fldChar w:fldCharType="end"/>
      </w:r>
      <w:bookmarkEnd w:id="594"/>
      <w:r w:rsidR="00412B98" w:rsidRPr="00412B98">
        <w:t xml:space="preserve">. </w:t>
      </w:r>
      <w:r w:rsidR="00A64D84">
        <w:t>Окно «Ввод комментария»</w:t>
      </w:r>
    </w:p>
    <w:p w14:paraId="0F71013F" w14:textId="3342E51C" w:rsidR="00412B98" w:rsidRPr="00412B98" w:rsidRDefault="00412B98" w:rsidP="004022B1">
      <w:pPr>
        <w:pStyle w:val="af"/>
      </w:pPr>
      <w:r w:rsidRPr="00412B98">
        <w:t xml:space="preserve">После этого </w:t>
      </w:r>
      <w:r w:rsidR="00A80CAF">
        <w:t xml:space="preserve">статусы </w:t>
      </w:r>
      <w:r w:rsidRPr="00412B98">
        <w:t>документ</w:t>
      </w:r>
      <w:r w:rsidR="00A80CAF">
        <w:t>ов</w:t>
      </w:r>
      <w:r w:rsidRPr="00412B98">
        <w:t xml:space="preserve"> </w:t>
      </w:r>
      <w:r w:rsidR="00A80CAF">
        <w:t>изменятся на</w:t>
      </w:r>
      <w:r w:rsidRPr="00412B98">
        <w:t xml:space="preserve"> «Согласовано».</w:t>
      </w:r>
    </w:p>
    <w:p w14:paraId="7D498F5F" w14:textId="285C39B7" w:rsidR="00412B98" w:rsidRPr="00412B98" w:rsidRDefault="00412B98" w:rsidP="004022B1">
      <w:pPr>
        <w:pStyle w:val="af"/>
      </w:pPr>
      <w:r w:rsidRPr="00412B98">
        <w:t xml:space="preserve">Для отказа в согласовании документов согласующему необходимо нажать на кнопку «Массовое согласование» и </w:t>
      </w:r>
      <w:r w:rsidR="003854DF">
        <w:rPr>
          <w:lang w:eastAsia="ru-RU"/>
        </w:rPr>
        <w:t>одним нажатием левой кнопки мыши</w:t>
      </w:r>
      <w:r w:rsidR="003854DF" w:rsidRPr="00412B98">
        <w:t xml:space="preserve"> </w:t>
      </w:r>
      <w:r w:rsidRPr="00412B98">
        <w:t xml:space="preserve">выбрать пункт </w:t>
      </w:r>
      <w:r w:rsidRPr="00412B98">
        <w:rPr>
          <w:i/>
        </w:rPr>
        <w:t>[Внутреннее согласование/Согласование]</w:t>
      </w:r>
      <w:r w:rsidRPr="00412B98">
        <w:t xml:space="preserve"> (</w:t>
      </w:r>
      <w:r w:rsidR="00787938">
        <w:fldChar w:fldCharType="begin"/>
      </w:r>
      <w:r w:rsidR="00787938">
        <w:instrText xml:space="preserve"> REF _Ref519786992 \h </w:instrText>
      </w:r>
      <w:r w:rsidR="00787938">
        <w:fldChar w:fldCharType="separate"/>
      </w:r>
      <w:r w:rsidR="00D23FC4">
        <w:rPr>
          <w:noProof/>
        </w:rPr>
        <w:t>Рисунок 260</w:t>
      </w:r>
      <w:r w:rsidR="00787938">
        <w:fldChar w:fldCharType="end"/>
      </w:r>
      <w:r w:rsidRPr="00412B98">
        <w:t>).</w:t>
      </w:r>
    </w:p>
    <w:p w14:paraId="16842FF2" w14:textId="3527F878" w:rsidR="00090636" w:rsidRPr="00EF1968" w:rsidRDefault="0015464D" w:rsidP="004022B1">
      <w:pPr>
        <w:pStyle w:val="af0"/>
        <w:rPr>
          <w:b/>
        </w:rPr>
      </w:pPr>
      <w:r>
        <w:drawing>
          <wp:inline distT="0" distB="0" distL="0" distR="0" wp14:anchorId="5E2E3F87" wp14:editId="2F5ED7AE">
            <wp:extent cx="6120130" cy="1884045"/>
            <wp:effectExtent l="0" t="0" r="0" b="1905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F2185" w14:textId="751EF373" w:rsidR="00412B98" w:rsidRPr="00412B98" w:rsidRDefault="001722AE" w:rsidP="004022B1">
      <w:pPr>
        <w:pStyle w:val="af2"/>
        <w:rPr>
          <w:noProof/>
        </w:rPr>
      </w:pPr>
      <w:bookmarkStart w:id="595" w:name="_Ref519786992"/>
      <w:r>
        <w:rPr>
          <w:noProof/>
        </w:rPr>
        <w:t>Рисунок </w:t>
      </w:r>
      <w:r w:rsidR="00412B98" w:rsidRPr="00412B98">
        <w:rPr>
          <w:noProof/>
        </w:rPr>
        <w:fldChar w:fldCharType="begin"/>
      </w:r>
      <w:r w:rsidR="00412B98" w:rsidRPr="00412B98">
        <w:rPr>
          <w:noProof/>
        </w:rPr>
        <w:instrText xml:space="preserve"> SEQ Рисунок \* ARABIC </w:instrText>
      </w:r>
      <w:r w:rsidR="00412B98" w:rsidRPr="00412B98">
        <w:rPr>
          <w:noProof/>
        </w:rPr>
        <w:fldChar w:fldCharType="separate"/>
      </w:r>
      <w:r w:rsidR="00D23FC4">
        <w:rPr>
          <w:noProof/>
        </w:rPr>
        <w:t>260</w:t>
      </w:r>
      <w:r w:rsidR="00412B98" w:rsidRPr="00412B98">
        <w:rPr>
          <w:noProof/>
        </w:rPr>
        <w:fldChar w:fldCharType="end"/>
      </w:r>
      <w:bookmarkEnd w:id="595"/>
      <w:r w:rsidR="00787938">
        <w:rPr>
          <w:noProof/>
        </w:rPr>
        <w:t xml:space="preserve">. </w:t>
      </w:r>
      <w:r w:rsidR="00A64D84">
        <w:rPr>
          <w:noProof/>
        </w:rPr>
        <w:t>Переход к массовому согласованию документ</w:t>
      </w:r>
      <w:r w:rsidR="002137FA">
        <w:rPr>
          <w:noProof/>
        </w:rPr>
        <w:t>ов</w:t>
      </w:r>
    </w:p>
    <w:p w14:paraId="1A15E035" w14:textId="3CC71A47" w:rsidR="00412B98" w:rsidRPr="00412B98" w:rsidRDefault="00412B98" w:rsidP="004022B1">
      <w:pPr>
        <w:pStyle w:val="af"/>
      </w:pPr>
      <w:r w:rsidRPr="00412B98">
        <w:t>В открывшемся окне «Лист согласования» необходимо нажать на кнопку «Не согласовано» (</w:t>
      </w:r>
      <w:r w:rsidR="00787938">
        <w:fldChar w:fldCharType="begin"/>
      </w:r>
      <w:r w:rsidR="00787938">
        <w:instrText xml:space="preserve"> REF _Ref519786997 \h </w:instrText>
      </w:r>
      <w:r w:rsidR="00787938">
        <w:fldChar w:fldCharType="separate"/>
      </w:r>
      <w:r w:rsidR="00D23FC4">
        <w:rPr>
          <w:noProof/>
        </w:rPr>
        <w:t>Рисунок 261</w:t>
      </w:r>
      <w:r w:rsidR="00787938">
        <w:fldChar w:fldCharType="end"/>
      </w:r>
      <w:r w:rsidRPr="00412B98">
        <w:t>).</w:t>
      </w:r>
    </w:p>
    <w:p w14:paraId="54471284" w14:textId="3D47D901" w:rsidR="00412B98" w:rsidRPr="00412B98" w:rsidRDefault="00F47471" w:rsidP="004022B1">
      <w:pPr>
        <w:pStyle w:val="af0"/>
      </w:pPr>
      <w:r>
        <w:drawing>
          <wp:inline distT="0" distB="0" distL="0" distR="0" wp14:anchorId="02276631" wp14:editId="45020EB5">
            <wp:extent cx="6120130" cy="5240655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E33CF" w14:textId="0BF69F87" w:rsidR="00412B98" w:rsidRPr="00412B98" w:rsidRDefault="001722AE" w:rsidP="004022B1">
      <w:pPr>
        <w:pStyle w:val="af2"/>
        <w:rPr>
          <w:noProof/>
        </w:rPr>
      </w:pPr>
      <w:bookmarkStart w:id="596" w:name="_Ref519786997"/>
      <w:r>
        <w:rPr>
          <w:noProof/>
        </w:rPr>
        <w:t>Рисунок </w:t>
      </w:r>
      <w:r w:rsidR="00412B98" w:rsidRPr="00412B98">
        <w:rPr>
          <w:noProof/>
        </w:rPr>
        <w:fldChar w:fldCharType="begin"/>
      </w:r>
      <w:r w:rsidR="00412B98" w:rsidRPr="00412B98">
        <w:rPr>
          <w:noProof/>
        </w:rPr>
        <w:instrText xml:space="preserve"> SEQ Рисунок \* ARABIC </w:instrText>
      </w:r>
      <w:r w:rsidR="00412B98" w:rsidRPr="00412B98">
        <w:rPr>
          <w:noProof/>
        </w:rPr>
        <w:fldChar w:fldCharType="separate"/>
      </w:r>
      <w:r w:rsidR="00D23FC4">
        <w:rPr>
          <w:noProof/>
        </w:rPr>
        <w:t>261</w:t>
      </w:r>
      <w:r w:rsidR="00412B98" w:rsidRPr="00412B98">
        <w:rPr>
          <w:noProof/>
        </w:rPr>
        <w:fldChar w:fldCharType="end"/>
      </w:r>
      <w:bookmarkEnd w:id="596"/>
      <w:r w:rsidR="00412B98" w:rsidRPr="00412B98">
        <w:rPr>
          <w:noProof/>
        </w:rPr>
        <w:t xml:space="preserve">. </w:t>
      </w:r>
      <w:r w:rsidR="002137FA">
        <w:rPr>
          <w:noProof/>
        </w:rPr>
        <w:t>Отказ в согласовании</w:t>
      </w:r>
    </w:p>
    <w:p w14:paraId="61366E94" w14:textId="4BD9DDD4" w:rsidR="00412B98" w:rsidRPr="00412B98" w:rsidRDefault="00412B98" w:rsidP="004022B1">
      <w:pPr>
        <w:pStyle w:val="af"/>
      </w:pPr>
      <w:r w:rsidRPr="00412B98">
        <w:t>В окне «</w:t>
      </w:r>
      <w:r w:rsidR="00090636">
        <w:t>Ввод комментария</w:t>
      </w:r>
      <w:r w:rsidRPr="00412B98">
        <w:t>» необходимо заполнить поле «Комментарий» и нажать на кнопку «</w:t>
      </w:r>
      <w:r w:rsidR="00090636">
        <w:t>Применит</w:t>
      </w:r>
      <w:r w:rsidRPr="00412B98">
        <w:t>ь» (</w:t>
      </w:r>
      <w:r w:rsidR="00787938">
        <w:fldChar w:fldCharType="begin"/>
      </w:r>
      <w:r w:rsidR="00787938">
        <w:instrText xml:space="preserve"> REF _Ref519787004 \h </w:instrText>
      </w:r>
      <w:r w:rsidR="00787938">
        <w:fldChar w:fldCharType="separate"/>
      </w:r>
      <w:r w:rsidR="00D23FC4">
        <w:rPr>
          <w:noProof/>
        </w:rPr>
        <w:t>Рисунок 262</w:t>
      </w:r>
      <w:r w:rsidR="00787938">
        <w:fldChar w:fldCharType="end"/>
      </w:r>
      <w:r w:rsidRPr="00412B98">
        <w:t>).</w:t>
      </w:r>
    </w:p>
    <w:p w14:paraId="003D1091" w14:textId="096D17AB" w:rsidR="00412B98" w:rsidRPr="00412B98" w:rsidRDefault="00090636" w:rsidP="004022B1">
      <w:pPr>
        <w:pStyle w:val="af0"/>
      </w:pPr>
      <w:r w:rsidRPr="00E367DE">
        <w:drawing>
          <wp:inline distT="0" distB="0" distL="0" distR="0" wp14:anchorId="5DE92786" wp14:editId="549E2428">
            <wp:extent cx="3752381" cy="1285714"/>
            <wp:effectExtent l="0" t="0" r="63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752381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13443" w14:textId="001FE2B0" w:rsidR="00412B98" w:rsidRPr="00412B98" w:rsidRDefault="001722AE" w:rsidP="004022B1">
      <w:pPr>
        <w:pStyle w:val="af2"/>
        <w:rPr>
          <w:noProof/>
        </w:rPr>
      </w:pPr>
      <w:bookmarkStart w:id="597" w:name="_Ref519787004"/>
      <w:r>
        <w:rPr>
          <w:noProof/>
        </w:rPr>
        <w:t>Рисунок </w:t>
      </w:r>
      <w:r w:rsidR="00412B98" w:rsidRPr="00412B98">
        <w:rPr>
          <w:noProof/>
        </w:rPr>
        <w:fldChar w:fldCharType="begin"/>
      </w:r>
      <w:r w:rsidR="00412B98" w:rsidRPr="00412B98">
        <w:rPr>
          <w:noProof/>
        </w:rPr>
        <w:instrText xml:space="preserve"> SEQ Рисунок \* ARABIC </w:instrText>
      </w:r>
      <w:r w:rsidR="00412B98" w:rsidRPr="00412B98">
        <w:rPr>
          <w:noProof/>
        </w:rPr>
        <w:fldChar w:fldCharType="separate"/>
      </w:r>
      <w:r w:rsidR="00D23FC4">
        <w:rPr>
          <w:noProof/>
        </w:rPr>
        <w:t>262</w:t>
      </w:r>
      <w:r w:rsidR="00412B98" w:rsidRPr="00412B98">
        <w:rPr>
          <w:noProof/>
        </w:rPr>
        <w:fldChar w:fldCharType="end"/>
      </w:r>
      <w:bookmarkEnd w:id="597"/>
      <w:r w:rsidR="00412B98" w:rsidRPr="00412B98">
        <w:rPr>
          <w:noProof/>
        </w:rPr>
        <w:t xml:space="preserve">. </w:t>
      </w:r>
      <w:r w:rsidR="00A64D84">
        <w:rPr>
          <w:noProof/>
        </w:rPr>
        <w:t>Окно «Ввод комментария»</w:t>
      </w:r>
    </w:p>
    <w:p w14:paraId="462EC0EA" w14:textId="77777777" w:rsidR="00412B98" w:rsidRPr="00412B98" w:rsidRDefault="00412B98" w:rsidP="004022B1">
      <w:pPr>
        <w:pStyle w:val="af"/>
      </w:pPr>
      <w:r w:rsidRPr="00412B98">
        <w:rPr>
          <w:b/>
        </w:rPr>
        <w:t>Важно!</w:t>
      </w:r>
      <w:r w:rsidRPr="00412B98">
        <w:t xml:space="preserve"> Поле «Комментарий» обязательно для заполнения.</w:t>
      </w:r>
    </w:p>
    <w:p w14:paraId="0AAB9951" w14:textId="49879B24" w:rsidR="00412B98" w:rsidRPr="00412B98" w:rsidRDefault="00412B98" w:rsidP="004022B1">
      <w:pPr>
        <w:pStyle w:val="af"/>
      </w:pPr>
      <w:r w:rsidRPr="00412B98">
        <w:t xml:space="preserve">После этого </w:t>
      </w:r>
      <w:r w:rsidR="00A80CAF">
        <w:t xml:space="preserve">статусы </w:t>
      </w:r>
      <w:r w:rsidRPr="00412B98">
        <w:t>документ</w:t>
      </w:r>
      <w:r w:rsidR="00A80CAF">
        <w:t>ов</w:t>
      </w:r>
      <w:r w:rsidRPr="00412B98">
        <w:t xml:space="preserve"> </w:t>
      </w:r>
      <w:r w:rsidR="00A80CAF">
        <w:t>изменятся на</w:t>
      </w:r>
      <w:r w:rsidRPr="00412B98">
        <w:t xml:space="preserve"> «Не согласовано».</w:t>
      </w:r>
    </w:p>
    <w:p w14:paraId="606945CC" w14:textId="46108A1F" w:rsidR="00337F69" w:rsidRDefault="00337F69" w:rsidP="00337F69">
      <w:pPr>
        <w:pStyle w:val="4"/>
      </w:pPr>
      <w:r>
        <w:t>Утверждение</w:t>
      </w:r>
    </w:p>
    <w:p w14:paraId="742576C3" w14:textId="7257939C" w:rsidR="00412B98" w:rsidRPr="00412B98" w:rsidRDefault="00412B98" w:rsidP="004022B1">
      <w:pPr>
        <w:pStyle w:val="af"/>
      </w:pPr>
      <w:r w:rsidRPr="00412B98">
        <w:t>Для утверждения согласованн</w:t>
      </w:r>
      <w:r w:rsidR="00337F69">
        <w:t>ых</w:t>
      </w:r>
      <w:r w:rsidRPr="00412B98">
        <w:t xml:space="preserve"> документ</w:t>
      </w:r>
      <w:r w:rsidR="00337F69">
        <w:t>ов</w:t>
      </w:r>
      <w:r w:rsidRPr="00412B98">
        <w:t xml:space="preserve"> утверждающему необходимо нажать на кнопку «Массовое согласование» Внутреннее согласование</w:t>
      </w:r>
      <w:r w:rsidRPr="00412B98" w:rsidDel="0039285D">
        <w:t xml:space="preserve"> </w:t>
      </w:r>
      <w:r w:rsidRPr="00412B98">
        <w:t xml:space="preserve">и </w:t>
      </w:r>
      <w:r w:rsidR="003854DF">
        <w:rPr>
          <w:lang w:eastAsia="ru-RU"/>
        </w:rPr>
        <w:t>одним нажатием левой кнопки мыши</w:t>
      </w:r>
      <w:r w:rsidR="003854DF" w:rsidRPr="00412B98">
        <w:t xml:space="preserve"> </w:t>
      </w:r>
      <w:r w:rsidRPr="00412B98">
        <w:t xml:space="preserve">выбрать пункт </w:t>
      </w:r>
      <w:r w:rsidRPr="00412B98">
        <w:rPr>
          <w:i/>
        </w:rPr>
        <w:t>[Внутреннее согласование/Утверждение]</w:t>
      </w:r>
      <w:r w:rsidRPr="00412B98">
        <w:t xml:space="preserve"> (</w:t>
      </w:r>
      <w:r w:rsidR="00787938">
        <w:fldChar w:fldCharType="begin"/>
      </w:r>
      <w:r w:rsidR="00787938">
        <w:instrText xml:space="preserve"> REF _Ref519787008 \h </w:instrText>
      </w:r>
      <w:r w:rsidR="00787938">
        <w:fldChar w:fldCharType="separate"/>
      </w:r>
      <w:r w:rsidR="00D23FC4">
        <w:rPr>
          <w:noProof/>
        </w:rPr>
        <w:t>Рисунок 263</w:t>
      </w:r>
      <w:r w:rsidR="00787938">
        <w:fldChar w:fldCharType="end"/>
      </w:r>
      <w:r w:rsidRPr="00412B98">
        <w:t>).</w:t>
      </w:r>
    </w:p>
    <w:p w14:paraId="5C4A1BD6" w14:textId="207D0F63" w:rsidR="00412B98" w:rsidRPr="00412B98" w:rsidRDefault="0015464D" w:rsidP="004022B1">
      <w:pPr>
        <w:pStyle w:val="af0"/>
      </w:pPr>
      <w:r>
        <w:drawing>
          <wp:inline distT="0" distB="0" distL="0" distR="0" wp14:anchorId="47AFBC17" wp14:editId="59C8CB07">
            <wp:extent cx="6120130" cy="1884045"/>
            <wp:effectExtent l="0" t="0" r="0" b="190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ACA78" w14:textId="24C6B837" w:rsidR="00412B98" w:rsidRPr="00412B98" w:rsidRDefault="001722AE" w:rsidP="004022B1">
      <w:pPr>
        <w:pStyle w:val="af2"/>
        <w:rPr>
          <w:noProof/>
        </w:rPr>
      </w:pPr>
      <w:bookmarkStart w:id="598" w:name="_Ref519787008"/>
      <w:r>
        <w:rPr>
          <w:noProof/>
        </w:rPr>
        <w:t>Рисунок </w:t>
      </w:r>
      <w:r w:rsidR="00412B98" w:rsidRPr="00412B98">
        <w:rPr>
          <w:noProof/>
        </w:rPr>
        <w:fldChar w:fldCharType="begin"/>
      </w:r>
      <w:r w:rsidR="00412B98" w:rsidRPr="00412B98">
        <w:rPr>
          <w:noProof/>
        </w:rPr>
        <w:instrText xml:space="preserve"> SEQ Рисунок \* ARABIC </w:instrText>
      </w:r>
      <w:r w:rsidR="00412B98" w:rsidRPr="00412B98">
        <w:rPr>
          <w:noProof/>
        </w:rPr>
        <w:fldChar w:fldCharType="separate"/>
      </w:r>
      <w:r w:rsidR="00D23FC4">
        <w:rPr>
          <w:noProof/>
        </w:rPr>
        <w:t>263</w:t>
      </w:r>
      <w:r w:rsidR="00412B98" w:rsidRPr="00412B98">
        <w:rPr>
          <w:noProof/>
        </w:rPr>
        <w:fldChar w:fldCharType="end"/>
      </w:r>
      <w:bookmarkEnd w:id="598"/>
      <w:r w:rsidR="00412B98" w:rsidRPr="00412B98">
        <w:rPr>
          <w:noProof/>
        </w:rPr>
        <w:t xml:space="preserve">. </w:t>
      </w:r>
      <w:r w:rsidR="00A64D84">
        <w:rPr>
          <w:noProof/>
        </w:rPr>
        <w:t>Переход к утверждению документ</w:t>
      </w:r>
      <w:r w:rsidR="002137FA">
        <w:rPr>
          <w:noProof/>
        </w:rPr>
        <w:t>ов</w:t>
      </w:r>
    </w:p>
    <w:p w14:paraId="78D61C61" w14:textId="77777777" w:rsidR="00412B98" w:rsidRPr="00412B98" w:rsidRDefault="00412B98" w:rsidP="004022B1">
      <w:pPr>
        <w:pStyle w:val="af"/>
      </w:pPr>
      <w:r w:rsidRPr="00412B98">
        <w:t>При необходимости утверждающее лицо может назначить другое ответственное за утверждение лицо согласно описанию выше.</w:t>
      </w:r>
    </w:p>
    <w:p w14:paraId="490BBDAF" w14:textId="26BD3CF3" w:rsidR="00412B98" w:rsidRPr="00412B98" w:rsidRDefault="00412B98" w:rsidP="004022B1">
      <w:pPr>
        <w:pStyle w:val="af"/>
      </w:pPr>
      <w:r w:rsidRPr="00412B98">
        <w:t>В открывшемся окне «Выбор строк» необходимо установить «галочки» напротив соответствующих строк, требующих согласования и нажать на кнопку «Выбрать» (</w:t>
      </w:r>
      <w:r w:rsidR="00787938">
        <w:fldChar w:fldCharType="begin"/>
      </w:r>
      <w:r w:rsidR="00787938">
        <w:instrText xml:space="preserve"> REF _Ref519787015 \h </w:instrText>
      </w:r>
      <w:r w:rsidR="004022B1">
        <w:instrText xml:space="preserve"> \* MERGEFORMAT </w:instrText>
      </w:r>
      <w:r w:rsidR="00787938">
        <w:fldChar w:fldCharType="separate"/>
      </w:r>
      <w:r w:rsidR="00D23FC4" w:rsidRPr="00915B53">
        <w:rPr>
          <w:szCs w:val="20"/>
        </w:rPr>
        <w:t>Рисунок 264</w:t>
      </w:r>
      <w:r w:rsidR="00787938">
        <w:fldChar w:fldCharType="end"/>
      </w:r>
      <w:r w:rsidRPr="00412B98">
        <w:t>).</w:t>
      </w:r>
    </w:p>
    <w:p w14:paraId="6278B392" w14:textId="5E04D396" w:rsidR="00412B98" w:rsidRPr="00412B98" w:rsidRDefault="00196547" w:rsidP="004022B1">
      <w:pPr>
        <w:pStyle w:val="af0"/>
      </w:pPr>
      <w:r>
        <w:drawing>
          <wp:inline distT="0" distB="0" distL="0" distR="0" wp14:anchorId="46944325" wp14:editId="40E0CFE9">
            <wp:extent cx="5657143" cy="3104762"/>
            <wp:effectExtent l="0" t="0" r="1270" b="63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657143" cy="3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DCF71" w14:textId="44D8052D" w:rsidR="00412B98" w:rsidRPr="00412B98" w:rsidRDefault="001722AE" w:rsidP="004022B1">
      <w:pPr>
        <w:pStyle w:val="af2"/>
      </w:pPr>
      <w:bookmarkStart w:id="599" w:name="_Ref51978701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264</w:t>
      </w:r>
      <w:r w:rsidR="00E1516A">
        <w:rPr>
          <w:noProof/>
        </w:rPr>
        <w:fldChar w:fldCharType="end"/>
      </w:r>
      <w:bookmarkEnd w:id="599"/>
      <w:r w:rsidR="00412B98" w:rsidRPr="00412B98">
        <w:t xml:space="preserve">. </w:t>
      </w:r>
      <w:r w:rsidR="00A64D84">
        <w:t>Выбор строк</w:t>
      </w:r>
    </w:p>
    <w:p w14:paraId="1A5BEF01" w14:textId="07C564A1" w:rsidR="00412B98" w:rsidRPr="00412B98" w:rsidRDefault="00412B98" w:rsidP="00412B98">
      <w:pPr>
        <w:tabs>
          <w:tab w:val="left" w:pos="1134"/>
        </w:tabs>
        <w:ind w:firstLine="709"/>
        <w:jc w:val="both"/>
        <w:rPr>
          <w:spacing w:val="2"/>
        </w:rPr>
      </w:pPr>
      <w:r w:rsidRPr="00412B98">
        <w:rPr>
          <w:spacing w:val="2"/>
        </w:rPr>
        <w:t>В открывшемся окне «Лист согласования» необходимо нажать на кнопку «</w:t>
      </w:r>
      <w:r w:rsidR="00090636">
        <w:rPr>
          <w:spacing w:val="2"/>
        </w:rPr>
        <w:t>Утверждено</w:t>
      </w:r>
      <w:r w:rsidRPr="00412B98">
        <w:rPr>
          <w:spacing w:val="2"/>
        </w:rPr>
        <w:t>» (</w:t>
      </w:r>
      <w:r w:rsidR="00787938">
        <w:rPr>
          <w:spacing w:val="2"/>
        </w:rPr>
        <w:fldChar w:fldCharType="begin"/>
      </w:r>
      <w:r w:rsidR="00787938">
        <w:rPr>
          <w:spacing w:val="2"/>
        </w:rPr>
        <w:instrText xml:space="preserve"> REF _Ref519787019 \h </w:instrText>
      </w:r>
      <w:r w:rsidR="00787938">
        <w:rPr>
          <w:spacing w:val="2"/>
        </w:rPr>
      </w:r>
      <w:r w:rsidR="00787938">
        <w:rPr>
          <w:spacing w:val="2"/>
        </w:rPr>
        <w:fldChar w:fldCharType="separate"/>
      </w:r>
      <w:r w:rsidR="00D23FC4">
        <w:rPr>
          <w:noProof/>
        </w:rPr>
        <w:t>Рисунок 265</w:t>
      </w:r>
      <w:r w:rsidR="00787938">
        <w:rPr>
          <w:spacing w:val="2"/>
        </w:rPr>
        <w:fldChar w:fldCharType="end"/>
      </w:r>
      <w:r w:rsidRPr="00412B98">
        <w:rPr>
          <w:spacing w:val="2"/>
        </w:rPr>
        <w:t>).</w:t>
      </w:r>
    </w:p>
    <w:p w14:paraId="53ECC1BE" w14:textId="3AB22318" w:rsidR="00412B98" w:rsidRPr="00412B98" w:rsidRDefault="00F47471" w:rsidP="004022B1">
      <w:pPr>
        <w:pStyle w:val="af0"/>
      </w:pPr>
      <w:r>
        <w:drawing>
          <wp:inline distT="0" distB="0" distL="0" distR="0" wp14:anchorId="2B62B525" wp14:editId="76CF463F">
            <wp:extent cx="6120130" cy="5227955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181B2" w14:textId="5189F4A3" w:rsidR="00412B98" w:rsidRPr="00412B98" w:rsidRDefault="001722AE" w:rsidP="004022B1">
      <w:pPr>
        <w:pStyle w:val="af2"/>
        <w:rPr>
          <w:noProof/>
        </w:rPr>
      </w:pPr>
      <w:bookmarkStart w:id="600" w:name="_Ref519787019"/>
      <w:r>
        <w:rPr>
          <w:noProof/>
        </w:rPr>
        <w:t>Рисунок </w:t>
      </w:r>
      <w:r w:rsidR="00412B98" w:rsidRPr="00412B98">
        <w:rPr>
          <w:noProof/>
        </w:rPr>
        <w:fldChar w:fldCharType="begin"/>
      </w:r>
      <w:r w:rsidR="00412B98" w:rsidRPr="00412B98">
        <w:rPr>
          <w:noProof/>
        </w:rPr>
        <w:instrText xml:space="preserve"> SEQ Рисунок \* ARABIC </w:instrText>
      </w:r>
      <w:r w:rsidR="00412B98" w:rsidRPr="00412B98">
        <w:rPr>
          <w:noProof/>
        </w:rPr>
        <w:fldChar w:fldCharType="separate"/>
      </w:r>
      <w:r w:rsidR="00D23FC4">
        <w:rPr>
          <w:noProof/>
        </w:rPr>
        <w:t>265</w:t>
      </w:r>
      <w:r w:rsidR="00412B98" w:rsidRPr="00412B98">
        <w:rPr>
          <w:noProof/>
        </w:rPr>
        <w:fldChar w:fldCharType="end"/>
      </w:r>
      <w:bookmarkEnd w:id="600"/>
      <w:r w:rsidR="00945C83">
        <w:rPr>
          <w:noProof/>
        </w:rPr>
        <w:t>.</w:t>
      </w:r>
      <w:r w:rsidR="00412B98" w:rsidRPr="00412B98">
        <w:rPr>
          <w:noProof/>
        </w:rPr>
        <w:t xml:space="preserve"> </w:t>
      </w:r>
      <w:r w:rsidR="002137FA">
        <w:rPr>
          <w:noProof/>
        </w:rPr>
        <w:t>Утверждение</w:t>
      </w:r>
    </w:p>
    <w:p w14:paraId="4C69642D" w14:textId="4E8B19AD" w:rsidR="00412B98" w:rsidRPr="00412B98" w:rsidRDefault="00412B98" w:rsidP="004022B1">
      <w:pPr>
        <w:pStyle w:val="af"/>
        <w:rPr>
          <w:noProof/>
        </w:rPr>
      </w:pPr>
      <w:r w:rsidRPr="00412B98">
        <w:t>В окне «</w:t>
      </w:r>
      <w:r w:rsidR="00090636">
        <w:t>Ввод комментария</w:t>
      </w:r>
      <w:r w:rsidRPr="00412B98">
        <w:t>» при необходимости следует заполнить поле «Комментарий» и нажать на кнопку «</w:t>
      </w:r>
      <w:r w:rsidR="00090636">
        <w:t>Применить</w:t>
      </w:r>
      <w:r w:rsidRPr="00412B98">
        <w:t>» (</w:t>
      </w:r>
      <w:r w:rsidR="00787938">
        <w:fldChar w:fldCharType="begin"/>
      </w:r>
      <w:r w:rsidR="00787938">
        <w:instrText xml:space="preserve"> REF _Ref519787044 \h </w:instrText>
      </w:r>
      <w:r w:rsidR="00787938">
        <w:fldChar w:fldCharType="separate"/>
      </w:r>
      <w:r w:rsidR="00D23FC4">
        <w:t>Рисунок </w:t>
      </w:r>
      <w:r w:rsidR="00D23FC4">
        <w:rPr>
          <w:noProof/>
        </w:rPr>
        <w:t>266</w:t>
      </w:r>
      <w:r w:rsidR="00787938">
        <w:fldChar w:fldCharType="end"/>
      </w:r>
      <w:r w:rsidRPr="00412B98">
        <w:t>).</w:t>
      </w:r>
    </w:p>
    <w:p w14:paraId="0234FC60" w14:textId="6D5D621F" w:rsidR="00412B98" w:rsidRPr="00412B98" w:rsidRDefault="00090636" w:rsidP="004022B1">
      <w:pPr>
        <w:pStyle w:val="af0"/>
      </w:pPr>
      <w:r w:rsidRPr="00E367DE">
        <w:drawing>
          <wp:inline distT="0" distB="0" distL="0" distR="0" wp14:anchorId="6D1AD052" wp14:editId="38B6D32C">
            <wp:extent cx="3752381" cy="1314286"/>
            <wp:effectExtent l="0" t="0" r="635" b="635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752381" cy="1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2A32D" w14:textId="4964F204" w:rsidR="00412B98" w:rsidRPr="00412B98" w:rsidRDefault="001722AE" w:rsidP="004022B1">
      <w:pPr>
        <w:pStyle w:val="af2"/>
      </w:pPr>
      <w:bookmarkStart w:id="601" w:name="_Ref51978704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266</w:t>
      </w:r>
      <w:r w:rsidR="00E1516A">
        <w:rPr>
          <w:noProof/>
        </w:rPr>
        <w:fldChar w:fldCharType="end"/>
      </w:r>
      <w:bookmarkEnd w:id="601"/>
      <w:r w:rsidR="00412B98" w:rsidRPr="00412B98">
        <w:t xml:space="preserve">. </w:t>
      </w:r>
      <w:r w:rsidR="00A64D84">
        <w:t>Окно «Ввод комментария»</w:t>
      </w:r>
    </w:p>
    <w:p w14:paraId="15216B52" w14:textId="71C32A75" w:rsidR="00F6281E" w:rsidRPr="00770BB9" w:rsidRDefault="00F6281E" w:rsidP="00636701">
      <w:pPr>
        <w:pStyle w:val="3"/>
      </w:pPr>
      <w:bookmarkStart w:id="602" w:name="_Toc485820664"/>
      <w:bookmarkStart w:id="603" w:name="_Toc82012630"/>
      <w:r w:rsidRPr="00770BB9">
        <w:t xml:space="preserve">Формирование печатной формы </w:t>
      </w:r>
      <w:r w:rsidR="00533E6F">
        <w:t>подраздел</w:t>
      </w:r>
      <w:r w:rsidRPr="00770BB9">
        <w:t>а</w:t>
      </w:r>
      <w:bookmarkEnd w:id="602"/>
      <w:r w:rsidR="00957028">
        <w:t xml:space="preserve"> «Документы ФК»</w:t>
      </w:r>
      <w:r w:rsidR="001722AE">
        <w:t xml:space="preserve"> </w:t>
      </w:r>
      <w:r w:rsidR="001722AE" w:rsidRPr="00BC269F">
        <w:t xml:space="preserve">с расширением </w:t>
      </w:r>
      <w:r w:rsidR="001722AE" w:rsidRPr="001722AE">
        <w:t>*.xls</w:t>
      </w:r>
      <w:bookmarkEnd w:id="603"/>
    </w:p>
    <w:p w14:paraId="3E1EDEAA" w14:textId="77777777" w:rsidR="00F6281E" w:rsidRPr="00BC269F" w:rsidRDefault="00F6281E">
      <w:pPr>
        <w:pStyle w:val="af"/>
        <w:spacing w:before="288"/>
      </w:pPr>
      <w:r w:rsidRPr="00BC269F">
        <w:rPr>
          <w:b/>
          <w:bCs/>
        </w:rPr>
        <w:t xml:space="preserve">Предусловие: </w:t>
      </w:r>
      <w:r w:rsidRPr="00B41A16">
        <w:rPr>
          <w:bCs/>
        </w:rPr>
        <w:t>осуществлен вход с ролью «Формирование и ведение БР РБС (Ввод данных)»</w:t>
      </w:r>
      <w:r>
        <w:rPr>
          <w:bCs/>
        </w:rPr>
        <w:t>.</w:t>
      </w:r>
    </w:p>
    <w:p w14:paraId="4150EA3D" w14:textId="59086AB2" w:rsidR="00F6281E" w:rsidRPr="00BC269F" w:rsidRDefault="00F6281E">
      <w:pPr>
        <w:pStyle w:val="af"/>
      </w:pPr>
      <w:r w:rsidRPr="00BC269F">
        <w:t xml:space="preserve">Для </w:t>
      </w:r>
      <w:r w:rsidR="00EE2F41">
        <w:t>формирования</w:t>
      </w:r>
      <w:r w:rsidRPr="00BC269F">
        <w:t xml:space="preserve"> печатн</w:t>
      </w:r>
      <w:r w:rsidR="00EE2F41">
        <w:t>ой</w:t>
      </w:r>
      <w:r w:rsidRPr="00BC269F">
        <w:t xml:space="preserve"> форм</w:t>
      </w:r>
      <w:r w:rsidR="00EE2F41">
        <w:t>ы</w:t>
      </w:r>
      <w:r w:rsidRPr="00BC269F">
        <w:t xml:space="preserve"> </w:t>
      </w:r>
      <w:r w:rsidR="00533E6F">
        <w:t>подраздел</w:t>
      </w:r>
      <w:r w:rsidRPr="00BC269F">
        <w:t xml:space="preserve">а, необходимо </w:t>
      </w:r>
      <w:r w:rsidR="00957028">
        <w:t xml:space="preserve">во вкладке «РР Исходящие» </w:t>
      </w:r>
      <w:r w:rsidRPr="00BC269F">
        <w:t xml:space="preserve">нажать на кнопку «Печать» и </w:t>
      </w:r>
      <w:r w:rsidR="003854DF">
        <w:t xml:space="preserve">одним нажатием левой кнопки мыши </w:t>
      </w:r>
      <w:r w:rsidRPr="00BC269F">
        <w:t xml:space="preserve">выбрать пункт </w:t>
      </w:r>
      <w:r w:rsidRPr="00BC269F">
        <w:rPr>
          <w:i/>
        </w:rPr>
        <w:t>[Печать реестра]</w:t>
      </w:r>
      <w:r w:rsidRPr="00BC269F">
        <w:t xml:space="preserve"> (</w:t>
      </w:r>
      <w:r w:rsidR="00962C02">
        <w:fldChar w:fldCharType="begin"/>
      </w:r>
      <w:r w:rsidR="00962C02">
        <w:instrText xml:space="preserve"> REF _Ref487292570 \h </w:instrText>
      </w:r>
      <w:r w:rsidR="00962C02">
        <w:fldChar w:fldCharType="separate"/>
      </w:r>
      <w:r w:rsidR="00D23FC4">
        <w:t>Рисунок </w:t>
      </w:r>
      <w:r w:rsidR="00D23FC4">
        <w:rPr>
          <w:noProof/>
        </w:rPr>
        <w:t>267</w:t>
      </w:r>
      <w:r w:rsidR="00962C02">
        <w:fldChar w:fldCharType="end"/>
      </w:r>
      <w:r w:rsidRPr="00BC269F">
        <w:t>).</w:t>
      </w:r>
    </w:p>
    <w:p w14:paraId="5836EEC4" w14:textId="1113C751" w:rsidR="00F6281E" w:rsidRPr="00BC269F" w:rsidRDefault="00E8131C">
      <w:pPr>
        <w:pStyle w:val="af0"/>
      </w:pPr>
      <w:r>
        <w:drawing>
          <wp:inline distT="0" distB="0" distL="0" distR="0" wp14:anchorId="760DD20F" wp14:editId="63552A07">
            <wp:extent cx="6120130" cy="1924050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2AF6B" w14:textId="2ABDAB9C" w:rsidR="00F6281E" w:rsidRPr="00BC269F" w:rsidRDefault="001722AE">
      <w:pPr>
        <w:pStyle w:val="af2"/>
        <w:rPr>
          <w:i/>
        </w:rPr>
      </w:pPr>
      <w:bookmarkStart w:id="604" w:name="_Ref48729257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267</w:t>
      </w:r>
      <w:r w:rsidR="00E1516A">
        <w:rPr>
          <w:noProof/>
        </w:rPr>
        <w:fldChar w:fldCharType="end"/>
      </w:r>
      <w:bookmarkEnd w:id="604"/>
      <w:r w:rsidR="00F6281E" w:rsidRPr="00BC269F">
        <w:t xml:space="preserve">. </w:t>
      </w:r>
      <w:r w:rsidR="003B40C3">
        <w:t xml:space="preserve">Формирование печатной формы </w:t>
      </w:r>
      <w:r w:rsidR="00533E6F">
        <w:t>подраздел</w:t>
      </w:r>
      <w:r w:rsidR="003B40C3">
        <w:t>а</w:t>
      </w:r>
    </w:p>
    <w:p w14:paraId="20C06A06" w14:textId="496D479A" w:rsidR="00F6281E" w:rsidRPr="00BC269F" w:rsidRDefault="00F6281E">
      <w:pPr>
        <w:pStyle w:val="af"/>
      </w:pPr>
      <w:r w:rsidRPr="00BC269F">
        <w:t xml:space="preserve">В результате на рабочую станцию пользователя загрузится печатная форма </w:t>
      </w:r>
      <w:r w:rsidR="00533E6F">
        <w:t>подраздел</w:t>
      </w:r>
      <w:r w:rsidRPr="00BC269F">
        <w:t xml:space="preserve">а в виде файла с расширением </w:t>
      </w:r>
      <w:r w:rsidRPr="00BC269F">
        <w:rPr>
          <w:b/>
        </w:rPr>
        <w:t>*.xls</w:t>
      </w:r>
      <w:r w:rsidRPr="00BC269F">
        <w:t>.</w:t>
      </w:r>
    </w:p>
    <w:p w14:paraId="10B02CF8" w14:textId="6EB75C7A" w:rsidR="00F6281E" w:rsidRPr="00770BB9" w:rsidRDefault="00F6281E" w:rsidP="00636701">
      <w:pPr>
        <w:pStyle w:val="3"/>
      </w:pPr>
      <w:bookmarkStart w:id="605" w:name="_Toc485820665"/>
      <w:bookmarkStart w:id="606" w:name="_Toc82012631"/>
      <w:r w:rsidRPr="00770BB9">
        <w:t>Формирование печатной формы документа</w:t>
      </w:r>
      <w:bookmarkEnd w:id="605"/>
      <w:r w:rsidR="00957028">
        <w:t xml:space="preserve"> </w:t>
      </w:r>
      <w:r w:rsidR="00957028" w:rsidRPr="00BC269F">
        <w:t>«Расходное расписание (исходящее)»</w:t>
      </w:r>
      <w:bookmarkEnd w:id="606"/>
    </w:p>
    <w:p w14:paraId="51B9CFD4" w14:textId="77777777" w:rsidR="00F6281E" w:rsidRPr="00BC269F" w:rsidRDefault="00F6281E" w:rsidP="00F6281E">
      <w:pPr>
        <w:pStyle w:val="af"/>
        <w:spacing w:before="288"/>
      </w:pPr>
      <w:r w:rsidRPr="00BC269F">
        <w:rPr>
          <w:b/>
          <w:bCs/>
        </w:rPr>
        <w:t xml:space="preserve">Предусловие: </w:t>
      </w:r>
      <w:r w:rsidRPr="00B41A16">
        <w:rPr>
          <w:bCs/>
        </w:rPr>
        <w:t>осуществлен вход с ролью «Формирование и ведение БР РБС (Ввод данных)»</w:t>
      </w:r>
      <w:r>
        <w:rPr>
          <w:bCs/>
        </w:rPr>
        <w:t>.</w:t>
      </w:r>
    </w:p>
    <w:p w14:paraId="6066D886" w14:textId="2A0D77D0" w:rsidR="00F6281E" w:rsidRPr="00BC269F" w:rsidRDefault="00F6281E" w:rsidP="00F6281E">
      <w:pPr>
        <w:pStyle w:val="af"/>
      </w:pPr>
      <w:r w:rsidRPr="00BC269F">
        <w:t xml:space="preserve">Для </w:t>
      </w:r>
      <w:r w:rsidR="00EE2F41">
        <w:t>формирования</w:t>
      </w:r>
      <w:r w:rsidRPr="00BC269F">
        <w:t xml:space="preserve"> печатн</w:t>
      </w:r>
      <w:r w:rsidR="00EE2F41">
        <w:t>ой</w:t>
      </w:r>
      <w:r w:rsidRPr="00BC269F">
        <w:t xml:space="preserve"> форм</w:t>
      </w:r>
      <w:r w:rsidR="00EE2F41">
        <w:t>ы</w:t>
      </w:r>
      <w:r w:rsidRPr="00BC269F">
        <w:t xml:space="preserve"> расходного расписания, необходимо </w:t>
      </w:r>
      <w:r w:rsidR="00957028">
        <w:t xml:space="preserve">во вкладке «РР Исходящие» </w:t>
      </w:r>
      <w:r w:rsidR="001722AE">
        <w:t>нажать на кнопку «Печать»,</w:t>
      </w:r>
      <w:r w:rsidR="003854DF" w:rsidRPr="003854DF">
        <w:t xml:space="preserve"> </w:t>
      </w:r>
      <w:r w:rsidR="003854DF">
        <w:t>одним нажатием левой кнопки мыши</w:t>
      </w:r>
      <w:r w:rsidRPr="00BC269F">
        <w:t xml:space="preserve"> выбрать пункт </w:t>
      </w:r>
      <w:r w:rsidRPr="00BC269F">
        <w:rPr>
          <w:i/>
        </w:rPr>
        <w:t>[</w:t>
      </w:r>
      <w:r w:rsidR="008947F3" w:rsidRPr="008947F3">
        <w:rPr>
          <w:i/>
        </w:rPr>
        <w:t>Печать документа/Расходное Расписание</w:t>
      </w:r>
      <w:r w:rsidRPr="00BC269F">
        <w:rPr>
          <w:i/>
        </w:rPr>
        <w:t>]</w:t>
      </w:r>
      <w:r w:rsidR="001722AE">
        <w:rPr>
          <w:i/>
        </w:rPr>
        <w:t xml:space="preserve"> </w:t>
      </w:r>
      <w:r w:rsidR="001722AE" w:rsidRPr="001722AE">
        <w:t>и в рас</w:t>
      </w:r>
      <w:r w:rsidR="001722AE">
        <w:t>крывающемся списке выбрать соответствующее расширение</w:t>
      </w:r>
      <w:r w:rsidRPr="00BC269F">
        <w:t xml:space="preserve"> (</w:t>
      </w:r>
      <w:r w:rsidR="00962C02">
        <w:fldChar w:fldCharType="begin"/>
      </w:r>
      <w:r w:rsidR="00962C02">
        <w:instrText xml:space="preserve"> REF _Ref487292582 \h </w:instrText>
      </w:r>
      <w:r w:rsidR="00962C02">
        <w:fldChar w:fldCharType="separate"/>
      </w:r>
      <w:r w:rsidR="00D23FC4">
        <w:t>Рисунок </w:t>
      </w:r>
      <w:r w:rsidR="00D23FC4">
        <w:rPr>
          <w:noProof/>
        </w:rPr>
        <w:t>268</w:t>
      </w:r>
      <w:r w:rsidR="00962C02">
        <w:fldChar w:fldCharType="end"/>
      </w:r>
      <w:r w:rsidRPr="00BC269F">
        <w:t>).</w:t>
      </w:r>
    </w:p>
    <w:p w14:paraId="648D64B8" w14:textId="35275ECB" w:rsidR="00F6281E" w:rsidRPr="00BC269F" w:rsidRDefault="00322D1C" w:rsidP="00F6281E">
      <w:pPr>
        <w:pStyle w:val="af0"/>
      </w:pPr>
      <w:r>
        <w:drawing>
          <wp:inline distT="0" distB="0" distL="0" distR="0" wp14:anchorId="426C6B5C" wp14:editId="33FEF821">
            <wp:extent cx="6120130" cy="3026410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DD118" w14:textId="61BA3C21" w:rsidR="00F6281E" w:rsidRPr="00BC269F" w:rsidRDefault="001722AE" w:rsidP="00F6281E">
      <w:pPr>
        <w:pStyle w:val="af2"/>
        <w:rPr>
          <w:i/>
        </w:rPr>
      </w:pPr>
      <w:bookmarkStart w:id="607" w:name="_Ref487292582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268</w:t>
      </w:r>
      <w:r w:rsidR="00E1516A">
        <w:rPr>
          <w:noProof/>
        </w:rPr>
        <w:fldChar w:fldCharType="end"/>
      </w:r>
      <w:bookmarkEnd w:id="607"/>
      <w:r w:rsidR="00F6281E" w:rsidRPr="00BC269F">
        <w:t xml:space="preserve">. </w:t>
      </w:r>
      <w:r w:rsidR="003B40C3">
        <w:t>Выбор формата печати документа</w:t>
      </w:r>
    </w:p>
    <w:p w14:paraId="5F993F62" w14:textId="6D2B4EEC" w:rsidR="00F6281E" w:rsidRPr="00BC269F" w:rsidRDefault="00F6281E" w:rsidP="00F6281E">
      <w:pPr>
        <w:pStyle w:val="af"/>
      </w:pPr>
      <w:r w:rsidRPr="00BC269F">
        <w:t xml:space="preserve">В результате на рабочую станцию пользователя загрузится печатная форма </w:t>
      </w:r>
      <w:r>
        <w:t>расходного расписания</w:t>
      </w:r>
      <w:r w:rsidRPr="00BC269F">
        <w:t xml:space="preserve"> в виде файла с </w:t>
      </w:r>
      <w:r>
        <w:t xml:space="preserve">выбранным </w:t>
      </w:r>
      <w:r w:rsidRPr="00BC269F">
        <w:t>расширением</w:t>
      </w:r>
    </w:p>
    <w:p w14:paraId="6D165BB6" w14:textId="77777777" w:rsidR="003C1506" w:rsidRDefault="003C1506" w:rsidP="00EF1968">
      <w:pPr>
        <w:pStyle w:val="2"/>
      </w:pPr>
      <w:bookmarkStart w:id="608" w:name="_Toc522005565"/>
      <w:bookmarkStart w:id="609" w:name="_Toc82012632"/>
      <w:bookmarkStart w:id="610" w:name="_Toc521593985"/>
      <w:bookmarkStart w:id="611" w:name="_Toc521687710"/>
      <w:bookmarkStart w:id="612" w:name="_Toc521938264"/>
      <w:r>
        <w:t xml:space="preserve">Отправка </w:t>
      </w:r>
      <w:r w:rsidRPr="00636701">
        <w:t>документа</w:t>
      </w:r>
      <w:r>
        <w:t xml:space="preserve"> </w:t>
      </w:r>
      <w:r w:rsidRPr="00E23D87">
        <w:t>«Расходное расписание (исходящее)»</w:t>
      </w:r>
      <w:r>
        <w:t xml:space="preserve"> в подсистему управления расходами</w:t>
      </w:r>
      <w:bookmarkEnd w:id="608"/>
      <w:bookmarkEnd w:id="609"/>
    </w:p>
    <w:p w14:paraId="0DC945AA" w14:textId="3D9464C0" w:rsidR="003C1506" w:rsidRDefault="003C1506" w:rsidP="003C1506">
      <w:pPr>
        <w:pStyle w:val="af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</w:t>
      </w:r>
      <w:r w:rsidR="004D4620">
        <w:rPr>
          <w:lang w:eastAsia="zh-CN"/>
        </w:rPr>
        <w:t xml:space="preserve">БР </w:t>
      </w:r>
      <w:r>
        <w:rPr>
          <w:lang w:eastAsia="zh-CN"/>
        </w:rPr>
        <w:t>РБС</w:t>
      </w:r>
      <w:r w:rsidRPr="00BC269F">
        <w:rPr>
          <w:lang w:eastAsia="zh-CN"/>
        </w:rPr>
        <w:t xml:space="preserve"> (</w:t>
      </w:r>
      <w:r>
        <w:rPr>
          <w:lang w:eastAsia="zh-CN"/>
        </w:rPr>
        <w:t>Ввод данных</w:t>
      </w:r>
      <w:r w:rsidRPr="00BC269F">
        <w:rPr>
          <w:lang w:eastAsia="zh-CN"/>
        </w:rPr>
        <w:t>)»</w:t>
      </w:r>
      <w:r>
        <w:rPr>
          <w:lang w:eastAsia="zh-CN"/>
        </w:rPr>
        <w:t>.</w:t>
      </w:r>
    </w:p>
    <w:p w14:paraId="7D82377D" w14:textId="47D20307" w:rsidR="003C1506" w:rsidRDefault="003C1506" w:rsidP="003C1506">
      <w:pPr>
        <w:pStyle w:val="af"/>
      </w:pPr>
      <w:r>
        <w:t>Отправка</w:t>
      </w:r>
      <w:r w:rsidRPr="00BC269F">
        <w:t xml:space="preserve"> расходных расписаний </w:t>
      </w:r>
      <w:r>
        <w:t xml:space="preserve">в подсистему управления расходами </w:t>
      </w:r>
      <w:r w:rsidRPr="00BC269F">
        <w:t xml:space="preserve">осуществляется </w:t>
      </w:r>
      <w:r>
        <w:t>в подразделе «Документы ФК</w:t>
      </w:r>
      <w:r w:rsidR="001722AE">
        <w:t>»</w:t>
      </w:r>
      <w:r>
        <w:t>.</w:t>
      </w:r>
    </w:p>
    <w:p w14:paraId="0797A11D" w14:textId="30A6922C" w:rsidR="003C1506" w:rsidRDefault="00FB0DB9" w:rsidP="003C1506">
      <w:pPr>
        <w:pStyle w:val="af"/>
      </w:pPr>
      <w:r>
        <w:t>Для перехода в подраздел</w:t>
      </w:r>
      <w:r w:rsidR="003C1506" w:rsidRPr="00953893">
        <w:t xml:space="preserve"> «</w:t>
      </w:r>
      <w:r w:rsidR="003C1506">
        <w:t>Документы ФК</w:t>
      </w:r>
      <w:r w:rsidR="003C1506" w:rsidRPr="00953893">
        <w:t>» необходимо в главном окне Системы выбрать вкладку «Меню» (1), в открывшейся колонке выбрать раздел «</w:t>
      </w:r>
      <w:r w:rsidR="003C1506" w:rsidRPr="00953893">
        <w:rPr>
          <w:bCs/>
        </w:rPr>
        <w:t>Бюджетная роспись и ЛБО (ГРБС)</w:t>
      </w:r>
      <w:r w:rsidR="003C1506" w:rsidRPr="00953893">
        <w:t>» (2) и в рабочей области открыть подраздел «</w:t>
      </w:r>
      <w:r w:rsidR="003C1506">
        <w:t>Документы ФК</w:t>
      </w:r>
      <w:r w:rsidR="003C1506" w:rsidRPr="00953893">
        <w:t>» (3) одним нажатием левой кнопки мыши (</w:t>
      </w:r>
      <w:r w:rsidR="007072E4">
        <w:fldChar w:fldCharType="begin"/>
      </w:r>
      <w:r w:rsidR="007072E4">
        <w:instrText xml:space="preserve"> REF _Ref533428561 \h </w:instrText>
      </w:r>
      <w:r w:rsidR="007072E4">
        <w:fldChar w:fldCharType="separate"/>
      </w:r>
      <w:r w:rsidR="00D23FC4">
        <w:t>Рисунок </w:t>
      </w:r>
      <w:r w:rsidR="00D23FC4">
        <w:rPr>
          <w:noProof/>
        </w:rPr>
        <w:t>269</w:t>
      </w:r>
      <w:r w:rsidR="007072E4">
        <w:fldChar w:fldCharType="end"/>
      </w:r>
      <w:r w:rsidR="003C1506">
        <w:t>).</w:t>
      </w:r>
    </w:p>
    <w:p w14:paraId="5F0C7BD2" w14:textId="568E892B" w:rsidR="003C1506" w:rsidRDefault="00373143" w:rsidP="003C1506">
      <w:pPr>
        <w:pStyle w:val="af0"/>
      </w:pPr>
      <w:r>
        <w:drawing>
          <wp:inline distT="0" distB="0" distL="0" distR="0" wp14:anchorId="08481D52" wp14:editId="3BCA1339">
            <wp:extent cx="6120130" cy="2421890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72085" w14:textId="014262E0" w:rsidR="003C1506" w:rsidRDefault="001722AE" w:rsidP="003C1506">
      <w:pPr>
        <w:pStyle w:val="af2"/>
      </w:pPr>
      <w:bookmarkStart w:id="613" w:name="_Ref533428561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269</w:t>
      </w:r>
      <w:r w:rsidR="00E1516A">
        <w:rPr>
          <w:noProof/>
        </w:rPr>
        <w:fldChar w:fldCharType="end"/>
      </w:r>
      <w:bookmarkEnd w:id="613"/>
      <w:r w:rsidR="003C1506">
        <w:t>.</w:t>
      </w:r>
      <w:r w:rsidR="003C1506" w:rsidRPr="00C23171">
        <w:t xml:space="preserve"> </w:t>
      </w:r>
      <w:r w:rsidR="003C1506">
        <w:t xml:space="preserve">Переход в </w:t>
      </w:r>
      <w:r w:rsidR="003C1506" w:rsidRPr="00953893">
        <w:t>подраздел «</w:t>
      </w:r>
      <w:r w:rsidR="003C1506">
        <w:t>Документы ФК</w:t>
      </w:r>
      <w:r w:rsidR="003C1506" w:rsidRPr="00953893">
        <w:t>»</w:t>
      </w:r>
    </w:p>
    <w:p w14:paraId="2FA78A79" w14:textId="7847CEF3" w:rsidR="003C1506" w:rsidRDefault="003C1506" w:rsidP="003C1506">
      <w:pPr>
        <w:pStyle w:val="af"/>
        <w:rPr>
          <w:lang w:eastAsia="ru-RU"/>
        </w:rPr>
      </w:pPr>
      <w:r>
        <w:t xml:space="preserve">В результате откроется </w:t>
      </w:r>
      <w:r w:rsidRPr="00953893">
        <w:t>подраздел «</w:t>
      </w:r>
      <w:r>
        <w:t>Документы ФК</w:t>
      </w:r>
      <w:r w:rsidRPr="00953893">
        <w:t>»</w:t>
      </w:r>
      <w:r>
        <w:t>, в котором необходимо</w:t>
      </w:r>
      <w:r w:rsidRPr="00E36893">
        <w:t xml:space="preserve"> </w:t>
      </w:r>
      <w:r>
        <w:t xml:space="preserve">выбрать </w:t>
      </w:r>
      <w:r w:rsidRPr="00BC52AB">
        <w:t>соответствующ</w:t>
      </w:r>
      <w:r>
        <w:t>ий</w:t>
      </w:r>
      <w:r w:rsidRPr="00BC52AB">
        <w:t xml:space="preserve"> бюджетн</w:t>
      </w:r>
      <w:r>
        <w:t>ый</w:t>
      </w:r>
      <w:r w:rsidRPr="00BC52AB">
        <w:t xml:space="preserve"> цикл, с которым будет осуществляться работа</w:t>
      </w:r>
      <w:r>
        <w:t>,</w:t>
      </w:r>
      <w:r w:rsidRPr="00BC52AB">
        <w:t xml:space="preserve"> </w:t>
      </w:r>
      <w:r>
        <w:t>и</w:t>
      </w:r>
      <w:r w:rsidRPr="00BC52AB">
        <w:t xml:space="preserve"> перейти во вкладку</w:t>
      </w:r>
      <w:r>
        <w:t xml:space="preserve"> «РР Исходящие» (</w:t>
      </w:r>
      <w:r>
        <w:fldChar w:fldCharType="begin"/>
      </w:r>
      <w:r>
        <w:instrText xml:space="preserve"> REF _Ref522007453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270</w:t>
      </w:r>
      <w:r>
        <w:fldChar w:fldCharType="end"/>
      </w:r>
      <w:r>
        <w:t>).</w:t>
      </w:r>
      <w:r w:rsidRPr="00E70EB5">
        <w:rPr>
          <w:lang w:eastAsia="ru-RU"/>
        </w:rPr>
        <w:t xml:space="preserve"> </w:t>
      </w:r>
    </w:p>
    <w:p w14:paraId="49781D0C" w14:textId="06F24943" w:rsidR="003C1506" w:rsidRPr="001A70FE" w:rsidRDefault="00373143" w:rsidP="003C1506">
      <w:pPr>
        <w:pStyle w:val="af0"/>
      </w:pPr>
      <w:r>
        <w:drawing>
          <wp:inline distT="0" distB="0" distL="0" distR="0" wp14:anchorId="5DA9364F" wp14:editId="0A14F58E">
            <wp:extent cx="6120130" cy="2428240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F2E14" w14:textId="75DB36BC" w:rsidR="003C1506" w:rsidRDefault="001722AE" w:rsidP="003C1506">
      <w:pPr>
        <w:pStyle w:val="af2"/>
      </w:pPr>
      <w:bookmarkStart w:id="614" w:name="_Ref522007453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270</w:t>
      </w:r>
      <w:r w:rsidR="00E1516A">
        <w:rPr>
          <w:noProof/>
        </w:rPr>
        <w:fldChar w:fldCharType="end"/>
      </w:r>
      <w:bookmarkEnd w:id="614"/>
      <w:r w:rsidR="003C1506">
        <w:t>.</w:t>
      </w:r>
      <w:r w:rsidR="003C1506" w:rsidRPr="00E36893">
        <w:t xml:space="preserve"> </w:t>
      </w:r>
      <w:r w:rsidR="003C1506" w:rsidRPr="00953893">
        <w:t>Подразде</w:t>
      </w:r>
      <w:r w:rsidR="003C1506">
        <w:t xml:space="preserve">л </w:t>
      </w:r>
      <w:r w:rsidR="003C1506" w:rsidRPr="00953893">
        <w:t>«</w:t>
      </w:r>
      <w:r w:rsidR="003C1506">
        <w:t>Документы ФК</w:t>
      </w:r>
      <w:r w:rsidR="003C1506" w:rsidRPr="00953893">
        <w:t>»</w:t>
      </w:r>
    </w:p>
    <w:p w14:paraId="1B976B24" w14:textId="409B169C" w:rsidR="003C1506" w:rsidRDefault="003C1506" w:rsidP="003C1506">
      <w:pPr>
        <w:pStyle w:val="af"/>
      </w:pPr>
      <w:r>
        <w:t xml:space="preserve">Для отправки расходного расписания в подсистему управления расходами необходимо нажать на кнопку «Отправить в ПУР» </w:t>
      </w:r>
      <w:r w:rsidRPr="00AB45AA">
        <w:t>(</w:t>
      </w:r>
      <w:r>
        <w:fldChar w:fldCharType="begin"/>
      </w:r>
      <w:r>
        <w:instrText xml:space="preserve"> REF _Ref522007454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271</w:t>
      </w:r>
      <w:r>
        <w:fldChar w:fldCharType="end"/>
      </w:r>
      <w:r w:rsidRPr="00AB45AA">
        <w:t>).</w:t>
      </w:r>
    </w:p>
    <w:p w14:paraId="6424A8F9" w14:textId="165EC089" w:rsidR="008B7331" w:rsidRPr="00E2482A" w:rsidRDefault="008B7331" w:rsidP="00E2482A">
      <w:pPr>
        <w:pStyle w:val="af"/>
        <w:rPr>
          <w:color w:val="000000"/>
        </w:rPr>
      </w:pPr>
      <w:r w:rsidRPr="000E1DB6">
        <w:rPr>
          <w:b/>
        </w:rPr>
        <w:t>Важно!</w:t>
      </w:r>
      <w:r>
        <w:t xml:space="preserve"> </w:t>
      </w:r>
      <w:r w:rsidR="00E2482A">
        <w:t xml:space="preserve">Кнопка «Отправить в ПУР» доступна пользователям с Главой по бюджетной классификации, которая перешла на интеграционное взаимодействие </w:t>
      </w:r>
      <w:r w:rsidR="00E2482A" w:rsidRPr="00C04B01">
        <w:t>подсистемы бюджетного планирования и подсистемы управления расходами, оператором которой является Федеральное казначейство</w:t>
      </w:r>
      <w:r w:rsidR="00425F72">
        <w:t xml:space="preserve"> Российской Федерации</w:t>
      </w:r>
      <w:r w:rsidR="00E2482A" w:rsidRPr="00C04B01">
        <w:t xml:space="preserve">, системы </w:t>
      </w:r>
      <w:r w:rsidR="00E2482A">
        <w:t>«</w:t>
      </w:r>
      <w:r w:rsidR="00E2482A" w:rsidRPr="00C04B01">
        <w:t>Электронный бюджет</w:t>
      </w:r>
      <w:r w:rsidR="00E2482A">
        <w:t>».</w:t>
      </w:r>
    </w:p>
    <w:p w14:paraId="1AF60E8F" w14:textId="6778C4C7" w:rsidR="003C1506" w:rsidRPr="00A84A29" w:rsidRDefault="00002FA2" w:rsidP="003C1506">
      <w:pPr>
        <w:pStyle w:val="af0"/>
      </w:pPr>
      <w:r>
        <w:drawing>
          <wp:inline distT="0" distB="0" distL="0" distR="0" wp14:anchorId="099C45DE" wp14:editId="50CFCC10">
            <wp:extent cx="6120130" cy="1866265"/>
            <wp:effectExtent l="0" t="0" r="0" b="63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94C8D" w14:textId="18BF257B" w:rsidR="003C1506" w:rsidRPr="00BC269F" w:rsidRDefault="001722AE" w:rsidP="003C1506">
      <w:pPr>
        <w:pStyle w:val="af2"/>
      </w:pPr>
      <w:bookmarkStart w:id="615" w:name="_Ref52200745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271</w:t>
      </w:r>
      <w:r w:rsidR="00E1516A">
        <w:rPr>
          <w:noProof/>
        </w:rPr>
        <w:fldChar w:fldCharType="end"/>
      </w:r>
      <w:bookmarkEnd w:id="615"/>
      <w:r w:rsidR="003C1506" w:rsidRPr="00BC269F">
        <w:t xml:space="preserve">. </w:t>
      </w:r>
      <w:r w:rsidR="003B40C3">
        <w:t>Отправка расходного расписания в ПУР</w:t>
      </w:r>
    </w:p>
    <w:p w14:paraId="501ABDCD" w14:textId="3F909280" w:rsidR="003C1506" w:rsidRDefault="003C1506" w:rsidP="003C1506">
      <w:pPr>
        <w:pStyle w:val="af"/>
      </w:pPr>
      <w:r w:rsidRPr="00BC269F">
        <w:t>В результате откроется окно «</w:t>
      </w:r>
      <w:r>
        <w:t>Отправка в ПУР</w:t>
      </w:r>
      <w:r w:rsidRPr="00BC269F">
        <w:t xml:space="preserve">», которое содержит </w:t>
      </w:r>
      <w:r>
        <w:t xml:space="preserve">строки, готовые к отправке </w:t>
      </w:r>
      <w:r w:rsidRPr="00BC269F">
        <w:t>(</w:t>
      </w:r>
      <w:r>
        <w:fldChar w:fldCharType="begin"/>
      </w:r>
      <w:r>
        <w:instrText xml:space="preserve"> REF _Ref522007464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272</w:t>
      </w:r>
      <w:r>
        <w:fldChar w:fldCharType="end"/>
      </w:r>
      <w:r w:rsidR="00636701">
        <w:t>).</w:t>
      </w:r>
    </w:p>
    <w:p w14:paraId="0A31E404" w14:textId="28511ABC" w:rsidR="003B40C3" w:rsidRPr="003B40C3" w:rsidRDefault="003C1506" w:rsidP="003B40C3">
      <w:pPr>
        <w:pStyle w:val="af"/>
      </w:pPr>
      <w:r w:rsidRPr="00EF1968">
        <w:rPr>
          <w:b/>
        </w:rPr>
        <w:t>Важно!</w:t>
      </w:r>
      <w:r w:rsidRPr="00EF1968">
        <w:t xml:space="preserve"> </w:t>
      </w:r>
      <w:r w:rsidRPr="003B40C3">
        <w:t xml:space="preserve">Для отправки в подсистему управления расходами доступны только строки </w:t>
      </w:r>
      <w:r w:rsidR="00A80CAF">
        <w:t>со статусом</w:t>
      </w:r>
      <w:r w:rsidRPr="003B40C3">
        <w:t xml:space="preserve"> «Утверждено»</w:t>
      </w:r>
      <w:r w:rsidR="00E2482A" w:rsidRPr="003B40C3">
        <w:t>, ранее не отправленные в ПУР.</w:t>
      </w:r>
    </w:p>
    <w:p w14:paraId="155FD1E9" w14:textId="09476040" w:rsidR="003C1506" w:rsidRPr="00EF1968" w:rsidRDefault="009240F9" w:rsidP="003B40C3">
      <w:pPr>
        <w:pStyle w:val="af0"/>
      </w:pPr>
      <w:r>
        <w:drawing>
          <wp:inline distT="0" distB="0" distL="0" distR="0" wp14:anchorId="5C74FC07" wp14:editId="4CB56742">
            <wp:extent cx="6120130" cy="1205865"/>
            <wp:effectExtent l="0" t="0" r="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4A7BF" w14:textId="4A7B56CB" w:rsidR="003C1506" w:rsidRPr="00BC52AB" w:rsidRDefault="001722AE" w:rsidP="003C1506">
      <w:pPr>
        <w:pStyle w:val="af2"/>
      </w:pPr>
      <w:bookmarkStart w:id="616" w:name="_Ref52200746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272</w:t>
      </w:r>
      <w:r w:rsidR="00E1516A">
        <w:rPr>
          <w:noProof/>
        </w:rPr>
        <w:fldChar w:fldCharType="end"/>
      </w:r>
      <w:bookmarkEnd w:id="616"/>
      <w:r w:rsidR="003C1506">
        <w:t>.</w:t>
      </w:r>
      <w:r w:rsidR="003C1506" w:rsidRPr="00BC52AB">
        <w:t xml:space="preserve"> </w:t>
      </w:r>
      <w:r w:rsidR="003C1506">
        <w:t>О</w:t>
      </w:r>
      <w:r w:rsidR="003C1506" w:rsidRPr="00BC269F">
        <w:t>кно «</w:t>
      </w:r>
      <w:r w:rsidR="003C1506">
        <w:t>Отправка в ПУР</w:t>
      </w:r>
      <w:r w:rsidR="003C1506" w:rsidRPr="00BC269F">
        <w:t>»</w:t>
      </w:r>
    </w:p>
    <w:p w14:paraId="05A40489" w14:textId="192EA603" w:rsidR="003C1506" w:rsidRDefault="003C1506" w:rsidP="003C1506">
      <w:pPr>
        <w:pStyle w:val="af"/>
      </w:pPr>
      <w:r>
        <w:t xml:space="preserve">В открывшемся окне необходимо выбрать строки, которые подлежат отправке в подсистему управления расходами, установкой «галочки» и нажать на кнопку «Выбрать» </w:t>
      </w:r>
      <w:r w:rsidRPr="00BC269F">
        <w:t>(</w:t>
      </w:r>
      <w:r>
        <w:fldChar w:fldCharType="begin"/>
      </w:r>
      <w:r>
        <w:instrText xml:space="preserve"> REF _Ref522007469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273</w:t>
      </w:r>
      <w:r>
        <w:fldChar w:fldCharType="end"/>
      </w:r>
      <w:r w:rsidR="00636701">
        <w:t>).</w:t>
      </w:r>
    </w:p>
    <w:p w14:paraId="004EAD74" w14:textId="787C2214" w:rsidR="003C1506" w:rsidRDefault="009240F9" w:rsidP="003C1506">
      <w:pPr>
        <w:pStyle w:val="af0"/>
      </w:pPr>
      <w:r>
        <w:drawing>
          <wp:inline distT="0" distB="0" distL="0" distR="0" wp14:anchorId="18B63A33" wp14:editId="44DA20F0">
            <wp:extent cx="6120130" cy="1196340"/>
            <wp:effectExtent l="0" t="0" r="0" b="381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0D8A9" w14:textId="2DA3820E" w:rsidR="003C1506" w:rsidRDefault="001722AE" w:rsidP="003C1506">
      <w:pPr>
        <w:pStyle w:val="af2"/>
      </w:pPr>
      <w:bookmarkStart w:id="617" w:name="_Ref52200746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273</w:t>
      </w:r>
      <w:r w:rsidR="00E1516A">
        <w:rPr>
          <w:noProof/>
        </w:rPr>
        <w:fldChar w:fldCharType="end"/>
      </w:r>
      <w:bookmarkEnd w:id="617"/>
      <w:r w:rsidR="003C1506">
        <w:t>.</w:t>
      </w:r>
      <w:r w:rsidR="003C1506" w:rsidRPr="00BC52AB">
        <w:t xml:space="preserve"> </w:t>
      </w:r>
      <w:r w:rsidR="005231C4">
        <w:t>Выбор строк</w:t>
      </w:r>
    </w:p>
    <w:p w14:paraId="4F64BAF7" w14:textId="2EEB940B" w:rsidR="003C1506" w:rsidRDefault="003C1506" w:rsidP="003C1506">
      <w:pPr>
        <w:pStyle w:val="af"/>
      </w:pPr>
      <w:r>
        <w:t xml:space="preserve">В открывшемся системном сообщении для подтверждения отправки строк в подсистему управления расходами необходимо нажать на кнопку «Да» </w:t>
      </w:r>
      <w:r w:rsidRPr="00BC269F">
        <w:t>(</w:t>
      </w:r>
      <w:r>
        <w:fldChar w:fldCharType="begin"/>
      </w:r>
      <w:r>
        <w:instrText xml:space="preserve"> REF _Ref522005196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274</w:t>
      </w:r>
      <w:r>
        <w:fldChar w:fldCharType="end"/>
      </w:r>
      <w:r w:rsidRPr="00BC269F">
        <w:t>)</w:t>
      </w:r>
      <w:r w:rsidR="007072E4">
        <w:t>.</w:t>
      </w:r>
    </w:p>
    <w:p w14:paraId="66656959" w14:textId="77777777" w:rsidR="003C1506" w:rsidRDefault="003C1506" w:rsidP="003C1506">
      <w:pPr>
        <w:pStyle w:val="af0"/>
      </w:pPr>
      <w:r>
        <w:drawing>
          <wp:inline distT="0" distB="0" distL="0" distR="0" wp14:anchorId="4BAF5135" wp14:editId="1FCB2DE8">
            <wp:extent cx="2361905" cy="1085714"/>
            <wp:effectExtent l="0" t="0" r="635" b="635"/>
            <wp:docPr id="2818" name="Рисунок 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1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77072" w14:textId="1E9B2F02" w:rsidR="003C1506" w:rsidRPr="00BC52AB" w:rsidRDefault="001722AE" w:rsidP="003C1506">
      <w:pPr>
        <w:pStyle w:val="af2"/>
      </w:pPr>
      <w:bookmarkStart w:id="618" w:name="_Ref522005196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274</w:t>
      </w:r>
      <w:r w:rsidR="00E1516A">
        <w:rPr>
          <w:noProof/>
        </w:rPr>
        <w:fldChar w:fldCharType="end"/>
      </w:r>
      <w:bookmarkEnd w:id="618"/>
      <w:r w:rsidR="003C1506">
        <w:t>.</w:t>
      </w:r>
      <w:r w:rsidR="003C1506" w:rsidRPr="00BC52AB">
        <w:t xml:space="preserve"> </w:t>
      </w:r>
      <w:r w:rsidR="00A50D84">
        <w:t>Системное сообщение</w:t>
      </w:r>
    </w:p>
    <w:p w14:paraId="75F19B94" w14:textId="5877E9D4" w:rsidR="003C1506" w:rsidRDefault="003C1506" w:rsidP="003C1506">
      <w:pPr>
        <w:pStyle w:val="af"/>
      </w:pPr>
      <w:r w:rsidRPr="00BC269F">
        <w:t xml:space="preserve">В результате </w:t>
      </w:r>
      <w:r w:rsidR="00A00974">
        <w:t>отобразится</w:t>
      </w:r>
      <w:r w:rsidR="00A00974" w:rsidRPr="00BC269F">
        <w:t xml:space="preserve"> </w:t>
      </w:r>
      <w:r>
        <w:t>системное сообщение</w:t>
      </w:r>
      <w:r w:rsidR="00A00974">
        <w:t>, информирующее</w:t>
      </w:r>
      <w:r>
        <w:t xml:space="preserve"> о формировании данных (</w:t>
      </w:r>
      <w:r>
        <w:fldChar w:fldCharType="begin"/>
      </w:r>
      <w:r>
        <w:instrText xml:space="preserve"> REF _Ref522007475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275</w:t>
      </w:r>
      <w:r>
        <w:fldChar w:fldCharType="end"/>
      </w:r>
      <w:r>
        <w:t>).</w:t>
      </w:r>
    </w:p>
    <w:p w14:paraId="50EA789F" w14:textId="77777777" w:rsidR="003C1506" w:rsidRDefault="003C1506" w:rsidP="003C1506">
      <w:pPr>
        <w:pStyle w:val="af0"/>
      </w:pPr>
      <w:r>
        <w:drawing>
          <wp:inline distT="0" distB="0" distL="0" distR="0" wp14:anchorId="50ACD3FA" wp14:editId="114D0E97">
            <wp:extent cx="5238095" cy="523810"/>
            <wp:effectExtent l="0" t="0" r="1270" b="0"/>
            <wp:docPr id="2835" name="Рисунок 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38095" cy="5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24F57" w14:textId="0B524223" w:rsidR="003C1506" w:rsidRPr="00BC52AB" w:rsidRDefault="001722AE" w:rsidP="003C1506">
      <w:pPr>
        <w:pStyle w:val="af2"/>
      </w:pPr>
      <w:bookmarkStart w:id="619" w:name="_Ref52200747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275</w:t>
      </w:r>
      <w:r w:rsidR="00E1516A">
        <w:rPr>
          <w:noProof/>
        </w:rPr>
        <w:fldChar w:fldCharType="end"/>
      </w:r>
      <w:bookmarkEnd w:id="619"/>
      <w:r w:rsidR="003C1506">
        <w:t>.</w:t>
      </w:r>
      <w:r w:rsidR="003C1506" w:rsidRPr="00BC52AB">
        <w:t xml:space="preserve"> </w:t>
      </w:r>
      <w:r w:rsidR="00811A94">
        <w:t>Системное сообщение</w:t>
      </w:r>
    </w:p>
    <w:p w14:paraId="154AA5CF" w14:textId="7495FF56" w:rsidR="003C1506" w:rsidRDefault="003C1506" w:rsidP="003C1506">
      <w:pPr>
        <w:pStyle w:val="af"/>
      </w:pPr>
      <w:r>
        <w:t xml:space="preserve">По завершению отправки данных в подсистему управления расходами, отобразится системное сообщение с результатом отправки данных </w:t>
      </w:r>
      <w:r w:rsidRPr="00BC269F">
        <w:t>(</w:t>
      </w:r>
      <w:r>
        <w:fldChar w:fldCharType="begin"/>
      </w:r>
      <w:r>
        <w:instrText xml:space="preserve"> REF _Ref522007480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276</w:t>
      </w:r>
      <w:r>
        <w:fldChar w:fldCharType="end"/>
      </w:r>
      <w:r>
        <w:t>).</w:t>
      </w:r>
    </w:p>
    <w:p w14:paraId="6BC7AA92" w14:textId="77777777" w:rsidR="003C1506" w:rsidRDefault="003C1506" w:rsidP="003C1506">
      <w:pPr>
        <w:pStyle w:val="af0"/>
      </w:pPr>
      <w:r>
        <w:drawing>
          <wp:inline distT="0" distB="0" distL="0" distR="0" wp14:anchorId="5435787E" wp14:editId="225C581C">
            <wp:extent cx="4695238" cy="695238"/>
            <wp:effectExtent l="0" t="0" r="0" b="0"/>
            <wp:docPr id="2836" name="Рисунок 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7A1F7" w14:textId="3971725D" w:rsidR="003C1506" w:rsidRPr="00BC52AB" w:rsidRDefault="001722AE" w:rsidP="003C1506">
      <w:pPr>
        <w:pStyle w:val="af2"/>
      </w:pPr>
      <w:bookmarkStart w:id="620" w:name="_Ref52200748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276</w:t>
      </w:r>
      <w:r w:rsidR="00E1516A">
        <w:rPr>
          <w:noProof/>
        </w:rPr>
        <w:fldChar w:fldCharType="end"/>
      </w:r>
      <w:bookmarkEnd w:id="620"/>
      <w:r w:rsidR="003C1506">
        <w:t>.</w:t>
      </w:r>
      <w:r w:rsidR="003C1506" w:rsidRPr="00BC52AB">
        <w:t xml:space="preserve"> </w:t>
      </w:r>
      <w:r w:rsidR="00811A94">
        <w:t>Системное сообщение</w:t>
      </w:r>
    </w:p>
    <w:p w14:paraId="023D7566" w14:textId="77777777" w:rsidR="003C1506" w:rsidRDefault="003C1506" w:rsidP="003C1506">
      <w:pPr>
        <w:pStyle w:val="af"/>
      </w:pPr>
      <w:r>
        <w:t>Для просмотра результата по всем отправленным документам, нажать на кнопку «Скачать лог». Для закрытия окна, нажать на кнопку «Закрыть».</w:t>
      </w:r>
    </w:p>
    <w:p w14:paraId="0ACD766A" w14:textId="57934B8E" w:rsidR="003C1506" w:rsidRDefault="003C1506" w:rsidP="003C1506">
      <w:pPr>
        <w:pStyle w:val="af"/>
      </w:pPr>
      <w:r>
        <w:t>После отправки расходных расписаний в подсистему управления расходами, во вкладке «РР Исходящие» обновится информация по графам «Статус отправки в ПУР» и «Дата отправки в ПУР». По графе «Статус обработки» изменится значение на «Выгружено», индикатор в графе «РР» отобразится желтым цветом (</w:t>
      </w:r>
      <w:r>
        <w:fldChar w:fldCharType="begin"/>
      </w:r>
      <w:r>
        <w:instrText xml:space="preserve"> REF _Ref522007485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277</w:t>
      </w:r>
      <w:r>
        <w:fldChar w:fldCharType="end"/>
      </w:r>
      <w:r>
        <w:t>).</w:t>
      </w:r>
    </w:p>
    <w:p w14:paraId="0744885F" w14:textId="43C1B484" w:rsidR="003C1506" w:rsidRDefault="00322D1C" w:rsidP="003C1506">
      <w:pPr>
        <w:pStyle w:val="af0"/>
      </w:pPr>
      <w:r>
        <w:drawing>
          <wp:inline distT="0" distB="0" distL="0" distR="0" wp14:anchorId="79370A0F" wp14:editId="488B1480">
            <wp:extent cx="6120130" cy="247777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23837" w14:textId="48C65F60" w:rsidR="00081287" w:rsidRDefault="001722AE" w:rsidP="00A40223">
      <w:pPr>
        <w:pStyle w:val="af2"/>
      </w:pPr>
      <w:bookmarkStart w:id="621" w:name="_Ref52200748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277</w:t>
      </w:r>
      <w:r w:rsidR="00E1516A">
        <w:rPr>
          <w:noProof/>
        </w:rPr>
        <w:fldChar w:fldCharType="end"/>
      </w:r>
      <w:bookmarkEnd w:id="621"/>
      <w:r w:rsidR="003C1506">
        <w:t>.</w:t>
      </w:r>
      <w:r w:rsidR="003C1506" w:rsidRPr="00BC52AB">
        <w:t xml:space="preserve"> </w:t>
      </w:r>
      <w:r w:rsidR="003C1506">
        <w:t>Обновленная информация</w:t>
      </w:r>
    </w:p>
    <w:p w14:paraId="5C0B4250" w14:textId="61F795ED" w:rsidR="00320F0F" w:rsidRPr="008C2D9E" w:rsidRDefault="00320F0F" w:rsidP="00AA4FC4">
      <w:pPr>
        <w:pStyle w:val="1"/>
      </w:pPr>
      <w:bookmarkStart w:id="622" w:name="_Toc793749"/>
      <w:bookmarkStart w:id="623" w:name="_Toc82012633"/>
      <w:r w:rsidRPr="008C2D9E">
        <w:t xml:space="preserve">Формирование и утверждение документа </w:t>
      </w:r>
      <w:r>
        <w:t>«Остаток доведенных ЛБО до РБС»</w:t>
      </w:r>
      <w:bookmarkEnd w:id="622"/>
      <w:bookmarkEnd w:id="623"/>
    </w:p>
    <w:p w14:paraId="36FBD34D" w14:textId="14D2AC1D" w:rsidR="00320F0F" w:rsidRPr="00BC52AB" w:rsidRDefault="00320F0F" w:rsidP="00636701">
      <w:pPr>
        <w:pStyle w:val="2"/>
      </w:pPr>
      <w:bookmarkStart w:id="624" w:name="_Toc793750"/>
      <w:bookmarkStart w:id="625" w:name="_Toc82012634"/>
      <w:r>
        <w:t>Формирование документа «Остаток доведенных ЛБО до РБС»</w:t>
      </w:r>
      <w:bookmarkEnd w:id="624"/>
      <w:bookmarkEnd w:id="625"/>
    </w:p>
    <w:p w14:paraId="1F16B8D5" w14:textId="77777777" w:rsidR="00811A94" w:rsidRDefault="00320F0F" w:rsidP="00811A94">
      <w:pPr>
        <w:pStyle w:val="af"/>
      </w:pPr>
      <w:r w:rsidRPr="00EF1968">
        <w:rPr>
          <w:b/>
          <w:bCs/>
        </w:rPr>
        <w:t>Предусловие:</w:t>
      </w:r>
      <w:r w:rsidRPr="00EF1968">
        <w:t xml:space="preserve"> осуществлен вход с ролью «Формирование и ведение БР РБС (Ввод данных)».</w:t>
      </w:r>
    </w:p>
    <w:p w14:paraId="12EC59C0" w14:textId="793FF0FC" w:rsidR="00320F0F" w:rsidRPr="00EF1968" w:rsidRDefault="00320F0F" w:rsidP="00A50D84">
      <w:pPr>
        <w:pStyle w:val="af"/>
        <w:rPr>
          <w:rStyle w:val="13"/>
        </w:rPr>
      </w:pPr>
      <w:r w:rsidRPr="00EF1968">
        <w:rPr>
          <w:rStyle w:val="13"/>
        </w:rPr>
        <w:t xml:space="preserve">Документ «Остаток доведенных ЛБО до РБС» предназначен для переноса лимитов бюджетных обязательств с прошлого </w:t>
      </w:r>
      <w:r w:rsidR="00542AFB">
        <w:rPr>
          <w:rStyle w:val="13"/>
        </w:rPr>
        <w:t xml:space="preserve">бюджетного цикла </w:t>
      </w:r>
      <w:r w:rsidRPr="00EF1968">
        <w:rPr>
          <w:rStyle w:val="13"/>
        </w:rPr>
        <w:t xml:space="preserve">на текущий </w:t>
      </w:r>
      <w:r w:rsidR="00542AFB">
        <w:rPr>
          <w:rStyle w:val="13"/>
        </w:rPr>
        <w:t>бюджетный цикл</w:t>
      </w:r>
      <w:r w:rsidRPr="00EF1968">
        <w:rPr>
          <w:rStyle w:val="13"/>
        </w:rPr>
        <w:t>.</w:t>
      </w:r>
    </w:p>
    <w:p w14:paraId="103BCEAE" w14:textId="1AE50523" w:rsidR="00320F0F" w:rsidRPr="00BC52AB" w:rsidRDefault="00320F0F" w:rsidP="00320F0F">
      <w:pPr>
        <w:pStyle w:val="af"/>
      </w:pPr>
      <w:r w:rsidRPr="008C2D9E">
        <w:t xml:space="preserve">Формирование документа </w:t>
      </w:r>
      <w:r>
        <w:t>«Остаток доведенных ЛБО до РБС»</w:t>
      </w:r>
      <w:r w:rsidRPr="008C2D9E">
        <w:t xml:space="preserve"> осуществляется в подразделе</w:t>
      </w:r>
      <w:r>
        <w:t xml:space="preserve"> «Документы ФК», во вкладке</w:t>
      </w:r>
      <w:r w:rsidRPr="008C2D9E">
        <w:t xml:space="preserve"> «Доведенные ЛБО на 01 января</w:t>
      </w:r>
      <w:r>
        <w:t xml:space="preserve">». </w:t>
      </w:r>
    </w:p>
    <w:p w14:paraId="617497F7" w14:textId="7A6BFB76" w:rsidR="00320F0F" w:rsidRPr="00BC52AB" w:rsidRDefault="00FB0DB9" w:rsidP="00320F0F">
      <w:pPr>
        <w:pStyle w:val="af"/>
      </w:pPr>
      <w:r>
        <w:t>Для перехода в подраздел</w:t>
      </w:r>
      <w:r w:rsidR="00320F0F" w:rsidRPr="00BC52AB">
        <w:t xml:space="preserve"> </w:t>
      </w:r>
      <w:r w:rsidR="00320F0F" w:rsidRPr="006715D6">
        <w:t>«</w:t>
      </w:r>
      <w:r w:rsidR="00320F0F">
        <w:t>Документы ФК</w:t>
      </w:r>
      <w:r w:rsidR="00320F0F" w:rsidRPr="006715D6">
        <w:t>»</w:t>
      </w:r>
      <w:r w:rsidR="00320F0F" w:rsidRPr="00BC52AB">
        <w:t xml:space="preserve"> необходимо в главном окне Системы выбрать вкладку «Меню» (1), в открывшейся колонке выбрать раздел «</w:t>
      </w:r>
      <w:r w:rsidR="00320F0F" w:rsidRPr="00BC52AB">
        <w:rPr>
          <w:bCs/>
        </w:rPr>
        <w:t>Бюджетная роспись и ЛБО (ГРБС)</w:t>
      </w:r>
      <w:r w:rsidR="00320F0F">
        <w:t xml:space="preserve">» (2), </w:t>
      </w:r>
      <w:r w:rsidR="00320F0F" w:rsidRPr="002A43D3">
        <w:t>в рабочей области</w:t>
      </w:r>
      <w:r w:rsidR="001D1CDE">
        <w:t xml:space="preserve"> </w:t>
      </w:r>
      <w:r w:rsidR="001D1CDE" w:rsidRPr="002A43D3">
        <w:t>одним нажатием левой кнопки мыши</w:t>
      </w:r>
      <w:r w:rsidR="00320F0F" w:rsidRPr="002A43D3">
        <w:t xml:space="preserve"> открыть подраздел «</w:t>
      </w:r>
      <w:r w:rsidR="00320F0F">
        <w:t>Документы ФК</w:t>
      </w:r>
      <w:r w:rsidR="00320F0F" w:rsidRPr="002A43D3">
        <w:t>»</w:t>
      </w:r>
      <w:r w:rsidR="00320F0F">
        <w:t xml:space="preserve"> (3)</w:t>
      </w:r>
      <w:r w:rsidR="00811A94">
        <w:t xml:space="preserve"> </w:t>
      </w:r>
      <w:r w:rsidR="00320F0F" w:rsidRPr="00BC52AB">
        <w:t>(</w:t>
      </w:r>
      <w:r w:rsidR="00320F0F">
        <w:fldChar w:fldCharType="begin"/>
      </w:r>
      <w:r w:rsidR="00320F0F">
        <w:instrText xml:space="preserve"> REF _Ref784113 \h </w:instrText>
      </w:r>
      <w:r w:rsidR="00320F0F">
        <w:fldChar w:fldCharType="separate"/>
      </w:r>
      <w:r w:rsidR="00D23FC4">
        <w:t>Рисунок </w:t>
      </w:r>
      <w:r w:rsidR="00D23FC4">
        <w:rPr>
          <w:noProof/>
        </w:rPr>
        <w:t>278</w:t>
      </w:r>
      <w:r w:rsidR="00320F0F">
        <w:fldChar w:fldCharType="end"/>
      </w:r>
      <w:r w:rsidR="00320F0F" w:rsidRPr="00BC52AB">
        <w:t>).</w:t>
      </w:r>
    </w:p>
    <w:p w14:paraId="50F6C5C2" w14:textId="1DB03124" w:rsidR="00320F0F" w:rsidRPr="00BC52AB" w:rsidRDefault="001254D4" w:rsidP="00320F0F">
      <w:pPr>
        <w:pStyle w:val="af0"/>
      </w:pPr>
      <w:r>
        <w:drawing>
          <wp:inline distT="0" distB="0" distL="0" distR="0" wp14:anchorId="2724074A" wp14:editId="684D654A">
            <wp:extent cx="6120130" cy="242189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D73F4" w14:textId="1B9AE6FD" w:rsidR="00320F0F" w:rsidRPr="00BC52AB" w:rsidRDefault="001722AE" w:rsidP="00320F0F">
      <w:pPr>
        <w:pStyle w:val="af2"/>
      </w:pPr>
      <w:bookmarkStart w:id="626" w:name="_Ref784113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278</w:t>
      </w:r>
      <w:r w:rsidR="00E1516A">
        <w:rPr>
          <w:noProof/>
        </w:rPr>
        <w:fldChar w:fldCharType="end"/>
      </w:r>
      <w:bookmarkEnd w:id="626"/>
      <w:r w:rsidR="00320F0F" w:rsidRPr="00BC52AB">
        <w:t>. Переход в подраздел «</w:t>
      </w:r>
      <w:r w:rsidR="00320F0F">
        <w:t>Документы ФК</w:t>
      </w:r>
      <w:r w:rsidR="00320F0F" w:rsidRPr="00BC52AB">
        <w:t>»</w:t>
      </w:r>
    </w:p>
    <w:p w14:paraId="6D260E43" w14:textId="238DBDDD" w:rsidR="00320F0F" w:rsidRPr="00BC52AB" w:rsidRDefault="00320F0F" w:rsidP="00320F0F">
      <w:pPr>
        <w:pStyle w:val="af"/>
      </w:pPr>
      <w:r w:rsidRPr="00BC52AB">
        <w:t>В результате откроется подраздел «</w:t>
      </w:r>
      <w:r>
        <w:t>Документы ФК</w:t>
      </w:r>
      <w:r w:rsidRPr="00BC52AB">
        <w:t xml:space="preserve">», в котором необходимо </w:t>
      </w:r>
      <w:r w:rsidR="00542AFB" w:rsidRPr="00BC269F">
        <w:t xml:space="preserve">выбрать </w:t>
      </w:r>
      <w:r w:rsidR="00542AFB">
        <w:t>соответствующий бюджетный цикл  и перейти во вкладку</w:t>
      </w:r>
      <w:r w:rsidR="00542AFB" w:rsidRPr="00BC52AB" w:rsidDel="00542AFB">
        <w:t xml:space="preserve"> </w:t>
      </w:r>
      <w:r w:rsidRPr="006715D6">
        <w:t>«Доведенные ЛБО на 01</w:t>
      </w:r>
      <w:r w:rsidRPr="009E7C8E">
        <w:t xml:space="preserve"> </w:t>
      </w:r>
      <w:r w:rsidRPr="008C2D9E">
        <w:rPr>
          <w:rFonts w:hint="eastAsia"/>
        </w:rPr>
        <w:t>января</w:t>
      </w:r>
      <w:r w:rsidRPr="006715D6">
        <w:t>»</w:t>
      </w:r>
      <w:r w:rsidRPr="00BC52AB">
        <w:t xml:space="preserve"> (</w:t>
      </w:r>
      <w:r>
        <w:fldChar w:fldCharType="begin"/>
      </w:r>
      <w:r>
        <w:instrText xml:space="preserve"> REF _Ref784115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279</w:t>
      </w:r>
      <w:r>
        <w:fldChar w:fldCharType="end"/>
      </w:r>
      <w:r w:rsidRPr="00BC52AB">
        <w:t>).</w:t>
      </w:r>
    </w:p>
    <w:p w14:paraId="67FE0A23" w14:textId="3A634F2C" w:rsidR="00320F0F" w:rsidRPr="008C2D9E" w:rsidRDefault="001254D4" w:rsidP="00320F0F">
      <w:pPr>
        <w:pStyle w:val="af0"/>
      </w:pPr>
      <w:r>
        <w:drawing>
          <wp:inline distT="0" distB="0" distL="0" distR="0" wp14:anchorId="67675EC4" wp14:editId="600A19CD">
            <wp:extent cx="6120130" cy="1751965"/>
            <wp:effectExtent l="0" t="0" r="0" b="635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7CCD7" w14:textId="0FB996B6" w:rsidR="00320F0F" w:rsidRDefault="001722AE" w:rsidP="00EF1968">
      <w:pPr>
        <w:pStyle w:val="af2"/>
        <w:rPr>
          <w:szCs w:val="24"/>
        </w:rPr>
      </w:pPr>
      <w:bookmarkStart w:id="627" w:name="_Ref78411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279</w:t>
      </w:r>
      <w:r w:rsidR="00E1516A">
        <w:rPr>
          <w:noProof/>
        </w:rPr>
        <w:fldChar w:fldCharType="end"/>
      </w:r>
      <w:bookmarkEnd w:id="627"/>
      <w:r w:rsidR="00320F0F" w:rsidRPr="00BC52AB">
        <w:t>. Подраздел «</w:t>
      </w:r>
      <w:r w:rsidR="00320F0F">
        <w:t>Документы ФК</w:t>
      </w:r>
      <w:r w:rsidR="00320F0F" w:rsidRPr="00BC52AB">
        <w:t>»</w:t>
      </w:r>
      <w:r w:rsidR="00320F0F" w:rsidRPr="002859B1">
        <w:t xml:space="preserve"> </w:t>
      </w:r>
      <w:r w:rsidR="00320F0F" w:rsidRPr="00BC52AB">
        <w:t>вкладк</w:t>
      </w:r>
      <w:r w:rsidR="00320F0F">
        <w:t>а</w:t>
      </w:r>
      <w:r w:rsidR="00320F0F" w:rsidRPr="00BC52AB">
        <w:t xml:space="preserve"> </w:t>
      </w:r>
      <w:r w:rsidR="00320F0F" w:rsidRPr="006715D6">
        <w:rPr>
          <w:szCs w:val="24"/>
        </w:rPr>
        <w:t>«Доведенные ЛБО на 01</w:t>
      </w:r>
      <w:r w:rsidR="00320F0F" w:rsidRPr="009E7C8E">
        <w:rPr>
          <w:szCs w:val="24"/>
        </w:rPr>
        <w:t xml:space="preserve"> </w:t>
      </w:r>
      <w:r w:rsidR="00320F0F" w:rsidRPr="006715D6">
        <w:rPr>
          <w:szCs w:val="24"/>
        </w:rPr>
        <w:t>января»</w:t>
      </w:r>
    </w:p>
    <w:p w14:paraId="4CDA0BB4" w14:textId="2D9ED50B" w:rsidR="00320F0F" w:rsidRPr="00BC52AB" w:rsidRDefault="00320F0F" w:rsidP="00320F0F">
      <w:pPr>
        <w:pStyle w:val="af"/>
      </w:pPr>
      <w:r w:rsidRPr="00BC52AB">
        <w:t xml:space="preserve">Во вкладке </w:t>
      </w:r>
      <w:r w:rsidRPr="006715D6">
        <w:t>«Доведенные ЛБО на 01</w:t>
      </w:r>
      <w:r w:rsidRPr="009E7C8E">
        <w:t xml:space="preserve"> </w:t>
      </w:r>
      <w:r w:rsidRPr="006715D6">
        <w:t>января»</w:t>
      </w:r>
      <w:r>
        <w:t xml:space="preserve"> </w:t>
      </w:r>
      <w:r w:rsidRPr="00BC52AB">
        <w:t xml:space="preserve">реализована панель инструментов, состоящая из следующих функциональных кнопок и </w:t>
      </w:r>
      <w:r w:rsidR="00371DFE">
        <w:t>области фильтрации</w:t>
      </w:r>
      <w:r w:rsidRPr="00BC52AB">
        <w:t xml:space="preserve"> (</w:t>
      </w:r>
      <w:r>
        <w:fldChar w:fldCharType="begin"/>
      </w:r>
      <w:r>
        <w:instrText xml:space="preserve"> REF _Ref784148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280</w:t>
      </w:r>
      <w:r>
        <w:fldChar w:fldCharType="end"/>
      </w:r>
      <w:r w:rsidRPr="00BC52AB">
        <w:t>):</w:t>
      </w:r>
    </w:p>
    <w:p w14:paraId="63FFC9B0" w14:textId="415FC988" w:rsidR="00320F0F" w:rsidRPr="00636701" w:rsidRDefault="00320F0F" w:rsidP="00397562">
      <w:pPr>
        <w:pStyle w:val="-"/>
      </w:pPr>
      <w:r w:rsidRPr="00636701">
        <w:t xml:space="preserve">«Обновить» (1) – обновление данных в </w:t>
      </w:r>
      <w:r w:rsidR="00533E6F">
        <w:t>подраздел</w:t>
      </w:r>
      <w:r w:rsidRPr="00636701">
        <w:t>е;</w:t>
      </w:r>
    </w:p>
    <w:p w14:paraId="66E941D9" w14:textId="77777777" w:rsidR="00320F0F" w:rsidRPr="00636701" w:rsidRDefault="00320F0F" w:rsidP="00397562">
      <w:pPr>
        <w:pStyle w:val="-"/>
      </w:pPr>
      <w:r w:rsidRPr="00636701">
        <w:t>«Реестр» (2):</w:t>
      </w:r>
    </w:p>
    <w:p w14:paraId="1D9004AA" w14:textId="1AE634C7" w:rsidR="00320F0F" w:rsidRPr="00FF29B7" w:rsidRDefault="00320F0F" w:rsidP="00EC78B7">
      <w:pPr>
        <w:pStyle w:val="--"/>
      </w:pPr>
      <w:r w:rsidRPr="00FF29B7">
        <w:rPr>
          <w:i/>
        </w:rPr>
        <w:t>[Сформировать «Остаток доведенных ЛБО до РБС»)]</w:t>
      </w:r>
      <w:r w:rsidRPr="00FF29B7">
        <w:t xml:space="preserve"> – формирование документа «Остаток доведенных ЛБО до РБС»;</w:t>
      </w:r>
    </w:p>
    <w:p w14:paraId="390FB7A3" w14:textId="28F636CF" w:rsidR="00320F0F" w:rsidRPr="00FF29B7" w:rsidRDefault="00320F0F" w:rsidP="00EC78B7">
      <w:pPr>
        <w:pStyle w:val="--"/>
      </w:pPr>
      <w:r w:rsidRPr="00FF29B7">
        <w:rPr>
          <w:i/>
        </w:rPr>
        <w:t>[Удалить]</w:t>
      </w:r>
      <w:r w:rsidRPr="00FF29B7">
        <w:t xml:space="preserve"> – удаление документа «Остаток доведенных ЛБО до РБС»;</w:t>
      </w:r>
    </w:p>
    <w:p w14:paraId="2B04C5CD" w14:textId="77777777" w:rsidR="00320F0F" w:rsidRPr="00FF29B7" w:rsidRDefault="00320F0F" w:rsidP="00EC78B7">
      <w:pPr>
        <w:pStyle w:val="--"/>
      </w:pPr>
      <w:r w:rsidRPr="00FF29B7">
        <w:rPr>
          <w:i/>
        </w:rPr>
        <w:t>[Версии/Создать версию]</w:t>
      </w:r>
      <w:r w:rsidRPr="00FF29B7">
        <w:t xml:space="preserve"> – формирование версии документа;</w:t>
      </w:r>
    </w:p>
    <w:p w14:paraId="71251E4A" w14:textId="77777777" w:rsidR="00320F0F" w:rsidRPr="00FF29B7" w:rsidRDefault="00320F0F" w:rsidP="00EC78B7">
      <w:pPr>
        <w:pStyle w:val="--"/>
      </w:pPr>
      <w:r w:rsidRPr="00FF29B7">
        <w:rPr>
          <w:i/>
        </w:rPr>
        <w:t>[Версии/Удалить версию]</w:t>
      </w:r>
      <w:r w:rsidRPr="00FF29B7">
        <w:t xml:space="preserve"> – удаление версии документа;</w:t>
      </w:r>
    </w:p>
    <w:p w14:paraId="3807EE66" w14:textId="77777777" w:rsidR="00320F0F" w:rsidRPr="00FF29B7" w:rsidRDefault="00320F0F" w:rsidP="00EC78B7">
      <w:pPr>
        <w:pStyle w:val="--"/>
      </w:pPr>
      <w:r w:rsidRPr="00FF29B7">
        <w:rPr>
          <w:i/>
        </w:rPr>
        <w:t>[Версии/Просмотр версий]</w:t>
      </w:r>
      <w:r w:rsidRPr="00FF29B7">
        <w:t xml:space="preserve"> – просмотр прошлых версий по документу;</w:t>
      </w:r>
    </w:p>
    <w:p w14:paraId="2351A017" w14:textId="14D2FAAE" w:rsidR="00320F0F" w:rsidRPr="00636701" w:rsidRDefault="00320F0F" w:rsidP="00397562">
      <w:pPr>
        <w:pStyle w:val="-"/>
      </w:pPr>
      <w:r w:rsidRPr="00636701">
        <w:t xml:space="preserve">«Согласование» (3) – отправка документа на </w:t>
      </w:r>
      <w:r w:rsidR="00811A94">
        <w:t>в</w:t>
      </w:r>
      <w:r w:rsidRPr="00636701">
        <w:t>нутреннее согласование.</w:t>
      </w:r>
    </w:p>
    <w:p w14:paraId="0D774E74" w14:textId="00AA4FE9" w:rsidR="00320F0F" w:rsidRPr="008C2D9E" w:rsidRDefault="00DE5B67" w:rsidP="00320F0F">
      <w:pPr>
        <w:pStyle w:val="af0"/>
      </w:pPr>
      <w:r>
        <w:drawing>
          <wp:inline distT="0" distB="0" distL="0" distR="0" wp14:anchorId="37148DCB" wp14:editId="5330434B">
            <wp:extent cx="6120130" cy="1751965"/>
            <wp:effectExtent l="0" t="0" r="0" b="635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95F2E" w14:textId="12C34BA3" w:rsidR="00320F0F" w:rsidRDefault="001722AE" w:rsidP="00320F0F">
      <w:pPr>
        <w:pStyle w:val="af2"/>
        <w:rPr>
          <w:szCs w:val="24"/>
        </w:rPr>
      </w:pPr>
      <w:bookmarkStart w:id="628" w:name="_Ref78414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280</w:t>
      </w:r>
      <w:r w:rsidR="00E1516A">
        <w:rPr>
          <w:noProof/>
        </w:rPr>
        <w:fldChar w:fldCharType="end"/>
      </w:r>
      <w:bookmarkEnd w:id="628"/>
      <w:r w:rsidR="00320F0F" w:rsidRPr="00BC52AB">
        <w:t>. Функциональные кнопки подраздел</w:t>
      </w:r>
      <w:r w:rsidR="00320F0F">
        <w:t>а</w:t>
      </w:r>
      <w:r w:rsidR="00320F0F" w:rsidRPr="00BC52AB">
        <w:t xml:space="preserve"> «</w:t>
      </w:r>
      <w:r w:rsidR="00320F0F">
        <w:t>Документы ФК</w:t>
      </w:r>
      <w:r w:rsidR="00320F0F" w:rsidRPr="00BC52AB">
        <w:t>»</w:t>
      </w:r>
      <w:r w:rsidR="00320F0F">
        <w:t>,</w:t>
      </w:r>
      <w:r w:rsidR="00320F0F" w:rsidRPr="002859B1">
        <w:t xml:space="preserve"> </w:t>
      </w:r>
      <w:r w:rsidR="00320F0F" w:rsidRPr="00BC52AB">
        <w:t>вкладк</w:t>
      </w:r>
      <w:r w:rsidR="00320F0F">
        <w:t>и</w:t>
      </w:r>
      <w:r w:rsidR="00320F0F" w:rsidRPr="00BC52AB">
        <w:t xml:space="preserve"> </w:t>
      </w:r>
      <w:r w:rsidR="00320F0F" w:rsidRPr="006715D6">
        <w:rPr>
          <w:szCs w:val="24"/>
        </w:rPr>
        <w:t>«Доведенные ЛБО на 01</w:t>
      </w:r>
      <w:r w:rsidR="00320F0F" w:rsidRPr="009E7C8E">
        <w:rPr>
          <w:szCs w:val="24"/>
        </w:rPr>
        <w:t xml:space="preserve"> </w:t>
      </w:r>
      <w:r w:rsidR="00320F0F" w:rsidRPr="006715D6">
        <w:rPr>
          <w:szCs w:val="24"/>
        </w:rPr>
        <w:t>января»</w:t>
      </w:r>
    </w:p>
    <w:p w14:paraId="4395338A" w14:textId="053A9E2B" w:rsidR="00320F0F" w:rsidRDefault="00320F0F" w:rsidP="00320F0F">
      <w:pPr>
        <w:pStyle w:val="af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функциональных кнопок</w:t>
      </w:r>
      <w:r w:rsidR="001D1CDE">
        <w:t>,</w:t>
      </w:r>
      <w:r w:rsidRPr="00BC52AB">
        <w:t xml:space="preserve"> соответствующих настройкам ограничений пользователя</w:t>
      </w:r>
      <w:r>
        <w:t>.</w:t>
      </w:r>
    </w:p>
    <w:p w14:paraId="4DE70814" w14:textId="5B6060B8" w:rsidR="00320F0F" w:rsidRDefault="00320F0F" w:rsidP="00320F0F">
      <w:pPr>
        <w:pStyle w:val="af"/>
      </w:pPr>
      <w:r>
        <w:t>Для формирования о</w:t>
      </w:r>
      <w:r w:rsidRPr="008C2D9E">
        <w:t>стат</w:t>
      </w:r>
      <w:r>
        <w:t>ка</w:t>
      </w:r>
      <w:r w:rsidRPr="008C2D9E">
        <w:t xml:space="preserve"> доведенных ЛБО до РБС</w:t>
      </w:r>
      <w:r>
        <w:t xml:space="preserve"> необходимо нажать на кнопку «Реестр» и </w:t>
      </w:r>
      <w:r w:rsidR="003854DF">
        <w:t xml:space="preserve">одним нажатием левой кнопки мыши </w:t>
      </w:r>
      <w:r>
        <w:t>выбрать п</w:t>
      </w:r>
      <w:r w:rsidRPr="00AB45AA">
        <w:t xml:space="preserve">ункт </w:t>
      </w:r>
      <w:r w:rsidRPr="00BC52AB">
        <w:rPr>
          <w:i/>
        </w:rPr>
        <w:t xml:space="preserve">[Сформировать </w:t>
      </w:r>
      <w:r>
        <w:rPr>
          <w:i/>
        </w:rPr>
        <w:t>«Остаток доведенных ЛБО до РБС»</w:t>
      </w:r>
      <w:r w:rsidRPr="00BC52AB">
        <w:rPr>
          <w:i/>
        </w:rPr>
        <w:t>)]</w:t>
      </w:r>
      <w:r w:rsidRPr="00AB45AA">
        <w:t xml:space="preserve"> (</w:t>
      </w:r>
      <w:r>
        <w:fldChar w:fldCharType="begin"/>
      </w:r>
      <w:r>
        <w:instrText xml:space="preserve"> REF _Ref784156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281</w:t>
      </w:r>
      <w:r>
        <w:fldChar w:fldCharType="end"/>
      </w:r>
      <w:r w:rsidRPr="00AB45AA">
        <w:t>).</w:t>
      </w:r>
    </w:p>
    <w:p w14:paraId="332DC407" w14:textId="06EFB062" w:rsidR="00320F0F" w:rsidRPr="00FF3376" w:rsidRDefault="00ED1E08" w:rsidP="00320F0F">
      <w:pPr>
        <w:pStyle w:val="af0"/>
      </w:pPr>
      <w:r>
        <w:drawing>
          <wp:inline distT="0" distB="0" distL="0" distR="0" wp14:anchorId="3A6EAE13" wp14:editId="0E741BB3">
            <wp:extent cx="6120130" cy="1751965"/>
            <wp:effectExtent l="0" t="0" r="0" b="635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6156F" w14:textId="1B6B53A7" w:rsidR="00320F0F" w:rsidRDefault="001722AE" w:rsidP="00320F0F">
      <w:pPr>
        <w:pStyle w:val="af2"/>
      </w:pPr>
      <w:bookmarkStart w:id="629" w:name="_Ref784156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281</w:t>
      </w:r>
      <w:r w:rsidR="00320F0F">
        <w:rPr>
          <w:noProof/>
        </w:rPr>
        <w:fldChar w:fldCharType="end"/>
      </w:r>
      <w:bookmarkEnd w:id="629"/>
      <w:r w:rsidR="00320F0F" w:rsidRPr="00BC269F">
        <w:t xml:space="preserve">. </w:t>
      </w:r>
      <w:r w:rsidR="005231C4" w:rsidRPr="005231C4">
        <w:t>Переход к формированию документа</w:t>
      </w:r>
      <w:r w:rsidR="00320F0F" w:rsidRPr="005231C4">
        <w:t xml:space="preserve"> «Остаток доведенных ЛБО до РБС»</w:t>
      </w:r>
    </w:p>
    <w:p w14:paraId="33313BCF" w14:textId="7F74FB37" w:rsidR="00320F0F" w:rsidRPr="007B3944" w:rsidRDefault="00320F0F" w:rsidP="00320F0F">
      <w:pPr>
        <w:pStyle w:val="af"/>
      </w:pPr>
      <w:r w:rsidRPr="00BC52AB">
        <w:rPr>
          <w:b/>
        </w:rPr>
        <w:t>Важно!</w:t>
      </w:r>
      <w:r w:rsidRPr="00BC52AB">
        <w:t xml:space="preserve"> </w:t>
      </w:r>
      <w:r>
        <w:t xml:space="preserve">В рамках одного </w:t>
      </w:r>
      <w:r w:rsidR="00542AFB">
        <w:t>бюджетного цикла</w:t>
      </w:r>
      <w:r>
        <w:t xml:space="preserve"> доступно формирование только одного документа «Остаток доведенных ЛБО до РБС».</w:t>
      </w:r>
    </w:p>
    <w:p w14:paraId="02D0510A" w14:textId="4E249606" w:rsidR="00320F0F" w:rsidRPr="00BC52AB" w:rsidRDefault="00320F0F" w:rsidP="00320F0F">
      <w:pPr>
        <w:pStyle w:val="af"/>
      </w:pPr>
      <w:r w:rsidRPr="00BC52AB">
        <w:t>В результате откроется окно «Документ «</w:t>
      </w:r>
      <w:r>
        <w:t>Остаток доведенных лимитов бюджетных обязательств</w:t>
      </w:r>
      <w:r w:rsidRPr="00BC52AB">
        <w:t>»</w:t>
      </w:r>
      <w:r>
        <w:t xml:space="preserve"> </w:t>
      </w:r>
      <w:r w:rsidRPr="00BC52AB">
        <w:t>(</w:t>
      </w:r>
      <w:r>
        <w:fldChar w:fldCharType="begin"/>
      </w:r>
      <w:r>
        <w:instrText xml:space="preserve"> REF _Ref784163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282</w:t>
      </w:r>
      <w:r>
        <w:fldChar w:fldCharType="end"/>
      </w:r>
      <w:r w:rsidRPr="00BC52AB">
        <w:t>).</w:t>
      </w:r>
    </w:p>
    <w:p w14:paraId="0CC1A223" w14:textId="77842377" w:rsidR="00320F0F" w:rsidRPr="003A6C36" w:rsidRDefault="00D82FA5" w:rsidP="00320F0F">
      <w:pPr>
        <w:pStyle w:val="af0"/>
      </w:pPr>
      <w:r>
        <w:drawing>
          <wp:inline distT="0" distB="0" distL="0" distR="0" wp14:anchorId="08024B62" wp14:editId="5762778A">
            <wp:extent cx="6120130" cy="1385570"/>
            <wp:effectExtent l="0" t="0" r="0" b="508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5C05A" w14:textId="6C9C4FA0" w:rsidR="00320F0F" w:rsidRPr="00BC52AB" w:rsidRDefault="001722AE" w:rsidP="00320F0F">
      <w:pPr>
        <w:pStyle w:val="af2"/>
      </w:pPr>
      <w:bookmarkStart w:id="630" w:name="_Ref784163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282</w:t>
      </w:r>
      <w:r w:rsidR="00320F0F">
        <w:rPr>
          <w:noProof/>
        </w:rPr>
        <w:fldChar w:fldCharType="end"/>
      </w:r>
      <w:bookmarkEnd w:id="630"/>
      <w:r w:rsidR="00320F0F" w:rsidRPr="00BC52AB">
        <w:t>. Окно «Документ «</w:t>
      </w:r>
      <w:r w:rsidR="00320F0F">
        <w:t>Остаток доведенных лимитов бюджетных обязательств</w:t>
      </w:r>
      <w:r w:rsidR="00320F0F" w:rsidRPr="00BC52AB">
        <w:t>»</w:t>
      </w:r>
    </w:p>
    <w:p w14:paraId="6F6130E6" w14:textId="17806240" w:rsidR="00320F0F" w:rsidRDefault="00320F0F" w:rsidP="00320F0F">
      <w:pPr>
        <w:pStyle w:val="af"/>
      </w:pPr>
      <w:r w:rsidRPr="00BC52AB">
        <w:t xml:space="preserve">Поля </w:t>
      </w:r>
      <w:r>
        <w:t xml:space="preserve">«Тип», </w:t>
      </w:r>
      <w:r w:rsidRPr="00BC52AB">
        <w:t xml:space="preserve">«Дата создания», «Автор», </w:t>
      </w:r>
      <w:r>
        <w:t>«Контактная информация»</w:t>
      </w:r>
      <w:r w:rsidR="00FF3376">
        <w:t>,</w:t>
      </w:r>
      <w:r>
        <w:t xml:space="preserve"> «ГРБС»</w:t>
      </w:r>
      <w:r w:rsidR="00FF3376">
        <w:t xml:space="preserve"> и «Центр финансовой ответственности»</w:t>
      </w:r>
      <w:r>
        <w:t xml:space="preserve"> </w:t>
      </w:r>
      <w:r w:rsidRPr="00BC52AB">
        <w:t>заполня</w:t>
      </w:r>
      <w:r>
        <w:t>ю</w:t>
      </w:r>
      <w:r w:rsidRPr="00BC52AB">
        <w:t>тся автоматически</w:t>
      </w:r>
      <w:r>
        <w:t xml:space="preserve"> и недоступны для редактирования.</w:t>
      </w:r>
    </w:p>
    <w:p w14:paraId="7E9DCDFA" w14:textId="0FA9242F" w:rsidR="00320F0F" w:rsidRPr="00BC52AB" w:rsidRDefault="00320F0F" w:rsidP="00320F0F">
      <w:pPr>
        <w:pStyle w:val="af"/>
      </w:pPr>
      <w:r w:rsidRPr="00BC52AB">
        <w:t>В окн</w:t>
      </w:r>
      <w:r>
        <w:t>е</w:t>
      </w:r>
      <w:r w:rsidRPr="00BC52AB">
        <w:t xml:space="preserve"> «Документ «</w:t>
      </w:r>
      <w:r>
        <w:t>Остаток доведенных лимитов бюджетных обязательств</w:t>
      </w:r>
      <w:r w:rsidRPr="00BC52AB">
        <w:t>»</w:t>
      </w:r>
      <w:r>
        <w:t xml:space="preserve"> необходимо нажать на кнопку «Сохранить» </w:t>
      </w:r>
      <w:r w:rsidRPr="00BC52AB">
        <w:t>(</w:t>
      </w:r>
      <w:r>
        <w:fldChar w:fldCharType="begin"/>
      </w:r>
      <w:r>
        <w:instrText xml:space="preserve"> REF _Ref784168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283</w:t>
      </w:r>
      <w:r>
        <w:fldChar w:fldCharType="end"/>
      </w:r>
      <w:r w:rsidRPr="00BC52AB">
        <w:t>).</w:t>
      </w:r>
    </w:p>
    <w:p w14:paraId="06F3FBB7" w14:textId="792C38DB" w:rsidR="00320F0F" w:rsidRPr="008C2D9E" w:rsidRDefault="00004D2D" w:rsidP="00320F0F">
      <w:pPr>
        <w:pStyle w:val="af0"/>
      </w:pPr>
      <w:r>
        <w:drawing>
          <wp:inline distT="0" distB="0" distL="0" distR="0" wp14:anchorId="04BBF809" wp14:editId="6C398605">
            <wp:extent cx="6120130" cy="1385570"/>
            <wp:effectExtent l="0" t="0" r="0" b="508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C53C0" w14:textId="66DDD937" w:rsidR="00320F0F" w:rsidRPr="00BC52AB" w:rsidRDefault="001722AE" w:rsidP="00320F0F">
      <w:pPr>
        <w:pStyle w:val="af2"/>
      </w:pPr>
      <w:bookmarkStart w:id="631" w:name="_Ref784168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283</w:t>
      </w:r>
      <w:r w:rsidR="00320F0F">
        <w:rPr>
          <w:noProof/>
        </w:rPr>
        <w:fldChar w:fldCharType="end"/>
      </w:r>
      <w:bookmarkEnd w:id="631"/>
      <w:r w:rsidR="00320F0F" w:rsidRPr="00BC52AB">
        <w:t xml:space="preserve">. </w:t>
      </w:r>
      <w:r w:rsidR="005231C4">
        <w:t xml:space="preserve">Сохранение </w:t>
      </w:r>
      <w:r w:rsidR="00811A94">
        <w:t xml:space="preserve">введенных </w:t>
      </w:r>
      <w:r w:rsidR="005231C4">
        <w:t>данных</w:t>
      </w:r>
    </w:p>
    <w:p w14:paraId="48F5D666" w14:textId="77777777" w:rsidR="00320F0F" w:rsidRDefault="00320F0F" w:rsidP="00320F0F">
      <w:pPr>
        <w:pStyle w:val="af"/>
      </w:pPr>
      <w:r>
        <w:t xml:space="preserve">В результате станет доступна нижняя область </w:t>
      </w:r>
      <w:r w:rsidRPr="00BC52AB">
        <w:t>окн</w:t>
      </w:r>
      <w:r>
        <w:t>а</w:t>
      </w:r>
      <w:r w:rsidRPr="00BC52AB">
        <w:t xml:space="preserve"> «Документ «</w:t>
      </w:r>
      <w:r>
        <w:t>Остаток доведенных лимитов бюджетных обязательств</w:t>
      </w:r>
      <w:r w:rsidRPr="00BC52AB">
        <w:t>»</w:t>
      </w:r>
      <w:r>
        <w:t xml:space="preserve"> с заполненными данными</w:t>
      </w:r>
      <w:r w:rsidRPr="00BC52AB">
        <w:t>.</w:t>
      </w:r>
      <w:r>
        <w:t xml:space="preserve"> </w:t>
      </w:r>
    </w:p>
    <w:p w14:paraId="1A2EE53E" w14:textId="70BF6266" w:rsidR="00320F0F" w:rsidRDefault="00320F0F" w:rsidP="00320F0F">
      <w:pPr>
        <w:pStyle w:val="af"/>
      </w:pPr>
      <w:r w:rsidRPr="00BC52AB">
        <w:t>Документ «</w:t>
      </w:r>
      <w:r>
        <w:t>Остаток доведенных лимитов бюджетных обязательств</w:t>
      </w:r>
      <w:r w:rsidRPr="00BC52AB">
        <w:t>»</w:t>
      </w:r>
      <w:r>
        <w:t xml:space="preserve"> </w:t>
      </w:r>
      <w:r w:rsidR="00FF3376">
        <w:t>заполняется</w:t>
      </w:r>
      <w:r>
        <w:t xml:space="preserve"> согласно строкам за прошлые </w:t>
      </w:r>
      <w:r w:rsidR="00542AFB">
        <w:t xml:space="preserve">бюджетные циклы </w:t>
      </w:r>
      <w:r>
        <w:t xml:space="preserve">из </w:t>
      </w:r>
      <w:r w:rsidR="00533E6F">
        <w:t>подраздел</w:t>
      </w:r>
      <w:r>
        <w:t xml:space="preserve">а «Распределения показателей БА и ЛБО», с суммой по загруженным </w:t>
      </w:r>
      <w:r w:rsidR="00FF3376" w:rsidRPr="00FF3376">
        <w:t xml:space="preserve">Расходным расписаниям на </w:t>
      </w:r>
      <w:r w:rsidR="005934C2">
        <w:t>лицевой счет</w:t>
      </w:r>
      <w:r w:rsidR="00FF3376" w:rsidRPr="00FF3376">
        <w:t xml:space="preserve"> РБС </w:t>
      </w:r>
      <w:r>
        <w:t xml:space="preserve">за прошлые </w:t>
      </w:r>
      <w:r w:rsidR="00542AFB">
        <w:t>бюджетный циклы.</w:t>
      </w:r>
    </w:p>
    <w:p w14:paraId="141D3B5E" w14:textId="74FFAE15" w:rsidR="00320F0F" w:rsidRDefault="00320F0F" w:rsidP="00320F0F">
      <w:pPr>
        <w:pStyle w:val="af"/>
      </w:pPr>
      <w:r>
        <w:t>Суммы по столбцу «Доведенные ЛБО на 01.01.20</w:t>
      </w:r>
      <w:r w:rsidR="00A50D84">
        <w:t>20</w:t>
      </w:r>
      <w:r>
        <w:t xml:space="preserve">» доступны для редактирования вручную с клавиатуры. </w:t>
      </w:r>
    </w:p>
    <w:p w14:paraId="407B2F55" w14:textId="7C06F5D5" w:rsidR="00320F0F" w:rsidRPr="00BC52AB" w:rsidRDefault="00320F0F" w:rsidP="00320F0F">
      <w:pPr>
        <w:pStyle w:val="af"/>
      </w:pPr>
      <w:r>
        <w:t xml:space="preserve">В окне </w:t>
      </w:r>
      <w:r w:rsidRPr="00BC52AB">
        <w:t>«Документ «</w:t>
      </w:r>
      <w:r>
        <w:t>Остаток доведенных лимитов бюджетных обязательств</w:t>
      </w:r>
      <w:r w:rsidRPr="00BC52AB">
        <w:t>»</w:t>
      </w:r>
      <w:r>
        <w:t xml:space="preserve"> </w:t>
      </w:r>
      <w:r w:rsidRPr="00BC52AB">
        <w:t xml:space="preserve">реализована панель инструментов, состоящая из следующих функциональных кнопок и </w:t>
      </w:r>
      <w:r w:rsidR="00371DFE">
        <w:t>области фильтрации</w:t>
      </w:r>
      <w:r w:rsidRPr="00BC52AB">
        <w:t xml:space="preserve"> (</w:t>
      </w:r>
      <w:r>
        <w:fldChar w:fldCharType="begin"/>
      </w:r>
      <w:r>
        <w:instrText xml:space="preserve"> REF _Ref784175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284</w:t>
      </w:r>
      <w:r>
        <w:fldChar w:fldCharType="end"/>
      </w:r>
      <w:r w:rsidRPr="00BC52AB">
        <w:t>):</w:t>
      </w:r>
    </w:p>
    <w:p w14:paraId="50D3B3D5" w14:textId="77777777" w:rsidR="00320F0F" w:rsidRPr="00636701" w:rsidRDefault="00320F0F" w:rsidP="00397562">
      <w:pPr>
        <w:pStyle w:val="-"/>
      </w:pPr>
      <w:r w:rsidRPr="00636701">
        <w:t>«Обновить» (1) – обновление данных в таблице;</w:t>
      </w:r>
    </w:p>
    <w:p w14:paraId="64A6D80E" w14:textId="3211F400" w:rsidR="00320F0F" w:rsidRPr="00636701" w:rsidRDefault="00320F0F" w:rsidP="00397562">
      <w:pPr>
        <w:pStyle w:val="-"/>
      </w:pPr>
      <w:r w:rsidRPr="00636701">
        <w:t xml:space="preserve">«Добавить» (2) – </w:t>
      </w:r>
      <w:r w:rsidR="005934C2">
        <w:t>д</w:t>
      </w:r>
      <w:r w:rsidRPr="00636701">
        <w:t xml:space="preserve">обавление строк из </w:t>
      </w:r>
      <w:r w:rsidR="005934C2">
        <w:t>подраздела</w:t>
      </w:r>
      <w:r w:rsidRPr="00636701">
        <w:t xml:space="preserve"> </w:t>
      </w:r>
      <w:r w:rsidR="005934C2">
        <w:t>«</w:t>
      </w:r>
      <w:r w:rsidR="00FF3376" w:rsidRPr="00636701">
        <w:t>Бюджетная роспись и ЛБО</w:t>
      </w:r>
      <w:r w:rsidR="005934C2">
        <w:t>»</w:t>
      </w:r>
      <w:r w:rsidR="00FF3376" w:rsidRPr="00636701">
        <w:t xml:space="preserve"> за прошлые </w:t>
      </w:r>
      <w:r w:rsidR="00542AFB">
        <w:t>бюджетные циклы</w:t>
      </w:r>
      <w:r w:rsidRPr="00636701">
        <w:t>;</w:t>
      </w:r>
    </w:p>
    <w:p w14:paraId="6FBB7D94" w14:textId="44F1816C" w:rsidR="00320F0F" w:rsidRDefault="00320F0F" w:rsidP="00397562">
      <w:pPr>
        <w:pStyle w:val="-"/>
      </w:pPr>
      <w:r w:rsidRPr="00636701">
        <w:t xml:space="preserve">«Удалить» (3) – </w:t>
      </w:r>
      <w:r w:rsidR="005934C2">
        <w:t>у</w:t>
      </w:r>
      <w:r w:rsidRPr="00636701">
        <w:t>даление строки из документа</w:t>
      </w:r>
      <w:r w:rsidR="00EB3EF3">
        <w:t>;</w:t>
      </w:r>
    </w:p>
    <w:p w14:paraId="4C6ED901" w14:textId="4470AE6A" w:rsidR="00BD6078" w:rsidRDefault="0033699C" w:rsidP="00397562">
      <w:pPr>
        <w:pStyle w:val="-"/>
      </w:pPr>
      <w:r>
        <w:t xml:space="preserve">«Распределить по СП» (4) – </w:t>
      </w:r>
      <w:r w:rsidR="005934C2">
        <w:t>и</w:t>
      </w:r>
      <w:r>
        <w:t>зменение структурного подразделения по строке</w:t>
      </w:r>
      <w:r w:rsidR="00BD6078">
        <w:t>.</w:t>
      </w:r>
      <w:r>
        <w:t xml:space="preserve"> </w:t>
      </w:r>
    </w:p>
    <w:p w14:paraId="783CC035" w14:textId="54F5B5C8" w:rsidR="00BD6078" w:rsidRPr="00636701" w:rsidRDefault="00BD6078" w:rsidP="00EF1968">
      <w:pPr>
        <w:pStyle w:val="af"/>
      </w:pPr>
      <w:r w:rsidRPr="00065634">
        <w:rPr>
          <w:b/>
        </w:rPr>
        <w:t>Важно!</w:t>
      </w:r>
      <w:r>
        <w:t xml:space="preserve"> Кнопка «Распределить по СП» доступна только для учреждений, глава по БК которых сформировала настройку </w:t>
      </w:r>
      <w:r w:rsidR="00322D1C">
        <w:t>«</w:t>
      </w:r>
      <w:r>
        <w:t>Ведение по СП</w:t>
      </w:r>
      <w:r w:rsidR="00322D1C">
        <w:t>»</w:t>
      </w:r>
      <w:r>
        <w:t xml:space="preserve">. </w:t>
      </w:r>
    </w:p>
    <w:p w14:paraId="06CD9792" w14:textId="1C5CF898" w:rsidR="00320F0F" w:rsidRPr="00490801" w:rsidRDefault="007F183C" w:rsidP="00320F0F">
      <w:pPr>
        <w:pStyle w:val="af0"/>
      </w:pPr>
      <w:r>
        <w:drawing>
          <wp:inline distT="0" distB="0" distL="0" distR="0" wp14:anchorId="740F4B06" wp14:editId="300351DA">
            <wp:extent cx="6120130" cy="2279015"/>
            <wp:effectExtent l="0" t="0" r="0" b="6985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C78CF" w14:textId="75CA7525" w:rsidR="00320F0F" w:rsidRDefault="001722AE" w:rsidP="00320F0F">
      <w:pPr>
        <w:pStyle w:val="af2"/>
      </w:pPr>
      <w:bookmarkStart w:id="632" w:name="_Ref784175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284</w:t>
      </w:r>
      <w:r w:rsidR="00320F0F">
        <w:rPr>
          <w:noProof/>
        </w:rPr>
        <w:fldChar w:fldCharType="end"/>
      </w:r>
      <w:bookmarkEnd w:id="632"/>
      <w:r w:rsidR="00320F0F" w:rsidRPr="00BC52AB">
        <w:t xml:space="preserve">. Функциональные кнопки </w:t>
      </w:r>
      <w:r w:rsidR="00320F0F">
        <w:t xml:space="preserve">окна </w:t>
      </w:r>
      <w:r w:rsidR="00320F0F" w:rsidRPr="00BC52AB">
        <w:t>«Документ «</w:t>
      </w:r>
      <w:r w:rsidR="00320F0F">
        <w:t>Остаток доведенных лимитов бюджетных обязательств</w:t>
      </w:r>
      <w:r w:rsidR="00320F0F" w:rsidRPr="00BC52AB">
        <w:t>»</w:t>
      </w:r>
    </w:p>
    <w:p w14:paraId="62F35C96" w14:textId="6F3A1A83" w:rsidR="00320F0F" w:rsidRPr="00BC52AB" w:rsidRDefault="00320F0F" w:rsidP="00320F0F">
      <w:pPr>
        <w:pStyle w:val="af"/>
      </w:pPr>
      <w:r>
        <w:t>Для сохранения введенных данных и закрытия окна «</w:t>
      </w:r>
      <w:r w:rsidRPr="00BC52AB">
        <w:t>Документ «</w:t>
      </w:r>
      <w:r>
        <w:t xml:space="preserve">Остаток доведенных лимитов бюджетных обязательств» необходимо последовательно нажать на кнопки «Сохранить» и «Закрыть» </w:t>
      </w:r>
      <w:r w:rsidRPr="00BC52AB">
        <w:t>(</w:t>
      </w:r>
      <w:r>
        <w:fldChar w:fldCharType="begin"/>
      </w:r>
      <w:r>
        <w:instrText xml:space="preserve"> REF _Ref785526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285</w:t>
      </w:r>
      <w:r>
        <w:fldChar w:fldCharType="end"/>
      </w:r>
      <w:r>
        <w:t>).</w:t>
      </w:r>
    </w:p>
    <w:p w14:paraId="2D33D9F5" w14:textId="51EC8316" w:rsidR="00320F0F" w:rsidRPr="00490801" w:rsidRDefault="007F183C" w:rsidP="00320F0F">
      <w:pPr>
        <w:pStyle w:val="af0"/>
      </w:pPr>
      <w:r>
        <w:drawing>
          <wp:inline distT="0" distB="0" distL="0" distR="0" wp14:anchorId="7412B68B" wp14:editId="26D74484">
            <wp:extent cx="6120130" cy="2279015"/>
            <wp:effectExtent l="0" t="0" r="0" b="6985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D6252" w14:textId="23181119" w:rsidR="00320F0F" w:rsidRDefault="001722AE" w:rsidP="00320F0F">
      <w:pPr>
        <w:pStyle w:val="af2"/>
      </w:pPr>
      <w:bookmarkStart w:id="633" w:name="_Ref785526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285</w:t>
      </w:r>
      <w:r w:rsidR="00320F0F">
        <w:rPr>
          <w:noProof/>
        </w:rPr>
        <w:fldChar w:fldCharType="end"/>
      </w:r>
      <w:bookmarkEnd w:id="633"/>
      <w:r w:rsidR="00320F0F" w:rsidRPr="00BC52AB">
        <w:t xml:space="preserve">. </w:t>
      </w:r>
      <w:r w:rsidR="002D7B15">
        <w:t>Сохранение данных и закрытие окна</w:t>
      </w:r>
    </w:p>
    <w:p w14:paraId="02F1C739" w14:textId="63E9F211" w:rsidR="00320F0F" w:rsidRPr="00BC52AB" w:rsidRDefault="00320F0F" w:rsidP="00320F0F">
      <w:pPr>
        <w:pStyle w:val="af"/>
      </w:pPr>
      <w:r>
        <w:t xml:space="preserve">В результате в подразделе «Документы ФК», во вкладке «Доведенные ЛБО на 01 января» отобразится новая строка </w:t>
      </w:r>
      <w:r w:rsidRPr="00BC52AB">
        <w:t>(</w:t>
      </w:r>
      <w:r>
        <w:fldChar w:fldCharType="begin"/>
      </w:r>
      <w:r>
        <w:instrText xml:space="preserve"> REF _Ref785666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286</w:t>
      </w:r>
      <w:r>
        <w:fldChar w:fldCharType="end"/>
      </w:r>
      <w:r>
        <w:t>).</w:t>
      </w:r>
    </w:p>
    <w:p w14:paraId="10748A9C" w14:textId="66CA90D0" w:rsidR="00320F0F" w:rsidRPr="00490801" w:rsidRDefault="00F408CB" w:rsidP="00320F0F">
      <w:pPr>
        <w:pStyle w:val="af0"/>
      </w:pPr>
      <w:r>
        <w:drawing>
          <wp:inline distT="0" distB="0" distL="0" distR="0" wp14:anchorId="34130505" wp14:editId="044F7484">
            <wp:extent cx="6120130" cy="2325370"/>
            <wp:effectExtent l="0" t="0" r="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63F4A" w14:textId="20F8594F" w:rsidR="00320F0F" w:rsidRPr="00BC52AB" w:rsidRDefault="001722AE" w:rsidP="00320F0F">
      <w:pPr>
        <w:pStyle w:val="af2"/>
      </w:pPr>
      <w:bookmarkStart w:id="634" w:name="_Ref785666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286</w:t>
      </w:r>
      <w:r w:rsidR="00320F0F">
        <w:rPr>
          <w:noProof/>
        </w:rPr>
        <w:fldChar w:fldCharType="end"/>
      </w:r>
      <w:bookmarkEnd w:id="634"/>
      <w:r w:rsidR="00320F0F" w:rsidRPr="00BC52AB">
        <w:t xml:space="preserve">. </w:t>
      </w:r>
      <w:r w:rsidR="00320F0F">
        <w:t>Новая строка</w:t>
      </w:r>
    </w:p>
    <w:p w14:paraId="3EE6E8B4" w14:textId="6F5C7DD5" w:rsidR="00320F0F" w:rsidRPr="00BC52AB" w:rsidRDefault="00320F0F" w:rsidP="00636701">
      <w:pPr>
        <w:pStyle w:val="2"/>
      </w:pPr>
      <w:bookmarkStart w:id="635" w:name="_Toc793751"/>
      <w:bookmarkStart w:id="636" w:name="_Toc82012635"/>
      <w:r w:rsidRPr="00BC52AB">
        <w:t xml:space="preserve">Внутреннее согласование документа </w:t>
      </w:r>
      <w:r>
        <w:t>«Остаток доведенных ЛБО до РБС»</w:t>
      </w:r>
      <w:bookmarkEnd w:id="635"/>
      <w:bookmarkEnd w:id="636"/>
    </w:p>
    <w:p w14:paraId="3B7A0DAB" w14:textId="16EB5ECF" w:rsidR="00320F0F" w:rsidRPr="00BC52AB" w:rsidRDefault="00320F0F" w:rsidP="00320F0F">
      <w:pPr>
        <w:pStyle w:val="af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</w:t>
      </w:r>
      <w:r>
        <w:rPr>
          <w:lang w:eastAsia="zh-CN"/>
        </w:rPr>
        <w:t>«Формирование и ведение БР РБС (Ввод данных)».</w:t>
      </w:r>
    </w:p>
    <w:p w14:paraId="546B2F83" w14:textId="3CF59E75" w:rsidR="00320F0F" w:rsidRPr="00BC52AB" w:rsidRDefault="00320F0F" w:rsidP="00320F0F">
      <w:pPr>
        <w:pStyle w:val="af"/>
      </w:pPr>
      <w:r w:rsidRPr="00BC52AB">
        <w:t xml:space="preserve">Для отправки документа </w:t>
      </w:r>
      <w:r>
        <w:t>«Остаток доведенных ЛБО до РБС»</w:t>
      </w:r>
      <w:r w:rsidRPr="00BC52AB">
        <w:t xml:space="preserve"> на внутреннее согласование необходимо</w:t>
      </w:r>
      <w:r w:rsidR="003854DF" w:rsidRPr="003854DF">
        <w:t xml:space="preserve"> </w:t>
      </w:r>
      <w:r w:rsidR="003854DF" w:rsidRPr="00BC52AB">
        <w:t>одним нажатием левой кнопки мыши</w:t>
      </w:r>
      <w:r w:rsidRPr="00BC52AB">
        <w:t xml:space="preserve"> выделить соответствующую строку</w:t>
      </w:r>
      <w:r>
        <w:t xml:space="preserve"> и</w:t>
      </w:r>
      <w:r w:rsidRPr="00BC52AB">
        <w:t xml:space="preserve"> нажать на кнопку «Согласование» (</w:t>
      </w:r>
      <w:r>
        <w:fldChar w:fldCharType="begin"/>
      </w:r>
      <w:r>
        <w:instrText xml:space="preserve"> REF _Ref784184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287</w:t>
      </w:r>
      <w:r>
        <w:fldChar w:fldCharType="end"/>
      </w:r>
      <w:r w:rsidRPr="00BC52AB">
        <w:t>).</w:t>
      </w:r>
    </w:p>
    <w:p w14:paraId="2F0A9EFD" w14:textId="009BBF0A" w:rsidR="00320F0F" w:rsidRPr="008C2D9E" w:rsidRDefault="00F408CB" w:rsidP="00320F0F">
      <w:pPr>
        <w:pStyle w:val="af0"/>
      </w:pPr>
      <w:r>
        <w:drawing>
          <wp:inline distT="0" distB="0" distL="0" distR="0" wp14:anchorId="22B5C2C1" wp14:editId="325786D6">
            <wp:extent cx="6120130" cy="2325370"/>
            <wp:effectExtent l="0" t="0" r="0" b="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2270D" w14:textId="35CCC4E6" w:rsidR="00320F0F" w:rsidRPr="00BC52AB" w:rsidRDefault="001722AE" w:rsidP="00320F0F">
      <w:pPr>
        <w:pStyle w:val="af2"/>
        <w:rPr>
          <w:i/>
        </w:rPr>
      </w:pPr>
      <w:bookmarkStart w:id="637" w:name="_Ref784184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287</w:t>
      </w:r>
      <w:r w:rsidR="00320F0F">
        <w:rPr>
          <w:noProof/>
        </w:rPr>
        <w:fldChar w:fldCharType="end"/>
      </w:r>
      <w:bookmarkEnd w:id="637"/>
      <w:r w:rsidR="00320F0F" w:rsidRPr="00BC52AB">
        <w:t xml:space="preserve">. </w:t>
      </w:r>
      <w:r w:rsidR="002D7B15">
        <w:t xml:space="preserve">Отправка документа на </w:t>
      </w:r>
      <w:r w:rsidR="005934C2">
        <w:t xml:space="preserve">внутреннее </w:t>
      </w:r>
      <w:r w:rsidR="002D7B15">
        <w:t>согласование</w:t>
      </w:r>
    </w:p>
    <w:p w14:paraId="2D210114" w14:textId="77777777" w:rsidR="00320F0F" w:rsidRPr="00BC52AB" w:rsidRDefault="00320F0F" w:rsidP="00320F0F">
      <w:pPr>
        <w:pStyle w:val="af"/>
      </w:pPr>
      <w:r w:rsidRPr="00BC52AB">
        <w:rPr>
          <w:b/>
        </w:rPr>
        <w:t>Важно!</w:t>
      </w:r>
      <w:r w:rsidRPr="00BC52AB">
        <w:t xml:space="preserve"> При создании листа согласования документа могут возникнуть блокирующие сообщения:</w:t>
      </w:r>
    </w:p>
    <w:p w14:paraId="6633308F" w14:textId="77777777" w:rsidR="00320F0F" w:rsidRPr="00BC52AB" w:rsidRDefault="00320F0F" w:rsidP="002D7B15">
      <w:pPr>
        <w:pStyle w:val="af"/>
      </w:pPr>
      <w:r w:rsidRPr="008C2D9E">
        <w:t>Остаток по доведенным ЛБО на 01 января не должен быть отрицательным</w:t>
      </w:r>
      <w:r>
        <w:t>.</w:t>
      </w:r>
    </w:p>
    <w:p w14:paraId="54DAC50D" w14:textId="549B79E1" w:rsidR="00320F0F" w:rsidRDefault="00320F0F" w:rsidP="00320F0F">
      <w:pPr>
        <w:pStyle w:val="af"/>
      </w:pPr>
      <w:r w:rsidRPr="00BC52AB">
        <w:t xml:space="preserve">Согласование документа </w:t>
      </w:r>
      <w:r>
        <w:t>«Остаток доведенных ЛБО до РБС»</w:t>
      </w:r>
      <w:r w:rsidRPr="00BC52AB">
        <w:t xml:space="preserve"> осуществля</w:t>
      </w:r>
      <w:r>
        <w:t>ется аналогично описанию в п.п. </w:t>
      </w:r>
      <w:r w:rsidR="00FF3376">
        <w:fldChar w:fldCharType="begin"/>
      </w:r>
      <w:r w:rsidR="00FF3376">
        <w:instrText xml:space="preserve"> REF _Ref487215647 \r \h </w:instrText>
      </w:r>
      <w:r w:rsidR="00FF3376">
        <w:fldChar w:fldCharType="separate"/>
      </w:r>
      <w:r w:rsidR="00D23FC4">
        <w:t>5.3</w:t>
      </w:r>
      <w:r w:rsidR="00FF3376">
        <w:fldChar w:fldCharType="end"/>
      </w:r>
      <w:r w:rsidR="005934C2">
        <w:t> </w:t>
      </w:r>
      <w:r w:rsidRPr="00BC52AB">
        <w:t>настоящего руководства пользователя.</w:t>
      </w:r>
    </w:p>
    <w:p w14:paraId="67C65B29" w14:textId="77777777" w:rsidR="00320F0F" w:rsidRPr="00BC52AB" w:rsidRDefault="00320F0F" w:rsidP="00320F0F">
      <w:pPr>
        <w:pStyle w:val="af"/>
      </w:pPr>
      <w:r w:rsidRPr="00BC52AB">
        <w:rPr>
          <w:b/>
        </w:rPr>
        <w:t>Важно!</w:t>
      </w:r>
      <w:r w:rsidRPr="00551857">
        <w:t xml:space="preserve"> </w:t>
      </w:r>
      <w:r w:rsidRPr="008C2D9E">
        <w:t>Документ не требует внешнего согласования и подписания Электронной цифровой подписью.</w:t>
      </w:r>
    </w:p>
    <w:p w14:paraId="3FA43320" w14:textId="0BAA6F98" w:rsidR="00320F0F" w:rsidRPr="00BC52AB" w:rsidRDefault="00320F0F" w:rsidP="00320F0F">
      <w:pPr>
        <w:pStyle w:val="af"/>
      </w:pPr>
      <w:r w:rsidRPr="00BC52AB">
        <w:t xml:space="preserve">После успешного внутреннего согласования </w:t>
      </w:r>
      <w:r w:rsidR="00A80CAF">
        <w:t xml:space="preserve">статус </w:t>
      </w:r>
      <w:r w:rsidRPr="00BC52AB">
        <w:t>документ</w:t>
      </w:r>
      <w:r w:rsidR="00A80CAF">
        <w:t>а</w:t>
      </w:r>
      <w:r w:rsidRPr="00BC52AB">
        <w:t xml:space="preserve"> </w:t>
      </w:r>
      <w:r>
        <w:t>«Остаток доведенных ЛБО до РБС»</w:t>
      </w:r>
      <w:r w:rsidRPr="00BC52AB">
        <w:t xml:space="preserve"> </w:t>
      </w:r>
      <w:r w:rsidR="00A80CAF">
        <w:t>изменится на</w:t>
      </w:r>
      <w:r w:rsidRPr="00BC52AB">
        <w:t xml:space="preserve"> «</w:t>
      </w:r>
      <w:r>
        <w:t>Подписано</w:t>
      </w:r>
      <w:r w:rsidRPr="00BC52AB">
        <w:t>»</w:t>
      </w:r>
      <w:r>
        <w:t>, заполнится столбец «Дата утверждения»</w:t>
      </w:r>
      <w:r w:rsidRPr="00BC52AB">
        <w:t>.</w:t>
      </w:r>
    </w:p>
    <w:p w14:paraId="194A1670" w14:textId="108208C8" w:rsidR="00320F0F" w:rsidRPr="00BC52AB" w:rsidRDefault="00320F0F" w:rsidP="00320F0F">
      <w:pPr>
        <w:pStyle w:val="af"/>
      </w:pPr>
      <w:r w:rsidRPr="00BC52AB">
        <w:rPr>
          <w:b/>
        </w:rPr>
        <w:t>Важно!</w:t>
      </w:r>
      <w:r w:rsidRPr="00BC52AB">
        <w:t xml:space="preserve"> После прохождения внутреннего </w:t>
      </w:r>
      <w:r>
        <w:t xml:space="preserve">согласования в </w:t>
      </w:r>
      <w:r w:rsidR="00533E6F">
        <w:t>подраздел</w:t>
      </w:r>
      <w:r>
        <w:t xml:space="preserve">е «Распределение показателей БА и ЛБО» и в </w:t>
      </w:r>
      <w:r w:rsidR="00533E6F">
        <w:t>подраздел</w:t>
      </w:r>
      <w:r>
        <w:t xml:space="preserve">е «Бюджетная роспись и лимиты бюджетных обязательств» актуализируются суммы в столбцах «Сумма по КУ (РР)» по каждому году, согласно утвержденному документу «Остаток доведенных ЛБО до РБС» и загруженным </w:t>
      </w:r>
      <w:r w:rsidR="00FF3376" w:rsidRPr="00FF3376">
        <w:t xml:space="preserve">Расходным расписаниям на </w:t>
      </w:r>
      <w:r w:rsidR="008652E2">
        <w:t>лицевой счет</w:t>
      </w:r>
      <w:r w:rsidR="00FF3376" w:rsidRPr="00FF3376">
        <w:t xml:space="preserve"> РБС </w:t>
      </w:r>
      <w:r>
        <w:t xml:space="preserve">в текущем </w:t>
      </w:r>
      <w:r w:rsidR="00542AFB">
        <w:t>бюджетном цикле</w:t>
      </w:r>
      <w:r>
        <w:t>.</w:t>
      </w:r>
    </w:p>
    <w:p w14:paraId="4A4B88EC" w14:textId="1F67FD3B" w:rsidR="00320F0F" w:rsidRPr="00BC52AB" w:rsidRDefault="00320F0F" w:rsidP="00636701">
      <w:pPr>
        <w:pStyle w:val="2"/>
      </w:pPr>
      <w:bookmarkStart w:id="638" w:name="_Toc793752"/>
      <w:bookmarkStart w:id="639" w:name="_Toc82012636"/>
      <w:r>
        <w:t>Работа с версиями документа</w:t>
      </w:r>
      <w:r w:rsidRPr="00BC52AB">
        <w:t xml:space="preserve"> </w:t>
      </w:r>
      <w:r>
        <w:t>«Остаток доведенных ЛБО до РБС»</w:t>
      </w:r>
      <w:bookmarkEnd w:id="638"/>
      <w:bookmarkEnd w:id="639"/>
    </w:p>
    <w:p w14:paraId="4ED0B574" w14:textId="5B43B343" w:rsidR="00320F0F" w:rsidRPr="00BC52AB" w:rsidRDefault="00320F0F" w:rsidP="00320F0F">
      <w:pPr>
        <w:pStyle w:val="af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</w:t>
      </w:r>
      <w:r>
        <w:rPr>
          <w:lang w:eastAsia="zh-CN"/>
        </w:rPr>
        <w:t>«Формирование и ведение БР РБС (Ввод данных)».</w:t>
      </w:r>
    </w:p>
    <w:p w14:paraId="45E72BC4" w14:textId="42CBFB02" w:rsidR="00364F0F" w:rsidRDefault="00364F0F" w:rsidP="00364F0F">
      <w:pPr>
        <w:pStyle w:val="3"/>
      </w:pPr>
      <w:bookmarkStart w:id="640" w:name="_Toc82012637"/>
      <w:r>
        <w:t>Создание версии</w:t>
      </w:r>
      <w:bookmarkEnd w:id="640"/>
    </w:p>
    <w:p w14:paraId="37CDF650" w14:textId="3CBEB22A" w:rsidR="00320F0F" w:rsidRDefault="00320F0F" w:rsidP="00320F0F">
      <w:pPr>
        <w:pStyle w:val="af"/>
      </w:pPr>
      <w:r w:rsidRPr="00BC52AB">
        <w:t xml:space="preserve">Для </w:t>
      </w:r>
      <w:r>
        <w:t>корректировки сумм в документе</w:t>
      </w:r>
      <w:r w:rsidRPr="00BC52AB">
        <w:t xml:space="preserve"> </w:t>
      </w:r>
      <w:r>
        <w:t>«Остаток доведенных ЛБО до РБС»</w:t>
      </w:r>
      <w:r w:rsidRPr="00BC52AB">
        <w:t xml:space="preserve"> </w:t>
      </w:r>
      <w:r>
        <w:t xml:space="preserve">за прошлый отчетный период необходимо создать версию по документу </w:t>
      </w:r>
      <w:r w:rsidR="00A80CAF">
        <w:t xml:space="preserve">со </w:t>
      </w:r>
      <w:r>
        <w:t>статус</w:t>
      </w:r>
      <w:r w:rsidR="00A80CAF">
        <w:t>ом</w:t>
      </w:r>
      <w:r>
        <w:t xml:space="preserve"> «Подписано».</w:t>
      </w:r>
    </w:p>
    <w:p w14:paraId="736F265D" w14:textId="0E59A9C7" w:rsidR="00320F0F" w:rsidRPr="00BC52AB" w:rsidRDefault="00320F0F" w:rsidP="00320F0F">
      <w:pPr>
        <w:pStyle w:val="af"/>
      </w:pPr>
      <w:r>
        <w:t xml:space="preserve">Для создания версии документа необходимо выделить соответствующую строку со статусом «Подписано», нажать на кнопку «Реестр» и </w:t>
      </w:r>
      <w:r w:rsidR="003854DF" w:rsidRPr="00BC52AB">
        <w:t>одним нажатием левой кнопки мыши</w:t>
      </w:r>
      <w:r w:rsidR="003854DF">
        <w:t xml:space="preserve"> </w:t>
      </w:r>
      <w:r>
        <w:t xml:space="preserve">выбрать пункт </w:t>
      </w:r>
      <w:r w:rsidRPr="00BC52AB">
        <w:rPr>
          <w:i/>
        </w:rPr>
        <w:t>[</w:t>
      </w:r>
      <w:r>
        <w:rPr>
          <w:i/>
        </w:rPr>
        <w:t>Версии/Создать версию</w:t>
      </w:r>
      <w:r w:rsidRPr="00BC52AB">
        <w:rPr>
          <w:i/>
        </w:rPr>
        <w:t>]</w:t>
      </w:r>
      <w:r>
        <w:t xml:space="preserve"> </w:t>
      </w:r>
      <w:r w:rsidRPr="00BC52AB">
        <w:t>(</w:t>
      </w:r>
      <w:r>
        <w:fldChar w:fldCharType="begin"/>
      </w:r>
      <w:r>
        <w:instrText xml:space="preserve"> REF _Ref784228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288</w:t>
      </w:r>
      <w:r>
        <w:fldChar w:fldCharType="end"/>
      </w:r>
      <w:r w:rsidRPr="00BC52AB">
        <w:t>).</w:t>
      </w:r>
    </w:p>
    <w:p w14:paraId="0A1FACAF" w14:textId="3D4F3A95" w:rsidR="00320F0F" w:rsidRPr="008C2D9E" w:rsidRDefault="004F462C" w:rsidP="00320F0F">
      <w:pPr>
        <w:pStyle w:val="af0"/>
      </w:pPr>
      <w:r>
        <w:drawing>
          <wp:inline distT="0" distB="0" distL="0" distR="0" wp14:anchorId="3D2E3C40" wp14:editId="65A3974C">
            <wp:extent cx="6120130" cy="1950085"/>
            <wp:effectExtent l="0" t="0" r="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06274" w14:textId="20D300A6" w:rsidR="00320F0F" w:rsidRPr="00BC52AB" w:rsidRDefault="001722AE" w:rsidP="00320F0F">
      <w:pPr>
        <w:pStyle w:val="af2"/>
        <w:rPr>
          <w:i/>
        </w:rPr>
      </w:pPr>
      <w:bookmarkStart w:id="641" w:name="_Ref784228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288</w:t>
      </w:r>
      <w:r w:rsidR="00320F0F">
        <w:rPr>
          <w:noProof/>
        </w:rPr>
        <w:fldChar w:fldCharType="end"/>
      </w:r>
      <w:bookmarkEnd w:id="641"/>
      <w:r w:rsidR="00320F0F" w:rsidRPr="00BC52AB">
        <w:t xml:space="preserve">. </w:t>
      </w:r>
      <w:r w:rsidR="002D7B15">
        <w:t>Создание версии</w:t>
      </w:r>
    </w:p>
    <w:p w14:paraId="673DF4C6" w14:textId="1D0E1AA0" w:rsidR="00320F0F" w:rsidRPr="00BC52AB" w:rsidRDefault="00320F0F" w:rsidP="00320F0F">
      <w:pPr>
        <w:pStyle w:val="af"/>
      </w:pPr>
      <w:r>
        <w:t xml:space="preserve">В открывшемся системном сообщении необходимо нажать на кнопку «Да» </w:t>
      </w:r>
      <w:r w:rsidRPr="00BC52AB">
        <w:t>(</w:t>
      </w:r>
      <w:r>
        <w:fldChar w:fldCharType="begin"/>
      </w:r>
      <w:r>
        <w:instrText xml:space="preserve"> REF _Ref788564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289</w:t>
      </w:r>
      <w:r>
        <w:fldChar w:fldCharType="end"/>
      </w:r>
      <w:r w:rsidRPr="00BC52AB">
        <w:t>).</w:t>
      </w:r>
    </w:p>
    <w:p w14:paraId="4EE43ADA" w14:textId="77777777" w:rsidR="00320F0F" w:rsidRPr="008C2D9E" w:rsidRDefault="00320F0F" w:rsidP="00320F0F">
      <w:pPr>
        <w:pStyle w:val="af0"/>
      </w:pPr>
      <w:r>
        <w:drawing>
          <wp:inline distT="0" distB="0" distL="0" distR="0" wp14:anchorId="7D7F2706" wp14:editId="120911FC">
            <wp:extent cx="4047619" cy="1047619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047619" cy="1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29EC1" w14:textId="412034A8" w:rsidR="00320F0F" w:rsidRPr="00BC52AB" w:rsidRDefault="001722AE" w:rsidP="00320F0F">
      <w:pPr>
        <w:pStyle w:val="af2"/>
        <w:rPr>
          <w:i/>
        </w:rPr>
      </w:pPr>
      <w:bookmarkStart w:id="642" w:name="_Ref788564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289</w:t>
      </w:r>
      <w:r w:rsidR="00320F0F">
        <w:rPr>
          <w:noProof/>
        </w:rPr>
        <w:fldChar w:fldCharType="end"/>
      </w:r>
      <w:bookmarkEnd w:id="642"/>
      <w:r w:rsidR="00320F0F" w:rsidRPr="00BC52AB">
        <w:t xml:space="preserve">. </w:t>
      </w:r>
      <w:r w:rsidR="00F32EDE">
        <w:t>Системное сообщение</w:t>
      </w:r>
    </w:p>
    <w:p w14:paraId="7381189E" w14:textId="50924A10" w:rsidR="00320F0F" w:rsidRPr="00BC52AB" w:rsidRDefault="00320F0F" w:rsidP="00320F0F">
      <w:pPr>
        <w:pStyle w:val="af"/>
      </w:pPr>
      <w:r>
        <w:t xml:space="preserve">В системном сообщении об успешном создании строк необходимо нажать на кнопку «Ок» </w:t>
      </w:r>
      <w:r w:rsidRPr="00BC52AB">
        <w:t>(</w:t>
      </w:r>
      <w:r>
        <w:fldChar w:fldCharType="begin"/>
      </w:r>
      <w:r>
        <w:instrText xml:space="preserve"> REF _Ref788565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290</w:t>
      </w:r>
      <w:r>
        <w:fldChar w:fldCharType="end"/>
      </w:r>
      <w:r w:rsidRPr="00BC52AB">
        <w:t>).</w:t>
      </w:r>
    </w:p>
    <w:p w14:paraId="3A9A62AE" w14:textId="77777777" w:rsidR="00320F0F" w:rsidRPr="008C2D9E" w:rsidRDefault="00320F0F" w:rsidP="00320F0F">
      <w:pPr>
        <w:pStyle w:val="af0"/>
      </w:pPr>
      <w:r>
        <w:drawing>
          <wp:inline distT="0" distB="0" distL="0" distR="0" wp14:anchorId="0103AD51" wp14:editId="051CBBD2">
            <wp:extent cx="2371429" cy="1028571"/>
            <wp:effectExtent l="0" t="0" r="0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10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87BA9" w14:textId="17303297" w:rsidR="00320F0F" w:rsidRPr="00BC52AB" w:rsidRDefault="001722AE" w:rsidP="00320F0F">
      <w:pPr>
        <w:pStyle w:val="af2"/>
        <w:rPr>
          <w:i/>
        </w:rPr>
      </w:pPr>
      <w:bookmarkStart w:id="643" w:name="_Ref788565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290</w:t>
      </w:r>
      <w:r w:rsidR="00320F0F">
        <w:rPr>
          <w:noProof/>
        </w:rPr>
        <w:fldChar w:fldCharType="end"/>
      </w:r>
      <w:bookmarkEnd w:id="643"/>
      <w:r w:rsidR="00320F0F" w:rsidRPr="00BC52AB">
        <w:t xml:space="preserve">. </w:t>
      </w:r>
      <w:r w:rsidR="00F32EDE">
        <w:t>Системное сообщение</w:t>
      </w:r>
    </w:p>
    <w:p w14:paraId="593CE30D" w14:textId="5E6C29AF" w:rsidR="00320F0F" w:rsidRPr="00BC52AB" w:rsidRDefault="00320F0F" w:rsidP="00320F0F">
      <w:pPr>
        <w:pStyle w:val="af"/>
      </w:pPr>
      <w:r>
        <w:t xml:space="preserve">В результате </w:t>
      </w:r>
      <w:r w:rsidR="00A80CAF">
        <w:t xml:space="preserve">статус </w:t>
      </w:r>
      <w:r>
        <w:t>документ</w:t>
      </w:r>
      <w:r w:rsidR="00A80CAF">
        <w:t>а</w:t>
      </w:r>
      <w:r>
        <w:t xml:space="preserve"> </w:t>
      </w:r>
      <w:r w:rsidR="00A80CAF">
        <w:t>изменится на</w:t>
      </w:r>
      <w:r>
        <w:t xml:space="preserve"> «Черновик», данные в столбце «Дата утверждения» удалятся, данные </w:t>
      </w:r>
      <w:r w:rsidR="00F32EDE">
        <w:t xml:space="preserve">в </w:t>
      </w:r>
      <w:r>
        <w:t xml:space="preserve">столбце «Версия» примут значение +1 </w:t>
      </w:r>
      <w:r w:rsidRPr="00BC52AB">
        <w:t>(</w:t>
      </w:r>
      <w:r>
        <w:fldChar w:fldCharType="begin"/>
      </w:r>
      <w:r>
        <w:instrText xml:space="preserve"> REF _Ref788566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291</w:t>
      </w:r>
      <w:r>
        <w:fldChar w:fldCharType="end"/>
      </w:r>
      <w:r w:rsidRPr="00BC52AB">
        <w:t>).</w:t>
      </w:r>
    </w:p>
    <w:p w14:paraId="0FDF4FB4" w14:textId="0C4FD05D" w:rsidR="00320F0F" w:rsidRPr="008C2D9E" w:rsidRDefault="0024206F" w:rsidP="00320F0F">
      <w:pPr>
        <w:pStyle w:val="af0"/>
      </w:pPr>
      <w:r>
        <w:drawing>
          <wp:inline distT="0" distB="0" distL="0" distR="0" wp14:anchorId="349EB002" wp14:editId="47B1C96D">
            <wp:extent cx="6120130" cy="1950085"/>
            <wp:effectExtent l="0" t="0" r="0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1680A" w14:textId="5E6AD177" w:rsidR="00320F0F" w:rsidRPr="00BC52AB" w:rsidRDefault="001722AE" w:rsidP="00320F0F">
      <w:pPr>
        <w:pStyle w:val="af2"/>
        <w:rPr>
          <w:i/>
        </w:rPr>
      </w:pPr>
      <w:bookmarkStart w:id="644" w:name="_Ref788566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291</w:t>
      </w:r>
      <w:r w:rsidR="00320F0F">
        <w:rPr>
          <w:noProof/>
        </w:rPr>
        <w:fldChar w:fldCharType="end"/>
      </w:r>
      <w:bookmarkEnd w:id="644"/>
      <w:r w:rsidR="00320F0F" w:rsidRPr="00BC52AB">
        <w:t xml:space="preserve">. </w:t>
      </w:r>
      <w:r w:rsidR="00320F0F">
        <w:t xml:space="preserve">Строка </w:t>
      </w:r>
      <w:r w:rsidR="00A80CAF">
        <w:t>со статусом</w:t>
      </w:r>
      <w:r w:rsidR="00320F0F">
        <w:t xml:space="preserve"> «Черновик»</w:t>
      </w:r>
    </w:p>
    <w:p w14:paraId="2200EB3A" w14:textId="7212B1E0" w:rsidR="00320F0F" w:rsidRDefault="00320F0F" w:rsidP="00320F0F">
      <w:pPr>
        <w:pStyle w:val="af"/>
      </w:pPr>
      <w:r>
        <w:t xml:space="preserve">Документ «Остаток доведенных ЛБО до РБС» станет доступен для редактирования и внесения корректировок. </w:t>
      </w:r>
    </w:p>
    <w:p w14:paraId="184CCE43" w14:textId="42F2A476" w:rsidR="00320F0F" w:rsidRDefault="00320F0F" w:rsidP="00320F0F">
      <w:pPr>
        <w:pStyle w:val="af"/>
      </w:pPr>
      <w:r>
        <w:t xml:space="preserve">После повторного согласования документа данные в </w:t>
      </w:r>
      <w:r w:rsidR="00533E6F">
        <w:t>подраздел</w:t>
      </w:r>
      <w:r>
        <w:t>ах «Распределение показателей БА и ЛБО» и «Бюджетная роспись и лимиты бюджетных обязательств» актуализируются согласно внесенным правкам.</w:t>
      </w:r>
    </w:p>
    <w:p w14:paraId="5AA3C0EF" w14:textId="04422C06" w:rsidR="00364F0F" w:rsidRDefault="00364F0F" w:rsidP="00364F0F">
      <w:pPr>
        <w:pStyle w:val="3"/>
      </w:pPr>
      <w:bookmarkStart w:id="645" w:name="_Toc82012638"/>
      <w:r>
        <w:t>Удаление версии</w:t>
      </w:r>
      <w:bookmarkEnd w:id="645"/>
    </w:p>
    <w:p w14:paraId="5591B109" w14:textId="0DC6B4C4" w:rsidR="00320F0F" w:rsidRPr="00BC52AB" w:rsidRDefault="00320F0F" w:rsidP="00320F0F">
      <w:pPr>
        <w:pStyle w:val="af"/>
      </w:pPr>
      <w:r>
        <w:t>Для удаления версии по документу</w:t>
      </w:r>
      <w:r w:rsidRPr="00BC52AB">
        <w:t xml:space="preserve"> </w:t>
      </w:r>
      <w:r>
        <w:t xml:space="preserve">«Остаток доведенных ЛБО до РБС» необходимо </w:t>
      </w:r>
      <w:r w:rsidR="003854DF">
        <w:t xml:space="preserve">одним нажатием левой кнопки мыши </w:t>
      </w:r>
      <w:r>
        <w:t xml:space="preserve">выделить соответствующую строку, нажать на кнопку «Реестр» и </w:t>
      </w:r>
      <w:r w:rsidR="003854DF" w:rsidRPr="00BC52AB">
        <w:t>одним нажатием левой кнопки мыши</w:t>
      </w:r>
      <w:r w:rsidR="003854DF">
        <w:t xml:space="preserve"> </w:t>
      </w:r>
      <w:r>
        <w:t xml:space="preserve">выбрать пункт </w:t>
      </w:r>
      <w:r w:rsidRPr="00406679">
        <w:rPr>
          <w:i/>
        </w:rPr>
        <w:t>[Версии/Удалить версию]</w:t>
      </w:r>
      <w:r>
        <w:t xml:space="preserve"> </w:t>
      </w:r>
      <w:r w:rsidRPr="00BC52AB">
        <w:t>(</w:t>
      </w:r>
      <w:r>
        <w:fldChar w:fldCharType="begin"/>
      </w:r>
      <w:r>
        <w:instrText xml:space="preserve"> REF _Ref784234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292</w:t>
      </w:r>
      <w:r>
        <w:fldChar w:fldCharType="end"/>
      </w:r>
      <w:r w:rsidRPr="00BC52AB">
        <w:t>).</w:t>
      </w:r>
    </w:p>
    <w:p w14:paraId="51419829" w14:textId="47514F56" w:rsidR="00320F0F" w:rsidRPr="006715D6" w:rsidRDefault="00A14DE0" w:rsidP="00320F0F">
      <w:pPr>
        <w:pStyle w:val="af0"/>
      </w:pPr>
      <w:r>
        <w:drawing>
          <wp:inline distT="0" distB="0" distL="0" distR="0" wp14:anchorId="538F72E2" wp14:editId="176F2FE0">
            <wp:extent cx="6120130" cy="2205355"/>
            <wp:effectExtent l="0" t="0" r="0" b="4445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73A54" w14:textId="1B116EBD" w:rsidR="00320F0F" w:rsidRPr="00BC52AB" w:rsidRDefault="001722AE" w:rsidP="00320F0F">
      <w:pPr>
        <w:pStyle w:val="af2"/>
        <w:rPr>
          <w:i/>
        </w:rPr>
      </w:pPr>
      <w:bookmarkStart w:id="646" w:name="_Ref784234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292</w:t>
      </w:r>
      <w:r w:rsidR="00320F0F">
        <w:rPr>
          <w:noProof/>
        </w:rPr>
        <w:fldChar w:fldCharType="end"/>
      </w:r>
      <w:bookmarkEnd w:id="646"/>
      <w:r w:rsidR="00320F0F" w:rsidRPr="00BC52AB">
        <w:t xml:space="preserve">. </w:t>
      </w:r>
      <w:r w:rsidR="002D7B15">
        <w:t>Удаление версии</w:t>
      </w:r>
    </w:p>
    <w:p w14:paraId="650595C2" w14:textId="43D35915" w:rsidR="00320F0F" w:rsidRPr="00BC52AB" w:rsidRDefault="00320F0F" w:rsidP="00320F0F">
      <w:pPr>
        <w:pStyle w:val="af"/>
      </w:pPr>
      <w:r>
        <w:t xml:space="preserve">В открывшемся системном сообщении необходимо нажать на кнопку «Да» </w:t>
      </w:r>
      <w:r w:rsidRPr="00BC52AB">
        <w:t>(</w:t>
      </w:r>
      <w:r>
        <w:fldChar w:fldCharType="begin"/>
      </w:r>
      <w:r>
        <w:instrText xml:space="preserve"> REF _Ref791469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293</w:t>
      </w:r>
      <w:r>
        <w:fldChar w:fldCharType="end"/>
      </w:r>
      <w:r w:rsidRPr="00BC52AB">
        <w:t>).</w:t>
      </w:r>
    </w:p>
    <w:p w14:paraId="224F2D3D" w14:textId="77777777" w:rsidR="00320F0F" w:rsidRPr="008C2D9E" w:rsidRDefault="00320F0F" w:rsidP="00320F0F">
      <w:pPr>
        <w:pStyle w:val="af0"/>
      </w:pPr>
      <w:r>
        <w:drawing>
          <wp:inline distT="0" distB="0" distL="0" distR="0" wp14:anchorId="4C215330" wp14:editId="35812D1C">
            <wp:extent cx="3209524" cy="1057143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209524" cy="1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73701" w14:textId="1E0D4782" w:rsidR="00320F0F" w:rsidRPr="00BC52AB" w:rsidRDefault="001722AE" w:rsidP="00320F0F">
      <w:pPr>
        <w:pStyle w:val="af2"/>
        <w:rPr>
          <w:i/>
        </w:rPr>
      </w:pPr>
      <w:bookmarkStart w:id="647" w:name="_Ref791469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293</w:t>
      </w:r>
      <w:r w:rsidR="00320F0F">
        <w:rPr>
          <w:noProof/>
        </w:rPr>
        <w:fldChar w:fldCharType="end"/>
      </w:r>
      <w:bookmarkEnd w:id="647"/>
      <w:r w:rsidR="00320F0F" w:rsidRPr="00BC52AB">
        <w:t xml:space="preserve">. </w:t>
      </w:r>
      <w:r w:rsidR="00F32EDE">
        <w:t>Системное сообщение</w:t>
      </w:r>
    </w:p>
    <w:p w14:paraId="285603E5" w14:textId="1D9AE803" w:rsidR="00320F0F" w:rsidRPr="00BC52AB" w:rsidRDefault="00320F0F" w:rsidP="00320F0F">
      <w:pPr>
        <w:pStyle w:val="af"/>
      </w:pPr>
      <w:r>
        <w:t xml:space="preserve">В системном сообщении об успешном удалении версии необходимо нажать на кнопку «Ок» </w:t>
      </w:r>
      <w:r w:rsidRPr="00BC52AB">
        <w:t>(</w:t>
      </w:r>
      <w:r>
        <w:fldChar w:fldCharType="begin"/>
      </w:r>
      <w:r>
        <w:instrText xml:space="preserve"> REF _Ref791470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294</w:t>
      </w:r>
      <w:r>
        <w:fldChar w:fldCharType="end"/>
      </w:r>
      <w:r w:rsidRPr="00BC52AB">
        <w:t>).</w:t>
      </w:r>
    </w:p>
    <w:p w14:paraId="06E03C91" w14:textId="77777777" w:rsidR="00320F0F" w:rsidRPr="008C2D9E" w:rsidRDefault="00320F0F" w:rsidP="00320F0F">
      <w:pPr>
        <w:pStyle w:val="af0"/>
      </w:pPr>
      <w:r>
        <w:drawing>
          <wp:inline distT="0" distB="0" distL="0" distR="0" wp14:anchorId="37AC4864" wp14:editId="6761E729">
            <wp:extent cx="2361905" cy="1019048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1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02804" w14:textId="5AC36EDD" w:rsidR="00320F0F" w:rsidRPr="00BC52AB" w:rsidRDefault="001722AE" w:rsidP="00320F0F">
      <w:pPr>
        <w:pStyle w:val="af2"/>
        <w:rPr>
          <w:i/>
        </w:rPr>
      </w:pPr>
      <w:bookmarkStart w:id="648" w:name="_Ref791470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294</w:t>
      </w:r>
      <w:r w:rsidR="00320F0F">
        <w:rPr>
          <w:noProof/>
        </w:rPr>
        <w:fldChar w:fldCharType="end"/>
      </w:r>
      <w:bookmarkEnd w:id="648"/>
      <w:r w:rsidR="00320F0F" w:rsidRPr="00BC52AB">
        <w:t xml:space="preserve">. </w:t>
      </w:r>
      <w:r w:rsidR="00F32EDE">
        <w:t>Системное сообщение</w:t>
      </w:r>
    </w:p>
    <w:p w14:paraId="468C1B23" w14:textId="18FEB9EC" w:rsidR="00320F0F" w:rsidRPr="00BC52AB" w:rsidRDefault="00320F0F" w:rsidP="00320F0F">
      <w:pPr>
        <w:pStyle w:val="af"/>
      </w:pPr>
      <w:r>
        <w:t>В результате версия по документу</w:t>
      </w:r>
      <w:r w:rsidRPr="00BC52AB">
        <w:t xml:space="preserve"> </w:t>
      </w:r>
      <w:r>
        <w:t>«Остаток доведенных ЛБО до РБС» будет удалена</w:t>
      </w:r>
      <w:r w:rsidRPr="00BC52AB">
        <w:t>.</w:t>
      </w:r>
    </w:p>
    <w:p w14:paraId="06F025B2" w14:textId="19672955" w:rsidR="00364F0F" w:rsidRDefault="00364F0F" w:rsidP="00364F0F">
      <w:pPr>
        <w:pStyle w:val="3"/>
      </w:pPr>
      <w:bookmarkStart w:id="649" w:name="_Toc82012639"/>
      <w:r>
        <w:t>Просмотр версий</w:t>
      </w:r>
      <w:bookmarkEnd w:id="649"/>
    </w:p>
    <w:p w14:paraId="07F9E6F5" w14:textId="4513ED3E" w:rsidR="00320F0F" w:rsidRPr="00BC52AB" w:rsidRDefault="00320F0F" w:rsidP="00320F0F">
      <w:pPr>
        <w:pStyle w:val="af"/>
      </w:pPr>
      <w:r>
        <w:t>Для просмотра предыдущих версий по документу</w:t>
      </w:r>
      <w:r w:rsidRPr="00BC52AB">
        <w:t xml:space="preserve"> </w:t>
      </w:r>
      <w:r>
        <w:t xml:space="preserve">«Остаток доведенных ЛБО до РБС» необходимо </w:t>
      </w:r>
      <w:r w:rsidR="003854DF">
        <w:t xml:space="preserve">одним нажатием левой кнопки мыши </w:t>
      </w:r>
      <w:r>
        <w:t xml:space="preserve">выделить соответствующую строку, нажать на кнопку «Реестр» и </w:t>
      </w:r>
      <w:r w:rsidR="003854DF">
        <w:t xml:space="preserve">одним нажатием левой кнопки мыши </w:t>
      </w:r>
      <w:r>
        <w:t xml:space="preserve">выбрать пункт </w:t>
      </w:r>
      <w:r w:rsidRPr="00406679">
        <w:rPr>
          <w:i/>
        </w:rPr>
        <w:t>[Версии/Просмотр версий]</w:t>
      </w:r>
      <w:r>
        <w:t xml:space="preserve"> </w:t>
      </w:r>
      <w:r w:rsidRPr="00BC52AB">
        <w:t>(</w:t>
      </w:r>
      <w:r>
        <w:fldChar w:fldCharType="begin"/>
      </w:r>
      <w:r>
        <w:instrText xml:space="preserve"> REF _Ref784241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295</w:t>
      </w:r>
      <w:r>
        <w:fldChar w:fldCharType="end"/>
      </w:r>
      <w:r w:rsidRPr="00BC52AB">
        <w:t>).</w:t>
      </w:r>
    </w:p>
    <w:p w14:paraId="191E054C" w14:textId="6F72EF31" w:rsidR="00320F0F" w:rsidRPr="006715D6" w:rsidRDefault="00A14DE0" w:rsidP="00320F0F">
      <w:pPr>
        <w:pStyle w:val="af0"/>
      </w:pPr>
      <w:r>
        <w:drawing>
          <wp:inline distT="0" distB="0" distL="0" distR="0" wp14:anchorId="6E5BA465" wp14:editId="59C882BA">
            <wp:extent cx="6120130" cy="2205355"/>
            <wp:effectExtent l="0" t="0" r="0" b="4445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DE23E" w14:textId="2881478E" w:rsidR="00320F0F" w:rsidRPr="00BC52AB" w:rsidRDefault="001722AE" w:rsidP="00320F0F">
      <w:pPr>
        <w:pStyle w:val="af2"/>
        <w:rPr>
          <w:i/>
        </w:rPr>
      </w:pPr>
      <w:bookmarkStart w:id="650" w:name="_Ref784241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295</w:t>
      </w:r>
      <w:r w:rsidR="00320F0F">
        <w:rPr>
          <w:noProof/>
        </w:rPr>
        <w:fldChar w:fldCharType="end"/>
      </w:r>
      <w:bookmarkEnd w:id="650"/>
      <w:r w:rsidR="00320F0F" w:rsidRPr="00BC52AB">
        <w:t xml:space="preserve">. </w:t>
      </w:r>
      <w:r w:rsidR="002D7B15">
        <w:t>Просмотр версий</w:t>
      </w:r>
    </w:p>
    <w:p w14:paraId="229D2FC1" w14:textId="3C66A506" w:rsidR="00320F0F" w:rsidRDefault="00320F0F" w:rsidP="00320F0F">
      <w:pPr>
        <w:pStyle w:val="af"/>
      </w:pPr>
      <w:r>
        <w:t xml:space="preserve">В результате откроется окно «Просмотр версий», где содержится список </w:t>
      </w:r>
      <w:r w:rsidRPr="008C2D9E">
        <w:t>прошлых версий</w:t>
      </w:r>
      <w:r>
        <w:t xml:space="preserve"> </w:t>
      </w:r>
      <w:r w:rsidRPr="008C2D9E">
        <w:t>по документу</w:t>
      </w:r>
      <w:r>
        <w:t xml:space="preserve"> «Остаток доведенных ЛБО до РБС» </w:t>
      </w:r>
      <w:r w:rsidRPr="00BC52AB">
        <w:t>(</w:t>
      </w:r>
      <w:r>
        <w:fldChar w:fldCharType="begin"/>
      </w:r>
      <w:r>
        <w:instrText xml:space="preserve"> REF _Ref784246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296</w:t>
      </w:r>
      <w:r>
        <w:fldChar w:fldCharType="end"/>
      </w:r>
      <w:r w:rsidRPr="00BC52AB">
        <w:t>).</w:t>
      </w:r>
    </w:p>
    <w:p w14:paraId="033DC0AE" w14:textId="709F0EF1" w:rsidR="00320F0F" w:rsidRPr="008C2D9E" w:rsidRDefault="00A14DE0" w:rsidP="00320F0F">
      <w:pPr>
        <w:pStyle w:val="af0"/>
      </w:pPr>
      <w:r>
        <w:drawing>
          <wp:inline distT="0" distB="0" distL="0" distR="0" wp14:anchorId="1F4A2C65" wp14:editId="119BBE68">
            <wp:extent cx="6120130" cy="1452880"/>
            <wp:effectExtent l="0" t="0" r="0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58436" w14:textId="48D5B1FF" w:rsidR="00320F0F" w:rsidRDefault="001722AE" w:rsidP="00320F0F">
      <w:pPr>
        <w:pStyle w:val="af2"/>
        <w:rPr>
          <w:i/>
        </w:rPr>
      </w:pPr>
      <w:bookmarkStart w:id="651" w:name="_Ref784246"/>
      <w:r>
        <w:t>Рисунок </w:t>
      </w:r>
      <w:r w:rsidR="00320F0F">
        <w:rPr>
          <w:noProof/>
        </w:rPr>
        <w:fldChar w:fldCharType="begin"/>
      </w:r>
      <w:r w:rsidR="00320F0F">
        <w:rPr>
          <w:noProof/>
        </w:rPr>
        <w:instrText xml:space="preserve"> SEQ Рисунок \* ARABIC </w:instrText>
      </w:r>
      <w:r w:rsidR="00320F0F">
        <w:rPr>
          <w:noProof/>
        </w:rPr>
        <w:fldChar w:fldCharType="separate"/>
      </w:r>
      <w:r w:rsidR="00D23FC4">
        <w:rPr>
          <w:noProof/>
        </w:rPr>
        <w:t>296</w:t>
      </w:r>
      <w:r w:rsidR="00320F0F">
        <w:rPr>
          <w:noProof/>
        </w:rPr>
        <w:fldChar w:fldCharType="end"/>
      </w:r>
      <w:bookmarkEnd w:id="651"/>
      <w:r w:rsidR="00320F0F" w:rsidRPr="00BC52AB">
        <w:t xml:space="preserve">. </w:t>
      </w:r>
      <w:r w:rsidR="00320F0F">
        <w:t>Окно «Просмотр версий»</w:t>
      </w:r>
    </w:p>
    <w:p w14:paraId="1B7E03E2" w14:textId="251A867C" w:rsidR="00320F0F" w:rsidRPr="00FA7E22" w:rsidRDefault="00320F0F" w:rsidP="00320F0F">
      <w:pPr>
        <w:pStyle w:val="af"/>
      </w:pPr>
      <w:r>
        <w:t>Для просмотра документа «Остаток доведенных ЛБО до РБС» необходимо открыть соответствующую версию документа двойным нажатием левой кнопки мыши. В результате откроется окно «</w:t>
      </w:r>
      <w:r w:rsidRPr="008C2D9E">
        <w:t>Документ «Остаток доведенных лимитов бюджетных обязательств</w:t>
      </w:r>
      <w:r>
        <w:t>».</w:t>
      </w:r>
    </w:p>
    <w:p w14:paraId="6D2326EC" w14:textId="4CA01268" w:rsidR="004724C5" w:rsidRPr="00BC269F" w:rsidRDefault="0007693B" w:rsidP="00AA4FC4">
      <w:pPr>
        <w:pStyle w:val="1"/>
      </w:pPr>
      <w:bookmarkStart w:id="652" w:name="_Toc82012640"/>
      <w:bookmarkEnd w:id="610"/>
      <w:bookmarkEnd w:id="611"/>
      <w:bookmarkEnd w:id="612"/>
      <w:r>
        <w:t>З</w:t>
      </w:r>
      <w:r w:rsidR="00F6281E">
        <w:t xml:space="preserve">агрузка </w:t>
      </w:r>
      <w:r w:rsidR="004724C5" w:rsidRPr="00BC269F">
        <w:t>документа «Расходное расписание (входящее)»</w:t>
      </w:r>
      <w:bookmarkEnd w:id="652"/>
    </w:p>
    <w:p w14:paraId="7899100F" w14:textId="435E41A5" w:rsidR="004724C5" w:rsidRPr="00BC269F" w:rsidRDefault="004724C5" w:rsidP="004724C5">
      <w:pPr>
        <w:pStyle w:val="af"/>
        <w:spacing w:before="288"/>
      </w:pPr>
      <w:r w:rsidRPr="00BC269F">
        <w:rPr>
          <w:b/>
          <w:bCs/>
        </w:rPr>
        <w:t xml:space="preserve">Предусловие: </w:t>
      </w:r>
      <w:r w:rsidRPr="007A09EF">
        <w:rPr>
          <w:bCs/>
        </w:rPr>
        <w:t>осуществлен вход с ролью «Формирование и ведение БР РБС (Ввод данных)»</w:t>
      </w:r>
      <w:r w:rsidR="007371E1">
        <w:rPr>
          <w:bCs/>
        </w:rPr>
        <w:t>.</w:t>
      </w:r>
    </w:p>
    <w:p w14:paraId="230A180C" w14:textId="4C9C0F0F" w:rsidR="004724C5" w:rsidRPr="00BC269F" w:rsidRDefault="004724C5" w:rsidP="004724C5">
      <w:pPr>
        <w:pStyle w:val="af"/>
      </w:pPr>
      <w:r w:rsidRPr="00BC269F">
        <w:t>Во вкладке «</w:t>
      </w:r>
      <w:r w:rsidR="007371E1">
        <w:t xml:space="preserve">РР </w:t>
      </w:r>
      <w:r w:rsidRPr="00BC269F">
        <w:t xml:space="preserve">Входящие» реализована панель инструментов, состоящая из следующих функциональных кнопок и </w:t>
      </w:r>
      <w:r w:rsidR="00371DFE">
        <w:t>области фильтрации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_Ref470184409 \h </w:instrText>
      </w:r>
      <w:r w:rsidRPr="00BC269F">
        <w:fldChar w:fldCharType="separate"/>
      </w:r>
      <w:r w:rsidR="00D23FC4">
        <w:t>Рисунок </w:t>
      </w:r>
      <w:r w:rsidR="00D23FC4">
        <w:rPr>
          <w:noProof/>
        </w:rPr>
        <w:t>297</w:t>
      </w:r>
      <w:r w:rsidRPr="00BC269F">
        <w:fldChar w:fldCharType="end"/>
      </w:r>
      <w:r w:rsidRPr="00BC269F">
        <w:t>):</w:t>
      </w:r>
    </w:p>
    <w:p w14:paraId="55493CEE" w14:textId="77777777" w:rsidR="004724C5" w:rsidRPr="00BC269F" w:rsidRDefault="004724C5" w:rsidP="00397562">
      <w:pPr>
        <w:pStyle w:val="-"/>
      </w:pPr>
      <w:r w:rsidRPr="00BC269F">
        <w:t>«Обновить» (1) – обновление страницы;</w:t>
      </w:r>
    </w:p>
    <w:p w14:paraId="75B3559E" w14:textId="77777777" w:rsidR="004724C5" w:rsidRPr="00BC269F" w:rsidRDefault="004724C5" w:rsidP="00397562">
      <w:pPr>
        <w:pStyle w:val="-"/>
      </w:pPr>
      <w:r w:rsidRPr="00BC269F">
        <w:t>«Реестр» (2):</w:t>
      </w:r>
    </w:p>
    <w:p w14:paraId="7BE88276" w14:textId="5636E81B" w:rsidR="004724C5" w:rsidRDefault="004724C5" w:rsidP="00EC78B7">
      <w:pPr>
        <w:pStyle w:val="--"/>
      </w:pPr>
      <w:r w:rsidRPr="00BC269F">
        <w:rPr>
          <w:i/>
        </w:rPr>
        <w:t xml:space="preserve">[Удалить документ] </w:t>
      </w:r>
      <w:r w:rsidRPr="00BC269F">
        <w:t>– удаление расходного расписания;</w:t>
      </w:r>
    </w:p>
    <w:p w14:paraId="59CD9EFE" w14:textId="5E471F29" w:rsidR="00E2482A" w:rsidRPr="00BC269F" w:rsidRDefault="00E2482A" w:rsidP="00EC78B7">
      <w:pPr>
        <w:pStyle w:val="--"/>
      </w:pPr>
      <w:r>
        <w:rPr>
          <w:i/>
        </w:rPr>
        <w:t>[Создать РР (Входящее)]</w:t>
      </w:r>
      <w:r>
        <w:t xml:space="preserve"> – </w:t>
      </w:r>
      <w:r w:rsidR="0088056F">
        <w:t>а</w:t>
      </w:r>
      <w:r>
        <w:t>втоматическое формирование документа Расходное расписание, на основании Расходного расписания во вкладке «РР Исходящее»</w:t>
      </w:r>
      <w:r w:rsidR="009D0B41">
        <w:t>;</w:t>
      </w:r>
    </w:p>
    <w:p w14:paraId="21E1D0A5" w14:textId="77777777" w:rsidR="004724C5" w:rsidRPr="00BC269F" w:rsidRDefault="004724C5" w:rsidP="00397562">
      <w:pPr>
        <w:pStyle w:val="-"/>
      </w:pPr>
      <w:r w:rsidRPr="00BC269F">
        <w:t>«Печать» (3):</w:t>
      </w:r>
    </w:p>
    <w:p w14:paraId="6F0E1372" w14:textId="19FA9C7A" w:rsidR="004724C5" w:rsidRPr="00BC269F" w:rsidRDefault="004724C5" w:rsidP="00EC78B7">
      <w:pPr>
        <w:pStyle w:val="--"/>
      </w:pPr>
      <w:r w:rsidRPr="00BC269F">
        <w:rPr>
          <w:i/>
        </w:rPr>
        <w:t xml:space="preserve">[Печать реестра] </w:t>
      </w:r>
      <w:r w:rsidRPr="00BC269F">
        <w:t xml:space="preserve">– формирование печатной формы </w:t>
      </w:r>
      <w:r w:rsidR="00533E6F">
        <w:t>подраздел</w:t>
      </w:r>
      <w:r w:rsidRPr="00BC269F">
        <w:t xml:space="preserve">а с расширением </w:t>
      </w:r>
      <w:r w:rsidRPr="00BC269F">
        <w:rPr>
          <w:b/>
        </w:rPr>
        <w:t>*.xls</w:t>
      </w:r>
      <w:r w:rsidRPr="00BC269F">
        <w:t>;</w:t>
      </w:r>
    </w:p>
    <w:p w14:paraId="043F49AC" w14:textId="77777777" w:rsidR="00F6281E" w:rsidRDefault="00F6281E" w:rsidP="00EC78B7">
      <w:pPr>
        <w:pStyle w:val="--"/>
      </w:pPr>
      <w:r w:rsidRPr="00BC269F">
        <w:rPr>
          <w:i/>
        </w:rPr>
        <w:t xml:space="preserve">[Печать документа] </w:t>
      </w:r>
      <w:r w:rsidRPr="00BC269F">
        <w:t xml:space="preserve">– формирование печатной формы расходного расписания с расширением </w:t>
      </w:r>
      <w:r w:rsidRPr="00BC269F">
        <w:rPr>
          <w:b/>
        </w:rPr>
        <w:t>*.xls</w:t>
      </w:r>
      <w:r w:rsidRPr="00BC269F">
        <w:t>;</w:t>
      </w:r>
    </w:p>
    <w:p w14:paraId="0AFA069B" w14:textId="7A8D4740" w:rsidR="00F6281E" w:rsidRPr="00BC269F" w:rsidRDefault="00F6281E" w:rsidP="00397562">
      <w:pPr>
        <w:pStyle w:val="-"/>
      </w:pPr>
      <w:r w:rsidRPr="00BC269F">
        <w:t>«</w:t>
      </w:r>
      <w:r>
        <w:t>Импорт</w:t>
      </w:r>
      <w:r w:rsidRPr="00BC269F">
        <w:t>» (</w:t>
      </w:r>
      <w:r>
        <w:t xml:space="preserve">4) – импорт файла </w:t>
      </w:r>
      <w:r w:rsidR="00EF5BC7" w:rsidRPr="00EF5BC7">
        <w:t xml:space="preserve">с расширением </w:t>
      </w:r>
      <w:r w:rsidRPr="00E367DE">
        <w:rPr>
          <w:b/>
        </w:rPr>
        <w:t>*.</w:t>
      </w:r>
      <w:r w:rsidRPr="00E367DE">
        <w:rPr>
          <w:b/>
          <w:lang w:val="en-US"/>
        </w:rPr>
        <w:t>APx</w:t>
      </w:r>
      <w:r w:rsidRPr="00306433">
        <w:t xml:space="preserve">, </w:t>
      </w:r>
      <w:r>
        <w:t>где х – любое число, буква</w:t>
      </w:r>
      <w:r w:rsidR="00FF29B7">
        <w:t>;</w:t>
      </w:r>
    </w:p>
    <w:p w14:paraId="34DC27D9" w14:textId="18F34E13" w:rsidR="00F6281E" w:rsidRPr="00BC269F" w:rsidRDefault="00F6281E" w:rsidP="00397562">
      <w:pPr>
        <w:pStyle w:val="-"/>
      </w:pPr>
      <w:r w:rsidRPr="00BC269F">
        <w:t>«</w:t>
      </w:r>
      <w:r>
        <w:t>Импорт списком</w:t>
      </w:r>
      <w:r w:rsidRPr="00BC269F">
        <w:t>» (</w:t>
      </w:r>
      <w:r>
        <w:t>5</w:t>
      </w:r>
      <w:r w:rsidRPr="00BC269F">
        <w:t>):</w:t>
      </w:r>
    </w:p>
    <w:p w14:paraId="7CF18ADE" w14:textId="7D06449B" w:rsidR="00F6281E" w:rsidRPr="00BC269F" w:rsidRDefault="00F6281E" w:rsidP="00EC78B7">
      <w:pPr>
        <w:pStyle w:val="--"/>
      </w:pPr>
      <w:r w:rsidRPr="00BC269F">
        <w:rPr>
          <w:i/>
        </w:rPr>
        <w:t>[</w:t>
      </w:r>
      <w:r>
        <w:rPr>
          <w:i/>
        </w:rPr>
        <w:t>Импорт реестра РР</w:t>
      </w:r>
      <w:r w:rsidRPr="00BC269F">
        <w:rPr>
          <w:i/>
        </w:rPr>
        <w:t>]</w:t>
      </w:r>
      <w:r w:rsidRPr="007B5911">
        <w:t xml:space="preserve"> </w:t>
      </w:r>
      <w:r>
        <w:t xml:space="preserve">– импорт одного файла, содержащего несколько РР </w:t>
      </w:r>
      <w:r w:rsidR="00EF5BC7" w:rsidRPr="00EF5BC7">
        <w:t xml:space="preserve">с расширением </w:t>
      </w:r>
      <w:r w:rsidRPr="00E367DE">
        <w:rPr>
          <w:b/>
        </w:rPr>
        <w:t>*.</w:t>
      </w:r>
      <w:r w:rsidRPr="00E367DE">
        <w:rPr>
          <w:b/>
          <w:lang w:val="en-US"/>
        </w:rPr>
        <w:t>APx</w:t>
      </w:r>
      <w:r w:rsidRPr="00AA5065">
        <w:t xml:space="preserve">, </w:t>
      </w:r>
      <w:r>
        <w:t>где х – любое число, буква</w:t>
      </w:r>
      <w:r w:rsidR="007D61D2">
        <w:t>;</w:t>
      </w:r>
    </w:p>
    <w:p w14:paraId="59695B16" w14:textId="192C0DCA" w:rsidR="00F6281E" w:rsidRPr="00BC269F" w:rsidRDefault="00F6281E" w:rsidP="00EC78B7">
      <w:pPr>
        <w:pStyle w:val="--"/>
      </w:pPr>
      <w:r w:rsidRPr="00BC269F">
        <w:rPr>
          <w:i/>
        </w:rPr>
        <w:t>[</w:t>
      </w:r>
      <w:r>
        <w:rPr>
          <w:i/>
        </w:rPr>
        <w:t>Импорт из архива</w:t>
      </w:r>
      <w:r w:rsidRPr="00BC269F">
        <w:rPr>
          <w:i/>
        </w:rPr>
        <w:t xml:space="preserve">] </w:t>
      </w:r>
      <w:r>
        <w:t xml:space="preserve">– импорт архива, содержащего несколько Расходных расписаний </w:t>
      </w:r>
      <w:r w:rsidR="007956F7">
        <w:t>с расширением</w:t>
      </w:r>
      <w:r>
        <w:t xml:space="preserve"> </w:t>
      </w:r>
      <w:r w:rsidRPr="007D61D2">
        <w:rPr>
          <w:b/>
        </w:rPr>
        <w:t>*.</w:t>
      </w:r>
      <w:r w:rsidRPr="007D61D2">
        <w:rPr>
          <w:b/>
          <w:lang w:val="en-US"/>
        </w:rPr>
        <w:t>zip</w:t>
      </w:r>
      <w:r w:rsidR="007D61D2">
        <w:t>;</w:t>
      </w:r>
    </w:p>
    <w:p w14:paraId="39D83F2C" w14:textId="390CC891" w:rsidR="00F6281E" w:rsidRDefault="00F6281E" w:rsidP="00397562">
      <w:pPr>
        <w:pStyle w:val="-"/>
      </w:pPr>
      <w:r w:rsidRPr="00BC269F">
        <w:t>«Экспорт» (</w:t>
      </w:r>
      <w:r>
        <w:t>6)</w:t>
      </w:r>
      <w:r w:rsidRPr="00BC269F">
        <w:t xml:space="preserve"> – экспортирование данных</w:t>
      </w:r>
      <w:r>
        <w:t xml:space="preserve"> на локальную машину </w:t>
      </w:r>
      <w:r w:rsidR="00EF5BC7">
        <w:t>с расширением</w:t>
      </w:r>
      <w:r>
        <w:t xml:space="preserve"> </w:t>
      </w:r>
      <w:r w:rsidRPr="00E367DE">
        <w:rPr>
          <w:b/>
        </w:rPr>
        <w:t>*.</w:t>
      </w:r>
      <w:r w:rsidRPr="00E367DE">
        <w:rPr>
          <w:b/>
          <w:lang w:val="en-US"/>
        </w:rPr>
        <w:t>APx</w:t>
      </w:r>
      <w:r w:rsidRPr="00AA5065">
        <w:t xml:space="preserve">, </w:t>
      </w:r>
      <w:r>
        <w:t>где х – любое число, буква</w:t>
      </w:r>
      <w:r w:rsidRPr="00BC269F">
        <w:t>.</w:t>
      </w:r>
    </w:p>
    <w:p w14:paraId="37FC4F34" w14:textId="46FF01C3" w:rsidR="00F6281E" w:rsidRDefault="00F6281E" w:rsidP="00397562">
      <w:pPr>
        <w:pStyle w:val="-"/>
      </w:pPr>
      <w:r w:rsidRPr="00BC269F">
        <w:t>«Экспорт</w:t>
      </w:r>
      <w:r>
        <w:t xml:space="preserve"> списком</w:t>
      </w:r>
      <w:r w:rsidRPr="00BC269F">
        <w:t>» (</w:t>
      </w:r>
      <w:r>
        <w:t>7)</w:t>
      </w:r>
      <w:r w:rsidR="0088056F">
        <w:t>:</w:t>
      </w:r>
    </w:p>
    <w:p w14:paraId="65775E06" w14:textId="7E10ADEE" w:rsidR="00F6281E" w:rsidRPr="00AA5065" w:rsidRDefault="00F6281E" w:rsidP="00EC78B7">
      <w:pPr>
        <w:pStyle w:val="--"/>
      </w:pPr>
      <w:r w:rsidRPr="00E367DE">
        <w:rPr>
          <w:i/>
        </w:rPr>
        <w:t>[</w:t>
      </w:r>
      <w:r w:rsidRPr="00EF5BC7">
        <w:rPr>
          <w:i/>
        </w:rPr>
        <w:t>Экспорт реестра РР]</w:t>
      </w:r>
      <w:r w:rsidR="007371E1">
        <w:t xml:space="preserve"> </w:t>
      </w:r>
      <w:r w:rsidRPr="00AA5065">
        <w:t>–</w:t>
      </w:r>
      <w:r>
        <w:t xml:space="preserve"> </w:t>
      </w:r>
      <w:r w:rsidRPr="007B5911">
        <w:t xml:space="preserve">экспортирование </w:t>
      </w:r>
      <w:r>
        <w:t>нескольких РР</w:t>
      </w:r>
      <w:r w:rsidRPr="007B5911">
        <w:t xml:space="preserve"> на локальную машину</w:t>
      </w:r>
      <w:r>
        <w:t xml:space="preserve">, </w:t>
      </w:r>
      <w:r w:rsidRPr="00306433">
        <w:t xml:space="preserve">в один файл </w:t>
      </w:r>
      <w:r w:rsidR="00EF5BC7">
        <w:t>с расширением</w:t>
      </w:r>
      <w:r w:rsidRPr="00306433">
        <w:t xml:space="preserve"> </w:t>
      </w:r>
      <w:r w:rsidRPr="00E367DE">
        <w:rPr>
          <w:b/>
        </w:rPr>
        <w:t>*.APx</w:t>
      </w:r>
      <w:r w:rsidRPr="00306433">
        <w:t>, где х – любое число, буква;</w:t>
      </w:r>
    </w:p>
    <w:p w14:paraId="2F5EE7BE" w14:textId="020F4249" w:rsidR="00F6281E" w:rsidRPr="00E367DE" w:rsidRDefault="00F6281E" w:rsidP="00EC78B7">
      <w:pPr>
        <w:pStyle w:val="--"/>
        <w:rPr>
          <w:i/>
        </w:rPr>
      </w:pPr>
      <w:r w:rsidRPr="00AA5065">
        <w:rPr>
          <w:i/>
        </w:rPr>
        <w:t>[Экспорт в архив]</w:t>
      </w:r>
      <w:r w:rsidRPr="00AA5065">
        <w:t xml:space="preserve"> – </w:t>
      </w:r>
      <w:r w:rsidRPr="007B5911">
        <w:t>массовое экспортирование</w:t>
      </w:r>
      <w:r w:rsidRPr="00306433">
        <w:t xml:space="preserve"> </w:t>
      </w:r>
      <w:r w:rsidRPr="007B5911">
        <w:t xml:space="preserve">на локальную машину </w:t>
      </w:r>
      <w:r w:rsidRPr="00306433">
        <w:t>выбранных</w:t>
      </w:r>
      <w:r w:rsidRPr="007B5911">
        <w:t xml:space="preserve"> Расходных расписаний в </w:t>
      </w:r>
      <w:r w:rsidRPr="00306433">
        <w:t>архив</w:t>
      </w:r>
      <w:r w:rsidRPr="007B5911">
        <w:t xml:space="preserve"> </w:t>
      </w:r>
      <w:r w:rsidR="00EF5BC7">
        <w:t xml:space="preserve">с </w:t>
      </w:r>
      <w:r w:rsidR="00EF5BC7" w:rsidRPr="00EF5BC7">
        <w:t>расширением</w:t>
      </w:r>
      <w:r w:rsidRPr="00EF5BC7">
        <w:t xml:space="preserve"> </w:t>
      </w:r>
      <w:r w:rsidRPr="00E367DE">
        <w:rPr>
          <w:b/>
        </w:rPr>
        <w:t>*.zip</w:t>
      </w:r>
      <w:r w:rsidR="0088056F">
        <w:t>;</w:t>
      </w:r>
    </w:p>
    <w:p w14:paraId="0B261E51" w14:textId="3E51A89F" w:rsidR="007C3357" w:rsidRDefault="008517DF" w:rsidP="00397562">
      <w:pPr>
        <w:pStyle w:val="-"/>
      </w:pPr>
      <w:r w:rsidRPr="00E367DE">
        <w:t>«Очистить фильтры»</w:t>
      </w:r>
      <w:r w:rsidR="00EF5BC7">
        <w:t xml:space="preserve"> (8)</w:t>
      </w:r>
      <w:r w:rsidRPr="00E367DE">
        <w:t xml:space="preserve"> </w:t>
      </w:r>
      <w:r w:rsidR="00F6281E" w:rsidRPr="00EF5BC7">
        <w:t xml:space="preserve">– </w:t>
      </w:r>
      <w:r w:rsidRPr="00E367DE">
        <w:t xml:space="preserve">очистка всех фильтров в </w:t>
      </w:r>
      <w:r w:rsidR="00533E6F">
        <w:t>подраздел</w:t>
      </w:r>
      <w:r w:rsidRPr="00E367DE">
        <w:t>е</w:t>
      </w:r>
      <w:r w:rsidR="007C3357">
        <w:t>;</w:t>
      </w:r>
    </w:p>
    <w:p w14:paraId="0803FFBB" w14:textId="503D40B1" w:rsidR="00C41AD4" w:rsidRDefault="007C3357" w:rsidP="00397562">
      <w:pPr>
        <w:pStyle w:val="-"/>
      </w:pPr>
      <w:r>
        <w:t>«</w:t>
      </w:r>
      <w:r w:rsidRPr="007C3357">
        <w:t>Справочная информация</w:t>
      </w:r>
      <w:r>
        <w:t>» (</w:t>
      </w:r>
      <w:r w:rsidR="009D0B41">
        <w:t>9</w:t>
      </w:r>
      <w:r w:rsidRPr="007C3357">
        <w:t>) – содержит информацию о часто задаваемых вопросах</w:t>
      </w:r>
      <w:r>
        <w:t>.</w:t>
      </w:r>
    </w:p>
    <w:p w14:paraId="79AACFC8" w14:textId="7E889604" w:rsidR="00C41AD4" w:rsidRPr="00E367DE" w:rsidRDefault="00C41AD4" w:rsidP="00A329EA">
      <w:pPr>
        <w:pStyle w:val="af"/>
      </w:pPr>
      <w:r>
        <w:rPr>
          <w:b/>
        </w:rPr>
        <w:t>Примечание:</w:t>
      </w:r>
      <w:r w:rsidR="007072E4">
        <w:rPr>
          <w:b/>
        </w:rPr>
        <w:t xml:space="preserve"> </w:t>
      </w:r>
      <w:r w:rsidR="0088056F">
        <w:t>к</w:t>
      </w:r>
      <w:r>
        <w:t>нопка «Импорт», «Импорт списком» и</w:t>
      </w:r>
      <w:r w:rsidR="009D0B41">
        <w:t xml:space="preserve"> пункт </w:t>
      </w:r>
      <w:r w:rsidR="009D0B41" w:rsidRPr="00EF1968">
        <w:rPr>
          <w:i/>
        </w:rPr>
        <w:t>[</w:t>
      </w:r>
      <w:r w:rsidRPr="00EF1968">
        <w:rPr>
          <w:i/>
        </w:rPr>
        <w:t>Удалить документ</w:t>
      </w:r>
      <w:r w:rsidR="009D0B41" w:rsidRPr="00EF1968">
        <w:rPr>
          <w:i/>
        </w:rPr>
        <w:t>]</w:t>
      </w:r>
      <w:r w:rsidR="00BE7C78">
        <w:t xml:space="preserve"> не</w:t>
      </w:r>
      <w:r>
        <w:t xml:space="preserve">доступны пользователям с </w:t>
      </w:r>
      <w:r w:rsidR="00493122">
        <w:t>Главой по бюджетной классификации</w:t>
      </w:r>
      <w:r>
        <w:t xml:space="preserve">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 w:rsidR="00E2482A">
        <w:t>.</w:t>
      </w:r>
    </w:p>
    <w:p w14:paraId="734D9689" w14:textId="6BD84702" w:rsidR="004724C5" w:rsidRPr="00BC269F" w:rsidRDefault="0086602C" w:rsidP="004724C5">
      <w:pPr>
        <w:pStyle w:val="af0"/>
      </w:pPr>
      <w:r>
        <w:drawing>
          <wp:inline distT="0" distB="0" distL="0" distR="0" wp14:anchorId="71B7896E" wp14:editId="59A4E22B">
            <wp:extent cx="6120130" cy="2219325"/>
            <wp:effectExtent l="0" t="0" r="0" b="9525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4FB90" w14:textId="5DBEAD5B" w:rsidR="004724C5" w:rsidRPr="00BC269F" w:rsidRDefault="001722AE" w:rsidP="0002126C">
      <w:pPr>
        <w:pStyle w:val="af2"/>
      </w:pPr>
      <w:bookmarkStart w:id="653" w:name="_Ref47018440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297</w:t>
      </w:r>
      <w:r w:rsidR="00E1516A">
        <w:rPr>
          <w:noProof/>
        </w:rPr>
        <w:fldChar w:fldCharType="end"/>
      </w:r>
      <w:bookmarkEnd w:id="653"/>
      <w:r w:rsidR="004724C5" w:rsidRPr="00BC269F">
        <w:t>. Функциональные кнопки вкладки «Входящие»</w:t>
      </w:r>
    </w:p>
    <w:p w14:paraId="2883651B" w14:textId="77777777" w:rsidR="004724C5" w:rsidRPr="007A09EF" w:rsidRDefault="004724C5" w:rsidP="00636701">
      <w:pPr>
        <w:pStyle w:val="2"/>
      </w:pPr>
      <w:bookmarkStart w:id="654" w:name="_Toc470184826"/>
      <w:bookmarkStart w:id="655" w:name="_Toc82012641"/>
      <w:r w:rsidRPr="007A09EF">
        <w:t>Импорт расходного расписания</w:t>
      </w:r>
      <w:bookmarkEnd w:id="654"/>
      <w:bookmarkEnd w:id="655"/>
    </w:p>
    <w:p w14:paraId="53CA9394" w14:textId="567BA6CD" w:rsidR="004724C5" w:rsidRPr="00BC269F" w:rsidRDefault="004724C5" w:rsidP="004724C5">
      <w:pPr>
        <w:pStyle w:val="af"/>
        <w:spacing w:before="288"/>
      </w:pPr>
      <w:r w:rsidRPr="00BC269F">
        <w:rPr>
          <w:b/>
          <w:bCs/>
        </w:rPr>
        <w:t>Предусловие:</w:t>
      </w:r>
      <w:r w:rsidRPr="00FF29B7">
        <w:rPr>
          <w:bCs/>
        </w:rPr>
        <w:t xml:space="preserve"> </w:t>
      </w:r>
      <w:r w:rsidRPr="007A09EF">
        <w:rPr>
          <w:bCs/>
        </w:rPr>
        <w:t>осуществлен вход с ролью «Формирование и ведение БР РБС (Ввод данных)»</w:t>
      </w:r>
      <w:r w:rsidR="007D61D2">
        <w:rPr>
          <w:bCs/>
        </w:rPr>
        <w:t>.</w:t>
      </w:r>
    </w:p>
    <w:p w14:paraId="60DE83B2" w14:textId="7863A392" w:rsidR="00E2482A" w:rsidRDefault="00C41AD4" w:rsidP="00E2482A">
      <w:pPr>
        <w:pStyle w:val="af"/>
      </w:pPr>
      <w:r>
        <w:rPr>
          <w:b/>
          <w:color w:val="000000"/>
        </w:rPr>
        <w:t>Примечание:</w:t>
      </w:r>
      <w:r w:rsidRPr="00FF29B7">
        <w:rPr>
          <w:color w:val="000000"/>
        </w:rPr>
        <w:t xml:space="preserve"> </w:t>
      </w:r>
      <w:r w:rsidR="003E0614">
        <w:t>д</w:t>
      </w:r>
      <w:r>
        <w:t xml:space="preserve">ля организации,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>
        <w:t xml:space="preserve">, запись в </w:t>
      </w:r>
      <w:r w:rsidR="00533E6F">
        <w:t>подраздел</w:t>
      </w:r>
      <w:r>
        <w:t xml:space="preserve">е создается </w:t>
      </w:r>
      <w:r w:rsidR="00E2482A">
        <w:t xml:space="preserve">автоматически после получения положительного «Протокола ФК» из подсистемы управления расходами на Расходное расписание во вкладке «РР исходящее». </w:t>
      </w:r>
    </w:p>
    <w:p w14:paraId="503517BB" w14:textId="49E9AB0B" w:rsidR="00E2482A" w:rsidRDefault="00E2482A" w:rsidP="00E2482A">
      <w:pPr>
        <w:pStyle w:val="af"/>
      </w:pPr>
      <w:r>
        <w:t xml:space="preserve">В случае отсутствия полученного документа Расходное расписание во вкладке «РР входящее», его можно сформировать самостоятельно </w:t>
      </w:r>
      <w:r w:rsidR="003E0614">
        <w:t>нажатием на кнопку</w:t>
      </w:r>
      <w:r>
        <w:t xml:space="preserve"> «Реестр» </w:t>
      </w:r>
      <w:r w:rsidR="003E0614">
        <w:t>и выбрав пункт</w:t>
      </w:r>
      <w:r>
        <w:t xml:space="preserve"> </w:t>
      </w:r>
      <w:r w:rsidR="003E0614" w:rsidRPr="003E0614">
        <w:rPr>
          <w:i/>
        </w:rPr>
        <w:t>[</w:t>
      </w:r>
      <w:r w:rsidRPr="003E0614">
        <w:rPr>
          <w:i/>
        </w:rPr>
        <w:t>Создать РР (Входящее)</w:t>
      </w:r>
      <w:r w:rsidR="003E0614" w:rsidRPr="003E0614">
        <w:rPr>
          <w:i/>
        </w:rPr>
        <w:t>]</w:t>
      </w:r>
      <w:r>
        <w:t xml:space="preserve">. </w:t>
      </w:r>
    </w:p>
    <w:p w14:paraId="7DACAE33" w14:textId="4A367990" w:rsidR="00E2482A" w:rsidRDefault="00E2482A" w:rsidP="00010852">
      <w:pPr>
        <w:pStyle w:val="af"/>
      </w:pPr>
      <w:r>
        <w:rPr>
          <w:b/>
        </w:rPr>
        <w:t>Примечание</w:t>
      </w:r>
      <w:r>
        <w:t xml:space="preserve">: в списке для выбора доступны </w:t>
      </w:r>
      <w:r w:rsidR="007E3AC6">
        <w:t>только расходные расписания вышестоящего учреждения,</w:t>
      </w:r>
      <w:r>
        <w:t xml:space="preserve"> принятые на учет </w:t>
      </w:r>
      <w:r w:rsidR="00425F72">
        <w:t>Ф</w:t>
      </w:r>
      <w:r>
        <w:t>едеральным казначейством</w:t>
      </w:r>
      <w:r w:rsidR="00425F72">
        <w:t xml:space="preserve"> Российской Федерации</w:t>
      </w:r>
      <w:r>
        <w:t xml:space="preserve"> из вкладки «РР исходящие»</w:t>
      </w:r>
      <w:r w:rsidR="00010852">
        <w:t>.</w:t>
      </w:r>
    </w:p>
    <w:p w14:paraId="638C203B" w14:textId="111DA4F0" w:rsidR="00F6281E" w:rsidRDefault="004724C5" w:rsidP="00F6281E">
      <w:pPr>
        <w:pStyle w:val="af"/>
      </w:pPr>
      <w:r w:rsidRPr="00BC269F">
        <w:t>Для загрузки расходного расписания необходимо нажать на кнопку «Импорт»</w:t>
      </w:r>
      <w:r w:rsidR="00966804">
        <w:t xml:space="preserve"> (1)</w:t>
      </w:r>
      <w:r w:rsidRPr="00BC269F">
        <w:t>.</w:t>
      </w:r>
      <w:r w:rsidR="00F6281E" w:rsidRPr="00F6281E">
        <w:t xml:space="preserve"> </w:t>
      </w:r>
      <w:r w:rsidR="00F6281E">
        <w:t xml:space="preserve">Для импорта расходного расписания из архива или </w:t>
      </w:r>
      <w:r w:rsidR="00533E6F">
        <w:t>подраздел</w:t>
      </w:r>
      <w:r w:rsidR="00F6281E">
        <w:t>а РР, выбрать кнопку «Импорт списком»</w:t>
      </w:r>
      <w:r w:rsidR="00966804">
        <w:t xml:space="preserve"> (2)</w:t>
      </w:r>
      <w:r w:rsidR="007371E1" w:rsidRPr="007371E1">
        <w:t xml:space="preserve"> </w:t>
      </w:r>
      <w:r w:rsidR="007371E1" w:rsidRPr="00BC269F">
        <w:t>(</w:t>
      </w:r>
      <w:r w:rsidR="007371E1" w:rsidRPr="00BC269F">
        <w:fldChar w:fldCharType="begin"/>
      </w:r>
      <w:r w:rsidR="007371E1" w:rsidRPr="00BC269F">
        <w:instrText xml:space="preserve"> REF _Ref470179515 \h </w:instrText>
      </w:r>
      <w:r w:rsidR="007371E1" w:rsidRPr="00BC269F">
        <w:fldChar w:fldCharType="separate"/>
      </w:r>
      <w:r w:rsidR="00D23FC4">
        <w:t>Рисунок </w:t>
      </w:r>
      <w:r w:rsidR="00D23FC4">
        <w:rPr>
          <w:noProof/>
        </w:rPr>
        <w:t>298</w:t>
      </w:r>
      <w:r w:rsidR="007371E1" w:rsidRPr="00BC269F">
        <w:fldChar w:fldCharType="end"/>
      </w:r>
      <w:r w:rsidR="007371E1" w:rsidRPr="00BC269F">
        <w:t>)</w:t>
      </w:r>
      <w:r w:rsidR="00F6281E">
        <w:t>.</w:t>
      </w:r>
    </w:p>
    <w:p w14:paraId="11BD5D1D" w14:textId="6FC0FC15" w:rsidR="00F6281E" w:rsidRPr="00BC269F" w:rsidRDefault="00F6281E" w:rsidP="00F6281E">
      <w:pPr>
        <w:pStyle w:val="af"/>
      </w:pPr>
      <w:r w:rsidRPr="000E1DB6">
        <w:rPr>
          <w:b/>
        </w:rPr>
        <w:t>Примечание:</w:t>
      </w:r>
      <w:r>
        <w:t xml:space="preserve"> </w:t>
      </w:r>
      <w:r w:rsidR="003E0614">
        <w:t>з</w:t>
      </w:r>
      <w:r>
        <w:t xml:space="preserve">агрузка расходного расписания </w:t>
      </w:r>
      <w:r w:rsidR="00A064A2">
        <w:t>распорядителем средств федерального бюджета</w:t>
      </w:r>
      <w:r>
        <w:t xml:space="preserve"> осущес</w:t>
      </w:r>
      <w:r w:rsidR="007371E1">
        <w:t>твляется на сче</w:t>
      </w:r>
      <w:r w:rsidR="00A329EA">
        <w:t>т ГРБС / РБС (начинающийся с </w:t>
      </w:r>
      <w:r>
        <w:t>01).</w:t>
      </w:r>
    </w:p>
    <w:p w14:paraId="2F22E5FE" w14:textId="0276860E" w:rsidR="004724C5" w:rsidRPr="00BC269F" w:rsidRDefault="003237E1" w:rsidP="004724C5">
      <w:pPr>
        <w:pStyle w:val="af0"/>
      </w:pPr>
      <w:r>
        <w:drawing>
          <wp:inline distT="0" distB="0" distL="0" distR="0" wp14:anchorId="74A549C7" wp14:editId="54F2D077">
            <wp:extent cx="6120130" cy="2219325"/>
            <wp:effectExtent l="0" t="0" r="0" b="9525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E00F6" w14:textId="394D3A9E" w:rsidR="004724C5" w:rsidRPr="00BC269F" w:rsidRDefault="001722AE" w:rsidP="0002126C">
      <w:pPr>
        <w:pStyle w:val="af2"/>
      </w:pPr>
      <w:bookmarkStart w:id="656" w:name="_Ref47017951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298</w:t>
      </w:r>
      <w:r w:rsidR="00E1516A">
        <w:rPr>
          <w:noProof/>
        </w:rPr>
        <w:fldChar w:fldCharType="end"/>
      </w:r>
      <w:bookmarkEnd w:id="656"/>
      <w:r w:rsidR="003E0614">
        <w:t xml:space="preserve">. </w:t>
      </w:r>
      <w:r w:rsidR="004724C5" w:rsidRPr="00BC269F">
        <w:t>Импорт</w:t>
      </w:r>
      <w:r w:rsidR="003E0614">
        <w:t xml:space="preserve"> </w:t>
      </w:r>
      <w:r w:rsidR="007371E1">
        <w:t xml:space="preserve">и </w:t>
      </w:r>
      <w:r w:rsidR="003E0614">
        <w:t>и</w:t>
      </w:r>
      <w:r w:rsidR="007371E1">
        <w:t>мпорт списком</w:t>
      </w:r>
    </w:p>
    <w:p w14:paraId="784C41BC" w14:textId="1D4E4D82" w:rsidR="00F6281E" w:rsidRPr="00BC269F" w:rsidRDefault="00F6281E" w:rsidP="00F6281E">
      <w:pPr>
        <w:pStyle w:val="af"/>
        <w:rPr>
          <w:lang w:eastAsia="ru-RU"/>
        </w:rPr>
      </w:pPr>
      <w:r w:rsidRPr="00BC269F">
        <w:rPr>
          <w:lang w:eastAsia="ru-RU"/>
        </w:rPr>
        <w:t>В открывшемся окне</w:t>
      </w:r>
      <w:r w:rsidR="003E0614">
        <w:rPr>
          <w:lang w:eastAsia="ru-RU"/>
        </w:rPr>
        <w:t xml:space="preserve"> необходимо</w:t>
      </w:r>
      <w:r w:rsidRPr="00BC269F">
        <w:rPr>
          <w:lang w:eastAsia="ru-RU"/>
        </w:rPr>
        <w:t xml:space="preserve"> прикрепить файл с расширением </w:t>
      </w:r>
      <w:r w:rsidRPr="00BC269F">
        <w:rPr>
          <w:b/>
          <w:lang w:eastAsia="zh-CN"/>
        </w:rPr>
        <w:t>*.</w:t>
      </w:r>
      <w:r w:rsidRPr="00BC269F">
        <w:rPr>
          <w:b/>
          <w:lang w:val="en-US" w:eastAsia="zh-CN"/>
        </w:rPr>
        <w:t>AP</w:t>
      </w:r>
      <w:r>
        <w:rPr>
          <w:b/>
          <w:lang w:eastAsia="zh-CN"/>
        </w:rPr>
        <w:t xml:space="preserve">х, </w:t>
      </w:r>
      <w:r w:rsidRPr="007371E1">
        <w:rPr>
          <w:lang w:eastAsia="zh-CN"/>
        </w:rPr>
        <w:t>где х –любое число, буква,</w:t>
      </w:r>
      <w:r w:rsidR="007072E4">
        <w:rPr>
          <w:lang w:eastAsia="zh-CN"/>
        </w:rPr>
        <w:t xml:space="preserve"> </w:t>
      </w:r>
      <w:r w:rsidRPr="00BC269F">
        <w:rPr>
          <w:lang w:eastAsia="ru-RU"/>
        </w:rPr>
        <w:t>нажатием на кнопку «Обзор» (</w:t>
      </w:r>
      <w:r w:rsidRPr="00BC269F">
        <w:rPr>
          <w:lang w:eastAsia="ru-RU"/>
        </w:rPr>
        <w:fldChar w:fldCharType="begin"/>
      </w:r>
      <w:r w:rsidRPr="00BC269F">
        <w:rPr>
          <w:lang w:eastAsia="ru-RU"/>
        </w:rPr>
        <w:instrText xml:space="preserve"> REF _Ref470179613 \h </w:instrText>
      </w:r>
      <w:r w:rsidRPr="00BC269F">
        <w:rPr>
          <w:lang w:eastAsia="ru-RU"/>
        </w:rPr>
      </w:r>
      <w:r w:rsidRPr="00BC269F">
        <w:rPr>
          <w:lang w:eastAsia="ru-RU"/>
        </w:rPr>
        <w:fldChar w:fldCharType="separate"/>
      </w:r>
      <w:r w:rsidR="00D23FC4">
        <w:t>Рисунок </w:t>
      </w:r>
      <w:r w:rsidR="00D23FC4">
        <w:rPr>
          <w:noProof/>
        </w:rPr>
        <w:t>299</w:t>
      </w:r>
      <w:r w:rsidRPr="00BC269F">
        <w:rPr>
          <w:lang w:eastAsia="ru-RU"/>
        </w:rPr>
        <w:fldChar w:fldCharType="end"/>
      </w:r>
      <w:r w:rsidRPr="00BC269F">
        <w:rPr>
          <w:lang w:eastAsia="ru-RU"/>
        </w:rPr>
        <w:t>).</w:t>
      </w:r>
    </w:p>
    <w:p w14:paraId="1BE0E3CE" w14:textId="77777777" w:rsidR="004724C5" w:rsidRPr="00BC269F" w:rsidRDefault="004724C5" w:rsidP="004724C5">
      <w:pPr>
        <w:pStyle w:val="af0"/>
      </w:pPr>
      <w:r w:rsidRPr="00BC269F">
        <w:drawing>
          <wp:inline distT="0" distB="0" distL="0" distR="0" wp14:anchorId="770D8753" wp14:editId="5D0D6AF2">
            <wp:extent cx="3114675" cy="9810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01467" w14:textId="60002441" w:rsidR="004724C5" w:rsidRPr="00BC269F" w:rsidRDefault="001722AE" w:rsidP="0002126C">
      <w:pPr>
        <w:pStyle w:val="af2"/>
      </w:pPr>
      <w:bookmarkStart w:id="657" w:name="_Ref470179613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299</w:t>
      </w:r>
      <w:r w:rsidR="00E1516A">
        <w:rPr>
          <w:noProof/>
        </w:rPr>
        <w:fldChar w:fldCharType="end"/>
      </w:r>
      <w:bookmarkEnd w:id="657"/>
      <w:r w:rsidR="004724C5" w:rsidRPr="00BC269F">
        <w:t xml:space="preserve">. </w:t>
      </w:r>
      <w:r w:rsidR="002D7B15">
        <w:t>Прикрепление файла</w:t>
      </w:r>
    </w:p>
    <w:p w14:paraId="3B6B8098" w14:textId="68C834C7" w:rsidR="004724C5" w:rsidRPr="00BC269F" w:rsidRDefault="004724C5" w:rsidP="004724C5">
      <w:pPr>
        <w:pStyle w:val="af"/>
        <w:rPr>
          <w:lang w:eastAsia="ru-RU"/>
        </w:rPr>
      </w:pPr>
      <w:r w:rsidRPr="00BC269F">
        <w:rPr>
          <w:lang w:eastAsia="ru-RU"/>
        </w:rPr>
        <w:t>Для загрузки файла нажать на кнопку «Импортировать» (</w:t>
      </w:r>
      <w:r w:rsidRPr="00BC269F">
        <w:rPr>
          <w:lang w:eastAsia="ru-RU"/>
        </w:rPr>
        <w:fldChar w:fldCharType="begin"/>
      </w:r>
      <w:r w:rsidRPr="00BC269F">
        <w:rPr>
          <w:lang w:eastAsia="ru-RU"/>
        </w:rPr>
        <w:instrText xml:space="preserve"> REF _Ref470179763 \h </w:instrText>
      </w:r>
      <w:r w:rsidRPr="00BC269F">
        <w:rPr>
          <w:lang w:eastAsia="ru-RU"/>
        </w:rPr>
      </w:r>
      <w:r w:rsidRPr="00BC269F">
        <w:rPr>
          <w:lang w:eastAsia="ru-RU"/>
        </w:rPr>
        <w:fldChar w:fldCharType="separate"/>
      </w:r>
      <w:r w:rsidR="00D23FC4">
        <w:t>Рисунок </w:t>
      </w:r>
      <w:r w:rsidR="00D23FC4">
        <w:rPr>
          <w:noProof/>
        </w:rPr>
        <w:t>300</w:t>
      </w:r>
      <w:r w:rsidRPr="00BC269F">
        <w:rPr>
          <w:lang w:eastAsia="ru-RU"/>
        </w:rPr>
        <w:fldChar w:fldCharType="end"/>
      </w:r>
      <w:r w:rsidRPr="00BC269F">
        <w:rPr>
          <w:lang w:eastAsia="ru-RU"/>
        </w:rPr>
        <w:t>).</w:t>
      </w:r>
    </w:p>
    <w:p w14:paraId="26312482" w14:textId="77777777" w:rsidR="004724C5" w:rsidRPr="00BC269F" w:rsidRDefault="004724C5" w:rsidP="004724C5">
      <w:pPr>
        <w:pStyle w:val="af0"/>
      </w:pPr>
      <w:r w:rsidRPr="00BC269F">
        <w:drawing>
          <wp:inline distT="0" distB="0" distL="0" distR="0" wp14:anchorId="66CCA00D" wp14:editId="53250044">
            <wp:extent cx="3667125" cy="10001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48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2482C" w14:textId="639D9D2B" w:rsidR="004724C5" w:rsidRPr="00BC269F" w:rsidRDefault="001722AE" w:rsidP="0002126C">
      <w:pPr>
        <w:pStyle w:val="af2"/>
      </w:pPr>
      <w:bookmarkStart w:id="658" w:name="_Ref470179763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300</w:t>
      </w:r>
      <w:r w:rsidR="00E1516A">
        <w:rPr>
          <w:noProof/>
        </w:rPr>
        <w:fldChar w:fldCharType="end"/>
      </w:r>
      <w:bookmarkEnd w:id="658"/>
      <w:r w:rsidR="004724C5" w:rsidRPr="00BC269F">
        <w:t xml:space="preserve">. </w:t>
      </w:r>
      <w:r w:rsidR="002D7B15">
        <w:t>Импорт файла</w:t>
      </w:r>
    </w:p>
    <w:p w14:paraId="5DA79B9F" w14:textId="10810E40" w:rsidR="004724C5" w:rsidRPr="00BC269F" w:rsidRDefault="004724C5" w:rsidP="004724C5">
      <w:pPr>
        <w:pStyle w:val="af"/>
        <w:rPr>
          <w:lang w:eastAsia="ru-RU"/>
        </w:rPr>
      </w:pPr>
      <w:r w:rsidRPr="00BC269F">
        <w:rPr>
          <w:lang w:eastAsia="ru-RU"/>
        </w:rPr>
        <w:t xml:space="preserve">Далее </w:t>
      </w:r>
      <w:r w:rsidR="00A00974">
        <w:rPr>
          <w:lang w:eastAsia="ru-RU"/>
        </w:rPr>
        <w:t xml:space="preserve">отобразится </w:t>
      </w:r>
      <w:r w:rsidR="00EC695F">
        <w:rPr>
          <w:lang w:eastAsia="ru-RU"/>
        </w:rPr>
        <w:t>системное сообщение, в котором необходимо</w:t>
      </w:r>
      <w:r w:rsidRPr="00BC269F">
        <w:rPr>
          <w:lang w:eastAsia="ru-RU"/>
        </w:rPr>
        <w:t xml:space="preserve"> нажать на кнопку «Закрыть» (</w:t>
      </w:r>
      <w:r w:rsidRPr="00BC269F">
        <w:rPr>
          <w:lang w:eastAsia="ru-RU"/>
        </w:rPr>
        <w:fldChar w:fldCharType="begin"/>
      </w:r>
      <w:r w:rsidRPr="00BC269F">
        <w:rPr>
          <w:lang w:eastAsia="ru-RU"/>
        </w:rPr>
        <w:instrText xml:space="preserve"> REF _Ref470179903 \h </w:instrText>
      </w:r>
      <w:r w:rsidRPr="00BC269F">
        <w:rPr>
          <w:lang w:eastAsia="ru-RU"/>
        </w:rPr>
      </w:r>
      <w:r w:rsidRPr="00BC269F">
        <w:rPr>
          <w:lang w:eastAsia="ru-RU"/>
        </w:rPr>
        <w:fldChar w:fldCharType="separate"/>
      </w:r>
      <w:r w:rsidR="00D23FC4">
        <w:t>Рисунок </w:t>
      </w:r>
      <w:r w:rsidR="00D23FC4">
        <w:rPr>
          <w:noProof/>
        </w:rPr>
        <w:t>301</w:t>
      </w:r>
      <w:r w:rsidRPr="00BC269F">
        <w:rPr>
          <w:lang w:eastAsia="ru-RU"/>
        </w:rPr>
        <w:fldChar w:fldCharType="end"/>
      </w:r>
      <w:r w:rsidRPr="00BC269F">
        <w:rPr>
          <w:lang w:eastAsia="ru-RU"/>
        </w:rPr>
        <w:t>).</w:t>
      </w:r>
    </w:p>
    <w:p w14:paraId="020A0239" w14:textId="77777777" w:rsidR="004724C5" w:rsidRPr="00BC269F" w:rsidRDefault="004724C5" w:rsidP="004724C5">
      <w:pPr>
        <w:pStyle w:val="af0"/>
      </w:pPr>
      <w:r w:rsidRPr="00BC269F">
        <w:drawing>
          <wp:inline distT="0" distB="0" distL="0" distR="0" wp14:anchorId="4D881FF9" wp14:editId="7A3F632D">
            <wp:extent cx="5219700" cy="7810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49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407EB" w14:textId="420C7422" w:rsidR="004724C5" w:rsidRPr="00BC269F" w:rsidRDefault="001722AE" w:rsidP="0002126C">
      <w:pPr>
        <w:pStyle w:val="af2"/>
      </w:pPr>
      <w:bookmarkStart w:id="659" w:name="_Ref470179903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301</w:t>
      </w:r>
      <w:r w:rsidR="00E1516A">
        <w:rPr>
          <w:noProof/>
        </w:rPr>
        <w:fldChar w:fldCharType="end"/>
      </w:r>
      <w:bookmarkEnd w:id="659"/>
      <w:r w:rsidR="004724C5" w:rsidRPr="00BC269F">
        <w:t xml:space="preserve">. </w:t>
      </w:r>
      <w:r w:rsidR="00C836D7">
        <w:t>Системное сообщение</w:t>
      </w:r>
    </w:p>
    <w:p w14:paraId="16B09998" w14:textId="77777777" w:rsidR="004724C5" w:rsidRPr="00BC269F" w:rsidRDefault="004724C5" w:rsidP="004724C5">
      <w:pPr>
        <w:pStyle w:val="af"/>
        <w:rPr>
          <w:lang w:eastAsia="ru-RU"/>
        </w:rPr>
      </w:pPr>
      <w:r w:rsidRPr="00BC269F">
        <w:rPr>
          <w:lang w:eastAsia="ru-RU"/>
        </w:rPr>
        <w:t>В результате во вкладке «Входящие» добавится новая строка.</w:t>
      </w:r>
    </w:p>
    <w:p w14:paraId="100110D2" w14:textId="2C40026A" w:rsidR="004724C5" w:rsidRPr="00BC269F" w:rsidRDefault="007E3AC6" w:rsidP="004724C5">
      <w:pPr>
        <w:pStyle w:val="af"/>
        <w:rPr>
          <w:lang w:eastAsia="ru-RU"/>
        </w:rPr>
      </w:pPr>
      <w:r>
        <w:rPr>
          <w:lang w:eastAsia="ru-RU"/>
        </w:rPr>
        <w:t xml:space="preserve">Документ </w:t>
      </w:r>
      <w:r w:rsidR="00F7674F">
        <w:rPr>
          <w:lang w:eastAsia="ru-RU"/>
        </w:rPr>
        <w:t>воз</w:t>
      </w:r>
      <w:r>
        <w:rPr>
          <w:lang w:eastAsia="ru-RU"/>
        </w:rPr>
        <w:t>можно пр</w:t>
      </w:r>
      <w:r w:rsidRPr="00BC269F">
        <w:rPr>
          <w:lang w:eastAsia="ru-RU"/>
        </w:rPr>
        <w:t>осмотреть,</w:t>
      </w:r>
      <w:r w:rsidR="004724C5" w:rsidRPr="00BC269F">
        <w:rPr>
          <w:lang w:eastAsia="ru-RU"/>
        </w:rPr>
        <w:t xml:space="preserve"> открыв двойным </w:t>
      </w:r>
      <w:r w:rsidR="00F7674F">
        <w:rPr>
          <w:lang w:eastAsia="ru-RU"/>
        </w:rPr>
        <w:t>нажатием левой кнопки мыши</w:t>
      </w:r>
      <w:r w:rsidR="004724C5" w:rsidRPr="00BC269F">
        <w:rPr>
          <w:lang w:eastAsia="ru-RU"/>
        </w:rPr>
        <w:t xml:space="preserve"> документ в </w:t>
      </w:r>
      <w:r w:rsidR="00533E6F">
        <w:t>подраздел</w:t>
      </w:r>
      <w:r w:rsidR="004724C5" w:rsidRPr="00BC269F">
        <w:rPr>
          <w:lang w:eastAsia="ru-RU"/>
        </w:rPr>
        <w:t xml:space="preserve">е. </w:t>
      </w:r>
    </w:p>
    <w:p w14:paraId="7CC50E97" w14:textId="2C75DEA1" w:rsidR="007371E1" w:rsidRDefault="004724C5" w:rsidP="004724C5">
      <w:pPr>
        <w:pStyle w:val="af"/>
        <w:rPr>
          <w:lang w:eastAsia="ru-RU"/>
        </w:rPr>
      </w:pPr>
      <w:r w:rsidRPr="00BC269F">
        <w:rPr>
          <w:b/>
          <w:lang w:eastAsia="ru-RU"/>
        </w:rPr>
        <w:t>Важно!</w:t>
      </w:r>
      <w:r w:rsidRPr="00BC269F">
        <w:rPr>
          <w:lang w:eastAsia="ru-RU"/>
        </w:rPr>
        <w:t xml:space="preserve"> Документ закрыт на редактирование</w:t>
      </w:r>
      <w:r w:rsidR="00010852">
        <w:rPr>
          <w:lang w:eastAsia="ru-RU"/>
        </w:rPr>
        <w:t>, за исключением наличия кнопок «Распределить по КД» и «Распределить по СП» во вкладках «ЛБО» и «БА по расходам»</w:t>
      </w:r>
      <w:r w:rsidRPr="00BC269F">
        <w:rPr>
          <w:lang w:eastAsia="ru-RU"/>
        </w:rPr>
        <w:t xml:space="preserve"> При загрузке </w:t>
      </w:r>
      <w:r w:rsidR="007E3AC6">
        <w:rPr>
          <w:lang w:eastAsia="ru-RU"/>
        </w:rPr>
        <w:t>«</w:t>
      </w:r>
      <w:r w:rsidRPr="00BC269F">
        <w:rPr>
          <w:lang w:eastAsia="ru-RU"/>
        </w:rPr>
        <w:t>Расходного расписания Входящего</w:t>
      </w:r>
      <w:r w:rsidR="007E3AC6">
        <w:rPr>
          <w:lang w:eastAsia="ru-RU"/>
        </w:rPr>
        <w:t>»</w:t>
      </w:r>
      <w:r w:rsidR="00F6281E">
        <w:rPr>
          <w:lang w:eastAsia="ru-RU"/>
        </w:rPr>
        <w:t xml:space="preserve"> на счет 01,</w:t>
      </w:r>
      <w:r w:rsidRPr="00BC269F">
        <w:rPr>
          <w:lang w:eastAsia="ru-RU"/>
        </w:rPr>
        <w:t xml:space="preserve"> обновляются суммы в </w:t>
      </w:r>
      <w:r w:rsidR="00533E6F">
        <w:t>подраздел</w:t>
      </w:r>
      <w:r w:rsidRPr="00BC269F">
        <w:rPr>
          <w:lang w:eastAsia="ru-RU"/>
        </w:rPr>
        <w:t xml:space="preserve">ах «Распределение показателей БА и ЛБО», в </w:t>
      </w:r>
      <w:r w:rsidR="00533E6F">
        <w:t>подраздел</w:t>
      </w:r>
      <w:r w:rsidRPr="00BC269F">
        <w:rPr>
          <w:lang w:eastAsia="ru-RU"/>
        </w:rPr>
        <w:t xml:space="preserve">е «Бюджетная роспись и лимиты бюджетных обязательств» и в </w:t>
      </w:r>
      <w:r w:rsidR="00533E6F">
        <w:t>подраздел</w:t>
      </w:r>
      <w:r w:rsidRPr="00BC269F">
        <w:rPr>
          <w:lang w:eastAsia="ru-RU"/>
        </w:rPr>
        <w:t>е «Показатели бюджетных смет»</w:t>
      </w:r>
      <w:r w:rsidR="00F6281E">
        <w:rPr>
          <w:lang w:eastAsia="ru-RU"/>
        </w:rPr>
        <w:t xml:space="preserve"> по строке типа РБС в столбцах «Сумма по КУ (РР)».</w:t>
      </w:r>
    </w:p>
    <w:p w14:paraId="09E24A3D" w14:textId="7A1EE5B3" w:rsidR="00076B83" w:rsidRDefault="00076B83" w:rsidP="00076B83">
      <w:pPr>
        <w:pStyle w:val="af"/>
      </w:pPr>
      <w:r>
        <w:t xml:space="preserve">Для распределения суммы по расходному расписанию по Курирующим департаментам необходимо в </w:t>
      </w:r>
      <w:r w:rsidR="00533E6F">
        <w:t>подраздел</w:t>
      </w:r>
      <w:r>
        <w:t xml:space="preserve">е «Документы ФК» во вкладке «РР Входящие» </w:t>
      </w:r>
      <w:r w:rsidR="00A329EA">
        <w:t xml:space="preserve">двойным нажатием левой кнопки мыши </w:t>
      </w:r>
      <w:r>
        <w:t>выделить соответствующую строку (</w:t>
      </w:r>
      <w:r>
        <w:fldChar w:fldCharType="begin"/>
      </w:r>
      <w:r>
        <w:instrText xml:space="preserve"> REF _Ref486576584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302</w:t>
      </w:r>
      <w:r>
        <w:fldChar w:fldCharType="end"/>
      </w:r>
      <w:r>
        <w:t>).</w:t>
      </w:r>
    </w:p>
    <w:p w14:paraId="4946BDD5" w14:textId="0CA6EA5A" w:rsidR="00076B83" w:rsidRDefault="00E742D7" w:rsidP="00076B83">
      <w:pPr>
        <w:pStyle w:val="af0"/>
      </w:pPr>
      <w:r>
        <w:drawing>
          <wp:inline distT="0" distB="0" distL="0" distR="0" wp14:anchorId="206B4F21" wp14:editId="18146C61">
            <wp:extent cx="6120130" cy="1902460"/>
            <wp:effectExtent l="0" t="0" r="0" b="254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0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D6CA5" w14:textId="0E5F0954" w:rsidR="00076B83" w:rsidRDefault="001722AE" w:rsidP="00076B83">
      <w:pPr>
        <w:pStyle w:val="af2"/>
      </w:pPr>
      <w:bookmarkStart w:id="660" w:name="_Ref48657658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302</w:t>
      </w:r>
      <w:r w:rsidR="00E1516A">
        <w:rPr>
          <w:noProof/>
        </w:rPr>
        <w:fldChar w:fldCharType="end"/>
      </w:r>
      <w:bookmarkEnd w:id="660"/>
      <w:r w:rsidR="00076B83">
        <w:t>. Выделенная строка</w:t>
      </w:r>
    </w:p>
    <w:p w14:paraId="646DCEBB" w14:textId="630A18E8" w:rsidR="00076B83" w:rsidRDefault="00076B83" w:rsidP="00076B83">
      <w:pPr>
        <w:pStyle w:val="af"/>
        <w:rPr>
          <w:lang w:eastAsia="ru-RU"/>
        </w:rPr>
      </w:pPr>
      <w:r>
        <w:rPr>
          <w:lang w:eastAsia="ru-RU"/>
        </w:rPr>
        <w:t>В открывшемся окне «Документ «Расходное расписание (входящее)» перейти во вкладку «ЛБО», выделить соответствующую строку одним нажатием левой кнопки мыши и нажать на кнопку «Распределить по КД»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_Ref486576596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D23FC4">
        <w:t>Рисунок </w:t>
      </w:r>
      <w:r w:rsidR="00D23FC4">
        <w:rPr>
          <w:noProof/>
        </w:rPr>
        <w:t>303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63A0BF23" w14:textId="172F529E" w:rsidR="00076B83" w:rsidRDefault="00076B83" w:rsidP="00076B83">
      <w:pPr>
        <w:pStyle w:val="af0"/>
      </w:pPr>
      <w:r>
        <w:drawing>
          <wp:inline distT="0" distB="0" distL="0" distR="0" wp14:anchorId="1E74E8F0" wp14:editId="77767043">
            <wp:extent cx="6066845" cy="2610809"/>
            <wp:effectExtent l="0" t="0" r="0" b="0"/>
            <wp:docPr id="2821" name="Рисунок 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871" cy="261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18E70" w14:textId="156A7299" w:rsidR="00076B83" w:rsidRDefault="001722AE" w:rsidP="00076B83">
      <w:pPr>
        <w:pStyle w:val="af2"/>
        <w:rPr>
          <w:noProof/>
          <w:lang w:eastAsia="ru-RU"/>
        </w:rPr>
      </w:pPr>
      <w:bookmarkStart w:id="661" w:name="_Ref486576596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303</w:t>
      </w:r>
      <w:r w:rsidR="00E1516A">
        <w:rPr>
          <w:noProof/>
        </w:rPr>
        <w:fldChar w:fldCharType="end"/>
      </w:r>
      <w:bookmarkEnd w:id="661"/>
      <w:r w:rsidR="00076B83">
        <w:t>.</w:t>
      </w:r>
      <w:r w:rsidR="00076B83" w:rsidRPr="00A830B4">
        <w:t xml:space="preserve"> </w:t>
      </w:r>
      <w:r w:rsidR="00C836D7">
        <w:t>Распределение по КД</w:t>
      </w:r>
    </w:p>
    <w:p w14:paraId="0A5227AC" w14:textId="4E16DC1E" w:rsidR="00076B83" w:rsidRDefault="00076B83" w:rsidP="00076B83">
      <w:pPr>
        <w:pStyle w:val="af"/>
        <w:rPr>
          <w:lang w:eastAsia="ru-RU"/>
        </w:rPr>
      </w:pPr>
      <w:r w:rsidRPr="00A830B4">
        <w:rPr>
          <w:b/>
          <w:lang w:eastAsia="ru-RU"/>
        </w:rPr>
        <w:t>Важно!</w:t>
      </w:r>
      <w:r>
        <w:rPr>
          <w:lang w:eastAsia="ru-RU"/>
        </w:rPr>
        <w:t xml:space="preserve"> Кнопка </w:t>
      </w:r>
      <w:r>
        <w:t xml:space="preserve">«Распределить по КД» </w:t>
      </w:r>
      <w:r>
        <w:rPr>
          <w:lang w:eastAsia="ru-RU"/>
        </w:rPr>
        <w:t xml:space="preserve">доступна только на строке, имеющей два курирующих департамента в </w:t>
      </w:r>
      <w:r w:rsidR="00533E6F">
        <w:t>подраздел</w:t>
      </w:r>
      <w:r>
        <w:rPr>
          <w:lang w:eastAsia="ru-RU"/>
        </w:rPr>
        <w:t xml:space="preserve">е. </w:t>
      </w:r>
    </w:p>
    <w:p w14:paraId="0CC8A1D1" w14:textId="56CE04E0" w:rsidR="00076B83" w:rsidRPr="00283F46" w:rsidRDefault="00076B83" w:rsidP="00076B83">
      <w:pPr>
        <w:pStyle w:val="af"/>
        <w:rPr>
          <w:lang w:eastAsia="ru-RU"/>
        </w:rPr>
      </w:pPr>
      <w:r w:rsidRPr="00A830B4">
        <w:rPr>
          <w:lang w:eastAsia="ru-RU"/>
        </w:rPr>
        <w:t>Далее необходи</w:t>
      </w:r>
      <w:r w:rsidRPr="00D25C50">
        <w:rPr>
          <w:lang w:eastAsia="ru-RU"/>
        </w:rPr>
        <w:t>мо распределить</w:t>
      </w:r>
      <w:r>
        <w:rPr>
          <w:lang w:eastAsia="ru-RU"/>
        </w:rPr>
        <w:t xml:space="preserve"> </w:t>
      </w:r>
      <w:r w:rsidRPr="00A830B4">
        <w:rPr>
          <w:lang w:eastAsia="ru-RU"/>
        </w:rPr>
        <w:t>загруженную сумму по разным курирую</w:t>
      </w:r>
      <w:r>
        <w:rPr>
          <w:lang w:eastAsia="ru-RU"/>
        </w:rPr>
        <w:t>щ</w:t>
      </w:r>
      <w:r w:rsidRPr="00A830B4">
        <w:rPr>
          <w:lang w:eastAsia="ru-RU"/>
        </w:rPr>
        <w:t>им департаментам</w:t>
      </w:r>
      <w:r>
        <w:rPr>
          <w:lang w:eastAsia="ru-RU"/>
        </w:rPr>
        <w:t xml:space="preserve"> и нажать на кнопку «Распределить»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_Ref486576617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D23FC4">
        <w:t>Рисунок </w:t>
      </w:r>
      <w:r w:rsidR="00D23FC4">
        <w:rPr>
          <w:noProof/>
        </w:rPr>
        <w:t>304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07F48879" w14:textId="63EB15DD" w:rsidR="00076B83" w:rsidRDefault="00D45615" w:rsidP="00076B83">
      <w:pPr>
        <w:pStyle w:val="af0"/>
      </w:pPr>
      <w:r>
        <w:drawing>
          <wp:inline distT="0" distB="0" distL="0" distR="0" wp14:anchorId="4CB2A02B" wp14:editId="7BB76623">
            <wp:extent cx="5915025" cy="1905000"/>
            <wp:effectExtent l="0" t="0" r="9525" b="0"/>
            <wp:docPr id="2827" name="Рисунок 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4509D" w14:textId="389DEEE0" w:rsidR="00076B83" w:rsidRDefault="001722AE" w:rsidP="00076B83">
      <w:pPr>
        <w:pStyle w:val="af2"/>
        <w:rPr>
          <w:noProof/>
          <w:lang w:eastAsia="ru-RU"/>
        </w:rPr>
      </w:pPr>
      <w:bookmarkStart w:id="662" w:name="_Ref48657661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304</w:t>
      </w:r>
      <w:r w:rsidR="00E1516A">
        <w:rPr>
          <w:noProof/>
        </w:rPr>
        <w:fldChar w:fldCharType="end"/>
      </w:r>
      <w:bookmarkEnd w:id="662"/>
      <w:r w:rsidR="00076B83">
        <w:t>.</w:t>
      </w:r>
      <w:r w:rsidR="00076B83" w:rsidRPr="00A830B4">
        <w:rPr>
          <w:lang w:eastAsia="ru-RU"/>
        </w:rPr>
        <w:t xml:space="preserve"> </w:t>
      </w:r>
      <w:r w:rsidR="00C836D7">
        <w:rPr>
          <w:lang w:eastAsia="ru-RU"/>
        </w:rPr>
        <w:t>Распределение загруженной суммы</w:t>
      </w:r>
    </w:p>
    <w:p w14:paraId="4B357BE3" w14:textId="2E64CECA" w:rsidR="00076B83" w:rsidRDefault="00076B83" w:rsidP="00076B83">
      <w:pPr>
        <w:pStyle w:val="af"/>
        <w:rPr>
          <w:lang w:eastAsia="ru-RU"/>
        </w:rPr>
      </w:pPr>
      <w:r>
        <w:rPr>
          <w:lang w:eastAsia="ru-RU"/>
        </w:rPr>
        <w:t xml:space="preserve">В результате в </w:t>
      </w:r>
      <w:r w:rsidR="00533E6F">
        <w:t>подраздел</w:t>
      </w:r>
      <w:r>
        <w:rPr>
          <w:lang w:eastAsia="ru-RU"/>
        </w:rPr>
        <w:t>е «Распределения показателей БА и ЛБО» и «Бюджетная роспись и ЛБО» пересчитаются суммы.</w:t>
      </w:r>
    </w:p>
    <w:p w14:paraId="1D973F70" w14:textId="6B8DA19A" w:rsidR="00010852" w:rsidRDefault="00D45615" w:rsidP="002828FE">
      <w:pPr>
        <w:pStyle w:val="af"/>
        <w:rPr>
          <w:lang w:eastAsia="ru-RU"/>
        </w:rPr>
      </w:pPr>
      <w:r>
        <w:rPr>
          <w:lang w:eastAsia="ru-RU"/>
        </w:rPr>
        <w:t xml:space="preserve">Распределение по КД во вкладке «БА по расходам» </w:t>
      </w:r>
      <w:r w:rsidR="002828FE">
        <w:rPr>
          <w:lang w:eastAsia="ru-RU"/>
        </w:rPr>
        <w:t>осуществляется</w:t>
      </w:r>
      <w:r>
        <w:rPr>
          <w:lang w:eastAsia="ru-RU"/>
        </w:rPr>
        <w:t xml:space="preserve"> аналогично.</w:t>
      </w:r>
    </w:p>
    <w:p w14:paraId="36F099AA" w14:textId="0B95EA65" w:rsidR="00D45615" w:rsidRDefault="00D45615" w:rsidP="00D45615">
      <w:pPr>
        <w:pStyle w:val="af"/>
        <w:rPr>
          <w:lang w:eastAsia="ru-RU"/>
        </w:rPr>
      </w:pPr>
      <w:r>
        <w:rPr>
          <w:lang w:eastAsia="ru-RU"/>
        </w:rPr>
        <w:t>Распределение по структурным подразделениям производится аналогично по кнопке «Распределить по СП».</w:t>
      </w:r>
    </w:p>
    <w:p w14:paraId="552E7DFE" w14:textId="6B420CA1" w:rsidR="004724C5" w:rsidRDefault="004724C5" w:rsidP="004724C5">
      <w:pPr>
        <w:pStyle w:val="af"/>
      </w:pPr>
      <w:r w:rsidRPr="00BC269F">
        <w:rPr>
          <w:lang w:eastAsia="ru-RU"/>
        </w:rPr>
        <w:t>Для удаления расходного расписания необходимо выделить соответствующую строку, нажать на кнопку «Реестр» и</w:t>
      </w:r>
      <w:r w:rsidRPr="00BC269F">
        <w:t xml:space="preserve"> </w:t>
      </w:r>
      <w:r w:rsidR="00A329EA">
        <w:t>одним нажатием левой кнопки мыши</w:t>
      </w:r>
      <w:r w:rsidR="00A329EA" w:rsidRPr="00BC269F">
        <w:t xml:space="preserve"> </w:t>
      </w:r>
      <w:r w:rsidRPr="00BC269F">
        <w:t xml:space="preserve">выбрать пункт </w:t>
      </w:r>
      <w:r w:rsidRPr="00BC269F">
        <w:rPr>
          <w:i/>
        </w:rPr>
        <w:t xml:space="preserve">[Удалить документ] </w:t>
      </w:r>
      <w:r w:rsidRPr="00BC269F">
        <w:t>(</w:t>
      </w:r>
      <w:r w:rsidRPr="00BC269F">
        <w:fldChar w:fldCharType="begin"/>
      </w:r>
      <w:r w:rsidRPr="00BC269F">
        <w:instrText xml:space="preserve"> REF _Ref470180180 \h </w:instrText>
      </w:r>
      <w:r w:rsidRPr="00BC269F">
        <w:fldChar w:fldCharType="separate"/>
      </w:r>
      <w:r w:rsidR="00D23FC4">
        <w:t>Рисунок </w:t>
      </w:r>
      <w:r w:rsidR="00D23FC4">
        <w:rPr>
          <w:noProof/>
        </w:rPr>
        <w:t>305</w:t>
      </w:r>
      <w:r w:rsidRPr="00BC269F">
        <w:fldChar w:fldCharType="end"/>
      </w:r>
      <w:r w:rsidRPr="00BC269F">
        <w:t>).</w:t>
      </w:r>
    </w:p>
    <w:p w14:paraId="67586C02" w14:textId="5FEB690F" w:rsidR="00C41AD4" w:rsidRPr="00BC269F" w:rsidRDefault="00C41AD4" w:rsidP="00F7674F">
      <w:pPr>
        <w:pStyle w:val="af"/>
        <w:rPr>
          <w:i/>
        </w:rPr>
      </w:pPr>
      <w:r>
        <w:rPr>
          <w:b/>
        </w:rPr>
        <w:t>Примечание:</w:t>
      </w:r>
      <w:r w:rsidRPr="00FF29B7">
        <w:t xml:space="preserve"> </w:t>
      </w:r>
      <w:r w:rsidR="00F7674F">
        <w:t>к</w:t>
      </w:r>
      <w:r>
        <w:t>нопка «Удалить документ» недоступн</w:t>
      </w:r>
      <w:r w:rsidR="00F7674F">
        <w:t>а</w:t>
      </w:r>
      <w:r>
        <w:t xml:space="preserve"> пользователям с </w:t>
      </w:r>
      <w:r w:rsidR="00493122">
        <w:t>Главой по бюджетной классификации</w:t>
      </w:r>
      <w:r>
        <w:t xml:space="preserve">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>
        <w:t xml:space="preserve">. Запись в </w:t>
      </w:r>
      <w:r w:rsidR="00533E6F">
        <w:t>подраздел</w:t>
      </w:r>
      <w:r>
        <w:t xml:space="preserve">е создается автоматически при приёме документа из </w:t>
      </w:r>
      <w:r w:rsidRPr="00C04B01">
        <w:t>подсистемы управления расходами</w:t>
      </w:r>
      <w:r w:rsidR="00966804">
        <w:t>.</w:t>
      </w:r>
    </w:p>
    <w:p w14:paraId="73A44D1E" w14:textId="1C22A6CB" w:rsidR="004724C5" w:rsidRPr="00BC269F" w:rsidRDefault="00FD5005" w:rsidP="004724C5">
      <w:pPr>
        <w:pStyle w:val="af0"/>
      </w:pPr>
      <w:r>
        <w:drawing>
          <wp:inline distT="0" distB="0" distL="0" distR="0" wp14:anchorId="17B4B7E8" wp14:editId="605294B5">
            <wp:extent cx="6120130" cy="2163445"/>
            <wp:effectExtent l="0" t="0" r="0" b="8255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F5B8F" w14:textId="652A45EE" w:rsidR="004724C5" w:rsidRPr="00BC269F" w:rsidRDefault="001722AE" w:rsidP="0002126C">
      <w:pPr>
        <w:pStyle w:val="af2"/>
        <w:rPr>
          <w:b/>
        </w:rPr>
      </w:pPr>
      <w:bookmarkStart w:id="663" w:name="_Ref47018018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305</w:t>
      </w:r>
      <w:r w:rsidR="00E1516A">
        <w:rPr>
          <w:noProof/>
        </w:rPr>
        <w:fldChar w:fldCharType="end"/>
      </w:r>
      <w:bookmarkEnd w:id="663"/>
      <w:r w:rsidR="004724C5" w:rsidRPr="00BC269F">
        <w:t xml:space="preserve">. </w:t>
      </w:r>
      <w:r w:rsidR="00C836D7">
        <w:t>Удаление документа</w:t>
      </w:r>
    </w:p>
    <w:p w14:paraId="7A77469C" w14:textId="3E48AD19" w:rsidR="004724C5" w:rsidRPr="00BC269F" w:rsidRDefault="004724C5" w:rsidP="00636701">
      <w:pPr>
        <w:pStyle w:val="2"/>
      </w:pPr>
      <w:bookmarkStart w:id="664" w:name="_Toc470184827"/>
      <w:bookmarkStart w:id="665" w:name="_Toc82012642"/>
      <w:r w:rsidRPr="00962C02">
        <w:t xml:space="preserve">Формирование печатной формы </w:t>
      </w:r>
      <w:r w:rsidR="00533E6F">
        <w:t>подраздел</w:t>
      </w:r>
      <w:r w:rsidRPr="00962C02">
        <w:t>а</w:t>
      </w:r>
      <w:bookmarkEnd w:id="664"/>
      <w:r w:rsidR="00957028">
        <w:t xml:space="preserve"> «Документы ФК»</w:t>
      </w:r>
      <w:r w:rsidR="00F7674F">
        <w:t xml:space="preserve"> </w:t>
      </w:r>
      <w:r w:rsidR="00F7674F" w:rsidRPr="00BC269F">
        <w:t xml:space="preserve">с расширением </w:t>
      </w:r>
      <w:r w:rsidR="00F7674F" w:rsidRPr="00F7674F">
        <w:t>*.xls</w:t>
      </w:r>
      <w:bookmarkEnd w:id="665"/>
    </w:p>
    <w:p w14:paraId="4CDCB9D2" w14:textId="655D0900" w:rsidR="004724C5" w:rsidRPr="00BC269F" w:rsidRDefault="004724C5" w:rsidP="004724C5">
      <w:pPr>
        <w:pStyle w:val="af"/>
        <w:spacing w:before="288"/>
      </w:pPr>
      <w:r w:rsidRPr="00BC269F">
        <w:rPr>
          <w:b/>
          <w:bCs/>
        </w:rPr>
        <w:t xml:space="preserve">Предусловие: </w:t>
      </w:r>
      <w:r w:rsidRPr="00082228">
        <w:rPr>
          <w:bCs/>
        </w:rPr>
        <w:t>осуществлен вход с ролью «Формирование и ведение БР РБС (Ввод данных)»</w:t>
      </w:r>
      <w:r w:rsidR="007371E1">
        <w:rPr>
          <w:bCs/>
        </w:rPr>
        <w:t>.</w:t>
      </w:r>
    </w:p>
    <w:p w14:paraId="4AD17D89" w14:textId="3434BC4D" w:rsidR="004724C5" w:rsidRPr="00BC269F" w:rsidRDefault="004724C5" w:rsidP="004724C5">
      <w:pPr>
        <w:pStyle w:val="af"/>
      </w:pPr>
      <w:r w:rsidRPr="00BC269F">
        <w:t xml:space="preserve">Для </w:t>
      </w:r>
      <w:r w:rsidR="00A329EA">
        <w:t>формирования печатной формы</w:t>
      </w:r>
      <w:r w:rsidRPr="00BC269F">
        <w:t xml:space="preserve"> </w:t>
      </w:r>
      <w:r w:rsidR="00533E6F">
        <w:t>подраздел</w:t>
      </w:r>
      <w:r w:rsidRPr="00BC269F">
        <w:t xml:space="preserve">а, необходимо </w:t>
      </w:r>
      <w:r w:rsidR="00957028">
        <w:t xml:space="preserve">во вкладке «РР Входящие» </w:t>
      </w:r>
      <w:r w:rsidRPr="00BC269F">
        <w:t xml:space="preserve">нажать на кнопку «Печать» и </w:t>
      </w:r>
      <w:r w:rsidR="00A329EA">
        <w:t>одним нажатием левой кнопки мыши</w:t>
      </w:r>
      <w:r w:rsidR="00A329EA" w:rsidRPr="00BC269F">
        <w:t xml:space="preserve"> </w:t>
      </w:r>
      <w:r w:rsidRPr="00BC269F">
        <w:t xml:space="preserve">выбрать пункт </w:t>
      </w:r>
      <w:r w:rsidRPr="00BC269F">
        <w:rPr>
          <w:i/>
        </w:rPr>
        <w:t>[Печать реестра]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_Ref470184479 \h </w:instrText>
      </w:r>
      <w:r w:rsidRPr="00BC269F">
        <w:fldChar w:fldCharType="separate"/>
      </w:r>
      <w:r w:rsidR="00D23FC4">
        <w:t>Рисунок </w:t>
      </w:r>
      <w:r w:rsidR="00D23FC4">
        <w:rPr>
          <w:noProof/>
        </w:rPr>
        <w:t>306</w:t>
      </w:r>
      <w:r w:rsidRPr="00BC269F">
        <w:fldChar w:fldCharType="end"/>
      </w:r>
      <w:r w:rsidRPr="00BC269F">
        <w:t>).</w:t>
      </w:r>
    </w:p>
    <w:p w14:paraId="61C9DF36" w14:textId="067090A6" w:rsidR="004724C5" w:rsidRPr="00BC269F" w:rsidRDefault="00862898" w:rsidP="004724C5">
      <w:pPr>
        <w:pStyle w:val="af0"/>
      </w:pPr>
      <w:r>
        <w:drawing>
          <wp:inline distT="0" distB="0" distL="0" distR="0" wp14:anchorId="08618938" wp14:editId="6E4651FC">
            <wp:extent cx="6120130" cy="2163445"/>
            <wp:effectExtent l="0" t="0" r="0" b="8255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510C8" w14:textId="2E31B47C" w:rsidR="004724C5" w:rsidRPr="00BC269F" w:rsidRDefault="001722AE" w:rsidP="004724C5">
      <w:pPr>
        <w:pStyle w:val="af2"/>
        <w:rPr>
          <w:i/>
        </w:rPr>
      </w:pPr>
      <w:bookmarkStart w:id="666" w:name="_Ref47018447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306</w:t>
      </w:r>
      <w:r w:rsidR="00E1516A">
        <w:rPr>
          <w:noProof/>
        </w:rPr>
        <w:fldChar w:fldCharType="end"/>
      </w:r>
      <w:bookmarkEnd w:id="666"/>
      <w:r w:rsidR="004724C5" w:rsidRPr="00BC269F">
        <w:t xml:space="preserve">. </w:t>
      </w:r>
      <w:r w:rsidR="00C836D7">
        <w:t xml:space="preserve">Формирование печатной формы </w:t>
      </w:r>
      <w:r w:rsidR="00533E6F">
        <w:t>подраздел</w:t>
      </w:r>
      <w:r w:rsidR="00C836D7">
        <w:t>а</w:t>
      </w:r>
    </w:p>
    <w:p w14:paraId="43E18D4A" w14:textId="43E5D702" w:rsidR="004724C5" w:rsidRPr="00BC269F" w:rsidRDefault="004724C5" w:rsidP="004724C5">
      <w:pPr>
        <w:pStyle w:val="af"/>
      </w:pPr>
      <w:r w:rsidRPr="00BC269F">
        <w:t xml:space="preserve">В результате на рабочую станцию пользователя загрузится печатная форма </w:t>
      </w:r>
      <w:r w:rsidR="00533E6F">
        <w:t>подраздел</w:t>
      </w:r>
      <w:r w:rsidRPr="00BC269F">
        <w:t xml:space="preserve">а в виде файла с расширением </w:t>
      </w:r>
      <w:r w:rsidRPr="00BC269F">
        <w:rPr>
          <w:b/>
        </w:rPr>
        <w:t>*.xls</w:t>
      </w:r>
      <w:r w:rsidRPr="00BC269F">
        <w:t>.</w:t>
      </w:r>
    </w:p>
    <w:p w14:paraId="3EF63868" w14:textId="06374981" w:rsidR="004724C5" w:rsidRPr="00BC269F" w:rsidRDefault="004724C5" w:rsidP="00636701">
      <w:pPr>
        <w:pStyle w:val="2"/>
      </w:pPr>
      <w:bookmarkStart w:id="667" w:name="_Toc470184828"/>
      <w:bookmarkStart w:id="668" w:name="_Toc82012643"/>
      <w:r w:rsidRPr="00BC269F">
        <w:t>Формирование печатной формы документа</w:t>
      </w:r>
      <w:bookmarkEnd w:id="667"/>
      <w:r w:rsidR="00957028">
        <w:t xml:space="preserve"> </w:t>
      </w:r>
      <w:r w:rsidR="00957028" w:rsidRPr="00BC269F">
        <w:t>«Расходное расписание (входящее)»</w:t>
      </w:r>
      <w:r w:rsidR="00B02223">
        <w:t xml:space="preserve"> </w:t>
      </w:r>
      <w:r w:rsidR="00B02223" w:rsidRPr="00BC269F">
        <w:t xml:space="preserve">с расширением </w:t>
      </w:r>
      <w:r w:rsidR="00B02223" w:rsidRPr="00B02223">
        <w:t>*.xls</w:t>
      </w:r>
      <w:bookmarkEnd w:id="668"/>
    </w:p>
    <w:p w14:paraId="06DED689" w14:textId="3F414C9F" w:rsidR="004724C5" w:rsidRPr="00BC269F" w:rsidRDefault="004724C5" w:rsidP="004724C5">
      <w:pPr>
        <w:pStyle w:val="af"/>
        <w:spacing w:before="288"/>
      </w:pPr>
      <w:r w:rsidRPr="00BC269F">
        <w:rPr>
          <w:b/>
          <w:bCs/>
        </w:rPr>
        <w:t xml:space="preserve">Предусловие: </w:t>
      </w:r>
      <w:r w:rsidRPr="004349C8">
        <w:rPr>
          <w:bCs/>
        </w:rPr>
        <w:t>осуществлен вход с ролью «Формирование и ведение БР РБС (Ввод данных)»</w:t>
      </w:r>
      <w:r w:rsidR="007371E1">
        <w:rPr>
          <w:bCs/>
        </w:rPr>
        <w:t>.</w:t>
      </w:r>
    </w:p>
    <w:p w14:paraId="2DD8F6B3" w14:textId="49767817" w:rsidR="004724C5" w:rsidRPr="00BC269F" w:rsidRDefault="004724C5" w:rsidP="004724C5">
      <w:pPr>
        <w:pStyle w:val="af"/>
      </w:pPr>
      <w:r w:rsidRPr="00BC269F">
        <w:t xml:space="preserve">Для </w:t>
      </w:r>
      <w:r w:rsidR="00A329EA">
        <w:t>формирования печатной формы</w:t>
      </w:r>
      <w:r w:rsidRPr="00BC269F">
        <w:t xml:space="preserve"> расходного расписания, необходимо </w:t>
      </w:r>
      <w:r w:rsidR="0029143E">
        <w:t>во вкладке «</w:t>
      </w:r>
      <w:r w:rsidR="00957028">
        <w:t xml:space="preserve">РР Входящие» </w:t>
      </w:r>
      <w:r w:rsidRPr="00BC269F">
        <w:t xml:space="preserve">нажать на кнопку «Печать» и </w:t>
      </w:r>
      <w:r w:rsidR="00A329EA">
        <w:t>одним нажатием левой кнопки мыши</w:t>
      </w:r>
      <w:r w:rsidR="00A329EA" w:rsidRPr="00BC269F">
        <w:t xml:space="preserve"> </w:t>
      </w:r>
      <w:r w:rsidRPr="00BC269F">
        <w:t xml:space="preserve">выбрать пункт </w:t>
      </w:r>
      <w:r w:rsidRPr="00BC269F">
        <w:rPr>
          <w:i/>
        </w:rPr>
        <w:t>[Печать документа]</w:t>
      </w:r>
      <w:r w:rsidRPr="00BC269F">
        <w:t xml:space="preserve"> (</w:t>
      </w:r>
      <w:r w:rsidR="0029143E">
        <w:fldChar w:fldCharType="begin"/>
      </w:r>
      <w:r w:rsidR="0029143E">
        <w:instrText xml:space="preserve"> REF _Ref77851858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307</w:t>
      </w:r>
      <w:r w:rsidR="0029143E">
        <w:fldChar w:fldCharType="end"/>
      </w:r>
      <w:r w:rsidRPr="00BC269F">
        <w:t>).</w:t>
      </w:r>
    </w:p>
    <w:p w14:paraId="777CFBF4" w14:textId="350A24D1" w:rsidR="004724C5" w:rsidRPr="00BC269F" w:rsidRDefault="00862898" w:rsidP="004724C5">
      <w:pPr>
        <w:pStyle w:val="af0"/>
      </w:pPr>
      <w:r>
        <w:drawing>
          <wp:inline distT="0" distB="0" distL="0" distR="0" wp14:anchorId="64750B3B" wp14:editId="3DE09C45">
            <wp:extent cx="6120130" cy="2163445"/>
            <wp:effectExtent l="0" t="0" r="0" b="8255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AB20F" w14:textId="60E9ED2F" w:rsidR="004724C5" w:rsidRPr="00BC269F" w:rsidRDefault="004763F7" w:rsidP="004724C5">
      <w:pPr>
        <w:pStyle w:val="af2"/>
        <w:rPr>
          <w:i/>
        </w:rPr>
      </w:pPr>
      <w:bookmarkStart w:id="669" w:name="_Ref7785185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307</w:t>
      </w:r>
      <w:r w:rsidR="00E1516A">
        <w:rPr>
          <w:noProof/>
        </w:rPr>
        <w:fldChar w:fldCharType="end"/>
      </w:r>
      <w:bookmarkEnd w:id="669"/>
      <w:r w:rsidRPr="00BC269F">
        <w:t xml:space="preserve">. </w:t>
      </w:r>
      <w:r w:rsidR="00C836D7">
        <w:t>Формирование печатной формы расходного расписания</w:t>
      </w:r>
    </w:p>
    <w:p w14:paraId="5EC87F66" w14:textId="3BDE5557" w:rsidR="00497B4B" w:rsidRDefault="004724C5" w:rsidP="00D30560">
      <w:pPr>
        <w:pStyle w:val="af"/>
      </w:pPr>
      <w:r w:rsidRPr="00BC269F">
        <w:t xml:space="preserve">В результате на рабочую станцию пользователя загрузится печатная форма сметного расчета в виде файла с расширением </w:t>
      </w:r>
      <w:r w:rsidRPr="00BC269F">
        <w:rPr>
          <w:b/>
        </w:rPr>
        <w:t>*.xls</w:t>
      </w:r>
      <w:r w:rsidRPr="00BC269F">
        <w:t>.</w:t>
      </w:r>
    </w:p>
    <w:p w14:paraId="2C044BAF" w14:textId="70A78722" w:rsidR="007371E1" w:rsidRPr="00A23729" w:rsidRDefault="007371E1" w:rsidP="00AA4FC4">
      <w:pPr>
        <w:pStyle w:val="1"/>
      </w:pPr>
      <w:bookmarkStart w:id="670" w:name="_Toc472696597"/>
      <w:bookmarkStart w:id="671" w:name="_Toc473891257"/>
      <w:bookmarkStart w:id="672" w:name="_Toc486345518"/>
      <w:bookmarkStart w:id="673" w:name="_Toc82012644"/>
      <w:bookmarkStart w:id="674" w:name="_Toc472696598"/>
      <w:r w:rsidRPr="00360C79">
        <w:t xml:space="preserve">Загрузка </w:t>
      </w:r>
      <w:r>
        <w:t xml:space="preserve">выписки </w:t>
      </w:r>
      <w:r w:rsidRPr="00EF49AB">
        <w:t>Федерального</w:t>
      </w:r>
      <w:r>
        <w:t xml:space="preserve"> казначейства</w:t>
      </w:r>
      <w:bookmarkEnd w:id="670"/>
      <w:bookmarkEnd w:id="671"/>
      <w:bookmarkEnd w:id="672"/>
      <w:r w:rsidR="00425F72" w:rsidRPr="00425F72">
        <w:t xml:space="preserve"> Российской Федерации</w:t>
      </w:r>
      <w:bookmarkEnd w:id="673"/>
    </w:p>
    <w:p w14:paraId="3BD84779" w14:textId="60A424F4" w:rsidR="007371E1" w:rsidRDefault="007371E1" w:rsidP="007371E1">
      <w:pPr>
        <w:pStyle w:val="af"/>
      </w:pPr>
      <w:r w:rsidRPr="00D637FD">
        <w:rPr>
          <w:b/>
        </w:rPr>
        <w:t>Предусловие</w:t>
      </w:r>
      <w:r w:rsidR="00757926">
        <w:rPr>
          <w:b/>
        </w:rPr>
        <w:t>:</w:t>
      </w:r>
      <w:r>
        <w:t xml:space="preserve"> </w:t>
      </w:r>
      <w:r w:rsidR="00757926">
        <w:t>о</w:t>
      </w:r>
      <w:r>
        <w:t>существлен вход с ролью «</w:t>
      </w:r>
      <w:r w:rsidRPr="009B037F">
        <w:t>Формирование и ведение Б</w:t>
      </w:r>
      <w:r>
        <w:t>Р РБС</w:t>
      </w:r>
      <w:r w:rsidRPr="009B037F">
        <w:t xml:space="preserve"> (Ввод данных)</w:t>
      </w:r>
      <w:r>
        <w:t>».</w:t>
      </w:r>
    </w:p>
    <w:p w14:paraId="733AD10F" w14:textId="332ACC2C" w:rsidR="007371E1" w:rsidRDefault="007371E1" w:rsidP="001C358F">
      <w:pPr>
        <w:pStyle w:val="af"/>
      </w:pPr>
      <w:r>
        <w:t xml:space="preserve">Загрузка выписки </w:t>
      </w:r>
      <w:r w:rsidR="001C358F">
        <w:t xml:space="preserve">Федерального казначейства Российской Федерации (далее – </w:t>
      </w:r>
      <w:r>
        <w:t>ФК</w:t>
      </w:r>
      <w:r w:rsidR="001C358F">
        <w:t>)</w:t>
      </w:r>
      <w:r>
        <w:t xml:space="preserve"> осуществляется в подразделе «Документы ФК». </w:t>
      </w:r>
      <w:r w:rsidR="00FB0DB9">
        <w:t>Для перехода в подраздел</w:t>
      </w:r>
      <w:r>
        <w:t xml:space="preserve"> «Документы ФК» необходимо в главном окне Системы</w:t>
      </w:r>
      <w:r w:rsidRPr="003446AF">
        <w:t xml:space="preserve"> выбрать вкладку «Меню»</w:t>
      </w:r>
      <w:r>
        <w:t xml:space="preserve"> (1),</w:t>
      </w:r>
      <w:r w:rsidRPr="003446AF">
        <w:t xml:space="preserve"> в открывшейся колонке выбрать раздел «</w:t>
      </w:r>
      <w:r w:rsidRPr="000F047F">
        <w:t>Бюджетная</w:t>
      </w:r>
      <w:r>
        <w:t xml:space="preserve"> роспись и ЛБО (ГРБС)</w:t>
      </w:r>
      <w:r w:rsidRPr="003446AF">
        <w:t>»</w:t>
      </w:r>
      <w:r>
        <w:t xml:space="preserve"> (2) и </w:t>
      </w:r>
      <w:r w:rsidR="00A329EA" w:rsidRPr="002A43D3">
        <w:t xml:space="preserve">одним нажатием левой кнопки мыши </w:t>
      </w:r>
      <w:r w:rsidRPr="002A43D3">
        <w:t>открыть подраздел «</w:t>
      </w:r>
      <w:r>
        <w:t>Документы ФК</w:t>
      </w:r>
      <w:r w:rsidRPr="002A43D3">
        <w:t>»</w:t>
      </w:r>
      <w:r>
        <w:t xml:space="preserve"> (3)</w:t>
      </w:r>
      <w:r w:rsidRPr="002A43D3">
        <w:t xml:space="preserve"> </w:t>
      </w:r>
      <w:r>
        <w:t>(</w:t>
      </w:r>
      <w:r w:rsidR="0029143E">
        <w:fldChar w:fldCharType="begin"/>
      </w:r>
      <w:r w:rsidR="0029143E">
        <w:instrText xml:space="preserve"> REF _Ref77851870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308</w:t>
      </w:r>
      <w:r w:rsidR="0029143E">
        <w:fldChar w:fldCharType="end"/>
      </w:r>
      <w:r>
        <w:t>).</w:t>
      </w:r>
    </w:p>
    <w:p w14:paraId="32732011" w14:textId="207FF3FD" w:rsidR="007371E1" w:rsidRDefault="006F6DF9" w:rsidP="007371E1">
      <w:pPr>
        <w:pStyle w:val="af0"/>
      </w:pPr>
      <w:r>
        <w:drawing>
          <wp:inline distT="0" distB="0" distL="0" distR="0" wp14:anchorId="53F64001" wp14:editId="610D05FA">
            <wp:extent cx="6120130" cy="2421890"/>
            <wp:effectExtent l="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1EA25" w14:textId="0BE77FD1" w:rsidR="007371E1" w:rsidRDefault="004763F7" w:rsidP="007371E1">
      <w:pPr>
        <w:pStyle w:val="af2"/>
      </w:pPr>
      <w:bookmarkStart w:id="675" w:name="_Ref7785187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308</w:t>
      </w:r>
      <w:r w:rsidR="00E1516A">
        <w:rPr>
          <w:noProof/>
        </w:rPr>
        <w:fldChar w:fldCharType="end"/>
      </w:r>
      <w:bookmarkEnd w:id="675"/>
      <w:r w:rsidRPr="00BC269F">
        <w:t xml:space="preserve">. </w:t>
      </w:r>
      <w:r w:rsidR="007371E1" w:rsidRPr="00A32979">
        <w:t>Переход в подраздел «</w:t>
      </w:r>
      <w:r w:rsidR="007956F7" w:rsidRPr="007956F7">
        <w:t>Документы ФК</w:t>
      </w:r>
      <w:r w:rsidR="007371E1" w:rsidRPr="00A32979">
        <w:t>»</w:t>
      </w:r>
    </w:p>
    <w:p w14:paraId="2FA0493C" w14:textId="58AA42CD" w:rsidR="007371E1" w:rsidRDefault="007371E1" w:rsidP="007371E1">
      <w:pPr>
        <w:pStyle w:val="af"/>
      </w:pPr>
      <w:r>
        <w:t xml:space="preserve">В результате откроется подраздел «Документы ФК», </w:t>
      </w:r>
      <w:r w:rsidRPr="003446AF">
        <w:t>в котор</w:t>
      </w:r>
      <w:r>
        <w:t xml:space="preserve">ом необходимо перейти во вкладку «Выписки ФК», и выбрать соответствующий бюджетный цикл, с которым будет осуществляться </w:t>
      </w:r>
      <w:r w:rsidRPr="00FF5301">
        <w:t>работа</w:t>
      </w:r>
      <w:r>
        <w:t xml:space="preserve"> (</w:t>
      </w:r>
      <w:r w:rsidR="0029143E">
        <w:fldChar w:fldCharType="begin"/>
      </w:r>
      <w:r w:rsidR="0029143E">
        <w:instrText xml:space="preserve"> REF _Ref77851874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309</w:t>
      </w:r>
      <w:r w:rsidR="0029143E">
        <w:fldChar w:fldCharType="end"/>
      </w:r>
      <w:r>
        <w:t>).</w:t>
      </w:r>
    </w:p>
    <w:p w14:paraId="33265AB0" w14:textId="2344679F" w:rsidR="007371E1" w:rsidRDefault="006F6DF9" w:rsidP="00FF29B7">
      <w:pPr>
        <w:pStyle w:val="af0"/>
      </w:pPr>
      <w:r>
        <w:drawing>
          <wp:inline distT="0" distB="0" distL="0" distR="0" wp14:anchorId="3B96989A" wp14:editId="55809CDB">
            <wp:extent cx="6120130" cy="2163445"/>
            <wp:effectExtent l="0" t="0" r="0" b="8255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1EE3F" w14:textId="16D1AAF6" w:rsidR="007371E1" w:rsidRDefault="004763F7" w:rsidP="00FF29B7">
      <w:pPr>
        <w:pStyle w:val="af2"/>
      </w:pPr>
      <w:bookmarkStart w:id="676" w:name="_Ref7785187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309</w:t>
      </w:r>
      <w:r w:rsidR="00E1516A">
        <w:rPr>
          <w:noProof/>
        </w:rPr>
        <w:fldChar w:fldCharType="end"/>
      </w:r>
      <w:bookmarkEnd w:id="676"/>
      <w:r w:rsidRPr="00BC269F">
        <w:t xml:space="preserve">. </w:t>
      </w:r>
      <w:r w:rsidR="007371E1">
        <w:t>Подраздел «Документы ФК» вкладка «Выписки ФК»</w:t>
      </w:r>
    </w:p>
    <w:p w14:paraId="6ACDDEB2" w14:textId="28BF9C19" w:rsidR="007371E1" w:rsidRPr="00BC52AB" w:rsidRDefault="007371E1" w:rsidP="007371E1">
      <w:pPr>
        <w:pStyle w:val="af"/>
      </w:pPr>
      <w:r>
        <w:t>Вкладка «Выписки ФК» состоит</w:t>
      </w:r>
      <w:r w:rsidRPr="00BC52AB">
        <w:t xml:space="preserve"> из следующих функциональных кнопок и </w:t>
      </w:r>
      <w:r w:rsidR="00371DFE">
        <w:t>области фильтрации</w:t>
      </w:r>
      <w:r w:rsidRPr="00BC52AB">
        <w:t xml:space="preserve"> (</w:t>
      </w:r>
      <w:r w:rsidR="0029143E">
        <w:fldChar w:fldCharType="begin"/>
      </w:r>
      <w:r w:rsidR="0029143E">
        <w:instrText xml:space="preserve"> REF _Ref77851880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310</w:t>
      </w:r>
      <w:r w:rsidR="0029143E">
        <w:fldChar w:fldCharType="end"/>
      </w:r>
      <w:r w:rsidRPr="00BC52AB">
        <w:t>):</w:t>
      </w:r>
    </w:p>
    <w:p w14:paraId="0C5A815C" w14:textId="77777777" w:rsidR="007956F7" w:rsidRPr="007956F7" w:rsidRDefault="007956F7" w:rsidP="00397562">
      <w:pPr>
        <w:pStyle w:val="-"/>
        <w:rPr>
          <w:snapToGrid w:val="0"/>
        </w:rPr>
      </w:pPr>
      <w:r w:rsidRPr="007956F7">
        <w:rPr>
          <w:snapToGrid w:val="0"/>
        </w:rPr>
        <w:t>«Обновить» (1) – обновление страницы;</w:t>
      </w:r>
    </w:p>
    <w:p w14:paraId="07215568" w14:textId="6D37D453" w:rsidR="007956F7" w:rsidRPr="007956F7" w:rsidRDefault="007956F7" w:rsidP="00397562">
      <w:pPr>
        <w:pStyle w:val="-"/>
        <w:rPr>
          <w:snapToGrid w:val="0"/>
        </w:rPr>
      </w:pPr>
      <w:r w:rsidRPr="007956F7">
        <w:rPr>
          <w:snapToGrid w:val="0"/>
        </w:rPr>
        <w:t xml:space="preserve">«Импорт» (2) – импорт Выписки </w:t>
      </w:r>
      <w:r>
        <w:rPr>
          <w:snapToGrid w:val="0"/>
        </w:rPr>
        <w:t>с расширением</w:t>
      </w:r>
      <w:r w:rsidRPr="007956F7">
        <w:rPr>
          <w:snapToGrid w:val="0"/>
        </w:rPr>
        <w:t xml:space="preserve"> </w:t>
      </w:r>
      <w:r w:rsidRPr="007956F7">
        <w:rPr>
          <w:b/>
          <w:snapToGrid w:val="0"/>
        </w:rPr>
        <w:t>*.VRx или *.V</w:t>
      </w:r>
      <w:r w:rsidRPr="007956F7">
        <w:rPr>
          <w:b/>
          <w:snapToGrid w:val="0"/>
          <w:lang w:val="en-US"/>
        </w:rPr>
        <w:t>G</w:t>
      </w:r>
      <w:r w:rsidRPr="007956F7">
        <w:rPr>
          <w:b/>
          <w:snapToGrid w:val="0"/>
        </w:rPr>
        <w:t>x</w:t>
      </w:r>
      <w:r w:rsidRPr="007956F7">
        <w:rPr>
          <w:snapToGrid w:val="0"/>
        </w:rPr>
        <w:t>, где х – любое число, буква;</w:t>
      </w:r>
    </w:p>
    <w:p w14:paraId="245D1354" w14:textId="11D96C61" w:rsidR="00410F24" w:rsidRDefault="007956F7" w:rsidP="00397562">
      <w:pPr>
        <w:pStyle w:val="-"/>
        <w:rPr>
          <w:snapToGrid w:val="0"/>
        </w:rPr>
      </w:pPr>
      <w:r w:rsidRPr="007956F7">
        <w:rPr>
          <w:snapToGrid w:val="0"/>
        </w:rPr>
        <w:t>«</w:t>
      </w:r>
      <w:r w:rsidR="00410F24">
        <w:rPr>
          <w:snapToGrid w:val="0"/>
        </w:rPr>
        <w:t>Реестр</w:t>
      </w:r>
      <w:r w:rsidRPr="007956F7">
        <w:rPr>
          <w:snapToGrid w:val="0"/>
        </w:rPr>
        <w:t>» (3)</w:t>
      </w:r>
      <w:r w:rsidR="00410F24">
        <w:rPr>
          <w:snapToGrid w:val="0"/>
        </w:rPr>
        <w:t>:</w:t>
      </w:r>
    </w:p>
    <w:p w14:paraId="24D625FD" w14:textId="5D1F769D" w:rsidR="007956F7" w:rsidRDefault="00410F24" w:rsidP="00EC78B7">
      <w:pPr>
        <w:pStyle w:val="--"/>
      </w:pPr>
      <w:r w:rsidRPr="000E1DB6">
        <w:rPr>
          <w:i/>
        </w:rPr>
        <w:t>[Просмотр документа]</w:t>
      </w:r>
      <w:r w:rsidRPr="000E1DB6">
        <w:t xml:space="preserve"> </w:t>
      </w:r>
      <w:r w:rsidR="007956F7" w:rsidRPr="007956F7">
        <w:t>– просмотр карточки документа;</w:t>
      </w:r>
    </w:p>
    <w:p w14:paraId="467C1F05" w14:textId="74C045B1" w:rsidR="007956F7" w:rsidRPr="007956F7" w:rsidRDefault="00410F24" w:rsidP="00EC78B7">
      <w:pPr>
        <w:pStyle w:val="--"/>
      </w:pPr>
      <w:r w:rsidRPr="000E1DB6">
        <w:rPr>
          <w:i/>
          <w:lang w:val="en-US"/>
        </w:rPr>
        <w:t>[</w:t>
      </w:r>
      <w:r w:rsidR="007956F7" w:rsidRPr="000E1DB6">
        <w:rPr>
          <w:i/>
        </w:rPr>
        <w:t xml:space="preserve">Удалить </w:t>
      </w:r>
      <w:r w:rsidR="00D45615">
        <w:rPr>
          <w:i/>
        </w:rPr>
        <w:t>документ</w:t>
      </w:r>
      <w:r w:rsidRPr="000E1DB6">
        <w:rPr>
          <w:i/>
          <w:lang w:val="en-US"/>
        </w:rPr>
        <w:t>]</w:t>
      </w:r>
      <w:r w:rsidR="007956F7" w:rsidRPr="007956F7">
        <w:t xml:space="preserve"> – удалить выписку;</w:t>
      </w:r>
    </w:p>
    <w:p w14:paraId="61C2E0D6" w14:textId="7270FFAB" w:rsidR="007C3357" w:rsidRDefault="007C3357" w:rsidP="00397562">
      <w:pPr>
        <w:pStyle w:val="-"/>
      </w:pPr>
      <w:r>
        <w:t xml:space="preserve">«Очистить фильтры» (4) </w:t>
      </w:r>
      <w:r w:rsidRPr="007956F7">
        <w:t>–</w:t>
      </w:r>
      <w:r>
        <w:t xml:space="preserve"> очистка фильтров;</w:t>
      </w:r>
    </w:p>
    <w:p w14:paraId="1D37CBFC" w14:textId="18272741" w:rsidR="00D45615" w:rsidRDefault="00D45615" w:rsidP="00397562">
      <w:pPr>
        <w:pStyle w:val="-"/>
      </w:pPr>
      <w:r>
        <w:t>«Печать» (</w:t>
      </w:r>
      <w:r w:rsidR="007C3357">
        <w:t>5</w:t>
      </w:r>
      <w:r>
        <w:t xml:space="preserve">): </w:t>
      </w:r>
    </w:p>
    <w:p w14:paraId="00995400" w14:textId="59D421EE" w:rsidR="00D45615" w:rsidRDefault="00D45615" w:rsidP="00EC78B7">
      <w:pPr>
        <w:pStyle w:val="--"/>
      </w:pPr>
      <w:r w:rsidRPr="003A6C36">
        <w:rPr>
          <w:i/>
        </w:rPr>
        <w:t>[</w:t>
      </w:r>
      <w:r>
        <w:rPr>
          <w:i/>
        </w:rPr>
        <w:t>Печать реестра</w:t>
      </w:r>
      <w:r w:rsidRPr="003A6C36">
        <w:rPr>
          <w:i/>
        </w:rPr>
        <w:t>]</w:t>
      </w:r>
      <w:r>
        <w:t xml:space="preserve">– выгрузка печатной формы </w:t>
      </w:r>
      <w:r w:rsidR="00533E6F">
        <w:t>подраздел</w:t>
      </w:r>
      <w:r>
        <w:t>а Выписки ФК;</w:t>
      </w:r>
    </w:p>
    <w:p w14:paraId="15382220" w14:textId="68EB243A" w:rsidR="00D45615" w:rsidRDefault="00D45615" w:rsidP="00EC78B7">
      <w:pPr>
        <w:pStyle w:val="--"/>
      </w:pPr>
      <w:r w:rsidRPr="003A6C36">
        <w:rPr>
          <w:i/>
        </w:rPr>
        <w:t>[</w:t>
      </w:r>
      <w:r>
        <w:rPr>
          <w:i/>
        </w:rPr>
        <w:t>Печать</w:t>
      </w:r>
      <w:r w:rsidRPr="003A6C36">
        <w:rPr>
          <w:i/>
        </w:rPr>
        <w:t xml:space="preserve"> документа]</w:t>
      </w:r>
      <w:r>
        <w:t>– выгрузка печатной формы документа Выписка ФК с выбранным расширением;</w:t>
      </w:r>
    </w:p>
    <w:p w14:paraId="1FD9A714" w14:textId="0AF0C5A5" w:rsidR="00EB5C18" w:rsidRPr="00306433" w:rsidRDefault="00EB5C18" w:rsidP="00397562">
      <w:pPr>
        <w:pStyle w:val="-"/>
      </w:pPr>
      <w:r>
        <w:t>«Справочная информация» (6) –</w:t>
      </w:r>
      <w:r w:rsidRPr="00EB5C18">
        <w:t xml:space="preserve"> содержит информацию о часто задаваемых вопросах</w:t>
      </w:r>
      <w:r>
        <w:t>.</w:t>
      </w:r>
    </w:p>
    <w:p w14:paraId="1DDAEDAB" w14:textId="2D11E2EC" w:rsidR="007371E1" w:rsidRDefault="006F6DF9" w:rsidP="007371E1">
      <w:pPr>
        <w:pStyle w:val="af0"/>
      </w:pPr>
      <w:r>
        <w:drawing>
          <wp:inline distT="0" distB="0" distL="0" distR="0" wp14:anchorId="3E9AEE8A" wp14:editId="655AC745">
            <wp:extent cx="6120130" cy="2163445"/>
            <wp:effectExtent l="0" t="0" r="0" b="8255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C8864" w14:textId="3A267FCD" w:rsidR="007371E1" w:rsidRDefault="004763F7" w:rsidP="007371E1">
      <w:pPr>
        <w:pStyle w:val="af2"/>
      </w:pPr>
      <w:bookmarkStart w:id="677" w:name="_Ref7785188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310</w:t>
      </w:r>
      <w:r w:rsidR="00E1516A">
        <w:rPr>
          <w:noProof/>
        </w:rPr>
        <w:fldChar w:fldCharType="end"/>
      </w:r>
      <w:bookmarkEnd w:id="677"/>
      <w:r w:rsidRPr="00BC269F">
        <w:t xml:space="preserve">. </w:t>
      </w:r>
      <w:r w:rsidR="007371E1" w:rsidRPr="00BC52AB">
        <w:t>Функциональны</w:t>
      </w:r>
      <w:r w:rsidR="007371E1">
        <w:t xml:space="preserve">е </w:t>
      </w:r>
      <w:r w:rsidR="007371E1" w:rsidRPr="00BC52AB">
        <w:t>кнопки</w:t>
      </w:r>
      <w:r w:rsidR="007371E1">
        <w:t xml:space="preserve"> вкладки «Выписки ФК»</w:t>
      </w:r>
    </w:p>
    <w:p w14:paraId="11696B47" w14:textId="4778A584" w:rsidR="007371E1" w:rsidRDefault="007371E1" w:rsidP="007371E1">
      <w:pPr>
        <w:pStyle w:val="af"/>
      </w:pPr>
      <w:r>
        <w:t>Для загрузки выписки ФК необходимо нажать на кнопку «</w:t>
      </w:r>
      <w:r w:rsidRPr="007E6193">
        <w:t>Импорт</w:t>
      </w:r>
      <w:r>
        <w:t>» (</w:t>
      </w:r>
      <w:r w:rsidR="0029143E">
        <w:fldChar w:fldCharType="begin"/>
      </w:r>
      <w:r w:rsidR="0029143E">
        <w:instrText xml:space="preserve"> REF _Ref77851885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311</w:t>
      </w:r>
      <w:r w:rsidR="0029143E">
        <w:fldChar w:fldCharType="end"/>
      </w:r>
      <w:r>
        <w:t>).</w:t>
      </w:r>
    </w:p>
    <w:p w14:paraId="17602C4B" w14:textId="78B4FAF8" w:rsidR="00D45615" w:rsidRDefault="007371E1" w:rsidP="00D45615">
      <w:pPr>
        <w:pStyle w:val="af"/>
      </w:pPr>
      <w:r w:rsidRPr="00DF5575">
        <w:rPr>
          <w:b/>
        </w:rPr>
        <w:t>Примечание:</w:t>
      </w:r>
      <w:r w:rsidRPr="00FF29B7">
        <w:t xml:space="preserve"> </w:t>
      </w:r>
      <w:r w:rsidR="005E5554">
        <w:t>в</w:t>
      </w:r>
      <w:r w:rsidR="00D45615" w:rsidRPr="00DF5575">
        <w:t xml:space="preserve">ыписка ФК </w:t>
      </w:r>
      <w:r w:rsidR="005E5554">
        <w:t>загружается</w:t>
      </w:r>
      <w:r w:rsidR="00D45615" w:rsidRPr="00DF5575">
        <w:t xml:space="preserve"> на </w:t>
      </w:r>
      <w:r w:rsidR="00D45615">
        <w:t xml:space="preserve">документы </w:t>
      </w:r>
      <w:r w:rsidR="00D45615" w:rsidRPr="00DF5575">
        <w:t xml:space="preserve">расходное расписание </w:t>
      </w:r>
      <w:r w:rsidR="00D45615">
        <w:t>(</w:t>
      </w:r>
      <w:r w:rsidR="00D45615" w:rsidRPr="00DF5575">
        <w:t>исходящее</w:t>
      </w:r>
      <w:r w:rsidR="00D45615">
        <w:t>) или казначейское уве</w:t>
      </w:r>
      <w:r w:rsidR="002E7FD6">
        <w:t>домление, с номером документа-</w:t>
      </w:r>
      <w:r w:rsidR="00D45615">
        <w:t>основания в файле импорта.</w:t>
      </w:r>
    </w:p>
    <w:p w14:paraId="3F08FDB0" w14:textId="46898614" w:rsidR="007371E1" w:rsidRPr="00DF5575" w:rsidRDefault="007371E1" w:rsidP="007371E1">
      <w:pPr>
        <w:pStyle w:val="af"/>
        <w:rPr>
          <w:b/>
        </w:rPr>
      </w:pPr>
      <w:r w:rsidRPr="00306433">
        <w:rPr>
          <w:b/>
        </w:rPr>
        <w:t>Важно!</w:t>
      </w:r>
      <w:r>
        <w:t xml:space="preserve"> Выписки ФК загружается только </w:t>
      </w:r>
      <w:r w:rsidR="007956F7">
        <w:t>с расширением</w:t>
      </w:r>
      <w:r>
        <w:t xml:space="preserve"> </w:t>
      </w:r>
      <w:r w:rsidRPr="00A0757F">
        <w:rPr>
          <w:b/>
        </w:rPr>
        <w:t>*.VRx</w:t>
      </w:r>
      <w:r w:rsidR="008126D8">
        <w:rPr>
          <w:b/>
        </w:rPr>
        <w:t xml:space="preserve"> или </w:t>
      </w:r>
      <w:r w:rsidR="008126D8" w:rsidRPr="00A0757F">
        <w:rPr>
          <w:b/>
        </w:rPr>
        <w:t>*.V</w:t>
      </w:r>
      <w:r w:rsidR="008126D8">
        <w:rPr>
          <w:b/>
          <w:lang w:val="en-US"/>
        </w:rPr>
        <w:t>G</w:t>
      </w:r>
      <w:r w:rsidR="008126D8" w:rsidRPr="00A0757F">
        <w:rPr>
          <w:b/>
        </w:rPr>
        <w:t>x</w:t>
      </w:r>
      <w:r w:rsidRPr="00306433">
        <w:t xml:space="preserve">, </w:t>
      </w:r>
      <w:r w:rsidR="00E30C77">
        <w:t>где х – любое число, буква.</w:t>
      </w:r>
    </w:p>
    <w:p w14:paraId="56F90E65" w14:textId="54F2393D" w:rsidR="007371E1" w:rsidRDefault="006F6DF9" w:rsidP="007371E1">
      <w:pPr>
        <w:pStyle w:val="af0"/>
      </w:pPr>
      <w:r>
        <w:drawing>
          <wp:inline distT="0" distB="0" distL="0" distR="0" wp14:anchorId="05B5F75C" wp14:editId="76DDC999">
            <wp:extent cx="6120130" cy="2163445"/>
            <wp:effectExtent l="0" t="0" r="0" b="8255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A2125" w14:textId="7A72A61F" w:rsidR="007371E1" w:rsidRPr="002939FF" w:rsidRDefault="004763F7" w:rsidP="007371E1">
      <w:pPr>
        <w:pStyle w:val="af2"/>
      </w:pPr>
      <w:bookmarkStart w:id="678" w:name="_Ref7785188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311</w:t>
      </w:r>
      <w:r w:rsidR="00E1516A">
        <w:rPr>
          <w:noProof/>
        </w:rPr>
        <w:fldChar w:fldCharType="end"/>
      </w:r>
      <w:bookmarkEnd w:id="678"/>
      <w:r w:rsidRPr="00BC269F">
        <w:t xml:space="preserve">. </w:t>
      </w:r>
      <w:r w:rsidR="00C836D7">
        <w:t>Загрузка выписки ФК</w:t>
      </w:r>
    </w:p>
    <w:p w14:paraId="38C643DC" w14:textId="2F95650E" w:rsidR="007371E1" w:rsidRPr="000B350B" w:rsidRDefault="007371E1" w:rsidP="007371E1">
      <w:pPr>
        <w:pStyle w:val="af"/>
        <w:rPr>
          <w:b/>
        </w:rPr>
      </w:pPr>
      <w:r w:rsidRPr="000B350B">
        <w:t xml:space="preserve">В </w:t>
      </w:r>
      <w:r>
        <w:t>результате откроет</w:t>
      </w:r>
      <w:r w:rsidRPr="007E6193">
        <w:t>ся</w:t>
      </w:r>
      <w:r w:rsidRPr="000B350B">
        <w:t xml:space="preserve"> окн</w:t>
      </w:r>
      <w:r>
        <w:t>о, в котором необходимо</w:t>
      </w:r>
      <w:r w:rsidRPr="000B350B">
        <w:t xml:space="preserve"> </w:t>
      </w:r>
      <w:r>
        <w:t>нажать на кнопку «Обзор</w:t>
      </w:r>
      <w:r w:rsidRPr="000B350B">
        <w:t>»</w:t>
      </w:r>
      <w:r>
        <w:t xml:space="preserve"> (</w:t>
      </w:r>
      <w:r w:rsidR="0029143E">
        <w:fldChar w:fldCharType="begin"/>
      </w:r>
      <w:r w:rsidR="0029143E">
        <w:instrText xml:space="preserve"> REF _Ref77851890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312</w:t>
      </w:r>
      <w:r w:rsidR="0029143E">
        <w:fldChar w:fldCharType="end"/>
      </w:r>
      <w:r>
        <w:t>)</w:t>
      </w:r>
      <w:r w:rsidRPr="000B350B">
        <w:t>.</w:t>
      </w:r>
    </w:p>
    <w:p w14:paraId="29262A56" w14:textId="77777777" w:rsidR="007371E1" w:rsidRDefault="007371E1" w:rsidP="007371E1">
      <w:pPr>
        <w:pStyle w:val="af0"/>
      </w:pPr>
      <w:r w:rsidRPr="00E518DB">
        <w:drawing>
          <wp:inline distT="0" distB="0" distL="0" distR="0" wp14:anchorId="648D71E1" wp14:editId="2156C1DF">
            <wp:extent cx="3209524" cy="961905"/>
            <wp:effectExtent l="0" t="0" r="0" b="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209524" cy="9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2EFCC" w14:textId="115285E2" w:rsidR="007371E1" w:rsidRDefault="004763F7" w:rsidP="007371E1">
      <w:pPr>
        <w:pStyle w:val="af2"/>
      </w:pPr>
      <w:bookmarkStart w:id="679" w:name="_Ref7785189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312</w:t>
      </w:r>
      <w:r w:rsidR="00E1516A">
        <w:rPr>
          <w:noProof/>
        </w:rPr>
        <w:fldChar w:fldCharType="end"/>
      </w:r>
      <w:bookmarkEnd w:id="679"/>
      <w:r w:rsidRPr="00BC269F">
        <w:t xml:space="preserve">. </w:t>
      </w:r>
      <w:r w:rsidR="00C836D7">
        <w:t>Прикрепление файла</w:t>
      </w:r>
    </w:p>
    <w:p w14:paraId="152634B0" w14:textId="25445CCD" w:rsidR="007371E1" w:rsidRDefault="007371E1" w:rsidP="007371E1">
      <w:pPr>
        <w:pStyle w:val="af"/>
      </w:pPr>
      <w:r w:rsidRPr="000B350B">
        <w:t xml:space="preserve">В </w:t>
      </w:r>
      <w:r w:rsidRPr="007E6193">
        <w:t>открывшемся</w:t>
      </w:r>
      <w:r w:rsidRPr="000B350B">
        <w:t xml:space="preserve"> окне выбрать файл </w:t>
      </w:r>
      <w:r>
        <w:t xml:space="preserve">для импорта </w:t>
      </w:r>
      <w:r w:rsidR="007956F7">
        <w:t>с расширением</w:t>
      </w:r>
      <w:r>
        <w:t xml:space="preserve"> </w:t>
      </w:r>
      <w:r w:rsidRPr="00B65205">
        <w:rPr>
          <w:b/>
        </w:rPr>
        <w:t>*.</w:t>
      </w:r>
      <w:r w:rsidRPr="00B65205">
        <w:rPr>
          <w:b/>
          <w:lang w:val="en-US"/>
        </w:rPr>
        <w:t>VRx</w:t>
      </w:r>
      <w:r w:rsidR="008126D8" w:rsidRPr="008126D8">
        <w:rPr>
          <w:b/>
        </w:rPr>
        <w:t xml:space="preserve"> </w:t>
      </w:r>
      <w:r w:rsidR="008126D8">
        <w:rPr>
          <w:b/>
        </w:rPr>
        <w:t xml:space="preserve">или </w:t>
      </w:r>
      <w:r w:rsidR="008126D8" w:rsidRPr="00A0757F">
        <w:rPr>
          <w:b/>
        </w:rPr>
        <w:t>*.V</w:t>
      </w:r>
      <w:r w:rsidR="008126D8">
        <w:rPr>
          <w:b/>
          <w:lang w:val="en-US"/>
        </w:rPr>
        <w:t>G</w:t>
      </w:r>
      <w:r w:rsidR="008126D8" w:rsidRPr="00A0757F">
        <w:rPr>
          <w:b/>
        </w:rPr>
        <w:t>x</w:t>
      </w:r>
      <w:r w:rsidRPr="00707DBA">
        <w:t xml:space="preserve">, </w:t>
      </w:r>
      <w:r>
        <w:t>где х – любая цифра или число,</w:t>
      </w:r>
      <w:r w:rsidR="007072E4">
        <w:t xml:space="preserve"> </w:t>
      </w:r>
      <w:r>
        <w:t>нажать на кнопку «Импортировать</w:t>
      </w:r>
      <w:r w:rsidRPr="000B350B">
        <w:t>»</w:t>
      </w:r>
      <w:r>
        <w:t xml:space="preserve"> (</w:t>
      </w:r>
      <w:r w:rsidR="0029143E">
        <w:fldChar w:fldCharType="begin"/>
      </w:r>
      <w:r w:rsidR="0029143E">
        <w:instrText xml:space="preserve"> REF _Ref77851894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313</w:t>
      </w:r>
      <w:r w:rsidR="0029143E">
        <w:fldChar w:fldCharType="end"/>
      </w:r>
      <w:r>
        <w:t>).</w:t>
      </w:r>
    </w:p>
    <w:p w14:paraId="75BFF3AA" w14:textId="77777777" w:rsidR="007371E1" w:rsidRDefault="007371E1" w:rsidP="007371E1">
      <w:pPr>
        <w:pStyle w:val="af0"/>
      </w:pPr>
      <w:r w:rsidRPr="00E518DB">
        <w:drawing>
          <wp:inline distT="0" distB="0" distL="0" distR="0" wp14:anchorId="18584887" wp14:editId="0DE32595">
            <wp:extent cx="4772025" cy="9906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3B5A5" w14:textId="4AA8F5EB" w:rsidR="007371E1" w:rsidRDefault="004763F7" w:rsidP="007371E1">
      <w:pPr>
        <w:pStyle w:val="af2"/>
      </w:pPr>
      <w:bookmarkStart w:id="680" w:name="_Ref77851894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313</w:t>
      </w:r>
      <w:r w:rsidR="00E1516A">
        <w:rPr>
          <w:noProof/>
        </w:rPr>
        <w:fldChar w:fldCharType="end"/>
      </w:r>
      <w:bookmarkEnd w:id="680"/>
      <w:r w:rsidRPr="00BC269F">
        <w:t xml:space="preserve">. </w:t>
      </w:r>
      <w:r w:rsidR="00B50E23">
        <w:t>Импорт файла</w:t>
      </w:r>
    </w:p>
    <w:p w14:paraId="238C6292" w14:textId="4726F5EF" w:rsidR="007371E1" w:rsidRDefault="007371E1" w:rsidP="007371E1">
      <w:pPr>
        <w:pStyle w:val="af"/>
      </w:pPr>
      <w:r>
        <w:t xml:space="preserve">В результате в </w:t>
      </w:r>
      <w:r w:rsidR="00533E6F">
        <w:t>подраздел</w:t>
      </w:r>
      <w:r>
        <w:t xml:space="preserve">е «Выписки ФК» добавится новая строка. В </w:t>
      </w:r>
      <w:r w:rsidR="00533E6F">
        <w:t>подраздел</w:t>
      </w:r>
      <w:r>
        <w:t>е «</w:t>
      </w:r>
      <w:r w:rsidR="008126D8">
        <w:t>Документы ФК</w:t>
      </w:r>
      <w:r>
        <w:t>» во вкладке «</w:t>
      </w:r>
      <w:r w:rsidR="008126D8">
        <w:t>РР и</w:t>
      </w:r>
      <w:r>
        <w:t>сходящие» по соответствующему документу в графе «Статус обработки» статус изменится на «Принято ФК». В графе «Дата выписки ФК» проставляется дата из Выписки ФК, в графе «Дата и время получение выписки ФК» проставляется дата загрузки файла, в графе «РР» индикатор отобразится зеленым цветом.</w:t>
      </w:r>
    </w:p>
    <w:p w14:paraId="46656C11" w14:textId="630FE2BB" w:rsidR="00E2482A" w:rsidRPr="00E2482A" w:rsidRDefault="00E2482A" w:rsidP="00E2482A">
      <w:pPr>
        <w:pStyle w:val="af"/>
        <w:rPr>
          <w:color w:val="000000"/>
        </w:rPr>
      </w:pPr>
      <w:r w:rsidRPr="00306433">
        <w:rPr>
          <w:b/>
        </w:rPr>
        <w:t>Важно!</w:t>
      </w:r>
      <w:r>
        <w:rPr>
          <w:b/>
        </w:rPr>
        <w:t xml:space="preserve"> </w:t>
      </w:r>
      <w:r>
        <w:t xml:space="preserve">Смена статуса обработки Расходного расписания производится только для документов </w:t>
      </w:r>
      <w:r w:rsidR="00D45615">
        <w:t xml:space="preserve">глав </w:t>
      </w:r>
      <w:r>
        <w:t xml:space="preserve">по бюджетной классификации, которые не перешли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>
        <w:t xml:space="preserve">. </w:t>
      </w:r>
    </w:p>
    <w:p w14:paraId="32C1CBA6" w14:textId="77777777" w:rsidR="008126D8" w:rsidRDefault="008126D8" w:rsidP="008126D8">
      <w:pPr>
        <w:pStyle w:val="af"/>
      </w:pPr>
      <w:r w:rsidRPr="00A96A5E">
        <w:rPr>
          <w:b/>
        </w:rPr>
        <w:t>Важно!</w:t>
      </w:r>
      <w:r>
        <w:t xml:space="preserve"> Документ Расходное расписание, изменившее статус на «Принято ФК» не доступен для редактирования. </w:t>
      </w:r>
    </w:p>
    <w:p w14:paraId="4FAE6549" w14:textId="3CB59C74" w:rsidR="008126D8" w:rsidRDefault="008126D8" w:rsidP="008126D8">
      <w:pPr>
        <w:pStyle w:val="af"/>
      </w:pPr>
      <w:r>
        <w:t xml:space="preserve">В </w:t>
      </w:r>
      <w:r w:rsidR="00533E6F">
        <w:t>подраздел</w:t>
      </w:r>
      <w:r>
        <w:t>е «Документы ФК» во вкладке «Казначейские уведомления» по соответствующему документу в графе «Статус обработки» статус изменится на «Принято ФК». В графе «Дата выписки ФК» проставляется дата из Выписки ФК, в графе «Дата и время получение выписки ФК» проставляется дата загрузки.</w:t>
      </w:r>
    </w:p>
    <w:p w14:paraId="13165F6C" w14:textId="247F7825" w:rsidR="00D328BD" w:rsidRPr="00A23729" w:rsidRDefault="00D328BD" w:rsidP="00AA4FC4">
      <w:pPr>
        <w:pStyle w:val="1"/>
      </w:pPr>
      <w:bookmarkStart w:id="681" w:name="_Toc519786268"/>
      <w:bookmarkStart w:id="682" w:name="_Toc519786311"/>
      <w:bookmarkStart w:id="683" w:name="_Toc519787214"/>
      <w:bookmarkStart w:id="684" w:name="_Toc473891258"/>
      <w:bookmarkStart w:id="685" w:name="_Toc486345519"/>
      <w:bookmarkStart w:id="686" w:name="_Toc82012645"/>
      <w:bookmarkEnd w:id="681"/>
      <w:bookmarkEnd w:id="682"/>
      <w:bookmarkEnd w:id="683"/>
      <w:r w:rsidRPr="00360C79">
        <w:t xml:space="preserve">Загрузка </w:t>
      </w:r>
      <w:r>
        <w:t>протокола Федерального казначейства</w:t>
      </w:r>
      <w:bookmarkEnd w:id="684"/>
      <w:bookmarkEnd w:id="685"/>
      <w:r w:rsidR="00425F72" w:rsidRPr="00425F72">
        <w:t xml:space="preserve"> Российской Федерации</w:t>
      </w:r>
      <w:bookmarkEnd w:id="686"/>
    </w:p>
    <w:p w14:paraId="5C577E6F" w14:textId="0DAB588A" w:rsidR="00D328BD" w:rsidRDefault="00D328BD" w:rsidP="00D328BD">
      <w:pPr>
        <w:pStyle w:val="af"/>
      </w:pPr>
      <w:r w:rsidRPr="00D637FD">
        <w:rPr>
          <w:b/>
        </w:rPr>
        <w:t>Предусловие</w:t>
      </w:r>
      <w:r w:rsidR="00757926">
        <w:rPr>
          <w:b/>
        </w:rPr>
        <w:t>:</w:t>
      </w:r>
      <w:r>
        <w:t xml:space="preserve"> </w:t>
      </w:r>
      <w:r w:rsidR="00757926">
        <w:t>о</w:t>
      </w:r>
      <w:r>
        <w:t>существлен вход с ролью «</w:t>
      </w:r>
      <w:r w:rsidRPr="009B037F">
        <w:t xml:space="preserve">Формирование и ведение </w:t>
      </w:r>
      <w:r>
        <w:t>БР РБС</w:t>
      </w:r>
      <w:r w:rsidRPr="009B037F">
        <w:t xml:space="preserve"> (Ввод данных)</w:t>
      </w:r>
      <w:r>
        <w:t>».</w:t>
      </w:r>
    </w:p>
    <w:p w14:paraId="239A5E1D" w14:textId="1434DF8C" w:rsidR="00D328BD" w:rsidRDefault="00D328BD" w:rsidP="00D328BD">
      <w:pPr>
        <w:pStyle w:val="af"/>
      </w:pPr>
      <w:r>
        <w:t xml:space="preserve">Загрузка протокола ФК осуществляется в подразделе «Документы ФК». </w:t>
      </w:r>
      <w:r w:rsidR="00FB0DB9">
        <w:t>Для перехода в подраздел</w:t>
      </w:r>
      <w:r>
        <w:t xml:space="preserve"> «Документы ФК» необходимо в главном окне Системы</w:t>
      </w:r>
      <w:r w:rsidRPr="003446AF">
        <w:t xml:space="preserve"> выбрать вкладку «Меню»</w:t>
      </w:r>
      <w:r>
        <w:t xml:space="preserve"> (1),</w:t>
      </w:r>
      <w:r w:rsidRPr="003446AF">
        <w:t xml:space="preserve"> в открывшейся колонке выбрать раздел «</w:t>
      </w:r>
      <w:r w:rsidR="000366FC">
        <w:t>Бюджетная роспись и ЛБО (ГРБС)</w:t>
      </w:r>
      <w:r w:rsidRPr="003446AF">
        <w:t>»</w:t>
      </w:r>
      <w:r>
        <w:t xml:space="preserve"> (2) и </w:t>
      </w:r>
      <w:r w:rsidR="00A329EA" w:rsidRPr="002A43D3">
        <w:t>одним нажатием левой кнопки мыши</w:t>
      </w:r>
      <w:r w:rsidR="00A329EA">
        <w:t xml:space="preserve"> </w:t>
      </w:r>
      <w:r w:rsidRPr="002A43D3">
        <w:t>открыть подраздел «</w:t>
      </w:r>
      <w:r>
        <w:t>Документы ФК</w:t>
      </w:r>
      <w:r w:rsidRPr="002A43D3">
        <w:t>»</w:t>
      </w:r>
      <w:r>
        <w:t xml:space="preserve"> (3)</w:t>
      </w:r>
      <w:r w:rsidRPr="002A43D3">
        <w:t xml:space="preserve"> </w:t>
      </w:r>
      <w:r>
        <w:t>(</w:t>
      </w:r>
      <w:r w:rsidR="0029143E">
        <w:fldChar w:fldCharType="begin"/>
      </w:r>
      <w:r w:rsidR="0029143E">
        <w:instrText xml:space="preserve"> REF _Ref77851899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314</w:t>
      </w:r>
      <w:r w:rsidR="0029143E">
        <w:fldChar w:fldCharType="end"/>
      </w:r>
      <w:r>
        <w:t>).</w:t>
      </w:r>
    </w:p>
    <w:p w14:paraId="741946B0" w14:textId="216879E6" w:rsidR="00D328BD" w:rsidRDefault="00531E1C" w:rsidP="00D328BD">
      <w:pPr>
        <w:pStyle w:val="af0"/>
      </w:pPr>
      <w:r>
        <w:drawing>
          <wp:inline distT="0" distB="0" distL="0" distR="0" wp14:anchorId="68AB12EC" wp14:editId="5D05B3DB">
            <wp:extent cx="6120130" cy="2421890"/>
            <wp:effectExtent l="0" t="0" r="0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9CB12" w14:textId="4B70CCC2" w:rsidR="00D328BD" w:rsidRDefault="004763F7" w:rsidP="00D328BD">
      <w:pPr>
        <w:pStyle w:val="af2"/>
      </w:pPr>
      <w:bookmarkStart w:id="687" w:name="_Ref7785189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314</w:t>
      </w:r>
      <w:r w:rsidR="00E1516A">
        <w:rPr>
          <w:noProof/>
        </w:rPr>
        <w:fldChar w:fldCharType="end"/>
      </w:r>
      <w:bookmarkEnd w:id="687"/>
      <w:r w:rsidRPr="00BC269F">
        <w:t xml:space="preserve">. </w:t>
      </w:r>
      <w:r w:rsidR="00D328BD" w:rsidRPr="00A32979">
        <w:t>Переход в подраздел «</w:t>
      </w:r>
      <w:r w:rsidR="00D328BD">
        <w:t>Документы ФК</w:t>
      </w:r>
      <w:r w:rsidR="00D328BD" w:rsidRPr="00A32979">
        <w:t>»</w:t>
      </w:r>
    </w:p>
    <w:p w14:paraId="5AB0320D" w14:textId="6A11AB61" w:rsidR="00D328BD" w:rsidRDefault="00D328BD" w:rsidP="00D328BD">
      <w:pPr>
        <w:pStyle w:val="af"/>
      </w:pPr>
      <w:r>
        <w:t xml:space="preserve">В результате откроется подраздел «Документы ФК», </w:t>
      </w:r>
      <w:r w:rsidRPr="003446AF">
        <w:t>в котор</w:t>
      </w:r>
      <w:r>
        <w:t xml:space="preserve">ом необходимо перейти во вкладку «Протоколы ФК», а так же выбрать вкладку, соответствующую бюджетному циклу, с которым будет осуществляться </w:t>
      </w:r>
      <w:r w:rsidRPr="00FF5301">
        <w:t>работа</w:t>
      </w:r>
      <w:r>
        <w:t xml:space="preserve"> (</w:t>
      </w:r>
      <w:r w:rsidR="0029143E">
        <w:fldChar w:fldCharType="begin"/>
      </w:r>
      <w:r w:rsidR="0029143E">
        <w:instrText xml:space="preserve"> REF _Ref77851907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315</w:t>
      </w:r>
      <w:r w:rsidR="0029143E">
        <w:fldChar w:fldCharType="end"/>
      </w:r>
      <w:r>
        <w:t>).</w:t>
      </w:r>
    </w:p>
    <w:p w14:paraId="347D05A0" w14:textId="4C04F825" w:rsidR="00D328BD" w:rsidRDefault="00531E1C" w:rsidP="00D328BD">
      <w:pPr>
        <w:pStyle w:val="af0"/>
      </w:pPr>
      <w:r>
        <w:drawing>
          <wp:inline distT="0" distB="0" distL="0" distR="0" wp14:anchorId="47E8BF72" wp14:editId="7B88E22B">
            <wp:extent cx="6120130" cy="1629410"/>
            <wp:effectExtent l="0" t="0" r="0" b="889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D89FE" w14:textId="42E88C7E" w:rsidR="00D328BD" w:rsidRPr="00410F24" w:rsidRDefault="004763F7" w:rsidP="00D328BD">
      <w:pPr>
        <w:pStyle w:val="af2"/>
      </w:pPr>
      <w:bookmarkStart w:id="688" w:name="_Ref7785190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315</w:t>
      </w:r>
      <w:r w:rsidR="00E1516A">
        <w:rPr>
          <w:noProof/>
        </w:rPr>
        <w:fldChar w:fldCharType="end"/>
      </w:r>
      <w:bookmarkEnd w:id="688"/>
      <w:r w:rsidRPr="00BC269F">
        <w:t xml:space="preserve">. </w:t>
      </w:r>
      <w:r w:rsidR="00D328BD">
        <w:t>Подраздел «Документы ФК»</w:t>
      </w:r>
      <w:r w:rsidR="00410F24">
        <w:t>, вкладка «Протоколы ФК»</w:t>
      </w:r>
    </w:p>
    <w:p w14:paraId="28B397F6" w14:textId="3B42F22D" w:rsidR="00D328BD" w:rsidRPr="00BC52AB" w:rsidRDefault="00D328BD" w:rsidP="00D328BD">
      <w:pPr>
        <w:pStyle w:val="af"/>
      </w:pPr>
      <w:r>
        <w:t>Вкладка «Протоколы ФК» состоит</w:t>
      </w:r>
      <w:r w:rsidRPr="00BC52AB">
        <w:t xml:space="preserve"> из следующих функциональных кнопок и </w:t>
      </w:r>
      <w:r w:rsidR="00371DFE">
        <w:t>области фильтрации</w:t>
      </w:r>
      <w:r w:rsidRPr="00BC52AB">
        <w:t xml:space="preserve"> (</w:t>
      </w:r>
      <w:r w:rsidR="0029143E">
        <w:fldChar w:fldCharType="begin"/>
      </w:r>
      <w:r w:rsidR="0029143E">
        <w:instrText xml:space="preserve"> REF _Ref77851911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316</w:t>
      </w:r>
      <w:r w:rsidR="0029143E">
        <w:fldChar w:fldCharType="end"/>
      </w:r>
      <w:r w:rsidRPr="00BC52AB">
        <w:t>):</w:t>
      </w:r>
    </w:p>
    <w:p w14:paraId="0CD9852C" w14:textId="77777777" w:rsidR="00D328BD" w:rsidRPr="00BC52AB" w:rsidRDefault="00D328BD" w:rsidP="00397562">
      <w:pPr>
        <w:pStyle w:val="-"/>
      </w:pPr>
      <w:r w:rsidRPr="00BC52AB">
        <w:t xml:space="preserve">«Обновить» (1) – </w:t>
      </w:r>
      <w:r w:rsidRPr="00306433">
        <w:t>обновление страницы;</w:t>
      </w:r>
    </w:p>
    <w:p w14:paraId="64A22C5E" w14:textId="77777777" w:rsidR="006E1A5F" w:rsidRDefault="00860B89" w:rsidP="00397562">
      <w:pPr>
        <w:pStyle w:val="-"/>
      </w:pPr>
      <w:r>
        <w:t>«Реестр» (2):</w:t>
      </w:r>
      <w:r w:rsidRPr="00306433" w:rsidDel="00C13CB2">
        <w:t xml:space="preserve"> </w:t>
      </w:r>
    </w:p>
    <w:p w14:paraId="23AB8D6E" w14:textId="0EB3D284" w:rsidR="00860B89" w:rsidRDefault="006E1A5F" w:rsidP="00EC78B7">
      <w:pPr>
        <w:pStyle w:val="--"/>
      </w:pPr>
      <w:r w:rsidRPr="00EF1968">
        <w:rPr>
          <w:i/>
        </w:rPr>
        <w:t>[</w:t>
      </w:r>
      <w:r w:rsidR="00860B89" w:rsidRPr="00EF1968">
        <w:rPr>
          <w:i/>
        </w:rPr>
        <w:t>Просмотр документа</w:t>
      </w:r>
      <w:r w:rsidRPr="00EF1968">
        <w:rPr>
          <w:i/>
        </w:rPr>
        <w:t>]</w:t>
      </w:r>
      <w:r w:rsidR="00860B89">
        <w:t xml:space="preserve"> – </w:t>
      </w:r>
      <w:r w:rsidR="00860B89" w:rsidRPr="00306433">
        <w:t>просмотр карточки документа</w:t>
      </w:r>
      <w:r w:rsidR="00860B89">
        <w:t>;</w:t>
      </w:r>
    </w:p>
    <w:p w14:paraId="075D7E18" w14:textId="45A4C4C5" w:rsidR="00860B89" w:rsidRDefault="006E1A5F" w:rsidP="00EC78B7">
      <w:pPr>
        <w:pStyle w:val="--"/>
      </w:pPr>
      <w:r w:rsidRPr="00EF1968">
        <w:rPr>
          <w:i/>
        </w:rPr>
        <w:t>[</w:t>
      </w:r>
      <w:r w:rsidR="00860B89" w:rsidRPr="00EF1968">
        <w:rPr>
          <w:i/>
        </w:rPr>
        <w:t>Удалить протокол</w:t>
      </w:r>
      <w:r w:rsidRPr="00EF1968">
        <w:rPr>
          <w:i/>
        </w:rPr>
        <w:t>]</w:t>
      </w:r>
      <w:r w:rsidR="00860B89">
        <w:t xml:space="preserve"> - удаление загруженного документа;</w:t>
      </w:r>
    </w:p>
    <w:p w14:paraId="28BB1CFC" w14:textId="5D1D805F" w:rsidR="00860B89" w:rsidRDefault="006E1A5F" w:rsidP="00EC78B7">
      <w:pPr>
        <w:pStyle w:val="--"/>
      </w:pPr>
      <w:r w:rsidRPr="00EF1968">
        <w:rPr>
          <w:i/>
        </w:rPr>
        <w:t>[</w:t>
      </w:r>
      <w:r w:rsidR="00860B89" w:rsidRPr="00EF1968">
        <w:rPr>
          <w:i/>
        </w:rPr>
        <w:t>Импорт протокола</w:t>
      </w:r>
      <w:r w:rsidRPr="00EF1968">
        <w:rPr>
          <w:i/>
        </w:rPr>
        <w:t>]</w:t>
      </w:r>
      <w:r w:rsidR="00860B89" w:rsidRPr="00306433">
        <w:t xml:space="preserve"> – импорт Протокола </w:t>
      </w:r>
      <w:r w:rsidR="00860B89">
        <w:t>с расширением</w:t>
      </w:r>
      <w:r w:rsidR="00860B89" w:rsidRPr="00306433">
        <w:t xml:space="preserve"> </w:t>
      </w:r>
      <w:r w:rsidR="00860B89" w:rsidRPr="00C13CB2">
        <w:rPr>
          <w:b/>
        </w:rPr>
        <w:t>*.PTx</w:t>
      </w:r>
      <w:r w:rsidR="00860B89" w:rsidRPr="00306433">
        <w:t>, где х – любое число, буква;</w:t>
      </w:r>
      <w:r w:rsidR="00860B89">
        <w:t xml:space="preserve"> </w:t>
      </w:r>
    </w:p>
    <w:p w14:paraId="2D53C737" w14:textId="77777777" w:rsidR="00860B89" w:rsidRDefault="00860B89" w:rsidP="00397562">
      <w:pPr>
        <w:pStyle w:val="-"/>
      </w:pPr>
      <w:r>
        <w:t xml:space="preserve">«Печать» (3): </w:t>
      </w:r>
    </w:p>
    <w:p w14:paraId="020E5064" w14:textId="12517D52" w:rsidR="00860B89" w:rsidRDefault="006E1A5F" w:rsidP="00EC78B7">
      <w:pPr>
        <w:pStyle w:val="--"/>
      </w:pPr>
      <w:r w:rsidRPr="00EF1968">
        <w:rPr>
          <w:i/>
        </w:rPr>
        <w:t>[</w:t>
      </w:r>
      <w:r w:rsidR="00860B89" w:rsidRPr="00EF1968">
        <w:rPr>
          <w:i/>
        </w:rPr>
        <w:t>Печать реестра</w:t>
      </w:r>
      <w:r w:rsidRPr="00EF1968">
        <w:rPr>
          <w:i/>
        </w:rPr>
        <w:t>]</w:t>
      </w:r>
      <w:r w:rsidR="00860B89">
        <w:t xml:space="preserve"> - выгрузка печатной формы </w:t>
      </w:r>
      <w:r w:rsidR="00EE2F41">
        <w:t>подраздел</w:t>
      </w:r>
      <w:r w:rsidR="00860B89">
        <w:t>а Протоколы ФК</w:t>
      </w:r>
      <w:r w:rsidR="00860B89" w:rsidRPr="00233978">
        <w:t>;</w:t>
      </w:r>
    </w:p>
    <w:p w14:paraId="7A2EC3C6" w14:textId="5932CEE1" w:rsidR="00860B89" w:rsidRPr="00C13F31" w:rsidRDefault="006E1A5F" w:rsidP="00EC78B7">
      <w:pPr>
        <w:pStyle w:val="--"/>
      </w:pPr>
      <w:r w:rsidRPr="00EF1968">
        <w:rPr>
          <w:i/>
        </w:rPr>
        <w:t>[</w:t>
      </w:r>
      <w:r w:rsidR="00860B89" w:rsidRPr="00EF1968">
        <w:rPr>
          <w:i/>
        </w:rPr>
        <w:t>Печать документа</w:t>
      </w:r>
      <w:r w:rsidRPr="00EF1968">
        <w:rPr>
          <w:i/>
        </w:rPr>
        <w:t>]</w:t>
      </w:r>
      <w:r w:rsidR="00860B89">
        <w:t xml:space="preserve"> – выгрузка печатной формы документа Протокол.</w:t>
      </w:r>
      <w:r w:rsidR="00860B89" w:rsidRPr="00C13F31">
        <w:t xml:space="preserve"> </w:t>
      </w:r>
    </w:p>
    <w:p w14:paraId="7F959CC2" w14:textId="357A970A" w:rsidR="00D328BD" w:rsidRDefault="002E094C" w:rsidP="00D328BD">
      <w:pPr>
        <w:pStyle w:val="af0"/>
      </w:pPr>
      <w:r>
        <w:drawing>
          <wp:inline distT="0" distB="0" distL="0" distR="0" wp14:anchorId="3814A9F2" wp14:editId="6D4ED7D6">
            <wp:extent cx="6120130" cy="1629410"/>
            <wp:effectExtent l="0" t="0" r="0" b="889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BC25A" w14:textId="5B416584" w:rsidR="00D328BD" w:rsidRDefault="004763F7" w:rsidP="00D328BD">
      <w:pPr>
        <w:pStyle w:val="af2"/>
      </w:pPr>
      <w:bookmarkStart w:id="689" w:name="_Ref77851911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316</w:t>
      </w:r>
      <w:r w:rsidR="00E1516A">
        <w:rPr>
          <w:noProof/>
        </w:rPr>
        <w:fldChar w:fldCharType="end"/>
      </w:r>
      <w:bookmarkEnd w:id="689"/>
      <w:r w:rsidRPr="00BC269F">
        <w:t xml:space="preserve">. </w:t>
      </w:r>
      <w:r w:rsidR="00D328BD" w:rsidRPr="00BC52AB">
        <w:t>Функциональны</w:t>
      </w:r>
      <w:r w:rsidR="00D328BD">
        <w:t>е кноп</w:t>
      </w:r>
      <w:r w:rsidR="00D328BD" w:rsidRPr="00BC52AB">
        <w:t>к</w:t>
      </w:r>
      <w:r w:rsidR="00D328BD">
        <w:t>и вкладки «Протоколы ФК»</w:t>
      </w:r>
    </w:p>
    <w:p w14:paraId="3D4BC48C" w14:textId="16A9E95C" w:rsidR="00D328BD" w:rsidRDefault="00D328BD" w:rsidP="00D328BD">
      <w:pPr>
        <w:pStyle w:val="af"/>
      </w:pPr>
      <w:r>
        <w:t>Для загрузки протокола ФК необходимо нажать на кнопку «</w:t>
      </w:r>
      <w:r w:rsidR="0005446D">
        <w:t>Реестр</w:t>
      </w:r>
      <w:r>
        <w:t xml:space="preserve">» </w:t>
      </w:r>
      <w:r w:rsidR="0005446D">
        <w:t xml:space="preserve">и </w:t>
      </w:r>
      <w:r w:rsidR="00A329EA" w:rsidRPr="002A43D3">
        <w:t>одним нажатием левой кнопки мыши</w:t>
      </w:r>
      <w:r w:rsidR="00A329EA">
        <w:t xml:space="preserve"> </w:t>
      </w:r>
      <w:r w:rsidR="0005446D">
        <w:t xml:space="preserve">выбрать пункт </w:t>
      </w:r>
      <w:r w:rsidR="0005446D" w:rsidRPr="00EF1968">
        <w:rPr>
          <w:i/>
        </w:rPr>
        <w:t>[Импорт протокола]</w:t>
      </w:r>
      <w:r w:rsidR="0005446D">
        <w:t xml:space="preserve"> </w:t>
      </w:r>
      <w:r>
        <w:t>(</w:t>
      </w:r>
      <w:r w:rsidR="0029143E">
        <w:fldChar w:fldCharType="begin"/>
      </w:r>
      <w:r w:rsidR="0029143E">
        <w:instrText xml:space="preserve"> REF _Ref77851918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317</w:t>
      </w:r>
      <w:r w:rsidR="0029143E">
        <w:fldChar w:fldCharType="end"/>
      </w:r>
      <w:r>
        <w:t>).</w:t>
      </w:r>
    </w:p>
    <w:p w14:paraId="4DC22393" w14:textId="0F6A38FB" w:rsidR="00C41AD4" w:rsidRPr="00C41AD4" w:rsidRDefault="00C41AD4" w:rsidP="005E5554">
      <w:pPr>
        <w:pStyle w:val="af"/>
      </w:pPr>
      <w:r>
        <w:rPr>
          <w:b/>
        </w:rPr>
        <w:t xml:space="preserve">Примечание: </w:t>
      </w:r>
      <w:r w:rsidR="005E5554">
        <w:t>п</w:t>
      </w:r>
      <w:r w:rsidR="0005446D">
        <w:t xml:space="preserve">ункт </w:t>
      </w:r>
      <w:r w:rsidR="0005446D" w:rsidRPr="00EF1968">
        <w:rPr>
          <w:i/>
        </w:rPr>
        <w:t>[Импорт протокола]</w:t>
      </w:r>
      <w:r>
        <w:t xml:space="preserve"> не </w:t>
      </w:r>
      <w:r w:rsidR="0005446D">
        <w:t xml:space="preserve">доступен </w:t>
      </w:r>
      <w:r>
        <w:t xml:space="preserve">пользователям с </w:t>
      </w:r>
      <w:r w:rsidR="00860B89">
        <w:t>г</w:t>
      </w:r>
      <w:r w:rsidR="00E2482A">
        <w:t>лавой по бюджетной классификации</w:t>
      </w:r>
      <w:r>
        <w:t xml:space="preserve">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</w:t>
      </w:r>
      <w:r>
        <w:t xml:space="preserve">. Запись в </w:t>
      </w:r>
      <w:r w:rsidR="00EE2F41">
        <w:t>подраздел</w:t>
      </w:r>
      <w:r>
        <w:t xml:space="preserve">е создается автоматически при приёме документа из </w:t>
      </w:r>
      <w:r w:rsidRPr="00C04B01">
        <w:t>подсистемы управления расходами</w:t>
      </w:r>
      <w:r>
        <w:t>;</w:t>
      </w:r>
    </w:p>
    <w:p w14:paraId="1EBFFE23" w14:textId="19E3EB38" w:rsidR="00D328BD" w:rsidRPr="00DF5575" w:rsidRDefault="00D328BD" w:rsidP="00D328BD">
      <w:pPr>
        <w:pStyle w:val="af"/>
        <w:rPr>
          <w:b/>
        </w:rPr>
      </w:pPr>
      <w:r w:rsidRPr="00DF5575">
        <w:rPr>
          <w:b/>
        </w:rPr>
        <w:t>Примечание:</w:t>
      </w:r>
      <w:r w:rsidR="00E2482A">
        <w:rPr>
          <w:b/>
        </w:rPr>
        <w:t xml:space="preserve"> </w:t>
      </w:r>
      <w:r w:rsidR="005E5554">
        <w:t>п</w:t>
      </w:r>
      <w:r>
        <w:t>ротоколы</w:t>
      </w:r>
      <w:r w:rsidRPr="00DF5575">
        <w:t xml:space="preserve"> ФК груз</w:t>
      </w:r>
      <w:r w:rsidR="00C41AD4">
        <w:t>я</w:t>
      </w:r>
      <w:r w:rsidRPr="00DF5575">
        <w:t>тся только на расходное расписание исходящее</w:t>
      </w:r>
      <w:r>
        <w:t>, с указанием номера расходного расписания исходящего в файле импорта.</w:t>
      </w:r>
    </w:p>
    <w:p w14:paraId="46853EEF" w14:textId="5E048ABC" w:rsidR="00D328BD" w:rsidRDefault="002E094C" w:rsidP="00D328BD">
      <w:pPr>
        <w:pStyle w:val="af0"/>
      </w:pPr>
      <w:r>
        <w:drawing>
          <wp:inline distT="0" distB="0" distL="0" distR="0" wp14:anchorId="69BE5775" wp14:editId="4D8F20B7">
            <wp:extent cx="6120130" cy="1887220"/>
            <wp:effectExtent l="0" t="0" r="0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C35D6" w14:textId="79189E64" w:rsidR="00D328BD" w:rsidRDefault="004763F7" w:rsidP="00D328BD">
      <w:pPr>
        <w:pStyle w:val="af2"/>
      </w:pPr>
      <w:bookmarkStart w:id="690" w:name="_Ref7785191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317</w:t>
      </w:r>
      <w:r w:rsidR="00E1516A">
        <w:rPr>
          <w:noProof/>
        </w:rPr>
        <w:fldChar w:fldCharType="end"/>
      </w:r>
      <w:bookmarkEnd w:id="690"/>
      <w:r w:rsidRPr="00BC269F">
        <w:t xml:space="preserve">. </w:t>
      </w:r>
      <w:r w:rsidR="00B5673F">
        <w:t>Загрузка протокола ФК</w:t>
      </w:r>
    </w:p>
    <w:p w14:paraId="353A1282" w14:textId="3E1E139F" w:rsidR="00D328BD" w:rsidRPr="000B350B" w:rsidRDefault="00D328BD" w:rsidP="00D328BD">
      <w:pPr>
        <w:pStyle w:val="af"/>
        <w:rPr>
          <w:b/>
        </w:rPr>
      </w:pPr>
      <w:r w:rsidRPr="000B350B">
        <w:t xml:space="preserve">В </w:t>
      </w:r>
      <w:r>
        <w:t>результате откроет</w:t>
      </w:r>
      <w:r w:rsidRPr="007E6193">
        <w:t>ся</w:t>
      </w:r>
      <w:r w:rsidRPr="000B350B">
        <w:t xml:space="preserve"> окн</w:t>
      </w:r>
      <w:r>
        <w:t>о, в котором необходимо</w:t>
      </w:r>
      <w:r w:rsidRPr="000B350B">
        <w:t xml:space="preserve"> </w:t>
      </w:r>
      <w:r>
        <w:t>нажать на кнопку «Обзор</w:t>
      </w:r>
      <w:r w:rsidRPr="000B350B">
        <w:t>»</w:t>
      </w:r>
      <w:r>
        <w:t xml:space="preserve"> (</w:t>
      </w:r>
      <w:r w:rsidR="0029143E">
        <w:fldChar w:fldCharType="begin"/>
      </w:r>
      <w:r w:rsidR="0029143E">
        <w:instrText xml:space="preserve"> REF _Ref77851925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318</w:t>
      </w:r>
      <w:r w:rsidR="0029143E">
        <w:fldChar w:fldCharType="end"/>
      </w:r>
      <w:r>
        <w:t>)</w:t>
      </w:r>
      <w:r w:rsidRPr="000B350B">
        <w:t>.</w:t>
      </w:r>
    </w:p>
    <w:p w14:paraId="0FE4CED0" w14:textId="77777777" w:rsidR="00D328BD" w:rsidRDefault="00D328BD" w:rsidP="00D328BD">
      <w:pPr>
        <w:pStyle w:val="af0"/>
      </w:pPr>
      <w:r w:rsidRPr="00E518DB">
        <w:drawing>
          <wp:inline distT="0" distB="0" distL="0" distR="0" wp14:anchorId="4A77DCD2" wp14:editId="735F4060">
            <wp:extent cx="3209524" cy="96190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209524" cy="9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EA869" w14:textId="22E382FF" w:rsidR="00D328BD" w:rsidRDefault="004763F7" w:rsidP="00D328BD">
      <w:pPr>
        <w:pStyle w:val="af2"/>
      </w:pPr>
      <w:bookmarkStart w:id="691" w:name="_Ref7785192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318</w:t>
      </w:r>
      <w:r w:rsidR="00E1516A">
        <w:rPr>
          <w:noProof/>
        </w:rPr>
        <w:fldChar w:fldCharType="end"/>
      </w:r>
      <w:bookmarkEnd w:id="691"/>
      <w:r w:rsidRPr="00BC269F">
        <w:t xml:space="preserve">. </w:t>
      </w:r>
      <w:r w:rsidR="00B5673F">
        <w:t>Выбор файла</w:t>
      </w:r>
    </w:p>
    <w:p w14:paraId="13EFB819" w14:textId="657CB77B" w:rsidR="00D328BD" w:rsidRDefault="00D328BD" w:rsidP="00D328BD">
      <w:pPr>
        <w:pStyle w:val="af"/>
      </w:pPr>
      <w:r w:rsidRPr="000B350B">
        <w:t xml:space="preserve">В </w:t>
      </w:r>
      <w:r w:rsidRPr="007E6193">
        <w:t>открывшемся</w:t>
      </w:r>
      <w:r w:rsidRPr="000B350B">
        <w:t xml:space="preserve"> окне выбрать файл </w:t>
      </w:r>
      <w:r>
        <w:t>для импорта</w:t>
      </w:r>
      <w:r w:rsidRPr="002468B7">
        <w:t xml:space="preserve"> </w:t>
      </w:r>
      <w:r w:rsidR="007956F7">
        <w:t>с расширением</w:t>
      </w:r>
      <w:r>
        <w:t xml:space="preserve"> </w:t>
      </w:r>
      <w:r w:rsidRPr="00C97EAB">
        <w:rPr>
          <w:b/>
        </w:rPr>
        <w:t>*.</w:t>
      </w:r>
      <w:r w:rsidRPr="00C97EAB">
        <w:rPr>
          <w:b/>
          <w:lang w:val="en-US"/>
        </w:rPr>
        <w:t>PTx</w:t>
      </w:r>
      <w:r w:rsidRPr="00352E47">
        <w:t xml:space="preserve">, </w:t>
      </w:r>
      <w:r>
        <w:t>где х – это любое число, буква и нажать на кнопку «Импортировать</w:t>
      </w:r>
      <w:r w:rsidRPr="000B350B">
        <w:t>»</w:t>
      </w:r>
      <w:r>
        <w:t xml:space="preserve"> (</w:t>
      </w:r>
      <w:r w:rsidR="0029143E">
        <w:fldChar w:fldCharType="begin"/>
      </w:r>
      <w:r w:rsidR="0029143E">
        <w:instrText xml:space="preserve"> REF _Ref77851938 \h </w:instrText>
      </w:r>
      <w:r w:rsidR="0029143E">
        <w:fldChar w:fldCharType="separate"/>
      </w:r>
      <w:r w:rsidR="00D23FC4">
        <w:t>Рисунок </w:t>
      </w:r>
      <w:r w:rsidR="00D23FC4">
        <w:rPr>
          <w:noProof/>
        </w:rPr>
        <w:t>319</w:t>
      </w:r>
      <w:r w:rsidR="0029143E">
        <w:fldChar w:fldCharType="end"/>
      </w:r>
      <w:r>
        <w:t>).</w:t>
      </w:r>
    </w:p>
    <w:p w14:paraId="6E76612F" w14:textId="77777777" w:rsidR="00D328BD" w:rsidRDefault="00D328BD" w:rsidP="00D328BD">
      <w:pPr>
        <w:pStyle w:val="af0"/>
      </w:pPr>
      <w:r w:rsidRPr="00E518DB">
        <w:drawing>
          <wp:inline distT="0" distB="0" distL="0" distR="0" wp14:anchorId="283585C8" wp14:editId="285A1A81">
            <wp:extent cx="4791075" cy="1000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B3A90" w14:textId="7C97D2F4" w:rsidR="00D328BD" w:rsidRDefault="004763F7" w:rsidP="00D328BD">
      <w:pPr>
        <w:pStyle w:val="af2"/>
      </w:pPr>
      <w:bookmarkStart w:id="692" w:name="_Ref77851938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319</w:t>
      </w:r>
      <w:r w:rsidR="00E1516A">
        <w:rPr>
          <w:noProof/>
        </w:rPr>
        <w:fldChar w:fldCharType="end"/>
      </w:r>
      <w:bookmarkEnd w:id="692"/>
      <w:r w:rsidRPr="00BC269F">
        <w:t xml:space="preserve">. </w:t>
      </w:r>
      <w:r w:rsidR="00B5673F">
        <w:t>Импорт файла</w:t>
      </w:r>
    </w:p>
    <w:p w14:paraId="2AE236A7" w14:textId="6784E2B5" w:rsidR="008126D8" w:rsidRDefault="00D328BD" w:rsidP="00D328BD">
      <w:pPr>
        <w:pStyle w:val="af"/>
      </w:pPr>
      <w:r>
        <w:t xml:space="preserve">В результате в </w:t>
      </w:r>
      <w:r w:rsidR="00EE2F41">
        <w:t>подраздел</w:t>
      </w:r>
      <w:r>
        <w:t xml:space="preserve">е «Протоколы ФК» добавится новая строка. </w:t>
      </w:r>
    </w:p>
    <w:p w14:paraId="11109E2E" w14:textId="6FFA348F" w:rsidR="006B328A" w:rsidRDefault="006B328A" w:rsidP="006B328A">
      <w:pPr>
        <w:pStyle w:val="af"/>
      </w:pPr>
      <w:r>
        <w:t xml:space="preserve">В </w:t>
      </w:r>
      <w:r w:rsidR="00EE2F41">
        <w:t>подраздел</w:t>
      </w:r>
      <w:r>
        <w:t>е «Документы ФК» во вкладке «РР Исходящие» поменяется статус в графе «Статус обработки»: на «Принято ФК»</w:t>
      </w:r>
      <w:r w:rsidR="007072E4">
        <w:t xml:space="preserve"> –  </w:t>
      </w:r>
      <w:r>
        <w:t>в случае принятия Расходного расписания к учету,</w:t>
      </w:r>
      <w:r w:rsidRPr="005311AB">
        <w:t xml:space="preserve"> </w:t>
      </w:r>
      <w:r>
        <w:t>индикатор в графе «РР» отобразится зеленым цветом</w:t>
      </w:r>
      <w:r w:rsidR="00860B89">
        <w:t>, на</w:t>
      </w:r>
      <w:r>
        <w:t xml:space="preserve"> «Аннулировано ФК»</w:t>
      </w:r>
      <w:r w:rsidR="007072E4">
        <w:t xml:space="preserve"> –  </w:t>
      </w:r>
      <w:r>
        <w:t>в случае аннулирования, индикатор в графе «РР» отобразится красным цветом.</w:t>
      </w:r>
    </w:p>
    <w:p w14:paraId="05BF8637" w14:textId="01132743" w:rsidR="00E2482A" w:rsidRDefault="00E2482A" w:rsidP="00E2482A">
      <w:pPr>
        <w:pStyle w:val="af"/>
      </w:pPr>
      <w:r>
        <w:t>В случае принятия Расходного расписания к учету и смены статуса во вкладке «РР исходящие» на «Принято ФК»</w:t>
      </w:r>
      <w:r w:rsidR="00860B89">
        <w:t xml:space="preserve">, для глав по бюджетной классификации, которые перешли на интеграционное взаимодействие </w:t>
      </w:r>
      <w:r w:rsidR="00860B89" w:rsidRPr="00C04B01">
        <w:t>подсистемы бюджетного планирования и подсистемы управления расходам</w:t>
      </w:r>
      <w:r w:rsidR="00860B89">
        <w:t xml:space="preserve">, </w:t>
      </w:r>
      <w:r>
        <w:t xml:space="preserve"> у получателя бюджетных средств автоматически отобразится данное расходное расписание в </w:t>
      </w:r>
      <w:r w:rsidR="00EE2F41">
        <w:t>подраздел</w:t>
      </w:r>
      <w:r>
        <w:t xml:space="preserve">е «Документы ФК» вкладка «РР входящие», обновятся суммы по столбцам «Сумма по КУ(РР)», «Сумма по РР» в </w:t>
      </w:r>
      <w:r w:rsidR="00EE2F41">
        <w:t>подраздел</w:t>
      </w:r>
      <w:r>
        <w:t xml:space="preserve">ах  Распределения показателей БА и ЛБО, Бюджетная роспись и лимиты бюджетных обязательств и Показатели бюджетных смет. </w:t>
      </w:r>
    </w:p>
    <w:p w14:paraId="1F8CB171" w14:textId="10456680" w:rsidR="00E2482A" w:rsidRPr="00731F77" w:rsidRDefault="00E2482A" w:rsidP="00E2482A">
      <w:pPr>
        <w:pStyle w:val="af"/>
      </w:pPr>
      <w:r>
        <w:t>По расходному расписанию, во вкладке «РР Исходящие» со статусом «Аннулировано ФК» возможно сформировать новый документ, чтобы внести соответствующие правки и повторно отправить в ФК.</w:t>
      </w:r>
    </w:p>
    <w:p w14:paraId="3A04C7E2" w14:textId="7C35CD50" w:rsidR="00D328BD" w:rsidRDefault="00D328BD" w:rsidP="00D328BD">
      <w:pPr>
        <w:pStyle w:val="af"/>
      </w:pPr>
      <w:r>
        <w:t xml:space="preserve">Для этого в </w:t>
      </w:r>
      <w:r w:rsidR="00EE2F41">
        <w:t>подраздел</w:t>
      </w:r>
      <w:r>
        <w:t>е «</w:t>
      </w:r>
      <w:r w:rsidR="008126D8">
        <w:t>Документы ФК</w:t>
      </w:r>
      <w:r>
        <w:t>» во вкладке «</w:t>
      </w:r>
      <w:r w:rsidR="008126D8">
        <w:t>РР и</w:t>
      </w:r>
      <w:r>
        <w:t>сходящие» необходимо выделить соответствующую строку с красным индикатором в графе «РР» и статусом обработки «Аннулировано ФК» и нажать на кнопку «Скопировать» (</w:t>
      </w:r>
      <w:r>
        <w:fldChar w:fldCharType="begin"/>
      </w:r>
      <w:r>
        <w:instrText xml:space="preserve"> REF _Ref486344157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320</w:t>
      </w:r>
      <w:r>
        <w:fldChar w:fldCharType="end"/>
      </w:r>
      <w:r>
        <w:t>).</w:t>
      </w:r>
    </w:p>
    <w:p w14:paraId="6474ED36" w14:textId="74AF6913" w:rsidR="00D328BD" w:rsidRDefault="00E83B0A" w:rsidP="00D328BD">
      <w:pPr>
        <w:pStyle w:val="af0"/>
      </w:pPr>
      <w:r>
        <w:drawing>
          <wp:inline distT="0" distB="0" distL="0" distR="0" wp14:anchorId="24A54F8C" wp14:editId="183DD025">
            <wp:extent cx="6120130" cy="2379980"/>
            <wp:effectExtent l="0" t="0" r="0" b="127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D0EB9" w14:textId="37128135" w:rsidR="00D328BD" w:rsidRDefault="001722AE" w:rsidP="00D328BD">
      <w:pPr>
        <w:pStyle w:val="af2"/>
      </w:pPr>
      <w:bookmarkStart w:id="693" w:name="_Ref48634415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320</w:t>
      </w:r>
      <w:r w:rsidR="00E1516A">
        <w:rPr>
          <w:noProof/>
        </w:rPr>
        <w:fldChar w:fldCharType="end"/>
      </w:r>
      <w:bookmarkEnd w:id="693"/>
      <w:r w:rsidR="00D328BD">
        <w:t>.</w:t>
      </w:r>
      <w:r w:rsidR="00D328BD" w:rsidRPr="003579A4">
        <w:t xml:space="preserve"> </w:t>
      </w:r>
      <w:r w:rsidR="003D7A14">
        <w:t>Копирование документа</w:t>
      </w:r>
    </w:p>
    <w:p w14:paraId="13EAD4CF" w14:textId="298AE02C" w:rsidR="00D328BD" w:rsidRDefault="00D328BD" w:rsidP="00D328BD">
      <w:pPr>
        <w:pStyle w:val="af"/>
      </w:pPr>
      <w:r>
        <w:t xml:space="preserve">В </w:t>
      </w:r>
      <w:r w:rsidR="00EE2F41">
        <w:t>подраздел</w:t>
      </w:r>
      <w:r>
        <w:t xml:space="preserve">е сформируется </w:t>
      </w:r>
      <w:r w:rsidRPr="00C97EAB">
        <w:t>такой</w:t>
      </w:r>
      <w:r>
        <w:t xml:space="preserve"> же документ </w:t>
      </w:r>
      <w:r w:rsidR="00A80CAF">
        <w:t>со статусом</w:t>
      </w:r>
      <w:r>
        <w:t xml:space="preserve"> «Черновик», где возможно внести изменения по строкам, в соответствующих вкладках.</w:t>
      </w:r>
    </w:p>
    <w:p w14:paraId="429A5FAF" w14:textId="4DCFE9D5" w:rsidR="00C41AD4" w:rsidRDefault="00D328BD" w:rsidP="00C41AD4">
      <w:pPr>
        <w:pStyle w:val="af"/>
      </w:pPr>
      <w:r>
        <w:t>Далее необходимо сф</w:t>
      </w:r>
      <w:r w:rsidRPr="00ED7659">
        <w:t>ормирова</w:t>
      </w:r>
      <w:r>
        <w:t>ть</w:t>
      </w:r>
      <w:r w:rsidRPr="00ED7659">
        <w:t xml:space="preserve"> документ «Справка о распределении бюджетных ассигнований и лимитов бюджетных обязательств по учреждениям» (ф.</w:t>
      </w:r>
      <w:r w:rsidR="007D61D2">
        <w:t> </w:t>
      </w:r>
      <w:r w:rsidRPr="00ED7659">
        <w:t>0501152)</w:t>
      </w:r>
      <w:r w:rsidR="007D61D2">
        <w:t xml:space="preserve"> аналогично описанию в п.п. </w:t>
      </w:r>
      <w:r w:rsidR="00A329EA">
        <w:fldChar w:fldCharType="begin"/>
      </w:r>
      <w:r w:rsidR="00A329EA">
        <w:instrText xml:space="preserve"> REF _Ref470620558 \r \h </w:instrText>
      </w:r>
      <w:r w:rsidR="00A329EA">
        <w:fldChar w:fldCharType="separate"/>
      </w:r>
      <w:r w:rsidR="00D23FC4">
        <w:t>10.1</w:t>
      </w:r>
      <w:r w:rsidR="00A329EA">
        <w:fldChar w:fldCharType="end"/>
      </w:r>
      <w:r>
        <w:t xml:space="preserve"> настоящего руководства пользователя.</w:t>
      </w:r>
    </w:p>
    <w:p w14:paraId="249DE5DC" w14:textId="77777777" w:rsidR="00C41AD4" w:rsidRPr="00AD7A03" w:rsidRDefault="00C41AD4" w:rsidP="00AA4FC4">
      <w:pPr>
        <w:pStyle w:val="1"/>
        <w:rPr>
          <w:rFonts w:ascii="Calibri" w:hAnsi="Calibri"/>
        </w:rPr>
      </w:pPr>
      <w:bookmarkStart w:id="694" w:name="_Toc82012646"/>
      <w:r w:rsidRPr="005055F4">
        <w:t>Загрузка бюджетных обязательств</w:t>
      </w:r>
      <w:bookmarkEnd w:id="694"/>
    </w:p>
    <w:p w14:paraId="5887E1CB" w14:textId="4FC6D26C" w:rsidR="00C41AD4" w:rsidRPr="00604478" w:rsidRDefault="00C41AD4" w:rsidP="00636701">
      <w:pPr>
        <w:pStyle w:val="2"/>
      </w:pPr>
      <w:bookmarkStart w:id="695" w:name="_Toc82012647"/>
      <w:r w:rsidRPr="00604478">
        <w:t xml:space="preserve">Загрузка бюджетных обязательств в </w:t>
      </w:r>
      <w:r w:rsidR="00EE2F41">
        <w:t>подраздел</w:t>
      </w:r>
      <w:r w:rsidRPr="00604478">
        <w:t>е «</w:t>
      </w:r>
      <w:r>
        <w:t>Бюджетные обязательства</w:t>
      </w:r>
      <w:r w:rsidRPr="00604478">
        <w:t>»</w:t>
      </w:r>
      <w:bookmarkEnd w:id="695"/>
    </w:p>
    <w:p w14:paraId="6FEDFD6A" w14:textId="461A836E" w:rsidR="00C41AD4" w:rsidRDefault="00C41AD4" w:rsidP="00C41AD4">
      <w:pPr>
        <w:pStyle w:val="af"/>
      </w:pPr>
      <w:r w:rsidRPr="00604478">
        <w:rPr>
          <w:b/>
        </w:rPr>
        <w:t>Предусловие</w:t>
      </w:r>
      <w:r w:rsidR="008379E8">
        <w:rPr>
          <w:b/>
        </w:rPr>
        <w:t>:</w:t>
      </w:r>
      <w:r w:rsidRPr="00604478">
        <w:t xml:space="preserve"> </w:t>
      </w:r>
      <w:r w:rsidR="008379E8">
        <w:t>о</w:t>
      </w:r>
      <w:r w:rsidRPr="00604478">
        <w:t xml:space="preserve">существлен </w:t>
      </w:r>
      <w:r>
        <w:t>вход пользователем с ролью</w:t>
      </w:r>
      <w:r w:rsidRPr="00604478">
        <w:t xml:space="preserve"> «Формирование и ведение </w:t>
      </w:r>
      <w:r>
        <w:t>БР РБС</w:t>
      </w:r>
      <w:r w:rsidRPr="00604478">
        <w:t xml:space="preserve"> (Ввод данных)»</w:t>
      </w:r>
      <w:r>
        <w:t xml:space="preserve">, </w:t>
      </w:r>
      <w:r w:rsidRPr="00604478">
        <w:t xml:space="preserve">«Формирование и ведение </w:t>
      </w:r>
      <w:r>
        <w:t>БР РБС</w:t>
      </w:r>
      <w:r w:rsidRPr="00604478">
        <w:t xml:space="preserve"> (</w:t>
      </w:r>
      <w:r>
        <w:t>Просмотр</w:t>
      </w:r>
      <w:r w:rsidRPr="00604478">
        <w:t>)».</w:t>
      </w:r>
    </w:p>
    <w:p w14:paraId="181FAF17" w14:textId="19835C4B" w:rsidR="00C41AD4" w:rsidRPr="00890197" w:rsidRDefault="00860B89" w:rsidP="00C41AD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firstLine="709"/>
        <w:jc w:val="both"/>
        <w:rPr>
          <w:spacing w:val="2"/>
          <w:szCs w:val="28"/>
        </w:rPr>
      </w:pPr>
      <w:r>
        <w:rPr>
          <w:spacing w:val="2"/>
          <w:szCs w:val="28"/>
        </w:rPr>
        <w:t>З</w:t>
      </w:r>
      <w:r w:rsidR="00C41AD4" w:rsidRPr="00890197">
        <w:rPr>
          <w:spacing w:val="2"/>
          <w:szCs w:val="28"/>
        </w:rPr>
        <w:t>апис</w:t>
      </w:r>
      <w:r>
        <w:rPr>
          <w:spacing w:val="2"/>
          <w:szCs w:val="28"/>
        </w:rPr>
        <w:t>и</w:t>
      </w:r>
      <w:r w:rsidR="00C41AD4" w:rsidRPr="00890197">
        <w:rPr>
          <w:spacing w:val="2"/>
          <w:szCs w:val="28"/>
        </w:rPr>
        <w:t xml:space="preserve"> в </w:t>
      </w:r>
      <w:r w:rsidR="00EE2F41">
        <w:t>подраздел</w:t>
      </w:r>
      <w:r w:rsidR="00C41AD4" w:rsidRPr="00890197">
        <w:rPr>
          <w:spacing w:val="2"/>
          <w:szCs w:val="28"/>
        </w:rPr>
        <w:t xml:space="preserve">е </w:t>
      </w:r>
      <w:r>
        <w:rPr>
          <w:spacing w:val="2"/>
        </w:rPr>
        <w:t xml:space="preserve">«Бюджетные обязательства» </w:t>
      </w:r>
      <w:r w:rsidRPr="00890197">
        <w:rPr>
          <w:spacing w:val="2"/>
        </w:rPr>
        <w:t>созда</w:t>
      </w:r>
      <w:r>
        <w:rPr>
          <w:spacing w:val="2"/>
        </w:rPr>
        <w:t>ю</w:t>
      </w:r>
      <w:r w:rsidRPr="00890197">
        <w:rPr>
          <w:spacing w:val="2"/>
        </w:rPr>
        <w:t>тся</w:t>
      </w:r>
      <w:r w:rsidRPr="00890197" w:rsidDel="00860B89">
        <w:rPr>
          <w:spacing w:val="2"/>
          <w:szCs w:val="28"/>
        </w:rPr>
        <w:t xml:space="preserve"> </w:t>
      </w:r>
      <w:r w:rsidR="00C41AD4" w:rsidRPr="00890197">
        <w:rPr>
          <w:spacing w:val="2"/>
          <w:szCs w:val="28"/>
        </w:rPr>
        <w:t xml:space="preserve">автоматически при приёме документа из подсистемы управления расходами. </w:t>
      </w:r>
    </w:p>
    <w:p w14:paraId="3DEBBA69" w14:textId="77777777" w:rsidR="00C41AD4" w:rsidRDefault="00C41AD4" w:rsidP="00636701">
      <w:pPr>
        <w:pStyle w:val="2"/>
      </w:pPr>
      <w:bookmarkStart w:id="696" w:name="_Toc82012648"/>
      <w:r>
        <w:t>Работа в подразделе «Бюджетные обязательства»</w:t>
      </w:r>
      <w:bookmarkEnd w:id="696"/>
    </w:p>
    <w:p w14:paraId="175B2297" w14:textId="53A674C7" w:rsidR="00C41AD4" w:rsidRDefault="00C41AD4" w:rsidP="00C41AD4">
      <w:pPr>
        <w:pStyle w:val="af"/>
      </w:pPr>
      <w:r w:rsidRPr="00604478">
        <w:rPr>
          <w:b/>
        </w:rPr>
        <w:t>Предусловие</w:t>
      </w:r>
      <w:r w:rsidR="008379E8">
        <w:rPr>
          <w:b/>
        </w:rPr>
        <w:t>:</w:t>
      </w:r>
      <w:r w:rsidRPr="00604478">
        <w:t xml:space="preserve"> </w:t>
      </w:r>
      <w:r w:rsidR="008379E8">
        <w:t>о</w:t>
      </w:r>
      <w:r w:rsidRPr="00604478">
        <w:t xml:space="preserve">существлен </w:t>
      </w:r>
      <w:r>
        <w:t>вход пользователем с ролью</w:t>
      </w:r>
      <w:r w:rsidRPr="00604478">
        <w:t xml:space="preserve"> «</w:t>
      </w:r>
      <w:r w:rsidRPr="00BD7808">
        <w:t>Формирование</w:t>
      </w:r>
      <w:r w:rsidRPr="00604478">
        <w:t xml:space="preserve"> и ведение </w:t>
      </w:r>
      <w:r>
        <w:t>БР РБС</w:t>
      </w:r>
      <w:r w:rsidRPr="00604478">
        <w:t xml:space="preserve"> (Ввод данных)».</w:t>
      </w:r>
    </w:p>
    <w:p w14:paraId="1E4AC988" w14:textId="2847AE58" w:rsidR="00C41AD4" w:rsidRPr="00604478" w:rsidRDefault="00C41AD4" w:rsidP="00C41AD4">
      <w:pPr>
        <w:pStyle w:val="af"/>
      </w:pPr>
      <w:r w:rsidRPr="00604478">
        <w:t xml:space="preserve">Для перехода в </w:t>
      </w:r>
      <w:r w:rsidR="008379E8">
        <w:t>подраздел</w:t>
      </w:r>
      <w:r w:rsidRPr="00604478">
        <w:t xml:space="preserve"> </w:t>
      </w:r>
      <w:r w:rsidR="008379E8">
        <w:t>«</w:t>
      </w:r>
      <w:r>
        <w:t>Бюджетные обязательства</w:t>
      </w:r>
      <w:r w:rsidR="008379E8">
        <w:t>»</w:t>
      </w:r>
      <w:r w:rsidR="007072E4">
        <w:t xml:space="preserve"> </w:t>
      </w:r>
      <w:r w:rsidRPr="00604478">
        <w:t>необходимо в главном окне Системы выбрать вкладку «Меню» (1), в открывшейся колонке выбрать раздел «</w:t>
      </w:r>
      <w:r w:rsidRPr="00604478">
        <w:rPr>
          <w:bCs/>
        </w:rPr>
        <w:t>Бюджетная смета</w:t>
      </w:r>
      <w:r w:rsidRPr="00604478">
        <w:t xml:space="preserve">» (2) и </w:t>
      </w:r>
      <w:r w:rsidR="00A329EA" w:rsidRPr="00604478">
        <w:t xml:space="preserve">одним нажатием левой кнопки мыши </w:t>
      </w:r>
      <w:r w:rsidRPr="00604478">
        <w:t>открыть подраздел «</w:t>
      </w:r>
      <w:r>
        <w:t>Бюджетные обязательства</w:t>
      </w:r>
      <w:r w:rsidRPr="00604478">
        <w:t>»</w:t>
      </w:r>
      <w:r>
        <w:t xml:space="preserve"> (3) </w:t>
      </w:r>
      <w:r w:rsidRPr="00604478">
        <w:t>(</w:t>
      </w:r>
      <w:r w:rsidR="002C5B77">
        <w:fldChar w:fldCharType="begin"/>
      </w:r>
      <w:r w:rsidR="002C5B77">
        <w:instrText xml:space="preserve"> REF _Ref523312676 \h </w:instrText>
      </w:r>
      <w:r w:rsidR="002C5B77">
        <w:fldChar w:fldCharType="separate"/>
      </w:r>
      <w:r w:rsidR="00D23FC4">
        <w:t>Рисунок </w:t>
      </w:r>
      <w:r w:rsidR="00D23FC4">
        <w:rPr>
          <w:noProof/>
        </w:rPr>
        <w:t>321</w:t>
      </w:r>
      <w:r w:rsidR="002C5B77">
        <w:fldChar w:fldCharType="end"/>
      </w:r>
      <w:r w:rsidRPr="00604478">
        <w:t>).</w:t>
      </w:r>
    </w:p>
    <w:p w14:paraId="3622359B" w14:textId="0F455FBF" w:rsidR="00C41AD4" w:rsidRPr="00D7578E" w:rsidRDefault="006C7275" w:rsidP="00C41AD4">
      <w:pPr>
        <w:pStyle w:val="af0"/>
      </w:pPr>
      <w:r>
        <w:drawing>
          <wp:inline distT="0" distB="0" distL="0" distR="0" wp14:anchorId="66098885" wp14:editId="79294C16">
            <wp:extent cx="6120130" cy="2476500"/>
            <wp:effectExtent l="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F54EC" w14:textId="60F83BE9" w:rsidR="00C41AD4" w:rsidRPr="00604478" w:rsidRDefault="001722AE" w:rsidP="00C41AD4">
      <w:pPr>
        <w:pStyle w:val="af2"/>
      </w:pPr>
      <w:bookmarkStart w:id="697" w:name="_Ref523312676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321</w:t>
      </w:r>
      <w:r w:rsidR="00E1516A">
        <w:rPr>
          <w:noProof/>
        </w:rPr>
        <w:fldChar w:fldCharType="end"/>
      </w:r>
      <w:bookmarkEnd w:id="697"/>
      <w:r w:rsidR="00C41AD4" w:rsidRPr="00604478">
        <w:t xml:space="preserve">. Переход в </w:t>
      </w:r>
      <w:r w:rsidR="00C41AD4" w:rsidRPr="00D7578E">
        <w:t>подраздел</w:t>
      </w:r>
      <w:r w:rsidR="00C41AD4" w:rsidRPr="00604478">
        <w:t xml:space="preserve"> «</w:t>
      </w:r>
      <w:r w:rsidR="00C41AD4">
        <w:t>Бюджетные обязательства</w:t>
      </w:r>
      <w:r w:rsidR="00C41AD4" w:rsidRPr="00604478">
        <w:t>»</w:t>
      </w:r>
    </w:p>
    <w:p w14:paraId="1F19C4DE" w14:textId="7FFDF715" w:rsidR="00C41AD4" w:rsidRPr="00604478" w:rsidRDefault="00C41AD4" w:rsidP="00C41AD4">
      <w:pPr>
        <w:pStyle w:val="af"/>
      </w:pPr>
      <w:r w:rsidRPr="00604478">
        <w:t>В результате откроется подраздел «</w:t>
      </w:r>
      <w:r>
        <w:t>Бюджетные обязательства</w:t>
      </w:r>
      <w:r w:rsidRPr="00604478">
        <w:t xml:space="preserve">», в котором необходимо </w:t>
      </w:r>
      <w:r>
        <w:t xml:space="preserve">открыть </w:t>
      </w:r>
      <w:r w:rsidRPr="00604478">
        <w:t>соответствующ</w:t>
      </w:r>
      <w:r>
        <w:t>ий</w:t>
      </w:r>
      <w:r w:rsidRPr="00604478">
        <w:t xml:space="preserve"> бюджетн</w:t>
      </w:r>
      <w:r>
        <w:t>ый цикл</w:t>
      </w:r>
      <w:r w:rsidRPr="005B3831">
        <w:t xml:space="preserve"> </w:t>
      </w:r>
      <w:r w:rsidRPr="00604478">
        <w:t>(</w:t>
      </w:r>
      <w:r w:rsidR="002C5B77">
        <w:fldChar w:fldCharType="begin"/>
      </w:r>
      <w:r w:rsidR="002C5B77">
        <w:instrText xml:space="preserve"> REF _Ref523312677 \h </w:instrText>
      </w:r>
      <w:r w:rsidR="002C5B77">
        <w:fldChar w:fldCharType="separate"/>
      </w:r>
      <w:r w:rsidR="00D23FC4">
        <w:t>Рисунок </w:t>
      </w:r>
      <w:r w:rsidR="00D23FC4">
        <w:rPr>
          <w:noProof/>
        </w:rPr>
        <w:t>322</w:t>
      </w:r>
      <w:r w:rsidR="002C5B77">
        <w:fldChar w:fldCharType="end"/>
      </w:r>
      <w:r w:rsidRPr="00604478">
        <w:t>).</w:t>
      </w:r>
    </w:p>
    <w:p w14:paraId="3AA2380A" w14:textId="639D6E55" w:rsidR="00C41AD4" w:rsidRPr="00604478" w:rsidRDefault="006C7275" w:rsidP="00C41AD4">
      <w:pPr>
        <w:pStyle w:val="af0"/>
      </w:pPr>
      <w:r>
        <w:drawing>
          <wp:inline distT="0" distB="0" distL="0" distR="0" wp14:anchorId="548FD3CD" wp14:editId="2F9E9BFE">
            <wp:extent cx="6120130" cy="1416050"/>
            <wp:effectExtent l="0" t="0" r="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CA4BB" w14:textId="4CFCE819" w:rsidR="00C41AD4" w:rsidRDefault="001722AE" w:rsidP="00C41AD4">
      <w:pPr>
        <w:pStyle w:val="af2"/>
      </w:pPr>
      <w:bookmarkStart w:id="698" w:name="_Ref523312677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322</w:t>
      </w:r>
      <w:r w:rsidR="00E1516A">
        <w:rPr>
          <w:noProof/>
        </w:rPr>
        <w:fldChar w:fldCharType="end"/>
      </w:r>
      <w:bookmarkEnd w:id="698"/>
      <w:r w:rsidR="00C41AD4" w:rsidRPr="00604478">
        <w:t>. Подраздел «</w:t>
      </w:r>
      <w:r w:rsidR="00C41AD4">
        <w:t>Бюджетные обязательства</w:t>
      </w:r>
      <w:r w:rsidR="00C41AD4" w:rsidRPr="00604478">
        <w:t>»</w:t>
      </w:r>
    </w:p>
    <w:p w14:paraId="2358969E" w14:textId="1D60F082" w:rsidR="00C41AD4" w:rsidRPr="00BC269F" w:rsidRDefault="00C41AD4" w:rsidP="00C41AD4">
      <w:pPr>
        <w:pStyle w:val="af"/>
      </w:pPr>
      <w:r w:rsidRPr="00BC269F">
        <w:t xml:space="preserve">В </w:t>
      </w:r>
      <w:r w:rsidR="00EE2F41">
        <w:t>подраздел</w:t>
      </w:r>
      <w:r>
        <w:t>е</w:t>
      </w:r>
      <w:r w:rsidRPr="00BC269F">
        <w:t xml:space="preserve"> «</w:t>
      </w:r>
      <w:r>
        <w:t>Бюджетные обязательства</w:t>
      </w:r>
      <w:r w:rsidRPr="00BC269F">
        <w:t xml:space="preserve">» реализована панель инструментов, состоящая из следующих </w:t>
      </w:r>
      <w:r w:rsidRPr="00BD7808">
        <w:t>функциональных</w:t>
      </w:r>
      <w:r>
        <w:t xml:space="preserve"> кнопок:</w:t>
      </w:r>
    </w:p>
    <w:p w14:paraId="1896E878" w14:textId="2AF77482" w:rsidR="00C41AD4" w:rsidRDefault="00C41AD4" w:rsidP="00397562">
      <w:pPr>
        <w:pStyle w:val="-"/>
      </w:pPr>
      <w:r w:rsidRPr="00BC269F">
        <w:t xml:space="preserve">«Обновить» (1) – обновление </w:t>
      </w:r>
      <w:r>
        <w:t xml:space="preserve">данных в </w:t>
      </w:r>
      <w:r w:rsidR="00EE2F41">
        <w:t>подраздел</w:t>
      </w:r>
      <w:r>
        <w:t>е</w:t>
      </w:r>
      <w:r w:rsidRPr="00BC269F">
        <w:t>;</w:t>
      </w:r>
    </w:p>
    <w:p w14:paraId="7AB74200" w14:textId="77777777" w:rsidR="00860B89" w:rsidRPr="00BC269F" w:rsidRDefault="00860B89" w:rsidP="00397562">
      <w:pPr>
        <w:pStyle w:val="-"/>
      </w:pPr>
      <w:r w:rsidRPr="00BC269F">
        <w:t>«Печать» (</w:t>
      </w:r>
      <w:r>
        <w:t>2</w:t>
      </w:r>
      <w:r w:rsidRPr="00BC269F">
        <w:t>):</w:t>
      </w:r>
    </w:p>
    <w:p w14:paraId="0268346A" w14:textId="723D6B6D" w:rsidR="00860B89" w:rsidRDefault="00860B89" w:rsidP="00EC78B7">
      <w:pPr>
        <w:pStyle w:val="--"/>
      </w:pPr>
      <w:r w:rsidRPr="00BC269F">
        <w:rPr>
          <w:i/>
        </w:rPr>
        <w:t xml:space="preserve">[Печать реестра] </w:t>
      </w:r>
      <w:r w:rsidRPr="00BC269F">
        <w:t xml:space="preserve">– </w:t>
      </w:r>
      <w:r w:rsidRPr="009E227B">
        <w:t>формирование</w:t>
      </w:r>
      <w:r w:rsidRPr="00BC269F">
        <w:t xml:space="preserve"> печатной формы </w:t>
      </w:r>
      <w:r w:rsidR="00EE2F41">
        <w:t>подраздел</w:t>
      </w:r>
      <w:r w:rsidRPr="00BC269F">
        <w:t xml:space="preserve">а с расширением </w:t>
      </w:r>
      <w:r w:rsidRPr="00BC269F">
        <w:rPr>
          <w:b/>
        </w:rPr>
        <w:t>*.xls</w:t>
      </w:r>
      <w:r w:rsidRPr="00BC269F">
        <w:t>;</w:t>
      </w:r>
    </w:p>
    <w:p w14:paraId="007DF1F0" w14:textId="2D19E01F" w:rsidR="00860B89" w:rsidRPr="00BC269F" w:rsidRDefault="00860B89" w:rsidP="00397562">
      <w:pPr>
        <w:pStyle w:val="-"/>
      </w:pPr>
      <w:r w:rsidRPr="00BC269F">
        <w:t>«</w:t>
      </w:r>
      <w:r>
        <w:t>Отобразить только прямых получателей</w:t>
      </w:r>
      <w:r w:rsidRPr="00BC269F">
        <w:t>» (</w:t>
      </w:r>
      <w:r>
        <w:t xml:space="preserve">3) – отражение записей в </w:t>
      </w:r>
      <w:r w:rsidR="00EE2F41">
        <w:t>подраздел</w:t>
      </w:r>
      <w:r>
        <w:t xml:space="preserve">е только по прямым подведомственным учреждениям согласно сводному </w:t>
      </w:r>
      <w:r w:rsidR="00EE2F41">
        <w:t>подраздел</w:t>
      </w:r>
      <w:r>
        <w:t>у;</w:t>
      </w:r>
      <w:r w:rsidRPr="00BC269F">
        <w:t xml:space="preserve"> </w:t>
      </w:r>
    </w:p>
    <w:p w14:paraId="7060F87E" w14:textId="54B7DC07" w:rsidR="00C41AD4" w:rsidRDefault="00C41AD4" w:rsidP="00397562">
      <w:pPr>
        <w:pStyle w:val="-"/>
      </w:pPr>
      <w:r w:rsidRPr="00BC269F">
        <w:t>«</w:t>
      </w:r>
      <w:r w:rsidR="00F1398B">
        <w:t>Реестр сформирован на дату</w:t>
      </w:r>
      <w:r w:rsidRPr="00BC269F">
        <w:t>» (</w:t>
      </w:r>
      <w:r w:rsidR="00EB5C18">
        <w:t>4</w:t>
      </w:r>
      <w:r w:rsidRPr="00BC269F">
        <w:t>)</w:t>
      </w:r>
      <w:r w:rsidR="00F1398B">
        <w:t xml:space="preserve"> </w:t>
      </w:r>
      <w:r w:rsidR="00F1398B" w:rsidRPr="00BC269F">
        <w:t xml:space="preserve">– </w:t>
      </w:r>
      <w:r w:rsidR="00F1398B">
        <w:t xml:space="preserve">фильтрация строк </w:t>
      </w:r>
      <w:r w:rsidR="00EE2F41">
        <w:t>подраздел</w:t>
      </w:r>
      <w:r w:rsidR="00F1398B">
        <w:t>а по дате формирования</w:t>
      </w:r>
      <w:r w:rsidR="00EB5C18">
        <w:t>;</w:t>
      </w:r>
    </w:p>
    <w:p w14:paraId="124BDBFB" w14:textId="2C80DF6C" w:rsidR="00860B89" w:rsidRPr="00BC269F" w:rsidRDefault="00860B89" w:rsidP="00397562">
      <w:pPr>
        <w:pStyle w:val="-"/>
      </w:pPr>
      <w:r>
        <w:t xml:space="preserve">«Отобразить реестр на отчетную дату» (5) </w:t>
      </w:r>
      <w:r w:rsidR="00690EDB" w:rsidRPr="00BC269F">
        <w:t xml:space="preserve">– </w:t>
      </w:r>
      <w:r>
        <w:t xml:space="preserve">отражение записей в </w:t>
      </w:r>
      <w:r w:rsidR="00EE2F41">
        <w:t>подраздел</w:t>
      </w:r>
      <w:r>
        <w:t>е на выбранную отчетную дату</w:t>
      </w:r>
      <w:r w:rsidR="00EB5C18">
        <w:t>.</w:t>
      </w:r>
    </w:p>
    <w:p w14:paraId="3D000F81" w14:textId="77777777" w:rsidR="00FF29B7" w:rsidRDefault="00FF29B7" w:rsidP="00AA4FC4">
      <w:pPr>
        <w:pStyle w:val="1"/>
      </w:pPr>
      <w:bookmarkStart w:id="699" w:name="_Toc1373046"/>
      <w:bookmarkStart w:id="700" w:name="_Toc1377400"/>
      <w:bookmarkStart w:id="701" w:name="_Toc82012649"/>
      <w:bookmarkEnd w:id="674"/>
      <w:r w:rsidRPr="00912A34">
        <w:t>Формирование обращений в техническую поддержку</w:t>
      </w:r>
      <w:bookmarkEnd w:id="699"/>
      <w:bookmarkEnd w:id="700"/>
      <w:bookmarkEnd w:id="701"/>
    </w:p>
    <w:p w14:paraId="0269836D" w14:textId="77777777" w:rsidR="00957028" w:rsidRPr="00C4220B" w:rsidRDefault="00957028" w:rsidP="00FF29B7">
      <w:pPr>
        <w:pStyle w:val="af"/>
        <w:ind w:firstLine="0"/>
        <w:jc w:val="center"/>
        <w:rPr>
          <w:b/>
        </w:rPr>
      </w:pPr>
      <w:r w:rsidRPr="00C4220B">
        <w:rPr>
          <w:b/>
        </w:rPr>
        <w:t xml:space="preserve">В случае возникновения проблем </w:t>
      </w:r>
      <w:r>
        <w:rPr>
          <w:b/>
        </w:rPr>
        <w:t>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следует обращаться</w:t>
      </w:r>
      <w:r w:rsidRPr="00C4220B">
        <w:rPr>
          <w:b/>
        </w:rPr>
        <w:t xml:space="preserve"> службу технической поддержки:</w:t>
      </w:r>
    </w:p>
    <w:p w14:paraId="24E3A578" w14:textId="77777777" w:rsidR="00957028" w:rsidRPr="00C4220B" w:rsidRDefault="00957028" w:rsidP="00957028">
      <w:pPr>
        <w:pStyle w:val="af"/>
        <w:spacing w:before="288"/>
        <w:ind w:firstLine="0"/>
        <w:jc w:val="center"/>
        <w:rPr>
          <w:b/>
        </w:rPr>
      </w:pPr>
    </w:p>
    <w:p w14:paraId="4C4FC144" w14:textId="77777777" w:rsidR="00957028" w:rsidRPr="00CE21DB" w:rsidRDefault="00957028" w:rsidP="00957028">
      <w:pPr>
        <w:pStyle w:val="af"/>
        <w:ind w:firstLine="0"/>
        <w:jc w:val="center"/>
        <w:rPr>
          <w:b/>
        </w:rPr>
      </w:pPr>
      <w:r w:rsidRPr="00CE21DB">
        <w:rPr>
          <w:b/>
        </w:rPr>
        <w:t>8 800 3</w:t>
      </w:r>
      <w:r>
        <w:rPr>
          <w:b/>
        </w:rPr>
        <w:t>50</w:t>
      </w:r>
      <w:r w:rsidRPr="00CE21DB">
        <w:rPr>
          <w:b/>
        </w:rPr>
        <w:t>-</w:t>
      </w:r>
      <w:r>
        <w:rPr>
          <w:b/>
        </w:rPr>
        <w:t>02-18</w:t>
      </w:r>
    </w:p>
    <w:p w14:paraId="2AB621ED" w14:textId="77777777" w:rsidR="00957028" w:rsidRPr="00C4220B" w:rsidRDefault="00957028" w:rsidP="00957028">
      <w:pPr>
        <w:pStyle w:val="af"/>
        <w:ind w:firstLine="0"/>
        <w:jc w:val="center"/>
        <w:rPr>
          <w:b/>
        </w:rPr>
      </w:pPr>
      <w:r w:rsidRPr="00C4220B">
        <w:rPr>
          <w:b/>
        </w:rPr>
        <w:t>круглосуточно</w:t>
      </w:r>
    </w:p>
    <w:p w14:paraId="28403ADF" w14:textId="77777777" w:rsidR="00957028" w:rsidRDefault="00957028" w:rsidP="00957028">
      <w:pPr>
        <w:pStyle w:val="af"/>
        <w:rPr>
          <w:color w:val="000000"/>
        </w:rPr>
      </w:pPr>
      <w:r>
        <w:rPr>
          <w:color w:val="000000"/>
        </w:rPr>
        <w:t>Возможно с</w:t>
      </w:r>
      <w:r w:rsidRPr="00D832A5">
        <w:rPr>
          <w:color w:val="000000"/>
        </w:rPr>
        <w:t xml:space="preserve">оздание обращений в техническую поддержку </w:t>
      </w:r>
      <w:r>
        <w:rPr>
          <w:color w:val="000000"/>
        </w:rPr>
        <w:t>в электронном виде, с прикреплением скриншотов экрана</w:t>
      </w:r>
      <w:r w:rsidRPr="00D832A5">
        <w:rPr>
          <w:color w:val="000000"/>
        </w:rPr>
        <w:t xml:space="preserve"> в подразделе «Обр</w:t>
      </w:r>
      <w:r>
        <w:rPr>
          <w:color w:val="000000"/>
        </w:rPr>
        <w:t xml:space="preserve">ащения в техническую поддержку. </w:t>
      </w:r>
    </w:p>
    <w:p w14:paraId="33BF9A64" w14:textId="29153611" w:rsidR="002C5B77" w:rsidRDefault="00FB0DB9" w:rsidP="002C5B77">
      <w:pPr>
        <w:pStyle w:val="af"/>
      </w:pPr>
      <w:r>
        <w:t>Для перехода в подраздел</w:t>
      </w:r>
      <w:r w:rsidR="002C5B77">
        <w:rPr>
          <w:lang w:eastAsia="ru-RU"/>
        </w:rPr>
        <w:t xml:space="preserve"> </w:t>
      </w:r>
      <w:r w:rsidR="002C5B77">
        <w:t>«Обращения в т</w:t>
      </w:r>
      <w:r w:rsidR="002C5B77" w:rsidRPr="0038716F">
        <w:t>ехническ</w:t>
      </w:r>
      <w:r w:rsidR="002C5B77">
        <w:t>ую поддержку» необходимо в главном окне Системы выбрать вкладку «Меню» (1) либо нажать на кнопку «Т</w:t>
      </w:r>
      <w:r w:rsidR="002C5B77" w:rsidRPr="0038716F">
        <w:t>ехническ</w:t>
      </w:r>
      <w:r w:rsidR="002C5B77">
        <w:t>ая поддержка» (1.1) в верхней части экрана, далее в открывшейся колонке выбрать раздел «Т</w:t>
      </w:r>
      <w:r w:rsidR="002C5B77" w:rsidRPr="0038716F">
        <w:t>ехническ</w:t>
      </w:r>
      <w:r w:rsidR="002C5B77">
        <w:t xml:space="preserve">ая поддержка» (2) и </w:t>
      </w:r>
      <w:r w:rsidR="00A329EA">
        <w:t xml:space="preserve">одним нажатием левой кнопки мыши </w:t>
      </w:r>
      <w:r w:rsidR="002C5B77">
        <w:t>открыть подраздел «Обращения в т</w:t>
      </w:r>
      <w:r w:rsidR="002C5B77" w:rsidRPr="0038716F">
        <w:t>ехническ</w:t>
      </w:r>
      <w:r w:rsidR="002C5B77">
        <w:t>ую поддержку» (3) (</w:t>
      </w:r>
      <w:r w:rsidR="002C5B77">
        <w:fldChar w:fldCharType="begin"/>
      </w:r>
      <w:r w:rsidR="002C5B77">
        <w:instrText xml:space="preserve"> REF _Ref521686644 \h </w:instrText>
      </w:r>
      <w:r w:rsidR="002C5B77">
        <w:fldChar w:fldCharType="separate"/>
      </w:r>
      <w:r w:rsidR="00D23FC4">
        <w:t>Рисунок </w:t>
      </w:r>
      <w:r w:rsidR="00D23FC4">
        <w:rPr>
          <w:noProof/>
        </w:rPr>
        <w:t>323</w:t>
      </w:r>
      <w:r w:rsidR="002C5B77">
        <w:fldChar w:fldCharType="end"/>
      </w:r>
      <w:r w:rsidR="002C5B77">
        <w:t>).</w:t>
      </w:r>
    </w:p>
    <w:p w14:paraId="5892B595" w14:textId="795433D9" w:rsidR="002C5B77" w:rsidRDefault="00B14EF6" w:rsidP="002C5B77">
      <w:pPr>
        <w:pStyle w:val="af0"/>
      </w:pPr>
      <w:r>
        <w:drawing>
          <wp:inline distT="0" distB="0" distL="0" distR="0" wp14:anchorId="4D9A4497" wp14:editId="30EDE0CD">
            <wp:extent cx="6120130" cy="3188970"/>
            <wp:effectExtent l="0" t="0" r="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D0B5E" w14:textId="2DC7F4E1" w:rsidR="002C5B77" w:rsidRDefault="001722AE" w:rsidP="002C5B77">
      <w:pPr>
        <w:pStyle w:val="af2"/>
      </w:pPr>
      <w:bookmarkStart w:id="702" w:name="_Ref521686644"/>
      <w:r>
        <w:t>Рисунок </w:t>
      </w:r>
      <w:r w:rsidR="00E1516A">
        <w:fldChar w:fldCharType="begin"/>
      </w:r>
      <w:r w:rsidR="00E1516A">
        <w:instrText xml:space="preserve"> SEQ Рисуно</w:instrText>
      </w:r>
      <w:r w:rsidR="00E1516A">
        <w:instrText xml:space="preserve">к \* ARABIC </w:instrText>
      </w:r>
      <w:r w:rsidR="00E1516A">
        <w:fldChar w:fldCharType="separate"/>
      </w:r>
      <w:r w:rsidR="00D23FC4">
        <w:rPr>
          <w:noProof/>
        </w:rPr>
        <w:t>323</w:t>
      </w:r>
      <w:r w:rsidR="00E1516A">
        <w:rPr>
          <w:noProof/>
        </w:rPr>
        <w:fldChar w:fldCharType="end"/>
      </w:r>
      <w:bookmarkEnd w:id="702"/>
      <w:r w:rsidR="002C5B77">
        <w:t>. Переход в подраздел «Обращения в т</w:t>
      </w:r>
      <w:r w:rsidR="002C5B77" w:rsidRPr="0038716F">
        <w:t>ехническ</w:t>
      </w:r>
      <w:r w:rsidR="002C5B77">
        <w:t>ую поддержку»</w:t>
      </w:r>
    </w:p>
    <w:p w14:paraId="19B9E0C1" w14:textId="05491F13" w:rsidR="002C5B77" w:rsidRDefault="002C5B77" w:rsidP="002C5B77">
      <w:pPr>
        <w:pStyle w:val="af"/>
      </w:pPr>
      <w:r>
        <w:t>В результате откроется подраздел «Обращения в т</w:t>
      </w:r>
      <w:r w:rsidRPr="0038716F">
        <w:t>ехническ</w:t>
      </w:r>
      <w:r>
        <w:t>ую поддержку», в котором для создания обращения необходимо нажать на кнопку «Сформировать» (</w:t>
      </w:r>
      <w:r>
        <w:fldChar w:fldCharType="begin"/>
      </w:r>
      <w:r>
        <w:instrText xml:space="preserve"> REF _Ref469068471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324</w:t>
      </w:r>
      <w:r>
        <w:fldChar w:fldCharType="end"/>
      </w:r>
      <w:r>
        <w:t>).</w:t>
      </w:r>
    </w:p>
    <w:p w14:paraId="0AF00A28" w14:textId="741B111E" w:rsidR="002C5B77" w:rsidRPr="00EF17EE" w:rsidRDefault="002F7186" w:rsidP="002C5B77">
      <w:pPr>
        <w:pStyle w:val="af0"/>
      </w:pPr>
      <w:r>
        <w:drawing>
          <wp:inline distT="0" distB="0" distL="0" distR="0" wp14:anchorId="0292B885" wp14:editId="5B692581">
            <wp:extent cx="6120130" cy="1394460"/>
            <wp:effectExtent l="0" t="0" r="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2634B" w14:textId="6139C8EF" w:rsidR="002C5B77" w:rsidRDefault="001722AE" w:rsidP="0002126C">
      <w:pPr>
        <w:pStyle w:val="af2"/>
      </w:pPr>
      <w:bookmarkStart w:id="703" w:name="_Ref469068471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324</w:t>
      </w:r>
      <w:r w:rsidR="00E1516A">
        <w:rPr>
          <w:noProof/>
        </w:rPr>
        <w:fldChar w:fldCharType="end"/>
      </w:r>
      <w:bookmarkEnd w:id="703"/>
      <w:r w:rsidR="002C5B77">
        <w:t xml:space="preserve">. </w:t>
      </w:r>
      <w:r w:rsidR="003D7A14">
        <w:t>Формирование обращения в техническую поддержку</w:t>
      </w:r>
    </w:p>
    <w:p w14:paraId="7D680803" w14:textId="28D14734" w:rsidR="002C5B77" w:rsidRDefault="002C5B77" w:rsidP="002C5B77">
      <w:pPr>
        <w:pStyle w:val="af"/>
      </w:pPr>
      <w:r>
        <w:t>В результате откроется окно «Карточка обращения», в котором необходимо заполнить поля (</w:t>
      </w:r>
      <w:r>
        <w:fldChar w:fldCharType="begin"/>
      </w:r>
      <w:r>
        <w:instrText xml:space="preserve"> REF _Ref469068475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325</w:t>
      </w:r>
      <w:r>
        <w:fldChar w:fldCharType="end"/>
      </w:r>
      <w:r>
        <w:t>).</w:t>
      </w:r>
    </w:p>
    <w:p w14:paraId="1B085E24" w14:textId="18F548C9" w:rsidR="002C5B77" w:rsidRDefault="00B550EE" w:rsidP="002C5B77">
      <w:pPr>
        <w:pStyle w:val="af0"/>
      </w:pPr>
      <w:r>
        <w:drawing>
          <wp:inline distT="0" distB="0" distL="0" distR="0" wp14:anchorId="1895C23A" wp14:editId="0BB593EA">
            <wp:extent cx="6120130" cy="2019300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05915" w14:textId="7FA564A3" w:rsidR="002C5B77" w:rsidRDefault="001722AE" w:rsidP="0002126C">
      <w:pPr>
        <w:pStyle w:val="af2"/>
      </w:pPr>
      <w:bookmarkStart w:id="704" w:name="_Ref469068475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325</w:t>
      </w:r>
      <w:r w:rsidR="00E1516A">
        <w:rPr>
          <w:noProof/>
        </w:rPr>
        <w:fldChar w:fldCharType="end"/>
      </w:r>
      <w:bookmarkEnd w:id="704"/>
      <w:r w:rsidR="002C5B77">
        <w:t>. Окно «Карточка обращения»</w:t>
      </w:r>
    </w:p>
    <w:p w14:paraId="2D36317A" w14:textId="62D23A58" w:rsidR="002C5B77" w:rsidRDefault="002C5B77" w:rsidP="002C5B77">
      <w:pPr>
        <w:pStyle w:val="af"/>
      </w:pPr>
      <w:r>
        <w:t>После заполнения карточки обращения, для сохранения и отправки заявки в техническую поддержку необходимо нажать на кнопку «Отправить» (</w:t>
      </w:r>
      <w:r>
        <w:fldChar w:fldCharType="begin"/>
      </w:r>
      <w:r>
        <w:instrText xml:space="preserve"> REF _Ref486850402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326</w:t>
      </w:r>
      <w:r>
        <w:fldChar w:fldCharType="end"/>
      </w:r>
      <w:r>
        <w:t>).</w:t>
      </w:r>
    </w:p>
    <w:p w14:paraId="1314EDAA" w14:textId="768E77C2" w:rsidR="002C5B77" w:rsidRDefault="00CE7C42" w:rsidP="002C5B77">
      <w:pPr>
        <w:pStyle w:val="af0"/>
      </w:pPr>
      <w:r>
        <w:drawing>
          <wp:inline distT="0" distB="0" distL="0" distR="0" wp14:anchorId="5A77028F" wp14:editId="7E492F53">
            <wp:extent cx="6120130" cy="3130550"/>
            <wp:effectExtent l="0" t="0" r="0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E4C28" w14:textId="36152600" w:rsidR="002C5B77" w:rsidRDefault="001722AE" w:rsidP="0002126C">
      <w:pPr>
        <w:pStyle w:val="af2"/>
      </w:pPr>
      <w:bookmarkStart w:id="705" w:name="_Ref486850402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326</w:t>
      </w:r>
      <w:r w:rsidR="00E1516A">
        <w:rPr>
          <w:noProof/>
        </w:rPr>
        <w:fldChar w:fldCharType="end"/>
      </w:r>
      <w:bookmarkEnd w:id="705"/>
      <w:r w:rsidR="002C5B77">
        <w:t xml:space="preserve">. </w:t>
      </w:r>
      <w:r w:rsidR="003D7A14">
        <w:t>Отправка заявки в техническую поддержку</w:t>
      </w:r>
    </w:p>
    <w:p w14:paraId="64EC5340" w14:textId="6E18FE1C" w:rsidR="002C5B77" w:rsidRDefault="002C5B77" w:rsidP="002C5B77">
      <w:pPr>
        <w:pStyle w:val="af"/>
      </w:pPr>
      <w:r>
        <w:t xml:space="preserve">Для </w:t>
      </w:r>
      <w:r w:rsidR="00693763">
        <w:t>просмотра созданной заявки</w:t>
      </w:r>
      <w:r>
        <w:t xml:space="preserve">, необходимо </w:t>
      </w:r>
      <w:r w:rsidR="00693763">
        <w:t xml:space="preserve">двойным нажатием левой кнопки мыши </w:t>
      </w:r>
      <w:r>
        <w:t>выделить соответствующую строку (</w:t>
      </w:r>
      <w:r>
        <w:fldChar w:fldCharType="begin"/>
      </w:r>
      <w:r>
        <w:instrText xml:space="preserve"> REF _Ref469068480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327</w:t>
      </w:r>
      <w:r>
        <w:fldChar w:fldCharType="end"/>
      </w:r>
      <w:r>
        <w:t>).</w:t>
      </w:r>
    </w:p>
    <w:p w14:paraId="5942AB58" w14:textId="46865DF8" w:rsidR="002C5B77" w:rsidRDefault="00CE7C42" w:rsidP="002C5B77">
      <w:pPr>
        <w:pStyle w:val="af0"/>
      </w:pPr>
      <w:r>
        <w:drawing>
          <wp:inline distT="0" distB="0" distL="0" distR="0" wp14:anchorId="69B56BB7" wp14:editId="6FB65F61">
            <wp:extent cx="6120130" cy="1751965"/>
            <wp:effectExtent l="0" t="0" r="0" b="63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43ACA" w14:textId="4FD97168" w:rsidR="002C5B77" w:rsidRDefault="001722AE" w:rsidP="0002126C">
      <w:pPr>
        <w:pStyle w:val="af2"/>
      </w:pPr>
      <w:bookmarkStart w:id="706" w:name="_Ref469068480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327</w:t>
      </w:r>
      <w:r w:rsidR="00E1516A">
        <w:rPr>
          <w:noProof/>
        </w:rPr>
        <w:fldChar w:fldCharType="end"/>
      </w:r>
      <w:bookmarkEnd w:id="706"/>
      <w:r w:rsidR="002C5B77">
        <w:t>. Выделенная строка</w:t>
      </w:r>
    </w:p>
    <w:p w14:paraId="36403FD5" w14:textId="44645BE4" w:rsidR="002C5B77" w:rsidRDefault="002C5B77" w:rsidP="002C5B77">
      <w:pPr>
        <w:pStyle w:val="af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>
        <w:fldChar w:fldCharType="begin"/>
      </w:r>
      <w:r>
        <w:instrText xml:space="preserve"> REF _Ref501029429 \h </w:instrText>
      </w:r>
      <w:r>
        <w:fldChar w:fldCharType="separate"/>
      </w:r>
      <w:r w:rsidR="00D23FC4">
        <w:t>Рисунок </w:t>
      </w:r>
      <w:r w:rsidR="00D23FC4">
        <w:rPr>
          <w:noProof/>
        </w:rPr>
        <w:t>328</w:t>
      </w:r>
      <w:r>
        <w:fldChar w:fldCharType="end"/>
      </w:r>
      <w:r>
        <w:t>).</w:t>
      </w:r>
    </w:p>
    <w:p w14:paraId="59DDB029" w14:textId="26EBA997" w:rsidR="002C5B77" w:rsidRDefault="00CE7C42" w:rsidP="002C5B77">
      <w:pPr>
        <w:pStyle w:val="af0"/>
      </w:pPr>
      <w:r>
        <w:drawing>
          <wp:inline distT="0" distB="0" distL="0" distR="0" wp14:anchorId="71C946A7" wp14:editId="29BE0862">
            <wp:extent cx="6120130" cy="3868420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BF04F" w14:textId="59261730" w:rsidR="002C5B77" w:rsidRDefault="001722AE" w:rsidP="0002126C">
      <w:pPr>
        <w:pStyle w:val="af2"/>
      </w:pPr>
      <w:bookmarkStart w:id="707" w:name="_Ref50102942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328</w:t>
      </w:r>
      <w:r w:rsidR="00E1516A">
        <w:rPr>
          <w:noProof/>
        </w:rPr>
        <w:fldChar w:fldCharType="end"/>
      </w:r>
      <w:bookmarkEnd w:id="707"/>
      <w:r w:rsidR="002C5B77">
        <w:t>.</w:t>
      </w:r>
      <w:r w:rsidR="002C5B77" w:rsidRPr="00785BDC">
        <w:t xml:space="preserve"> </w:t>
      </w:r>
      <w:r w:rsidR="002C5B77">
        <w:t>Нижняя область окна «Карточка обращения»</w:t>
      </w:r>
    </w:p>
    <w:p w14:paraId="4CFED141" w14:textId="6A824ED1" w:rsidR="002C5B77" w:rsidRDefault="00FB0DB9" w:rsidP="002C5B77">
      <w:pPr>
        <w:pStyle w:val="af"/>
      </w:pPr>
      <w:r>
        <w:t>Для перехода в подраздел</w:t>
      </w:r>
      <w:r w:rsidR="002C5B77" w:rsidRPr="006A34BC">
        <w:t xml:space="preserve"> «Часто задаваемые вопросы»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</w:t>
      </w:r>
      <w:r w:rsidR="00693763" w:rsidRPr="00693763">
        <w:t xml:space="preserve"> </w:t>
      </w:r>
      <w:r w:rsidR="00693763" w:rsidRPr="006A34BC">
        <w:t>одним нажатием левой кнопки мыши</w:t>
      </w:r>
      <w:r w:rsidR="002C5B77" w:rsidRPr="006A34BC">
        <w:t xml:space="preserve"> открыть подраздел «Часто задаваемые вопросы» (3) </w:t>
      </w:r>
      <w:r w:rsidR="002C5B77">
        <w:t>(</w:t>
      </w:r>
      <w:r w:rsidR="002C5B77">
        <w:fldChar w:fldCharType="begin"/>
      </w:r>
      <w:r w:rsidR="002C5B77">
        <w:instrText xml:space="preserve"> REF _Ref521686649 \h </w:instrText>
      </w:r>
      <w:r w:rsidR="002C5B77">
        <w:fldChar w:fldCharType="separate"/>
      </w:r>
      <w:r w:rsidR="00D23FC4">
        <w:t>Рисунок </w:t>
      </w:r>
      <w:r w:rsidR="00D23FC4">
        <w:rPr>
          <w:noProof/>
        </w:rPr>
        <w:t>329</w:t>
      </w:r>
      <w:r w:rsidR="002C5B77">
        <w:fldChar w:fldCharType="end"/>
      </w:r>
      <w:r w:rsidR="002C5B77">
        <w:t>).</w:t>
      </w:r>
    </w:p>
    <w:p w14:paraId="66AE7A2F" w14:textId="2847C894" w:rsidR="002C5B77" w:rsidRDefault="001A067A" w:rsidP="002C5B77">
      <w:pPr>
        <w:pStyle w:val="af0"/>
      </w:pPr>
      <w:r>
        <w:drawing>
          <wp:inline distT="0" distB="0" distL="0" distR="0" wp14:anchorId="5A63F382" wp14:editId="6B055806">
            <wp:extent cx="6120130" cy="3188970"/>
            <wp:effectExtent l="0" t="0" r="0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25988" w14:textId="24169B78" w:rsidR="002C5B77" w:rsidRDefault="001722AE" w:rsidP="002C5B77">
      <w:pPr>
        <w:pStyle w:val="af2"/>
      </w:pPr>
      <w:bookmarkStart w:id="708" w:name="_Ref521686649"/>
      <w:r>
        <w:t>Рисунок </w:t>
      </w:r>
      <w:r w:rsidR="00E1516A">
        <w:fldChar w:fldCharType="begin"/>
      </w:r>
      <w:r w:rsidR="00E1516A">
        <w:instrText xml:space="preserve"> SEQ Рисунок \* ARABIC </w:instrText>
      </w:r>
      <w:r w:rsidR="00E1516A">
        <w:fldChar w:fldCharType="separate"/>
      </w:r>
      <w:r w:rsidR="00D23FC4">
        <w:rPr>
          <w:noProof/>
        </w:rPr>
        <w:t>329</w:t>
      </w:r>
      <w:r w:rsidR="00E1516A">
        <w:rPr>
          <w:noProof/>
        </w:rPr>
        <w:fldChar w:fldCharType="end"/>
      </w:r>
      <w:bookmarkEnd w:id="708"/>
      <w:r w:rsidR="002C5B77">
        <w:t xml:space="preserve">. </w:t>
      </w:r>
      <w:r w:rsidR="002C5B77" w:rsidRPr="006A34BC">
        <w:t>Переход в подраздел «Часто задаваемые вопросы»</w:t>
      </w:r>
    </w:p>
    <w:sectPr w:rsidR="002C5B77" w:rsidSect="00A53B86">
      <w:headerReference w:type="default" r:id="rId279"/>
      <w:pgSz w:w="11906" w:h="16838"/>
      <w:pgMar w:top="1134" w:right="1134" w:bottom="1134" w:left="1134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B082D68" w14:textId="77777777" w:rsidR="00E1516A" w:rsidRDefault="00E1516A" w:rsidP="00F335A4">
      <w:r>
        <w:separator/>
      </w:r>
    </w:p>
  </w:endnote>
  <w:endnote w:type="continuationSeparator" w:id="0">
    <w:p w14:paraId="65D04877" w14:textId="77777777" w:rsidR="00E1516A" w:rsidRDefault="00E1516A" w:rsidP="00F335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 Полужирный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3F2F47E" w14:textId="77777777" w:rsidR="00E1516A" w:rsidRDefault="00E1516A" w:rsidP="00F335A4">
      <w:r>
        <w:separator/>
      </w:r>
    </w:p>
  </w:footnote>
  <w:footnote w:type="continuationSeparator" w:id="0">
    <w:p w14:paraId="4F167E6C" w14:textId="77777777" w:rsidR="00E1516A" w:rsidRDefault="00E1516A" w:rsidP="00F335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05926927"/>
      <w:docPartObj>
        <w:docPartGallery w:val="Page Numbers (Top of Page)"/>
        <w:docPartUnique/>
      </w:docPartObj>
    </w:sdtPr>
    <w:sdtEndPr>
      <w:rPr>
        <w:szCs w:val="28"/>
      </w:rPr>
    </w:sdtEndPr>
    <w:sdtContent>
      <w:p w14:paraId="25511021" w14:textId="08704FC8" w:rsidR="00915B53" w:rsidRPr="00F335A4" w:rsidRDefault="00915B53" w:rsidP="00915B53">
        <w:pPr>
          <w:pStyle w:val="af6"/>
          <w:jc w:val="center"/>
          <w:rPr>
            <w:szCs w:val="28"/>
          </w:rPr>
        </w:pPr>
        <w:r w:rsidRPr="00F335A4">
          <w:rPr>
            <w:szCs w:val="28"/>
          </w:rPr>
          <w:fldChar w:fldCharType="begin"/>
        </w:r>
        <w:r w:rsidRPr="00F335A4">
          <w:rPr>
            <w:szCs w:val="28"/>
          </w:rPr>
          <w:instrText>PAGE   \* MERGEFORMAT</w:instrText>
        </w:r>
        <w:r w:rsidRPr="00F335A4">
          <w:rPr>
            <w:szCs w:val="28"/>
          </w:rPr>
          <w:fldChar w:fldCharType="separate"/>
        </w:r>
        <w:r w:rsidR="009B442B">
          <w:rPr>
            <w:noProof/>
            <w:szCs w:val="28"/>
          </w:rPr>
          <w:t>2</w:t>
        </w:r>
        <w:r w:rsidRPr="00F335A4">
          <w:rPr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B67E779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042037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54A557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59069C4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B26226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67A8B9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0F8A47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73CA9C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C2898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8F69BD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3405C69"/>
    <w:multiLevelType w:val="hybridMultilevel"/>
    <w:tmpl w:val="C7B4D682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0AC72457"/>
    <w:multiLevelType w:val="hybridMultilevel"/>
    <w:tmpl w:val="B704C39E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0D966240"/>
    <w:multiLevelType w:val="multilevel"/>
    <w:tmpl w:val="19588CEE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3" w15:restartNumberingAfterBreak="0">
    <w:nsid w:val="0EEE7658"/>
    <w:multiLevelType w:val="hybridMultilevel"/>
    <w:tmpl w:val="401825B8"/>
    <w:lvl w:ilvl="0" w:tplc="6F36C616">
      <w:start w:val="1"/>
      <w:numFmt w:val="bullet"/>
      <w:lvlText w:val=""/>
      <w:lvlJc w:val="left"/>
      <w:pPr>
        <w:ind w:left="1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4" w15:restartNumberingAfterBreak="0">
    <w:nsid w:val="0FA73B71"/>
    <w:multiLevelType w:val="hybridMultilevel"/>
    <w:tmpl w:val="5C686C36"/>
    <w:lvl w:ilvl="0" w:tplc="B11C074A">
      <w:start w:val="1"/>
      <w:numFmt w:val="bullet"/>
      <w:lvlText w:val=""/>
      <w:lvlJc w:val="left"/>
      <w:pPr>
        <w:ind w:left="199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5" w15:restartNumberingAfterBreak="0">
    <w:nsid w:val="115822E9"/>
    <w:multiLevelType w:val="hybridMultilevel"/>
    <w:tmpl w:val="0D220C16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164346A1"/>
    <w:multiLevelType w:val="hybridMultilevel"/>
    <w:tmpl w:val="C79E9ADA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180E75C0"/>
    <w:multiLevelType w:val="hybridMultilevel"/>
    <w:tmpl w:val="3BAEDF9E"/>
    <w:lvl w:ilvl="0" w:tplc="C9FA254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333333"/>
        <w:sz w:val="2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84C60F0"/>
    <w:multiLevelType w:val="singleLevel"/>
    <w:tmpl w:val="EFA8BEFE"/>
    <w:lvl w:ilvl="0">
      <w:start w:val="1"/>
      <w:numFmt w:val="bullet"/>
      <w:lvlText w:val="–"/>
      <w:lvlJc w:val="left"/>
      <w:pPr>
        <w:tabs>
          <w:tab w:val="num" w:pos="984"/>
        </w:tabs>
        <w:ind w:left="0" w:firstLine="624"/>
      </w:pPr>
      <w:rPr>
        <w:rFonts w:ascii="Times New Roman" w:hAnsi="Times New Roman" w:cs="Times New Roman" w:hint="default"/>
      </w:rPr>
    </w:lvl>
  </w:abstractNum>
  <w:abstractNum w:abstractNumId="19" w15:restartNumberingAfterBreak="0">
    <w:nsid w:val="1BA5492E"/>
    <w:multiLevelType w:val="hybridMultilevel"/>
    <w:tmpl w:val="71B47964"/>
    <w:lvl w:ilvl="0" w:tplc="1B7E1A0A">
      <w:start w:val="1"/>
      <w:numFmt w:val="decimal"/>
      <w:pStyle w:val="a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23580E2F"/>
    <w:multiLevelType w:val="hybridMultilevel"/>
    <w:tmpl w:val="912811AC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24E10425"/>
    <w:multiLevelType w:val="hybridMultilevel"/>
    <w:tmpl w:val="C9AEAB64"/>
    <w:lvl w:ilvl="0" w:tplc="BA46AEB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D986DF1"/>
    <w:multiLevelType w:val="hybridMultilevel"/>
    <w:tmpl w:val="3BAEDF9E"/>
    <w:lvl w:ilvl="0" w:tplc="C9FA254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333333"/>
        <w:sz w:val="2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53B4AE0"/>
    <w:multiLevelType w:val="hybridMultilevel"/>
    <w:tmpl w:val="584491DA"/>
    <w:lvl w:ilvl="0" w:tplc="E8D0FA1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365A6BBC"/>
    <w:multiLevelType w:val="hybridMultilevel"/>
    <w:tmpl w:val="13A4C330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386E2539"/>
    <w:multiLevelType w:val="hybridMultilevel"/>
    <w:tmpl w:val="58AC39F0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3B061EDD"/>
    <w:multiLevelType w:val="hybridMultilevel"/>
    <w:tmpl w:val="2B4C5FAA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3BAA19CF"/>
    <w:multiLevelType w:val="hybridMultilevel"/>
    <w:tmpl w:val="99CCB2FE"/>
    <w:lvl w:ilvl="0" w:tplc="749CE79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31424F9"/>
    <w:multiLevelType w:val="hybridMultilevel"/>
    <w:tmpl w:val="9CF04ED0"/>
    <w:lvl w:ilvl="0" w:tplc="CF78EF24">
      <w:start w:val="1"/>
      <w:numFmt w:val="bullet"/>
      <w:lvlText w:val=""/>
      <w:lvlJc w:val="left"/>
      <w:pPr>
        <w:ind w:left="1429" w:hanging="360"/>
      </w:pPr>
      <w:rPr>
        <w:rFonts w:ascii="Symbol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433502D0"/>
    <w:multiLevelType w:val="hybridMultilevel"/>
    <w:tmpl w:val="0480DA02"/>
    <w:lvl w:ilvl="0" w:tplc="749CE79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60F6E22"/>
    <w:multiLevelType w:val="hybridMultilevel"/>
    <w:tmpl w:val="CF52F204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4AA60CAB"/>
    <w:multiLevelType w:val="hybridMultilevel"/>
    <w:tmpl w:val="683679E4"/>
    <w:lvl w:ilvl="0" w:tplc="2B70BF04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4BFB32A9"/>
    <w:multiLevelType w:val="multilevel"/>
    <w:tmpl w:val="10B09B16"/>
    <w:styleLink w:val="phadditiontitle"/>
    <w:lvl w:ilvl="0">
      <w:start w:val="1"/>
      <w:numFmt w:val="upperLetter"/>
      <w:pStyle w:val="phadditiontitle1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33" w15:restartNumberingAfterBreak="0">
    <w:nsid w:val="4CA50BEA"/>
    <w:multiLevelType w:val="hybridMultilevel"/>
    <w:tmpl w:val="8A02FBF4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4CBF7B85"/>
    <w:multiLevelType w:val="hybridMultilevel"/>
    <w:tmpl w:val="DFECF5CE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510618D1"/>
    <w:multiLevelType w:val="multilevel"/>
    <w:tmpl w:val="0704647E"/>
    <w:lvl w:ilvl="0">
      <w:start w:val="1"/>
      <w:numFmt w:val="bullet"/>
      <w:lvlText w:val=""/>
      <w:lvlJc w:val="left"/>
      <w:pPr>
        <w:ind w:left="0" w:firstLine="454"/>
      </w:pPr>
      <w:rPr>
        <w:rFonts w:ascii="Symbol" w:hAnsi="Symbol" w:hint="default"/>
        <w:color w:val="auto"/>
      </w:rPr>
    </w:lvl>
    <w:lvl w:ilvl="1">
      <w:start w:val="1"/>
      <w:numFmt w:val="decimal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6" w15:restartNumberingAfterBreak="0">
    <w:nsid w:val="51155959"/>
    <w:multiLevelType w:val="hybridMultilevel"/>
    <w:tmpl w:val="FB966368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515033A0"/>
    <w:multiLevelType w:val="hybridMultilevel"/>
    <w:tmpl w:val="C7CA3F5A"/>
    <w:lvl w:ilvl="0" w:tplc="B196364C">
      <w:start w:val="1"/>
      <w:numFmt w:val="bullet"/>
      <w:pStyle w:val="-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529448BE"/>
    <w:multiLevelType w:val="hybridMultilevel"/>
    <w:tmpl w:val="DF5ECFC8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57CD225E"/>
    <w:multiLevelType w:val="hybridMultilevel"/>
    <w:tmpl w:val="57723270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58CB39D2"/>
    <w:multiLevelType w:val="hybridMultilevel"/>
    <w:tmpl w:val="C9D48948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59E32866"/>
    <w:multiLevelType w:val="hybridMultilevel"/>
    <w:tmpl w:val="3C4A7468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5CFB4E50"/>
    <w:multiLevelType w:val="hybridMultilevel"/>
    <w:tmpl w:val="13A4C330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5D1C57AB"/>
    <w:multiLevelType w:val="hybridMultilevel"/>
    <w:tmpl w:val="15E091C6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 w15:restartNumberingAfterBreak="0">
    <w:nsid w:val="60C70092"/>
    <w:multiLevelType w:val="singleLevel"/>
    <w:tmpl w:val="F9BEB00A"/>
    <w:lvl w:ilvl="0">
      <w:start w:val="1"/>
      <w:numFmt w:val="decimal"/>
      <w:pStyle w:val="10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45" w15:restartNumberingAfterBreak="0">
    <w:nsid w:val="72EC2091"/>
    <w:multiLevelType w:val="hybridMultilevel"/>
    <w:tmpl w:val="86726654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" w15:restartNumberingAfterBreak="0">
    <w:nsid w:val="755F1FF8"/>
    <w:multiLevelType w:val="multilevel"/>
    <w:tmpl w:val="D3E21A4E"/>
    <w:lvl w:ilvl="0">
      <w:start w:val="1"/>
      <w:numFmt w:val="bullet"/>
      <w:pStyle w:val="-0"/>
      <w:lvlText w:val="–"/>
      <w:lvlJc w:val="left"/>
      <w:pPr>
        <w:ind w:left="369" w:firstLine="624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47" w15:restartNumberingAfterBreak="0">
    <w:nsid w:val="76BA7CE2"/>
    <w:multiLevelType w:val="hybridMultilevel"/>
    <w:tmpl w:val="912811AC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" w15:restartNumberingAfterBreak="0">
    <w:nsid w:val="7B35068B"/>
    <w:multiLevelType w:val="hybridMultilevel"/>
    <w:tmpl w:val="40823232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9" w15:restartNumberingAfterBreak="0">
    <w:nsid w:val="7CDF45FD"/>
    <w:multiLevelType w:val="hybridMultilevel"/>
    <w:tmpl w:val="839EA94A"/>
    <w:lvl w:ilvl="0" w:tplc="749CE79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D312079"/>
    <w:multiLevelType w:val="hybridMultilevel"/>
    <w:tmpl w:val="AD423ED2"/>
    <w:lvl w:ilvl="0" w:tplc="5082F77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1" w15:restartNumberingAfterBreak="0">
    <w:nsid w:val="7D9924F4"/>
    <w:multiLevelType w:val="hybridMultilevel"/>
    <w:tmpl w:val="A538F5BA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2" w15:restartNumberingAfterBreak="0">
    <w:nsid w:val="7DA571CA"/>
    <w:multiLevelType w:val="hybridMultilevel"/>
    <w:tmpl w:val="4D4253AA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7E8C26D4"/>
    <w:multiLevelType w:val="hybridMultilevel"/>
    <w:tmpl w:val="74AA0956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 w15:restartNumberingAfterBreak="0">
    <w:nsid w:val="7FC321F7"/>
    <w:multiLevelType w:val="hybridMultilevel"/>
    <w:tmpl w:val="2B4C5FAA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44"/>
    <w:lvlOverride w:ilvl="0">
      <w:startOverride w:val="1"/>
    </w:lvlOverride>
  </w:num>
  <w:num w:numId="3">
    <w:abstractNumId w:val="32"/>
  </w:num>
  <w:num w:numId="4">
    <w:abstractNumId w:val="46"/>
  </w:num>
  <w:num w:numId="5">
    <w:abstractNumId w:val="23"/>
  </w:num>
  <w:num w:numId="6">
    <w:abstractNumId w:val="18"/>
  </w:num>
  <w:num w:numId="7">
    <w:abstractNumId w:val="22"/>
  </w:num>
  <w:num w:numId="8">
    <w:abstractNumId w:val="17"/>
  </w:num>
  <w:num w:numId="9">
    <w:abstractNumId w:val="13"/>
  </w:num>
  <w:num w:numId="10">
    <w:abstractNumId w:val="46"/>
  </w:num>
  <w:num w:numId="11">
    <w:abstractNumId w:val="46"/>
  </w:num>
  <w:num w:numId="12">
    <w:abstractNumId w:val="31"/>
  </w:num>
  <w:num w:numId="13">
    <w:abstractNumId w:val="28"/>
  </w:num>
  <w:num w:numId="14">
    <w:abstractNumId w:val="50"/>
  </w:num>
  <w:num w:numId="15">
    <w:abstractNumId w:val="35"/>
  </w:num>
  <w:num w:numId="16">
    <w:abstractNumId w:val="14"/>
  </w:num>
  <w:num w:numId="17">
    <w:abstractNumId w:val="21"/>
  </w:num>
  <w:num w:numId="18">
    <w:abstractNumId w:val="9"/>
  </w:num>
  <w:num w:numId="19">
    <w:abstractNumId w:val="7"/>
  </w:num>
  <w:num w:numId="20">
    <w:abstractNumId w:val="6"/>
  </w:num>
  <w:num w:numId="21">
    <w:abstractNumId w:val="5"/>
  </w:num>
  <w:num w:numId="22">
    <w:abstractNumId w:val="4"/>
  </w:num>
  <w:num w:numId="23">
    <w:abstractNumId w:val="8"/>
  </w:num>
  <w:num w:numId="24">
    <w:abstractNumId w:val="3"/>
  </w:num>
  <w:num w:numId="25">
    <w:abstractNumId w:val="2"/>
  </w:num>
  <w:num w:numId="26">
    <w:abstractNumId w:val="1"/>
  </w:num>
  <w:num w:numId="27">
    <w:abstractNumId w:val="0"/>
  </w:num>
  <w:num w:numId="28">
    <w:abstractNumId w:val="19"/>
  </w:num>
  <w:num w:numId="29">
    <w:abstractNumId w:val="34"/>
  </w:num>
  <w:num w:numId="30">
    <w:abstractNumId w:val="53"/>
  </w:num>
  <w:num w:numId="31">
    <w:abstractNumId w:val="25"/>
  </w:num>
  <w:num w:numId="32">
    <w:abstractNumId w:val="39"/>
  </w:num>
  <w:num w:numId="33">
    <w:abstractNumId w:val="42"/>
  </w:num>
  <w:num w:numId="34">
    <w:abstractNumId w:val="24"/>
  </w:num>
  <w:num w:numId="35">
    <w:abstractNumId w:val="43"/>
  </w:num>
  <w:num w:numId="36">
    <w:abstractNumId w:val="16"/>
  </w:num>
  <w:num w:numId="37">
    <w:abstractNumId w:val="40"/>
  </w:num>
  <w:num w:numId="38">
    <w:abstractNumId w:val="15"/>
  </w:num>
  <w:num w:numId="39">
    <w:abstractNumId w:val="48"/>
  </w:num>
  <w:num w:numId="40">
    <w:abstractNumId w:val="11"/>
  </w:num>
  <w:num w:numId="41">
    <w:abstractNumId w:val="30"/>
  </w:num>
  <w:num w:numId="42">
    <w:abstractNumId w:val="20"/>
  </w:num>
  <w:num w:numId="43">
    <w:abstractNumId w:val="47"/>
  </w:num>
  <w:num w:numId="44">
    <w:abstractNumId w:val="10"/>
  </w:num>
  <w:num w:numId="45">
    <w:abstractNumId w:val="38"/>
  </w:num>
  <w:num w:numId="46">
    <w:abstractNumId w:val="36"/>
  </w:num>
  <w:num w:numId="47">
    <w:abstractNumId w:val="27"/>
  </w:num>
  <w:num w:numId="48">
    <w:abstractNumId w:val="51"/>
  </w:num>
  <w:num w:numId="49">
    <w:abstractNumId w:val="29"/>
  </w:num>
  <w:num w:numId="50">
    <w:abstractNumId w:val="33"/>
  </w:num>
  <w:num w:numId="51">
    <w:abstractNumId w:val="45"/>
  </w:num>
  <w:num w:numId="52">
    <w:abstractNumId w:val="26"/>
  </w:num>
  <w:num w:numId="53">
    <w:abstractNumId w:val="49"/>
  </w:num>
  <w:num w:numId="54">
    <w:abstractNumId w:val="54"/>
  </w:num>
  <w:num w:numId="55">
    <w:abstractNumId w:val="52"/>
  </w:num>
  <w:num w:numId="56">
    <w:abstractNumId w:val="41"/>
  </w:num>
  <w:num w:numId="57">
    <w:abstractNumId w:val="37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1B8E"/>
    <w:rsid w:val="0000188E"/>
    <w:rsid w:val="000025CA"/>
    <w:rsid w:val="00002DDB"/>
    <w:rsid w:val="00002FA2"/>
    <w:rsid w:val="00004D2D"/>
    <w:rsid w:val="00010852"/>
    <w:rsid w:val="000149A7"/>
    <w:rsid w:val="0001729A"/>
    <w:rsid w:val="0002126C"/>
    <w:rsid w:val="00022800"/>
    <w:rsid w:val="00022F0F"/>
    <w:rsid w:val="00026FEA"/>
    <w:rsid w:val="000277C8"/>
    <w:rsid w:val="00027F5D"/>
    <w:rsid w:val="00031F16"/>
    <w:rsid w:val="00033FC8"/>
    <w:rsid w:val="000342B8"/>
    <w:rsid w:val="00034D90"/>
    <w:rsid w:val="000350C9"/>
    <w:rsid w:val="000366FC"/>
    <w:rsid w:val="00046DFC"/>
    <w:rsid w:val="00051982"/>
    <w:rsid w:val="00051C94"/>
    <w:rsid w:val="000520C7"/>
    <w:rsid w:val="00052BD9"/>
    <w:rsid w:val="0005446D"/>
    <w:rsid w:val="00056053"/>
    <w:rsid w:val="0006048A"/>
    <w:rsid w:val="00060C40"/>
    <w:rsid w:val="00065634"/>
    <w:rsid w:val="0007555C"/>
    <w:rsid w:val="0007693B"/>
    <w:rsid w:val="00076B83"/>
    <w:rsid w:val="00081287"/>
    <w:rsid w:val="00082228"/>
    <w:rsid w:val="000827C8"/>
    <w:rsid w:val="00085DB3"/>
    <w:rsid w:val="00086045"/>
    <w:rsid w:val="000861E8"/>
    <w:rsid w:val="000870E8"/>
    <w:rsid w:val="000904C2"/>
    <w:rsid w:val="00090636"/>
    <w:rsid w:val="00096DC5"/>
    <w:rsid w:val="00097348"/>
    <w:rsid w:val="000A59B4"/>
    <w:rsid w:val="000B0B61"/>
    <w:rsid w:val="000B299A"/>
    <w:rsid w:val="000B30B1"/>
    <w:rsid w:val="000B36EA"/>
    <w:rsid w:val="000B546F"/>
    <w:rsid w:val="000B56A6"/>
    <w:rsid w:val="000D0557"/>
    <w:rsid w:val="000D11F3"/>
    <w:rsid w:val="000D26B4"/>
    <w:rsid w:val="000D2702"/>
    <w:rsid w:val="000D28E7"/>
    <w:rsid w:val="000D5916"/>
    <w:rsid w:val="000D6576"/>
    <w:rsid w:val="000E0D82"/>
    <w:rsid w:val="000E0FF8"/>
    <w:rsid w:val="000E1DB6"/>
    <w:rsid w:val="000E3E49"/>
    <w:rsid w:val="000E538D"/>
    <w:rsid w:val="000E5ABF"/>
    <w:rsid w:val="000E7FC8"/>
    <w:rsid w:val="000F03EF"/>
    <w:rsid w:val="000F1491"/>
    <w:rsid w:val="000F2CE3"/>
    <w:rsid w:val="000F32A7"/>
    <w:rsid w:val="000F4D4B"/>
    <w:rsid w:val="000F590A"/>
    <w:rsid w:val="000F5B38"/>
    <w:rsid w:val="000F6424"/>
    <w:rsid w:val="0010147B"/>
    <w:rsid w:val="00103076"/>
    <w:rsid w:val="001036B7"/>
    <w:rsid w:val="00104926"/>
    <w:rsid w:val="00104A53"/>
    <w:rsid w:val="001054BC"/>
    <w:rsid w:val="00106A77"/>
    <w:rsid w:val="00106DD0"/>
    <w:rsid w:val="00112582"/>
    <w:rsid w:val="00114642"/>
    <w:rsid w:val="00116375"/>
    <w:rsid w:val="00116A63"/>
    <w:rsid w:val="001177BA"/>
    <w:rsid w:val="00121097"/>
    <w:rsid w:val="001233BA"/>
    <w:rsid w:val="001238C1"/>
    <w:rsid w:val="001254D4"/>
    <w:rsid w:val="00125F7C"/>
    <w:rsid w:val="00126F28"/>
    <w:rsid w:val="0013237B"/>
    <w:rsid w:val="0013358E"/>
    <w:rsid w:val="001376A6"/>
    <w:rsid w:val="0014156C"/>
    <w:rsid w:val="00144BD9"/>
    <w:rsid w:val="00153BA1"/>
    <w:rsid w:val="001542C4"/>
    <w:rsid w:val="0015464D"/>
    <w:rsid w:val="00155544"/>
    <w:rsid w:val="00155CD9"/>
    <w:rsid w:val="00156DB0"/>
    <w:rsid w:val="00156EDA"/>
    <w:rsid w:val="0016007F"/>
    <w:rsid w:val="00161F9F"/>
    <w:rsid w:val="001631A4"/>
    <w:rsid w:val="00163D5F"/>
    <w:rsid w:val="00167508"/>
    <w:rsid w:val="001722AE"/>
    <w:rsid w:val="001728F8"/>
    <w:rsid w:val="0017516F"/>
    <w:rsid w:val="00176A1B"/>
    <w:rsid w:val="0018113B"/>
    <w:rsid w:val="0018671B"/>
    <w:rsid w:val="00187839"/>
    <w:rsid w:val="00193A41"/>
    <w:rsid w:val="00193E11"/>
    <w:rsid w:val="00194305"/>
    <w:rsid w:val="00196547"/>
    <w:rsid w:val="001A067A"/>
    <w:rsid w:val="001A449E"/>
    <w:rsid w:val="001A522A"/>
    <w:rsid w:val="001A6265"/>
    <w:rsid w:val="001B14B8"/>
    <w:rsid w:val="001B16D2"/>
    <w:rsid w:val="001B4067"/>
    <w:rsid w:val="001B72E1"/>
    <w:rsid w:val="001C301D"/>
    <w:rsid w:val="001C358F"/>
    <w:rsid w:val="001C41E3"/>
    <w:rsid w:val="001D0DD5"/>
    <w:rsid w:val="001D1CDE"/>
    <w:rsid w:val="001D33F3"/>
    <w:rsid w:val="001D5115"/>
    <w:rsid w:val="001D6005"/>
    <w:rsid w:val="001D7BDD"/>
    <w:rsid w:val="001E0971"/>
    <w:rsid w:val="001E2E49"/>
    <w:rsid w:val="001E5C3F"/>
    <w:rsid w:val="001E7BA3"/>
    <w:rsid w:val="001F1240"/>
    <w:rsid w:val="001F161B"/>
    <w:rsid w:val="001F1866"/>
    <w:rsid w:val="001F23F2"/>
    <w:rsid w:val="001F2D39"/>
    <w:rsid w:val="001F2E57"/>
    <w:rsid w:val="001F30D7"/>
    <w:rsid w:val="001F4C92"/>
    <w:rsid w:val="001F665C"/>
    <w:rsid w:val="001F737F"/>
    <w:rsid w:val="00200A68"/>
    <w:rsid w:val="0020266E"/>
    <w:rsid w:val="002035F1"/>
    <w:rsid w:val="00206BAB"/>
    <w:rsid w:val="00207487"/>
    <w:rsid w:val="00211079"/>
    <w:rsid w:val="002137FA"/>
    <w:rsid w:val="00213D47"/>
    <w:rsid w:val="00214456"/>
    <w:rsid w:val="0022116A"/>
    <w:rsid w:val="00221ACD"/>
    <w:rsid w:val="0023123B"/>
    <w:rsid w:val="00231C95"/>
    <w:rsid w:val="00233AA5"/>
    <w:rsid w:val="00233D32"/>
    <w:rsid w:val="00236985"/>
    <w:rsid w:val="00236B53"/>
    <w:rsid w:val="0024206F"/>
    <w:rsid w:val="0024388C"/>
    <w:rsid w:val="002449E0"/>
    <w:rsid w:val="002456F6"/>
    <w:rsid w:val="00247B7F"/>
    <w:rsid w:val="002525A0"/>
    <w:rsid w:val="00253C64"/>
    <w:rsid w:val="00254D56"/>
    <w:rsid w:val="00257007"/>
    <w:rsid w:val="002602AA"/>
    <w:rsid w:val="002624FB"/>
    <w:rsid w:val="00262D71"/>
    <w:rsid w:val="00263169"/>
    <w:rsid w:val="00265486"/>
    <w:rsid w:val="0026584C"/>
    <w:rsid w:val="002700D1"/>
    <w:rsid w:val="00271BD3"/>
    <w:rsid w:val="00272641"/>
    <w:rsid w:val="00281234"/>
    <w:rsid w:val="00281EEF"/>
    <w:rsid w:val="00282233"/>
    <w:rsid w:val="002828FE"/>
    <w:rsid w:val="00282AAC"/>
    <w:rsid w:val="002861F2"/>
    <w:rsid w:val="002869AE"/>
    <w:rsid w:val="0028726D"/>
    <w:rsid w:val="00290B27"/>
    <w:rsid w:val="00290BEF"/>
    <w:rsid w:val="0029143E"/>
    <w:rsid w:val="00292DB9"/>
    <w:rsid w:val="0029323F"/>
    <w:rsid w:val="00293870"/>
    <w:rsid w:val="00296883"/>
    <w:rsid w:val="00296C1B"/>
    <w:rsid w:val="002A2237"/>
    <w:rsid w:val="002A3EAB"/>
    <w:rsid w:val="002A5835"/>
    <w:rsid w:val="002A5C0B"/>
    <w:rsid w:val="002A6F6B"/>
    <w:rsid w:val="002B08CC"/>
    <w:rsid w:val="002B325C"/>
    <w:rsid w:val="002B4216"/>
    <w:rsid w:val="002B5551"/>
    <w:rsid w:val="002B5D56"/>
    <w:rsid w:val="002B65A8"/>
    <w:rsid w:val="002B65A9"/>
    <w:rsid w:val="002B7427"/>
    <w:rsid w:val="002C1AA3"/>
    <w:rsid w:val="002C1D6F"/>
    <w:rsid w:val="002C4E9E"/>
    <w:rsid w:val="002C545B"/>
    <w:rsid w:val="002C5B77"/>
    <w:rsid w:val="002C668C"/>
    <w:rsid w:val="002C6D05"/>
    <w:rsid w:val="002C7215"/>
    <w:rsid w:val="002D0B16"/>
    <w:rsid w:val="002D565A"/>
    <w:rsid w:val="002D6EFC"/>
    <w:rsid w:val="002D7174"/>
    <w:rsid w:val="002D7B15"/>
    <w:rsid w:val="002E094C"/>
    <w:rsid w:val="002E3EA8"/>
    <w:rsid w:val="002E5D2B"/>
    <w:rsid w:val="002E7C99"/>
    <w:rsid w:val="002E7FD6"/>
    <w:rsid w:val="002F1A2C"/>
    <w:rsid w:val="002F401E"/>
    <w:rsid w:val="002F4282"/>
    <w:rsid w:val="002F68E6"/>
    <w:rsid w:val="002F7186"/>
    <w:rsid w:val="0030167E"/>
    <w:rsid w:val="00303748"/>
    <w:rsid w:val="00304D86"/>
    <w:rsid w:val="00305987"/>
    <w:rsid w:val="00305D04"/>
    <w:rsid w:val="00306F35"/>
    <w:rsid w:val="003123E5"/>
    <w:rsid w:val="00313634"/>
    <w:rsid w:val="00314BEB"/>
    <w:rsid w:val="00320F0F"/>
    <w:rsid w:val="00322D1C"/>
    <w:rsid w:val="00322E3C"/>
    <w:rsid w:val="003237E1"/>
    <w:rsid w:val="00324EA0"/>
    <w:rsid w:val="003257DA"/>
    <w:rsid w:val="003264DC"/>
    <w:rsid w:val="003264E2"/>
    <w:rsid w:val="0032670C"/>
    <w:rsid w:val="00326848"/>
    <w:rsid w:val="00330320"/>
    <w:rsid w:val="00335DEC"/>
    <w:rsid w:val="0033699C"/>
    <w:rsid w:val="00337F69"/>
    <w:rsid w:val="00340115"/>
    <w:rsid w:val="00340ECD"/>
    <w:rsid w:val="00343058"/>
    <w:rsid w:val="00343326"/>
    <w:rsid w:val="0034511A"/>
    <w:rsid w:val="00347F7D"/>
    <w:rsid w:val="00353CB9"/>
    <w:rsid w:val="00353E22"/>
    <w:rsid w:val="00357355"/>
    <w:rsid w:val="0035750C"/>
    <w:rsid w:val="0036091F"/>
    <w:rsid w:val="00360F0D"/>
    <w:rsid w:val="00363487"/>
    <w:rsid w:val="00364F0F"/>
    <w:rsid w:val="00365922"/>
    <w:rsid w:val="003659DF"/>
    <w:rsid w:val="00367887"/>
    <w:rsid w:val="00370DE5"/>
    <w:rsid w:val="00371DFE"/>
    <w:rsid w:val="00373143"/>
    <w:rsid w:val="0037376C"/>
    <w:rsid w:val="00373F62"/>
    <w:rsid w:val="003752B8"/>
    <w:rsid w:val="003759A5"/>
    <w:rsid w:val="00377B1B"/>
    <w:rsid w:val="003826CF"/>
    <w:rsid w:val="003827A9"/>
    <w:rsid w:val="00382FDA"/>
    <w:rsid w:val="003854DF"/>
    <w:rsid w:val="00386F9C"/>
    <w:rsid w:val="0039069C"/>
    <w:rsid w:val="00391B25"/>
    <w:rsid w:val="00391E08"/>
    <w:rsid w:val="00393813"/>
    <w:rsid w:val="00394624"/>
    <w:rsid w:val="00397562"/>
    <w:rsid w:val="00397DD8"/>
    <w:rsid w:val="003A13CE"/>
    <w:rsid w:val="003A31D0"/>
    <w:rsid w:val="003A3875"/>
    <w:rsid w:val="003A4050"/>
    <w:rsid w:val="003A43BE"/>
    <w:rsid w:val="003A5526"/>
    <w:rsid w:val="003A5657"/>
    <w:rsid w:val="003A60D3"/>
    <w:rsid w:val="003A6816"/>
    <w:rsid w:val="003A71CB"/>
    <w:rsid w:val="003B2A99"/>
    <w:rsid w:val="003B344F"/>
    <w:rsid w:val="003B40C3"/>
    <w:rsid w:val="003B4325"/>
    <w:rsid w:val="003B55AB"/>
    <w:rsid w:val="003B5E13"/>
    <w:rsid w:val="003B62B9"/>
    <w:rsid w:val="003B67B9"/>
    <w:rsid w:val="003C148C"/>
    <w:rsid w:val="003C1506"/>
    <w:rsid w:val="003C1FEF"/>
    <w:rsid w:val="003C3570"/>
    <w:rsid w:val="003C749F"/>
    <w:rsid w:val="003D26D3"/>
    <w:rsid w:val="003D4E60"/>
    <w:rsid w:val="003D78C1"/>
    <w:rsid w:val="003D7A14"/>
    <w:rsid w:val="003E0614"/>
    <w:rsid w:val="003E175B"/>
    <w:rsid w:val="003E20C1"/>
    <w:rsid w:val="003E3466"/>
    <w:rsid w:val="003E3ACA"/>
    <w:rsid w:val="003E45FB"/>
    <w:rsid w:val="003E581A"/>
    <w:rsid w:val="003F22EB"/>
    <w:rsid w:val="003F2639"/>
    <w:rsid w:val="003F3118"/>
    <w:rsid w:val="003F455A"/>
    <w:rsid w:val="003F4757"/>
    <w:rsid w:val="003F4B64"/>
    <w:rsid w:val="003F5650"/>
    <w:rsid w:val="003F61C2"/>
    <w:rsid w:val="00400339"/>
    <w:rsid w:val="004022B1"/>
    <w:rsid w:val="00405A82"/>
    <w:rsid w:val="00410F24"/>
    <w:rsid w:val="00412830"/>
    <w:rsid w:val="00412935"/>
    <w:rsid w:val="00412B98"/>
    <w:rsid w:val="00413CF1"/>
    <w:rsid w:val="00414475"/>
    <w:rsid w:val="0041510C"/>
    <w:rsid w:val="00417116"/>
    <w:rsid w:val="00420837"/>
    <w:rsid w:val="00421A1D"/>
    <w:rsid w:val="00423A26"/>
    <w:rsid w:val="00423C88"/>
    <w:rsid w:val="00425F72"/>
    <w:rsid w:val="00426B15"/>
    <w:rsid w:val="00431936"/>
    <w:rsid w:val="00431FF0"/>
    <w:rsid w:val="004324ED"/>
    <w:rsid w:val="00432A4B"/>
    <w:rsid w:val="00434086"/>
    <w:rsid w:val="004349C8"/>
    <w:rsid w:val="0043507E"/>
    <w:rsid w:val="00437294"/>
    <w:rsid w:val="004415B1"/>
    <w:rsid w:val="004453EB"/>
    <w:rsid w:val="004453F1"/>
    <w:rsid w:val="00446262"/>
    <w:rsid w:val="0045010D"/>
    <w:rsid w:val="004514FE"/>
    <w:rsid w:val="004517ED"/>
    <w:rsid w:val="00451F92"/>
    <w:rsid w:val="00452845"/>
    <w:rsid w:val="00453F9D"/>
    <w:rsid w:val="004547D6"/>
    <w:rsid w:val="00462E9A"/>
    <w:rsid w:val="004631CD"/>
    <w:rsid w:val="00463781"/>
    <w:rsid w:val="00463E19"/>
    <w:rsid w:val="00464B3B"/>
    <w:rsid w:val="00465CF4"/>
    <w:rsid w:val="004724C5"/>
    <w:rsid w:val="00472D35"/>
    <w:rsid w:val="004737A1"/>
    <w:rsid w:val="004763F7"/>
    <w:rsid w:val="004805C4"/>
    <w:rsid w:val="00481FF8"/>
    <w:rsid w:val="00483F45"/>
    <w:rsid w:val="004842F5"/>
    <w:rsid w:val="00484A6E"/>
    <w:rsid w:val="004903AD"/>
    <w:rsid w:val="0049049C"/>
    <w:rsid w:val="00493122"/>
    <w:rsid w:val="00495672"/>
    <w:rsid w:val="00497B4B"/>
    <w:rsid w:val="004A2333"/>
    <w:rsid w:val="004A2982"/>
    <w:rsid w:val="004A31A0"/>
    <w:rsid w:val="004A3488"/>
    <w:rsid w:val="004A5B91"/>
    <w:rsid w:val="004A6556"/>
    <w:rsid w:val="004B03E7"/>
    <w:rsid w:val="004B19FF"/>
    <w:rsid w:val="004B2046"/>
    <w:rsid w:val="004B2B54"/>
    <w:rsid w:val="004B5929"/>
    <w:rsid w:val="004B745D"/>
    <w:rsid w:val="004C0000"/>
    <w:rsid w:val="004C3224"/>
    <w:rsid w:val="004C338B"/>
    <w:rsid w:val="004C5057"/>
    <w:rsid w:val="004C67A7"/>
    <w:rsid w:val="004D37F8"/>
    <w:rsid w:val="004D394B"/>
    <w:rsid w:val="004D3D24"/>
    <w:rsid w:val="004D4620"/>
    <w:rsid w:val="004D53B8"/>
    <w:rsid w:val="004D664F"/>
    <w:rsid w:val="004D6D99"/>
    <w:rsid w:val="004D739E"/>
    <w:rsid w:val="004D768D"/>
    <w:rsid w:val="004E2F5A"/>
    <w:rsid w:val="004E3EF9"/>
    <w:rsid w:val="004E4118"/>
    <w:rsid w:val="004E4CCD"/>
    <w:rsid w:val="004E6AB4"/>
    <w:rsid w:val="004E74AF"/>
    <w:rsid w:val="004F171C"/>
    <w:rsid w:val="004F2085"/>
    <w:rsid w:val="004F234C"/>
    <w:rsid w:val="004F2A48"/>
    <w:rsid w:val="004F462C"/>
    <w:rsid w:val="004F6820"/>
    <w:rsid w:val="004F774D"/>
    <w:rsid w:val="00502E9B"/>
    <w:rsid w:val="00503E0B"/>
    <w:rsid w:val="00507248"/>
    <w:rsid w:val="00507276"/>
    <w:rsid w:val="00507705"/>
    <w:rsid w:val="00510FEF"/>
    <w:rsid w:val="00511B8E"/>
    <w:rsid w:val="0051390C"/>
    <w:rsid w:val="00514D5F"/>
    <w:rsid w:val="005157B2"/>
    <w:rsid w:val="005176BE"/>
    <w:rsid w:val="0052050C"/>
    <w:rsid w:val="00521039"/>
    <w:rsid w:val="005229F4"/>
    <w:rsid w:val="005231C4"/>
    <w:rsid w:val="005246BC"/>
    <w:rsid w:val="0052529F"/>
    <w:rsid w:val="00531360"/>
    <w:rsid w:val="00531E1C"/>
    <w:rsid w:val="00532E0C"/>
    <w:rsid w:val="00533BF9"/>
    <w:rsid w:val="00533E6F"/>
    <w:rsid w:val="00536176"/>
    <w:rsid w:val="005368E0"/>
    <w:rsid w:val="00540A19"/>
    <w:rsid w:val="00541715"/>
    <w:rsid w:val="0054182E"/>
    <w:rsid w:val="00542AFB"/>
    <w:rsid w:val="0054316F"/>
    <w:rsid w:val="00543D10"/>
    <w:rsid w:val="00544276"/>
    <w:rsid w:val="00546609"/>
    <w:rsid w:val="00550F94"/>
    <w:rsid w:val="005512DB"/>
    <w:rsid w:val="00552E7D"/>
    <w:rsid w:val="0055635A"/>
    <w:rsid w:val="00556EDD"/>
    <w:rsid w:val="0055713F"/>
    <w:rsid w:val="005575E4"/>
    <w:rsid w:val="00563239"/>
    <w:rsid w:val="0056384A"/>
    <w:rsid w:val="00563AE3"/>
    <w:rsid w:val="00564269"/>
    <w:rsid w:val="00565686"/>
    <w:rsid w:val="00565D37"/>
    <w:rsid w:val="0057131F"/>
    <w:rsid w:val="00574CA7"/>
    <w:rsid w:val="00574FDE"/>
    <w:rsid w:val="00577BB8"/>
    <w:rsid w:val="00580711"/>
    <w:rsid w:val="00580CC9"/>
    <w:rsid w:val="00580E2F"/>
    <w:rsid w:val="005825DB"/>
    <w:rsid w:val="005837F5"/>
    <w:rsid w:val="00585458"/>
    <w:rsid w:val="005869FB"/>
    <w:rsid w:val="005907D1"/>
    <w:rsid w:val="00592130"/>
    <w:rsid w:val="005923DC"/>
    <w:rsid w:val="005925D9"/>
    <w:rsid w:val="005934C2"/>
    <w:rsid w:val="005934F5"/>
    <w:rsid w:val="00596C0C"/>
    <w:rsid w:val="005A08A0"/>
    <w:rsid w:val="005A1ACC"/>
    <w:rsid w:val="005A349E"/>
    <w:rsid w:val="005A350C"/>
    <w:rsid w:val="005B0B12"/>
    <w:rsid w:val="005B0E25"/>
    <w:rsid w:val="005B5C29"/>
    <w:rsid w:val="005C2D1E"/>
    <w:rsid w:val="005C3498"/>
    <w:rsid w:val="005C3AE9"/>
    <w:rsid w:val="005C4FEE"/>
    <w:rsid w:val="005C58FB"/>
    <w:rsid w:val="005D1FD7"/>
    <w:rsid w:val="005D277B"/>
    <w:rsid w:val="005D3EA3"/>
    <w:rsid w:val="005D5691"/>
    <w:rsid w:val="005D698A"/>
    <w:rsid w:val="005E07DA"/>
    <w:rsid w:val="005E0C28"/>
    <w:rsid w:val="005E1D17"/>
    <w:rsid w:val="005E383F"/>
    <w:rsid w:val="005E5554"/>
    <w:rsid w:val="005E5932"/>
    <w:rsid w:val="005E73B6"/>
    <w:rsid w:val="005F249D"/>
    <w:rsid w:val="006007BC"/>
    <w:rsid w:val="00600A26"/>
    <w:rsid w:val="006032BC"/>
    <w:rsid w:val="00604BE0"/>
    <w:rsid w:val="00610617"/>
    <w:rsid w:val="006130ED"/>
    <w:rsid w:val="00615D95"/>
    <w:rsid w:val="006163E1"/>
    <w:rsid w:val="00616933"/>
    <w:rsid w:val="006215DE"/>
    <w:rsid w:val="00622B8F"/>
    <w:rsid w:val="0062309D"/>
    <w:rsid w:val="00623556"/>
    <w:rsid w:val="006262DA"/>
    <w:rsid w:val="00626B7F"/>
    <w:rsid w:val="0063044B"/>
    <w:rsid w:val="006360D8"/>
    <w:rsid w:val="00636701"/>
    <w:rsid w:val="00641AA4"/>
    <w:rsid w:val="00641E3B"/>
    <w:rsid w:val="00643ECE"/>
    <w:rsid w:val="006441C0"/>
    <w:rsid w:val="00644B1E"/>
    <w:rsid w:val="00645B64"/>
    <w:rsid w:val="00646508"/>
    <w:rsid w:val="0065023A"/>
    <w:rsid w:val="00650547"/>
    <w:rsid w:val="006525BA"/>
    <w:rsid w:val="006534BB"/>
    <w:rsid w:val="0065505D"/>
    <w:rsid w:val="00655306"/>
    <w:rsid w:val="00655740"/>
    <w:rsid w:val="00655A43"/>
    <w:rsid w:val="00662703"/>
    <w:rsid w:val="00663599"/>
    <w:rsid w:val="0066460B"/>
    <w:rsid w:val="00664AFF"/>
    <w:rsid w:val="00665944"/>
    <w:rsid w:val="0066646E"/>
    <w:rsid w:val="00670448"/>
    <w:rsid w:val="00674718"/>
    <w:rsid w:val="00680BED"/>
    <w:rsid w:val="00682B10"/>
    <w:rsid w:val="00690EDB"/>
    <w:rsid w:val="00691A7B"/>
    <w:rsid w:val="00693763"/>
    <w:rsid w:val="00696D46"/>
    <w:rsid w:val="00697D09"/>
    <w:rsid w:val="006A06AE"/>
    <w:rsid w:val="006A0974"/>
    <w:rsid w:val="006A13DD"/>
    <w:rsid w:val="006A5028"/>
    <w:rsid w:val="006A5CD4"/>
    <w:rsid w:val="006B1771"/>
    <w:rsid w:val="006B2130"/>
    <w:rsid w:val="006B328A"/>
    <w:rsid w:val="006C039F"/>
    <w:rsid w:val="006C15B2"/>
    <w:rsid w:val="006C672B"/>
    <w:rsid w:val="006C68C2"/>
    <w:rsid w:val="006C7275"/>
    <w:rsid w:val="006D0AC3"/>
    <w:rsid w:val="006D2AA2"/>
    <w:rsid w:val="006D56DA"/>
    <w:rsid w:val="006D6ACF"/>
    <w:rsid w:val="006D7F2D"/>
    <w:rsid w:val="006E1A5F"/>
    <w:rsid w:val="006E5844"/>
    <w:rsid w:val="006E5ACD"/>
    <w:rsid w:val="006F2887"/>
    <w:rsid w:val="006F2A70"/>
    <w:rsid w:val="006F45FA"/>
    <w:rsid w:val="006F60AF"/>
    <w:rsid w:val="006F646C"/>
    <w:rsid w:val="006F6DF9"/>
    <w:rsid w:val="00700B3B"/>
    <w:rsid w:val="00701B1C"/>
    <w:rsid w:val="00703215"/>
    <w:rsid w:val="007051EE"/>
    <w:rsid w:val="0070595C"/>
    <w:rsid w:val="0070646C"/>
    <w:rsid w:val="007072E4"/>
    <w:rsid w:val="007108AE"/>
    <w:rsid w:val="007126F0"/>
    <w:rsid w:val="00712C5D"/>
    <w:rsid w:val="00712CC6"/>
    <w:rsid w:val="00712F0A"/>
    <w:rsid w:val="007134AF"/>
    <w:rsid w:val="007158D8"/>
    <w:rsid w:val="00716DFB"/>
    <w:rsid w:val="0072108F"/>
    <w:rsid w:val="007217C9"/>
    <w:rsid w:val="007233E3"/>
    <w:rsid w:val="00723E63"/>
    <w:rsid w:val="00724007"/>
    <w:rsid w:val="007248BB"/>
    <w:rsid w:val="00724FD0"/>
    <w:rsid w:val="007258F5"/>
    <w:rsid w:val="0072713F"/>
    <w:rsid w:val="007271DD"/>
    <w:rsid w:val="00730664"/>
    <w:rsid w:val="00732EEE"/>
    <w:rsid w:val="00734247"/>
    <w:rsid w:val="00735343"/>
    <w:rsid w:val="007371E1"/>
    <w:rsid w:val="0074038D"/>
    <w:rsid w:val="00742C90"/>
    <w:rsid w:val="00746AE7"/>
    <w:rsid w:val="0075420C"/>
    <w:rsid w:val="007564C9"/>
    <w:rsid w:val="00757926"/>
    <w:rsid w:val="00757F0C"/>
    <w:rsid w:val="00757F76"/>
    <w:rsid w:val="00761C63"/>
    <w:rsid w:val="007646BF"/>
    <w:rsid w:val="00765574"/>
    <w:rsid w:val="00774897"/>
    <w:rsid w:val="0077568F"/>
    <w:rsid w:val="00776649"/>
    <w:rsid w:val="00777A63"/>
    <w:rsid w:val="00781327"/>
    <w:rsid w:val="00785ECC"/>
    <w:rsid w:val="007873CD"/>
    <w:rsid w:val="00787938"/>
    <w:rsid w:val="007926A2"/>
    <w:rsid w:val="00793EEC"/>
    <w:rsid w:val="00793EED"/>
    <w:rsid w:val="00794B71"/>
    <w:rsid w:val="00794CF4"/>
    <w:rsid w:val="007956F7"/>
    <w:rsid w:val="00797A6B"/>
    <w:rsid w:val="007A09EF"/>
    <w:rsid w:val="007A1BD8"/>
    <w:rsid w:val="007A63F2"/>
    <w:rsid w:val="007B023E"/>
    <w:rsid w:val="007B4C15"/>
    <w:rsid w:val="007B72B5"/>
    <w:rsid w:val="007C2AF3"/>
    <w:rsid w:val="007C3357"/>
    <w:rsid w:val="007C416D"/>
    <w:rsid w:val="007C54F1"/>
    <w:rsid w:val="007C721A"/>
    <w:rsid w:val="007C7A6E"/>
    <w:rsid w:val="007D08B4"/>
    <w:rsid w:val="007D35E0"/>
    <w:rsid w:val="007D3657"/>
    <w:rsid w:val="007D61D2"/>
    <w:rsid w:val="007D6ABF"/>
    <w:rsid w:val="007D7237"/>
    <w:rsid w:val="007E12D3"/>
    <w:rsid w:val="007E1CB6"/>
    <w:rsid w:val="007E3AC6"/>
    <w:rsid w:val="007F0842"/>
    <w:rsid w:val="007F0B1B"/>
    <w:rsid w:val="007F1697"/>
    <w:rsid w:val="007F183C"/>
    <w:rsid w:val="007F199D"/>
    <w:rsid w:val="007F242F"/>
    <w:rsid w:val="007F3BD1"/>
    <w:rsid w:val="008012AF"/>
    <w:rsid w:val="0080159F"/>
    <w:rsid w:val="00811731"/>
    <w:rsid w:val="00811A94"/>
    <w:rsid w:val="008126D8"/>
    <w:rsid w:val="00812D00"/>
    <w:rsid w:val="00812FF7"/>
    <w:rsid w:val="00813FD4"/>
    <w:rsid w:val="00815662"/>
    <w:rsid w:val="008174C1"/>
    <w:rsid w:val="0082062A"/>
    <w:rsid w:val="00822FAF"/>
    <w:rsid w:val="00823FAC"/>
    <w:rsid w:val="00824522"/>
    <w:rsid w:val="00825FA8"/>
    <w:rsid w:val="00827B48"/>
    <w:rsid w:val="00831A78"/>
    <w:rsid w:val="0083244D"/>
    <w:rsid w:val="0083442B"/>
    <w:rsid w:val="00834D79"/>
    <w:rsid w:val="008379E8"/>
    <w:rsid w:val="008402D4"/>
    <w:rsid w:val="00840CCE"/>
    <w:rsid w:val="00841BC7"/>
    <w:rsid w:val="00844DE7"/>
    <w:rsid w:val="0085000E"/>
    <w:rsid w:val="008517DF"/>
    <w:rsid w:val="00852457"/>
    <w:rsid w:val="00855E85"/>
    <w:rsid w:val="0085650B"/>
    <w:rsid w:val="00856CA1"/>
    <w:rsid w:val="008608A0"/>
    <w:rsid w:val="00860B89"/>
    <w:rsid w:val="00862898"/>
    <w:rsid w:val="008652E2"/>
    <w:rsid w:val="0086602C"/>
    <w:rsid w:val="0087025D"/>
    <w:rsid w:val="0087038A"/>
    <w:rsid w:val="00871358"/>
    <w:rsid w:val="0087647B"/>
    <w:rsid w:val="008765AA"/>
    <w:rsid w:val="00877588"/>
    <w:rsid w:val="0088056F"/>
    <w:rsid w:val="008810BC"/>
    <w:rsid w:val="00881CDC"/>
    <w:rsid w:val="0088312A"/>
    <w:rsid w:val="0088385D"/>
    <w:rsid w:val="008857F0"/>
    <w:rsid w:val="0088684B"/>
    <w:rsid w:val="008875BC"/>
    <w:rsid w:val="0089146B"/>
    <w:rsid w:val="0089314D"/>
    <w:rsid w:val="0089376A"/>
    <w:rsid w:val="0089395A"/>
    <w:rsid w:val="008947F3"/>
    <w:rsid w:val="0089499C"/>
    <w:rsid w:val="00896310"/>
    <w:rsid w:val="0089641C"/>
    <w:rsid w:val="0089716F"/>
    <w:rsid w:val="008A1348"/>
    <w:rsid w:val="008A1442"/>
    <w:rsid w:val="008A2C88"/>
    <w:rsid w:val="008A317A"/>
    <w:rsid w:val="008A35E4"/>
    <w:rsid w:val="008A7476"/>
    <w:rsid w:val="008B0A81"/>
    <w:rsid w:val="008B0B78"/>
    <w:rsid w:val="008B2D71"/>
    <w:rsid w:val="008B56D3"/>
    <w:rsid w:val="008B5DBB"/>
    <w:rsid w:val="008B6338"/>
    <w:rsid w:val="008B7331"/>
    <w:rsid w:val="008B7D6E"/>
    <w:rsid w:val="008C03F6"/>
    <w:rsid w:val="008C0F82"/>
    <w:rsid w:val="008C2946"/>
    <w:rsid w:val="008C319B"/>
    <w:rsid w:val="008C796F"/>
    <w:rsid w:val="008D267D"/>
    <w:rsid w:val="008D27B1"/>
    <w:rsid w:val="008D2F66"/>
    <w:rsid w:val="008D4D7E"/>
    <w:rsid w:val="008D6AC8"/>
    <w:rsid w:val="008E024F"/>
    <w:rsid w:val="008E0811"/>
    <w:rsid w:val="008E2690"/>
    <w:rsid w:val="008E2FE1"/>
    <w:rsid w:val="008E5388"/>
    <w:rsid w:val="008E551C"/>
    <w:rsid w:val="008E69D7"/>
    <w:rsid w:val="008E6A69"/>
    <w:rsid w:val="008E749F"/>
    <w:rsid w:val="008F2FEF"/>
    <w:rsid w:val="008F67F7"/>
    <w:rsid w:val="009007D2"/>
    <w:rsid w:val="009019FC"/>
    <w:rsid w:val="00903076"/>
    <w:rsid w:val="009038DB"/>
    <w:rsid w:val="009060CA"/>
    <w:rsid w:val="00910A64"/>
    <w:rsid w:val="00911CF1"/>
    <w:rsid w:val="00912134"/>
    <w:rsid w:val="00915B53"/>
    <w:rsid w:val="0092156D"/>
    <w:rsid w:val="009217F6"/>
    <w:rsid w:val="009240F9"/>
    <w:rsid w:val="009249F7"/>
    <w:rsid w:val="00926460"/>
    <w:rsid w:val="009278E8"/>
    <w:rsid w:val="00927C44"/>
    <w:rsid w:val="0093252B"/>
    <w:rsid w:val="009332A1"/>
    <w:rsid w:val="00933547"/>
    <w:rsid w:val="0093427B"/>
    <w:rsid w:val="009348C8"/>
    <w:rsid w:val="00934B17"/>
    <w:rsid w:val="009365BC"/>
    <w:rsid w:val="00936CF5"/>
    <w:rsid w:val="0093716E"/>
    <w:rsid w:val="009375A0"/>
    <w:rsid w:val="00937647"/>
    <w:rsid w:val="009410D3"/>
    <w:rsid w:val="0094261F"/>
    <w:rsid w:val="00944D40"/>
    <w:rsid w:val="00945C83"/>
    <w:rsid w:val="00945EC6"/>
    <w:rsid w:val="0094688C"/>
    <w:rsid w:val="0095006F"/>
    <w:rsid w:val="00951A3A"/>
    <w:rsid w:val="00951FE3"/>
    <w:rsid w:val="00952323"/>
    <w:rsid w:val="0095385C"/>
    <w:rsid w:val="00953AA1"/>
    <w:rsid w:val="00955236"/>
    <w:rsid w:val="0095669D"/>
    <w:rsid w:val="00957028"/>
    <w:rsid w:val="00957AE4"/>
    <w:rsid w:val="00957C1F"/>
    <w:rsid w:val="00957E3C"/>
    <w:rsid w:val="00962C02"/>
    <w:rsid w:val="0096340A"/>
    <w:rsid w:val="00965C85"/>
    <w:rsid w:val="0096618B"/>
    <w:rsid w:val="00966804"/>
    <w:rsid w:val="009672DF"/>
    <w:rsid w:val="0096786A"/>
    <w:rsid w:val="0097013A"/>
    <w:rsid w:val="009806E7"/>
    <w:rsid w:val="0098271B"/>
    <w:rsid w:val="00982B32"/>
    <w:rsid w:val="00983953"/>
    <w:rsid w:val="00983F37"/>
    <w:rsid w:val="00986C3F"/>
    <w:rsid w:val="009900C8"/>
    <w:rsid w:val="00990542"/>
    <w:rsid w:val="00993FFE"/>
    <w:rsid w:val="00995F59"/>
    <w:rsid w:val="00996AF0"/>
    <w:rsid w:val="009A0447"/>
    <w:rsid w:val="009A2A69"/>
    <w:rsid w:val="009A3522"/>
    <w:rsid w:val="009A6F40"/>
    <w:rsid w:val="009B1D6F"/>
    <w:rsid w:val="009B311B"/>
    <w:rsid w:val="009B442B"/>
    <w:rsid w:val="009B5E9A"/>
    <w:rsid w:val="009C0A6B"/>
    <w:rsid w:val="009C4EFF"/>
    <w:rsid w:val="009C609F"/>
    <w:rsid w:val="009C6690"/>
    <w:rsid w:val="009C7E83"/>
    <w:rsid w:val="009D0B41"/>
    <w:rsid w:val="009D3E76"/>
    <w:rsid w:val="009D54E2"/>
    <w:rsid w:val="009D6CCA"/>
    <w:rsid w:val="009D74D0"/>
    <w:rsid w:val="009E2C72"/>
    <w:rsid w:val="009E2CA0"/>
    <w:rsid w:val="009E2D25"/>
    <w:rsid w:val="009E4370"/>
    <w:rsid w:val="009E5D66"/>
    <w:rsid w:val="009E5EBD"/>
    <w:rsid w:val="009F0DCA"/>
    <w:rsid w:val="009F3B0F"/>
    <w:rsid w:val="009F479C"/>
    <w:rsid w:val="009F70D4"/>
    <w:rsid w:val="00A00974"/>
    <w:rsid w:val="00A01628"/>
    <w:rsid w:val="00A01F4E"/>
    <w:rsid w:val="00A022B7"/>
    <w:rsid w:val="00A025D4"/>
    <w:rsid w:val="00A06376"/>
    <w:rsid w:val="00A064A2"/>
    <w:rsid w:val="00A06BC4"/>
    <w:rsid w:val="00A07B0D"/>
    <w:rsid w:val="00A12309"/>
    <w:rsid w:val="00A14DE0"/>
    <w:rsid w:val="00A15659"/>
    <w:rsid w:val="00A176E6"/>
    <w:rsid w:val="00A21134"/>
    <w:rsid w:val="00A21688"/>
    <w:rsid w:val="00A2242D"/>
    <w:rsid w:val="00A22E13"/>
    <w:rsid w:val="00A236F5"/>
    <w:rsid w:val="00A24FDB"/>
    <w:rsid w:val="00A27567"/>
    <w:rsid w:val="00A27F14"/>
    <w:rsid w:val="00A31206"/>
    <w:rsid w:val="00A329EA"/>
    <w:rsid w:val="00A33EEE"/>
    <w:rsid w:val="00A36728"/>
    <w:rsid w:val="00A3681C"/>
    <w:rsid w:val="00A36EDC"/>
    <w:rsid w:val="00A40223"/>
    <w:rsid w:val="00A4169D"/>
    <w:rsid w:val="00A428E5"/>
    <w:rsid w:val="00A43047"/>
    <w:rsid w:val="00A45D23"/>
    <w:rsid w:val="00A5076D"/>
    <w:rsid w:val="00A50D84"/>
    <w:rsid w:val="00A51A13"/>
    <w:rsid w:val="00A53B86"/>
    <w:rsid w:val="00A54E45"/>
    <w:rsid w:val="00A563D2"/>
    <w:rsid w:val="00A574FE"/>
    <w:rsid w:val="00A60B6B"/>
    <w:rsid w:val="00A62AC4"/>
    <w:rsid w:val="00A63E03"/>
    <w:rsid w:val="00A63F77"/>
    <w:rsid w:val="00A64D84"/>
    <w:rsid w:val="00A64D94"/>
    <w:rsid w:val="00A65EBE"/>
    <w:rsid w:val="00A66DBA"/>
    <w:rsid w:val="00A74E67"/>
    <w:rsid w:val="00A755AB"/>
    <w:rsid w:val="00A77BBB"/>
    <w:rsid w:val="00A80CAF"/>
    <w:rsid w:val="00A823F0"/>
    <w:rsid w:val="00A84D2D"/>
    <w:rsid w:val="00A85FDA"/>
    <w:rsid w:val="00A869F6"/>
    <w:rsid w:val="00A87785"/>
    <w:rsid w:val="00A90976"/>
    <w:rsid w:val="00A954BD"/>
    <w:rsid w:val="00A9614B"/>
    <w:rsid w:val="00AA1348"/>
    <w:rsid w:val="00AA1541"/>
    <w:rsid w:val="00AA1B98"/>
    <w:rsid w:val="00AA1F24"/>
    <w:rsid w:val="00AA32A4"/>
    <w:rsid w:val="00AA487B"/>
    <w:rsid w:val="00AA4FC4"/>
    <w:rsid w:val="00AA5EAB"/>
    <w:rsid w:val="00AB112A"/>
    <w:rsid w:val="00AB37BA"/>
    <w:rsid w:val="00AB3D07"/>
    <w:rsid w:val="00AC3AD7"/>
    <w:rsid w:val="00AC4F94"/>
    <w:rsid w:val="00AC61F8"/>
    <w:rsid w:val="00AC70CB"/>
    <w:rsid w:val="00AD3DFC"/>
    <w:rsid w:val="00AD46F0"/>
    <w:rsid w:val="00AD59EE"/>
    <w:rsid w:val="00AD64CB"/>
    <w:rsid w:val="00AE07CA"/>
    <w:rsid w:val="00AE1130"/>
    <w:rsid w:val="00AE66F7"/>
    <w:rsid w:val="00AE6E9C"/>
    <w:rsid w:val="00AE71E3"/>
    <w:rsid w:val="00AF003B"/>
    <w:rsid w:val="00AF05E0"/>
    <w:rsid w:val="00AF23AB"/>
    <w:rsid w:val="00AF383E"/>
    <w:rsid w:val="00AF4A2A"/>
    <w:rsid w:val="00AF5248"/>
    <w:rsid w:val="00AF554D"/>
    <w:rsid w:val="00AF640D"/>
    <w:rsid w:val="00AF7C2F"/>
    <w:rsid w:val="00B008B6"/>
    <w:rsid w:val="00B02223"/>
    <w:rsid w:val="00B05A2A"/>
    <w:rsid w:val="00B06468"/>
    <w:rsid w:val="00B07815"/>
    <w:rsid w:val="00B1124F"/>
    <w:rsid w:val="00B127EF"/>
    <w:rsid w:val="00B147A4"/>
    <w:rsid w:val="00B14DBB"/>
    <w:rsid w:val="00B14EF6"/>
    <w:rsid w:val="00B1522B"/>
    <w:rsid w:val="00B1647E"/>
    <w:rsid w:val="00B17B1F"/>
    <w:rsid w:val="00B20E41"/>
    <w:rsid w:val="00B22F8E"/>
    <w:rsid w:val="00B2707F"/>
    <w:rsid w:val="00B30E87"/>
    <w:rsid w:val="00B30EBC"/>
    <w:rsid w:val="00B32B14"/>
    <w:rsid w:val="00B331FC"/>
    <w:rsid w:val="00B3622C"/>
    <w:rsid w:val="00B36D29"/>
    <w:rsid w:val="00B37816"/>
    <w:rsid w:val="00B37851"/>
    <w:rsid w:val="00B41E97"/>
    <w:rsid w:val="00B428B8"/>
    <w:rsid w:val="00B432C7"/>
    <w:rsid w:val="00B46ABD"/>
    <w:rsid w:val="00B47BEF"/>
    <w:rsid w:val="00B50113"/>
    <w:rsid w:val="00B50E23"/>
    <w:rsid w:val="00B5305F"/>
    <w:rsid w:val="00B550EE"/>
    <w:rsid w:val="00B552BC"/>
    <w:rsid w:val="00B565FE"/>
    <w:rsid w:val="00B5673F"/>
    <w:rsid w:val="00B57D71"/>
    <w:rsid w:val="00B652D0"/>
    <w:rsid w:val="00B674E8"/>
    <w:rsid w:val="00B7363B"/>
    <w:rsid w:val="00B74598"/>
    <w:rsid w:val="00B76082"/>
    <w:rsid w:val="00B76664"/>
    <w:rsid w:val="00B76BA8"/>
    <w:rsid w:val="00B80962"/>
    <w:rsid w:val="00B822D7"/>
    <w:rsid w:val="00B851C3"/>
    <w:rsid w:val="00B862CC"/>
    <w:rsid w:val="00B87D41"/>
    <w:rsid w:val="00B90EBC"/>
    <w:rsid w:val="00B91C8B"/>
    <w:rsid w:val="00B9307F"/>
    <w:rsid w:val="00B941C3"/>
    <w:rsid w:val="00BA004D"/>
    <w:rsid w:val="00BA0396"/>
    <w:rsid w:val="00BA178C"/>
    <w:rsid w:val="00BA2DE6"/>
    <w:rsid w:val="00BA401C"/>
    <w:rsid w:val="00BA5B9A"/>
    <w:rsid w:val="00BA6179"/>
    <w:rsid w:val="00BA6424"/>
    <w:rsid w:val="00BB0F18"/>
    <w:rsid w:val="00BB1F69"/>
    <w:rsid w:val="00BB52C1"/>
    <w:rsid w:val="00BB66CC"/>
    <w:rsid w:val="00BC0108"/>
    <w:rsid w:val="00BC1C80"/>
    <w:rsid w:val="00BC269F"/>
    <w:rsid w:val="00BC3BB7"/>
    <w:rsid w:val="00BC47B3"/>
    <w:rsid w:val="00BC4EF8"/>
    <w:rsid w:val="00BC7D60"/>
    <w:rsid w:val="00BD3425"/>
    <w:rsid w:val="00BD4E17"/>
    <w:rsid w:val="00BD6078"/>
    <w:rsid w:val="00BE6C74"/>
    <w:rsid w:val="00BE7C78"/>
    <w:rsid w:val="00BE7D27"/>
    <w:rsid w:val="00BE7DA6"/>
    <w:rsid w:val="00BF09F9"/>
    <w:rsid w:val="00BF1500"/>
    <w:rsid w:val="00BF4E90"/>
    <w:rsid w:val="00BF4FE8"/>
    <w:rsid w:val="00BF5311"/>
    <w:rsid w:val="00BF55AC"/>
    <w:rsid w:val="00BF5CA9"/>
    <w:rsid w:val="00C00FE9"/>
    <w:rsid w:val="00C0398C"/>
    <w:rsid w:val="00C052D5"/>
    <w:rsid w:val="00C07191"/>
    <w:rsid w:val="00C1164D"/>
    <w:rsid w:val="00C1165A"/>
    <w:rsid w:val="00C1182B"/>
    <w:rsid w:val="00C118A2"/>
    <w:rsid w:val="00C14DC3"/>
    <w:rsid w:val="00C16B44"/>
    <w:rsid w:val="00C17312"/>
    <w:rsid w:val="00C2246D"/>
    <w:rsid w:val="00C262AE"/>
    <w:rsid w:val="00C274F7"/>
    <w:rsid w:val="00C27CFB"/>
    <w:rsid w:val="00C30432"/>
    <w:rsid w:val="00C31A54"/>
    <w:rsid w:val="00C31AAE"/>
    <w:rsid w:val="00C32352"/>
    <w:rsid w:val="00C326CB"/>
    <w:rsid w:val="00C32885"/>
    <w:rsid w:val="00C33152"/>
    <w:rsid w:val="00C35213"/>
    <w:rsid w:val="00C35594"/>
    <w:rsid w:val="00C37B0F"/>
    <w:rsid w:val="00C40A5A"/>
    <w:rsid w:val="00C412AD"/>
    <w:rsid w:val="00C41AD4"/>
    <w:rsid w:val="00C41CD0"/>
    <w:rsid w:val="00C42C05"/>
    <w:rsid w:val="00C43220"/>
    <w:rsid w:val="00C463A8"/>
    <w:rsid w:val="00C46B00"/>
    <w:rsid w:val="00C50D84"/>
    <w:rsid w:val="00C51FF4"/>
    <w:rsid w:val="00C5306D"/>
    <w:rsid w:val="00C54B0D"/>
    <w:rsid w:val="00C54F62"/>
    <w:rsid w:val="00C54FA3"/>
    <w:rsid w:val="00C563FC"/>
    <w:rsid w:val="00C5752A"/>
    <w:rsid w:val="00C628A4"/>
    <w:rsid w:val="00C6432E"/>
    <w:rsid w:val="00C67FAD"/>
    <w:rsid w:val="00C703F7"/>
    <w:rsid w:val="00C72B3C"/>
    <w:rsid w:val="00C7358D"/>
    <w:rsid w:val="00C73A31"/>
    <w:rsid w:val="00C76C77"/>
    <w:rsid w:val="00C76D56"/>
    <w:rsid w:val="00C82A4A"/>
    <w:rsid w:val="00C82DC2"/>
    <w:rsid w:val="00C836D7"/>
    <w:rsid w:val="00C837D1"/>
    <w:rsid w:val="00C83B74"/>
    <w:rsid w:val="00C84D19"/>
    <w:rsid w:val="00C86FA7"/>
    <w:rsid w:val="00C9087C"/>
    <w:rsid w:val="00C9217F"/>
    <w:rsid w:val="00CA1861"/>
    <w:rsid w:val="00CA1F59"/>
    <w:rsid w:val="00CA36AB"/>
    <w:rsid w:val="00CA4839"/>
    <w:rsid w:val="00CA600F"/>
    <w:rsid w:val="00CA6092"/>
    <w:rsid w:val="00CA7822"/>
    <w:rsid w:val="00CB051C"/>
    <w:rsid w:val="00CB0C34"/>
    <w:rsid w:val="00CB1ED8"/>
    <w:rsid w:val="00CB3685"/>
    <w:rsid w:val="00CB6B00"/>
    <w:rsid w:val="00CC3B30"/>
    <w:rsid w:val="00CC3E66"/>
    <w:rsid w:val="00CC4B0E"/>
    <w:rsid w:val="00CC7C56"/>
    <w:rsid w:val="00CD2199"/>
    <w:rsid w:val="00CD4F1A"/>
    <w:rsid w:val="00CE0C96"/>
    <w:rsid w:val="00CE3FC3"/>
    <w:rsid w:val="00CE53C9"/>
    <w:rsid w:val="00CE6859"/>
    <w:rsid w:val="00CE7C42"/>
    <w:rsid w:val="00CF313B"/>
    <w:rsid w:val="00CF31DA"/>
    <w:rsid w:val="00CF386C"/>
    <w:rsid w:val="00CF4819"/>
    <w:rsid w:val="00CF5B7D"/>
    <w:rsid w:val="00CF63C3"/>
    <w:rsid w:val="00CF6895"/>
    <w:rsid w:val="00CF7950"/>
    <w:rsid w:val="00D00FD2"/>
    <w:rsid w:val="00D01FD1"/>
    <w:rsid w:val="00D0355E"/>
    <w:rsid w:val="00D04C21"/>
    <w:rsid w:val="00D07EEA"/>
    <w:rsid w:val="00D108AC"/>
    <w:rsid w:val="00D131F2"/>
    <w:rsid w:val="00D140B8"/>
    <w:rsid w:val="00D146D9"/>
    <w:rsid w:val="00D1576D"/>
    <w:rsid w:val="00D15C1F"/>
    <w:rsid w:val="00D21855"/>
    <w:rsid w:val="00D225C2"/>
    <w:rsid w:val="00D23FC4"/>
    <w:rsid w:val="00D251E9"/>
    <w:rsid w:val="00D27B17"/>
    <w:rsid w:val="00D30560"/>
    <w:rsid w:val="00D30736"/>
    <w:rsid w:val="00D32576"/>
    <w:rsid w:val="00D328BD"/>
    <w:rsid w:val="00D3336D"/>
    <w:rsid w:val="00D3572E"/>
    <w:rsid w:val="00D37E22"/>
    <w:rsid w:val="00D40923"/>
    <w:rsid w:val="00D41331"/>
    <w:rsid w:val="00D4193B"/>
    <w:rsid w:val="00D41B58"/>
    <w:rsid w:val="00D427FA"/>
    <w:rsid w:val="00D437E9"/>
    <w:rsid w:val="00D44450"/>
    <w:rsid w:val="00D454A5"/>
    <w:rsid w:val="00D45615"/>
    <w:rsid w:val="00D47495"/>
    <w:rsid w:val="00D517EA"/>
    <w:rsid w:val="00D57970"/>
    <w:rsid w:val="00D605A6"/>
    <w:rsid w:val="00D61093"/>
    <w:rsid w:val="00D67837"/>
    <w:rsid w:val="00D70710"/>
    <w:rsid w:val="00D70AB3"/>
    <w:rsid w:val="00D70E90"/>
    <w:rsid w:val="00D7226E"/>
    <w:rsid w:val="00D75DC8"/>
    <w:rsid w:val="00D75E0C"/>
    <w:rsid w:val="00D76D9D"/>
    <w:rsid w:val="00D76F91"/>
    <w:rsid w:val="00D80577"/>
    <w:rsid w:val="00D8064E"/>
    <w:rsid w:val="00D80B94"/>
    <w:rsid w:val="00D8148D"/>
    <w:rsid w:val="00D82FA5"/>
    <w:rsid w:val="00D85E9E"/>
    <w:rsid w:val="00D86E20"/>
    <w:rsid w:val="00D90C8D"/>
    <w:rsid w:val="00D910FE"/>
    <w:rsid w:val="00D95ED4"/>
    <w:rsid w:val="00D96D25"/>
    <w:rsid w:val="00D9741D"/>
    <w:rsid w:val="00DA21EC"/>
    <w:rsid w:val="00DA3168"/>
    <w:rsid w:val="00DA331C"/>
    <w:rsid w:val="00DA477C"/>
    <w:rsid w:val="00DA5759"/>
    <w:rsid w:val="00DB1E8D"/>
    <w:rsid w:val="00DB2533"/>
    <w:rsid w:val="00DB55A5"/>
    <w:rsid w:val="00DC3AAD"/>
    <w:rsid w:val="00DD085D"/>
    <w:rsid w:val="00DD1107"/>
    <w:rsid w:val="00DD35A8"/>
    <w:rsid w:val="00DD5988"/>
    <w:rsid w:val="00DD6459"/>
    <w:rsid w:val="00DD64BF"/>
    <w:rsid w:val="00DD6D59"/>
    <w:rsid w:val="00DE0F21"/>
    <w:rsid w:val="00DE0F9C"/>
    <w:rsid w:val="00DE1FCA"/>
    <w:rsid w:val="00DE3F2D"/>
    <w:rsid w:val="00DE5B67"/>
    <w:rsid w:val="00DE5C18"/>
    <w:rsid w:val="00DF3B8F"/>
    <w:rsid w:val="00DF3BAD"/>
    <w:rsid w:val="00DF64AD"/>
    <w:rsid w:val="00DF68E9"/>
    <w:rsid w:val="00DF6BA1"/>
    <w:rsid w:val="00DF6C07"/>
    <w:rsid w:val="00DF7CC8"/>
    <w:rsid w:val="00E00897"/>
    <w:rsid w:val="00E027D7"/>
    <w:rsid w:val="00E034E0"/>
    <w:rsid w:val="00E0360D"/>
    <w:rsid w:val="00E040A9"/>
    <w:rsid w:val="00E05E68"/>
    <w:rsid w:val="00E0732F"/>
    <w:rsid w:val="00E100AF"/>
    <w:rsid w:val="00E10FB1"/>
    <w:rsid w:val="00E114B9"/>
    <w:rsid w:val="00E139DD"/>
    <w:rsid w:val="00E14538"/>
    <w:rsid w:val="00E14E87"/>
    <w:rsid w:val="00E1516A"/>
    <w:rsid w:val="00E1525C"/>
    <w:rsid w:val="00E1662A"/>
    <w:rsid w:val="00E178FC"/>
    <w:rsid w:val="00E21294"/>
    <w:rsid w:val="00E21828"/>
    <w:rsid w:val="00E2411E"/>
    <w:rsid w:val="00E2482A"/>
    <w:rsid w:val="00E25633"/>
    <w:rsid w:val="00E25D46"/>
    <w:rsid w:val="00E267BB"/>
    <w:rsid w:val="00E271A2"/>
    <w:rsid w:val="00E30B50"/>
    <w:rsid w:val="00E30C77"/>
    <w:rsid w:val="00E31C98"/>
    <w:rsid w:val="00E32352"/>
    <w:rsid w:val="00E3294A"/>
    <w:rsid w:val="00E3482B"/>
    <w:rsid w:val="00E350B1"/>
    <w:rsid w:val="00E35E78"/>
    <w:rsid w:val="00E367DE"/>
    <w:rsid w:val="00E36963"/>
    <w:rsid w:val="00E37147"/>
    <w:rsid w:val="00E4337B"/>
    <w:rsid w:val="00E43D09"/>
    <w:rsid w:val="00E5073F"/>
    <w:rsid w:val="00E50CDF"/>
    <w:rsid w:val="00E50FB9"/>
    <w:rsid w:val="00E5473A"/>
    <w:rsid w:val="00E55B31"/>
    <w:rsid w:val="00E57181"/>
    <w:rsid w:val="00E576FF"/>
    <w:rsid w:val="00E57B20"/>
    <w:rsid w:val="00E610AB"/>
    <w:rsid w:val="00E61C61"/>
    <w:rsid w:val="00E625B1"/>
    <w:rsid w:val="00E6340B"/>
    <w:rsid w:val="00E65667"/>
    <w:rsid w:val="00E6771E"/>
    <w:rsid w:val="00E67D95"/>
    <w:rsid w:val="00E7271B"/>
    <w:rsid w:val="00E73AC3"/>
    <w:rsid w:val="00E73FF1"/>
    <w:rsid w:val="00E742D7"/>
    <w:rsid w:val="00E7580B"/>
    <w:rsid w:val="00E75A98"/>
    <w:rsid w:val="00E771B8"/>
    <w:rsid w:val="00E80066"/>
    <w:rsid w:val="00E8083A"/>
    <w:rsid w:val="00E8131C"/>
    <w:rsid w:val="00E8340C"/>
    <w:rsid w:val="00E83B0A"/>
    <w:rsid w:val="00E85B24"/>
    <w:rsid w:val="00E87847"/>
    <w:rsid w:val="00E90266"/>
    <w:rsid w:val="00E9243E"/>
    <w:rsid w:val="00E93813"/>
    <w:rsid w:val="00E95F01"/>
    <w:rsid w:val="00EA4EB6"/>
    <w:rsid w:val="00EA590D"/>
    <w:rsid w:val="00EA6A33"/>
    <w:rsid w:val="00EA7C7C"/>
    <w:rsid w:val="00EB1372"/>
    <w:rsid w:val="00EB1912"/>
    <w:rsid w:val="00EB2004"/>
    <w:rsid w:val="00EB3EF3"/>
    <w:rsid w:val="00EB5C18"/>
    <w:rsid w:val="00EC0F1B"/>
    <w:rsid w:val="00EC13FC"/>
    <w:rsid w:val="00EC21AA"/>
    <w:rsid w:val="00EC3ADF"/>
    <w:rsid w:val="00EC4B97"/>
    <w:rsid w:val="00EC4F88"/>
    <w:rsid w:val="00EC51E3"/>
    <w:rsid w:val="00EC695F"/>
    <w:rsid w:val="00EC69B4"/>
    <w:rsid w:val="00EC78B7"/>
    <w:rsid w:val="00EC7DA0"/>
    <w:rsid w:val="00ED0316"/>
    <w:rsid w:val="00ED13B6"/>
    <w:rsid w:val="00ED1E08"/>
    <w:rsid w:val="00ED6E25"/>
    <w:rsid w:val="00ED78AF"/>
    <w:rsid w:val="00EE1B39"/>
    <w:rsid w:val="00EE2F41"/>
    <w:rsid w:val="00EE361E"/>
    <w:rsid w:val="00EE3851"/>
    <w:rsid w:val="00EE4761"/>
    <w:rsid w:val="00EE72DC"/>
    <w:rsid w:val="00EE7709"/>
    <w:rsid w:val="00EF120A"/>
    <w:rsid w:val="00EF1471"/>
    <w:rsid w:val="00EF1968"/>
    <w:rsid w:val="00EF1D5C"/>
    <w:rsid w:val="00EF37A4"/>
    <w:rsid w:val="00EF4F07"/>
    <w:rsid w:val="00EF5BC7"/>
    <w:rsid w:val="00EF723D"/>
    <w:rsid w:val="00EF7F6A"/>
    <w:rsid w:val="00F00B05"/>
    <w:rsid w:val="00F012AC"/>
    <w:rsid w:val="00F01E43"/>
    <w:rsid w:val="00F026F9"/>
    <w:rsid w:val="00F028D3"/>
    <w:rsid w:val="00F0479D"/>
    <w:rsid w:val="00F0657D"/>
    <w:rsid w:val="00F06827"/>
    <w:rsid w:val="00F0706E"/>
    <w:rsid w:val="00F120A4"/>
    <w:rsid w:val="00F131D7"/>
    <w:rsid w:val="00F1398B"/>
    <w:rsid w:val="00F22937"/>
    <w:rsid w:val="00F22F95"/>
    <w:rsid w:val="00F24B80"/>
    <w:rsid w:val="00F258B8"/>
    <w:rsid w:val="00F2704E"/>
    <w:rsid w:val="00F32291"/>
    <w:rsid w:val="00F32EDE"/>
    <w:rsid w:val="00F335A4"/>
    <w:rsid w:val="00F34566"/>
    <w:rsid w:val="00F35536"/>
    <w:rsid w:val="00F356E3"/>
    <w:rsid w:val="00F3698C"/>
    <w:rsid w:val="00F37378"/>
    <w:rsid w:val="00F407A1"/>
    <w:rsid w:val="00F408CB"/>
    <w:rsid w:val="00F41558"/>
    <w:rsid w:val="00F41681"/>
    <w:rsid w:val="00F4440A"/>
    <w:rsid w:val="00F456F3"/>
    <w:rsid w:val="00F47471"/>
    <w:rsid w:val="00F51DA0"/>
    <w:rsid w:val="00F53CE1"/>
    <w:rsid w:val="00F54698"/>
    <w:rsid w:val="00F6281E"/>
    <w:rsid w:val="00F66520"/>
    <w:rsid w:val="00F66F16"/>
    <w:rsid w:val="00F6761A"/>
    <w:rsid w:val="00F7007F"/>
    <w:rsid w:val="00F724F7"/>
    <w:rsid w:val="00F73B22"/>
    <w:rsid w:val="00F73E88"/>
    <w:rsid w:val="00F74979"/>
    <w:rsid w:val="00F7530F"/>
    <w:rsid w:val="00F755CC"/>
    <w:rsid w:val="00F75C8F"/>
    <w:rsid w:val="00F7674F"/>
    <w:rsid w:val="00F76CD9"/>
    <w:rsid w:val="00F8097F"/>
    <w:rsid w:val="00F812AD"/>
    <w:rsid w:val="00F830C0"/>
    <w:rsid w:val="00F83709"/>
    <w:rsid w:val="00F837AA"/>
    <w:rsid w:val="00F869AD"/>
    <w:rsid w:val="00F87BF4"/>
    <w:rsid w:val="00F900AA"/>
    <w:rsid w:val="00F91599"/>
    <w:rsid w:val="00F926AC"/>
    <w:rsid w:val="00F9450A"/>
    <w:rsid w:val="00F97696"/>
    <w:rsid w:val="00FA0B2C"/>
    <w:rsid w:val="00FA151D"/>
    <w:rsid w:val="00FA1B6A"/>
    <w:rsid w:val="00FA2E7B"/>
    <w:rsid w:val="00FA3573"/>
    <w:rsid w:val="00FA4154"/>
    <w:rsid w:val="00FA52F0"/>
    <w:rsid w:val="00FA55FD"/>
    <w:rsid w:val="00FA78D7"/>
    <w:rsid w:val="00FB0902"/>
    <w:rsid w:val="00FB0DB9"/>
    <w:rsid w:val="00FB195E"/>
    <w:rsid w:val="00FB19C6"/>
    <w:rsid w:val="00FB6242"/>
    <w:rsid w:val="00FB6698"/>
    <w:rsid w:val="00FB6CE3"/>
    <w:rsid w:val="00FB77EC"/>
    <w:rsid w:val="00FC01C9"/>
    <w:rsid w:val="00FC030D"/>
    <w:rsid w:val="00FC0A66"/>
    <w:rsid w:val="00FC0D27"/>
    <w:rsid w:val="00FC330B"/>
    <w:rsid w:val="00FC41F6"/>
    <w:rsid w:val="00FD0ED2"/>
    <w:rsid w:val="00FD1E50"/>
    <w:rsid w:val="00FD2736"/>
    <w:rsid w:val="00FD30A0"/>
    <w:rsid w:val="00FD3DC9"/>
    <w:rsid w:val="00FD5005"/>
    <w:rsid w:val="00FE1521"/>
    <w:rsid w:val="00FE20D1"/>
    <w:rsid w:val="00FE2401"/>
    <w:rsid w:val="00FE28B3"/>
    <w:rsid w:val="00FE2B8A"/>
    <w:rsid w:val="00FE3880"/>
    <w:rsid w:val="00FE3D62"/>
    <w:rsid w:val="00FE6EE6"/>
    <w:rsid w:val="00FF1DD7"/>
    <w:rsid w:val="00FF29B7"/>
    <w:rsid w:val="00FF2C31"/>
    <w:rsid w:val="00FF33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71395B"/>
  <w15:docId w15:val="{C1B9C271-BA5E-4A80-BF7A-CD6EAE0F84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544276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styleId="1">
    <w:name w:val="heading 1"/>
    <w:aliases w:val="H1,H11,H12,H111,H13,H112,H14,H15,H16,H17,H18,H19,H113,H121,H1111,H131,H1121,H141,H151,H161,H171,H181,...,1,h1,app heading 1,ITT t1,II+,I,(раздел),_Заголовок1,Заголовок 1 Знак Знак Знак Знак Знак Знак Знак Знак"/>
    <w:basedOn w:val="a0"/>
    <w:next w:val="2"/>
    <w:link w:val="11"/>
    <w:qFormat/>
    <w:rsid w:val="00544276"/>
    <w:pPr>
      <w:keepNext/>
      <w:pageBreakBefore/>
      <w:numPr>
        <w:numId w:val="1"/>
      </w:numPr>
      <w:tabs>
        <w:tab w:val="left" w:pos="567"/>
        <w:tab w:val="left" w:pos="851"/>
        <w:tab w:val="left" w:pos="993"/>
      </w:tabs>
      <w:suppressAutoHyphens/>
      <w:spacing w:before="360" w:after="360" w:line="360" w:lineRule="auto"/>
      <w:ind w:firstLine="0"/>
      <w:jc w:val="center"/>
      <w:outlineLvl w:val="0"/>
    </w:pPr>
    <w:rPr>
      <w:rFonts w:ascii="Times New Roman Полужирный" w:eastAsia="Times New Roman" w:hAnsi="Times New Roman Полужирный"/>
      <w:b/>
      <w:caps/>
      <w:szCs w:val="24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"/>
    <w:link w:val="20"/>
    <w:qFormat/>
    <w:rsid w:val="00544276"/>
    <w:pPr>
      <w:keepNext/>
      <w:keepLines/>
      <w:numPr>
        <w:ilvl w:val="1"/>
        <w:numId w:val="1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Пункт,заголовок3_pg,h3 sub heading,3"/>
    <w:basedOn w:val="2"/>
    <w:link w:val="30"/>
    <w:qFormat/>
    <w:rsid w:val="00544276"/>
    <w:pPr>
      <w:numPr>
        <w:ilvl w:val="2"/>
      </w:numPr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,Подпункт,h4 sub sub heading,Заголовок 4 Знак1 Знак,Заголовок 4 Знак Знак Знак,Заголовок 4 Знак1 Знак Знак Знак,Заголовок 4 Знак Знак Знак Знак Знак"/>
    <w:basedOn w:val="2"/>
    <w:next w:val="a0"/>
    <w:link w:val="40"/>
    <w:qFormat/>
    <w:rsid w:val="00544276"/>
    <w:pPr>
      <w:numPr>
        <w:ilvl w:val="3"/>
      </w:numPr>
      <w:ind w:left="709" w:firstLine="0"/>
      <w:outlineLvl w:val="3"/>
    </w:pPr>
  </w:style>
  <w:style w:type="paragraph" w:styleId="5">
    <w:name w:val="heading 5"/>
    <w:aliases w:val="_Подпункт"/>
    <w:basedOn w:val="2"/>
    <w:next w:val="a0"/>
    <w:link w:val="50"/>
    <w:qFormat/>
    <w:rsid w:val="00544276"/>
    <w:pPr>
      <w:numPr>
        <w:ilvl w:val="4"/>
      </w:numPr>
      <w:ind w:left="709" w:firstLine="0"/>
      <w:outlineLvl w:val="4"/>
    </w:pPr>
    <w:rPr>
      <w:szCs w:val="24"/>
    </w:rPr>
  </w:style>
  <w:style w:type="paragraph" w:styleId="6">
    <w:name w:val="heading 6"/>
    <w:aliases w:val="__Подпункт"/>
    <w:basedOn w:val="5"/>
    <w:next w:val="a0"/>
    <w:link w:val="60"/>
    <w:unhideWhenUsed/>
    <w:qFormat/>
    <w:rsid w:val="00544276"/>
    <w:pPr>
      <w:numPr>
        <w:ilvl w:val="5"/>
      </w:numPr>
      <w:tabs>
        <w:tab w:val="clear" w:pos="1894"/>
      </w:tabs>
      <w:ind w:left="709" w:firstLine="0"/>
      <w:outlineLvl w:val="5"/>
    </w:pPr>
    <w:rPr>
      <w:iCs/>
      <w:szCs w:val="28"/>
    </w:rPr>
  </w:style>
  <w:style w:type="paragraph" w:styleId="7">
    <w:name w:val="heading 7"/>
    <w:basedOn w:val="a0"/>
    <w:next w:val="a0"/>
    <w:link w:val="70"/>
    <w:uiPriority w:val="9"/>
    <w:unhideWhenUsed/>
    <w:qFormat/>
    <w:rsid w:val="00544276"/>
    <w:pPr>
      <w:keepNext/>
      <w:keepLines/>
      <w:spacing w:before="360" w:after="360" w:line="360" w:lineRule="auto"/>
      <w:ind w:left="709" w:right="170"/>
      <w:outlineLvl w:val="6"/>
    </w:pPr>
    <w:rPr>
      <w:rFonts w:eastAsiaTheme="majorEastAsia" w:cstheme="majorBidi"/>
      <w:iCs/>
    </w:rPr>
  </w:style>
  <w:style w:type="paragraph" w:styleId="8">
    <w:name w:val="heading 8"/>
    <w:basedOn w:val="a0"/>
    <w:next w:val="a0"/>
    <w:link w:val="80"/>
    <w:uiPriority w:val="9"/>
    <w:qFormat/>
    <w:rsid w:val="00EC4F88"/>
    <w:pPr>
      <w:spacing w:before="360" w:after="360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0"/>
    <w:link w:val="90"/>
    <w:uiPriority w:val="9"/>
    <w:qFormat/>
    <w:rsid w:val="00EC4F88"/>
    <w:p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Титул_Согласовано"/>
    <w:basedOn w:val="a0"/>
    <w:qFormat/>
    <w:rsid w:val="006C68C2"/>
    <w:pPr>
      <w:spacing w:before="120" w:after="120"/>
      <w:jc w:val="center"/>
    </w:pPr>
    <w:rPr>
      <w:b/>
      <w:caps/>
      <w:szCs w:val="28"/>
    </w:rPr>
  </w:style>
  <w:style w:type="paragraph" w:customStyle="1" w:styleId="a5">
    <w:name w:val="Титул_Утверждаю"/>
    <w:qFormat/>
    <w:rsid w:val="006C68C2"/>
    <w:pPr>
      <w:spacing w:before="120" w:after="120" w:line="240" w:lineRule="auto"/>
    </w:pPr>
    <w:rPr>
      <w:rFonts w:ascii="Times New Roman" w:eastAsia="Calibri" w:hAnsi="Times New Roman" w:cs="Times New Roman"/>
      <w:b/>
      <w:caps/>
      <w:sz w:val="28"/>
      <w:szCs w:val="28"/>
    </w:rPr>
  </w:style>
  <w:style w:type="paragraph" w:customStyle="1" w:styleId="a6">
    <w:name w:val="Титул_Согласовано_Текст"/>
    <w:basedOn w:val="a0"/>
    <w:qFormat/>
    <w:rsid w:val="006C68C2"/>
    <w:pPr>
      <w:spacing w:before="120" w:after="120"/>
      <w:ind w:right="34"/>
      <w:jc w:val="center"/>
    </w:pPr>
    <w:rPr>
      <w:szCs w:val="28"/>
    </w:rPr>
  </w:style>
  <w:style w:type="paragraph" w:customStyle="1" w:styleId="a7">
    <w:name w:val="Титул_Наим_прог_средства"/>
    <w:basedOn w:val="a0"/>
    <w:qFormat/>
    <w:rsid w:val="006C68C2"/>
    <w:pPr>
      <w:spacing w:before="120"/>
      <w:jc w:val="center"/>
    </w:pPr>
    <w:rPr>
      <w:caps/>
      <w:szCs w:val="28"/>
    </w:rPr>
  </w:style>
  <w:style w:type="paragraph" w:customStyle="1" w:styleId="a8">
    <w:name w:val="Титул_Наим_документа"/>
    <w:basedOn w:val="a0"/>
    <w:qFormat/>
    <w:rsid w:val="006C68C2"/>
    <w:pPr>
      <w:spacing w:before="60"/>
      <w:jc w:val="center"/>
    </w:pPr>
    <w:rPr>
      <w:szCs w:val="28"/>
    </w:rPr>
  </w:style>
  <w:style w:type="paragraph" w:customStyle="1" w:styleId="a9">
    <w:name w:val="Титул_Листов"/>
    <w:basedOn w:val="a0"/>
    <w:qFormat/>
    <w:rsid w:val="006C68C2"/>
    <w:pPr>
      <w:spacing w:before="200"/>
      <w:jc w:val="center"/>
    </w:pPr>
    <w:rPr>
      <w:szCs w:val="28"/>
    </w:rPr>
  </w:style>
  <w:style w:type="paragraph" w:customStyle="1" w:styleId="aa">
    <w:name w:val="Титул_Год"/>
    <w:basedOn w:val="a9"/>
    <w:qFormat/>
    <w:rsid w:val="006C68C2"/>
    <w:pPr>
      <w:spacing w:before="0" w:line="360" w:lineRule="atLeast"/>
    </w:pPr>
  </w:style>
  <w:style w:type="paragraph" w:styleId="12">
    <w:name w:val="toc 1"/>
    <w:basedOn w:val="a0"/>
    <w:next w:val="a0"/>
    <w:autoRedefine/>
    <w:uiPriority w:val="39"/>
    <w:unhideWhenUsed/>
    <w:rsid w:val="00544276"/>
    <w:pPr>
      <w:tabs>
        <w:tab w:val="right" w:leader="dot" w:pos="9923"/>
      </w:tabs>
      <w:spacing w:line="360" w:lineRule="auto"/>
      <w:ind w:right="567"/>
      <w:jc w:val="both"/>
    </w:pPr>
  </w:style>
  <w:style w:type="character" w:styleId="ab">
    <w:name w:val="Hyperlink"/>
    <w:uiPriority w:val="99"/>
    <w:unhideWhenUsed/>
    <w:rsid w:val="00544276"/>
    <w:rPr>
      <w:color w:val="0000FF"/>
      <w:u w:val="single"/>
    </w:rPr>
  </w:style>
  <w:style w:type="paragraph" w:styleId="21">
    <w:name w:val="toc 2"/>
    <w:basedOn w:val="a0"/>
    <w:next w:val="a0"/>
    <w:autoRedefine/>
    <w:uiPriority w:val="39"/>
    <w:unhideWhenUsed/>
    <w:rsid w:val="00544276"/>
    <w:pPr>
      <w:tabs>
        <w:tab w:val="right" w:leader="dot" w:pos="9923"/>
      </w:tabs>
      <w:spacing w:line="360" w:lineRule="auto"/>
      <w:ind w:right="567"/>
      <w:jc w:val="both"/>
    </w:pPr>
  </w:style>
  <w:style w:type="character" w:styleId="ac">
    <w:name w:val="Subtle Emphasis"/>
    <w:basedOn w:val="a1"/>
    <w:uiPriority w:val="19"/>
    <w:qFormat/>
    <w:rsid w:val="00544276"/>
    <w:rPr>
      <w:i/>
      <w:iCs/>
      <w:color w:val="404040" w:themeColor="text1" w:themeTint="BF"/>
    </w:rPr>
  </w:style>
  <w:style w:type="paragraph" w:customStyle="1" w:styleId="ad">
    <w:name w:val="Содержание"/>
    <w:basedOn w:val="a0"/>
    <w:qFormat/>
    <w:rsid w:val="00544276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40"/>
      <w:jc w:val="center"/>
    </w:pPr>
    <w:rPr>
      <w:rFonts w:eastAsia="Times New Roman"/>
      <w:b/>
      <w:bCs/>
      <w:caps/>
      <w:szCs w:val="28"/>
      <w:lang w:eastAsia="ru-RU"/>
    </w:rPr>
  </w:style>
  <w:style w:type="character" w:customStyle="1" w:styleId="11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1 Знак,h1 Знак"/>
    <w:link w:val="1"/>
    <w:rsid w:val="00544276"/>
    <w:rPr>
      <w:rFonts w:ascii="Times New Roman Полужирный" w:eastAsia="Times New Roman" w:hAnsi="Times New Roman Полужирный" w:cs="Times New Roman"/>
      <w:b/>
      <w:caps/>
      <w:sz w:val="28"/>
      <w:szCs w:val="24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544276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link w:val="3"/>
    <w:rsid w:val="00544276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,Подпункт Знак,h4 sub sub heading Знак,Заголовок 4 Знак1 Знак Знак,Заголовок 4 Знак Знак Знак Знак,Заголовок 4 Знак1 Знак Знак Знак Знак"/>
    <w:link w:val="4"/>
    <w:rsid w:val="00544276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50">
    <w:name w:val="Заголовок 5 Знак"/>
    <w:aliases w:val="_Подпункт Знак"/>
    <w:link w:val="5"/>
    <w:rsid w:val="00544276"/>
    <w:rPr>
      <w:rFonts w:ascii="Times New Roman" w:eastAsia="Times New Roman" w:hAnsi="Times New Roman" w:cs="Times New Roman"/>
      <w:b/>
      <w:snapToGrid w:val="0"/>
      <w:color w:val="000000"/>
      <w:sz w:val="28"/>
      <w:szCs w:val="24"/>
    </w:rPr>
  </w:style>
  <w:style w:type="character" w:customStyle="1" w:styleId="60">
    <w:name w:val="Заголовок 6 Знак"/>
    <w:aliases w:val="__Подпункт Знак"/>
    <w:link w:val="6"/>
    <w:rsid w:val="00544276"/>
    <w:rPr>
      <w:rFonts w:ascii="Times New Roman" w:eastAsia="Times New Roman" w:hAnsi="Times New Roman" w:cs="Times New Roman"/>
      <w:b/>
      <w:iCs/>
      <w:snapToGrid w:val="0"/>
      <w:color w:val="000000"/>
      <w:sz w:val="28"/>
      <w:szCs w:val="28"/>
    </w:rPr>
  </w:style>
  <w:style w:type="character" w:customStyle="1" w:styleId="70">
    <w:name w:val="Заголовок 7 Знак"/>
    <w:basedOn w:val="a1"/>
    <w:link w:val="7"/>
    <w:uiPriority w:val="9"/>
    <w:rsid w:val="00544276"/>
    <w:rPr>
      <w:rFonts w:ascii="Times New Roman" w:eastAsiaTheme="majorEastAsia" w:hAnsi="Times New Roman" w:cstheme="majorBidi"/>
      <w:iCs/>
      <w:sz w:val="28"/>
    </w:rPr>
  </w:style>
  <w:style w:type="table" w:styleId="ae">
    <w:name w:val="Table Grid"/>
    <w:basedOn w:val="a2"/>
    <w:uiPriority w:val="59"/>
    <w:rsid w:val="00544276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">
    <w:name w:val="Текст пункта"/>
    <w:basedOn w:val="a0"/>
    <w:link w:val="31"/>
    <w:qFormat/>
    <w:rsid w:val="00544276"/>
    <w:pPr>
      <w:spacing w:line="360" w:lineRule="auto"/>
      <w:ind w:firstLine="709"/>
      <w:jc w:val="both"/>
    </w:pPr>
    <w:rPr>
      <w:rFonts w:eastAsia="Times New Roman"/>
      <w:spacing w:val="2"/>
      <w:szCs w:val="28"/>
    </w:rPr>
  </w:style>
  <w:style w:type="character" w:customStyle="1" w:styleId="31">
    <w:name w:val="Текст пункта Знак3"/>
    <w:link w:val="af"/>
    <w:rsid w:val="00544276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0">
    <w:name w:val="Рис"/>
    <w:next w:val="af"/>
    <w:link w:val="af1"/>
    <w:qFormat/>
    <w:rsid w:val="00544276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character" w:customStyle="1" w:styleId="af1">
    <w:name w:val="Рис Знак"/>
    <w:link w:val="af0"/>
    <w:locked/>
    <w:rsid w:val="00544276"/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paragraph" w:customStyle="1" w:styleId="af2">
    <w:name w:val="Рис Имя"/>
    <w:basedOn w:val="a0"/>
    <w:next w:val="af"/>
    <w:link w:val="af3"/>
    <w:rsid w:val="00544276"/>
    <w:pPr>
      <w:spacing w:line="360" w:lineRule="auto"/>
      <w:jc w:val="center"/>
    </w:pPr>
    <w:rPr>
      <w:rFonts w:eastAsia="Times New Roman"/>
      <w:szCs w:val="20"/>
    </w:rPr>
  </w:style>
  <w:style w:type="character" w:customStyle="1" w:styleId="af3">
    <w:name w:val="Рис Имя Знак"/>
    <w:link w:val="af2"/>
    <w:locked/>
    <w:rsid w:val="00544276"/>
    <w:rPr>
      <w:rFonts w:ascii="Times New Roman" w:eastAsia="Times New Roman" w:hAnsi="Times New Roman" w:cs="Times New Roman"/>
      <w:sz w:val="28"/>
      <w:szCs w:val="20"/>
    </w:rPr>
  </w:style>
  <w:style w:type="paragraph" w:customStyle="1" w:styleId="af4">
    <w:name w:val="Рис Текст"/>
    <w:basedOn w:val="a0"/>
    <w:rsid w:val="006C68C2"/>
    <w:pPr>
      <w:keepLines/>
      <w:tabs>
        <w:tab w:val="num" w:pos="984"/>
      </w:tabs>
      <w:spacing w:before="120" w:after="120"/>
      <w:ind w:right="851" w:firstLine="624"/>
    </w:pPr>
    <w:rPr>
      <w:rFonts w:ascii="Tahoma" w:hAnsi="Tahoma"/>
      <w:bCs/>
      <w:sz w:val="20"/>
      <w:szCs w:val="20"/>
    </w:rPr>
  </w:style>
  <w:style w:type="character" w:customStyle="1" w:styleId="80">
    <w:name w:val="Заголовок 8 Знак"/>
    <w:link w:val="8"/>
    <w:rsid w:val="00EC4F88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uiPriority w:val="9"/>
    <w:rsid w:val="00EC4F88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13">
    <w:name w:val="Текст пункта Знак1"/>
    <w:rsid w:val="00EC4F88"/>
    <w:rPr>
      <w:rFonts w:ascii="Times New Roman" w:eastAsia="Times New Roman" w:hAnsi="Times New Roman" w:cs="Times New Roman"/>
      <w:spacing w:val="2"/>
      <w:sz w:val="28"/>
      <w:szCs w:val="24"/>
    </w:rPr>
  </w:style>
  <w:style w:type="paragraph" w:customStyle="1" w:styleId="--">
    <w:name w:val="Список--"/>
    <w:basedOn w:val="-"/>
    <w:qFormat/>
    <w:rsid w:val="00544276"/>
    <w:pPr>
      <w:ind w:left="1276"/>
    </w:pPr>
  </w:style>
  <w:style w:type="paragraph" w:customStyle="1" w:styleId="TableGraf10L">
    <w:name w:val="TableGraf 10L"/>
    <w:basedOn w:val="a0"/>
    <w:rsid w:val="00544276"/>
    <w:pPr>
      <w:spacing w:before="40" w:after="40"/>
    </w:pPr>
    <w:rPr>
      <w:rFonts w:eastAsia="Times New Roman"/>
      <w:sz w:val="20"/>
      <w:szCs w:val="20"/>
    </w:rPr>
  </w:style>
  <w:style w:type="paragraph" w:customStyle="1" w:styleId="Head10L">
    <w:name w:val="Head 10L"/>
    <w:basedOn w:val="TableGraf10L"/>
    <w:rsid w:val="00EC4F88"/>
    <w:rPr>
      <w:b/>
    </w:rPr>
  </w:style>
  <w:style w:type="paragraph" w:customStyle="1" w:styleId="Head10M">
    <w:name w:val="Head 10M"/>
    <w:basedOn w:val="a0"/>
    <w:rsid w:val="00EC4F88"/>
    <w:pPr>
      <w:spacing w:before="40" w:after="40"/>
      <w:jc w:val="center"/>
    </w:pPr>
    <w:rPr>
      <w:b/>
      <w:sz w:val="20"/>
      <w:szCs w:val="20"/>
    </w:rPr>
  </w:style>
  <w:style w:type="paragraph" w:customStyle="1" w:styleId="Head12M">
    <w:name w:val="Head 12M"/>
    <w:rsid w:val="00544276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5">
    <w:name w:val="Наименование таблицы"/>
    <w:basedOn w:val="a0"/>
    <w:rsid w:val="00544276"/>
    <w:pPr>
      <w:keepNext/>
      <w:keepLines/>
      <w:spacing w:line="360" w:lineRule="auto"/>
      <w:ind w:firstLine="709"/>
      <w:jc w:val="both"/>
    </w:pPr>
    <w:rPr>
      <w:rFonts w:eastAsia="Times New Roman"/>
      <w:sz w:val="24"/>
      <w:szCs w:val="20"/>
    </w:rPr>
  </w:style>
  <w:style w:type="paragraph" w:customStyle="1" w:styleId="TableGraf10M">
    <w:name w:val="TableGraf 10M"/>
    <w:basedOn w:val="a0"/>
    <w:rsid w:val="00544276"/>
    <w:pPr>
      <w:spacing w:before="40" w:after="40"/>
      <w:jc w:val="center"/>
    </w:pPr>
    <w:rPr>
      <w:rFonts w:eastAsia="Times New Roman"/>
      <w:sz w:val="20"/>
      <w:szCs w:val="20"/>
    </w:rPr>
  </w:style>
  <w:style w:type="paragraph" w:customStyle="1" w:styleId="TableGraf10R">
    <w:name w:val="TableGraf 10R"/>
    <w:basedOn w:val="a0"/>
    <w:rsid w:val="00544276"/>
    <w:pPr>
      <w:spacing w:before="40" w:after="40"/>
      <w:jc w:val="right"/>
    </w:pPr>
    <w:rPr>
      <w:rFonts w:eastAsia="Times New Roman"/>
      <w:sz w:val="20"/>
      <w:szCs w:val="20"/>
    </w:rPr>
  </w:style>
  <w:style w:type="paragraph" w:customStyle="1" w:styleId="TableGraf12L">
    <w:name w:val="TableGraf 12L"/>
    <w:basedOn w:val="a0"/>
    <w:rsid w:val="00EC4F88"/>
    <w:rPr>
      <w:szCs w:val="20"/>
    </w:rPr>
  </w:style>
  <w:style w:type="paragraph" w:customStyle="1" w:styleId="TableGraf12M">
    <w:name w:val="TableGraf 12M"/>
    <w:basedOn w:val="a0"/>
    <w:rsid w:val="00544276"/>
    <w:pPr>
      <w:spacing w:line="360" w:lineRule="auto"/>
      <w:jc w:val="center"/>
    </w:pPr>
    <w:rPr>
      <w:rFonts w:eastAsia="Times New Roman"/>
      <w:sz w:val="24"/>
      <w:szCs w:val="20"/>
    </w:rPr>
  </w:style>
  <w:style w:type="paragraph" w:customStyle="1" w:styleId="TableGraf12R">
    <w:name w:val="TableGraf 12R"/>
    <w:basedOn w:val="a0"/>
    <w:rsid w:val="00544276"/>
    <w:pPr>
      <w:spacing w:line="360" w:lineRule="auto"/>
      <w:jc w:val="right"/>
    </w:pPr>
    <w:rPr>
      <w:rFonts w:eastAsia="Times New Roman"/>
      <w:sz w:val="24"/>
      <w:szCs w:val="20"/>
    </w:rPr>
  </w:style>
  <w:style w:type="paragraph" w:styleId="af6">
    <w:name w:val="header"/>
    <w:basedOn w:val="a0"/>
    <w:link w:val="af7"/>
    <w:uiPriority w:val="99"/>
    <w:unhideWhenUsed/>
    <w:rsid w:val="00544276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1"/>
    <w:link w:val="af6"/>
    <w:uiPriority w:val="99"/>
    <w:rsid w:val="00544276"/>
    <w:rPr>
      <w:rFonts w:ascii="Times New Roman" w:eastAsia="Calibri" w:hAnsi="Times New Roman" w:cs="Times New Roman"/>
      <w:sz w:val="28"/>
    </w:rPr>
  </w:style>
  <w:style w:type="paragraph" w:styleId="af8">
    <w:name w:val="caption"/>
    <w:aliases w:val="Рисунок 78"/>
    <w:basedOn w:val="a0"/>
    <w:next w:val="a0"/>
    <w:uiPriority w:val="35"/>
    <w:unhideWhenUsed/>
    <w:qFormat/>
    <w:rsid w:val="00544276"/>
    <w:pPr>
      <w:spacing w:after="200"/>
    </w:pPr>
    <w:rPr>
      <w:i/>
      <w:iCs/>
      <w:color w:val="44546A" w:themeColor="text2"/>
      <w:sz w:val="18"/>
      <w:szCs w:val="18"/>
    </w:rPr>
  </w:style>
  <w:style w:type="paragraph" w:customStyle="1" w:styleId="af9">
    <w:name w:val="Раздел документа"/>
    <w:basedOn w:val="a0"/>
    <w:next w:val="a0"/>
    <w:rsid w:val="00EC4F88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</w:rPr>
  </w:style>
  <w:style w:type="paragraph" w:customStyle="1" w:styleId="10">
    <w:name w:val="Список_1)"/>
    <w:basedOn w:val="a0"/>
    <w:link w:val="14"/>
    <w:qFormat/>
    <w:rsid w:val="002035F1"/>
    <w:pPr>
      <w:numPr>
        <w:numId w:val="2"/>
      </w:numPr>
      <w:tabs>
        <w:tab w:val="num" w:pos="1276"/>
      </w:tabs>
      <w:ind w:left="993" w:hanging="284"/>
      <w:jc w:val="both"/>
    </w:pPr>
    <w:rPr>
      <w:snapToGrid w:val="0"/>
      <w:spacing w:val="2"/>
      <w:kern w:val="24"/>
      <w:szCs w:val="28"/>
    </w:rPr>
  </w:style>
  <w:style w:type="character" w:customStyle="1" w:styleId="14">
    <w:name w:val="Список_1) Знак"/>
    <w:link w:val="10"/>
    <w:rsid w:val="00EC4F88"/>
    <w:rPr>
      <w:rFonts w:ascii="Times New Roman" w:eastAsia="Times New Roman" w:hAnsi="Times New Roman" w:cs="Times New Roman"/>
      <w:snapToGrid w:val="0"/>
      <w:spacing w:val="2"/>
      <w:kern w:val="24"/>
      <w:sz w:val="28"/>
      <w:szCs w:val="28"/>
    </w:rPr>
  </w:style>
  <w:style w:type="paragraph" w:styleId="afa">
    <w:name w:val="Document Map"/>
    <w:basedOn w:val="a0"/>
    <w:link w:val="afb"/>
    <w:semiHidden/>
    <w:rsid w:val="00EC4F88"/>
    <w:pPr>
      <w:shd w:val="clear" w:color="auto" w:fill="000080"/>
    </w:pPr>
    <w:rPr>
      <w:rFonts w:ascii="Tahoma" w:hAnsi="Tahoma" w:cs="Tahoma"/>
    </w:rPr>
  </w:style>
  <w:style w:type="character" w:customStyle="1" w:styleId="afb">
    <w:name w:val="Схема документа Знак"/>
    <w:basedOn w:val="a1"/>
    <w:link w:val="afa"/>
    <w:semiHidden/>
    <w:rsid w:val="006C68C2"/>
    <w:rPr>
      <w:rFonts w:ascii="Tahoma" w:eastAsia="Times New Roman" w:hAnsi="Tahoma" w:cs="Tahoma"/>
      <w:sz w:val="28"/>
      <w:szCs w:val="24"/>
      <w:shd w:val="clear" w:color="auto" w:fill="000080"/>
      <w:lang w:eastAsia="ru-RU"/>
    </w:rPr>
  </w:style>
  <w:style w:type="paragraph" w:styleId="afc">
    <w:name w:val="footer"/>
    <w:basedOn w:val="a0"/>
    <w:link w:val="afd"/>
    <w:uiPriority w:val="99"/>
    <w:unhideWhenUsed/>
    <w:rsid w:val="00544276"/>
    <w:pPr>
      <w:tabs>
        <w:tab w:val="center" w:pos="4677"/>
        <w:tab w:val="right" w:pos="9355"/>
      </w:tabs>
    </w:pPr>
  </w:style>
  <w:style w:type="character" w:customStyle="1" w:styleId="afd">
    <w:name w:val="Нижний колонтитул Знак"/>
    <w:basedOn w:val="a1"/>
    <w:link w:val="afc"/>
    <w:uiPriority w:val="99"/>
    <w:rsid w:val="00544276"/>
    <w:rPr>
      <w:rFonts w:ascii="Times New Roman" w:eastAsia="Calibri" w:hAnsi="Times New Roman" w:cs="Times New Roman"/>
      <w:sz w:val="28"/>
    </w:rPr>
  </w:style>
  <w:style w:type="paragraph" w:styleId="41">
    <w:name w:val="toc 4"/>
    <w:next w:val="a0"/>
    <w:autoRedefine/>
    <w:uiPriority w:val="39"/>
    <w:rsid w:val="004D37F8"/>
    <w:pPr>
      <w:tabs>
        <w:tab w:val="right" w:leader="dot" w:pos="9639"/>
      </w:tabs>
      <w:spacing w:after="0" w:line="360" w:lineRule="auto"/>
      <w:ind w:right="284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Head12L">
    <w:name w:val="Head 12L"/>
    <w:basedOn w:val="Head10L"/>
    <w:rsid w:val="00EC4F88"/>
    <w:rPr>
      <w:sz w:val="24"/>
    </w:rPr>
  </w:style>
  <w:style w:type="character" w:styleId="afe">
    <w:name w:val="page number"/>
    <w:rsid w:val="00EC4F88"/>
    <w:rPr>
      <w:rFonts w:ascii="Times New Roman" w:hAnsi="Times New Roman"/>
      <w:sz w:val="24"/>
    </w:rPr>
  </w:style>
  <w:style w:type="character" w:customStyle="1" w:styleId="Internetlink">
    <w:name w:val="Internet link"/>
    <w:rsid w:val="00EC4F88"/>
    <w:rPr>
      <w:color w:val="000080"/>
      <w:u w:val="single"/>
    </w:rPr>
  </w:style>
  <w:style w:type="paragraph" w:styleId="aff">
    <w:name w:val="Title"/>
    <w:basedOn w:val="a0"/>
    <w:next w:val="a0"/>
    <w:link w:val="aff0"/>
    <w:uiPriority w:val="10"/>
    <w:qFormat/>
    <w:rsid w:val="00544276"/>
    <w:pPr>
      <w:contextualSpacing/>
    </w:pPr>
    <w:rPr>
      <w:rFonts w:eastAsiaTheme="majorEastAsia" w:cstheme="majorBidi"/>
      <w:spacing w:val="-10"/>
      <w:kern w:val="28"/>
      <w:szCs w:val="56"/>
    </w:rPr>
  </w:style>
  <w:style w:type="character" w:customStyle="1" w:styleId="aff0">
    <w:name w:val="Заголовок Знак"/>
    <w:basedOn w:val="a1"/>
    <w:link w:val="aff"/>
    <w:uiPriority w:val="10"/>
    <w:rsid w:val="00544276"/>
    <w:rPr>
      <w:rFonts w:ascii="Times New Roman" w:eastAsiaTheme="majorEastAsia" w:hAnsi="Times New Roman" w:cstheme="majorBidi"/>
      <w:spacing w:val="-10"/>
      <w:kern w:val="28"/>
      <w:sz w:val="28"/>
      <w:szCs w:val="56"/>
    </w:rPr>
  </w:style>
  <w:style w:type="paragraph" w:customStyle="1" w:styleId="aff1">
    <w:name w:val="Наименование титульного листа"/>
    <w:basedOn w:val="af"/>
    <w:qFormat/>
    <w:rsid w:val="00EC4F88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f2">
    <w:name w:val="Версия документа"/>
    <w:basedOn w:val="af"/>
    <w:qFormat/>
    <w:rsid w:val="00EC4F88"/>
    <w:pPr>
      <w:ind w:firstLine="0"/>
      <w:jc w:val="center"/>
      <w:textboxTightWrap w:val="allLines"/>
    </w:pPr>
  </w:style>
  <w:style w:type="paragraph" w:styleId="aff3">
    <w:name w:val="TOC Heading"/>
    <w:basedOn w:val="1"/>
    <w:next w:val="a0"/>
    <w:uiPriority w:val="39"/>
    <w:unhideWhenUsed/>
    <w:qFormat/>
    <w:rsid w:val="00544276"/>
    <w:pPr>
      <w:keepLines/>
      <w:pageBreakBefore w:val="0"/>
      <w:numPr>
        <w:numId w:val="0"/>
      </w:numPr>
      <w:tabs>
        <w:tab w:val="clear" w:pos="567"/>
        <w:tab w:val="clear" w:pos="851"/>
        <w:tab w:val="clear" w:pos="993"/>
      </w:tabs>
      <w:suppressAutoHyphens w:val="0"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aps w:val="0"/>
      <w:color w:val="2E74B5" w:themeColor="accent1" w:themeShade="BF"/>
      <w:sz w:val="32"/>
      <w:szCs w:val="32"/>
      <w:lang w:eastAsia="ru-RU"/>
    </w:rPr>
  </w:style>
  <w:style w:type="paragraph" w:styleId="32">
    <w:name w:val="toc 3"/>
    <w:basedOn w:val="a0"/>
    <w:next w:val="a0"/>
    <w:autoRedefine/>
    <w:uiPriority w:val="39"/>
    <w:unhideWhenUsed/>
    <w:rsid w:val="00544276"/>
    <w:pPr>
      <w:tabs>
        <w:tab w:val="right" w:leader="dot" w:pos="9923"/>
      </w:tabs>
      <w:spacing w:line="360" w:lineRule="auto"/>
      <w:ind w:right="567"/>
      <w:jc w:val="both"/>
    </w:pPr>
  </w:style>
  <w:style w:type="paragraph" w:styleId="aff4">
    <w:name w:val="Balloon Text"/>
    <w:basedOn w:val="a0"/>
    <w:link w:val="aff5"/>
    <w:uiPriority w:val="99"/>
    <w:unhideWhenUsed/>
    <w:rsid w:val="00544276"/>
    <w:rPr>
      <w:rFonts w:ascii="Tahoma" w:hAnsi="Tahoma" w:cs="Tahoma"/>
      <w:sz w:val="16"/>
      <w:szCs w:val="16"/>
    </w:rPr>
  </w:style>
  <w:style w:type="character" w:customStyle="1" w:styleId="aff5">
    <w:name w:val="Текст выноски Знак"/>
    <w:link w:val="aff4"/>
    <w:uiPriority w:val="99"/>
    <w:rsid w:val="00544276"/>
    <w:rPr>
      <w:rFonts w:ascii="Tahoma" w:eastAsia="Calibri" w:hAnsi="Tahoma" w:cs="Tahoma"/>
      <w:sz w:val="16"/>
      <w:szCs w:val="16"/>
    </w:rPr>
  </w:style>
  <w:style w:type="paragraph" w:customStyle="1" w:styleId="aff6">
    <w:name w:val="Перечень содержания"/>
    <w:basedOn w:val="12"/>
    <w:qFormat/>
    <w:rsid w:val="00EC4F88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aff7">
    <w:name w:val="Нумерация страницы"/>
    <w:basedOn w:val="af6"/>
    <w:qFormat/>
    <w:rsid w:val="00EC4F88"/>
    <w:pPr>
      <w:spacing w:line="360" w:lineRule="auto"/>
    </w:pPr>
  </w:style>
  <w:style w:type="numbering" w:customStyle="1" w:styleId="phadditiontitle">
    <w:name w:val="ph_additiontitle"/>
    <w:basedOn w:val="a3"/>
    <w:rsid w:val="002D0B16"/>
    <w:pPr>
      <w:numPr>
        <w:numId w:val="3"/>
      </w:numPr>
    </w:pPr>
  </w:style>
  <w:style w:type="paragraph" w:customStyle="1" w:styleId="phadditiontitle1">
    <w:name w:val="ph_addition_title_1"/>
    <w:basedOn w:val="a0"/>
    <w:next w:val="a0"/>
    <w:rsid w:val="002D0B16"/>
    <w:pPr>
      <w:keepNext/>
      <w:keepLines/>
      <w:pageBreakBefore/>
      <w:numPr>
        <w:numId w:val="3"/>
      </w:numPr>
      <w:spacing w:before="360" w:after="360"/>
      <w:jc w:val="center"/>
      <w:outlineLvl w:val="0"/>
    </w:pPr>
    <w:rPr>
      <w:rFonts w:ascii="Arial" w:hAnsi="Arial"/>
      <w:b/>
      <w:szCs w:val="28"/>
    </w:rPr>
  </w:style>
  <w:style w:type="paragraph" w:customStyle="1" w:styleId="phadditiontitle2">
    <w:name w:val="ph_addition_title_2"/>
    <w:basedOn w:val="a0"/>
    <w:next w:val="a0"/>
    <w:rsid w:val="002D0B16"/>
    <w:pPr>
      <w:keepNext/>
      <w:keepLines/>
      <w:numPr>
        <w:ilvl w:val="1"/>
        <w:numId w:val="3"/>
      </w:numPr>
      <w:spacing w:before="360" w:after="360"/>
      <w:jc w:val="both"/>
      <w:outlineLvl w:val="1"/>
    </w:pPr>
    <w:rPr>
      <w:rFonts w:ascii="Arial" w:hAnsi="Arial"/>
      <w:b/>
      <w:sz w:val="24"/>
    </w:rPr>
  </w:style>
  <w:style w:type="paragraph" w:customStyle="1" w:styleId="phadditiontitle3">
    <w:name w:val="ph_addition_title_3"/>
    <w:basedOn w:val="a0"/>
    <w:next w:val="a0"/>
    <w:rsid w:val="002D0B16"/>
    <w:pPr>
      <w:keepNext/>
      <w:keepLines/>
      <w:numPr>
        <w:ilvl w:val="2"/>
        <w:numId w:val="3"/>
      </w:numPr>
      <w:spacing w:before="240" w:after="240"/>
      <w:jc w:val="both"/>
      <w:outlineLvl w:val="2"/>
    </w:pPr>
    <w:rPr>
      <w:rFonts w:ascii="Arial" w:hAnsi="Arial"/>
      <w:b/>
      <w:sz w:val="22"/>
    </w:rPr>
  </w:style>
  <w:style w:type="paragraph" w:customStyle="1" w:styleId="aff8">
    <w:name w:val="Рис_имя"/>
    <w:next w:val="af"/>
    <w:qFormat/>
    <w:rsid w:val="002D0B16"/>
    <w:pPr>
      <w:spacing w:after="0" w:line="360" w:lineRule="auto"/>
      <w:jc w:val="center"/>
    </w:pPr>
    <w:rPr>
      <w:rFonts w:ascii="Times New Roman" w:eastAsia="Times New Roman" w:hAnsi="Times New Roman" w:cs="Times New Roman"/>
      <w:noProof/>
      <w:spacing w:val="2"/>
      <w:sz w:val="28"/>
      <w:szCs w:val="28"/>
      <w:lang w:eastAsia="ru-RU"/>
    </w:rPr>
  </w:style>
  <w:style w:type="paragraph" w:customStyle="1" w:styleId="---">
    <w:name w:val="Список---"/>
    <w:basedOn w:val="--"/>
    <w:qFormat/>
    <w:rsid w:val="00544276"/>
    <w:pPr>
      <w:ind w:left="1560"/>
    </w:pPr>
  </w:style>
  <w:style w:type="character" w:styleId="aff9">
    <w:name w:val="annotation reference"/>
    <w:uiPriority w:val="99"/>
    <w:unhideWhenUsed/>
    <w:rsid w:val="00544276"/>
    <w:rPr>
      <w:sz w:val="16"/>
      <w:szCs w:val="16"/>
    </w:rPr>
  </w:style>
  <w:style w:type="paragraph" w:styleId="affa">
    <w:name w:val="annotation text"/>
    <w:basedOn w:val="a0"/>
    <w:link w:val="affb"/>
    <w:uiPriority w:val="99"/>
    <w:unhideWhenUsed/>
    <w:rsid w:val="00544276"/>
    <w:rPr>
      <w:sz w:val="20"/>
      <w:szCs w:val="20"/>
    </w:rPr>
  </w:style>
  <w:style w:type="character" w:customStyle="1" w:styleId="affb">
    <w:name w:val="Текст примечания Знак"/>
    <w:link w:val="affa"/>
    <w:uiPriority w:val="99"/>
    <w:rsid w:val="00544276"/>
    <w:rPr>
      <w:rFonts w:ascii="Times New Roman" w:eastAsia="Calibri" w:hAnsi="Times New Roman" w:cs="Times New Roman"/>
      <w:sz w:val="20"/>
      <w:szCs w:val="20"/>
    </w:rPr>
  </w:style>
  <w:style w:type="paragraph" w:styleId="affc">
    <w:name w:val="annotation subject"/>
    <w:basedOn w:val="affa"/>
    <w:next w:val="affa"/>
    <w:link w:val="affd"/>
    <w:uiPriority w:val="99"/>
    <w:semiHidden/>
    <w:unhideWhenUsed/>
    <w:rsid w:val="00544276"/>
    <w:rPr>
      <w:b/>
      <w:bCs/>
    </w:rPr>
  </w:style>
  <w:style w:type="character" w:customStyle="1" w:styleId="affd">
    <w:name w:val="Тема примечания Знак"/>
    <w:link w:val="affc"/>
    <w:uiPriority w:val="99"/>
    <w:semiHidden/>
    <w:rsid w:val="00544276"/>
    <w:rPr>
      <w:rFonts w:ascii="Times New Roman" w:eastAsia="Calibri" w:hAnsi="Times New Roman" w:cs="Times New Roman"/>
      <w:b/>
      <w:bCs/>
      <w:sz w:val="20"/>
      <w:szCs w:val="20"/>
    </w:rPr>
  </w:style>
  <w:style w:type="paragraph" w:styleId="affe">
    <w:name w:val="List Paragraph"/>
    <w:basedOn w:val="a0"/>
    <w:uiPriority w:val="34"/>
    <w:qFormat/>
    <w:rsid w:val="00544276"/>
    <w:pPr>
      <w:ind w:left="720"/>
      <w:contextualSpacing/>
    </w:pPr>
  </w:style>
  <w:style w:type="paragraph" w:customStyle="1" w:styleId="TableHeader">
    <w:name w:val="Table_Header"/>
    <w:basedOn w:val="a0"/>
    <w:qFormat/>
    <w:rsid w:val="000E5ABF"/>
    <w:pPr>
      <w:keepNext/>
      <w:jc w:val="center"/>
    </w:pPr>
    <w:rPr>
      <w:b/>
      <w:spacing w:val="2"/>
      <w:szCs w:val="28"/>
    </w:rPr>
  </w:style>
  <w:style w:type="paragraph" w:customStyle="1" w:styleId="TableGraf14L">
    <w:name w:val="Table_Graf_14L"/>
    <w:basedOn w:val="af"/>
    <w:qFormat/>
    <w:rsid w:val="000E5ABF"/>
    <w:pPr>
      <w:spacing w:line="240" w:lineRule="auto"/>
      <w:ind w:right="170" w:firstLine="0"/>
    </w:pPr>
  </w:style>
  <w:style w:type="paragraph" w:customStyle="1" w:styleId="91">
    <w:name w:val="91_Пер_терм_и_сокр &lt;Текст&gt;"/>
    <w:qFormat/>
    <w:rsid w:val="00D3336D"/>
    <w:pPr>
      <w:widowControl w:val="0"/>
      <w:spacing w:beforeLines="120" w:after="0" w:line="360" w:lineRule="auto"/>
    </w:pPr>
    <w:rPr>
      <w:rFonts w:ascii="Times New Roman" w:eastAsia="Times New Roman" w:hAnsi="Times New Roman" w:cs="Times New Roman"/>
      <w:spacing w:val="2"/>
      <w:sz w:val="28"/>
      <w:szCs w:val="28"/>
    </w:rPr>
  </w:style>
  <w:style w:type="paragraph" w:styleId="afff">
    <w:name w:val="Revision"/>
    <w:hidden/>
    <w:uiPriority w:val="99"/>
    <w:semiHidden/>
    <w:rsid w:val="00B1647E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ff0">
    <w:name w:val="Список сокращений"/>
    <w:basedOn w:val="ad"/>
    <w:qFormat/>
    <w:rsid w:val="00787938"/>
    <w:rPr>
      <w:bCs w:val="0"/>
    </w:rPr>
  </w:style>
  <w:style w:type="paragraph" w:customStyle="1" w:styleId="-0">
    <w:name w:val="список-"/>
    <w:basedOn w:val="a0"/>
    <w:rsid w:val="00565686"/>
    <w:pPr>
      <w:numPr>
        <w:numId w:val="4"/>
      </w:numPr>
      <w:pBdr>
        <w:top w:val="nil"/>
        <w:left w:val="nil"/>
        <w:bottom w:val="nil"/>
        <w:right w:val="nil"/>
        <w:between w:val="nil"/>
      </w:pBdr>
      <w:ind w:left="993" w:hanging="284"/>
      <w:jc w:val="both"/>
    </w:pPr>
    <w:rPr>
      <w:color w:val="000000"/>
      <w:szCs w:val="28"/>
    </w:rPr>
  </w:style>
  <w:style w:type="character" w:styleId="afff1">
    <w:name w:val="FollowedHyperlink"/>
    <w:basedOn w:val="a1"/>
    <w:uiPriority w:val="99"/>
    <w:semiHidden/>
    <w:unhideWhenUsed/>
    <w:rsid w:val="00320F0F"/>
    <w:rPr>
      <w:color w:val="954F72" w:themeColor="followedHyperlink"/>
      <w:u w:val="single"/>
    </w:rPr>
  </w:style>
  <w:style w:type="paragraph" w:styleId="51">
    <w:name w:val="toc 5"/>
    <w:basedOn w:val="a0"/>
    <w:next w:val="a0"/>
    <w:autoRedefine/>
    <w:uiPriority w:val="39"/>
    <w:semiHidden/>
    <w:unhideWhenUsed/>
    <w:rsid w:val="004D37F8"/>
    <w:pPr>
      <w:ind w:right="284"/>
      <w:jc w:val="both"/>
    </w:pPr>
  </w:style>
  <w:style w:type="paragraph" w:styleId="61">
    <w:name w:val="toc 6"/>
    <w:basedOn w:val="a0"/>
    <w:next w:val="a0"/>
    <w:autoRedefine/>
    <w:uiPriority w:val="39"/>
    <w:semiHidden/>
    <w:unhideWhenUsed/>
    <w:rsid w:val="004D37F8"/>
    <w:pPr>
      <w:ind w:right="284"/>
      <w:jc w:val="both"/>
    </w:pPr>
  </w:style>
  <w:style w:type="paragraph" w:customStyle="1" w:styleId="-">
    <w:name w:val="Список-"/>
    <w:basedOn w:val="af"/>
    <w:link w:val="-1"/>
    <w:qFormat/>
    <w:rsid w:val="00544276"/>
    <w:pPr>
      <w:numPr>
        <w:numId w:val="57"/>
      </w:numPr>
      <w:ind w:left="993" w:hanging="284"/>
    </w:pPr>
  </w:style>
  <w:style w:type="paragraph" w:customStyle="1" w:styleId="afff2">
    <w:name w:val="Титул_Год_Версия"/>
    <w:basedOn w:val="a0"/>
    <w:qFormat/>
    <w:rsid w:val="00544276"/>
    <w:pPr>
      <w:widowControl w:val="0"/>
      <w:autoSpaceDN w:val="0"/>
      <w:adjustRightInd w:val="0"/>
      <w:spacing w:before="8760" w:line="360" w:lineRule="atLeast"/>
      <w:jc w:val="center"/>
      <w:textAlignment w:val="baseline"/>
    </w:pPr>
    <w:rPr>
      <w:rFonts w:eastAsia="Times New Roman"/>
      <w:szCs w:val="24"/>
      <w:lang w:eastAsia="ru-RU"/>
    </w:rPr>
  </w:style>
  <w:style w:type="character" w:customStyle="1" w:styleId="-10">
    <w:name w:val="Список- Знак1"/>
    <w:rsid w:val="00B74598"/>
    <w:rPr>
      <w:rFonts w:ascii="Times New Roman" w:eastAsia="Times New Roman" w:hAnsi="Times New Roman" w:cs="Times New Roman"/>
      <w:spacing w:val="2"/>
      <w:sz w:val="28"/>
      <w:szCs w:val="28"/>
    </w:rPr>
  </w:style>
  <w:style w:type="character" w:customStyle="1" w:styleId="-1">
    <w:name w:val="Список- Знак"/>
    <w:link w:val="-"/>
    <w:rsid w:val="00544276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ff3">
    <w:name w:val="Номер_страницы"/>
    <w:basedOn w:val="a0"/>
    <w:qFormat/>
    <w:rsid w:val="00544276"/>
    <w:pPr>
      <w:tabs>
        <w:tab w:val="center" w:pos="4677"/>
        <w:tab w:val="right" w:pos="9355"/>
      </w:tabs>
      <w:jc w:val="center"/>
    </w:pPr>
    <w:rPr>
      <w:szCs w:val="28"/>
    </w:rPr>
  </w:style>
  <w:style w:type="paragraph" w:styleId="afff4">
    <w:name w:val="No Spacing"/>
    <w:uiPriority w:val="1"/>
    <w:qFormat/>
    <w:rsid w:val="00544276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customStyle="1" w:styleId="afff5">
    <w:name w:val="Перечень терминов и сокращений"/>
    <w:basedOn w:val="a0"/>
    <w:qFormat/>
    <w:rsid w:val="00544276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70"/>
      <w:jc w:val="center"/>
    </w:pPr>
    <w:rPr>
      <w:rFonts w:eastAsia="Times New Roman"/>
      <w:b/>
      <w:bCs/>
      <w:caps/>
      <w:szCs w:val="24"/>
      <w:lang w:eastAsia="ru-RU"/>
    </w:rPr>
  </w:style>
  <w:style w:type="paragraph" w:customStyle="1" w:styleId="Header14">
    <w:name w:val="Header 14"/>
    <w:basedOn w:val="a0"/>
    <w:qFormat/>
    <w:rsid w:val="00544276"/>
    <w:pPr>
      <w:widowControl w:val="0"/>
      <w:spacing w:before="120" w:line="360" w:lineRule="auto"/>
      <w:jc w:val="center"/>
    </w:pPr>
    <w:rPr>
      <w:rFonts w:eastAsia="Times New Roman"/>
      <w:b/>
      <w:spacing w:val="2"/>
      <w:szCs w:val="28"/>
    </w:rPr>
  </w:style>
  <w:style w:type="paragraph" w:customStyle="1" w:styleId="TableGraf14L0">
    <w:name w:val="TableGraf 14L"/>
    <w:basedOn w:val="a0"/>
    <w:qFormat/>
    <w:rsid w:val="00544276"/>
    <w:pPr>
      <w:spacing w:line="360" w:lineRule="auto"/>
    </w:pPr>
    <w:rPr>
      <w:rFonts w:eastAsia="Times New Roman"/>
      <w:spacing w:val="2"/>
      <w:szCs w:val="28"/>
    </w:rPr>
  </w:style>
  <w:style w:type="paragraph" w:customStyle="1" w:styleId="TableName">
    <w:name w:val="Table_Name"/>
    <w:basedOn w:val="a0"/>
    <w:qFormat/>
    <w:rsid w:val="00544276"/>
    <w:pPr>
      <w:keepNext/>
      <w:keepLines/>
      <w:widowControl w:val="0"/>
      <w:spacing w:line="360" w:lineRule="auto"/>
      <w:jc w:val="both"/>
    </w:pPr>
    <w:rPr>
      <w:rFonts w:eastAsia="Times New Roman"/>
      <w:spacing w:val="2"/>
      <w:szCs w:val="28"/>
    </w:rPr>
  </w:style>
  <w:style w:type="paragraph" w:customStyle="1" w:styleId="afff6">
    <w:name w:val="Список_Таблица"/>
    <w:basedOn w:val="-"/>
    <w:qFormat/>
    <w:rsid w:val="00544276"/>
    <w:pPr>
      <w:ind w:firstLine="0"/>
    </w:pPr>
  </w:style>
  <w:style w:type="paragraph" w:customStyle="1" w:styleId="Header12M">
    <w:name w:val="Header 12M"/>
    <w:basedOn w:val="Header14"/>
    <w:qFormat/>
    <w:rsid w:val="00544276"/>
    <w:pPr>
      <w:spacing w:line="240" w:lineRule="auto"/>
    </w:pPr>
  </w:style>
  <w:style w:type="paragraph" w:customStyle="1" w:styleId="Header10M">
    <w:name w:val="Header 10M"/>
    <w:basedOn w:val="Header12M"/>
    <w:qFormat/>
    <w:rsid w:val="00544276"/>
  </w:style>
  <w:style w:type="paragraph" w:customStyle="1" w:styleId="a">
    <w:name w:val="Список Нумерованный"/>
    <w:basedOn w:val="-"/>
    <w:qFormat/>
    <w:rsid w:val="00544276"/>
    <w:pPr>
      <w:numPr>
        <w:numId w:val="28"/>
      </w:numPr>
      <w:ind w:left="993" w:hanging="284"/>
    </w:pPr>
  </w:style>
  <w:style w:type="table" w:styleId="afff7">
    <w:name w:val="Light Shading"/>
    <w:basedOn w:val="a2"/>
    <w:uiPriority w:val="60"/>
    <w:rsid w:val="00544276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afff8">
    <w:name w:val="Титул_Название"/>
    <w:basedOn w:val="a0"/>
    <w:qFormat/>
    <w:rsid w:val="00544276"/>
    <w:pPr>
      <w:spacing w:before="4080"/>
      <w:contextualSpacing/>
      <w:jc w:val="center"/>
    </w:pPr>
    <w:rPr>
      <w:rFonts w:ascii="Times New Roman Полужирный" w:eastAsia="Times New Roman" w:hAnsi="Times New Roman Полужирный"/>
      <w:b/>
      <w:caps/>
      <w:spacing w:val="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0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45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60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0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2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image" Target="media/image216.png"/><Relationship Id="rId247" Type="http://schemas.openxmlformats.org/officeDocument/2006/relationships/image" Target="media/image237.png"/><Relationship Id="rId107" Type="http://schemas.openxmlformats.org/officeDocument/2006/relationships/image" Target="media/image98.png"/><Relationship Id="rId268" Type="http://schemas.openxmlformats.org/officeDocument/2006/relationships/image" Target="media/image258.png"/><Relationship Id="rId11" Type="http://schemas.openxmlformats.org/officeDocument/2006/relationships/image" Target="media/image2.emf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1.png"/><Relationship Id="rId216" Type="http://schemas.openxmlformats.org/officeDocument/2006/relationships/image" Target="media/image206.png"/><Relationship Id="rId237" Type="http://schemas.openxmlformats.org/officeDocument/2006/relationships/image" Target="media/image227.png"/><Relationship Id="rId258" Type="http://schemas.openxmlformats.org/officeDocument/2006/relationships/image" Target="media/image248.png"/><Relationship Id="rId279" Type="http://schemas.openxmlformats.org/officeDocument/2006/relationships/header" Target="header1.xml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image" Target="media/image217.png"/><Relationship Id="rId248" Type="http://schemas.openxmlformats.org/officeDocument/2006/relationships/image" Target="media/image238.png"/><Relationship Id="rId269" Type="http://schemas.openxmlformats.org/officeDocument/2006/relationships/image" Target="media/image259.png"/><Relationship Id="rId12" Type="http://schemas.openxmlformats.org/officeDocument/2006/relationships/image" Target="media/image3.emf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280" Type="http://schemas.openxmlformats.org/officeDocument/2006/relationships/fontTable" Target="fontTable.xml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footnotes" Target="footnotes.xml"/><Relationship Id="rId238" Type="http://schemas.openxmlformats.org/officeDocument/2006/relationships/image" Target="media/image228.png"/><Relationship Id="rId259" Type="http://schemas.openxmlformats.org/officeDocument/2006/relationships/image" Target="media/image249.png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270" Type="http://schemas.openxmlformats.org/officeDocument/2006/relationships/image" Target="media/image260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3.png"/><Relationship Id="rId202" Type="http://schemas.openxmlformats.org/officeDocument/2006/relationships/image" Target="media/image192.png"/><Relationship Id="rId207" Type="http://schemas.openxmlformats.org/officeDocument/2006/relationships/image" Target="media/image197.png"/><Relationship Id="rId223" Type="http://schemas.openxmlformats.org/officeDocument/2006/relationships/image" Target="media/image213.png"/><Relationship Id="rId228" Type="http://schemas.openxmlformats.org/officeDocument/2006/relationships/image" Target="media/image218.png"/><Relationship Id="rId244" Type="http://schemas.openxmlformats.org/officeDocument/2006/relationships/image" Target="media/image234.png"/><Relationship Id="rId249" Type="http://schemas.openxmlformats.org/officeDocument/2006/relationships/image" Target="media/image239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260" Type="http://schemas.openxmlformats.org/officeDocument/2006/relationships/image" Target="media/image250.png"/><Relationship Id="rId265" Type="http://schemas.openxmlformats.org/officeDocument/2006/relationships/image" Target="media/image255.png"/><Relationship Id="rId281" Type="http://schemas.openxmlformats.org/officeDocument/2006/relationships/theme" Target="theme/theme1.xml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8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3.png"/><Relationship Id="rId183" Type="http://schemas.openxmlformats.org/officeDocument/2006/relationships/image" Target="media/image173.png"/><Relationship Id="rId213" Type="http://schemas.openxmlformats.org/officeDocument/2006/relationships/image" Target="media/image203.png"/><Relationship Id="rId218" Type="http://schemas.openxmlformats.org/officeDocument/2006/relationships/image" Target="media/image208.png"/><Relationship Id="rId234" Type="http://schemas.openxmlformats.org/officeDocument/2006/relationships/image" Target="media/image224.png"/><Relationship Id="rId239" Type="http://schemas.openxmlformats.org/officeDocument/2006/relationships/image" Target="media/image229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50" Type="http://schemas.openxmlformats.org/officeDocument/2006/relationships/image" Target="media/image240.png"/><Relationship Id="rId255" Type="http://schemas.openxmlformats.org/officeDocument/2006/relationships/image" Target="media/image245.png"/><Relationship Id="rId271" Type="http://schemas.openxmlformats.org/officeDocument/2006/relationships/image" Target="media/image261.png"/><Relationship Id="rId276" Type="http://schemas.openxmlformats.org/officeDocument/2006/relationships/image" Target="media/image266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73" Type="http://schemas.openxmlformats.org/officeDocument/2006/relationships/hyperlink" Target="https://minfin.gov.ru/ru/ismf/pk-bp/revenue/" TargetMode="External"/><Relationship Id="rId194" Type="http://schemas.openxmlformats.org/officeDocument/2006/relationships/image" Target="media/image184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19" Type="http://schemas.openxmlformats.org/officeDocument/2006/relationships/image" Target="media/image10.png"/><Relationship Id="rId224" Type="http://schemas.openxmlformats.org/officeDocument/2006/relationships/image" Target="media/image214.png"/><Relationship Id="rId240" Type="http://schemas.openxmlformats.org/officeDocument/2006/relationships/image" Target="media/image230.png"/><Relationship Id="rId245" Type="http://schemas.openxmlformats.org/officeDocument/2006/relationships/image" Target="media/image235.png"/><Relationship Id="rId261" Type="http://schemas.openxmlformats.org/officeDocument/2006/relationships/image" Target="media/image251.png"/><Relationship Id="rId266" Type="http://schemas.openxmlformats.org/officeDocument/2006/relationships/image" Target="media/image256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hyperlink" Target="http://budget.gov.ru/lk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219" Type="http://schemas.openxmlformats.org/officeDocument/2006/relationships/image" Target="media/image209.png"/><Relationship Id="rId3" Type="http://schemas.openxmlformats.org/officeDocument/2006/relationships/styles" Target="styles.xml"/><Relationship Id="rId214" Type="http://schemas.openxmlformats.org/officeDocument/2006/relationships/image" Target="media/image204.png"/><Relationship Id="rId230" Type="http://schemas.openxmlformats.org/officeDocument/2006/relationships/image" Target="media/image220.png"/><Relationship Id="rId235" Type="http://schemas.openxmlformats.org/officeDocument/2006/relationships/image" Target="media/image225.png"/><Relationship Id="rId251" Type="http://schemas.openxmlformats.org/officeDocument/2006/relationships/image" Target="media/image241.png"/><Relationship Id="rId256" Type="http://schemas.openxmlformats.org/officeDocument/2006/relationships/image" Target="media/image246.png"/><Relationship Id="rId277" Type="http://schemas.openxmlformats.org/officeDocument/2006/relationships/image" Target="media/image267.png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72" Type="http://schemas.openxmlformats.org/officeDocument/2006/relationships/image" Target="media/image262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0" Type="http://schemas.openxmlformats.org/officeDocument/2006/relationships/image" Target="media/image210.png"/><Relationship Id="rId225" Type="http://schemas.openxmlformats.org/officeDocument/2006/relationships/image" Target="media/image215.png"/><Relationship Id="rId241" Type="http://schemas.openxmlformats.org/officeDocument/2006/relationships/image" Target="media/image231.png"/><Relationship Id="rId246" Type="http://schemas.openxmlformats.org/officeDocument/2006/relationships/image" Target="media/image236.png"/><Relationship Id="rId267" Type="http://schemas.openxmlformats.org/officeDocument/2006/relationships/image" Target="media/image257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262" Type="http://schemas.openxmlformats.org/officeDocument/2006/relationships/image" Target="media/image252.png"/><Relationship Id="rId10" Type="http://schemas.openxmlformats.org/officeDocument/2006/relationships/hyperlink" Target="https://ssl.budgetplan.minfin.ru/http/BudgetPlan/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5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image" Target="media/image170.pn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57" Type="http://schemas.openxmlformats.org/officeDocument/2006/relationships/image" Target="media/image247.png"/><Relationship Id="rId278" Type="http://schemas.openxmlformats.org/officeDocument/2006/relationships/image" Target="media/image268.png"/><Relationship Id="rId26" Type="http://schemas.openxmlformats.org/officeDocument/2006/relationships/image" Target="media/image17.png"/><Relationship Id="rId231" Type="http://schemas.openxmlformats.org/officeDocument/2006/relationships/image" Target="media/image221.png"/><Relationship Id="rId252" Type="http://schemas.openxmlformats.org/officeDocument/2006/relationships/image" Target="media/image242.png"/><Relationship Id="rId273" Type="http://schemas.openxmlformats.org/officeDocument/2006/relationships/image" Target="media/image263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7.pn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263" Type="http://schemas.openxmlformats.org/officeDocument/2006/relationships/image" Target="media/image253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53" Type="http://schemas.openxmlformats.org/officeDocument/2006/relationships/image" Target="media/image243.png"/><Relationship Id="rId274" Type="http://schemas.openxmlformats.org/officeDocument/2006/relationships/image" Target="media/image264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3.png"/><Relationship Id="rId264" Type="http://schemas.openxmlformats.org/officeDocument/2006/relationships/image" Target="media/image254.pn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54" Type="http://schemas.openxmlformats.org/officeDocument/2006/relationships/image" Target="media/image24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275" Type="http://schemas.openxmlformats.org/officeDocument/2006/relationships/image" Target="media/image265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.mukhariamova\Desktop\&#1056;&#1055;_&#1064;&#1072;&#1073;&#1083;&#1086;&#1085;_&#1076;&#1083;&#1103;_&#1087;&#1088;&#1080;&#1089;&#1086;&#1077;&#1076;&#1080;&#1085;&#1077;&#1085;&#1080;&#1103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7AA584-6509-45BC-AC2C-4E0B6D375A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РП_Шаблон_для_присоединения</Template>
  <TotalTime>1</TotalTime>
  <Pages>123</Pages>
  <Words>29754</Words>
  <Characters>169602</Characters>
  <Application>Microsoft Office Word</Application>
  <DocSecurity>0</DocSecurity>
  <Lines>1413</Lines>
  <Paragraphs>397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198959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Дарья Люкшина</dc:creator>
  <cp:lastModifiedBy>БЕЛОВ ВИКТОР ПЕТРОВИЧ</cp:lastModifiedBy>
  <cp:revision>2</cp:revision>
  <dcterms:created xsi:type="dcterms:W3CDTF">2021-09-21T15:50:00Z</dcterms:created>
  <dcterms:modified xsi:type="dcterms:W3CDTF">2021-09-21T15:50:00Z</dcterms:modified>
</cp:coreProperties>
</file>