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11E89C20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7300F6">
        <w:rPr>
          <w:caps w:val="0"/>
          <w:sz w:val="28"/>
          <w:szCs w:val="28"/>
        </w:rPr>
        <w:t xml:space="preserve"> 2021 ГОД И ПЛАНОВЫЙ ПЕРИОД 2022</w:t>
      </w:r>
      <w:r w:rsidR="00303A12" w:rsidRPr="008D56C6">
        <w:rPr>
          <w:caps w:val="0"/>
          <w:sz w:val="28"/>
          <w:szCs w:val="28"/>
        </w:rPr>
        <w:t xml:space="preserve"> И </w:t>
      </w:r>
      <w:r w:rsidR="007300F6">
        <w:rPr>
          <w:caps w:val="0"/>
          <w:sz w:val="28"/>
          <w:szCs w:val="28"/>
        </w:rPr>
        <w:t>2023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3FA245B2" w:rsidR="004B63D9" w:rsidRPr="004B63D9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 w:rsidR="007300F6">
        <w:rPr>
          <w:b w:val="0"/>
          <w:caps w:val="0"/>
          <w:lang w:val="en-US"/>
        </w:rPr>
        <w:t>2</w:t>
      </w:r>
      <w:r w:rsidR="007300F6">
        <w:rPr>
          <w:b w:val="0"/>
          <w:caps w:val="0"/>
        </w:rPr>
        <w:t>1</w:t>
      </w:r>
      <w:r w:rsidR="004B63D9" w:rsidRPr="004B63D9">
        <w:rPr>
          <w:b w:val="0"/>
          <w:caps w:val="0"/>
        </w:rPr>
        <w:t>.0</w:t>
      </w:r>
      <w:r w:rsidR="007300F6">
        <w:rPr>
          <w:b w:val="0"/>
          <w:caps w:val="0"/>
        </w:rPr>
        <w:t>1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395F3149" w14:textId="77777777" w:rsidR="00E33579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9529984" w:history="1">
        <w:r w:rsidR="00E33579" w:rsidRPr="00CC3958">
          <w:rPr>
            <w:rStyle w:val="af8"/>
            <w:noProof/>
          </w:rPr>
          <w:t>1 Начало работы. Ввод данных об учреждениях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13F29F01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5" w:history="1">
        <w:r w:rsidR="00E33579" w:rsidRPr="00CC3958">
          <w:rPr>
            <w:rStyle w:val="af8"/>
            <w:noProof/>
          </w:rPr>
          <w:t>1.1 Ввод данных об учреждении – Получатель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5DCAA8E7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6" w:history="1">
        <w:r w:rsidR="00E33579" w:rsidRPr="00CC3958">
          <w:rPr>
            <w:rStyle w:val="af8"/>
            <w:noProof/>
          </w:rPr>
          <w:t>1.2 Ввод данных об учреждении –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42BE80F5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7" w:history="1">
        <w:r w:rsidR="00E33579" w:rsidRPr="00CC395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21660515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8" w:history="1">
        <w:r w:rsidR="00E33579" w:rsidRPr="00CC3958">
          <w:rPr>
            <w:rStyle w:val="af8"/>
            <w:noProof/>
          </w:rPr>
          <w:t>1.4 Вид отображения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7</w:t>
        </w:r>
        <w:r w:rsidR="00E33579">
          <w:rPr>
            <w:noProof/>
            <w:webHidden/>
          </w:rPr>
          <w:fldChar w:fldCharType="end"/>
        </w:r>
      </w:hyperlink>
    </w:p>
    <w:p w14:paraId="61DDB471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9" w:history="1">
        <w:r w:rsidR="00E33579" w:rsidRPr="00CC3958">
          <w:rPr>
            <w:rStyle w:val="af8"/>
            <w:noProof/>
          </w:rPr>
          <w:t>1.5 Проверка корректности ввода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11604DA3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0" w:history="1">
        <w:r w:rsidR="00E33579" w:rsidRPr="00CC3958">
          <w:rPr>
            <w:rStyle w:val="af8"/>
            <w:noProof/>
          </w:rPr>
          <w:t>1.6 Элемент «Справочники»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368F1FFC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1" w:history="1">
        <w:r w:rsidR="00E33579" w:rsidRPr="00CC3958">
          <w:rPr>
            <w:rStyle w:val="af8"/>
            <w:noProof/>
          </w:rPr>
          <w:t>1.6.1 Работа со справочником «Справочник полномочий и реквизитов»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BCAE21C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2" w:history="1">
        <w:r w:rsidR="00E33579" w:rsidRPr="00CC3958">
          <w:rPr>
            <w:rStyle w:val="af8"/>
            <w:noProof/>
          </w:rPr>
          <w:t>1.6.2 Работа со справочником «Справочник подписантов»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15124AA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3" w:history="1">
        <w:r w:rsidR="00E33579" w:rsidRPr="00CC3958">
          <w:rPr>
            <w:rStyle w:val="af8"/>
            <w:noProof/>
          </w:rPr>
          <w:t>1.6.3 Работа со справочником «Справочник кодов аналитических показателей»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12</w:t>
        </w:r>
        <w:r w:rsidR="00E33579">
          <w:rPr>
            <w:noProof/>
            <w:webHidden/>
          </w:rPr>
          <w:fldChar w:fldCharType="end"/>
        </w:r>
      </w:hyperlink>
    </w:p>
    <w:p w14:paraId="40F85517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4" w:history="1">
        <w:r w:rsidR="00E33579" w:rsidRPr="00CC3958">
          <w:rPr>
            <w:rStyle w:val="af8"/>
            <w:noProof/>
          </w:rPr>
          <w:t>1.6.4 Работа со справочником «Справочник ОКПД»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13</w:t>
        </w:r>
        <w:r w:rsidR="00E33579">
          <w:rPr>
            <w:noProof/>
            <w:webHidden/>
          </w:rPr>
          <w:fldChar w:fldCharType="end"/>
        </w:r>
      </w:hyperlink>
    </w:p>
    <w:p w14:paraId="11E52A33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5" w:history="1">
        <w:r w:rsidR="00E33579" w:rsidRPr="00CC3958">
          <w:rPr>
            <w:rStyle w:val="af8"/>
            <w:noProof/>
          </w:rPr>
          <w:t>1.6.5 Работа со справочником «Справочник ОКВ»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14</w:t>
        </w:r>
        <w:r w:rsidR="00E33579">
          <w:rPr>
            <w:noProof/>
            <w:webHidden/>
          </w:rPr>
          <w:fldChar w:fldCharType="end"/>
        </w:r>
      </w:hyperlink>
    </w:p>
    <w:p w14:paraId="1F90AE03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6" w:history="1">
        <w:r w:rsidR="00E33579" w:rsidRPr="00CC3958">
          <w:rPr>
            <w:rStyle w:val="af8"/>
            <w:noProof/>
          </w:rPr>
          <w:t>1.6.6 Работа со справочником «Справочник оснований внесения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15</w:t>
        </w:r>
        <w:r w:rsidR="00E33579">
          <w:rPr>
            <w:noProof/>
            <w:webHidden/>
          </w:rPr>
          <w:fldChar w:fldCharType="end"/>
        </w:r>
      </w:hyperlink>
    </w:p>
    <w:p w14:paraId="0C706782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7" w:history="1">
        <w:r w:rsidR="00E33579" w:rsidRPr="00CC3958">
          <w:rPr>
            <w:rStyle w:val="af8"/>
            <w:noProof/>
          </w:rPr>
          <w:t>1.6.7 «Справочник курса доллара США»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16</w:t>
        </w:r>
        <w:r w:rsidR="00E33579">
          <w:rPr>
            <w:noProof/>
            <w:webHidden/>
          </w:rPr>
          <w:fldChar w:fldCharType="end"/>
        </w:r>
      </w:hyperlink>
    </w:p>
    <w:p w14:paraId="4F3FA577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8" w:history="1">
        <w:r w:rsidR="00E33579" w:rsidRPr="00CC3958">
          <w:rPr>
            <w:rStyle w:val="af8"/>
            <w:noProof/>
          </w:rPr>
          <w:t>1.6.1 «Справочник видов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7BBABC2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9" w:history="1">
        <w:r w:rsidR="00E33579" w:rsidRPr="00CC3958">
          <w:rPr>
            <w:rStyle w:val="af8"/>
            <w:noProof/>
          </w:rPr>
          <w:t>1.7 Настройка реквизитов печати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5B91009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0" w:history="1">
        <w:r w:rsidR="00E33579" w:rsidRPr="00CC3958">
          <w:rPr>
            <w:rStyle w:val="af8"/>
            <w:noProof/>
          </w:rPr>
          <w:t>2 Формирование и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37A90BF3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1" w:history="1">
        <w:r w:rsidR="00E33579" w:rsidRPr="00CC3958">
          <w:rPr>
            <w:rStyle w:val="af8"/>
            <w:noProof/>
          </w:rPr>
          <w:t>2.1 Формирование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6B3C4B95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2" w:history="1">
        <w:r w:rsidR="00E33579" w:rsidRPr="00CC3958">
          <w:rPr>
            <w:rStyle w:val="af8"/>
            <w:noProof/>
          </w:rPr>
          <w:t>2.2 Загрузка расходного расписания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21</w:t>
        </w:r>
        <w:r w:rsidR="00E33579">
          <w:rPr>
            <w:noProof/>
            <w:webHidden/>
          </w:rPr>
          <w:fldChar w:fldCharType="end"/>
        </w:r>
      </w:hyperlink>
    </w:p>
    <w:p w14:paraId="032C78F6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3" w:history="1">
        <w:r w:rsidR="00E33579" w:rsidRPr="00CC3958">
          <w:rPr>
            <w:rStyle w:val="af8"/>
            <w:noProof/>
          </w:rPr>
          <w:t>2.2.1 Загрузка расходного расписания «Ручной ввод РР»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23</w:t>
        </w:r>
        <w:r w:rsidR="00E33579">
          <w:rPr>
            <w:noProof/>
            <w:webHidden/>
          </w:rPr>
          <w:fldChar w:fldCharType="end"/>
        </w:r>
      </w:hyperlink>
    </w:p>
    <w:p w14:paraId="5C292326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4" w:history="1">
        <w:r w:rsidR="00E33579" w:rsidRPr="00CC3958">
          <w:rPr>
            <w:rStyle w:val="af8"/>
            <w:noProof/>
          </w:rPr>
          <w:t>2.2.2 Вкладка «Журнал загрузки расходных расписаний»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28</w:t>
        </w:r>
        <w:r w:rsidR="00E33579">
          <w:rPr>
            <w:noProof/>
            <w:webHidden/>
          </w:rPr>
          <w:fldChar w:fldCharType="end"/>
        </w:r>
      </w:hyperlink>
    </w:p>
    <w:p w14:paraId="313641F9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5" w:history="1">
        <w:r w:rsidR="00E33579" w:rsidRPr="00CC3958">
          <w:rPr>
            <w:rStyle w:val="af8"/>
            <w:noProof/>
          </w:rPr>
          <w:t>2.3 Просмотр бюджетной сметы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098DBDC9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6" w:history="1">
        <w:r w:rsidR="00E33579" w:rsidRPr="00CC3958">
          <w:rPr>
            <w:rStyle w:val="af8"/>
            <w:noProof/>
          </w:rPr>
          <w:t xml:space="preserve">2.4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1DB670B5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7" w:history="1">
        <w:r w:rsidR="00E33579" w:rsidRPr="00CC3958">
          <w:rPr>
            <w:rStyle w:val="af8"/>
            <w:noProof/>
          </w:rPr>
          <w:t>2.5 Заполнение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B0E9B6E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8" w:history="1">
        <w:r w:rsidR="00E33579" w:rsidRPr="00CC3958">
          <w:rPr>
            <w:rStyle w:val="af8"/>
            <w:noProof/>
          </w:rPr>
          <w:t>2.5.1 Автоматический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A6DB654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9" w:history="1">
        <w:r w:rsidR="00E33579" w:rsidRPr="00CC3958">
          <w:rPr>
            <w:rStyle w:val="af8"/>
            <w:noProof/>
          </w:rPr>
          <w:t>2.5.2 Ручной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32</w:t>
        </w:r>
        <w:r w:rsidR="00E33579">
          <w:rPr>
            <w:noProof/>
            <w:webHidden/>
          </w:rPr>
          <w:fldChar w:fldCharType="end"/>
        </w:r>
      </w:hyperlink>
    </w:p>
    <w:p w14:paraId="5DF8BFF5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0" w:history="1">
        <w:r w:rsidR="00E33579" w:rsidRPr="00CC3958">
          <w:rPr>
            <w:rStyle w:val="af8"/>
            <w:noProof/>
          </w:rPr>
          <w:t>2.5.3 Редактирование сметного расчета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35</w:t>
        </w:r>
        <w:r w:rsidR="00E33579">
          <w:rPr>
            <w:noProof/>
            <w:webHidden/>
          </w:rPr>
          <w:fldChar w:fldCharType="end"/>
        </w:r>
      </w:hyperlink>
    </w:p>
    <w:p w14:paraId="2AE8F531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1" w:history="1">
        <w:r w:rsidR="00E33579" w:rsidRPr="00CC3958">
          <w:rPr>
            <w:rStyle w:val="af8"/>
            <w:noProof/>
          </w:rPr>
          <w:t xml:space="preserve">2.5.4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36</w:t>
        </w:r>
        <w:r w:rsidR="00E33579">
          <w:rPr>
            <w:noProof/>
            <w:webHidden/>
          </w:rPr>
          <w:fldChar w:fldCharType="end"/>
        </w:r>
      </w:hyperlink>
    </w:p>
    <w:p w14:paraId="461334D0" w14:textId="77777777" w:rsidR="00E33579" w:rsidRDefault="00B60D98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2" w:history="1">
        <w:r w:rsidR="00E33579" w:rsidRPr="00CC3958">
          <w:rPr>
            <w:rStyle w:val="af8"/>
            <w:noProof/>
          </w:rPr>
          <w:t>2.5.5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37</w:t>
        </w:r>
        <w:r w:rsidR="00E33579">
          <w:rPr>
            <w:noProof/>
            <w:webHidden/>
          </w:rPr>
          <w:fldChar w:fldCharType="end"/>
        </w:r>
      </w:hyperlink>
    </w:p>
    <w:p w14:paraId="69DDEB7F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3" w:history="1">
        <w:r w:rsidR="00E33579" w:rsidRPr="00CC3958">
          <w:rPr>
            <w:rStyle w:val="af8"/>
            <w:noProof/>
          </w:rPr>
          <w:t>2.6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43</w:t>
        </w:r>
        <w:r w:rsidR="00E33579">
          <w:rPr>
            <w:noProof/>
            <w:webHidden/>
          </w:rPr>
          <w:fldChar w:fldCharType="end"/>
        </w:r>
      </w:hyperlink>
    </w:p>
    <w:p w14:paraId="01A06279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4" w:history="1">
        <w:r w:rsidR="00E33579" w:rsidRPr="00CC3958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00EE6EB0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5" w:history="1">
        <w:r w:rsidR="00E33579" w:rsidRPr="00CC3958">
          <w:rPr>
            <w:rStyle w:val="af8"/>
            <w:noProof/>
          </w:rPr>
          <w:t>3.1 Формирование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5619084A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6" w:history="1">
        <w:r w:rsidR="00E33579" w:rsidRPr="00CC3958">
          <w:rPr>
            <w:rStyle w:val="af8"/>
            <w:noProof/>
          </w:rPr>
          <w:t>3.2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49</w:t>
        </w:r>
        <w:r w:rsidR="00E33579">
          <w:rPr>
            <w:noProof/>
            <w:webHidden/>
          </w:rPr>
          <w:fldChar w:fldCharType="end"/>
        </w:r>
      </w:hyperlink>
    </w:p>
    <w:p w14:paraId="195FE69F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7" w:history="1">
        <w:r w:rsidR="00E33579" w:rsidRPr="00CC3958">
          <w:rPr>
            <w:rStyle w:val="af8"/>
            <w:noProof/>
          </w:rPr>
          <w:t>3.3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0F1F23ED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8" w:history="1">
        <w:r w:rsidR="00E33579" w:rsidRPr="00CC3958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38B1FD7C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9" w:history="1">
        <w:r w:rsidR="00E33579" w:rsidRPr="00CC3958">
          <w:rPr>
            <w:rStyle w:val="af8"/>
            <w:noProof/>
          </w:rPr>
          <w:t xml:space="preserve">3.5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1F565557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0" w:history="1">
        <w:r w:rsidR="00E33579" w:rsidRPr="00CC3958">
          <w:rPr>
            <w:rStyle w:val="af8"/>
            <w:noProof/>
          </w:rPr>
          <w:t>3.6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52</w:t>
        </w:r>
        <w:r w:rsidR="00E33579">
          <w:rPr>
            <w:noProof/>
            <w:webHidden/>
          </w:rPr>
          <w:fldChar w:fldCharType="end"/>
        </w:r>
      </w:hyperlink>
    </w:p>
    <w:p w14:paraId="4E14B589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1" w:history="1">
        <w:r w:rsidR="00E33579" w:rsidRPr="00CC395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8514D3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2" w:history="1">
        <w:r w:rsidR="00E33579" w:rsidRPr="00CC3958">
          <w:rPr>
            <w:rStyle w:val="af8"/>
            <w:noProof/>
          </w:rPr>
          <w:t>4.1 Формирование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7CA425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3" w:history="1">
        <w:r w:rsidR="00E33579" w:rsidRPr="00CC3958">
          <w:rPr>
            <w:rStyle w:val="af8"/>
            <w:noProof/>
          </w:rPr>
          <w:t>4.2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47B1C97A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4" w:history="1">
        <w:r w:rsidR="00E33579" w:rsidRPr="00CC3958">
          <w:rPr>
            <w:rStyle w:val="af8"/>
            <w:noProof/>
          </w:rPr>
          <w:t>4.3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0A8B2357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5" w:history="1">
        <w:r w:rsidR="00E33579" w:rsidRPr="00CC395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16D7882A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6" w:history="1">
        <w:r w:rsidR="00E33579" w:rsidRPr="00CC3958">
          <w:rPr>
            <w:rStyle w:val="af8"/>
            <w:noProof/>
          </w:rPr>
          <w:t xml:space="preserve">4.5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658F78A4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7" w:history="1">
        <w:r w:rsidR="00E33579" w:rsidRPr="00CC3958">
          <w:rPr>
            <w:rStyle w:val="af8"/>
            <w:noProof/>
          </w:rPr>
          <w:t>4.6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58</w:t>
        </w:r>
        <w:r w:rsidR="00E33579">
          <w:rPr>
            <w:noProof/>
            <w:webHidden/>
          </w:rPr>
          <w:fldChar w:fldCharType="end"/>
        </w:r>
      </w:hyperlink>
    </w:p>
    <w:p w14:paraId="4C140D0F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8" w:history="1">
        <w:r w:rsidR="00E33579" w:rsidRPr="00CC3958">
          <w:rPr>
            <w:rStyle w:val="af8"/>
            <w:noProof/>
          </w:rPr>
          <w:t>5 Распределение доведенных ЛБО по аналитическим показателям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59</w:t>
        </w:r>
        <w:r w:rsidR="00E33579">
          <w:rPr>
            <w:noProof/>
            <w:webHidden/>
          </w:rPr>
          <w:fldChar w:fldCharType="end"/>
        </w:r>
      </w:hyperlink>
    </w:p>
    <w:p w14:paraId="3845DE5A" w14:textId="77777777" w:rsidR="00E33579" w:rsidRDefault="00B60D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9" w:history="1">
        <w:r w:rsidR="00E33579" w:rsidRPr="00CC3958">
          <w:rPr>
            <w:rStyle w:val="af8"/>
            <w:noProof/>
          </w:rPr>
          <w:t>5.1 Добавление кода аналитического показателя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60</w:t>
        </w:r>
        <w:r w:rsidR="00E33579">
          <w:rPr>
            <w:noProof/>
            <w:webHidden/>
          </w:rPr>
          <w:fldChar w:fldCharType="end"/>
        </w:r>
      </w:hyperlink>
    </w:p>
    <w:p w14:paraId="6B6FFDBB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0" w:history="1">
        <w:r w:rsidR="00E33579" w:rsidRPr="00CC3958">
          <w:rPr>
            <w:rStyle w:val="af8"/>
            <w:noProof/>
          </w:rPr>
          <w:t>6 Выгрузка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61</w:t>
        </w:r>
        <w:r w:rsidR="00E33579">
          <w:rPr>
            <w:noProof/>
            <w:webHidden/>
          </w:rPr>
          <w:fldChar w:fldCharType="end"/>
        </w:r>
      </w:hyperlink>
    </w:p>
    <w:p w14:paraId="4265E35F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1" w:history="1">
        <w:r w:rsidR="00E33579" w:rsidRPr="00CC3958">
          <w:rPr>
            <w:rStyle w:val="af8"/>
            <w:noProof/>
          </w:rPr>
          <w:t>7 Свод смет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62</w:t>
        </w:r>
        <w:r w:rsidR="00E33579">
          <w:rPr>
            <w:noProof/>
            <w:webHidden/>
          </w:rPr>
          <w:fldChar w:fldCharType="end"/>
        </w:r>
      </w:hyperlink>
    </w:p>
    <w:p w14:paraId="59D097D7" w14:textId="77777777" w:rsidR="00E33579" w:rsidRDefault="00B60D9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2" w:history="1">
        <w:r w:rsidR="00E33579" w:rsidRPr="00CC3958">
          <w:rPr>
            <w:rStyle w:val="af8"/>
            <w:noProof/>
          </w:rPr>
          <w:t>8 Формирование обращений в техническую поддержку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67</w:t>
        </w:r>
        <w:r w:rsidR="00E33579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0" w:name="_Toc536467542"/>
      <w:bookmarkStart w:id="1" w:name="_Toc17276999"/>
      <w:bookmarkStart w:id="2" w:name="_Toc49529984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0"/>
      <w:bookmarkEnd w:id="1"/>
      <w:r>
        <w:t>об учреждениях</w:t>
      </w:r>
      <w:bookmarkEnd w:id="2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3" w:name="_Toc536467543"/>
      <w:bookmarkStart w:id="4" w:name="_Toc17277000"/>
      <w:bookmarkStart w:id="5" w:name="_Ref17726391"/>
      <w:bookmarkStart w:id="6" w:name="_Toc49529985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3"/>
      <w:bookmarkEnd w:id="4"/>
      <w:bookmarkEnd w:id="5"/>
      <w:bookmarkEnd w:id="6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7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7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8" w:name="_Toc536467544"/>
      <w:bookmarkStart w:id="9" w:name="_Toc17277001"/>
      <w:bookmarkStart w:id="10" w:name="_Ref17726396"/>
      <w:bookmarkStart w:id="11" w:name="_Toc49529986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8"/>
      <w:bookmarkEnd w:id="9"/>
      <w:bookmarkEnd w:id="10"/>
      <w:bookmarkEnd w:id="11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2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2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3" w:name="_Toc536467545"/>
      <w:bookmarkStart w:id="14" w:name="_Toc17277002"/>
      <w:bookmarkStart w:id="15" w:name="_Ref17726400"/>
      <w:bookmarkStart w:id="16" w:name="_Toc49529987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3"/>
      <w:bookmarkEnd w:id="14"/>
      <w:bookmarkEnd w:id="15"/>
      <w:bookmarkEnd w:id="16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7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7"/>
      <w:r w:rsidRPr="00132090">
        <w:t>. Полномочия и реквизиты ГРБС</w:t>
      </w:r>
    </w:p>
    <w:p w14:paraId="57436108" w14:textId="0B69B068" w:rsidR="0045539A" w:rsidRPr="00132090" w:rsidRDefault="0045539A" w:rsidP="0045539A">
      <w:pPr>
        <w:pStyle w:val="2"/>
      </w:pPr>
      <w:bookmarkStart w:id="18" w:name="_Toc39132632"/>
      <w:bookmarkStart w:id="19" w:name="_Toc49529988"/>
      <w:r>
        <w:t>Вид отображения данных</w:t>
      </w:r>
      <w:bookmarkEnd w:id="18"/>
      <w:bookmarkEnd w:id="19"/>
    </w:p>
    <w:p w14:paraId="4EEE44F3" w14:textId="5957DA5E" w:rsidR="0045539A" w:rsidRPr="00132090" w:rsidRDefault="0045539A" w:rsidP="0045539A">
      <w:pPr>
        <w:pStyle w:val="a0"/>
      </w:pPr>
      <w:r>
        <w:t>Имеется возможность выбора отображения данных в документах «Бюджетная смета» и «Изменение бюджетной сметы»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25D7FE56" w14:textId="77777777" w:rsidR="0045539A" w:rsidRPr="00350284" w:rsidRDefault="0045539A" w:rsidP="0045539A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3CAD75A" wp14:editId="47B48504">
            <wp:extent cx="5838825" cy="242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2DC8" w14:textId="3EBDFDC7" w:rsidR="0045539A" w:rsidRPr="0045539A" w:rsidRDefault="0045539A" w:rsidP="0045539A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2441801" w14:textId="77777777" w:rsidR="0040525C" w:rsidRPr="00132090" w:rsidRDefault="0040525C" w:rsidP="0040525C">
      <w:pPr>
        <w:pStyle w:val="2"/>
      </w:pPr>
      <w:bookmarkStart w:id="20" w:name="_Toc536467546"/>
      <w:bookmarkStart w:id="21" w:name="_Toc17277003"/>
      <w:bookmarkStart w:id="22" w:name="_Toc49529989"/>
      <w:r w:rsidRPr="00132090">
        <w:t>Проверка корректности ввода данных</w:t>
      </w:r>
      <w:bookmarkEnd w:id="20"/>
      <w:bookmarkEnd w:id="21"/>
      <w:bookmarkEnd w:id="22"/>
    </w:p>
    <w:p w14:paraId="6959D280" w14:textId="6BB97410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>
        <w:fldChar w:fldCharType="end"/>
      </w:r>
      <w:r w:rsidR="0045539A">
        <w:t>5</w:t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43D00FC9" w:rsidR="0040525C" w:rsidRPr="00132090" w:rsidRDefault="0040525C" w:rsidP="00652E72">
      <w:pPr>
        <w:pStyle w:val="a8"/>
      </w:pPr>
      <w:bookmarkStart w:id="23" w:name="_Ref536530301"/>
      <w:r w:rsidRPr="00132090">
        <w:t xml:space="preserve">Рисунок </w:t>
      </w:r>
      <w:bookmarkEnd w:id="23"/>
      <w:r w:rsidR="0045539A">
        <w:rPr>
          <w:noProof/>
        </w:rPr>
        <w:t>5</w:t>
      </w:r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4" w:name="_Toc536467547"/>
      <w:bookmarkStart w:id="25" w:name="_Toc17277004"/>
      <w:bookmarkStart w:id="26" w:name="_Toc49529990"/>
      <w:r w:rsidRPr="00132090">
        <w:t>Элемент «Справочники»</w:t>
      </w:r>
      <w:bookmarkEnd w:id="24"/>
      <w:bookmarkEnd w:id="25"/>
      <w:bookmarkEnd w:id="26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66DD3383" w:rsidR="0040525C" w:rsidRPr="00132090" w:rsidRDefault="0040525C" w:rsidP="0040525C">
      <w:pPr>
        <w:pStyle w:val="a0"/>
      </w:pPr>
      <w:r>
        <w:lastRenderedPageBreak/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>
        <w:fldChar w:fldCharType="end"/>
      </w:r>
      <w:r w:rsidR="0045539A">
        <w:t>6</w:t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A4047F2" w:rsidR="0040525C" w:rsidRPr="00132090" w:rsidRDefault="0040525C" w:rsidP="00652E72">
      <w:pPr>
        <w:pStyle w:val="a8"/>
      </w:pPr>
      <w:bookmarkStart w:id="27" w:name="_Ref536530336"/>
      <w:r w:rsidRPr="00652E72">
        <w:t>Рисунок</w:t>
      </w:r>
      <w:r w:rsidRPr="00132090">
        <w:t xml:space="preserve"> </w:t>
      </w:r>
      <w:bookmarkEnd w:id="27"/>
      <w:r w:rsidR="0045539A">
        <w:rPr>
          <w:noProof/>
        </w:rPr>
        <w:t>6</w:t>
      </w:r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8" w:name="_Toc536467548"/>
      <w:bookmarkStart w:id="29" w:name="_Toc17277005"/>
      <w:bookmarkStart w:id="30" w:name="_Toc49529991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8"/>
      <w:bookmarkEnd w:id="29"/>
      <w:bookmarkEnd w:id="30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31" w:name="_Toc536467549"/>
      <w:bookmarkStart w:id="32" w:name="_Toc17277006"/>
      <w:bookmarkStart w:id="33" w:name="_Toc49529992"/>
      <w:r>
        <w:t xml:space="preserve">Работа со справочником </w:t>
      </w:r>
      <w:r w:rsidR="0040525C" w:rsidRPr="00132090">
        <w:t>«Справочник подписантов»</w:t>
      </w:r>
      <w:bookmarkEnd w:id="31"/>
      <w:bookmarkEnd w:id="32"/>
      <w:bookmarkEnd w:id="33"/>
      <w:r w:rsidR="0040525C" w:rsidRPr="00132090">
        <w:t xml:space="preserve"> </w:t>
      </w:r>
    </w:p>
    <w:p w14:paraId="5099A7CE" w14:textId="240BF96E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7</w:t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lastRenderedPageBreak/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35BF04EB" w:rsidR="0040525C" w:rsidRPr="00132090" w:rsidRDefault="0040525C" w:rsidP="00652E72">
      <w:pPr>
        <w:pStyle w:val="a8"/>
        <w:rPr>
          <w:noProof/>
        </w:rPr>
      </w:pPr>
      <w:bookmarkStart w:id="34" w:name="_Ref536530378"/>
      <w:r w:rsidRPr="00132090">
        <w:rPr>
          <w:noProof/>
        </w:rPr>
        <w:t xml:space="preserve">Рисунок </w:t>
      </w:r>
      <w:bookmarkEnd w:id="34"/>
      <w:r w:rsidR="0045539A">
        <w:rPr>
          <w:noProof/>
        </w:rPr>
        <w:t>7</w:t>
      </w:r>
      <w:r w:rsidRPr="00132090">
        <w:rPr>
          <w:noProof/>
        </w:rPr>
        <w:t>. Справочник подписантов</w:t>
      </w:r>
    </w:p>
    <w:p w14:paraId="3A394C3F" w14:textId="53D9B076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8</w:t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94D94CE" w:rsidR="0040525C" w:rsidRPr="00132090" w:rsidRDefault="0040525C" w:rsidP="00652E72">
      <w:pPr>
        <w:pStyle w:val="a8"/>
        <w:rPr>
          <w:snapToGrid w:val="0"/>
        </w:rPr>
      </w:pPr>
      <w:bookmarkStart w:id="35" w:name="_Ref536530402"/>
      <w:r w:rsidRPr="00132090">
        <w:t xml:space="preserve">Рисунок </w:t>
      </w:r>
      <w:bookmarkEnd w:id="35"/>
      <w:r w:rsidR="0045539A">
        <w:rPr>
          <w:noProof/>
        </w:rPr>
        <w:t>8</w:t>
      </w:r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4A0F6D4B" w:rsidR="0040525C" w:rsidRPr="00132090" w:rsidRDefault="00E52304" w:rsidP="00652E72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40525C">
        <w:fldChar w:fldCharType="end"/>
      </w:r>
      <w:r w:rsidR="0045539A">
        <w:t>9</w:t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6126A0CD" w:rsidR="0040525C" w:rsidRPr="00132090" w:rsidRDefault="0040525C" w:rsidP="00652E72">
      <w:pPr>
        <w:pStyle w:val="a8"/>
        <w:rPr>
          <w:snapToGrid w:val="0"/>
        </w:rPr>
      </w:pPr>
      <w:bookmarkStart w:id="36" w:name="_Ref536530421"/>
      <w:r w:rsidRPr="00652E72">
        <w:t>Рисунок</w:t>
      </w:r>
      <w:r w:rsidRPr="00132090">
        <w:t xml:space="preserve"> </w:t>
      </w:r>
      <w:bookmarkEnd w:id="36"/>
      <w:r w:rsidR="0045539A">
        <w:rPr>
          <w:noProof/>
        </w:rPr>
        <w:t>9</w:t>
      </w:r>
      <w:r w:rsidRPr="00132090">
        <w:t>. Реквизиты Исполнителя</w:t>
      </w:r>
    </w:p>
    <w:p w14:paraId="1BFAA557" w14:textId="5910FDC8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026F4C">
        <w:rPr>
          <w:snapToGrid w:val="0"/>
        </w:rPr>
        <w:fldChar w:fldCharType="end"/>
      </w:r>
      <w:r w:rsidR="0045539A">
        <w:rPr>
          <w:snapToGrid w:val="0"/>
        </w:rPr>
        <w:t>10</w:t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76BC7527" w:rsidR="00026F4C" w:rsidRPr="00EA5760" w:rsidRDefault="00026F4C" w:rsidP="00026F4C">
      <w:pPr>
        <w:pStyle w:val="a8"/>
      </w:pPr>
      <w:bookmarkStart w:id="37" w:name="_Ref17729884"/>
      <w:r w:rsidRPr="00652E72">
        <w:t>Рисунок</w:t>
      </w:r>
      <w:bookmarkEnd w:id="37"/>
      <w:r w:rsidR="0045539A">
        <w:t xml:space="preserve"> 10</w:t>
      </w:r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8" w:name="_Toc536467550"/>
      <w:bookmarkStart w:id="39" w:name="_Toc17277007"/>
      <w:bookmarkStart w:id="40" w:name="_Toc49529993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8"/>
      <w:bookmarkEnd w:id="39"/>
      <w:bookmarkEnd w:id="40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643CC49B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1</w:t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1F89C03A" w:rsidR="00652E72" w:rsidRPr="00132090" w:rsidRDefault="00652E72" w:rsidP="00652E72">
      <w:pPr>
        <w:pStyle w:val="a8"/>
      </w:pPr>
      <w:bookmarkStart w:id="41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1"/>
      <w:r w:rsidR="0045539A">
        <w:rPr>
          <w:noProof/>
        </w:rPr>
        <w:t>1</w:t>
      </w:r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585895FB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 w:rsidR="00026F4C">
        <w:fldChar w:fldCharType="end"/>
      </w:r>
      <w:r w:rsidR="0045539A">
        <w:t>2</w:t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6C527C0C" w:rsidR="00026F4C" w:rsidRPr="00026F4C" w:rsidRDefault="00026F4C" w:rsidP="00026F4C">
      <w:pPr>
        <w:pStyle w:val="a8"/>
      </w:pPr>
      <w:bookmarkStart w:id="42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2"/>
      <w:r w:rsidR="0045539A">
        <w:rPr>
          <w:noProof/>
        </w:rPr>
        <w:t>2</w:t>
      </w:r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3" w:name="_Toc536467551"/>
      <w:bookmarkStart w:id="44" w:name="_Toc17277008"/>
      <w:bookmarkStart w:id="45" w:name="_Toc49529994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3"/>
      <w:bookmarkEnd w:id="44"/>
      <w:bookmarkEnd w:id="45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13799358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3</w:t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6A84CC4" w:rsidR="0040525C" w:rsidRDefault="0040525C" w:rsidP="00652E72">
      <w:pPr>
        <w:pStyle w:val="a8"/>
      </w:pPr>
      <w:bookmarkStart w:id="46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6"/>
      <w:r w:rsidR="0045539A">
        <w:rPr>
          <w:noProof/>
        </w:rPr>
        <w:t>3</w:t>
      </w:r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7" w:name="_Toc17277009"/>
      <w:bookmarkStart w:id="48" w:name="_Toc49529995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7"/>
      <w:bookmarkEnd w:id="48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69045C3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4</w:t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7DA1E084" w:rsidR="0040525C" w:rsidRDefault="0040525C" w:rsidP="00652E72">
      <w:pPr>
        <w:pStyle w:val="a8"/>
      </w:pPr>
      <w:bookmarkStart w:id="49" w:name="_Ref6561850"/>
      <w:bookmarkStart w:id="50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9"/>
      <w:r w:rsidR="0045539A">
        <w:rPr>
          <w:noProof/>
        </w:rPr>
        <w:t>4</w:t>
      </w:r>
      <w:r w:rsidRPr="00132090">
        <w:t xml:space="preserve">. </w:t>
      </w:r>
      <w:bookmarkEnd w:id="50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51" w:name="_Toc49529996"/>
      <w:r>
        <w:t>Работа со справочником</w:t>
      </w:r>
      <w:r w:rsidR="0040525C" w:rsidRPr="00931BC8" w:rsidDel="00931BC8">
        <w:t xml:space="preserve"> </w:t>
      </w:r>
      <w:bookmarkStart w:id="52" w:name="_Toc536467552"/>
      <w:bookmarkStart w:id="53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51"/>
      <w:bookmarkEnd w:id="52"/>
      <w:bookmarkEnd w:id="53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183BAE4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5</w:t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43096BCD" w:rsidR="0040525C" w:rsidRDefault="0040525C" w:rsidP="00652E72">
      <w:pPr>
        <w:pStyle w:val="a8"/>
      </w:pPr>
      <w:bookmarkStart w:id="54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4"/>
      <w:r w:rsidR="0045539A">
        <w:rPr>
          <w:noProof/>
        </w:rPr>
        <w:t>5</w:t>
      </w:r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5" w:name="_Toc49529997"/>
      <w:r w:rsidRPr="00132090">
        <w:t>«</w:t>
      </w:r>
      <w:r>
        <w:t>Справочник курса доллара США</w:t>
      </w:r>
      <w:r w:rsidRPr="00132090">
        <w:t>»</w:t>
      </w:r>
      <w:bookmarkEnd w:id="55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E69EB4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6</w:t>
      </w:r>
      <w:r w:rsidRPr="00132090">
        <w:t>).</w:t>
      </w:r>
    </w:p>
    <w:p w14:paraId="126F1D42" w14:textId="6403157E" w:rsidR="00904097" w:rsidRPr="00885E9C" w:rsidRDefault="007300F6" w:rsidP="00DE2C10">
      <w:pPr>
        <w:pStyle w:val="aa"/>
      </w:pPr>
      <w:r>
        <w:drawing>
          <wp:inline distT="0" distB="0" distL="0" distR="0" wp14:anchorId="655C5D23" wp14:editId="236DE3CE">
            <wp:extent cx="318135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7DEBBEA" w:rsidR="00904097" w:rsidRPr="00132090" w:rsidRDefault="00904097" w:rsidP="00904097">
      <w:pPr>
        <w:pStyle w:val="a8"/>
      </w:pPr>
      <w:bookmarkStart w:id="56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6"/>
      <w:r w:rsidR="0045539A">
        <w:rPr>
          <w:noProof/>
        </w:rPr>
        <w:t>6</w:t>
      </w:r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7" w:name="_Toc49529998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7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7B1BCD2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7</w:t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9A4F235" w:rsidR="00904097" w:rsidRPr="00132090" w:rsidRDefault="00904097" w:rsidP="00904097">
      <w:pPr>
        <w:pStyle w:val="a8"/>
      </w:pPr>
      <w:bookmarkStart w:id="58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8"/>
      <w:r w:rsidR="0045539A">
        <w:rPr>
          <w:noProof/>
        </w:rPr>
        <w:t>7</w:t>
      </w:r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59" w:name="_Toc536467553"/>
      <w:bookmarkStart w:id="60" w:name="_Toc17277011"/>
      <w:bookmarkStart w:id="61" w:name="_Toc49529999"/>
      <w:r w:rsidRPr="00132090">
        <w:t>Настройка реквизитов печати</w:t>
      </w:r>
      <w:bookmarkEnd w:id="59"/>
      <w:bookmarkEnd w:id="60"/>
      <w:bookmarkEnd w:id="61"/>
    </w:p>
    <w:p w14:paraId="0C156115" w14:textId="63338B68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8</w:t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682F78FC" w:rsidR="0040525C" w:rsidRPr="00132090" w:rsidRDefault="0040525C" w:rsidP="00652E72">
      <w:pPr>
        <w:pStyle w:val="a8"/>
      </w:pPr>
      <w:bookmarkStart w:id="62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2"/>
      <w:r w:rsidR="0045539A">
        <w:rPr>
          <w:noProof/>
        </w:rPr>
        <w:t>8</w:t>
      </w:r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57207ABE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</w:t>
      </w:r>
      <w:r w:rsidR="00E52304">
        <w:fldChar w:fldCharType="end"/>
      </w:r>
      <w:r w:rsidR="0045539A">
        <w:t>9</w:t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084F9186" w:rsidR="00E52304" w:rsidRPr="00132090" w:rsidRDefault="00E52304" w:rsidP="00E52304">
      <w:pPr>
        <w:pStyle w:val="a8"/>
      </w:pPr>
      <w:bookmarkStart w:id="63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3"/>
      <w:r w:rsidR="0045539A">
        <w:rPr>
          <w:noProof/>
        </w:rPr>
        <w:t>9</w:t>
      </w:r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4" w:name="_Ref524509240"/>
      <w:bookmarkStart w:id="65" w:name="_Toc49530000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4"/>
      <w:bookmarkEnd w:id="65"/>
    </w:p>
    <w:p w14:paraId="5C93BF24" w14:textId="7738EC2E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652E72">
        <w:fldChar w:fldCharType="end"/>
      </w:r>
      <w:r w:rsidR="0045539A">
        <w:t>20</w:t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6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87A4200" w:rsidR="00C34E67" w:rsidRPr="00132090" w:rsidRDefault="00C34E67" w:rsidP="00652E72">
      <w:pPr>
        <w:pStyle w:val="a8"/>
      </w:pPr>
      <w:bookmarkStart w:id="67" w:name="_Ref17726919"/>
      <w:r w:rsidRPr="00652E72">
        <w:t>Рисунок</w:t>
      </w:r>
      <w:bookmarkEnd w:id="66"/>
      <w:bookmarkEnd w:id="67"/>
      <w:r w:rsidR="0045539A">
        <w:t xml:space="preserve"> 20</w:t>
      </w:r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8" w:name="_Toc49530001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8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0B67831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</w:t>
      </w:r>
      <w:r w:rsidR="00A453C9" w:rsidRPr="00132090">
        <w:fldChar w:fldCharType="end"/>
      </w:r>
      <w:r w:rsidR="0045539A">
        <w:t>1</w:t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13A77EC" w:rsidR="00A453C9" w:rsidRPr="00132090" w:rsidRDefault="00A453C9" w:rsidP="001E0A8E">
      <w:pPr>
        <w:pStyle w:val="a8"/>
      </w:pPr>
      <w:bookmarkStart w:id="69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69"/>
      <w:r w:rsidR="0045539A">
        <w:rPr>
          <w:noProof/>
        </w:rPr>
        <w:t>1</w:t>
      </w:r>
      <w:r w:rsidRPr="00132090">
        <w:t xml:space="preserve">. </w:t>
      </w:r>
      <w:r w:rsidR="00001B47">
        <w:t>Создание бюджетной сметы</w:t>
      </w:r>
    </w:p>
    <w:p w14:paraId="4923F601" w14:textId="7F8A4C97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</w:t>
      </w:r>
      <w:r w:rsidR="00652E72">
        <w:fldChar w:fldCharType="end"/>
      </w:r>
      <w:r w:rsidR="0045539A">
        <w:t>2</w:t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70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3008D7AF" w:rsidR="00652E72" w:rsidRPr="00132090" w:rsidRDefault="00652E72" w:rsidP="00652E72">
      <w:pPr>
        <w:pStyle w:val="a8"/>
      </w:pPr>
      <w:bookmarkStart w:id="71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70"/>
      <w:bookmarkEnd w:id="71"/>
      <w:r w:rsidR="0045539A">
        <w:rPr>
          <w:noProof/>
        </w:rPr>
        <w:t>2</w:t>
      </w:r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2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2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372B2DF5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3" w:name="_Ref482355393"/>
      <w:bookmarkStart w:id="74" w:name="_Toc49530002"/>
      <w:r w:rsidRPr="00132090">
        <w:t>Загрузка расходного расписания</w:t>
      </w:r>
      <w:bookmarkEnd w:id="73"/>
      <w:bookmarkEnd w:id="74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69DE006C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652E72">
        <w:fldChar w:fldCharType="end"/>
      </w:r>
      <w:r w:rsidR="0045539A">
        <w:t>3</w:t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BEC10CB" w:rsidR="00D106C3" w:rsidRPr="00132090" w:rsidRDefault="00D106C3" w:rsidP="008208D8">
      <w:pPr>
        <w:pStyle w:val="a8"/>
      </w:pPr>
      <w:bookmarkStart w:id="75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5"/>
      <w:r w:rsidR="0045539A">
        <w:rPr>
          <w:noProof/>
        </w:rPr>
        <w:t>3</w:t>
      </w:r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3CAED13B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 w:rsidRPr="00132090">
        <w:fldChar w:fldCharType="end"/>
      </w:r>
      <w:r w:rsidR="0045539A">
        <w:t>4</w:t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4D918354" w:rsidR="00D106C3" w:rsidRPr="00132090" w:rsidRDefault="00D106C3" w:rsidP="007512D1">
      <w:pPr>
        <w:pStyle w:val="a8"/>
      </w:pPr>
      <w:bookmarkStart w:id="76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6"/>
      <w:r w:rsidR="0045539A">
        <w:rPr>
          <w:noProof/>
        </w:rPr>
        <w:t>4</w:t>
      </w:r>
      <w:r w:rsidRPr="00132090">
        <w:t>. Выбор файла «Расходное расписание»</w:t>
      </w:r>
    </w:p>
    <w:p w14:paraId="6B792BC5" w14:textId="4ACF8CAA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Pr="00132090">
        <w:fldChar w:fldCharType="end"/>
      </w:r>
      <w:r w:rsidR="0045539A">
        <w:t>5</w:t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1226241B" w:rsidR="000D2846" w:rsidRPr="00132090" w:rsidRDefault="000D2846" w:rsidP="007512D1">
      <w:pPr>
        <w:pStyle w:val="a8"/>
      </w:pPr>
      <w:bookmarkStart w:id="77" w:name="_Ref470447829"/>
      <w:bookmarkStart w:id="78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7"/>
      <w:r w:rsidR="0045539A">
        <w:rPr>
          <w:noProof/>
        </w:rPr>
        <w:t>5</w:t>
      </w:r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8"/>
    </w:p>
    <w:p w14:paraId="1DE87B4C" w14:textId="2FF9759C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6</w:t>
      </w:r>
      <w:r w:rsidR="00D02820">
        <w:t>)</w:t>
      </w:r>
      <w:r w:rsidR="007512D1">
        <w:t>.</w:t>
      </w:r>
    </w:p>
    <w:p w14:paraId="1A5BA296" w14:textId="622DAD78" w:rsidR="0026073C" w:rsidRPr="00EA05D7" w:rsidRDefault="00274EFA" w:rsidP="007512D1">
      <w:pPr>
        <w:pStyle w:val="aa"/>
      </w:pPr>
      <w:bookmarkStart w:id="79" w:name="_Ref470470204"/>
      <w:bookmarkStart w:id="80" w:name="_Ref470470198"/>
      <w:r>
        <w:rPr>
          <w:lang w:val="ru-RU" w:eastAsia="ru-RU"/>
        </w:rPr>
        <w:drawing>
          <wp:inline distT="0" distB="0" distL="0" distR="0" wp14:anchorId="0D64C79D" wp14:editId="0F119FFA">
            <wp:extent cx="6120130" cy="15119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51E508F" w:rsidR="000D2846" w:rsidRPr="00132090" w:rsidRDefault="000D2846" w:rsidP="007512D1">
      <w:pPr>
        <w:pStyle w:val="a8"/>
      </w:pPr>
      <w:bookmarkStart w:id="81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9"/>
      <w:bookmarkEnd w:id="81"/>
      <w:r w:rsidR="0045539A">
        <w:rPr>
          <w:noProof/>
        </w:rPr>
        <w:t>6</w:t>
      </w:r>
      <w:r w:rsidRPr="00132090">
        <w:t xml:space="preserve">. Отображение данных расходного расписания в </w:t>
      </w:r>
      <w:bookmarkEnd w:id="80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</w:t>
      </w:r>
      <w:proofErr w:type="gramStart"/>
      <w:r w:rsidRPr="00186330">
        <w:t>описанию</w:t>
      </w:r>
      <w:proofErr w:type="gramEnd"/>
      <w:r w:rsidRPr="00186330">
        <w:t xml:space="preserve">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</w:t>
      </w:r>
      <w:proofErr w:type="gramStart"/>
      <w:r w:rsidR="00FF18A1">
        <w:t>описанию</w:t>
      </w:r>
      <w:proofErr w:type="gramEnd"/>
      <w:r w:rsidR="00FF18A1">
        <w:t xml:space="preserve">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2" w:name="_Toc49530003"/>
      <w:r>
        <w:t>Загрузка расходного расписания «Ручной ввод РР»</w:t>
      </w:r>
      <w:bookmarkEnd w:id="82"/>
    </w:p>
    <w:p w14:paraId="33CDA916" w14:textId="159514A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7</w:t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7999AAA" w:rsidR="00EA05D7" w:rsidRPr="00001B47" w:rsidRDefault="00EA05D7" w:rsidP="00EA05D7">
      <w:pPr>
        <w:pStyle w:val="a8"/>
      </w:pPr>
      <w:bookmarkStart w:id="83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3"/>
      <w:r w:rsidR="0045539A">
        <w:rPr>
          <w:noProof/>
        </w:rPr>
        <w:t>7</w:t>
      </w:r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07272481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B54075">
        <w:fldChar w:fldCharType="end"/>
      </w:r>
      <w:r w:rsidR="0045539A">
        <w:t>8)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64786C3" w:rsidR="00EA05D7" w:rsidRDefault="00EA05D7" w:rsidP="007512D1">
      <w:pPr>
        <w:pStyle w:val="a8"/>
      </w:pPr>
      <w:bookmarkStart w:id="84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4"/>
      <w:r w:rsidR="0045539A">
        <w:rPr>
          <w:noProof/>
        </w:rPr>
        <w:t>8</w:t>
      </w:r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7BA8021B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8D3C88">
        <w:fldChar w:fldCharType="end"/>
      </w:r>
      <w:r w:rsidR="0045539A">
        <w:t>9</w:t>
      </w:r>
      <w:r w:rsidR="00681A75">
        <w:t>)</w:t>
      </w:r>
      <w:r w:rsidR="007512D1">
        <w:t>.</w:t>
      </w:r>
    </w:p>
    <w:p w14:paraId="0F2D4A46" w14:textId="2A2435A3" w:rsidR="007C0AB6" w:rsidRDefault="0048201A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A2A6B5B" wp14:editId="37E8CDCE">
            <wp:extent cx="6120130" cy="34607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17F12140" w:rsidR="007C0AB6" w:rsidRDefault="007512D1" w:rsidP="007512D1">
      <w:pPr>
        <w:pStyle w:val="a8"/>
      </w:pPr>
      <w:bookmarkStart w:id="85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5"/>
      <w:r w:rsidR="0045539A">
        <w:rPr>
          <w:noProof/>
        </w:rPr>
        <w:t>9</w:t>
      </w:r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0DFB506D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45539A">
        <w:t>30</w:t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2DB33955" w:rsidR="00B27F8D" w:rsidRPr="00132090" w:rsidRDefault="007512D1" w:rsidP="00DE2C10">
      <w:pPr>
        <w:pStyle w:val="a8"/>
      </w:pPr>
      <w:bookmarkStart w:id="86" w:name="_Ref17727843"/>
      <w:r w:rsidRPr="00132090">
        <w:t>Рисунок</w:t>
      </w:r>
      <w:bookmarkEnd w:id="86"/>
      <w:r w:rsidR="0045539A">
        <w:t xml:space="preserve"> 30</w:t>
      </w:r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763D4947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1</w:t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D49FB0F" w:rsidR="00681A75" w:rsidRPr="00132090" w:rsidRDefault="007512D1" w:rsidP="00DE2C10">
      <w:pPr>
        <w:pStyle w:val="a8"/>
      </w:pPr>
      <w:bookmarkStart w:id="87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7"/>
      <w:r w:rsidR="0045539A">
        <w:rPr>
          <w:noProof/>
        </w:rPr>
        <w:t>1</w:t>
      </w:r>
      <w:r>
        <w:t>.</w:t>
      </w:r>
      <w:r w:rsidR="00681A75" w:rsidRPr="00132090">
        <w:t xml:space="preserve"> Введенный КБК</w:t>
      </w:r>
    </w:p>
    <w:p w14:paraId="679CABF3" w14:textId="733E478E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2</w:t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3D8BE6C9" w:rsidR="00681A75" w:rsidRPr="00132090" w:rsidRDefault="007512D1" w:rsidP="00681A75">
      <w:pPr>
        <w:pStyle w:val="a8"/>
      </w:pPr>
      <w:bookmarkStart w:id="88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8"/>
      <w:r w:rsidR="0045539A">
        <w:rPr>
          <w:noProof/>
        </w:rPr>
        <w:t>2</w:t>
      </w:r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081949F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3</w:t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725FF28F" w:rsidR="00681A75" w:rsidRPr="00132090" w:rsidRDefault="007512D1" w:rsidP="00681A75">
      <w:pPr>
        <w:pStyle w:val="a8"/>
      </w:pPr>
      <w:bookmarkStart w:id="89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9"/>
      <w:r w:rsidR="0045539A">
        <w:rPr>
          <w:noProof/>
        </w:rPr>
        <w:t>3</w:t>
      </w:r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90" w:name="_Toc49530004"/>
      <w:r w:rsidRPr="002A450A">
        <w:t>Вкладка «Журнал загрузки расходных расписаний»</w:t>
      </w:r>
      <w:bookmarkEnd w:id="90"/>
    </w:p>
    <w:p w14:paraId="5DC6DFF4" w14:textId="412761AD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</w:t>
      </w:r>
      <w:r w:rsidR="00DE7AFC">
        <w:fldChar w:fldCharType="end"/>
      </w:r>
      <w:r w:rsidR="0045539A">
        <w:t>4</w:t>
      </w:r>
      <w:r w:rsidR="008D3C88">
        <w:t>).</w:t>
      </w:r>
    </w:p>
    <w:p w14:paraId="31441580" w14:textId="66F4CD90" w:rsidR="0026073C" w:rsidRDefault="0049679F" w:rsidP="000D188D">
      <w:pPr>
        <w:pStyle w:val="aa"/>
      </w:pPr>
      <w:bookmarkStart w:id="91" w:name="_Ref470514211"/>
      <w:bookmarkStart w:id="92" w:name="_Ref481568546"/>
      <w:r>
        <w:rPr>
          <w:lang w:val="ru-RU" w:eastAsia="ru-RU"/>
        </w:rPr>
        <w:drawing>
          <wp:inline distT="0" distB="0" distL="0" distR="0" wp14:anchorId="587F057F" wp14:editId="461E197B">
            <wp:extent cx="6120130" cy="12426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1437E77" w:rsidR="00FD498C" w:rsidRPr="000D188D" w:rsidRDefault="000D188D" w:rsidP="000D188D">
      <w:pPr>
        <w:pStyle w:val="a8"/>
      </w:pPr>
      <w:bookmarkStart w:id="93" w:name="_Ref27733760"/>
      <w:bookmarkEnd w:id="91"/>
      <w:bookmarkEnd w:id="92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</w:t>
      </w:r>
      <w:r w:rsidR="00992BD3">
        <w:rPr>
          <w:noProof/>
        </w:rPr>
        <w:fldChar w:fldCharType="end"/>
      </w:r>
      <w:bookmarkEnd w:id="93"/>
      <w:r w:rsidR="0045539A">
        <w:rPr>
          <w:noProof/>
        </w:rPr>
        <w:t>4</w:t>
      </w:r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4" w:name="_Ref17790100"/>
      <w:bookmarkStart w:id="95" w:name="_Toc49530005"/>
      <w:r>
        <w:lastRenderedPageBreak/>
        <w:t>Просмотр бюджетной сметы в электронном виде</w:t>
      </w:r>
      <w:bookmarkEnd w:id="94"/>
      <w:bookmarkEnd w:id="95"/>
    </w:p>
    <w:p w14:paraId="513AB986" w14:textId="2804DBC6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5</w:t>
      </w:r>
      <w:r w:rsidR="008D3C88">
        <w:t>)</w:t>
      </w:r>
      <w:r>
        <w:t>.</w:t>
      </w:r>
    </w:p>
    <w:p w14:paraId="2F6404DC" w14:textId="4F1E499C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49679F">
        <w:rPr>
          <w:lang w:val="ru-RU" w:eastAsia="ru-RU"/>
        </w:rPr>
        <w:drawing>
          <wp:inline distT="0" distB="0" distL="0" distR="0" wp14:anchorId="57FABE76" wp14:editId="427DEE52">
            <wp:extent cx="6120130" cy="12426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AF173C1" w:rsidR="008D3C88" w:rsidRPr="00607A69" w:rsidRDefault="008D3C88" w:rsidP="008D3C88">
      <w:pPr>
        <w:pStyle w:val="a8"/>
      </w:pPr>
      <w:r w:rsidRPr="00132090">
        <w:fldChar w:fldCharType="end"/>
      </w:r>
      <w:bookmarkStart w:id="96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6"/>
      <w:r w:rsidR="0045539A">
        <w:rPr>
          <w:noProof/>
        </w:rPr>
        <w:t>5</w:t>
      </w:r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72B1A2D6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6</w:t>
      </w:r>
      <w:r w:rsidR="00363385">
        <w:t>).</w:t>
      </w:r>
    </w:p>
    <w:p w14:paraId="6DE4DA2E" w14:textId="03637DD0" w:rsidR="00DB2760" w:rsidRDefault="0049679F" w:rsidP="008D3C88">
      <w:pPr>
        <w:pStyle w:val="aa"/>
      </w:pPr>
      <w:r>
        <w:rPr>
          <w:lang w:val="ru-RU" w:eastAsia="ru-RU"/>
        </w:rPr>
        <w:drawing>
          <wp:inline distT="0" distB="0" distL="0" distR="0" wp14:anchorId="1ADE3B74" wp14:editId="32F5D1BB">
            <wp:extent cx="6120130" cy="17989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39B5A56B" w:rsidR="00DB2760" w:rsidRPr="00132090" w:rsidRDefault="007512D1" w:rsidP="008D3C88">
      <w:pPr>
        <w:pStyle w:val="a8"/>
      </w:pPr>
      <w:bookmarkStart w:id="97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7"/>
      <w:r w:rsidR="0045539A">
        <w:rPr>
          <w:noProof/>
        </w:rPr>
        <w:t>6</w:t>
      </w:r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8" w:name="_Toc4953000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8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44D550F4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7</w:t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67213DB" w:rsidR="00610D8A" w:rsidRPr="0035601A" w:rsidRDefault="007512D1" w:rsidP="00610D8A">
      <w:pPr>
        <w:pStyle w:val="a8"/>
      </w:pPr>
      <w:bookmarkStart w:id="99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9"/>
      <w:r w:rsidR="0045539A">
        <w:rPr>
          <w:noProof/>
        </w:rPr>
        <w:t>7</w:t>
      </w:r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FD6937D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8</w:t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946FC1B" w:rsidR="00610D8A" w:rsidRPr="00132090" w:rsidRDefault="007512D1" w:rsidP="00610D8A">
      <w:pPr>
        <w:pStyle w:val="a8"/>
      </w:pPr>
      <w:bookmarkStart w:id="100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0"/>
      <w:r w:rsidR="0045539A">
        <w:rPr>
          <w:noProof/>
        </w:rPr>
        <w:t>8</w:t>
      </w:r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101" w:name="_Ref524509364"/>
      <w:bookmarkStart w:id="102" w:name="_Toc49530007"/>
      <w:r>
        <w:lastRenderedPageBreak/>
        <w:t>Заполнение ОПСП</w:t>
      </w:r>
      <w:bookmarkEnd w:id="101"/>
      <w:bookmarkEnd w:id="102"/>
    </w:p>
    <w:p w14:paraId="004636D9" w14:textId="1920EE00" w:rsidR="0069380A" w:rsidRPr="00132090" w:rsidRDefault="0069380A" w:rsidP="00BC06E9">
      <w:pPr>
        <w:pStyle w:val="3"/>
      </w:pPr>
      <w:bookmarkStart w:id="103" w:name="_Toc49530008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3"/>
    </w:p>
    <w:p w14:paraId="20B2E24C" w14:textId="6A253B69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9</w:t>
      </w:r>
      <w:r w:rsidRPr="00132090">
        <w:t>).</w:t>
      </w:r>
    </w:p>
    <w:p w14:paraId="09A051AF" w14:textId="05A41747" w:rsidR="00CA5459" w:rsidRPr="00132090" w:rsidRDefault="0049679F" w:rsidP="007D0F94">
      <w:pPr>
        <w:pStyle w:val="aa"/>
      </w:pPr>
      <w:r>
        <w:rPr>
          <w:lang w:val="ru-RU" w:eastAsia="ru-RU"/>
        </w:rPr>
        <w:drawing>
          <wp:inline distT="0" distB="0" distL="0" distR="0" wp14:anchorId="031DB139" wp14:editId="15BA531D">
            <wp:extent cx="6120130" cy="15119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0E0F4B9B" w:rsidR="00763B14" w:rsidRPr="00132090" w:rsidRDefault="007512D1" w:rsidP="00DE2C10">
      <w:pPr>
        <w:pStyle w:val="a8"/>
      </w:pPr>
      <w:bookmarkStart w:id="104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4"/>
      <w:r w:rsidR="0045539A">
        <w:rPr>
          <w:noProof/>
        </w:rPr>
        <w:t>9</w:t>
      </w:r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5" w:name="_Ref481569054"/>
      <w:bookmarkStart w:id="106" w:name="_Toc49530009"/>
      <w:r w:rsidRPr="00132090">
        <w:t>Ручной ввод КБК</w:t>
      </w:r>
      <w:bookmarkEnd w:id="105"/>
      <w:bookmarkEnd w:id="106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017F921F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D31802">
        <w:t>40</w:t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333F9B00" w:rsidR="008D3C88" w:rsidRPr="00132090" w:rsidRDefault="008D3C88" w:rsidP="008D3C88">
      <w:pPr>
        <w:pStyle w:val="a8"/>
      </w:pPr>
      <w:bookmarkStart w:id="107" w:name="_Ref17728059"/>
      <w:r w:rsidRPr="00132090">
        <w:t>Рисунок</w:t>
      </w:r>
      <w:bookmarkEnd w:id="107"/>
      <w:r w:rsidR="00D31802">
        <w:t xml:space="preserve"> 40</w:t>
      </w:r>
      <w:r>
        <w:t>.</w:t>
      </w:r>
      <w:r w:rsidRPr="00132090">
        <w:t xml:space="preserve"> Ручной ввод КБК</w:t>
      </w:r>
    </w:p>
    <w:p w14:paraId="7D67C714" w14:textId="2DD538A2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1</w:t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2750650E" w:rsidR="00064CE0" w:rsidRPr="00132090" w:rsidRDefault="00064CE0" w:rsidP="00064CE0">
      <w:pPr>
        <w:pStyle w:val="a8"/>
      </w:pPr>
      <w:bookmarkStart w:id="108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8"/>
      <w:r w:rsidR="00D31802">
        <w:rPr>
          <w:noProof/>
        </w:rPr>
        <w:t>1</w:t>
      </w:r>
      <w:r>
        <w:t>.</w:t>
      </w:r>
      <w:r w:rsidRPr="00132090">
        <w:t xml:space="preserve"> Заполнение реквизитов КБК</w:t>
      </w:r>
    </w:p>
    <w:p w14:paraId="07559A14" w14:textId="3857CE02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2</w:t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2241131F" w:rsidR="006C798C" w:rsidRPr="00132090" w:rsidRDefault="007512D1" w:rsidP="00DE2C10">
      <w:pPr>
        <w:pStyle w:val="a8"/>
      </w:pPr>
      <w:bookmarkStart w:id="109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9"/>
      <w:r w:rsidR="00D31802">
        <w:rPr>
          <w:noProof/>
        </w:rPr>
        <w:t>2</w:t>
      </w:r>
      <w:r>
        <w:t>.</w:t>
      </w:r>
      <w:r w:rsidR="006C798C" w:rsidRPr="00132090">
        <w:t xml:space="preserve"> Введенный КБК</w:t>
      </w:r>
    </w:p>
    <w:p w14:paraId="395C3F71" w14:textId="21EF9876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3</w:t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6BAC299B" w:rsidR="00472275" w:rsidRPr="00132090" w:rsidRDefault="007512D1" w:rsidP="007D0F94">
      <w:pPr>
        <w:pStyle w:val="a8"/>
      </w:pPr>
      <w:bookmarkStart w:id="110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0"/>
      <w:r w:rsidR="00D31802">
        <w:rPr>
          <w:noProof/>
        </w:rPr>
        <w:t>3</w:t>
      </w:r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13C9B12B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4</w:t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7D12329" w:rsidR="00E765FE" w:rsidRPr="00132090" w:rsidRDefault="007512D1" w:rsidP="007D0F94">
      <w:pPr>
        <w:pStyle w:val="a8"/>
      </w:pPr>
      <w:bookmarkStart w:id="111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1"/>
      <w:r w:rsidR="00D31802">
        <w:rPr>
          <w:noProof/>
        </w:rPr>
        <w:t>4</w:t>
      </w:r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2" w:name="_Toc49530010"/>
      <w:r w:rsidRPr="00132090">
        <w:t>Редактирование сметного расчета</w:t>
      </w:r>
      <w:bookmarkEnd w:id="112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29A3A0E9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5</w:t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6EDCF53A" w:rsidR="00763B14" w:rsidRPr="00132090" w:rsidRDefault="007512D1" w:rsidP="007D0F94">
      <w:pPr>
        <w:pStyle w:val="a8"/>
      </w:pPr>
      <w:bookmarkStart w:id="113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3"/>
      <w:r w:rsidR="00D31802">
        <w:rPr>
          <w:noProof/>
        </w:rPr>
        <w:t>5</w:t>
      </w:r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</w:t>
      </w:r>
      <w:proofErr w:type="gramStart"/>
      <w:r w:rsidRPr="00AB3BCB">
        <w:t xml:space="preserve">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  <w:proofErr w:type="gramEnd"/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21AA5875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6</w:t>
      </w:r>
      <w:r w:rsidRPr="00132090">
        <w:t>).</w:t>
      </w:r>
    </w:p>
    <w:p w14:paraId="351564CC" w14:textId="757F35C3" w:rsidR="00194423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2C3E65BD" wp14:editId="2D12216C">
            <wp:extent cx="6120130" cy="10001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4E3EF7FB" w:rsidR="002C5BA3" w:rsidRPr="00132090" w:rsidRDefault="007512D1" w:rsidP="007D0F94">
      <w:pPr>
        <w:pStyle w:val="a8"/>
      </w:pPr>
      <w:bookmarkStart w:id="114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4"/>
      <w:r w:rsidR="00D31802">
        <w:rPr>
          <w:noProof/>
        </w:rPr>
        <w:t>6</w:t>
      </w:r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2FD7B658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F8261C" w:rsidRPr="00132090">
        <w:fldChar w:fldCharType="end"/>
      </w:r>
      <w:r w:rsidR="00D31802">
        <w:t>7</w:t>
      </w:r>
      <w:r w:rsidRPr="00132090">
        <w:t xml:space="preserve">). </w:t>
      </w:r>
    </w:p>
    <w:p w14:paraId="3C243D6F" w14:textId="22E335E3" w:rsidR="009947E5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01970FF3" wp14:editId="3FC39A0F">
            <wp:extent cx="6120130" cy="9226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968C7C3" w:rsidR="002C5BA3" w:rsidRPr="00132090" w:rsidRDefault="009947E5" w:rsidP="007D0F94">
      <w:pPr>
        <w:pStyle w:val="a8"/>
      </w:pPr>
      <w:bookmarkStart w:id="115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5"/>
      <w:r w:rsidR="00D31802">
        <w:rPr>
          <w:noProof/>
        </w:rPr>
        <w:t>7</w:t>
      </w:r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6" w:name="_Toc49530011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6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1F3FAB2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</w:t>
      </w:r>
      <w:r w:rsidR="008D3C88">
        <w:fldChar w:fldCharType="end"/>
      </w:r>
      <w:r w:rsidR="00D31802">
        <w:t>8</w:t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7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56588953" w:rsidR="007708D1" w:rsidRDefault="007708D1" w:rsidP="007708D1">
      <w:pPr>
        <w:pStyle w:val="a8"/>
      </w:pPr>
      <w:bookmarkStart w:id="118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7"/>
      <w:bookmarkEnd w:id="118"/>
      <w:r w:rsidR="00D31802">
        <w:rPr>
          <w:noProof/>
        </w:rPr>
        <w:t>8</w:t>
      </w:r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19" w:name="_Ref17790595"/>
      <w:bookmarkStart w:id="120" w:name="_Toc49530012"/>
      <w:r>
        <w:t>Иные сведения о расходах учреждения</w:t>
      </w:r>
      <w:bookmarkEnd w:id="119"/>
      <w:bookmarkEnd w:id="120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16031F60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9</w:t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33DE7D16" w:rsidR="005C38EC" w:rsidRPr="009D63D0" w:rsidRDefault="007512D1" w:rsidP="00E91FCC">
      <w:pPr>
        <w:pStyle w:val="a8"/>
      </w:pPr>
      <w:bookmarkStart w:id="121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21"/>
      <w:r w:rsidR="00D31802">
        <w:rPr>
          <w:noProof/>
        </w:rPr>
        <w:t>9</w:t>
      </w:r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371E6DF7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E91FCC">
        <w:fldChar w:fldCharType="end"/>
      </w:r>
      <w:r w:rsidR="00D31802">
        <w:t>50</w:t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DE7AFC">
        <w:fldChar w:fldCharType="end"/>
      </w:r>
      <w:r w:rsidR="00D31802">
        <w:t>1</w:t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</w:t>
      </w:r>
      <w:r w:rsidR="008D3C88" w:rsidRPr="00E91FCC">
        <w:fldChar w:fldCharType="end"/>
      </w:r>
      <w:r w:rsidR="00D31802">
        <w:t>2</w:t>
      </w:r>
      <w:r w:rsidR="00944EBA" w:rsidRPr="00E91FCC">
        <w:t>).</w:t>
      </w:r>
    </w:p>
    <w:p w14:paraId="08F48EAE" w14:textId="42E71FC5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7BAA448" wp14:editId="49DF7CB3">
            <wp:extent cx="6120130" cy="13157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72D7F74E" w:rsidR="00E91FCC" w:rsidRPr="00E91FCC" w:rsidRDefault="00E91FCC" w:rsidP="00E91FCC">
      <w:pPr>
        <w:pStyle w:val="a8"/>
      </w:pPr>
      <w:bookmarkStart w:id="122" w:name="_Ref17732228"/>
      <w:r w:rsidRPr="00E91FCC">
        <w:rPr>
          <w:rStyle w:val="ac"/>
          <w:b/>
        </w:rPr>
        <w:t>Рисунок</w:t>
      </w:r>
      <w:bookmarkEnd w:id="122"/>
      <w:r w:rsidR="00D31802">
        <w:rPr>
          <w:rStyle w:val="ac"/>
          <w:b/>
        </w:rPr>
        <w:t xml:space="preserve"> 50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06102844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4E57B04" wp14:editId="2B4EB551">
            <wp:extent cx="6120130" cy="13468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0014A244" w:rsidR="00E91FCC" w:rsidRDefault="00E91FCC" w:rsidP="00E91FCC">
      <w:pPr>
        <w:pStyle w:val="a8"/>
      </w:pPr>
      <w:bookmarkStart w:id="123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3"/>
      <w:r w:rsidR="00D31802">
        <w:rPr>
          <w:rStyle w:val="ac"/>
          <w:b/>
        </w:rPr>
        <w:t>1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E8A67D8" w:rsidR="0089620F" w:rsidRDefault="00B60D9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EBEA987" wp14:editId="43CADF3A">
            <wp:extent cx="6120130" cy="1253490"/>
            <wp:effectExtent l="0" t="0" r="0" b="381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002F71BA" w:rsidR="0089620F" w:rsidRPr="00E91FCC" w:rsidRDefault="007512D1" w:rsidP="00E91FCC">
      <w:pPr>
        <w:pStyle w:val="a8"/>
      </w:pPr>
      <w:bookmarkStart w:id="124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4"/>
      <w:r w:rsidR="00D31802">
        <w:rPr>
          <w:rStyle w:val="ac"/>
          <w:b/>
        </w:rPr>
        <w:t>2</w:t>
      </w:r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6869A1A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8D3C88" w:rsidRPr="008D3C88">
        <w:rPr>
          <w:b/>
        </w:rPr>
        <w:fldChar w:fldCharType="end"/>
      </w:r>
      <w:r w:rsidR="00D31802">
        <w:t>3</w:t>
      </w:r>
      <w:r w:rsidR="009D63D0" w:rsidRPr="008D3C88">
        <w:t>).</w:t>
      </w:r>
    </w:p>
    <w:p w14:paraId="3CFCB34A" w14:textId="3EB784D0" w:rsidR="009D63D0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216EFC2D" wp14:editId="0E1D2A1E">
            <wp:extent cx="6120130" cy="368046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1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70BA3CC5" w:rsidR="009D63D0" w:rsidRPr="00CD6901" w:rsidRDefault="007512D1" w:rsidP="00CD6901">
      <w:pPr>
        <w:pStyle w:val="a8"/>
      </w:pPr>
      <w:bookmarkStart w:id="125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CD6901">
        <w:rPr>
          <w:rStyle w:val="ac"/>
          <w:b/>
        </w:rPr>
        <w:fldChar w:fldCharType="end"/>
      </w:r>
      <w:bookmarkEnd w:id="125"/>
      <w:r w:rsidR="00D31802">
        <w:rPr>
          <w:rStyle w:val="ac"/>
          <w:b/>
        </w:rPr>
        <w:t>3</w:t>
      </w:r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09A9D4BD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4</w:t>
      </w:r>
      <w:r w:rsidR="005C38EC" w:rsidRPr="008D3C88">
        <w:t>).</w:t>
      </w:r>
    </w:p>
    <w:p w14:paraId="4584AC9C" w14:textId="4A867C76" w:rsidR="009D63D0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61A558" wp14:editId="3F6E4D62">
            <wp:extent cx="6120130" cy="2740660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1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35484069" w:rsidR="00AB13DB" w:rsidRPr="00DE7AFC" w:rsidRDefault="007512D1" w:rsidP="00DE7AFC">
      <w:pPr>
        <w:pStyle w:val="a8"/>
      </w:pPr>
      <w:bookmarkStart w:id="126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7AFC">
        <w:rPr>
          <w:rStyle w:val="ac"/>
          <w:b/>
        </w:rPr>
        <w:fldChar w:fldCharType="end"/>
      </w:r>
      <w:bookmarkEnd w:id="126"/>
      <w:r w:rsidR="00D31802">
        <w:rPr>
          <w:rStyle w:val="ac"/>
          <w:b/>
        </w:rPr>
        <w:t>4</w:t>
      </w:r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0005278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</w:t>
      </w:r>
      <w:r w:rsidR="008D3C88" w:rsidRPr="008D3C88">
        <w:fldChar w:fldCharType="end"/>
      </w:r>
      <w:r w:rsidR="00D31802">
        <w:t>5</w:t>
      </w:r>
      <w:r w:rsidR="009D63D0" w:rsidRPr="008D3C88">
        <w:t>).</w:t>
      </w:r>
    </w:p>
    <w:p w14:paraId="7BAF67B2" w14:textId="61ED302E" w:rsidR="005C38EC" w:rsidRDefault="00E57209" w:rsidP="00DE2C10">
      <w:pPr>
        <w:pStyle w:val="aa"/>
      </w:pPr>
      <w:r>
        <w:rPr>
          <w:lang w:val="ru-RU" w:eastAsia="ru-RU"/>
        </w:rPr>
        <w:drawing>
          <wp:inline distT="0" distB="0" distL="0" distR="0" wp14:anchorId="635E495F" wp14:editId="3A0038EA">
            <wp:extent cx="6120130" cy="2113280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1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12FE5F68" w:rsidR="009D63D0" w:rsidRPr="00DE2C10" w:rsidRDefault="007512D1" w:rsidP="00DE2C10">
      <w:pPr>
        <w:pStyle w:val="a8"/>
      </w:pPr>
      <w:bookmarkStart w:id="127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7"/>
      <w:r w:rsidR="00D31802">
        <w:rPr>
          <w:rStyle w:val="ac"/>
          <w:b/>
        </w:rPr>
        <w:t>5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3DE3B397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6</w:t>
      </w:r>
      <w:r w:rsidRPr="008D3C88">
        <w:t>).</w:t>
      </w:r>
    </w:p>
    <w:p w14:paraId="14CCCA7C" w14:textId="52B9BE55" w:rsidR="00CF33ED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AC7AEED" wp14:editId="6B05B795">
            <wp:extent cx="6120130" cy="2491105"/>
            <wp:effectExtent l="0" t="0" r="0" b="444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1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78C815D8" w:rsidR="00CF33ED" w:rsidRPr="0054430D" w:rsidRDefault="007512D1" w:rsidP="0054430D">
      <w:pPr>
        <w:pStyle w:val="a8"/>
      </w:pPr>
      <w:bookmarkStart w:id="128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54430D">
        <w:rPr>
          <w:rStyle w:val="ac"/>
          <w:b/>
        </w:rPr>
        <w:fldChar w:fldCharType="end"/>
      </w:r>
      <w:bookmarkEnd w:id="128"/>
      <w:r w:rsidR="00D31802">
        <w:rPr>
          <w:rStyle w:val="ac"/>
          <w:b/>
        </w:rPr>
        <w:t>6</w:t>
      </w:r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6E3D9A82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7</w:t>
      </w:r>
      <w:r w:rsidRPr="008D3C88">
        <w:t>).</w:t>
      </w:r>
    </w:p>
    <w:p w14:paraId="439C6F7C" w14:textId="54EBF740" w:rsidR="00CF33ED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7B794257" wp14:editId="0441B4D5">
            <wp:extent cx="6120130" cy="2258695"/>
            <wp:effectExtent l="0" t="0" r="0" b="825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1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4142B20" w:rsidR="00CF33ED" w:rsidRPr="00DE2C10" w:rsidRDefault="007512D1" w:rsidP="00DE2C10">
      <w:pPr>
        <w:pStyle w:val="a8"/>
      </w:pPr>
      <w:bookmarkStart w:id="129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9"/>
      <w:r w:rsidR="00D31802">
        <w:rPr>
          <w:rStyle w:val="ac"/>
          <w:b/>
        </w:rPr>
        <w:t>7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68F1198D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8</w:t>
      </w:r>
      <w:r w:rsidR="009D63D0" w:rsidRPr="008D3C88">
        <w:t>).</w:t>
      </w:r>
    </w:p>
    <w:p w14:paraId="297AD010" w14:textId="7E329CBA" w:rsidR="009D63D0" w:rsidRDefault="00F667B0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6B383E7" wp14:editId="6B5674D4">
            <wp:extent cx="6120130" cy="352806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1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0FFD49DF" w:rsidR="009D63D0" w:rsidRPr="00BC111F" w:rsidRDefault="007512D1" w:rsidP="00BC111F">
      <w:pPr>
        <w:pStyle w:val="a8"/>
      </w:pPr>
      <w:bookmarkStart w:id="130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BC111F">
        <w:rPr>
          <w:rStyle w:val="ac"/>
          <w:b/>
        </w:rPr>
        <w:fldChar w:fldCharType="end"/>
      </w:r>
      <w:bookmarkEnd w:id="130"/>
      <w:r w:rsidR="00D31802">
        <w:rPr>
          <w:rStyle w:val="ac"/>
          <w:b/>
        </w:rPr>
        <w:t>8</w:t>
      </w:r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5953CA58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9</w:t>
      </w:r>
      <w:r w:rsidRPr="008D3C88">
        <w:t>).</w:t>
      </w:r>
    </w:p>
    <w:p w14:paraId="651AFEA7" w14:textId="2A2793EB" w:rsidR="005C38EC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4B62713E" wp14:editId="1367EF78">
            <wp:extent cx="6120130" cy="2759075"/>
            <wp:effectExtent l="0" t="0" r="0" b="317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1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09668466" w:rsidR="00FC5CBE" w:rsidRPr="00DE2C10" w:rsidRDefault="007512D1" w:rsidP="00DE2C10">
      <w:pPr>
        <w:pStyle w:val="a8"/>
      </w:pPr>
      <w:bookmarkStart w:id="131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1"/>
      <w:r w:rsidR="00D31802">
        <w:rPr>
          <w:rStyle w:val="ac"/>
          <w:b/>
        </w:rPr>
        <w:t>9</w:t>
      </w:r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368AF039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8D3C88" w:rsidRPr="008D3C88">
        <w:fldChar w:fldCharType="end"/>
      </w:r>
      <w:r w:rsidR="00D31802">
        <w:t>60</w:t>
      </w:r>
      <w:r w:rsidRPr="008D3C88">
        <w:t>).</w:t>
      </w:r>
    </w:p>
    <w:p w14:paraId="4E745748" w14:textId="686AE1FC" w:rsidR="006A59D2" w:rsidRDefault="00F667B0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76C732F" wp14:editId="692D0AA6">
            <wp:extent cx="6120130" cy="253809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19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11599AD3" w:rsidR="00FC5CBE" w:rsidRPr="00DE2C10" w:rsidRDefault="007512D1" w:rsidP="00DE2C10">
      <w:pPr>
        <w:pStyle w:val="a8"/>
      </w:pPr>
      <w:bookmarkStart w:id="132" w:name="_Ref17728293"/>
      <w:r w:rsidRPr="00DE2C10">
        <w:rPr>
          <w:rStyle w:val="ac"/>
          <w:b/>
        </w:rPr>
        <w:t>Рисунок</w:t>
      </w:r>
      <w:bookmarkEnd w:id="132"/>
      <w:r w:rsidR="00D31802">
        <w:rPr>
          <w:rStyle w:val="ac"/>
          <w:b/>
        </w:rPr>
        <w:t xml:space="preserve"> 60</w:t>
      </w:r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3B0D1008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</w:t>
      </w:r>
      <w:r w:rsidR="008D3C88" w:rsidRPr="008D3C88">
        <w:fldChar w:fldCharType="end"/>
      </w:r>
      <w:r w:rsidR="00D31802">
        <w:t>1</w:t>
      </w:r>
      <w:r w:rsidR="00701C06" w:rsidRPr="008D3C88">
        <w:t>).</w:t>
      </w:r>
    </w:p>
    <w:p w14:paraId="43ABA82B" w14:textId="3A622914" w:rsidR="00701C06" w:rsidRDefault="00F667B0" w:rsidP="007512D1">
      <w:pPr>
        <w:pStyle w:val="aa"/>
      </w:pPr>
      <w:r>
        <w:rPr>
          <w:lang w:val="ru-RU" w:eastAsia="ru-RU"/>
        </w:rPr>
        <w:drawing>
          <wp:inline distT="0" distB="0" distL="0" distR="0" wp14:anchorId="62CECA04" wp14:editId="70602369">
            <wp:extent cx="6120130" cy="3009265"/>
            <wp:effectExtent l="0" t="0" r="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2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751AD434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3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</w:t>
      </w:r>
      <w:r w:rsidRPr="007512D1">
        <w:rPr>
          <w:rStyle w:val="ac"/>
        </w:rPr>
        <w:fldChar w:fldCharType="end"/>
      </w:r>
      <w:bookmarkEnd w:id="133"/>
      <w:r w:rsidR="00D31802">
        <w:rPr>
          <w:rStyle w:val="ac"/>
        </w:rPr>
        <w:t>1</w:t>
      </w:r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4" w:name="_Toc524450906"/>
      <w:bookmarkStart w:id="135" w:name="_Toc524452491"/>
      <w:bookmarkStart w:id="136" w:name="_Toc524453761"/>
      <w:bookmarkStart w:id="137" w:name="_Toc524455018"/>
      <w:bookmarkStart w:id="138" w:name="_Toc524455095"/>
      <w:bookmarkStart w:id="139" w:name="_Toc524455170"/>
      <w:bookmarkStart w:id="140" w:name="_Toc524455237"/>
      <w:bookmarkStart w:id="141" w:name="_Toc524450907"/>
      <w:bookmarkStart w:id="142" w:name="_Toc524452492"/>
      <w:bookmarkStart w:id="143" w:name="_Toc524453762"/>
      <w:bookmarkStart w:id="144" w:name="_Toc524455019"/>
      <w:bookmarkStart w:id="145" w:name="_Toc524455096"/>
      <w:bookmarkStart w:id="146" w:name="_Toc524455171"/>
      <w:bookmarkStart w:id="147" w:name="_Toc524455238"/>
      <w:bookmarkStart w:id="148" w:name="_Ref524453077"/>
      <w:bookmarkStart w:id="149" w:name="_Toc4953001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>
        <w:t xml:space="preserve">Утверждение </w:t>
      </w:r>
      <w:r w:rsidR="007D0F94">
        <w:t>бюджетной сметы</w:t>
      </w:r>
      <w:bookmarkEnd w:id="148"/>
      <w:bookmarkEnd w:id="149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75968EFA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2</w:t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66E487D1" w:rsidR="007D0F94" w:rsidRPr="007512D1" w:rsidRDefault="007512D1" w:rsidP="007512D1">
      <w:pPr>
        <w:pStyle w:val="a8"/>
      </w:pPr>
      <w:bookmarkStart w:id="150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0"/>
      <w:r w:rsidR="00D31802">
        <w:rPr>
          <w:noProof/>
        </w:rPr>
        <w:t>2</w:t>
      </w:r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46DB3EE5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3</w:t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3D42A8A8" w:rsidR="007D0F94" w:rsidRDefault="007512D1" w:rsidP="007512D1">
      <w:pPr>
        <w:pStyle w:val="a8"/>
      </w:pPr>
      <w:bookmarkStart w:id="151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1"/>
      <w:r w:rsidR="00D31802">
        <w:rPr>
          <w:noProof/>
        </w:rPr>
        <w:t>3</w:t>
      </w:r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41D08EBF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4</w:t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3A69C1F5" w:rsidR="007D0F94" w:rsidRPr="00C60AFB" w:rsidRDefault="007512D1" w:rsidP="007512D1">
      <w:pPr>
        <w:pStyle w:val="a8"/>
      </w:pPr>
      <w:bookmarkStart w:id="152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2"/>
      <w:r w:rsidR="00D31802">
        <w:rPr>
          <w:noProof/>
        </w:rPr>
        <w:t>4</w:t>
      </w:r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4484A6A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5</w:t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065BF298" w:rsidR="007D0F94" w:rsidRDefault="007512D1" w:rsidP="007D0F94">
      <w:pPr>
        <w:pStyle w:val="a8"/>
      </w:pPr>
      <w:bookmarkStart w:id="153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3"/>
      <w:r w:rsidR="00D31802">
        <w:rPr>
          <w:noProof/>
        </w:rPr>
        <w:t>5</w:t>
      </w:r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67DEF4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6</w:t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1B1815A9" w:rsidR="007D0F94" w:rsidRDefault="007512D1" w:rsidP="007D0F94">
      <w:pPr>
        <w:pStyle w:val="a8"/>
      </w:pPr>
      <w:bookmarkStart w:id="154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4"/>
      <w:r w:rsidR="00D31802">
        <w:rPr>
          <w:noProof/>
        </w:rPr>
        <w:t>6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566B5AC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7</w:t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1E8A451A" w:rsidR="007D0F94" w:rsidRDefault="007512D1" w:rsidP="007D0F94">
      <w:pPr>
        <w:pStyle w:val="a8"/>
      </w:pPr>
      <w:bookmarkStart w:id="155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5"/>
      <w:r w:rsidR="00D31802">
        <w:rPr>
          <w:noProof/>
        </w:rPr>
        <w:t>7.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1B00FBF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8</w:t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6DD3496" w:rsidR="007D0F94" w:rsidRDefault="007512D1" w:rsidP="007D0F94">
      <w:pPr>
        <w:pStyle w:val="a8"/>
      </w:pPr>
      <w:bookmarkStart w:id="156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6"/>
      <w:r w:rsidR="00D31802">
        <w:rPr>
          <w:noProof/>
        </w:rPr>
        <w:t>8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41A7670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9</w:t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64801A5D" w:rsidR="007D0F94" w:rsidRDefault="007512D1" w:rsidP="007D0F94">
      <w:pPr>
        <w:pStyle w:val="a8"/>
      </w:pPr>
      <w:bookmarkStart w:id="157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7"/>
      <w:r w:rsidR="00D31802">
        <w:rPr>
          <w:noProof/>
        </w:rPr>
        <w:t>9</w:t>
      </w:r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5F43D40B" w14:textId="6D9E0043" w:rsidR="00F51C2B" w:rsidRDefault="0023029D" w:rsidP="009301D3">
      <w:pPr>
        <w:pStyle w:val="1"/>
      </w:pPr>
      <w:bookmarkStart w:id="158" w:name="_Toc49530014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8"/>
    </w:p>
    <w:p w14:paraId="7B742D2E" w14:textId="205D3480" w:rsidR="0040149A" w:rsidRPr="00132090" w:rsidRDefault="000D204A" w:rsidP="002A450A">
      <w:pPr>
        <w:pStyle w:val="2"/>
      </w:pPr>
      <w:bookmarkStart w:id="159" w:name="_Toc524453765"/>
      <w:bookmarkStart w:id="160" w:name="_Toc524455022"/>
      <w:bookmarkStart w:id="161" w:name="_Toc524455099"/>
      <w:bookmarkStart w:id="162" w:name="_Toc524455174"/>
      <w:bookmarkStart w:id="163" w:name="_Toc524455241"/>
      <w:bookmarkStart w:id="164" w:name="_Toc524452495"/>
      <w:bookmarkStart w:id="165" w:name="_Toc524453766"/>
      <w:bookmarkStart w:id="166" w:name="_Toc524455023"/>
      <w:bookmarkStart w:id="167" w:name="_Toc524455100"/>
      <w:bookmarkStart w:id="168" w:name="_Toc524455175"/>
      <w:bookmarkStart w:id="169" w:name="_Toc524455242"/>
      <w:bookmarkStart w:id="170" w:name="_Toc49530015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70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08CD31C8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70</w:t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44C49AA0" w:rsidR="001E3E27" w:rsidRPr="00132090" w:rsidRDefault="007512D1" w:rsidP="008208D8">
      <w:pPr>
        <w:pStyle w:val="a8"/>
      </w:pPr>
      <w:bookmarkStart w:id="171" w:name="_Ref17728368"/>
      <w:bookmarkStart w:id="172" w:name="_Ref470624220"/>
      <w:r w:rsidRPr="007512D1">
        <w:t>Рисунок</w:t>
      </w:r>
      <w:bookmarkEnd w:id="171"/>
      <w:r w:rsidR="00D31802">
        <w:t xml:space="preserve"> 70</w:t>
      </w:r>
      <w:r w:rsidRPr="007512D1">
        <w:t>.</w:t>
      </w:r>
      <w:r w:rsidR="009301D3" w:rsidRPr="00132090">
        <w:t xml:space="preserve"> </w:t>
      </w:r>
      <w:bookmarkEnd w:id="172"/>
      <w:r w:rsidR="00F402CB">
        <w:t>Формирование изменения бюджетной сметы</w:t>
      </w:r>
    </w:p>
    <w:p w14:paraId="19CFC019" w14:textId="7AE1D028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1</w:t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21D0F461" w:rsidR="00A65138" w:rsidRPr="00CF33ED" w:rsidRDefault="007512D1" w:rsidP="007512D1">
      <w:pPr>
        <w:pStyle w:val="a8"/>
      </w:pPr>
      <w:bookmarkStart w:id="173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3"/>
      <w:r w:rsidR="00D31802">
        <w:rPr>
          <w:noProof/>
        </w:rPr>
        <w:t>1</w:t>
      </w:r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5C4DFC78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2</w:t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4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1C9CA9D0" w:rsidR="00E73B6E" w:rsidRPr="00132090" w:rsidRDefault="007512D1" w:rsidP="008208D8">
      <w:pPr>
        <w:pStyle w:val="a8"/>
      </w:pPr>
      <w:bookmarkStart w:id="175" w:name="_Ref17728438"/>
      <w:bookmarkEnd w:id="17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5"/>
      <w:r w:rsidR="00D31802">
        <w:rPr>
          <w:noProof/>
        </w:rPr>
        <w:t>2</w:t>
      </w:r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3664C835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B45522">
        <w:fldChar w:fldCharType="end"/>
      </w:r>
      <w:r w:rsidR="00D31802">
        <w:t>3</w:t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5B7DDD6B" w:rsidR="00B45522" w:rsidRPr="00132090" w:rsidRDefault="00B45522" w:rsidP="00B45522">
      <w:pPr>
        <w:pStyle w:val="a8"/>
      </w:pPr>
      <w:bookmarkStart w:id="176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6"/>
      <w:r w:rsidR="00D31802">
        <w:rPr>
          <w:noProof/>
        </w:rPr>
        <w:t>3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7" w:name="_Toc49530016"/>
      <w:r>
        <w:t xml:space="preserve">Формирование изменения </w:t>
      </w:r>
      <w:r w:rsidR="0040149A">
        <w:t>ОПСП</w:t>
      </w:r>
      <w:bookmarkEnd w:id="177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8" w:name="_Toc49530017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8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79" w:name="_Toc49530018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79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80" w:name="_Toc49530019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80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30E1836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4</w:t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442D3ED" w:rsidR="00A112F4" w:rsidRDefault="007512D1" w:rsidP="00B73F6B">
      <w:pPr>
        <w:pStyle w:val="a8"/>
      </w:pPr>
      <w:bookmarkStart w:id="181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1"/>
      <w:r w:rsidR="00D31802">
        <w:rPr>
          <w:noProof/>
        </w:rPr>
        <w:t>4</w:t>
      </w:r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62C13486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5</w:t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56387F2E" w:rsidR="00A112F4" w:rsidRPr="00132090" w:rsidRDefault="007512D1" w:rsidP="00A112F4">
      <w:pPr>
        <w:pStyle w:val="a8"/>
      </w:pPr>
      <w:bookmarkStart w:id="182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2"/>
      <w:r w:rsidR="00D31802">
        <w:rPr>
          <w:noProof/>
        </w:rPr>
        <w:t>5</w:t>
      </w:r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3" w:name="_Toc49530020"/>
      <w:r>
        <w:lastRenderedPageBreak/>
        <w:t>Иные сведения о расходах учреждения</w:t>
      </w:r>
      <w:bookmarkEnd w:id="183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4" w:name="_Toc49530021"/>
      <w:r>
        <w:lastRenderedPageBreak/>
        <w:t>Формирование и утверждение документа «Справка об изменении БР и ЛБО»</w:t>
      </w:r>
      <w:bookmarkEnd w:id="184"/>
    </w:p>
    <w:p w14:paraId="3C45EB04" w14:textId="724E21DB" w:rsidR="009B1CCE" w:rsidRPr="00132090" w:rsidRDefault="009B1CCE" w:rsidP="009B1CCE">
      <w:pPr>
        <w:pStyle w:val="2"/>
      </w:pPr>
      <w:bookmarkStart w:id="185" w:name="_Toc49530022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5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0B1BF351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DE2C10">
        <w:fldChar w:fldCharType="end"/>
      </w:r>
      <w:r w:rsidR="00D31802">
        <w:t>6</w:t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4CBF082A" w:rsidR="009B1CCE" w:rsidRPr="00132090" w:rsidRDefault="009B1CCE" w:rsidP="009B1CCE">
      <w:pPr>
        <w:pStyle w:val="a8"/>
      </w:pPr>
      <w:bookmarkStart w:id="186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6"/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0D6512DE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7</w:t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E1478FA" w:rsidR="009B1CCE" w:rsidRPr="00CF33ED" w:rsidRDefault="009B1CCE" w:rsidP="009B1CCE">
      <w:pPr>
        <w:pStyle w:val="a8"/>
      </w:pPr>
      <w:bookmarkStart w:id="187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7"/>
      <w:r w:rsidR="00D31802">
        <w:rPr>
          <w:noProof/>
        </w:rPr>
        <w:t>7</w:t>
      </w:r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79309375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8</w:t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2C7BD720" w:rsidR="009B1CCE" w:rsidRPr="00132090" w:rsidRDefault="009B1CCE" w:rsidP="009B1CCE">
      <w:pPr>
        <w:pStyle w:val="a8"/>
      </w:pPr>
      <w:bookmarkStart w:id="188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8"/>
      <w:r w:rsidR="00D31802">
        <w:rPr>
          <w:noProof/>
        </w:rPr>
        <w:t>8</w:t>
      </w:r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50E89ED4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6061E0">
        <w:fldChar w:fldCharType="end"/>
      </w:r>
      <w:r w:rsidR="00D31802">
        <w:t>9</w:t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3E55006A" w:rsidR="009B1CCE" w:rsidRPr="00132090" w:rsidRDefault="009B1CCE" w:rsidP="009B1CCE">
      <w:pPr>
        <w:pStyle w:val="a8"/>
      </w:pPr>
      <w:bookmarkStart w:id="189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9"/>
      <w:r w:rsidR="00D31802">
        <w:rPr>
          <w:noProof/>
        </w:rPr>
        <w:t>9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90" w:name="_Toc49530023"/>
      <w:r>
        <w:lastRenderedPageBreak/>
        <w:t>Формирование изменения ОПСП</w:t>
      </w:r>
      <w:bookmarkEnd w:id="190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1" w:name="_Toc49530024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1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075005DC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</w:t>
      </w:r>
      <w:r w:rsidR="00D31802">
        <w:t xml:space="preserve">«Справка об изменении БР и ЛБО» </w:t>
      </w:r>
      <w:r w:rsidR="00270582">
        <w:t>(</w:t>
      </w:r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270582">
        <w:fldChar w:fldCharType="end"/>
      </w:r>
      <w:r w:rsidR="00D31802">
        <w:t>80</w:t>
      </w:r>
      <w:r w:rsidR="00270582">
        <w:t>)</w:t>
      </w:r>
      <w:r w:rsidR="00D31802">
        <w:t>.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4E46CA7A" w:rsidR="007F7B38" w:rsidRDefault="007F7B38" w:rsidP="007F7B38">
      <w:pPr>
        <w:pStyle w:val="a8"/>
      </w:pPr>
      <w:bookmarkStart w:id="192" w:name="_Ref27731529"/>
      <w:r w:rsidRPr="007512D1">
        <w:t>Рисунок</w:t>
      </w:r>
      <w:bookmarkEnd w:id="192"/>
      <w:r w:rsidR="00D31802">
        <w:t xml:space="preserve"> 80</w:t>
      </w:r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3" w:name="_Toc49530025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3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4" w:name="_Toc4953002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4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03BD43B7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1</w:t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16217327" w:rsidR="009B1CCE" w:rsidRDefault="009B1CCE" w:rsidP="009B1CCE">
      <w:pPr>
        <w:pStyle w:val="a8"/>
      </w:pPr>
      <w:bookmarkStart w:id="195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5"/>
      <w:r w:rsidR="00D31802">
        <w:rPr>
          <w:noProof/>
        </w:rPr>
        <w:t>1</w:t>
      </w:r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0F584502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2</w:t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0DBC78B2" w:rsidR="009B1CCE" w:rsidRPr="00132090" w:rsidRDefault="009B1CCE" w:rsidP="009B1CCE">
      <w:pPr>
        <w:pStyle w:val="a8"/>
      </w:pPr>
      <w:bookmarkStart w:id="196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6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7" w:name="_Toc49530027"/>
      <w:r>
        <w:lastRenderedPageBreak/>
        <w:t>Иные сведения о расходах учреждения</w:t>
      </w:r>
      <w:bookmarkEnd w:id="197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8" w:name="_Toc49530028"/>
      <w:r w:rsidRPr="00132090">
        <w:lastRenderedPageBreak/>
        <w:t>Распределение доведенных ЛБО по аналитическим показателям</w:t>
      </w:r>
      <w:bookmarkEnd w:id="198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496589E4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3</w:t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338A2DC0" w:rsidR="00DD3EFC" w:rsidRPr="00132090" w:rsidRDefault="00B6061F" w:rsidP="003E19F1">
      <w:pPr>
        <w:pStyle w:val="aa"/>
      </w:pPr>
      <w:r>
        <w:rPr>
          <w:lang w:val="ru-RU" w:eastAsia="ru-RU"/>
        </w:rPr>
        <w:drawing>
          <wp:inline distT="0" distB="0" distL="0" distR="0" wp14:anchorId="5709EAE0" wp14:editId="7BE30E72">
            <wp:extent cx="6120130" cy="1193165"/>
            <wp:effectExtent l="0" t="0" r="0" b="698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45D57E17" w:rsidR="002C5BA3" w:rsidRPr="00132090" w:rsidRDefault="007512D1" w:rsidP="003E19F1">
      <w:pPr>
        <w:pStyle w:val="a8"/>
      </w:pPr>
      <w:bookmarkStart w:id="199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199"/>
      <w:r w:rsidR="00D31802">
        <w:rPr>
          <w:noProof/>
        </w:rPr>
        <w:t>3</w:t>
      </w:r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200" w:name="_Toc49530029"/>
      <w:r>
        <w:lastRenderedPageBreak/>
        <w:t>Добавление кода аналитического показателя</w:t>
      </w:r>
      <w:bookmarkEnd w:id="200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A29AAB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</w:t>
      </w:r>
      <w:r w:rsidR="00A37C5A">
        <w:fldChar w:fldCharType="end"/>
      </w:r>
      <w:r w:rsidR="00D31802">
        <w:t>4</w:t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2112773" w:rsidR="008E604F" w:rsidRPr="00B73F6B" w:rsidRDefault="007512D1" w:rsidP="00B73F6B">
      <w:pPr>
        <w:pStyle w:val="a8"/>
      </w:pPr>
      <w:bookmarkStart w:id="201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1"/>
      <w:r w:rsidR="00D31802">
        <w:rPr>
          <w:noProof/>
        </w:rPr>
        <w:t>4</w:t>
      </w:r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45E181C0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5</w:t>
      </w:r>
      <w:r w:rsidRPr="00132090">
        <w:t>).</w:t>
      </w:r>
    </w:p>
    <w:p w14:paraId="0E74C1F8" w14:textId="102E9554" w:rsidR="00B516D2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6623600D" wp14:editId="36490508">
            <wp:extent cx="6120130" cy="1811655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22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3D925C46" w:rsidR="00B516D2" w:rsidRPr="00132090" w:rsidRDefault="007512D1" w:rsidP="00171985">
      <w:pPr>
        <w:pStyle w:val="a8"/>
      </w:pPr>
      <w:bookmarkStart w:id="202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2"/>
      <w:r w:rsidR="00D31802">
        <w:rPr>
          <w:noProof/>
        </w:rPr>
        <w:t>5</w:t>
      </w:r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719193E9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6</w:t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68AF1464" w:rsidR="00B516D2" w:rsidRPr="00B516D2" w:rsidRDefault="008D3C88" w:rsidP="00171985">
      <w:pPr>
        <w:pStyle w:val="a8"/>
      </w:pPr>
      <w:bookmarkStart w:id="203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3"/>
      <w:r w:rsidR="00D31802">
        <w:rPr>
          <w:noProof/>
        </w:rPr>
        <w:t>6</w:t>
      </w:r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4" w:name="_Toc49530030"/>
      <w:r w:rsidRPr="00132090">
        <w:lastRenderedPageBreak/>
        <w:t>Выгрузка данных</w:t>
      </w:r>
      <w:bookmarkEnd w:id="204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75F7EC3D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7</w:t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755444B5" w:rsidR="008B0F59" w:rsidRPr="00BD3004" w:rsidRDefault="008D3C88" w:rsidP="00171985">
      <w:pPr>
        <w:pStyle w:val="a8"/>
      </w:pPr>
      <w:bookmarkStart w:id="205" w:name="_Ref17728550"/>
      <w:bookmarkStart w:id="206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5"/>
      <w:r w:rsidR="00D31802">
        <w:rPr>
          <w:noProof/>
        </w:rPr>
        <w:t>7</w:t>
      </w:r>
      <w:r w:rsidRPr="007512D1">
        <w:t>.</w:t>
      </w:r>
      <w:r w:rsidR="00212487" w:rsidRPr="00132090">
        <w:t xml:space="preserve"> </w:t>
      </w:r>
      <w:bookmarkEnd w:id="206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7B38784D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8</w:t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F428BDB" w:rsidR="00212487" w:rsidRPr="00C3094A" w:rsidRDefault="008D3C88" w:rsidP="00171985">
      <w:pPr>
        <w:pStyle w:val="a8"/>
      </w:pPr>
      <w:bookmarkStart w:id="207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7"/>
      <w:r w:rsidR="00D31802">
        <w:rPr>
          <w:noProof/>
        </w:rPr>
        <w:t>8</w:t>
      </w:r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8" w:name="_Toc49530031"/>
      <w:r w:rsidRPr="00132090">
        <w:lastRenderedPageBreak/>
        <w:t>Свод смет</w:t>
      </w:r>
      <w:bookmarkEnd w:id="208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0BC0CFA1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9</w:t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7236ED9E" w:rsidR="00597D17" w:rsidRPr="00132090" w:rsidRDefault="008D3C88" w:rsidP="00171985">
      <w:pPr>
        <w:pStyle w:val="a8"/>
      </w:pPr>
      <w:bookmarkStart w:id="209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9"/>
      <w:r w:rsidR="00D31802">
        <w:rPr>
          <w:noProof/>
        </w:rPr>
        <w:t>9</w:t>
      </w:r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4B3832F6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90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735017B" w:rsidR="005B3054" w:rsidRPr="00132090" w:rsidRDefault="008D3C88" w:rsidP="00171985">
      <w:pPr>
        <w:pStyle w:val="a8"/>
      </w:pPr>
      <w:bookmarkStart w:id="210" w:name="_Ref17728603"/>
      <w:r w:rsidRPr="007512D1">
        <w:t>Рисунок</w:t>
      </w:r>
      <w:bookmarkEnd w:id="210"/>
      <w:r w:rsidR="00D31802">
        <w:t xml:space="preserve"> 90</w:t>
      </w:r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4F614734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1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1E453C32" w:rsidR="00FF6748" w:rsidRPr="00132090" w:rsidRDefault="008D3C88" w:rsidP="00171985">
      <w:pPr>
        <w:pStyle w:val="a8"/>
      </w:pPr>
      <w:bookmarkStart w:id="211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1"/>
      <w:r w:rsidR="00D31802">
        <w:rPr>
          <w:noProof/>
        </w:rPr>
        <w:t>1</w:t>
      </w:r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19D8E6AE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2</w:t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41682DDA" w:rsidR="00A37C5A" w:rsidRPr="00C3094A" w:rsidRDefault="00A37C5A" w:rsidP="00A37C5A">
      <w:pPr>
        <w:pStyle w:val="a8"/>
        <w:rPr>
          <w:noProof/>
        </w:rPr>
      </w:pPr>
      <w:bookmarkStart w:id="212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2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10B92F35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3</w:t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6CD14A53" w:rsidR="002508B1" w:rsidRPr="00132090" w:rsidRDefault="008D3C88" w:rsidP="00171985">
      <w:pPr>
        <w:pStyle w:val="a8"/>
        <w:rPr>
          <w:noProof/>
          <w:lang w:eastAsia="ru-RU"/>
        </w:rPr>
      </w:pPr>
      <w:bookmarkStart w:id="213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3"/>
      <w:r w:rsidR="00D31802">
        <w:rPr>
          <w:noProof/>
        </w:rPr>
        <w:t>3</w:t>
      </w:r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6493F74D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4</w:t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3BA394B4" w:rsidR="006C2E30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0D8C8ED7" wp14:editId="6850310A">
            <wp:extent cx="6120130" cy="149288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2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15A88508" w:rsidR="002B063F" w:rsidRDefault="008D3C88" w:rsidP="002B063F">
      <w:pPr>
        <w:pStyle w:val="a8"/>
      </w:pPr>
      <w:bookmarkStart w:id="214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4"/>
      <w:r w:rsidR="00D31802">
        <w:rPr>
          <w:noProof/>
        </w:rPr>
        <w:t>4</w:t>
      </w:r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23E1380B" w14:textId="59407506" w:rsidR="00AB5E9B" w:rsidRDefault="00AB5E9B" w:rsidP="002B063F">
      <w:pPr>
        <w:pStyle w:val="a0"/>
      </w:pPr>
      <w:r>
        <w:t>В документе «Свод смет» предусмотрена кнопка «Удалить из свода смет» для удаления ранее загруженных в свод смет документов от ПБС.</w:t>
      </w:r>
    </w:p>
    <w:p w14:paraId="613BF3ED" w14:textId="77777777" w:rsidR="00AB5E9B" w:rsidRDefault="00AB5E9B" w:rsidP="002B063F">
      <w:pPr>
        <w:pStyle w:val="a0"/>
      </w:pPr>
    </w:p>
    <w:p w14:paraId="484DDBF9" w14:textId="77777777" w:rsidR="00AB5E9B" w:rsidRPr="00132090" w:rsidRDefault="00AB5E9B" w:rsidP="00AB5E9B">
      <w:pPr>
        <w:pStyle w:val="a0"/>
      </w:pPr>
      <w:r>
        <w:lastRenderedPageBreak/>
        <w:t>Для добавления</w:t>
      </w:r>
      <w:r w:rsidRPr="00132090">
        <w:t xml:space="preserve"> 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ГРБС (РБС) в свод смет необходимо:</w:t>
      </w:r>
    </w:p>
    <w:p w14:paraId="6DFCC8CE" w14:textId="20F31803" w:rsidR="00AB5E9B" w:rsidRPr="00132090" w:rsidRDefault="00AB5E9B" w:rsidP="00AB5E9B">
      <w:pPr>
        <w:pStyle w:val="-"/>
      </w:pPr>
      <w:r>
        <w:t xml:space="preserve">перейти во вкладку </w:t>
      </w:r>
      <w:r w:rsidRPr="00132090">
        <w:t>«</w:t>
      </w:r>
      <w:r>
        <w:t>Свод смет</w:t>
      </w:r>
      <w:r w:rsidRPr="00132090">
        <w:t>»;</w:t>
      </w:r>
    </w:p>
    <w:p w14:paraId="15B06F84" w14:textId="1F559789" w:rsidR="00AB5E9B" w:rsidRPr="00132090" w:rsidRDefault="00AB5E9B" w:rsidP="00AB5E9B">
      <w:pPr>
        <w:pStyle w:val="-"/>
      </w:pPr>
      <w:r>
        <w:t>открыть контекстное меню нажатием правой кнопкой мыши по</w:t>
      </w:r>
      <w:r w:rsidRPr="00132090">
        <w:t xml:space="preserve"> строке </w:t>
      </w:r>
      <w:r>
        <w:t>документа «Свод смет учреждений», в которой</w:t>
      </w:r>
      <w:r w:rsidR="00670A09">
        <w:t xml:space="preserve"> имеются ранее загруженные документы бюджетной сметы</w:t>
      </w:r>
      <w:r w:rsidRPr="00132090">
        <w:t>;</w:t>
      </w:r>
    </w:p>
    <w:p w14:paraId="3BB5CB87" w14:textId="2A60BB62" w:rsidR="00AB5E9B" w:rsidRDefault="00AB5E9B" w:rsidP="00AB5E9B">
      <w:pPr>
        <w:pStyle w:val="a0"/>
      </w:pPr>
      <w:r w:rsidRPr="00132090">
        <w:t xml:space="preserve">выбрать </w:t>
      </w:r>
      <w:r>
        <w:t xml:space="preserve">пункт </w:t>
      </w:r>
      <w:r w:rsidRPr="00BC06E9">
        <w:rPr>
          <w:i/>
        </w:rPr>
        <w:t>[</w:t>
      </w:r>
      <w:r w:rsidR="00670A09">
        <w:rPr>
          <w:i/>
        </w:rPr>
        <w:t>Удалить из свода смет</w:t>
      </w:r>
      <w:r w:rsidRPr="00BC06E9">
        <w:rPr>
          <w:i/>
        </w:rPr>
        <w:t>]</w:t>
      </w:r>
      <w:r w:rsidR="00670A09">
        <w:rPr>
          <w:i/>
        </w:rPr>
        <w:t xml:space="preserve"> </w:t>
      </w:r>
      <w:r w:rsidR="00670A09">
        <w:t>(Рисунок 95);</w:t>
      </w:r>
    </w:p>
    <w:p w14:paraId="5C01669B" w14:textId="4E9C22B4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56EC34B9" wp14:editId="0953B8E3">
            <wp:extent cx="5286273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92054" cy="28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DDED" w14:textId="704259B5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5</w:t>
      </w:r>
      <w:r w:rsidRPr="007512D1">
        <w:t>.</w:t>
      </w:r>
      <w:r w:rsidRPr="00132090">
        <w:t xml:space="preserve"> </w:t>
      </w:r>
      <w:r>
        <w:t>Удаление смет из документа «Свод смет»</w:t>
      </w:r>
    </w:p>
    <w:p w14:paraId="3C785EDA" w14:textId="77777777" w:rsidR="00670A09" w:rsidRPr="00670A09" w:rsidRDefault="00670A09" w:rsidP="00E33579">
      <w:pPr>
        <w:pStyle w:val="a8"/>
        <w:jc w:val="left"/>
      </w:pPr>
    </w:p>
    <w:p w14:paraId="70DBB2D3" w14:textId="5557902C" w:rsidR="00670A09" w:rsidRDefault="00670A09" w:rsidP="002B063F">
      <w:pPr>
        <w:pStyle w:val="a0"/>
      </w:pPr>
      <w:r>
        <w:t>В результате появится окно «Выбор документа для удаления из свода смет», в котором необходимо выбрать документ, который требуется удалить. После нажатия кнопки «Выбрать» документ сметы будет исключен из документа «Свод смет» (Рисунок 96).</w:t>
      </w:r>
    </w:p>
    <w:p w14:paraId="2C0BA221" w14:textId="0AE74D3A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668A5A8C" wp14:editId="3F6543E2">
            <wp:extent cx="4752975" cy="1413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74960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015F" w14:textId="4E91C61C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6</w:t>
      </w:r>
      <w:r w:rsidRPr="007512D1">
        <w:t>.</w:t>
      </w:r>
      <w:r w:rsidRPr="00132090">
        <w:t xml:space="preserve"> </w:t>
      </w:r>
      <w:r>
        <w:t>Окно выбора документа сметы из документа «Свод смет»</w:t>
      </w:r>
    </w:p>
    <w:p w14:paraId="2AEA1383" w14:textId="77777777" w:rsidR="00670A09" w:rsidRDefault="00670A09" w:rsidP="00670A09">
      <w:pPr>
        <w:pStyle w:val="a0"/>
        <w:jc w:val="center"/>
      </w:pP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4D778C7A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7</w:t>
      </w:r>
      <w:r w:rsidRPr="00132090">
        <w:t>);</w:t>
      </w:r>
    </w:p>
    <w:p w14:paraId="4DFD1C12" w14:textId="40CF82A6" w:rsidR="000B5524" w:rsidRPr="00CF33ED" w:rsidRDefault="002F767D" w:rsidP="000B5524">
      <w:pPr>
        <w:pStyle w:val="aa"/>
      </w:pPr>
      <w:r>
        <w:rPr>
          <w:lang w:val="ru-RU" w:eastAsia="ru-RU"/>
        </w:rPr>
        <w:drawing>
          <wp:inline distT="0" distB="0" distL="0" distR="0" wp14:anchorId="73D3E72E" wp14:editId="6BFD951D">
            <wp:extent cx="6120130" cy="204470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24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20985AAF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7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7C4B4F86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8</w:t>
      </w:r>
      <w:r>
        <w:t xml:space="preserve">) </w:t>
      </w:r>
    </w:p>
    <w:p w14:paraId="25EC35AF" w14:textId="5EBACC73" w:rsidR="000B5524" w:rsidRDefault="002F767D" w:rsidP="000B5524">
      <w:pPr>
        <w:pStyle w:val="a0"/>
        <w:ind w:firstLine="0"/>
      </w:pPr>
      <w:bookmarkStart w:id="215" w:name="_GoBack"/>
      <w:r>
        <w:rPr>
          <w:noProof/>
          <w:lang w:eastAsia="ru-RU"/>
        </w:rPr>
        <w:drawing>
          <wp:inline distT="0" distB="0" distL="0" distR="0" wp14:anchorId="3F42506A" wp14:editId="5E4F2758">
            <wp:extent cx="6120130" cy="1351915"/>
            <wp:effectExtent l="0" t="0" r="0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25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5"/>
    </w:p>
    <w:p w14:paraId="6D6D0AA4" w14:textId="7E37D685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8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6" w:name="_Toc524455033"/>
      <w:bookmarkStart w:id="217" w:name="_Toc524455110"/>
      <w:bookmarkStart w:id="218" w:name="_Toc524455185"/>
      <w:bookmarkStart w:id="219" w:name="_Toc524455252"/>
      <w:bookmarkStart w:id="220" w:name="_Toc524455034"/>
      <w:bookmarkStart w:id="221" w:name="_Toc524455111"/>
      <w:bookmarkStart w:id="222" w:name="_Toc524455186"/>
      <w:bookmarkStart w:id="223" w:name="_Toc524455253"/>
      <w:bookmarkStart w:id="224" w:name="_Toc524455035"/>
      <w:bookmarkStart w:id="225" w:name="_Toc524455112"/>
      <w:bookmarkStart w:id="226" w:name="_Toc524455187"/>
      <w:bookmarkStart w:id="227" w:name="_Toc524455254"/>
      <w:bookmarkStart w:id="228" w:name="_Toc524455036"/>
      <w:bookmarkStart w:id="229" w:name="_Toc524455113"/>
      <w:bookmarkStart w:id="230" w:name="_Toc524455188"/>
      <w:bookmarkStart w:id="231" w:name="_Toc524455255"/>
      <w:bookmarkStart w:id="232" w:name="_Toc524455037"/>
      <w:bookmarkStart w:id="233" w:name="_Toc524455114"/>
      <w:bookmarkStart w:id="234" w:name="_Toc524455189"/>
      <w:bookmarkStart w:id="235" w:name="_Toc524455256"/>
      <w:bookmarkStart w:id="236" w:name="_Toc524455038"/>
      <w:bookmarkStart w:id="237" w:name="_Toc524455115"/>
      <w:bookmarkStart w:id="238" w:name="_Toc524455190"/>
      <w:bookmarkStart w:id="239" w:name="_Toc524455257"/>
      <w:bookmarkStart w:id="240" w:name="_Toc524455039"/>
      <w:bookmarkStart w:id="241" w:name="_Toc524455116"/>
      <w:bookmarkStart w:id="242" w:name="_Toc524455191"/>
      <w:bookmarkStart w:id="243" w:name="_Toc524455258"/>
      <w:bookmarkStart w:id="244" w:name="_Toc524455040"/>
      <w:bookmarkStart w:id="245" w:name="_Toc524455117"/>
      <w:bookmarkStart w:id="246" w:name="_Toc524455192"/>
      <w:bookmarkStart w:id="247" w:name="_Toc524455259"/>
      <w:bookmarkStart w:id="248" w:name="_Toc524455041"/>
      <w:bookmarkStart w:id="249" w:name="_Toc524455118"/>
      <w:bookmarkStart w:id="250" w:name="_Toc524455193"/>
      <w:bookmarkStart w:id="251" w:name="_Toc524455260"/>
      <w:bookmarkStart w:id="252" w:name="_Toc524455042"/>
      <w:bookmarkStart w:id="253" w:name="_Toc524455119"/>
      <w:bookmarkStart w:id="254" w:name="_Toc524455194"/>
      <w:bookmarkStart w:id="255" w:name="_Toc524455261"/>
      <w:bookmarkStart w:id="256" w:name="_Toc524455043"/>
      <w:bookmarkStart w:id="257" w:name="_Toc524455120"/>
      <w:bookmarkStart w:id="258" w:name="_Toc524455195"/>
      <w:bookmarkStart w:id="259" w:name="_Toc524455262"/>
      <w:bookmarkStart w:id="260" w:name="_Toc524455044"/>
      <w:bookmarkStart w:id="261" w:name="_Toc524455121"/>
      <w:bookmarkStart w:id="262" w:name="_Toc524455196"/>
      <w:bookmarkStart w:id="263" w:name="_Toc524455263"/>
      <w:bookmarkStart w:id="264" w:name="_Toc524455045"/>
      <w:bookmarkStart w:id="265" w:name="_Toc524455122"/>
      <w:bookmarkStart w:id="266" w:name="_Toc524455197"/>
      <w:bookmarkStart w:id="267" w:name="_Toc524455264"/>
      <w:bookmarkStart w:id="268" w:name="_Toc524455046"/>
      <w:bookmarkStart w:id="269" w:name="_Toc524455123"/>
      <w:bookmarkStart w:id="270" w:name="_Toc524455198"/>
      <w:bookmarkStart w:id="271" w:name="_Toc524455265"/>
      <w:bookmarkStart w:id="272" w:name="_Toc524455047"/>
      <w:bookmarkStart w:id="273" w:name="_Toc524455124"/>
      <w:bookmarkStart w:id="274" w:name="_Toc524455199"/>
      <w:bookmarkStart w:id="275" w:name="_Toc524455266"/>
      <w:bookmarkStart w:id="276" w:name="_Toc524455048"/>
      <w:bookmarkStart w:id="277" w:name="_Toc524455125"/>
      <w:bookmarkStart w:id="278" w:name="_Toc524455200"/>
      <w:bookmarkStart w:id="279" w:name="_Toc524455267"/>
      <w:bookmarkStart w:id="280" w:name="_Toc524455049"/>
      <w:bookmarkStart w:id="281" w:name="_Toc524455126"/>
      <w:bookmarkStart w:id="282" w:name="_Toc524455201"/>
      <w:bookmarkStart w:id="283" w:name="_Toc524455268"/>
      <w:bookmarkStart w:id="284" w:name="_Toc524455050"/>
      <w:bookmarkStart w:id="285" w:name="_Toc524455127"/>
      <w:bookmarkStart w:id="286" w:name="_Toc524455202"/>
      <w:bookmarkStart w:id="287" w:name="_Toc524455269"/>
      <w:bookmarkStart w:id="288" w:name="_Toc524455051"/>
      <w:bookmarkStart w:id="289" w:name="_Toc524455128"/>
      <w:bookmarkStart w:id="290" w:name="_Toc524455203"/>
      <w:bookmarkStart w:id="291" w:name="_Toc524455270"/>
      <w:bookmarkStart w:id="292" w:name="_Toc523834535"/>
      <w:bookmarkStart w:id="293" w:name="_Toc532572901"/>
      <w:bookmarkStart w:id="294" w:name="_Toc49530032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Pr="008E38A7">
        <w:lastRenderedPageBreak/>
        <w:t>Формирование обращений в техническую поддержку</w:t>
      </w:r>
      <w:bookmarkEnd w:id="292"/>
      <w:bookmarkEnd w:id="293"/>
      <w:bookmarkEnd w:id="294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2B309CB8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E33579">
        <w:t>9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572BF175" w:rsidR="00E90D1B" w:rsidRDefault="008D3C88" w:rsidP="00E90D1B">
      <w:pPr>
        <w:pStyle w:val="a8"/>
      </w:pPr>
      <w:bookmarkStart w:id="295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E33579">
        <w:rPr>
          <w:noProof/>
        </w:rPr>
        <w:t>9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4599C0CF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E33579">
        <w:t>100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6386EAD5" w:rsidR="00E90D1B" w:rsidRDefault="008D3C88" w:rsidP="00E90D1B">
      <w:pPr>
        <w:pStyle w:val="a8"/>
      </w:pPr>
      <w:bookmarkStart w:id="296" w:name="_Ref17728683"/>
      <w:r w:rsidRPr="007512D1">
        <w:t xml:space="preserve">Рисунок </w:t>
      </w:r>
      <w:bookmarkEnd w:id="296"/>
      <w:r w:rsidR="00E33579">
        <w:rPr>
          <w:noProof/>
        </w:rPr>
        <w:t>100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45F30365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E33579">
        <w:t>10</w:t>
      </w:r>
      <w:r w:rsidR="00A37C5A">
        <w:fldChar w:fldCharType="end"/>
      </w:r>
      <w:r w:rsidR="00E33579">
        <w:t>1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7F63F245" w:rsidR="00E90D1B" w:rsidRDefault="008D3C88" w:rsidP="00E90D1B">
      <w:pPr>
        <w:pStyle w:val="a8"/>
      </w:pPr>
      <w:bookmarkStart w:id="297" w:name="_Ref17728691"/>
      <w:r w:rsidRPr="007512D1">
        <w:t xml:space="preserve">Рисунок </w:t>
      </w:r>
      <w:bookmarkEnd w:id="297"/>
      <w:r w:rsidR="00E33579">
        <w:t>101</w:t>
      </w:r>
      <w:r w:rsidRPr="007512D1">
        <w:t>.</w:t>
      </w:r>
      <w:r w:rsidR="00E90D1B">
        <w:t xml:space="preserve"> Окно «Карточка обращения»</w:t>
      </w:r>
    </w:p>
    <w:p w14:paraId="7B29BB1A" w14:textId="44404107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2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2F664692">
            <wp:extent cx="5905500" cy="2694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10209" cy="2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02BF4F2B" w:rsidR="00E90D1B" w:rsidRDefault="008D3C88" w:rsidP="00E90D1B">
      <w:pPr>
        <w:pStyle w:val="a8"/>
      </w:pPr>
      <w:bookmarkStart w:id="298" w:name="_Ref17728700"/>
      <w:r w:rsidRPr="007512D1">
        <w:t>Рисунок</w:t>
      </w:r>
      <w:bookmarkEnd w:id="298"/>
      <w:r w:rsidR="00D31802">
        <w:t xml:space="preserve"> 10</w:t>
      </w:r>
      <w:r w:rsidR="00E33579">
        <w:t>2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1F10C880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3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3326DE2B" w:rsidR="00E90D1B" w:rsidRDefault="008D3C88" w:rsidP="00E90D1B">
      <w:pPr>
        <w:pStyle w:val="a8"/>
      </w:pPr>
      <w:bookmarkStart w:id="299" w:name="_Ref17728706"/>
      <w:r w:rsidRPr="007512D1">
        <w:t>Рисунок</w:t>
      </w:r>
      <w:bookmarkEnd w:id="299"/>
      <w:r w:rsidR="00D31802">
        <w:t xml:space="preserve"> 10</w:t>
      </w:r>
      <w:r w:rsidR="00E33579">
        <w:t>3</w:t>
      </w:r>
      <w:r w:rsidRPr="007512D1">
        <w:t>.</w:t>
      </w:r>
      <w:r w:rsidR="00E90D1B">
        <w:t xml:space="preserve"> Выделенная строка</w:t>
      </w:r>
    </w:p>
    <w:p w14:paraId="3F70FD1F" w14:textId="4BFD89E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4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2D2FA853" w:rsidR="00E90D1B" w:rsidRDefault="00D31802" w:rsidP="00E90D1B">
      <w:pPr>
        <w:pStyle w:val="a8"/>
      </w:pPr>
      <w:bookmarkStart w:id="300" w:name="_Ref17728711"/>
      <w:r>
        <w:t>Рисунок</w:t>
      </w:r>
      <w:bookmarkEnd w:id="300"/>
      <w:r>
        <w:t xml:space="preserve"> 10</w:t>
      </w:r>
      <w:r w:rsidR="00E33579">
        <w:t>4</w:t>
      </w:r>
      <w:r w:rsidR="008D3C88"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34CB1909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«Техническая поддержка» (1.1) в верхней части экрана, далее в открывшейся колонке </w:t>
      </w:r>
      <w:r w:rsidRPr="006A34BC">
        <w:lastRenderedPageBreak/>
        <w:t xml:space="preserve">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E33579">
        <w:t>5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313D5C0" w:rsidR="004C5880" w:rsidRPr="004C5880" w:rsidRDefault="008D3C88" w:rsidP="00885112">
      <w:pPr>
        <w:pStyle w:val="a8"/>
      </w:pPr>
      <w:bookmarkStart w:id="301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301"/>
      <w:r w:rsidR="00E33579">
        <w:rPr>
          <w:noProof/>
        </w:rPr>
        <w:t>5</w:t>
      </w:r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7C452" w14:textId="77777777" w:rsidR="00136968" w:rsidRDefault="00136968" w:rsidP="00B8542D">
      <w:r>
        <w:separator/>
      </w:r>
    </w:p>
    <w:p w14:paraId="3C737261" w14:textId="77777777" w:rsidR="00136968" w:rsidRDefault="00136968"/>
  </w:endnote>
  <w:endnote w:type="continuationSeparator" w:id="0">
    <w:p w14:paraId="4266E240" w14:textId="77777777" w:rsidR="00136968" w:rsidRDefault="00136968" w:rsidP="00B8542D">
      <w:r>
        <w:continuationSeparator/>
      </w:r>
    </w:p>
    <w:p w14:paraId="00029223" w14:textId="77777777" w:rsidR="00136968" w:rsidRDefault="001369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176DC" w14:textId="77777777" w:rsidR="00136968" w:rsidRDefault="00136968" w:rsidP="00B8542D">
      <w:r>
        <w:separator/>
      </w:r>
    </w:p>
    <w:p w14:paraId="76B9C5B6" w14:textId="77777777" w:rsidR="00136968" w:rsidRDefault="00136968"/>
  </w:footnote>
  <w:footnote w:type="continuationSeparator" w:id="0">
    <w:p w14:paraId="4C76B605" w14:textId="77777777" w:rsidR="00136968" w:rsidRDefault="00136968" w:rsidP="00B8542D">
      <w:r>
        <w:continuationSeparator/>
      </w:r>
    </w:p>
    <w:p w14:paraId="0131ADB2" w14:textId="77777777" w:rsidR="00136968" w:rsidRDefault="001369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Content>
      <w:p w14:paraId="10BE1297" w14:textId="767E4021" w:rsidR="00B60D98" w:rsidRDefault="00B60D98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67D">
          <w:t>59</w:t>
        </w:r>
        <w:r>
          <w:fldChar w:fldCharType="end"/>
        </w:r>
      </w:p>
    </w:sdtContent>
  </w:sdt>
  <w:p w14:paraId="299D768B" w14:textId="77777777" w:rsidR="00B60D98" w:rsidRDefault="00B60D9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0879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36968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74EFA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2F76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539A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201A"/>
    <w:rsid w:val="00484F5A"/>
    <w:rsid w:val="0049151D"/>
    <w:rsid w:val="00495C50"/>
    <w:rsid w:val="00496704"/>
    <w:rsid w:val="0049679F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55B24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0A2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5787E"/>
    <w:rsid w:val="0066440B"/>
    <w:rsid w:val="00670A09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244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00F6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04BF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5E9B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061F"/>
    <w:rsid w:val="00B60D98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802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3579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209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7B0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header" Target="header1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F2E828-1F88-492D-B498-C298737CF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211</TotalTime>
  <Pages>1</Pages>
  <Words>8183</Words>
  <Characters>46647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8</cp:revision>
  <dcterms:created xsi:type="dcterms:W3CDTF">2020-12-17T10:58:00Z</dcterms:created>
  <dcterms:modified xsi:type="dcterms:W3CDTF">2020-12-17T14:43:00Z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