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5B7D0" w14:textId="1D9AE024" w:rsidR="003E1DE5" w:rsidRDefault="00C446B0" w:rsidP="00143120">
      <w:pPr>
        <w:pStyle w:val="af5"/>
        <w:spacing w:after="8600"/>
        <w:rPr>
          <w:caps w:val="0"/>
        </w:rPr>
      </w:pPr>
      <w:r w:rsidRPr="00C446B0">
        <w:rPr>
          <w:caps w:val="0"/>
        </w:rPr>
        <w:t>РУКОВОДСТВО ПОЛЬЗОВАТЕЛЯ</w:t>
      </w:r>
      <w:r>
        <w:rPr>
          <w:caps w:val="0"/>
        </w:rPr>
        <w:t xml:space="preserve"> </w:t>
      </w:r>
      <w:r w:rsidRPr="00C446B0">
        <w:rPr>
          <w:caps w:val="0"/>
        </w:rPr>
        <w:t>ПО РАБОТЕ СО СПЕЦИАЛЬНЫМ ПРОГРАММНЫМ ОБЕСПЕЧЕНИЕМ ПО СОСТАВЛЕНИЮ</w:t>
      </w:r>
      <w:r w:rsidR="00F97B34">
        <w:rPr>
          <w:caps w:val="0"/>
        </w:rPr>
        <w:t xml:space="preserve"> И</w:t>
      </w:r>
      <w:r w:rsidR="009E419F">
        <w:rPr>
          <w:caps w:val="0"/>
        </w:rPr>
        <w:t xml:space="preserve"> УТВЕРЖДЕНИЮ</w:t>
      </w:r>
      <w:r w:rsidRPr="00C446B0">
        <w:rPr>
          <w:caps w:val="0"/>
        </w:rPr>
        <w:t xml:space="preserve"> </w:t>
      </w:r>
      <w:r w:rsidR="00F97B34">
        <w:rPr>
          <w:caps w:val="0"/>
        </w:rPr>
        <w:t>ПРОЕКТА</w:t>
      </w:r>
      <w:r w:rsidR="00F97B34" w:rsidRPr="00C446B0">
        <w:rPr>
          <w:caps w:val="0"/>
        </w:rPr>
        <w:t xml:space="preserve"> </w:t>
      </w:r>
      <w:r w:rsidRPr="00C446B0">
        <w:rPr>
          <w:caps w:val="0"/>
        </w:rPr>
        <w:t>БЮДЖЕТНЫХ СМЕТ КАЗЕННЫХ УЧРЕЖДЕНИЙ ГОСУДАРСТВЕННОЙ ИНТЕГРИРОВАННОЙ ИНФОРМАЦИОННОЙ СИСТЕМЫ УПРАВЛЕНИЯ ОБЩЕСТВЕННЫМИ</w:t>
      </w:r>
      <w:r w:rsidR="0028705C">
        <w:rPr>
          <w:caps w:val="0"/>
        </w:rPr>
        <w:t xml:space="preserve"> ФИНАНСАМИ «ЭЛЕКТРОННЫЙ БЮДЖЕТ»</w:t>
      </w:r>
      <w:r w:rsidR="0040630A">
        <w:rPr>
          <w:caps w:val="0"/>
        </w:rPr>
        <w:t xml:space="preserve"> </w:t>
      </w:r>
      <w:r w:rsidR="004B0AA4">
        <w:rPr>
          <w:caps w:val="0"/>
        </w:rPr>
        <w:t>НА 202</w:t>
      </w:r>
      <w:r w:rsidR="004B0AA4" w:rsidRPr="004B0AA4">
        <w:rPr>
          <w:caps w:val="0"/>
        </w:rPr>
        <w:t>1</w:t>
      </w:r>
      <w:r w:rsidR="004B0AA4">
        <w:rPr>
          <w:caps w:val="0"/>
        </w:rPr>
        <w:t xml:space="preserve"> ГОД И ПЛАНОВЫЙ ПЕРИОД 2022 И 2023</w:t>
      </w:r>
      <w:r w:rsidR="0040630A" w:rsidRPr="0040630A">
        <w:rPr>
          <w:caps w:val="0"/>
        </w:rPr>
        <w:t xml:space="preserve"> ГОДОВ</w:t>
      </w:r>
    </w:p>
    <w:p w14:paraId="2C469960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2B76C92C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071079E6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1E212906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792F950E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31763E09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2036B42A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6DAA8160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41324313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40440BD7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0D870C14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10E70DFF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0B10A1FE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18234326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1BD3D349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285D6020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213D85D7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50445741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68D443C2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32385FF0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37C55AB2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293536B5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798081A3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51FA39C8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07879955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78120607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667E2491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104DA96B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0E692014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72004733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0FB8689D" w14:textId="77777777" w:rsidR="0040630A" w:rsidRDefault="0040630A" w:rsidP="00143120">
      <w:pPr>
        <w:pStyle w:val="af5"/>
        <w:spacing w:after="8600"/>
        <w:rPr>
          <w:caps w:val="0"/>
        </w:rPr>
      </w:pPr>
    </w:p>
    <w:p w14:paraId="47EBE754" w14:textId="1B8BC8ED" w:rsidR="003E1DE5" w:rsidRPr="004B21F1" w:rsidRDefault="0040630A" w:rsidP="0040630A">
      <w:pPr>
        <w:pStyle w:val="af5"/>
        <w:spacing w:after="8600"/>
      </w:pPr>
      <w:r w:rsidRPr="0040630A">
        <w:rPr>
          <w:b w:val="0"/>
          <w:caps w:val="0"/>
        </w:rPr>
        <w:t>Версия 2020.0</w:t>
      </w:r>
      <w:r w:rsidR="004B21F1">
        <w:rPr>
          <w:b w:val="0"/>
          <w:caps w:val="0"/>
        </w:rPr>
        <w:t>2</w:t>
      </w:r>
    </w:p>
    <w:p w14:paraId="40165D01" w14:textId="77777777" w:rsidR="00E21D96" w:rsidRPr="00132090" w:rsidRDefault="00E21D96" w:rsidP="00B85390">
      <w:pPr>
        <w:pStyle w:val="affa"/>
      </w:pPr>
      <w:r w:rsidRPr="00132090">
        <w:lastRenderedPageBreak/>
        <w:t>Содержание</w:t>
      </w:r>
    </w:p>
    <w:bookmarkStart w:id="0" w:name="_GoBack"/>
    <w:bookmarkEnd w:id="0"/>
    <w:p w14:paraId="38168234" w14:textId="77777777" w:rsidR="004B21F1" w:rsidRDefault="00060B5B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32090">
        <w:rPr>
          <w:lang w:eastAsia="en-US"/>
        </w:rPr>
        <w:fldChar w:fldCharType="begin"/>
      </w:r>
      <w:r w:rsidRPr="00132090">
        <w:rPr>
          <w:lang w:eastAsia="en-US"/>
        </w:rPr>
        <w:instrText xml:space="preserve"> TOC \o "1-3" \h \z \u </w:instrText>
      </w:r>
      <w:r w:rsidRPr="00132090">
        <w:rPr>
          <w:lang w:eastAsia="en-US"/>
        </w:rPr>
        <w:fldChar w:fldCharType="separate"/>
      </w:r>
      <w:hyperlink w:anchor="_Toc49530588" w:history="1">
        <w:r w:rsidR="004B21F1" w:rsidRPr="00E03C2A">
          <w:rPr>
            <w:rStyle w:val="af8"/>
            <w:noProof/>
          </w:rPr>
          <w:t>1 Начало работы. Ввод данных об учреждениях</w:t>
        </w:r>
        <w:r w:rsidR="004B21F1">
          <w:rPr>
            <w:noProof/>
            <w:webHidden/>
          </w:rPr>
          <w:tab/>
        </w:r>
        <w:r w:rsidR="004B21F1">
          <w:rPr>
            <w:noProof/>
            <w:webHidden/>
          </w:rPr>
          <w:fldChar w:fldCharType="begin"/>
        </w:r>
        <w:r w:rsidR="004B21F1">
          <w:rPr>
            <w:noProof/>
            <w:webHidden/>
          </w:rPr>
          <w:instrText xml:space="preserve"> PAGEREF _Toc49530588 \h </w:instrText>
        </w:r>
        <w:r w:rsidR="004B21F1">
          <w:rPr>
            <w:noProof/>
            <w:webHidden/>
          </w:rPr>
        </w:r>
        <w:r w:rsidR="004B21F1">
          <w:rPr>
            <w:noProof/>
            <w:webHidden/>
          </w:rPr>
          <w:fldChar w:fldCharType="separate"/>
        </w:r>
        <w:r w:rsidR="004B21F1">
          <w:rPr>
            <w:noProof/>
            <w:webHidden/>
          </w:rPr>
          <w:t>4</w:t>
        </w:r>
        <w:r w:rsidR="004B21F1">
          <w:rPr>
            <w:noProof/>
            <w:webHidden/>
          </w:rPr>
          <w:fldChar w:fldCharType="end"/>
        </w:r>
      </w:hyperlink>
    </w:p>
    <w:p w14:paraId="528DD690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9" w:history="1">
        <w:r w:rsidRPr="00E03C2A">
          <w:rPr>
            <w:rStyle w:val="af8"/>
            <w:noProof/>
          </w:rPr>
          <w:t>1.1 Ввод данных об учреждении – Получатель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66D2BB4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90" w:history="1">
        <w:r w:rsidRPr="00E03C2A">
          <w:rPr>
            <w:rStyle w:val="af8"/>
            <w:noProof/>
          </w:rPr>
          <w:t>1.2 Ввод данных об учреждении – Распорядитель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532669E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91" w:history="1">
        <w:r w:rsidRPr="00E03C2A">
          <w:rPr>
            <w:rStyle w:val="af8"/>
            <w:noProof/>
          </w:rPr>
          <w:t>1.3 Ввод данных об учреждении – Главный распорядитель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9978727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92" w:history="1">
        <w:r w:rsidRPr="00E03C2A">
          <w:rPr>
            <w:rStyle w:val="af8"/>
            <w:noProof/>
          </w:rPr>
          <w:t>1.4 Вид отображения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528AF26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93" w:history="1">
        <w:r w:rsidRPr="00E03C2A">
          <w:rPr>
            <w:rStyle w:val="af8"/>
            <w:noProof/>
          </w:rPr>
          <w:t>1.5 Проверка корректности ввода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4D3FF54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94" w:history="1">
        <w:r w:rsidRPr="00E03C2A">
          <w:rPr>
            <w:rStyle w:val="af8"/>
            <w:noProof/>
          </w:rPr>
          <w:t>1.6 Элемент «Справочники»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3F6E7AC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95" w:history="1">
        <w:r w:rsidRPr="00E03C2A">
          <w:rPr>
            <w:rStyle w:val="af8"/>
            <w:noProof/>
          </w:rPr>
          <w:t>1.6.1 Работа со справочником «Справочник полномочий и реквизитов»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2228721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96" w:history="1">
        <w:r w:rsidRPr="00E03C2A">
          <w:rPr>
            <w:rStyle w:val="af8"/>
            <w:noProof/>
          </w:rPr>
          <w:t>1.6.2 Работа со справочником «Справочник кодов аналитических показателей»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1A6C811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97" w:history="1">
        <w:r w:rsidRPr="00E03C2A">
          <w:rPr>
            <w:rStyle w:val="af8"/>
            <w:noProof/>
          </w:rPr>
          <w:t>1.6.3 Работа со справочником «Справочник подписантов»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6560E2A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98" w:history="1">
        <w:r w:rsidRPr="00E03C2A">
          <w:rPr>
            <w:rStyle w:val="af8"/>
            <w:noProof/>
          </w:rPr>
          <w:t>1.6.4 Работа со справочником «Справочник ОКПД»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E6A40DE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99" w:history="1">
        <w:r w:rsidRPr="00E03C2A">
          <w:rPr>
            <w:rStyle w:val="af8"/>
            <w:noProof/>
          </w:rPr>
          <w:t>1.6.5 Работа со справочником «Справочник ОКВ»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D4755CB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00" w:history="1">
        <w:r w:rsidRPr="00E03C2A">
          <w:rPr>
            <w:rStyle w:val="af8"/>
            <w:noProof/>
          </w:rPr>
          <w:t>1.6.6 Работа со справочником «Справочник оснований внесения изменений»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4B34215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01" w:history="1">
        <w:r w:rsidRPr="00E03C2A">
          <w:rPr>
            <w:rStyle w:val="af8"/>
            <w:noProof/>
          </w:rPr>
          <w:t>1.6.7 Работа со справочником «Справочник курса доллара США»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BFB0ADA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02" w:history="1">
        <w:r w:rsidRPr="00E03C2A">
          <w:rPr>
            <w:rStyle w:val="af8"/>
            <w:noProof/>
          </w:rPr>
          <w:t>1.6.1 Работа со справочником «Справочник видов изменений»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8DC2442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03" w:history="1">
        <w:r w:rsidRPr="00E03C2A">
          <w:rPr>
            <w:rStyle w:val="af8"/>
            <w:noProof/>
          </w:rPr>
          <w:t>1.7 Настройка реквизитов печати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067FABA" w14:textId="77777777" w:rsidR="004B21F1" w:rsidRDefault="004B21F1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04" w:history="1">
        <w:r w:rsidRPr="00E03C2A">
          <w:rPr>
            <w:rStyle w:val="af8"/>
            <w:noProof/>
          </w:rPr>
          <w:t>2 Формирование и утверждение документа «Проект бюджетной сметы»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00A8A10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05" w:history="1">
        <w:r w:rsidRPr="00E03C2A">
          <w:rPr>
            <w:rStyle w:val="af8"/>
            <w:noProof/>
          </w:rPr>
          <w:t>2.1 Формирование проекта бюджетной сметы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F5F4F25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06" w:history="1">
        <w:r w:rsidRPr="00E03C2A">
          <w:rPr>
            <w:rStyle w:val="af8"/>
            <w:noProof/>
          </w:rPr>
          <w:t>2.2 Просмотр документа «Проект бюджетной сметы» в электронном виде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66C1549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07" w:history="1">
        <w:r w:rsidRPr="00E03C2A">
          <w:rPr>
            <w:rStyle w:val="af8"/>
            <w:noProof/>
          </w:rPr>
          <w:t xml:space="preserve">2.3 Печать и экспорт в </w:t>
        </w:r>
        <w:r w:rsidRPr="00E03C2A">
          <w:rPr>
            <w:rStyle w:val="af8"/>
            <w:noProof/>
            <w:lang w:val="en-US"/>
          </w:rPr>
          <w:t>Excel</w:t>
        </w:r>
        <w:r w:rsidRPr="00E03C2A">
          <w:rPr>
            <w:rStyle w:val="af8"/>
            <w:noProof/>
          </w:rPr>
          <w:t xml:space="preserve"> документа «Проект бюджетной сметы»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B795900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08" w:history="1">
        <w:r w:rsidRPr="00E03C2A">
          <w:rPr>
            <w:rStyle w:val="af8"/>
            <w:noProof/>
          </w:rPr>
          <w:t>2.4 Заполнение обоснования (расчета) плановых сметных показателей/сметный расчет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95839C8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09" w:history="1">
        <w:r w:rsidRPr="00E03C2A">
          <w:rPr>
            <w:rStyle w:val="af8"/>
            <w:noProof/>
          </w:rPr>
          <w:t>2.4.1 Ручной ввод кода по бюджетной классификации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8AD6CE6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10" w:history="1">
        <w:r w:rsidRPr="00E03C2A">
          <w:rPr>
            <w:rStyle w:val="af8"/>
            <w:noProof/>
          </w:rPr>
          <w:t>2.4.2 Редактирование сметного расчета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03772B8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11" w:history="1">
        <w:r w:rsidRPr="00E03C2A">
          <w:rPr>
            <w:rStyle w:val="af8"/>
            <w:noProof/>
          </w:rPr>
          <w:t xml:space="preserve">2.4.3 Печать и экспорт в </w:t>
        </w:r>
        <w:r w:rsidRPr="00E03C2A">
          <w:rPr>
            <w:rStyle w:val="af8"/>
            <w:noProof/>
            <w:lang w:val="en-US"/>
          </w:rPr>
          <w:t>Excel</w:t>
        </w:r>
        <w:r w:rsidRPr="00E03C2A">
          <w:rPr>
            <w:rStyle w:val="af8"/>
            <w:noProof/>
          </w:rPr>
          <w:t xml:space="preserve"> обоснования (расчета) плановых сметных показателей/сметный расчет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A38DB66" w14:textId="77777777" w:rsidR="004B21F1" w:rsidRDefault="004B21F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12" w:history="1">
        <w:r w:rsidRPr="00E03C2A">
          <w:rPr>
            <w:rStyle w:val="af8"/>
            <w:noProof/>
          </w:rPr>
          <w:t>2.4.4 Иные сведения о расходах учреждения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245E119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13" w:history="1">
        <w:r w:rsidRPr="00E03C2A">
          <w:rPr>
            <w:rStyle w:val="af8"/>
            <w:noProof/>
          </w:rPr>
          <w:t>2.5 Утверждение документа «Проект бюджетной сметы»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DD95E76" w14:textId="77777777" w:rsidR="004B21F1" w:rsidRDefault="004B21F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14" w:history="1">
        <w:r w:rsidRPr="00E03C2A">
          <w:rPr>
            <w:rStyle w:val="af8"/>
            <w:noProof/>
          </w:rPr>
          <w:t>2.6 Формирование версий документа «Проект бюджетной сметы»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709C1BE" w14:textId="77777777" w:rsidR="004B21F1" w:rsidRDefault="004B21F1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15" w:history="1">
        <w:r w:rsidRPr="00E03C2A">
          <w:rPr>
            <w:rStyle w:val="af8"/>
            <w:noProof/>
          </w:rPr>
          <w:t>3 Выгрузка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C5A46A6" w14:textId="77777777" w:rsidR="004B21F1" w:rsidRDefault="004B21F1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16" w:history="1">
        <w:r w:rsidRPr="00E03C2A">
          <w:rPr>
            <w:rStyle w:val="af8"/>
            <w:noProof/>
          </w:rPr>
          <w:t>4 Формирование и утверждение документа «Свод проектов смет» главными распорядителями средств федерального бюджета и распорядителями средств федерального бюджета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5E554A16" w14:textId="77777777" w:rsidR="004B21F1" w:rsidRDefault="004B21F1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617" w:history="1">
        <w:r w:rsidRPr="00E03C2A">
          <w:rPr>
            <w:rStyle w:val="af8"/>
            <w:noProof/>
          </w:rPr>
          <w:t>5 Формирование обращений в техническую поддержку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_Toc49530617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23B0846D" w14:textId="6451B803" w:rsidR="00E21D96" w:rsidRPr="00132090" w:rsidRDefault="00060B5B" w:rsidP="00D447A3">
      <w:pPr>
        <w:spacing w:line="360" w:lineRule="auto"/>
        <w:rPr>
          <w:lang w:eastAsia="en-US"/>
        </w:rPr>
      </w:pPr>
      <w:r w:rsidRPr="00132090">
        <w:rPr>
          <w:lang w:eastAsia="en-US"/>
        </w:rPr>
        <w:fldChar w:fldCharType="end"/>
      </w:r>
    </w:p>
    <w:p w14:paraId="45D514FA" w14:textId="11EED8AE" w:rsidR="00F67E09" w:rsidRDefault="00F67E09" w:rsidP="00B85390">
      <w:pPr>
        <w:pStyle w:val="affa"/>
        <w:rPr>
          <w:rFonts w:asciiTheme="minorHAnsi" w:hAnsiTheme="minorHAnsi"/>
        </w:rPr>
      </w:pPr>
      <w:r w:rsidRPr="00132090"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398"/>
        <w:gridCol w:w="7763"/>
      </w:tblGrid>
      <w:tr w:rsidR="00B80BD3" w:rsidRPr="00132090" w14:paraId="131E3EC6" w14:textId="77777777" w:rsidTr="005A3A29">
        <w:trPr>
          <w:jc w:val="center"/>
        </w:trPr>
        <w:tc>
          <w:tcPr>
            <w:tcW w:w="1180" w:type="pct"/>
          </w:tcPr>
          <w:p w14:paraId="351563F1" w14:textId="77777777" w:rsidR="00B80BD3" w:rsidRPr="00132090" w:rsidRDefault="00B80BD3" w:rsidP="005A3A29">
            <w:pPr>
              <w:spacing w:line="360" w:lineRule="auto"/>
            </w:pPr>
            <w:r w:rsidRPr="00132090">
              <w:t>ГРБС</w:t>
            </w:r>
          </w:p>
        </w:tc>
        <w:tc>
          <w:tcPr>
            <w:tcW w:w="3820" w:type="pct"/>
          </w:tcPr>
          <w:p w14:paraId="10A7DEE2" w14:textId="77777777" w:rsidR="00B80BD3" w:rsidRPr="00132090" w:rsidRDefault="00B80BD3" w:rsidP="005A3A29">
            <w:pPr>
              <w:spacing w:line="360" w:lineRule="auto"/>
            </w:pPr>
            <w:r w:rsidRPr="00132090">
              <w:t>Главный распорядитель бюджетных средств</w:t>
            </w:r>
          </w:p>
        </w:tc>
      </w:tr>
      <w:tr w:rsidR="00B80BD3" w:rsidRPr="00132090" w14:paraId="4CCA04F5" w14:textId="77777777" w:rsidTr="005A3A29">
        <w:trPr>
          <w:jc w:val="center"/>
        </w:trPr>
        <w:tc>
          <w:tcPr>
            <w:tcW w:w="1180" w:type="pct"/>
          </w:tcPr>
          <w:p w14:paraId="0A5AEE07" w14:textId="77777777" w:rsidR="00B80BD3" w:rsidRPr="005E06FE" w:rsidRDefault="00B80BD3" w:rsidP="005A3A29">
            <w:pPr>
              <w:spacing w:line="360" w:lineRule="auto"/>
            </w:pPr>
            <w:r w:rsidRPr="005E06FE">
              <w:t>РБС</w:t>
            </w:r>
          </w:p>
        </w:tc>
        <w:tc>
          <w:tcPr>
            <w:tcW w:w="3820" w:type="pct"/>
          </w:tcPr>
          <w:p w14:paraId="5D6A2994" w14:textId="77777777" w:rsidR="00B80BD3" w:rsidRPr="005E06FE" w:rsidRDefault="00B80BD3" w:rsidP="005A3A29">
            <w:pPr>
              <w:spacing w:line="360" w:lineRule="auto"/>
            </w:pPr>
            <w:r w:rsidRPr="005E06FE">
              <w:t>Распорядитель бюджетных средств</w:t>
            </w:r>
          </w:p>
        </w:tc>
      </w:tr>
      <w:tr w:rsidR="00B80BD3" w:rsidRPr="00132090" w14:paraId="0E9AC4AE" w14:textId="77777777" w:rsidTr="005A3A29">
        <w:trPr>
          <w:jc w:val="center"/>
        </w:trPr>
        <w:tc>
          <w:tcPr>
            <w:tcW w:w="1180" w:type="pct"/>
          </w:tcPr>
          <w:p w14:paraId="7D2CFDF2" w14:textId="77777777" w:rsidR="00B80BD3" w:rsidRPr="00132090" w:rsidRDefault="00B80BD3" w:rsidP="005A3A29">
            <w:pPr>
              <w:spacing w:line="360" w:lineRule="auto"/>
            </w:pPr>
            <w:r w:rsidRPr="00132090">
              <w:t>ПБС</w:t>
            </w:r>
          </w:p>
        </w:tc>
        <w:tc>
          <w:tcPr>
            <w:tcW w:w="3820" w:type="pct"/>
          </w:tcPr>
          <w:p w14:paraId="4217300A" w14:textId="77777777" w:rsidR="00B80BD3" w:rsidRPr="00132090" w:rsidRDefault="00B80BD3" w:rsidP="005A3A29">
            <w:pPr>
              <w:spacing w:line="360" w:lineRule="auto"/>
            </w:pPr>
            <w:r w:rsidRPr="00132090">
              <w:t>Получатель бюджетных средств</w:t>
            </w:r>
          </w:p>
        </w:tc>
      </w:tr>
      <w:tr w:rsidR="00B80BD3" w:rsidRPr="00132090" w14:paraId="7440A5FC" w14:textId="77777777" w:rsidTr="005A3A29">
        <w:trPr>
          <w:jc w:val="center"/>
        </w:trPr>
        <w:tc>
          <w:tcPr>
            <w:tcW w:w="1180" w:type="pct"/>
          </w:tcPr>
          <w:p w14:paraId="627800E7" w14:textId="77777777" w:rsidR="00B80BD3" w:rsidRPr="00132090" w:rsidRDefault="00B80BD3" w:rsidP="005A3A29">
            <w:pPr>
              <w:spacing w:line="360" w:lineRule="auto"/>
            </w:pPr>
            <w:r w:rsidRPr="00132090">
              <w:t>КБК</w:t>
            </w:r>
          </w:p>
        </w:tc>
        <w:tc>
          <w:tcPr>
            <w:tcW w:w="3820" w:type="pct"/>
          </w:tcPr>
          <w:p w14:paraId="30C798E0" w14:textId="77777777" w:rsidR="00B80BD3" w:rsidRPr="00132090" w:rsidRDefault="00B80BD3" w:rsidP="005A3A29">
            <w:pPr>
              <w:spacing w:line="360" w:lineRule="auto"/>
            </w:pPr>
            <w:r w:rsidRPr="00132090">
              <w:t>Код бюджетной классификации</w:t>
            </w:r>
          </w:p>
        </w:tc>
      </w:tr>
      <w:tr w:rsidR="00B80BD3" w:rsidRPr="00132090" w14:paraId="2F52DB20" w14:textId="77777777" w:rsidTr="005A3A29">
        <w:trPr>
          <w:jc w:val="center"/>
        </w:trPr>
        <w:tc>
          <w:tcPr>
            <w:tcW w:w="1180" w:type="pct"/>
          </w:tcPr>
          <w:p w14:paraId="6F2CA1DD" w14:textId="77777777" w:rsidR="00B80BD3" w:rsidRPr="00132090" w:rsidRDefault="00B80BD3" w:rsidP="005A3A29">
            <w:pPr>
              <w:spacing w:line="360" w:lineRule="auto"/>
            </w:pPr>
            <w:r w:rsidRPr="00132090">
              <w:t>КОСГУ</w:t>
            </w:r>
          </w:p>
        </w:tc>
        <w:tc>
          <w:tcPr>
            <w:tcW w:w="3820" w:type="pct"/>
          </w:tcPr>
          <w:p w14:paraId="1E4A9C17" w14:textId="77777777" w:rsidR="00B80BD3" w:rsidRPr="00132090" w:rsidRDefault="00B80BD3" w:rsidP="005A3A29">
            <w:pPr>
              <w:spacing w:line="360" w:lineRule="auto"/>
            </w:pPr>
            <w:r w:rsidRPr="00132090">
              <w:t>Классификация операций сектора государственного управления</w:t>
            </w:r>
          </w:p>
        </w:tc>
      </w:tr>
      <w:tr w:rsidR="00B80BD3" w:rsidRPr="00132090" w14:paraId="7E3F95E6" w14:textId="77777777" w:rsidTr="005A3A29">
        <w:trPr>
          <w:jc w:val="center"/>
        </w:trPr>
        <w:tc>
          <w:tcPr>
            <w:tcW w:w="1180" w:type="pct"/>
          </w:tcPr>
          <w:p w14:paraId="18AD1A04" w14:textId="77777777" w:rsidR="00B80BD3" w:rsidRPr="00132090" w:rsidRDefault="00B80BD3" w:rsidP="005A3A29">
            <w:pPr>
              <w:spacing w:line="360" w:lineRule="auto"/>
            </w:pPr>
            <w:r w:rsidRPr="00132090">
              <w:t>ЛБО</w:t>
            </w:r>
          </w:p>
        </w:tc>
        <w:tc>
          <w:tcPr>
            <w:tcW w:w="3820" w:type="pct"/>
          </w:tcPr>
          <w:p w14:paraId="43CBD88E" w14:textId="77777777" w:rsidR="00B80BD3" w:rsidRPr="00132090" w:rsidRDefault="00B80BD3" w:rsidP="005A3A29">
            <w:pPr>
              <w:spacing w:line="360" w:lineRule="auto"/>
            </w:pPr>
            <w:r w:rsidRPr="00132090">
              <w:t>Лимиты бюджетных обязательств</w:t>
            </w:r>
          </w:p>
        </w:tc>
      </w:tr>
      <w:tr w:rsidR="00B80BD3" w:rsidRPr="00132090" w14:paraId="731F8911" w14:textId="77777777" w:rsidTr="005A3A29">
        <w:trPr>
          <w:jc w:val="center"/>
        </w:trPr>
        <w:tc>
          <w:tcPr>
            <w:tcW w:w="1180" w:type="pct"/>
          </w:tcPr>
          <w:p w14:paraId="6866A258" w14:textId="77777777" w:rsidR="00B80BD3" w:rsidRPr="00132090" w:rsidRDefault="00B80BD3" w:rsidP="005A3A29">
            <w:pPr>
              <w:spacing w:line="360" w:lineRule="auto"/>
            </w:pPr>
            <w:r>
              <w:rPr>
                <w:rFonts w:eastAsiaTheme="minorHAnsi"/>
              </w:rPr>
              <w:t>ОКПД</w:t>
            </w:r>
          </w:p>
        </w:tc>
        <w:tc>
          <w:tcPr>
            <w:tcW w:w="3820" w:type="pct"/>
          </w:tcPr>
          <w:p w14:paraId="446F0BAB" w14:textId="77777777" w:rsidR="00B80BD3" w:rsidRPr="00132090" w:rsidRDefault="00B80BD3" w:rsidP="005A3A29">
            <w:pPr>
              <w:spacing w:line="360" w:lineRule="auto"/>
            </w:pPr>
            <w:r w:rsidRPr="00B42EE3">
              <w:t>Общероссийский классификатор продукции по видам экономической деятельности</w:t>
            </w:r>
          </w:p>
        </w:tc>
      </w:tr>
      <w:tr w:rsidR="00B80BD3" w:rsidRPr="00132090" w14:paraId="2C2703DF" w14:textId="77777777" w:rsidTr="005A3A29">
        <w:trPr>
          <w:jc w:val="center"/>
        </w:trPr>
        <w:tc>
          <w:tcPr>
            <w:tcW w:w="1180" w:type="pct"/>
          </w:tcPr>
          <w:p w14:paraId="1BDA4B3D" w14:textId="77777777" w:rsidR="00B80BD3" w:rsidRPr="00132090" w:rsidRDefault="00B80BD3" w:rsidP="005A3A29">
            <w:pPr>
              <w:spacing w:line="360" w:lineRule="auto"/>
            </w:pPr>
            <w:r w:rsidRPr="00132090">
              <w:t>ОПСП</w:t>
            </w:r>
          </w:p>
        </w:tc>
        <w:tc>
          <w:tcPr>
            <w:tcW w:w="3820" w:type="pct"/>
          </w:tcPr>
          <w:p w14:paraId="20851298" w14:textId="77777777" w:rsidR="00B80BD3" w:rsidRPr="00132090" w:rsidRDefault="00B80BD3" w:rsidP="005A3A29">
            <w:pPr>
              <w:spacing w:line="360" w:lineRule="auto"/>
            </w:pPr>
            <w:r w:rsidRPr="00132090">
              <w:t>Обоснования (расчеты) плановых сметных показателей/сметный расчет</w:t>
            </w:r>
          </w:p>
        </w:tc>
      </w:tr>
      <w:tr w:rsidR="00B80BD3" w:rsidRPr="00132090" w14:paraId="4109F0FF" w14:textId="77777777" w:rsidTr="005A3A29">
        <w:trPr>
          <w:jc w:val="center"/>
        </w:trPr>
        <w:tc>
          <w:tcPr>
            <w:tcW w:w="1180" w:type="pct"/>
          </w:tcPr>
          <w:p w14:paraId="6FCC53C2" w14:textId="77777777" w:rsidR="00B80BD3" w:rsidRPr="005E06FE" w:rsidRDefault="00B80BD3" w:rsidP="005A3A29">
            <w:pPr>
              <w:spacing w:line="360" w:lineRule="auto"/>
            </w:pPr>
            <w:r w:rsidRPr="005E06FE">
              <w:t>Система</w:t>
            </w:r>
          </w:p>
        </w:tc>
        <w:tc>
          <w:tcPr>
            <w:tcW w:w="3820" w:type="pct"/>
          </w:tcPr>
          <w:p w14:paraId="0CB619D6" w14:textId="77777777" w:rsidR="00B80BD3" w:rsidRPr="005E06FE" w:rsidRDefault="00B80BD3" w:rsidP="005A3A29">
            <w:pPr>
              <w:spacing w:line="360" w:lineRule="auto"/>
            </w:pPr>
            <w:r w:rsidRPr="005E06FE">
              <w:t>Г</w:t>
            </w:r>
            <w:r w:rsidRPr="005E06FE">
              <w:rPr>
                <w:rFonts w:eastAsiaTheme="minorHAnsi"/>
                <w:lang w:eastAsia="en-US"/>
              </w:rPr>
              <w:t>осударственная интегрированная информационная система управления общественными финансами "Электронный бюджет"</w:t>
            </w:r>
          </w:p>
        </w:tc>
      </w:tr>
      <w:tr w:rsidR="00B80BD3" w:rsidRPr="00132090" w14:paraId="34A17C56" w14:textId="77777777" w:rsidTr="005A3A29">
        <w:trPr>
          <w:jc w:val="center"/>
        </w:trPr>
        <w:tc>
          <w:tcPr>
            <w:tcW w:w="1180" w:type="pct"/>
          </w:tcPr>
          <w:p w14:paraId="356F40B4" w14:textId="77777777" w:rsidR="00B80BD3" w:rsidRPr="00132090" w:rsidRDefault="00B80BD3" w:rsidP="005A3A29">
            <w:pPr>
              <w:spacing w:line="360" w:lineRule="auto"/>
            </w:pPr>
            <w:r>
              <w:t>СПО</w:t>
            </w:r>
          </w:p>
        </w:tc>
        <w:tc>
          <w:tcPr>
            <w:tcW w:w="3820" w:type="pct"/>
          </w:tcPr>
          <w:p w14:paraId="0811F99C" w14:textId="77777777" w:rsidR="00B80BD3" w:rsidRPr="00132090" w:rsidRDefault="00B80BD3" w:rsidP="005A3A29">
            <w:pPr>
              <w:spacing w:line="360" w:lineRule="auto"/>
            </w:pPr>
            <w:r>
              <w:t>Специальное программное обеспечение</w:t>
            </w:r>
          </w:p>
        </w:tc>
      </w:tr>
      <w:tr w:rsidR="00B80BD3" w:rsidRPr="00132090" w14:paraId="2ED306AC" w14:textId="77777777" w:rsidTr="005A3A29">
        <w:trPr>
          <w:jc w:val="center"/>
        </w:trPr>
        <w:tc>
          <w:tcPr>
            <w:tcW w:w="1180" w:type="pct"/>
          </w:tcPr>
          <w:p w14:paraId="322BBE98" w14:textId="77777777" w:rsidR="00B80BD3" w:rsidRPr="00132090" w:rsidRDefault="00B80BD3" w:rsidP="005A3A29">
            <w:pPr>
              <w:spacing w:line="360" w:lineRule="auto"/>
            </w:pPr>
            <w:r>
              <w:t>Смета</w:t>
            </w:r>
          </w:p>
        </w:tc>
        <w:tc>
          <w:tcPr>
            <w:tcW w:w="3820" w:type="pct"/>
          </w:tcPr>
          <w:p w14:paraId="533B8E68" w14:textId="77777777" w:rsidR="00B80BD3" w:rsidRPr="00132090" w:rsidRDefault="00B80BD3" w:rsidP="005A3A29">
            <w:pPr>
              <w:spacing w:line="360" w:lineRule="auto"/>
            </w:pPr>
            <w:r w:rsidRPr="00B42EE3">
              <w:t>Бюджетная смета</w:t>
            </w:r>
          </w:p>
        </w:tc>
      </w:tr>
      <w:tr w:rsidR="00B80BD3" w:rsidRPr="00132090" w14:paraId="60E9F29E" w14:textId="77777777" w:rsidTr="005A3A29">
        <w:trPr>
          <w:jc w:val="center"/>
        </w:trPr>
        <w:tc>
          <w:tcPr>
            <w:tcW w:w="1180" w:type="pct"/>
          </w:tcPr>
          <w:p w14:paraId="70B3B49F" w14:textId="77777777" w:rsidR="00B80BD3" w:rsidRPr="00132090" w:rsidRDefault="00B80BD3" w:rsidP="005A3A29">
            <w:pPr>
              <w:spacing w:line="360" w:lineRule="auto"/>
            </w:pPr>
            <w:r w:rsidRPr="00132090">
              <w:t>Сметный расчет</w:t>
            </w:r>
          </w:p>
        </w:tc>
        <w:tc>
          <w:tcPr>
            <w:tcW w:w="3820" w:type="pct"/>
          </w:tcPr>
          <w:p w14:paraId="3925242F" w14:textId="77777777" w:rsidR="00B80BD3" w:rsidRPr="00132090" w:rsidRDefault="00B80BD3" w:rsidP="005A3A29">
            <w:pPr>
              <w:spacing w:line="360" w:lineRule="auto"/>
            </w:pPr>
            <w:r w:rsidRPr="00132090">
              <w:t>Обоснования (расчеты) плановых сметных показателей</w:t>
            </w:r>
          </w:p>
        </w:tc>
      </w:tr>
      <w:tr w:rsidR="00B80BD3" w:rsidRPr="00132090" w14:paraId="11099724" w14:textId="77777777" w:rsidTr="005A3A29">
        <w:trPr>
          <w:jc w:val="center"/>
        </w:trPr>
        <w:tc>
          <w:tcPr>
            <w:tcW w:w="1180" w:type="pct"/>
          </w:tcPr>
          <w:p w14:paraId="0A0D858C" w14:textId="77777777" w:rsidR="00B80BD3" w:rsidRPr="00132090" w:rsidRDefault="00B80BD3" w:rsidP="005A3A29">
            <w:pPr>
              <w:spacing w:line="360" w:lineRule="auto"/>
            </w:pPr>
            <w:r w:rsidRPr="00132090">
              <w:t>ФИО</w:t>
            </w:r>
          </w:p>
        </w:tc>
        <w:tc>
          <w:tcPr>
            <w:tcW w:w="3820" w:type="pct"/>
          </w:tcPr>
          <w:p w14:paraId="43C8FFC9" w14:textId="77777777" w:rsidR="00B80BD3" w:rsidRPr="00132090" w:rsidRDefault="00B80BD3" w:rsidP="005A3A29">
            <w:pPr>
              <w:spacing w:line="360" w:lineRule="auto"/>
            </w:pPr>
            <w:r w:rsidRPr="00132090">
              <w:t>Фамилия, имя, отчество</w:t>
            </w:r>
          </w:p>
        </w:tc>
      </w:tr>
    </w:tbl>
    <w:p w14:paraId="1B2235C1" w14:textId="1F7BD78E" w:rsidR="00B80BD3" w:rsidRPr="00132090" w:rsidRDefault="008632AE">
      <w:pPr>
        <w:pStyle w:val="1"/>
      </w:pPr>
      <w:bookmarkStart w:id="1" w:name="_Toc536467542"/>
      <w:bookmarkStart w:id="2" w:name="_Toc17276999"/>
      <w:bookmarkStart w:id="3" w:name="_Toc17277198"/>
      <w:bookmarkStart w:id="4" w:name="_Ref524509240"/>
      <w:bookmarkStart w:id="5" w:name="_Toc49530588"/>
      <w:r>
        <w:lastRenderedPageBreak/>
        <w:t xml:space="preserve">Начало работы. </w:t>
      </w:r>
      <w:r w:rsidR="00B80BD3" w:rsidRPr="00132090">
        <w:t xml:space="preserve">Ввод данных </w:t>
      </w:r>
      <w:bookmarkEnd w:id="1"/>
      <w:bookmarkEnd w:id="2"/>
      <w:r>
        <w:t>об учре</w:t>
      </w:r>
      <w:r w:rsidR="00D424A3">
        <w:t>ж</w:t>
      </w:r>
      <w:r>
        <w:t>дениях</w:t>
      </w:r>
      <w:bookmarkEnd w:id="5"/>
    </w:p>
    <w:p w14:paraId="0A74E40A" w14:textId="16EEC525" w:rsidR="00B80BD3" w:rsidRPr="00132090" w:rsidRDefault="00B80BD3" w:rsidP="00B80BD3">
      <w:pPr>
        <w:pStyle w:val="a0"/>
      </w:pPr>
      <w:r w:rsidRPr="00132090">
        <w:t xml:space="preserve">При первом запуске </w:t>
      </w:r>
      <w:r>
        <w:t>С</w:t>
      </w:r>
      <w:r w:rsidR="000A06AD">
        <w:t>ПО</w:t>
      </w:r>
      <w:r w:rsidRPr="00132090">
        <w:t xml:space="preserve">, после успешной загрузки, откроется окно «Полномочия и реквизиты». </w:t>
      </w:r>
      <w:r>
        <w:t>Необходимо выбрать</w:t>
      </w:r>
      <w:r w:rsidRPr="00132090">
        <w:t xml:space="preserve"> соответствующее значение в поле «Полномочия». Ответственность за правильность заполнения всех реквизитов несет пользователь.</w:t>
      </w:r>
    </w:p>
    <w:p w14:paraId="415D0C94" w14:textId="3B6C021A" w:rsidR="00B80BD3" w:rsidRPr="00132090" w:rsidRDefault="008632AE" w:rsidP="00B80BD3">
      <w:pPr>
        <w:pStyle w:val="2"/>
      </w:pPr>
      <w:bookmarkStart w:id="6" w:name="_Toc536467543"/>
      <w:bookmarkStart w:id="7" w:name="_Toc17277000"/>
      <w:bookmarkStart w:id="8" w:name="_Ref17730396"/>
      <w:bookmarkStart w:id="9" w:name="_Toc49530589"/>
      <w:r>
        <w:t>Ввод данных об учреждении</w:t>
      </w:r>
      <w:r w:rsidR="00B80BD3" w:rsidRPr="00132090">
        <w:t xml:space="preserve"> </w:t>
      </w:r>
      <w:r w:rsidR="00B80BD3">
        <w:t>–</w:t>
      </w:r>
      <w:r w:rsidR="00B80BD3" w:rsidRPr="00132090">
        <w:t xml:space="preserve"> Получатель бюджетных средств</w:t>
      </w:r>
      <w:bookmarkEnd w:id="6"/>
      <w:bookmarkEnd w:id="7"/>
      <w:bookmarkEnd w:id="8"/>
      <w:bookmarkEnd w:id="9"/>
    </w:p>
    <w:p w14:paraId="6EC99414" w14:textId="11837930" w:rsidR="00D424A3" w:rsidRDefault="00D424A3" w:rsidP="00B80BD3">
      <w:pPr>
        <w:pStyle w:val="a0"/>
      </w:pPr>
      <w:r w:rsidRPr="00132090">
        <w:t>Получател</w:t>
      </w:r>
      <w:r>
        <w:t>ю</w:t>
      </w:r>
      <w:r w:rsidRPr="00132090">
        <w:t xml:space="preserve"> </w:t>
      </w:r>
      <w:r w:rsidR="00B80BD3" w:rsidRPr="00132090">
        <w:t xml:space="preserve">бюджетных средств </w:t>
      </w:r>
      <w:r w:rsidR="00B80BD3">
        <w:t xml:space="preserve">(далее – </w:t>
      </w:r>
      <w:r w:rsidR="00B80BD3" w:rsidRPr="00132090">
        <w:t>ПБС</w:t>
      </w:r>
      <w:r w:rsidR="00B80BD3">
        <w:t>)</w:t>
      </w:r>
      <w:r w:rsidR="00B80BD3" w:rsidRPr="00132090">
        <w:t xml:space="preserve"> </w:t>
      </w:r>
      <w:r>
        <w:t>необходимо</w:t>
      </w:r>
      <w:r w:rsidR="00B80BD3" w:rsidRPr="00132090">
        <w:t xml:space="preserve"> корректно заполнить все реквизиты, представленные в окне «Полномочия и реквизиты»</w:t>
      </w:r>
      <w:r w:rsidR="00B80BD3">
        <w:t xml:space="preserve"> – </w:t>
      </w:r>
      <w:r w:rsidR="00B80BD3" w:rsidRPr="00132090">
        <w:t>собственные реквизиты, а также реквизиты распорядител</w:t>
      </w:r>
      <w:r w:rsidR="00B80BD3">
        <w:t>я</w:t>
      </w:r>
      <w:r w:rsidR="00B80BD3" w:rsidRPr="00132090">
        <w:t xml:space="preserve"> бюджетных средств </w:t>
      </w:r>
      <w:r w:rsidR="00B80BD3">
        <w:t xml:space="preserve">(далее – </w:t>
      </w:r>
      <w:r w:rsidR="00B80BD3" w:rsidRPr="00132090">
        <w:t>РБС</w:t>
      </w:r>
      <w:r w:rsidR="00B80BD3">
        <w:t>)</w:t>
      </w:r>
      <w:r w:rsidR="00B80BD3" w:rsidRPr="00132090">
        <w:t xml:space="preserve"> и</w:t>
      </w:r>
      <w:r w:rsidR="00B80BD3" w:rsidRPr="00BC06E9">
        <w:t xml:space="preserve"> </w:t>
      </w:r>
      <w:r w:rsidR="00B80BD3">
        <w:t>г</w:t>
      </w:r>
      <w:r w:rsidR="00B80BD3" w:rsidRPr="00BC06E9">
        <w:t>лавн</w:t>
      </w:r>
      <w:r w:rsidR="00B80BD3">
        <w:t>ого распорядителя</w:t>
      </w:r>
      <w:r w:rsidR="00B80BD3" w:rsidRPr="00BC06E9">
        <w:t xml:space="preserve"> бюджетных средств</w:t>
      </w:r>
      <w:r w:rsidR="00B80BD3" w:rsidRPr="00132090">
        <w:t xml:space="preserve"> </w:t>
      </w:r>
      <w:r w:rsidR="00B80BD3" w:rsidRPr="00BC06E9">
        <w:t>(</w:t>
      </w:r>
      <w:r w:rsidR="00B80BD3">
        <w:t>далее</w:t>
      </w:r>
      <w:r w:rsidR="00B80BD3" w:rsidRPr="00BC06E9">
        <w:t xml:space="preserve"> – </w:t>
      </w:r>
      <w:r w:rsidR="00B80BD3" w:rsidRPr="00132090">
        <w:t>ГРБС</w:t>
      </w:r>
      <w:r w:rsidR="00B80BD3">
        <w:t>)</w:t>
      </w:r>
      <w:r>
        <w:t>.</w:t>
      </w:r>
    </w:p>
    <w:p w14:paraId="29B86568" w14:textId="7B9485E7" w:rsidR="00B80BD3" w:rsidRPr="00132090" w:rsidRDefault="00D424A3" w:rsidP="00B80BD3">
      <w:pPr>
        <w:pStyle w:val="a0"/>
      </w:pPr>
      <w:r>
        <w:t>После заполнения полей окна «</w:t>
      </w:r>
      <w:r w:rsidRPr="00132090">
        <w:t>Полномочия и реквизиты</w:t>
      </w:r>
      <w:r>
        <w:t>» необходимо нажать на кнопку «Сохранить»</w:t>
      </w:r>
      <w:r w:rsidR="00B80BD3" w:rsidRPr="00132090">
        <w:t xml:space="preserve"> (</w:t>
      </w:r>
      <w:r w:rsidR="00B80BD3">
        <w:fldChar w:fldCharType="begin"/>
      </w:r>
      <w:r w:rsidR="00B80BD3">
        <w:instrText xml:space="preserve"> REF _Ref536530252 \h </w:instrText>
      </w:r>
      <w:r w:rsidR="00B80BD3">
        <w:fldChar w:fldCharType="separate"/>
      </w:r>
      <w:r w:rsidR="001B3D70" w:rsidRPr="00132090">
        <w:t xml:space="preserve">Рисунок </w:t>
      </w:r>
      <w:r w:rsidR="001B3D70">
        <w:rPr>
          <w:noProof/>
        </w:rPr>
        <w:t>1</w:t>
      </w:r>
      <w:r w:rsidR="00B80BD3">
        <w:fldChar w:fldCharType="end"/>
      </w:r>
      <w:r w:rsidR="00B80BD3" w:rsidRPr="00132090">
        <w:t>).</w:t>
      </w:r>
    </w:p>
    <w:p w14:paraId="2216FFE1" w14:textId="0BE1E7A2" w:rsidR="00B80BD3" w:rsidRPr="00FA4EFE" w:rsidRDefault="00B80BD3" w:rsidP="001A560B">
      <w:pPr>
        <w:pStyle w:val="aa"/>
        <w:rPr>
          <w:lang w:val="ru-RU"/>
        </w:rPr>
      </w:pPr>
      <w:r w:rsidRPr="001A560B">
        <w:rPr>
          <w:lang w:val="ru-RU"/>
        </w:rPr>
        <w:t xml:space="preserve"> </w:t>
      </w:r>
      <w:r w:rsidR="00D424A3">
        <w:rPr>
          <w:lang w:val="ru-RU" w:eastAsia="ru-RU"/>
        </w:rPr>
        <w:drawing>
          <wp:inline distT="0" distB="0" distL="0" distR="0" wp14:anchorId="149D38F2" wp14:editId="6E9E5E99">
            <wp:extent cx="5789949" cy="5218043"/>
            <wp:effectExtent l="0" t="0" r="127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950" cy="522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1DF2" w14:textId="1360680D" w:rsidR="00B80BD3" w:rsidRPr="00132090" w:rsidRDefault="00B80BD3" w:rsidP="00E40920">
      <w:pPr>
        <w:pStyle w:val="a8"/>
      </w:pPr>
      <w:bookmarkStart w:id="10" w:name="_Ref5365302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1</w:t>
      </w:r>
      <w:r>
        <w:rPr>
          <w:noProof/>
        </w:rPr>
        <w:fldChar w:fldCharType="end"/>
      </w:r>
      <w:bookmarkEnd w:id="10"/>
      <w:r w:rsidR="003D4D2F">
        <w:t xml:space="preserve">. </w:t>
      </w:r>
      <w:r w:rsidR="00B6482D">
        <w:t>Сохранение данных справочника</w:t>
      </w:r>
    </w:p>
    <w:p w14:paraId="6080CA7E" w14:textId="4EBDA37A" w:rsidR="00B80BD3" w:rsidRPr="00E40920" w:rsidRDefault="00B80BD3" w:rsidP="00E40920">
      <w:pPr>
        <w:pStyle w:val="2"/>
      </w:pPr>
      <w:bookmarkStart w:id="11" w:name="_Toc536467544"/>
      <w:bookmarkStart w:id="12" w:name="_Toc17277001"/>
      <w:bookmarkStart w:id="13" w:name="_Ref17730397"/>
      <w:bookmarkStart w:id="14" w:name="_Toc49530590"/>
      <w:r w:rsidRPr="00E40920">
        <w:lastRenderedPageBreak/>
        <w:t xml:space="preserve">Ввод данных </w:t>
      </w:r>
      <w:r w:rsidR="008632AE">
        <w:t>об учреждении</w:t>
      </w:r>
      <w:r w:rsidRPr="00E40920">
        <w:t xml:space="preserve"> – Распорядитель бюджетных средств</w:t>
      </w:r>
      <w:bookmarkEnd w:id="11"/>
      <w:bookmarkEnd w:id="12"/>
      <w:bookmarkEnd w:id="13"/>
      <w:bookmarkEnd w:id="14"/>
    </w:p>
    <w:p w14:paraId="47E52E19" w14:textId="4A6EA136" w:rsidR="00B80BD3" w:rsidRPr="00132090" w:rsidRDefault="00B80BD3" w:rsidP="00B80BD3">
      <w:pPr>
        <w:pStyle w:val="a0"/>
      </w:pPr>
      <w:r w:rsidRPr="00132090">
        <w:t xml:space="preserve">РБС </w:t>
      </w:r>
      <w:r w:rsidR="00D424A3">
        <w:t xml:space="preserve">необходимо </w:t>
      </w:r>
      <w:r>
        <w:t xml:space="preserve">корректно </w:t>
      </w:r>
      <w:r w:rsidRPr="00132090">
        <w:t>заполн</w:t>
      </w:r>
      <w:r w:rsidR="00D424A3">
        <w:t>ить</w:t>
      </w:r>
      <w:r w:rsidRPr="00132090">
        <w:t xml:space="preserve"> собственные реквизиты и реквизиты ГРБС</w:t>
      </w:r>
      <w:r w:rsidR="00D424A3">
        <w:t>.</w:t>
      </w:r>
      <w:r w:rsidR="00D424A3" w:rsidRPr="00D424A3">
        <w:t xml:space="preserve"> </w:t>
      </w:r>
      <w:r w:rsidR="00D424A3">
        <w:t>После заполнения полей окна «</w:t>
      </w:r>
      <w:r w:rsidR="00D424A3" w:rsidRPr="00132090">
        <w:t>Полномочия и реквизиты</w:t>
      </w:r>
      <w:r w:rsidR="00D424A3">
        <w:t>» необходимо нажать на кнопку «Сохранить»</w:t>
      </w:r>
      <w:r w:rsidRPr="00132090">
        <w:t xml:space="preserve"> (</w:t>
      </w:r>
      <w:r>
        <w:fldChar w:fldCharType="begin"/>
      </w:r>
      <w:r>
        <w:instrText xml:space="preserve"> REF _Ref536530265 \h </w:instrText>
      </w:r>
      <w:r>
        <w:fldChar w:fldCharType="separate"/>
      </w:r>
      <w:r w:rsidR="001B3D70" w:rsidRPr="00132090">
        <w:t xml:space="preserve">Рисунок </w:t>
      </w:r>
      <w:r w:rsidR="001B3D70">
        <w:rPr>
          <w:noProof/>
        </w:rPr>
        <w:t>2</w:t>
      </w:r>
      <w:r>
        <w:fldChar w:fldCharType="end"/>
      </w:r>
      <w:r w:rsidRPr="00132090">
        <w:t>).</w:t>
      </w:r>
    </w:p>
    <w:p w14:paraId="3E264541" w14:textId="112B6625" w:rsidR="00B80BD3" w:rsidRPr="00A2239C" w:rsidRDefault="00B80BD3" w:rsidP="001A560B">
      <w:pPr>
        <w:pStyle w:val="aa"/>
      </w:pPr>
      <w:r w:rsidRPr="001A560B">
        <w:rPr>
          <w:lang w:val="ru-RU"/>
        </w:rPr>
        <w:t xml:space="preserve"> </w:t>
      </w:r>
      <w:r w:rsidR="00D424A3">
        <w:rPr>
          <w:lang w:val="ru-RU" w:eastAsia="ru-RU"/>
        </w:rPr>
        <w:drawing>
          <wp:inline distT="0" distB="0" distL="0" distR="0" wp14:anchorId="06297BA6" wp14:editId="00794C86">
            <wp:extent cx="6120130" cy="55232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B616" w14:textId="48FA5589" w:rsidR="00B80BD3" w:rsidRPr="00132090" w:rsidRDefault="00B80BD3" w:rsidP="00E40920">
      <w:pPr>
        <w:pStyle w:val="a8"/>
      </w:pPr>
      <w:bookmarkStart w:id="15" w:name="_Ref53653026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2</w:t>
      </w:r>
      <w:r>
        <w:rPr>
          <w:noProof/>
        </w:rPr>
        <w:fldChar w:fldCharType="end"/>
      </w:r>
      <w:bookmarkEnd w:id="15"/>
      <w:r w:rsidRPr="00132090">
        <w:t>. Полномочия и реквизиты РБС</w:t>
      </w:r>
    </w:p>
    <w:p w14:paraId="56C56446" w14:textId="06C6DEC4" w:rsidR="00B80BD3" w:rsidRPr="00132090" w:rsidRDefault="00B80BD3" w:rsidP="00B80BD3">
      <w:pPr>
        <w:pStyle w:val="2"/>
      </w:pPr>
      <w:bookmarkStart w:id="16" w:name="_Toc536467545"/>
      <w:bookmarkStart w:id="17" w:name="_Toc17277002"/>
      <w:bookmarkStart w:id="18" w:name="_Ref17730398"/>
      <w:bookmarkStart w:id="19" w:name="_Toc49530591"/>
      <w:r w:rsidRPr="00132090">
        <w:t xml:space="preserve">Ввод данных </w:t>
      </w:r>
      <w:r w:rsidR="008632AE">
        <w:t>об учреждении</w:t>
      </w:r>
      <w:r w:rsidRPr="00132090">
        <w:t xml:space="preserve"> – Главный распорядитель бюджетных средств</w:t>
      </w:r>
      <w:bookmarkEnd w:id="16"/>
      <w:bookmarkEnd w:id="17"/>
      <w:bookmarkEnd w:id="18"/>
      <w:bookmarkEnd w:id="19"/>
    </w:p>
    <w:p w14:paraId="6DA4BC0D" w14:textId="34215B82" w:rsidR="00B80BD3" w:rsidRPr="00132090" w:rsidRDefault="00B80BD3" w:rsidP="00E40920">
      <w:pPr>
        <w:pStyle w:val="a0"/>
      </w:pPr>
      <w:r w:rsidRPr="00132090">
        <w:t>ГРБС</w:t>
      </w:r>
      <w:r w:rsidR="00D424A3">
        <w:t xml:space="preserve"> необходимо</w:t>
      </w:r>
      <w:r w:rsidRPr="00132090">
        <w:t xml:space="preserve"> </w:t>
      </w:r>
      <w:r>
        <w:t xml:space="preserve">корректно </w:t>
      </w:r>
      <w:r w:rsidR="00D424A3" w:rsidRPr="00132090">
        <w:t>заполн</w:t>
      </w:r>
      <w:r w:rsidR="00D424A3">
        <w:t>ить</w:t>
      </w:r>
      <w:r w:rsidR="00D424A3" w:rsidRPr="00132090">
        <w:t xml:space="preserve"> </w:t>
      </w:r>
      <w:r w:rsidRPr="00132090">
        <w:t>собственные реквизиты</w:t>
      </w:r>
      <w:r w:rsidR="00D424A3">
        <w:t>.</w:t>
      </w:r>
      <w:r w:rsidR="00D424A3" w:rsidRPr="00D424A3">
        <w:t xml:space="preserve"> </w:t>
      </w:r>
      <w:r w:rsidR="00D424A3">
        <w:t>После заполнения полей окна «</w:t>
      </w:r>
      <w:r w:rsidR="00D424A3" w:rsidRPr="00132090">
        <w:t>Полномочия и реквизиты</w:t>
      </w:r>
      <w:r w:rsidR="00D424A3">
        <w:t>» необходимо нажать на кнопку «Сохранить»</w:t>
      </w:r>
      <w:r w:rsidRPr="00132090">
        <w:t xml:space="preserve"> (</w:t>
      </w:r>
      <w:r>
        <w:fldChar w:fldCharType="begin"/>
      </w:r>
      <w:r>
        <w:instrText xml:space="preserve"> REF _Ref536530279 \h </w:instrText>
      </w:r>
      <w:r w:rsidR="00E40920">
        <w:instrText xml:space="preserve"> \* MERGEFORMAT </w:instrText>
      </w:r>
      <w:r>
        <w:fldChar w:fldCharType="separate"/>
      </w:r>
      <w:r w:rsidR="001B3D70" w:rsidRPr="00132090">
        <w:t xml:space="preserve">Рисунок </w:t>
      </w:r>
      <w:r w:rsidR="001B3D70">
        <w:rPr>
          <w:noProof/>
        </w:rPr>
        <w:t>3</w:t>
      </w:r>
      <w:r>
        <w:fldChar w:fldCharType="end"/>
      </w:r>
      <w:r w:rsidRPr="00132090">
        <w:t>).</w:t>
      </w:r>
    </w:p>
    <w:p w14:paraId="63CF2AC4" w14:textId="7EC0670F" w:rsidR="00B80BD3" w:rsidRPr="00132090" w:rsidRDefault="00B80BD3" w:rsidP="001A560B">
      <w:pPr>
        <w:pStyle w:val="aa"/>
      </w:pPr>
      <w:r w:rsidRPr="001A560B">
        <w:rPr>
          <w:lang w:val="ru-RU"/>
        </w:rPr>
        <w:lastRenderedPageBreak/>
        <w:t xml:space="preserve"> </w:t>
      </w:r>
      <w:r w:rsidR="00D424A3">
        <w:rPr>
          <w:lang w:val="ru-RU" w:eastAsia="ru-RU"/>
        </w:rPr>
        <w:drawing>
          <wp:inline distT="0" distB="0" distL="0" distR="0" wp14:anchorId="4BB474C9" wp14:editId="64F11A62">
            <wp:extent cx="6120130" cy="54946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9EB6" w14:textId="363EACAD" w:rsidR="00B80BD3" w:rsidRDefault="00B80BD3" w:rsidP="00E40920">
      <w:pPr>
        <w:pStyle w:val="a8"/>
      </w:pPr>
      <w:bookmarkStart w:id="20" w:name="_Ref536530279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3</w:t>
      </w:r>
      <w:r>
        <w:rPr>
          <w:noProof/>
        </w:rPr>
        <w:fldChar w:fldCharType="end"/>
      </w:r>
      <w:bookmarkEnd w:id="20"/>
      <w:r w:rsidRPr="00132090">
        <w:t>. Полномочия и реквизиты ГРБС</w:t>
      </w:r>
    </w:p>
    <w:p w14:paraId="7D14F9B4" w14:textId="5D73F26F" w:rsidR="00350284" w:rsidRPr="00132090" w:rsidRDefault="00350284" w:rsidP="00350284">
      <w:pPr>
        <w:pStyle w:val="2"/>
      </w:pPr>
      <w:bookmarkStart w:id="21" w:name="_Toc49530592"/>
      <w:r>
        <w:t>Вид отображения данных</w:t>
      </w:r>
      <w:bookmarkEnd w:id="21"/>
    </w:p>
    <w:p w14:paraId="7070E618" w14:textId="62F633E5" w:rsidR="00350284" w:rsidRPr="00132090" w:rsidRDefault="00350284" w:rsidP="00350284">
      <w:pPr>
        <w:pStyle w:val="a0"/>
      </w:pPr>
      <w:r>
        <w:t>Имеется возможность выбора отображения данных в документах «</w:t>
      </w:r>
      <w:r w:rsidR="00A669EF">
        <w:t>Проект бюджетной сметы</w:t>
      </w:r>
      <w:r>
        <w:t>» и «</w:t>
      </w:r>
      <w:r w:rsidR="00A669EF">
        <w:t>Вариант проекта бюджетной сметы</w:t>
      </w:r>
      <w:r>
        <w:t>»</w:t>
      </w:r>
      <w:r w:rsidRPr="00132090">
        <w:t xml:space="preserve"> (</w:t>
      </w:r>
      <w:r>
        <w:fldChar w:fldCharType="begin"/>
      </w:r>
      <w:r>
        <w:instrText xml:space="preserve"> REF _Ref536530279 \h  \* MERGEFORMAT </w:instrText>
      </w:r>
      <w:r>
        <w:fldChar w:fldCharType="separate"/>
      </w:r>
      <w:r w:rsidRPr="00132090">
        <w:t xml:space="preserve">Рисунок </w:t>
      </w:r>
      <w:r>
        <w:fldChar w:fldCharType="end"/>
      </w:r>
      <w:r>
        <w:t>4</w:t>
      </w:r>
      <w:r w:rsidRPr="00132090">
        <w:t>).</w:t>
      </w:r>
      <w:r>
        <w:t xml:space="preserve"> Соответственно в зависимости от выбранного значения в данных документах будет соответствующее отображение данных. При обновлении СПО, также, имеется возможность изменить отображение, но только для текущих и последующих документов.</w:t>
      </w:r>
    </w:p>
    <w:p w14:paraId="1C3F33D0" w14:textId="2536E37D" w:rsidR="00350284" w:rsidRPr="00350284" w:rsidRDefault="00A84CE1" w:rsidP="00A84CE1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 wp14:anchorId="7F2A7A7A" wp14:editId="1BA9997A">
            <wp:extent cx="5838825" cy="24288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5115" w14:textId="45C1F745" w:rsidR="00350284" w:rsidRPr="00350284" w:rsidRDefault="00350284" w:rsidP="00A84CE1">
      <w:pPr>
        <w:pStyle w:val="a8"/>
      </w:pPr>
      <w:r w:rsidRPr="00132090">
        <w:t xml:space="preserve">Рисунок </w:t>
      </w:r>
      <w:r>
        <w:rPr>
          <w:noProof/>
        </w:rPr>
        <w:t>4</w:t>
      </w:r>
      <w:r w:rsidRPr="00132090">
        <w:t xml:space="preserve">. </w:t>
      </w:r>
      <w:r>
        <w:t>Выбор вида отображения данных</w:t>
      </w:r>
    </w:p>
    <w:p w14:paraId="68DD691B" w14:textId="77777777" w:rsidR="00B80BD3" w:rsidRPr="00132090" w:rsidRDefault="00B80BD3" w:rsidP="00B80BD3">
      <w:pPr>
        <w:pStyle w:val="2"/>
      </w:pPr>
      <w:bookmarkStart w:id="22" w:name="_Toc536467546"/>
      <w:bookmarkStart w:id="23" w:name="_Toc17277003"/>
      <w:bookmarkStart w:id="24" w:name="_Toc49530593"/>
      <w:r w:rsidRPr="00132090">
        <w:t>Проверка корректности ввода данных</w:t>
      </w:r>
      <w:bookmarkEnd w:id="22"/>
      <w:bookmarkEnd w:id="23"/>
      <w:bookmarkEnd w:id="24"/>
    </w:p>
    <w:p w14:paraId="11162B78" w14:textId="101C6868" w:rsidR="00B80BD3" w:rsidRPr="00132090" w:rsidRDefault="00D424A3" w:rsidP="00E40920">
      <w:pPr>
        <w:pStyle w:val="a0"/>
      </w:pPr>
      <w:r w:rsidRPr="00132090">
        <w:t xml:space="preserve">Если при заполнении полномочий и реквизитов были введены некорректные данные, </w:t>
      </w:r>
      <w:r>
        <w:t>то отобразится системное</w:t>
      </w:r>
      <w:r w:rsidRPr="00132090">
        <w:t xml:space="preserve"> сообщение об ошибке</w:t>
      </w:r>
      <w:r w:rsidRPr="00132090" w:rsidDel="00D424A3">
        <w:t xml:space="preserve"> </w:t>
      </w:r>
      <w:r w:rsidR="00B80BD3" w:rsidRPr="00132090">
        <w:t>(</w:t>
      </w:r>
      <w:r w:rsidR="00B80BD3">
        <w:fldChar w:fldCharType="begin"/>
      </w:r>
      <w:r w:rsidR="00B80BD3">
        <w:instrText xml:space="preserve"> REF _Ref536530301 \h </w:instrText>
      </w:r>
      <w:r w:rsidR="00E40920">
        <w:instrText xml:space="preserve"> \* MERGEFORMAT </w:instrText>
      </w:r>
      <w:r w:rsidR="00B80BD3">
        <w:fldChar w:fldCharType="separate"/>
      </w:r>
      <w:r w:rsidR="001B3D70" w:rsidRPr="00132090">
        <w:t xml:space="preserve">Рисунок </w:t>
      </w:r>
      <w:r w:rsidR="00B80BD3">
        <w:fldChar w:fldCharType="end"/>
      </w:r>
      <w:r w:rsidR="00350284">
        <w:t>5</w:t>
      </w:r>
      <w:r w:rsidR="00151AEC">
        <w:t>).</w:t>
      </w:r>
    </w:p>
    <w:p w14:paraId="1A8E5B56" w14:textId="77777777" w:rsidR="00B80BD3" w:rsidRPr="00132090" w:rsidRDefault="00B80BD3" w:rsidP="00E40920">
      <w:pPr>
        <w:pStyle w:val="a0"/>
      </w:pPr>
      <w:r w:rsidRPr="00AC6C06">
        <w:rPr>
          <w:b/>
        </w:rPr>
        <w:t>Важно!</w:t>
      </w:r>
      <w:r>
        <w:t xml:space="preserve"> </w:t>
      </w:r>
      <w:r w:rsidRPr="00132090">
        <w:t>До полного устранения всех ошибок</w:t>
      </w:r>
      <w:r>
        <w:t>,</w:t>
      </w:r>
      <w:r w:rsidRPr="00132090">
        <w:t xml:space="preserve"> сохранить реквизиты пользователя невозможно.</w:t>
      </w:r>
    </w:p>
    <w:p w14:paraId="6252A352" w14:textId="49BE5A78" w:rsidR="00B80BD3" w:rsidRPr="00132090" w:rsidRDefault="00B80BD3" w:rsidP="001A560B">
      <w:pPr>
        <w:pStyle w:val="aa"/>
      </w:pPr>
      <w:r w:rsidRPr="00E40920">
        <w:rPr>
          <w:lang w:val="ru-RU" w:eastAsia="ru-RU"/>
        </w:rPr>
        <w:drawing>
          <wp:inline distT="0" distB="0" distL="0" distR="0" wp14:anchorId="4E3CE061" wp14:editId="6BFCA1CC">
            <wp:extent cx="3067050" cy="1276350"/>
            <wp:effectExtent l="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31" t="7097" r="3216" b="6452"/>
                    <a:stretch/>
                  </pic:blipFill>
                  <pic:spPr bwMode="auto">
                    <a:xfrm>
                      <a:off x="0" y="0"/>
                      <a:ext cx="30670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059A8" w14:textId="5D4BEE07" w:rsidR="00B80BD3" w:rsidRPr="00132090" w:rsidRDefault="00B80BD3" w:rsidP="00E40920">
      <w:pPr>
        <w:pStyle w:val="a8"/>
      </w:pPr>
      <w:bookmarkStart w:id="25" w:name="_Ref536530301"/>
      <w:r w:rsidRPr="00132090">
        <w:t xml:space="preserve">Рисунок </w:t>
      </w:r>
      <w:bookmarkEnd w:id="25"/>
      <w:r w:rsidR="00350284">
        <w:rPr>
          <w:noProof/>
        </w:rPr>
        <w:t>5</w:t>
      </w:r>
      <w:r w:rsidRPr="00132090">
        <w:t xml:space="preserve">. </w:t>
      </w:r>
      <w:r>
        <w:t>Системное с</w:t>
      </w:r>
      <w:r w:rsidR="00BC7179">
        <w:t>ообщение</w:t>
      </w:r>
    </w:p>
    <w:p w14:paraId="008C45D8" w14:textId="77777777" w:rsidR="00B80BD3" w:rsidRPr="00132090" w:rsidRDefault="00B80BD3" w:rsidP="00B80BD3">
      <w:pPr>
        <w:pStyle w:val="2"/>
      </w:pPr>
      <w:bookmarkStart w:id="26" w:name="_Toc536467547"/>
      <w:bookmarkStart w:id="27" w:name="_Toc17277004"/>
      <w:bookmarkStart w:id="28" w:name="_Toc49530594"/>
      <w:r w:rsidRPr="00132090">
        <w:t>Элемент «Справочники»</w:t>
      </w:r>
      <w:bookmarkEnd w:id="26"/>
      <w:bookmarkEnd w:id="27"/>
      <w:bookmarkEnd w:id="28"/>
    </w:p>
    <w:p w14:paraId="206031B5" w14:textId="5F3B618B" w:rsidR="00B80BD3" w:rsidRPr="00132090" w:rsidRDefault="00B80BD3" w:rsidP="00B80BD3">
      <w:pPr>
        <w:pStyle w:val="a0"/>
      </w:pPr>
      <w:r>
        <w:t xml:space="preserve">В СПО существуют следующие </w:t>
      </w:r>
      <w:r w:rsidR="00151AEC">
        <w:t>справочники:</w:t>
      </w:r>
    </w:p>
    <w:p w14:paraId="255FB61D" w14:textId="77777777" w:rsidR="00B80BD3" w:rsidRPr="00E40920" w:rsidRDefault="00B80BD3" w:rsidP="00E40920">
      <w:pPr>
        <w:pStyle w:val="-"/>
      </w:pPr>
      <w:r>
        <w:t>«</w:t>
      </w:r>
      <w:r w:rsidRPr="00E40920">
        <w:t>Справочник полномочий и реквизитов»;</w:t>
      </w:r>
    </w:p>
    <w:p w14:paraId="63DA2ED8" w14:textId="77777777" w:rsidR="00B80BD3" w:rsidRPr="00E40920" w:rsidRDefault="00B80BD3" w:rsidP="00E40920">
      <w:pPr>
        <w:pStyle w:val="-"/>
      </w:pPr>
      <w:r w:rsidRPr="00E40920">
        <w:t>«Справочник кодов аналитических показателей»;</w:t>
      </w:r>
    </w:p>
    <w:p w14:paraId="4443EE6C" w14:textId="77777777" w:rsidR="00B80BD3" w:rsidRPr="00E40920" w:rsidRDefault="00B80BD3" w:rsidP="00E40920">
      <w:pPr>
        <w:pStyle w:val="-"/>
      </w:pPr>
      <w:r w:rsidRPr="00E40920">
        <w:t>«Справочник подписантов»;</w:t>
      </w:r>
    </w:p>
    <w:p w14:paraId="7D1E6E36" w14:textId="77777777" w:rsidR="00B80BD3" w:rsidRPr="00E40920" w:rsidRDefault="00B80BD3" w:rsidP="00E40920">
      <w:pPr>
        <w:pStyle w:val="-"/>
      </w:pPr>
      <w:r w:rsidRPr="00E40920">
        <w:t>«Справочник ОКПД»;</w:t>
      </w:r>
    </w:p>
    <w:p w14:paraId="13770AAD" w14:textId="087CCBB4" w:rsidR="00B80BD3" w:rsidRPr="00E40920" w:rsidRDefault="003F6BC3" w:rsidP="00E40920">
      <w:pPr>
        <w:pStyle w:val="-"/>
      </w:pPr>
      <w:r>
        <w:t>«</w:t>
      </w:r>
      <w:r w:rsidR="00B80BD3" w:rsidRPr="00E40920">
        <w:t>Справочник ОКВ</w:t>
      </w:r>
      <w:r>
        <w:t>»</w:t>
      </w:r>
      <w:r w:rsidR="00B80BD3" w:rsidRPr="00E40920">
        <w:t>;</w:t>
      </w:r>
    </w:p>
    <w:p w14:paraId="0FDA0474" w14:textId="77777777" w:rsidR="00D424A3" w:rsidRDefault="00B80BD3" w:rsidP="00E40920">
      <w:pPr>
        <w:pStyle w:val="-"/>
      </w:pPr>
      <w:r w:rsidRPr="00E40920">
        <w:t>«Справочник оснований внесения изменений»</w:t>
      </w:r>
      <w:r w:rsidR="00D424A3">
        <w:t>;</w:t>
      </w:r>
    </w:p>
    <w:p w14:paraId="515598A1" w14:textId="77777777" w:rsidR="00D424A3" w:rsidRDefault="00D424A3" w:rsidP="00E40920">
      <w:pPr>
        <w:pStyle w:val="-"/>
      </w:pPr>
      <w:r>
        <w:t>«Справочник курса доллара США»;</w:t>
      </w:r>
    </w:p>
    <w:p w14:paraId="58E14877" w14:textId="170E7357" w:rsidR="00B80BD3" w:rsidRPr="00E40920" w:rsidRDefault="00D424A3" w:rsidP="00E40920">
      <w:pPr>
        <w:pStyle w:val="-"/>
      </w:pPr>
      <w:r>
        <w:lastRenderedPageBreak/>
        <w:t>«Справочник видов изменений».</w:t>
      </w:r>
    </w:p>
    <w:p w14:paraId="55A5F138" w14:textId="6329900B" w:rsidR="00B80BD3" w:rsidRPr="00E40920" w:rsidRDefault="00B80BD3" w:rsidP="00E40920">
      <w:pPr>
        <w:pStyle w:val="a0"/>
      </w:pPr>
      <w:r w:rsidRPr="00E40920">
        <w:t>Для выбора справочника необходимо на панели инструментов нажать</w:t>
      </w:r>
      <w:r w:rsidR="00F113E1">
        <w:t xml:space="preserve"> на кнопку «Справочники»</w:t>
      </w:r>
      <w:r w:rsidR="00D424A3">
        <w:t>,</w:t>
      </w:r>
      <w:r w:rsidR="00F113E1">
        <w:t xml:space="preserve"> </w:t>
      </w:r>
      <w:r w:rsidR="00D424A3">
        <w:t>затем одним нажатием левой кнопки мыши выбрать пункт соответствующего справочника</w:t>
      </w:r>
      <w:r w:rsidR="00D424A3" w:rsidDel="00D424A3">
        <w:t xml:space="preserve"> </w:t>
      </w:r>
      <w:r w:rsidRPr="00E40920">
        <w:t>(</w:t>
      </w:r>
      <w:r w:rsidRPr="00E40920">
        <w:fldChar w:fldCharType="begin"/>
      </w:r>
      <w:r w:rsidRPr="00E40920">
        <w:instrText xml:space="preserve"> REF _Ref536530336 \h </w:instrText>
      </w:r>
      <w:r w:rsidR="00E40920">
        <w:instrText xml:space="preserve"> \* MERGEFORMAT </w:instrText>
      </w:r>
      <w:r w:rsidRPr="00E40920">
        <w:fldChar w:fldCharType="separate"/>
      </w:r>
      <w:r w:rsidR="001B3D70" w:rsidRPr="00132090">
        <w:t xml:space="preserve">Рисунок </w:t>
      </w:r>
      <w:r w:rsidRPr="00E40920">
        <w:fldChar w:fldCharType="end"/>
      </w:r>
      <w:r w:rsidR="00350284">
        <w:t>6</w:t>
      </w:r>
      <w:r w:rsidRPr="00E40920">
        <w:t>).</w:t>
      </w:r>
    </w:p>
    <w:p w14:paraId="2B3F0FDA" w14:textId="10DDA3F6" w:rsidR="00B80BD3" w:rsidRPr="00931BC8" w:rsidRDefault="00B80BD3" w:rsidP="001A560B">
      <w:pPr>
        <w:pStyle w:val="aa"/>
      </w:pPr>
      <w:r w:rsidRPr="00A72D06">
        <w:rPr>
          <w:lang w:val="ru-RU"/>
        </w:rPr>
        <w:t xml:space="preserve"> </w:t>
      </w:r>
      <w:r w:rsidR="005B7089" w:rsidRPr="00FA4EFE">
        <w:rPr>
          <w:lang w:val="ru-RU"/>
        </w:rPr>
        <w:t xml:space="preserve"> </w:t>
      </w:r>
      <w:r w:rsidR="005B7089">
        <w:rPr>
          <w:lang w:val="ru-RU" w:eastAsia="ru-RU"/>
        </w:rPr>
        <w:drawing>
          <wp:inline distT="0" distB="0" distL="0" distR="0" wp14:anchorId="1AB6D78F" wp14:editId="7378433E">
            <wp:extent cx="4971429" cy="1971429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D5B8" w14:textId="15536758" w:rsidR="00B80BD3" w:rsidRPr="00132090" w:rsidRDefault="00B80BD3" w:rsidP="00B80BD3">
      <w:pPr>
        <w:pStyle w:val="a8"/>
      </w:pPr>
      <w:bookmarkStart w:id="29" w:name="_Ref536530336"/>
      <w:r w:rsidRPr="00132090">
        <w:t xml:space="preserve">Рисунок </w:t>
      </w:r>
      <w:bookmarkEnd w:id="29"/>
      <w:r w:rsidR="00350284">
        <w:rPr>
          <w:noProof/>
        </w:rPr>
        <w:t>6</w:t>
      </w:r>
      <w:r w:rsidRPr="00132090">
        <w:t xml:space="preserve">. </w:t>
      </w:r>
      <w:r w:rsidR="00D424A3">
        <w:t>Выбор справочника</w:t>
      </w:r>
    </w:p>
    <w:p w14:paraId="6AC6BE2C" w14:textId="5ACA68EA" w:rsidR="00B80BD3" w:rsidRPr="00132090" w:rsidRDefault="00100AB8" w:rsidP="00B80BD3">
      <w:pPr>
        <w:pStyle w:val="3"/>
      </w:pPr>
      <w:bookmarkStart w:id="30" w:name="_Toc536467548"/>
      <w:bookmarkStart w:id="31" w:name="_Toc17277005"/>
      <w:bookmarkStart w:id="32" w:name="_Toc49530595"/>
      <w:r>
        <w:t xml:space="preserve">Работа со справочником </w:t>
      </w:r>
      <w:r w:rsidR="00B80BD3" w:rsidRPr="00132090">
        <w:t>«Справочник полномочий и реквизитов»</w:t>
      </w:r>
      <w:bookmarkEnd w:id="30"/>
      <w:bookmarkEnd w:id="31"/>
      <w:bookmarkEnd w:id="32"/>
    </w:p>
    <w:p w14:paraId="657A7F04" w14:textId="75178495" w:rsidR="00B80BD3" w:rsidRDefault="00B80BD3" w:rsidP="00B80BD3">
      <w:pPr>
        <w:pStyle w:val="a0"/>
      </w:pPr>
      <w:r w:rsidRPr="00132090">
        <w:t xml:space="preserve">Заменить выбранные полномочия для ведения сметных расчетов можно в </w:t>
      </w:r>
      <w:r>
        <w:t>справочнике «Справочник</w:t>
      </w:r>
      <w:r w:rsidRPr="00132090">
        <w:t xml:space="preserve"> полномочий и реквизитов». При выборе данного справочника открывается </w:t>
      </w:r>
      <w:r w:rsidR="00F113E1">
        <w:t>окно ввода данных пользователя (</w:t>
      </w:r>
      <w:r w:rsidR="00F113E1">
        <w:fldChar w:fldCharType="begin"/>
      </w:r>
      <w:r w:rsidR="00F113E1">
        <w:instrText xml:space="preserve"> REF _Ref17732294 \h </w:instrText>
      </w:r>
      <w:r w:rsidR="00F113E1">
        <w:fldChar w:fldCharType="separate"/>
      </w:r>
      <w:r w:rsidR="001B3D70" w:rsidRPr="00132090">
        <w:rPr>
          <w:noProof/>
        </w:rPr>
        <w:t xml:space="preserve">Рисунок </w:t>
      </w:r>
      <w:r w:rsidR="00F113E1">
        <w:fldChar w:fldCharType="end"/>
      </w:r>
      <w:r w:rsidR="00350284">
        <w:t>7</w:t>
      </w:r>
      <w:r w:rsidR="00F113E1">
        <w:t>)</w:t>
      </w:r>
      <w:r w:rsidR="00151AEC">
        <w:t>.</w:t>
      </w:r>
    </w:p>
    <w:p w14:paraId="5ECC8EA1" w14:textId="6C461252" w:rsidR="00F113E1" w:rsidRDefault="00F113E1" w:rsidP="00F113E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565ACF0D" wp14:editId="74C5FC90">
            <wp:extent cx="4970642" cy="4481595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8854" cy="44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C149" w14:textId="7E93A823" w:rsidR="00F113E1" w:rsidRPr="00132090" w:rsidRDefault="00F113E1" w:rsidP="00F113E1">
      <w:pPr>
        <w:pStyle w:val="a8"/>
        <w:rPr>
          <w:noProof/>
        </w:rPr>
      </w:pPr>
      <w:bookmarkStart w:id="33" w:name="_Ref17732294"/>
      <w:r w:rsidRPr="00132090">
        <w:rPr>
          <w:noProof/>
        </w:rPr>
        <w:t xml:space="preserve">Рисунок </w:t>
      </w:r>
      <w:bookmarkEnd w:id="33"/>
      <w:r w:rsidR="00350284">
        <w:rPr>
          <w:noProof/>
        </w:rPr>
        <w:t>7</w:t>
      </w:r>
      <w:r>
        <w:rPr>
          <w:noProof/>
        </w:rPr>
        <w:t>. Окно ввода данных пользователя</w:t>
      </w:r>
    </w:p>
    <w:p w14:paraId="27679EFC" w14:textId="255D1697" w:rsidR="00B80BD3" w:rsidRPr="00132090" w:rsidRDefault="00B80BD3" w:rsidP="00B80BD3">
      <w:pPr>
        <w:pStyle w:val="a0"/>
      </w:pPr>
      <w:r w:rsidRPr="00132090">
        <w:t xml:space="preserve">В поле «Полномочия» можно выбрать </w:t>
      </w:r>
      <w:r w:rsidR="00F113E1">
        <w:t>соответствующее значение из раскрывающегося списка</w:t>
      </w:r>
      <w:r w:rsidRPr="00132090">
        <w:t xml:space="preserve">. Заполнение </w:t>
      </w:r>
      <w:r w:rsidR="00F113E1">
        <w:t>остальных полей данного окна</w:t>
      </w:r>
      <w:r w:rsidRPr="00132090">
        <w:t xml:space="preserve"> описано в п.п.</w:t>
      </w:r>
      <w:r w:rsidR="00BC7179">
        <w:fldChar w:fldCharType="begin"/>
      </w:r>
      <w:r w:rsidR="00BC7179">
        <w:instrText xml:space="preserve"> REF _Ref17730396 \r \h </w:instrText>
      </w:r>
      <w:r w:rsidR="00BC7179">
        <w:fldChar w:fldCharType="separate"/>
      </w:r>
      <w:r w:rsidR="001B3D70">
        <w:t>1.1</w:t>
      </w:r>
      <w:r w:rsidR="00BC7179">
        <w:fldChar w:fldCharType="end"/>
      </w:r>
      <w:r w:rsidR="000A06AD">
        <w:t xml:space="preserve">, </w:t>
      </w:r>
      <w:r w:rsidR="00BC7179">
        <w:fldChar w:fldCharType="begin"/>
      </w:r>
      <w:r w:rsidR="00BC7179">
        <w:instrText xml:space="preserve"> REF _Ref17730397 \r \h </w:instrText>
      </w:r>
      <w:r w:rsidR="00BC7179">
        <w:fldChar w:fldCharType="separate"/>
      </w:r>
      <w:r w:rsidR="001B3D70">
        <w:t>1.2</w:t>
      </w:r>
      <w:r w:rsidR="00BC7179">
        <w:fldChar w:fldCharType="end"/>
      </w:r>
      <w:r w:rsidR="000A06AD">
        <w:t xml:space="preserve">, </w:t>
      </w:r>
      <w:r w:rsidR="00BC7179">
        <w:fldChar w:fldCharType="begin"/>
      </w:r>
      <w:r w:rsidR="00BC7179">
        <w:instrText xml:space="preserve"> REF _Ref17730398 \r \h </w:instrText>
      </w:r>
      <w:r w:rsidR="00BC7179">
        <w:fldChar w:fldCharType="separate"/>
      </w:r>
      <w:r w:rsidR="001B3D70">
        <w:t>1.3</w:t>
      </w:r>
      <w:r w:rsidR="00BC7179">
        <w:fldChar w:fldCharType="end"/>
      </w:r>
      <w:r w:rsidR="00BC7179">
        <w:t xml:space="preserve"> </w:t>
      </w:r>
      <w:r>
        <w:t>настоящего руководства пользователей</w:t>
      </w:r>
      <w:r w:rsidRPr="00132090">
        <w:t>.</w:t>
      </w:r>
    </w:p>
    <w:p w14:paraId="4D4AFDEA" w14:textId="77777777" w:rsidR="00B80BD3" w:rsidRDefault="00B80BD3" w:rsidP="00B80BD3">
      <w:pPr>
        <w:pStyle w:val="a0"/>
      </w:pPr>
      <w:r w:rsidRPr="00132090">
        <w:t>Для смены полномочий необходимо</w:t>
      </w:r>
      <w:r>
        <w:t>:</w:t>
      </w:r>
    </w:p>
    <w:p w14:paraId="50FBE814" w14:textId="45DA1959" w:rsidR="00B80BD3" w:rsidRDefault="00D424A3" w:rsidP="00B80BD3">
      <w:pPr>
        <w:pStyle w:val="-"/>
      </w:pPr>
      <w:r>
        <w:t xml:space="preserve">выбрать пользователя из раскрывающегося списка в </w:t>
      </w:r>
      <w:r w:rsidRPr="00132090">
        <w:t>пол</w:t>
      </w:r>
      <w:r>
        <w:t>е</w:t>
      </w:r>
      <w:r w:rsidRPr="00132090">
        <w:t xml:space="preserve"> «</w:t>
      </w:r>
      <w:r>
        <w:t>Полномочия</w:t>
      </w:r>
      <w:r w:rsidR="00016592">
        <w:t>»</w:t>
      </w:r>
      <w:r w:rsidR="00B80BD3">
        <w:t>;</w:t>
      </w:r>
    </w:p>
    <w:p w14:paraId="6B031A95" w14:textId="4A517C38" w:rsidR="00B80BD3" w:rsidRDefault="00F113E1" w:rsidP="00B80BD3">
      <w:pPr>
        <w:pStyle w:val="-"/>
      </w:pPr>
      <w:r>
        <w:t>заполнить все поля, выделенные</w:t>
      </w:r>
      <w:r w:rsidR="00B80BD3">
        <w:t xml:space="preserve"> красным цветом;</w:t>
      </w:r>
    </w:p>
    <w:p w14:paraId="711FC5BB" w14:textId="11FF78C8" w:rsidR="00B80BD3" w:rsidRDefault="00D424A3" w:rsidP="00B80BD3">
      <w:pPr>
        <w:pStyle w:val="-"/>
      </w:pPr>
      <w:r>
        <w:t>сохранить новые данные нажатием на кнопку «Сохранить»</w:t>
      </w:r>
      <w:r w:rsidR="00B80BD3">
        <w:t>;</w:t>
      </w:r>
    </w:p>
    <w:p w14:paraId="6AF17DA8" w14:textId="6BCE4671" w:rsidR="00B80BD3" w:rsidRPr="00132090" w:rsidRDefault="00B80BD3" w:rsidP="00B80BD3">
      <w:pPr>
        <w:pStyle w:val="-"/>
      </w:pPr>
      <w:r w:rsidRPr="00132090">
        <w:t xml:space="preserve">перезапустить </w:t>
      </w:r>
      <w:r>
        <w:t>С</w:t>
      </w:r>
      <w:r w:rsidR="000A06AD">
        <w:t>ПО</w:t>
      </w:r>
      <w:r w:rsidRPr="00132090">
        <w:t>.</w:t>
      </w:r>
    </w:p>
    <w:p w14:paraId="2602316E" w14:textId="02FB2472" w:rsidR="00D424A3" w:rsidRPr="00132090" w:rsidRDefault="00100AB8" w:rsidP="00D424A3">
      <w:pPr>
        <w:pStyle w:val="3"/>
      </w:pPr>
      <w:bookmarkStart w:id="34" w:name="_Toc536467549"/>
      <w:bookmarkStart w:id="35" w:name="_Toc17277006"/>
      <w:bookmarkStart w:id="36" w:name="_Toc49530596"/>
      <w:r>
        <w:t>Работа со справочником</w:t>
      </w:r>
      <w:r w:rsidRPr="00132090">
        <w:t xml:space="preserve"> </w:t>
      </w:r>
      <w:r w:rsidR="00D424A3" w:rsidRPr="00132090">
        <w:t>«Справочник кодов аналитических показателей»</w:t>
      </w:r>
      <w:bookmarkEnd w:id="36"/>
    </w:p>
    <w:p w14:paraId="3D2F020F" w14:textId="77777777" w:rsidR="00D424A3" w:rsidRPr="00E40920" w:rsidRDefault="00D424A3" w:rsidP="00D424A3">
      <w:pPr>
        <w:pStyle w:val="a0"/>
      </w:pPr>
      <w:r w:rsidRPr="00E40920">
        <w:t xml:space="preserve">ГРБС при необходимости ведет дополнительный справочник «Справочник кодов аналитических показателей», который обеспечивает более точную детализации расходов ПБС, РБС по классификации операций сектора государственного управления </w:t>
      </w:r>
      <w:r w:rsidRPr="00E40920">
        <w:br/>
        <w:t>(далее – КОСГУ). Справочник создает ГРБС в своем приложении и передает ПБС. Для создания справочника необходимо:</w:t>
      </w:r>
    </w:p>
    <w:p w14:paraId="703F8ECF" w14:textId="3D5472E5" w:rsidR="002C7D55" w:rsidRDefault="002C7D55" w:rsidP="00D424A3">
      <w:pPr>
        <w:pStyle w:val="-"/>
      </w:pPr>
      <w:r>
        <w:lastRenderedPageBreak/>
        <w:t xml:space="preserve">в строке меню нажать на кнопку </w:t>
      </w:r>
      <w:r w:rsidRPr="003B0176">
        <w:t>«Справочники»</w:t>
      </w:r>
      <w:r>
        <w:t>;</w:t>
      </w:r>
    </w:p>
    <w:p w14:paraId="4F6EBCA9" w14:textId="129A3BC3" w:rsidR="00D424A3" w:rsidRPr="00E40920" w:rsidRDefault="002C7D55" w:rsidP="00D424A3">
      <w:pPr>
        <w:pStyle w:val="-"/>
      </w:pPr>
      <w:r w:rsidRPr="00132090">
        <w:t xml:space="preserve">выбрать </w:t>
      </w:r>
      <w:r>
        <w:t xml:space="preserve">пункт </w:t>
      </w:r>
      <w:r w:rsidRPr="00652E72">
        <w:rPr>
          <w:i/>
        </w:rPr>
        <w:t>[Справочник кодов аналитического показателя]</w:t>
      </w:r>
      <w:r w:rsidRPr="00132090">
        <w:t>;</w:t>
      </w:r>
    </w:p>
    <w:p w14:paraId="6648769C" w14:textId="2CA1425B" w:rsidR="00D424A3" w:rsidRPr="00E40920" w:rsidRDefault="002C7D55" w:rsidP="00D424A3">
      <w:pPr>
        <w:pStyle w:val="-"/>
      </w:pPr>
      <w:r w:rsidRPr="00132090">
        <w:t>в открывшимс</w:t>
      </w:r>
      <w:r>
        <w:t>я окне одним нажатием правой кнопкой мыши по пустому полю открыть контекстное меню</w:t>
      </w:r>
      <w:r w:rsidR="00D424A3" w:rsidRPr="00E40920">
        <w:t>;</w:t>
      </w:r>
    </w:p>
    <w:p w14:paraId="04FB2900" w14:textId="77777777" w:rsidR="00D424A3" w:rsidRPr="00E40920" w:rsidRDefault="00D424A3" w:rsidP="00D424A3">
      <w:pPr>
        <w:pStyle w:val="-"/>
      </w:pPr>
      <w:r w:rsidRPr="00E40920">
        <w:t xml:space="preserve">выбрать пункт </w:t>
      </w:r>
      <w:r w:rsidRPr="00151AEC">
        <w:rPr>
          <w:i/>
        </w:rPr>
        <w:t>[Добавить новый элемент/Аналитический показатель]</w:t>
      </w:r>
      <w:r w:rsidRPr="00E40920">
        <w:t>;</w:t>
      </w:r>
    </w:p>
    <w:p w14:paraId="32608ED0" w14:textId="37B56FF7" w:rsidR="00D424A3" w:rsidRDefault="00D424A3" w:rsidP="00D424A3">
      <w:pPr>
        <w:pStyle w:val="-"/>
      </w:pPr>
      <w:r>
        <w:t xml:space="preserve">в открывшемся окне «Аналитический показатель» заполнить </w:t>
      </w:r>
      <w:r w:rsidRPr="00E40920">
        <w:t>поля</w:t>
      </w:r>
      <w:r>
        <w:t>:</w:t>
      </w:r>
    </w:p>
    <w:p w14:paraId="3D5382AD" w14:textId="77777777" w:rsidR="00D424A3" w:rsidRDefault="00D424A3" w:rsidP="00D424A3">
      <w:pPr>
        <w:pStyle w:val="--"/>
      </w:pPr>
      <w:r>
        <w:t>в области «КОСГУ» поля «Код» и «Наименование» заполняются выбором значения из раскрывающегося списка;</w:t>
      </w:r>
    </w:p>
    <w:p w14:paraId="47C8FAC4" w14:textId="77777777" w:rsidR="00D424A3" w:rsidRPr="00E40920" w:rsidRDefault="00D424A3" w:rsidP="00D424A3">
      <w:pPr>
        <w:pStyle w:val="--"/>
      </w:pPr>
      <w:r>
        <w:t>в области «Аналитический показатель» поля «Код» и «Наименование» заполняются вручную с клавиатуры;</w:t>
      </w:r>
    </w:p>
    <w:p w14:paraId="04491BD4" w14:textId="63C78E02" w:rsidR="00D424A3" w:rsidRDefault="00D424A3" w:rsidP="00D424A3">
      <w:pPr>
        <w:pStyle w:val="-"/>
      </w:pPr>
      <w:r w:rsidRPr="00E40920">
        <w:t xml:space="preserve">нажать </w:t>
      </w:r>
      <w:r>
        <w:t xml:space="preserve">на </w:t>
      </w:r>
      <w:r w:rsidRPr="00E40920">
        <w:t>кнопку «Сохранить»</w:t>
      </w:r>
      <w:r w:rsidR="002C7D55" w:rsidRPr="002C7D55">
        <w:t xml:space="preserve"> </w:t>
      </w:r>
      <w:r w:rsidR="002C7D55" w:rsidRPr="00E40920">
        <w:t>(</w:t>
      </w:r>
      <w:r w:rsidR="002C7D55">
        <w:fldChar w:fldCharType="begin"/>
      </w:r>
      <w:r w:rsidR="002C7D55">
        <w:instrText xml:space="preserve"> REF _Ref19104816 \h </w:instrText>
      </w:r>
      <w:r w:rsidR="002C7D55">
        <w:fldChar w:fldCharType="separate"/>
      </w:r>
      <w:r w:rsidR="001B3D70" w:rsidRPr="00132090">
        <w:t xml:space="preserve">Рисунок </w:t>
      </w:r>
      <w:r w:rsidR="002C7D55">
        <w:fldChar w:fldCharType="end"/>
      </w:r>
      <w:r w:rsidR="00350284">
        <w:t>8</w:t>
      </w:r>
      <w:r w:rsidR="002C7D55" w:rsidRPr="00E40920">
        <w:fldChar w:fldCharType="begin"/>
      </w:r>
      <w:r w:rsidR="002C7D55" w:rsidRPr="00E40920">
        <w:instrText xml:space="preserve"> REF _Ref536530471 \h </w:instrText>
      </w:r>
      <w:r w:rsidR="002C7D55">
        <w:instrText xml:space="preserve"> \* MERGEFORMAT </w:instrText>
      </w:r>
      <w:r w:rsidR="002C7D55" w:rsidRPr="00E40920">
        <w:fldChar w:fldCharType="end"/>
      </w:r>
      <w:r w:rsidR="002C7D55" w:rsidRPr="00E40920">
        <w:t>)</w:t>
      </w:r>
      <w:r w:rsidRPr="00E40920">
        <w:t>.</w:t>
      </w:r>
    </w:p>
    <w:p w14:paraId="03BD59B4" w14:textId="77777777" w:rsidR="00D424A3" w:rsidRPr="00E40920" w:rsidRDefault="00D424A3" w:rsidP="00D424A3">
      <w:pPr>
        <w:pStyle w:val="a0"/>
      </w:pPr>
      <w:r w:rsidRPr="00452230">
        <w:rPr>
          <w:b/>
        </w:rPr>
        <w:t>Важно!</w:t>
      </w:r>
      <w:r>
        <w:t xml:space="preserve"> Поля «Код» и «Наименование» обязательны для заполнения.</w:t>
      </w:r>
    </w:p>
    <w:p w14:paraId="1226FF06" w14:textId="7A1B5563" w:rsidR="00D424A3" w:rsidRPr="00132090" w:rsidRDefault="002C7D55" w:rsidP="00D424A3">
      <w:pPr>
        <w:pStyle w:val="aa"/>
      </w:pPr>
      <w:r>
        <w:rPr>
          <w:lang w:val="ru-RU" w:eastAsia="ru-RU"/>
        </w:rPr>
        <w:drawing>
          <wp:inline distT="0" distB="0" distL="0" distR="0" wp14:anchorId="05A7A81C" wp14:editId="0BE8F871">
            <wp:extent cx="6120130" cy="34740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383B" w14:textId="043C53D6" w:rsidR="00D424A3" w:rsidRPr="00132090" w:rsidRDefault="00D424A3" w:rsidP="00D424A3">
      <w:pPr>
        <w:pStyle w:val="a8"/>
      </w:pPr>
      <w:bookmarkStart w:id="37" w:name="_Ref19104816"/>
      <w:r w:rsidRPr="00132090">
        <w:t xml:space="preserve">Рисунок </w:t>
      </w:r>
      <w:bookmarkEnd w:id="37"/>
      <w:r w:rsidR="00350284">
        <w:rPr>
          <w:noProof/>
        </w:rPr>
        <w:t>8</w:t>
      </w:r>
      <w:r w:rsidRPr="00132090">
        <w:t xml:space="preserve">. </w:t>
      </w:r>
      <w:r>
        <w:t>Окно «Аналитический показатель»</w:t>
      </w:r>
    </w:p>
    <w:p w14:paraId="3F043255" w14:textId="77777777" w:rsidR="00D424A3" w:rsidRPr="00132090" w:rsidRDefault="00D424A3" w:rsidP="00D424A3">
      <w:pPr>
        <w:pStyle w:val="a0"/>
      </w:pPr>
      <w:r w:rsidRPr="00452230">
        <w:rPr>
          <w:b/>
        </w:rPr>
        <w:t>Примечание.</w:t>
      </w:r>
      <w:r>
        <w:t xml:space="preserve"> </w:t>
      </w:r>
      <w:r w:rsidRPr="00132090">
        <w:t>Справочник может быть заполнен с детализацией КОСГУ до 6 знака.</w:t>
      </w:r>
    </w:p>
    <w:p w14:paraId="4D6E976F" w14:textId="76336FD6" w:rsidR="00B80BD3" w:rsidRPr="00132090" w:rsidRDefault="00100AB8" w:rsidP="00D424A3">
      <w:pPr>
        <w:pStyle w:val="3"/>
      </w:pPr>
      <w:bookmarkStart w:id="38" w:name="_Toc49530597"/>
      <w:r>
        <w:t>Работа со справочником</w:t>
      </w:r>
      <w:r w:rsidR="00D424A3" w:rsidRPr="00132090">
        <w:t xml:space="preserve"> </w:t>
      </w:r>
      <w:r w:rsidR="00B80BD3" w:rsidRPr="00132090">
        <w:t>«Справочник подписантов»</w:t>
      </w:r>
      <w:bookmarkEnd w:id="34"/>
      <w:bookmarkEnd w:id="35"/>
      <w:bookmarkEnd w:id="38"/>
      <w:r w:rsidR="00B80BD3" w:rsidRPr="00132090">
        <w:t xml:space="preserve"> </w:t>
      </w:r>
    </w:p>
    <w:p w14:paraId="26B44B7A" w14:textId="68D376AB" w:rsidR="00B80BD3" w:rsidRPr="00E40920" w:rsidRDefault="00B80BD3" w:rsidP="00E40920">
      <w:pPr>
        <w:pStyle w:val="a0"/>
      </w:pPr>
      <w:r w:rsidRPr="00E40920">
        <w:t>При первом запуске С</w:t>
      </w:r>
      <w:r w:rsidR="000A06AD" w:rsidRPr="00E40920">
        <w:t>ПО</w:t>
      </w:r>
      <w:r w:rsidRPr="00E40920">
        <w:t xml:space="preserve"> необходимо корректно заполнить реквизиты справочника подп</w:t>
      </w:r>
      <w:r w:rsidRPr="00E40920">
        <w:rPr>
          <w:rStyle w:val="12"/>
        </w:rPr>
        <w:t>и</w:t>
      </w:r>
      <w:r w:rsidRPr="00E40920">
        <w:t>сантов (</w:t>
      </w:r>
      <w:r w:rsidRPr="00E40920">
        <w:fldChar w:fldCharType="begin"/>
      </w:r>
      <w:r w:rsidRPr="00E40920">
        <w:instrText xml:space="preserve"> REF _Ref536530378 \h </w:instrText>
      </w:r>
      <w:r w:rsidR="00E40920">
        <w:instrText xml:space="preserve"> \* MERGEFORMAT </w:instrText>
      </w:r>
      <w:r w:rsidRPr="00E40920">
        <w:fldChar w:fldCharType="separate"/>
      </w:r>
      <w:r w:rsidR="001B3D70" w:rsidRPr="00132090">
        <w:t xml:space="preserve">Рисунок </w:t>
      </w:r>
      <w:r w:rsidRPr="00E40920">
        <w:fldChar w:fldCharType="end"/>
      </w:r>
      <w:r w:rsidR="00350284">
        <w:t>9</w:t>
      </w:r>
      <w:r w:rsidRPr="00E40920">
        <w:t>).</w:t>
      </w:r>
    </w:p>
    <w:p w14:paraId="6DC04C1A" w14:textId="77777777" w:rsidR="00B80BD3" w:rsidRPr="00E40920" w:rsidRDefault="00B80BD3" w:rsidP="00E40920">
      <w:pPr>
        <w:pStyle w:val="a0"/>
      </w:pPr>
      <w:r w:rsidRPr="00E40920">
        <w:t>Данные реквизиты будут использоваться при печати ОПСП.</w:t>
      </w:r>
    </w:p>
    <w:p w14:paraId="053477E9" w14:textId="77777777" w:rsidR="00B80BD3" w:rsidRPr="005A0C36" w:rsidRDefault="00B80BD3" w:rsidP="001A560B">
      <w:pPr>
        <w:pStyle w:val="aa"/>
        <w:rPr>
          <w:snapToGrid w:val="0"/>
        </w:rPr>
      </w:pPr>
      <w:r>
        <w:rPr>
          <w:lang w:val="ru-RU" w:eastAsia="ru-RU"/>
        </w:rPr>
        <w:lastRenderedPageBreak/>
        <w:drawing>
          <wp:inline distT="0" distB="0" distL="0" distR="0" wp14:anchorId="260291DE" wp14:editId="75F19CCE">
            <wp:extent cx="5585922" cy="2383326"/>
            <wp:effectExtent l="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0320" cy="238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DFDD" w14:textId="29325165" w:rsidR="00B80BD3" w:rsidRPr="00132090" w:rsidRDefault="00B80BD3" w:rsidP="00B80BD3">
      <w:pPr>
        <w:pStyle w:val="a8"/>
        <w:rPr>
          <w:noProof/>
        </w:rPr>
      </w:pPr>
      <w:bookmarkStart w:id="39" w:name="_Ref536530378"/>
      <w:r w:rsidRPr="00132090">
        <w:rPr>
          <w:noProof/>
        </w:rPr>
        <w:t xml:space="preserve">Рисунок </w:t>
      </w:r>
      <w:bookmarkEnd w:id="39"/>
      <w:r w:rsidR="00350284">
        <w:rPr>
          <w:noProof/>
        </w:rPr>
        <w:t>9</w:t>
      </w:r>
      <w:r w:rsidRPr="00132090">
        <w:rPr>
          <w:noProof/>
        </w:rPr>
        <w:t xml:space="preserve">. </w:t>
      </w:r>
      <w:r w:rsidR="002C7D55">
        <w:rPr>
          <w:noProof/>
        </w:rPr>
        <w:t>Окно «</w:t>
      </w:r>
      <w:r w:rsidRPr="00132090">
        <w:rPr>
          <w:noProof/>
        </w:rPr>
        <w:t>Справочник подписантов</w:t>
      </w:r>
      <w:r w:rsidR="002C7D55">
        <w:rPr>
          <w:noProof/>
        </w:rPr>
        <w:t>»</w:t>
      </w:r>
    </w:p>
    <w:p w14:paraId="28E1004C" w14:textId="70CD8D3D" w:rsidR="00B80BD3" w:rsidRDefault="00B80BD3" w:rsidP="00B80BD3">
      <w:pPr>
        <w:pStyle w:val="a0"/>
        <w:rPr>
          <w:snapToGrid w:val="0"/>
        </w:rPr>
      </w:pPr>
      <w:r w:rsidRPr="00132090">
        <w:rPr>
          <w:snapToGrid w:val="0"/>
        </w:rPr>
        <w:t xml:space="preserve">Для заполнения справочника </w:t>
      </w:r>
      <w:r>
        <w:rPr>
          <w:snapToGrid w:val="0"/>
        </w:rPr>
        <w:t>необходимо</w:t>
      </w:r>
      <w:r w:rsidRPr="00132090">
        <w:rPr>
          <w:snapToGrid w:val="0"/>
        </w:rPr>
        <w:t xml:space="preserve"> вве</w:t>
      </w:r>
      <w:r w:rsidR="003F6BC3">
        <w:rPr>
          <w:snapToGrid w:val="0"/>
        </w:rPr>
        <w:t xml:space="preserve">сти реквизиты </w:t>
      </w:r>
      <w:r w:rsidR="00031820">
        <w:rPr>
          <w:snapToGrid w:val="0"/>
        </w:rPr>
        <w:t xml:space="preserve">всех </w:t>
      </w:r>
      <w:r w:rsidR="003F6BC3">
        <w:rPr>
          <w:snapToGrid w:val="0"/>
        </w:rPr>
        <w:t>подписантов нажатием</w:t>
      </w:r>
      <w:r w:rsidRPr="00132090">
        <w:rPr>
          <w:snapToGrid w:val="0"/>
        </w:rPr>
        <w:t xml:space="preserve"> </w:t>
      </w:r>
      <w:r>
        <w:rPr>
          <w:snapToGrid w:val="0"/>
        </w:rPr>
        <w:t xml:space="preserve">на </w:t>
      </w:r>
      <w:proofErr w:type="gramStart"/>
      <w:r>
        <w:rPr>
          <w:snapToGrid w:val="0"/>
        </w:rPr>
        <w:t xml:space="preserve">кнопку </w:t>
      </w:r>
      <w:r w:rsidRPr="00132090">
        <w:rPr>
          <w:noProof/>
          <w:lang w:eastAsia="ru-RU"/>
        </w:rPr>
        <w:drawing>
          <wp:inline distT="0" distB="0" distL="0" distR="0" wp14:anchorId="3E0C5B9A" wp14:editId="7B22F823">
            <wp:extent cx="243385" cy="247650"/>
            <wp:effectExtent l="0" t="0" r="444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  <w:r w:rsidRPr="00132090">
        <w:rPr>
          <w:snapToGrid w:val="0"/>
        </w:rPr>
        <w:t>в</w:t>
      </w:r>
      <w:proofErr w:type="gramEnd"/>
      <w:r w:rsidRPr="00132090">
        <w:rPr>
          <w:snapToGrid w:val="0"/>
        </w:rPr>
        <w:t xml:space="preserve"> правом углу строки каждого подписанта (</w:t>
      </w:r>
      <w:r w:rsidR="00976E92">
        <w:rPr>
          <w:snapToGrid w:val="0"/>
        </w:rPr>
        <w:fldChar w:fldCharType="begin"/>
      </w:r>
      <w:r w:rsidR="00976E92">
        <w:rPr>
          <w:snapToGrid w:val="0"/>
        </w:rPr>
        <w:instrText xml:space="preserve"> REF _Ref17733176 \h </w:instrText>
      </w:r>
      <w:r w:rsidR="00976E92">
        <w:rPr>
          <w:snapToGrid w:val="0"/>
        </w:rPr>
      </w:r>
      <w:r w:rsidR="00976E92">
        <w:rPr>
          <w:snapToGrid w:val="0"/>
        </w:rPr>
        <w:fldChar w:fldCharType="separate"/>
      </w:r>
      <w:r w:rsidR="001B3D70" w:rsidRPr="00132090">
        <w:rPr>
          <w:noProof/>
        </w:rPr>
        <w:t xml:space="preserve">Рисунок </w:t>
      </w:r>
      <w:r w:rsidR="001B3D70">
        <w:rPr>
          <w:noProof/>
        </w:rPr>
        <w:t>9</w:t>
      </w:r>
      <w:r w:rsidR="00976E92">
        <w:rPr>
          <w:snapToGrid w:val="0"/>
        </w:rPr>
        <w:fldChar w:fldCharType="end"/>
      </w:r>
      <w:r>
        <w:rPr>
          <w:snapToGrid w:val="0"/>
        </w:rPr>
        <w:t>).</w:t>
      </w:r>
    </w:p>
    <w:p w14:paraId="2E092A1E" w14:textId="4498CCCC" w:rsidR="00031820" w:rsidRDefault="00031820" w:rsidP="00031820">
      <w:pPr>
        <w:pStyle w:val="aa"/>
        <w:rPr>
          <w:snapToGrid w:val="0"/>
        </w:rPr>
      </w:pPr>
      <w:r>
        <w:rPr>
          <w:lang w:val="ru-RU" w:eastAsia="ru-RU"/>
        </w:rPr>
        <w:drawing>
          <wp:inline distT="0" distB="0" distL="0" distR="0" wp14:anchorId="1B0A3623" wp14:editId="4753A323">
            <wp:extent cx="5447699" cy="2324351"/>
            <wp:effectExtent l="0" t="0" r="63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4972" cy="232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0DF4" w14:textId="74847337" w:rsidR="00031820" w:rsidRDefault="00031820" w:rsidP="00031820">
      <w:pPr>
        <w:pStyle w:val="a8"/>
        <w:rPr>
          <w:noProof/>
        </w:rPr>
      </w:pPr>
      <w:bookmarkStart w:id="40" w:name="_Ref17733176"/>
      <w:r w:rsidRPr="00132090">
        <w:rPr>
          <w:noProof/>
        </w:rPr>
        <w:t xml:space="preserve">Рисунок </w:t>
      </w:r>
      <w:bookmarkEnd w:id="40"/>
      <w:r w:rsidR="00350284">
        <w:rPr>
          <w:noProof/>
        </w:rPr>
        <w:t>10</w:t>
      </w:r>
      <w:r w:rsidRPr="00132090">
        <w:rPr>
          <w:noProof/>
        </w:rPr>
        <w:t xml:space="preserve">. </w:t>
      </w:r>
      <w:r w:rsidR="00A669EF">
        <w:rPr>
          <w:noProof/>
        </w:rPr>
        <w:t>Выбор из справочника</w:t>
      </w:r>
      <w:r>
        <w:rPr>
          <w:noProof/>
        </w:rPr>
        <w:t xml:space="preserve"> </w:t>
      </w:r>
    </w:p>
    <w:p w14:paraId="349F8630" w14:textId="563C84C4" w:rsidR="00031820" w:rsidRPr="00031820" w:rsidRDefault="00031820" w:rsidP="00031820">
      <w:pPr>
        <w:pStyle w:val="a0"/>
      </w:pPr>
      <w:r>
        <w:t xml:space="preserve">В результате </w:t>
      </w:r>
      <w:r w:rsidR="00976E92">
        <w:t>откроется окно «Справочник Группа подписывающих лиц» (</w:t>
      </w:r>
      <w:r w:rsidR="00976E92">
        <w:fldChar w:fldCharType="begin"/>
      </w:r>
      <w:r w:rsidR="00976E92">
        <w:instrText xml:space="preserve"> REF _Ref536530402 \h </w:instrText>
      </w:r>
      <w:r w:rsidR="00976E92">
        <w:fldChar w:fldCharType="separate"/>
      </w:r>
      <w:r w:rsidR="001B3D70" w:rsidRPr="00E40920">
        <w:t xml:space="preserve">Рисунок </w:t>
      </w:r>
      <w:r w:rsidR="001B3D70">
        <w:rPr>
          <w:noProof/>
        </w:rPr>
        <w:t>1</w:t>
      </w:r>
      <w:r w:rsidR="00976E92">
        <w:fldChar w:fldCharType="end"/>
      </w:r>
      <w:r w:rsidR="00350284">
        <w:t>1</w:t>
      </w:r>
      <w:r w:rsidR="00976E92">
        <w:t>).</w:t>
      </w:r>
    </w:p>
    <w:p w14:paraId="5AD5235F" w14:textId="77777777" w:rsidR="00B80BD3" w:rsidRPr="00132090" w:rsidRDefault="00B80BD3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79644B7" wp14:editId="4CC1EFD9">
            <wp:extent cx="5299060" cy="2693688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7799" cy="26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AE374" w14:textId="201A2AE8" w:rsidR="00B80BD3" w:rsidRPr="00E40920" w:rsidRDefault="00B80BD3" w:rsidP="00E40920">
      <w:pPr>
        <w:pStyle w:val="a8"/>
      </w:pPr>
      <w:bookmarkStart w:id="41" w:name="_Ref536530402"/>
      <w:r w:rsidRPr="00E40920">
        <w:t xml:space="preserve">Рисунок </w:t>
      </w:r>
      <w:r w:rsidR="00613BC9">
        <w:rPr>
          <w:noProof/>
        </w:rPr>
        <w:fldChar w:fldCharType="begin"/>
      </w:r>
      <w:r w:rsidR="00613BC9">
        <w:rPr>
          <w:noProof/>
        </w:rPr>
        <w:instrText xml:space="preserve"> SEQ Рисунок \* ARABIC </w:instrText>
      </w:r>
      <w:r w:rsidR="00613BC9">
        <w:rPr>
          <w:noProof/>
        </w:rPr>
        <w:fldChar w:fldCharType="separate"/>
      </w:r>
      <w:r w:rsidR="001B3D70">
        <w:rPr>
          <w:noProof/>
        </w:rPr>
        <w:t>1</w:t>
      </w:r>
      <w:r w:rsidR="00613BC9">
        <w:rPr>
          <w:noProof/>
        </w:rPr>
        <w:fldChar w:fldCharType="end"/>
      </w:r>
      <w:bookmarkEnd w:id="41"/>
      <w:r w:rsidR="00350284">
        <w:rPr>
          <w:noProof/>
        </w:rPr>
        <w:t>1</w:t>
      </w:r>
      <w:r w:rsidRPr="00E40920">
        <w:t xml:space="preserve">. </w:t>
      </w:r>
      <w:r w:rsidR="002C7D55" w:rsidRPr="00132090">
        <w:t>Реквизиты Руководителя учреждения (уполномоченного лица)</w:t>
      </w:r>
    </w:p>
    <w:p w14:paraId="4B1CBD79" w14:textId="1129117D" w:rsidR="00452230" w:rsidRDefault="00452230" w:rsidP="00E40920">
      <w:pPr>
        <w:pStyle w:val="a0"/>
      </w:pPr>
      <w:r>
        <w:t>В открывшемся окне «Справочник Группа подписывающих лиц» необходимо заполнить поля «Должность» и «Расшифровка подписи» вручную с клавиатуры.</w:t>
      </w:r>
    </w:p>
    <w:p w14:paraId="6F90961D" w14:textId="1009B871" w:rsidR="00452230" w:rsidRDefault="00452230" w:rsidP="00E40920">
      <w:pPr>
        <w:pStyle w:val="a0"/>
      </w:pPr>
      <w:r w:rsidRPr="00452230">
        <w:rPr>
          <w:b/>
        </w:rPr>
        <w:t>Важно!</w:t>
      </w:r>
      <w:r>
        <w:t xml:space="preserve"> Поля «Должность» и «Расшифровка подписи» обязательны для заполнения.</w:t>
      </w:r>
    </w:p>
    <w:p w14:paraId="45B4C137" w14:textId="687E29F6" w:rsidR="00B80BD3" w:rsidRPr="00E40920" w:rsidRDefault="00B80BD3" w:rsidP="00E40920">
      <w:pPr>
        <w:pStyle w:val="a0"/>
      </w:pPr>
      <w:r w:rsidRPr="00E40920">
        <w:t>Данные необходимо</w:t>
      </w:r>
      <w:r w:rsidR="003F6BC3">
        <w:t xml:space="preserve"> ввести для каждого подписанта:</w:t>
      </w:r>
    </w:p>
    <w:p w14:paraId="42654049" w14:textId="77777777" w:rsidR="00B80BD3" w:rsidRPr="00E40920" w:rsidRDefault="00B80BD3" w:rsidP="00E40920">
      <w:pPr>
        <w:pStyle w:val="-"/>
      </w:pPr>
      <w:r w:rsidRPr="00E40920">
        <w:t>Руководитель учреждения (уполномоченное лицо);</w:t>
      </w:r>
    </w:p>
    <w:p w14:paraId="415FFA2D" w14:textId="77777777" w:rsidR="00B80BD3" w:rsidRPr="00E40920" w:rsidRDefault="00B80BD3" w:rsidP="00E40920">
      <w:pPr>
        <w:pStyle w:val="-"/>
      </w:pPr>
      <w:r w:rsidRPr="00E40920">
        <w:t>Руководителя планово-финансовой службы;</w:t>
      </w:r>
    </w:p>
    <w:p w14:paraId="1A0D5908" w14:textId="77777777" w:rsidR="00B80BD3" w:rsidRPr="00E40920" w:rsidRDefault="00B80BD3" w:rsidP="00E40920">
      <w:pPr>
        <w:pStyle w:val="-"/>
      </w:pPr>
      <w:r w:rsidRPr="00E40920">
        <w:t>Исполнитель.</w:t>
      </w:r>
    </w:p>
    <w:p w14:paraId="0D1D42BA" w14:textId="66313005" w:rsidR="00B80BD3" w:rsidRPr="00E40920" w:rsidRDefault="002C7D55" w:rsidP="003F6BC3">
      <w:pPr>
        <w:pStyle w:val="a0"/>
      </w:pPr>
      <w:r>
        <w:t>Все поля в окне «Справочник Группа подписывающих лиц» заполняются вручную с клавиатуры</w:t>
      </w:r>
      <w:r w:rsidRPr="00E40920" w:rsidDel="002C7D55">
        <w:t xml:space="preserve"> </w:t>
      </w:r>
      <w:r w:rsidR="00B80BD3" w:rsidRPr="00E40920">
        <w:t>(</w:t>
      </w:r>
      <w:r w:rsidR="00B80BD3" w:rsidRPr="00E40920">
        <w:fldChar w:fldCharType="begin"/>
      </w:r>
      <w:r w:rsidR="00B80BD3" w:rsidRPr="00E40920">
        <w:instrText xml:space="preserve"> REF _Ref536530421 \h </w:instrText>
      </w:r>
      <w:r w:rsidR="00E40920">
        <w:instrText xml:space="preserve"> \* MERGEFORMAT </w:instrText>
      </w:r>
      <w:r w:rsidR="00B80BD3" w:rsidRPr="00E40920">
        <w:fldChar w:fldCharType="separate"/>
      </w:r>
      <w:r w:rsidR="001B3D70">
        <w:t>Рисунок 1</w:t>
      </w:r>
      <w:r w:rsidR="00B80BD3" w:rsidRPr="00E40920">
        <w:fldChar w:fldCharType="end"/>
      </w:r>
      <w:r w:rsidR="00350284">
        <w:t>2</w:t>
      </w:r>
      <w:r w:rsidR="00B80BD3" w:rsidRPr="00E40920">
        <w:t>).</w:t>
      </w:r>
    </w:p>
    <w:p w14:paraId="3695A39A" w14:textId="1DCFAD01" w:rsidR="00B80BD3" w:rsidRPr="00132090" w:rsidRDefault="002C7D55" w:rsidP="001A560B">
      <w:pPr>
        <w:pStyle w:val="aa"/>
      </w:pPr>
      <w:r w:rsidRPr="00652E72">
        <w:rPr>
          <w:lang w:val="ru-RU" w:eastAsia="ru-RU"/>
        </w:rPr>
        <w:lastRenderedPageBreak/>
        <w:drawing>
          <wp:inline distT="0" distB="0" distL="0" distR="0" wp14:anchorId="3B7E8C12" wp14:editId="00D0562D">
            <wp:extent cx="5714286" cy="3714286"/>
            <wp:effectExtent l="0" t="0" r="1270" b="63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101B" w14:textId="559E0CDE" w:rsidR="00B80BD3" w:rsidRPr="00E40920" w:rsidRDefault="00151AEC" w:rsidP="00E40920">
      <w:pPr>
        <w:pStyle w:val="a8"/>
      </w:pPr>
      <w:bookmarkStart w:id="42" w:name="_Ref536530421"/>
      <w:r>
        <w:t>Рисунок </w:t>
      </w:r>
      <w:r w:rsidR="00613BC9">
        <w:rPr>
          <w:noProof/>
        </w:rPr>
        <w:fldChar w:fldCharType="begin"/>
      </w:r>
      <w:r w:rsidR="00613BC9">
        <w:rPr>
          <w:noProof/>
        </w:rPr>
        <w:instrText xml:space="preserve"> SEQ Рисунок \* ARABIC </w:instrText>
      </w:r>
      <w:r w:rsidR="00613BC9">
        <w:rPr>
          <w:noProof/>
        </w:rPr>
        <w:fldChar w:fldCharType="separate"/>
      </w:r>
      <w:r w:rsidR="001B3D70">
        <w:rPr>
          <w:noProof/>
        </w:rPr>
        <w:t>1</w:t>
      </w:r>
      <w:r w:rsidR="00613BC9">
        <w:rPr>
          <w:noProof/>
        </w:rPr>
        <w:fldChar w:fldCharType="end"/>
      </w:r>
      <w:bookmarkEnd w:id="42"/>
      <w:r w:rsidR="00350284">
        <w:rPr>
          <w:noProof/>
        </w:rPr>
        <w:t>2</w:t>
      </w:r>
      <w:r w:rsidR="00B80BD3" w:rsidRPr="00E40920">
        <w:t xml:space="preserve">. </w:t>
      </w:r>
      <w:r w:rsidR="00452230">
        <w:t>Поле «Телефон»</w:t>
      </w:r>
    </w:p>
    <w:p w14:paraId="3B20A863" w14:textId="31D181DB" w:rsidR="00B80BD3" w:rsidRDefault="00B80BD3" w:rsidP="00B80BD3">
      <w:pPr>
        <w:pStyle w:val="a0"/>
        <w:rPr>
          <w:snapToGrid w:val="0"/>
        </w:rPr>
      </w:pPr>
      <w:r w:rsidRPr="00132090">
        <w:rPr>
          <w:snapToGrid w:val="0"/>
        </w:rPr>
        <w:t>После ввода всех данных, необходимо нажать на кнопку «Сохранить»</w:t>
      </w:r>
      <w:r w:rsidR="00452230">
        <w:rPr>
          <w:snapToGrid w:val="0"/>
        </w:rPr>
        <w:t xml:space="preserve"> (</w:t>
      </w:r>
      <w:r w:rsidR="00673ABA">
        <w:rPr>
          <w:snapToGrid w:val="0"/>
        </w:rPr>
        <w:fldChar w:fldCharType="begin"/>
      </w:r>
      <w:r w:rsidR="00673ABA">
        <w:rPr>
          <w:snapToGrid w:val="0"/>
        </w:rPr>
        <w:instrText xml:space="preserve"> REF _Ref17787500 \h </w:instrText>
      </w:r>
      <w:r w:rsidR="00673ABA">
        <w:rPr>
          <w:snapToGrid w:val="0"/>
        </w:rPr>
      </w:r>
      <w:r w:rsidR="00673ABA">
        <w:rPr>
          <w:snapToGrid w:val="0"/>
        </w:rPr>
        <w:fldChar w:fldCharType="separate"/>
      </w:r>
      <w:r w:rsidR="001B3D70">
        <w:t>Рисунок </w:t>
      </w:r>
      <w:r w:rsidR="001B3D70">
        <w:rPr>
          <w:noProof/>
        </w:rPr>
        <w:t>1</w:t>
      </w:r>
      <w:r w:rsidR="00673ABA">
        <w:rPr>
          <w:snapToGrid w:val="0"/>
        </w:rPr>
        <w:fldChar w:fldCharType="end"/>
      </w:r>
      <w:r w:rsidR="00350284">
        <w:rPr>
          <w:snapToGrid w:val="0"/>
        </w:rPr>
        <w:t>3</w:t>
      </w:r>
      <w:r w:rsidR="00452230">
        <w:rPr>
          <w:snapToGrid w:val="0"/>
        </w:rPr>
        <w:t>)</w:t>
      </w:r>
      <w:r w:rsidRPr="00132090">
        <w:rPr>
          <w:snapToGrid w:val="0"/>
        </w:rPr>
        <w:t>.</w:t>
      </w:r>
    </w:p>
    <w:p w14:paraId="169CC0ED" w14:textId="4961DB2B" w:rsidR="00452230" w:rsidRDefault="00452230" w:rsidP="00452230">
      <w:pPr>
        <w:pStyle w:val="aa"/>
        <w:rPr>
          <w:snapToGrid w:val="0"/>
        </w:rPr>
      </w:pPr>
      <w:r>
        <w:rPr>
          <w:lang w:val="ru-RU" w:eastAsia="ru-RU"/>
        </w:rPr>
        <w:drawing>
          <wp:inline distT="0" distB="0" distL="0" distR="0" wp14:anchorId="6AC9B2F6" wp14:editId="56E3730A">
            <wp:extent cx="5714286" cy="2666667"/>
            <wp:effectExtent l="0" t="0" r="1270" b="63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858F" w14:textId="71672F10" w:rsidR="00452230" w:rsidRPr="00E40920" w:rsidRDefault="00452230" w:rsidP="00452230">
      <w:pPr>
        <w:pStyle w:val="a8"/>
      </w:pPr>
      <w:bookmarkStart w:id="43" w:name="_Ref17787500"/>
      <w:r>
        <w:t>Рисунок </w:t>
      </w:r>
      <w:r w:rsidR="00613BC9">
        <w:rPr>
          <w:noProof/>
        </w:rPr>
        <w:fldChar w:fldCharType="begin"/>
      </w:r>
      <w:r w:rsidR="00613BC9">
        <w:rPr>
          <w:noProof/>
        </w:rPr>
        <w:instrText xml:space="preserve"> SEQ Рисунок \* ARABIC </w:instrText>
      </w:r>
      <w:r w:rsidR="00613BC9">
        <w:rPr>
          <w:noProof/>
        </w:rPr>
        <w:fldChar w:fldCharType="separate"/>
      </w:r>
      <w:r w:rsidR="001B3D70">
        <w:rPr>
          <w:noProof/>
        </w:rPr>
        <w:t>1</w:t>
      </w:r>
      <w:r w:rsidR="00613BC9">
        <w:rPr>
          <w:noProof/>
        </w:rPr>
        <w:fldChar w:fldCharType="end"/>
      </w:r>
      <w:bookmarkEnd w:id="43"/>
      <w:r w:rsidR="00350284">
        <w:rPr>
          <w:noProof/>
        </w:rPr>
        <w:t>3</w:t>
      </w:r>
      <w:r>
        <w:t xml:space="preserve">. </w:t>
      </w:r>
      <w:r w:rsidR="00A669EF">
        <w:t>Сохранение данных справочника</w:t>
      </w:r>
    </w:p>
    <w:p w14:paraId="3311368B" w14:textId="5FA0E8CF" w:rsidR="00B80BD3" w:rsidRPr="00100AB8" w:rsidRDefault="00100AB8">
      <w:pPr>
        <w:pStyle w:val="3"/>
      </w:pPr>
      <w:bookmarkStart w:id="44" w:name="_Toc19104636"/>
      <w:bookmarkStart w:id="45" w:name="_Toc19110808"/>
      <w:bookmarkStart w:id="46" w:name="_Toc19112068"/>
      <w:bookmarkStart w:id="47" w:name="_Toc19114671"/>
      <w:bookmarkStart w:id="48" w:name="_Toc19104637"/>
      <w:bookmarkStart w:id="49" w:name="_Toc19110809"/>
      <w:bookmarkStart w:id="50" w:name="_Toc19112069"/>
      <w:bookmarkStart w:id="51" w:name="_Toc19114672"/>
      <w:bookmarkStart w:id="52" w:name="_Toc19104638"/>
      <w:bookmarkStart w:id="53" w:name="_Toc19110810"/>
      <w:bookmarkStart w:id="54" w:name="_Toc19110937"/>
      <w:bookmarkStart w:id="55" w:name="_Toc19112070"/>
      <w:bookmarkStart w:id="56" w:name="_Toc19114673"/>
      <w:bookmarkStart w:id="57" w:name="_Toc19104639"/>
      <w:bookmarkStart w:id="58" w:name="_Toc19110811"/>
      <w:bookmarkStart w:id="59" w:name="_Toc19110938"/>
      <w:bookmarkStart w:id="60" w:name="_Toc19112071"/>
      <w:bookmarkStart w:id="61" w:name="_Toc19114674"/>
      <w:bookmarkStart w:id="62" w:name="_Toc19104640"/>
      <w:bookmarkStart w:id="63" w:name="_Toc19110812"/>
      <w:bookmarkStart w:id="64" w:name="_Toc19110939"/>
      <w:bookmarkStart w:id="65" w:name="_Toc19112072"/>
      <w:bookmarkStart w:id="66" w:name="_Toc19114675"/>
      <w:bookmarkStart w:id="67" w:name="_Toc19104641"/>
      <w:bookmarkStart w:id="68" w:name="_Toc19110813"/>
      <w:bookmarkStart w:id="69" w:name="_Toc19110940"/>
      <w:bookmarkStart w:id="70" w:name="_Toc19112073"/>
      <w:bookmarkStart w:id="71" w:name="_Toc19114676"/>
      <w:bookmarkStart w:id="72" w:name="_Toc19104642"/>
      <w:bookmarkStart w:id="73" w:name="_Toc19110814"/>
      <w:bookmarkStart w:id="74" w:name="_Toc19110941"/>
      <w:bookmarkStart w:id="75" w:name="_Toc19112074"/>
      <w:bookmarkStart w:id="76" w:name="_Toc19114677"/>
      <w:bookmarkStart w:id="77" w:name="_Toc19104643"/>
      <w:bookmarkStart w:id="78" w:name="_Toc19110815"/>
      <w:bookmarkStart w:id="79" w:name="_Toc19110942"/>
      <w:bookmarkStart w:id="80" w:name="_Toc19112075"/>
      <w:bookmarkStart w:id="81" w:name="_Toc19114678"/>
      <w:bookmarkStart w:id="82" w:name="_Toc19104644"/>
      <w:bookmarkStart w:id="83" w:name="_Toc19110816"/>
      <w:bookmarkStart w:id="84" w:name="_Toc19110943"/>
      <w:bookmarkStart w:id="85" w:name="_Toc19112076"/>
      <w:bookmarkStart w:id="86" w:name="_Toc19114679"/>
      <w:bookmarkStart w:id="87" w:name="_Toc19104645"/>
      <w:bookmarkStart w:id="88" w:name="_Toc19110817"/>
      <w:bookmarkStart w:id="89" w:name="_Toc19110944"/>
      <w:bookmarkStart w:id="90" w:name="_Toc19112077"/>
      <w:bookmarkStart w:id="91" w:name="_Toc19114680"/>
      <w:bookmarkStart w:id="92" w:name="_Toc19104646"/>
      <w:bookmarkStart w:id="93" w:name="_Toc19110818"/>
      <w:bookmarkStart w:id="94" w:name="_Toc19110945"/>
      <w:bookmarkStart w:id="95" w:name="_Toc19112078"/>
      <w:bookmarkStart w:id="96" w:name="_Toc19114681"/>
      <w:bookmarkStart w:id="97" w:name="_Toc19104647"/>
      <w:bookmarkStart w:id="98" w:name="_Toc19110819"/>
      <w:bookmarkStart w:id="99" w:name="_Toc19110946"/>
      <w:bookmarkStart w:id="100" w:name="_Toc19112079"/>
      <w:bookmarkStart w:id="101" w:name="_Toc19114682"/>
      <w:bookmarkStart w:id="102" w:name="_Toc19104648"/>
      <w:bookmarkStart w:id="103" w:name="_Toc19110820"/>
      <w:bookmarkStart w:id="104" w:name="_Toc19110947"/>
      <w:bookmarkStart w:id="105" w:name="_Toc19112080"/>
      <w:bookmarkStart w:id="106" w:name="_Toc19114683"/>
      <w:bookmarkStart w:id="107" w:name="_Toc536467551"/>
      <w:bookmarkStart w:id="108" w:name="_Toc17277008"/>
      <w:bookmarkStart w:id="109" w:name="_Toc49530598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>
        <w:t>Работа со справочником</w:t>
      </w:r>
      <w:r w:rsidRPr="00100AB8">
        <w:t xml:space="preserve"> </w:t>
      </w:r>
      <w:r w:rsidR="00B80BD3" w:rsidRPr="00100AB8">
        <w:t>«Справочник ОКПД»</w:t>
      </w:r>
      <w:bookmarkEnd w:id="107"/>
      <w:bookmarkEnd w:id="108"/>
      <w:bookmarkEnd w:id="109"/>
    </w:p>
    <w:p w14:paraId="299CC843" w14:textId="77777777" w:rsidR="002C7D55" w:rsidRDefault="00B80BD3" w:rsidP="00BF7F9E">
      <w:pPr>
        <w:pStyle w:val="a0"/>
      </w:pPr>
      <w:r w:rsidRPr="00132090">
        <w:t xml:space="preserve">Для </w:t>
      </w:r>
      <w:r>
        <w:t>заполнения</w:t>
      </w:r>
      <w:r w:rsidR="00BF7F9E">
        <w:t xml:space="preserve"> справочника необходимо</w:t>
      </w:r>
      <w:r w:rsidR="002C7D55">
        <w:t>:</w:t>
      </w:r>
    </w:p>
    <w:p w14:paraId="5C010713" w14:textId="2510A155" w:rsidR="002C7D55" w:rsidRDefault="002C7D55" w:rsidP="002C7D55">
      <w:pPr>
        <w:pStyle w:val="-"/>
        <w:numPr>
          <w:ilvl w:val="0"/>
          <w:numId w:val="18"/>
        </w:numPr>
        <w:ind w:left="993" w:hanging="284"/>
      </w:pPr>
      <w:r>
        <w:t xml:space="preserve">в строке меню нажать на кнопку </w:t>
      </w:r>
      <w:r w:rsidRPr="000F2449">
        <w:t>«Справочники»</w:t>
      </w:r>
      <w:r>
        <w:t>;</w:t>
      </w:r>
    </w:p>
    <w:p w14:paraId="2E793859" w14:textId="77777777" w:rsidR="002C7D55" w:rsidRPr="00132090" w:rsidRDefault="002C7D55" w:rsidP="002C7D55">
      <w:pPr>
        <w:pStyle w:val="-"/>
        <w:numPr>
          <w:ilvl w:val="0"/>
          <w:numId w:val="18"/>
        </w:numPr>
        <w:ind w:left="993" w:hanging="284"/>
      </w:pPr>
      <w:r>
        <w:t xml:space="preserve">одним нажатием левой кнопкой мыши </w:t>
      </w:r>
      <w:r w:rsidRPr="00132090">
        <w:t xml:space="preserve">выбрать </w:t>
      </w:r>
      <w:r>
        <w:t xml:space="preserve">пункт </w:t>
      </w:r>
      <w:r w:rsidRPr="000F2449">
        <w:rPr>
          <w:i/>
        </w:rPr>
        <w:t>[Справочник ОКПД]</w:t>
      </w:r>
      <w:r w:rsidRPr="00132090">
        <w:t>;</w:t>
      </w:r>
    </w:p>
    <w:p w14:paraId="7B737D01" w14:textId="77777777" w:rsidR="002C7D55" w:rsidRPr="00132090" w:rsidRDefault="002C7D55" w:rsidP="002C7D55">
      <w:pPr>
        <w:pStyle w:val="-"/>
        <w:numPr>
          <w:ilvl w:val="0"/>
          <w:numId w:val="18"/>
        </w:numPr>
        <w:ind w:left="993" w:hanging="284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68F95B82" w14:textId="47DE3795" w:rsidR="00B80BD3" w:rsidRPr="00132090" w:rsidRDefault="002C7D55" w:rsidP="00FA4EFE">
      <w:pPr>
        <w:pStyle w:val="-"/>
      </w:pPr>
      <w:r w:rsidRPr="00132090">
        <w:lastRenderedPageBreak/>
        <w:t>нажать</w:t>
      </w:r>
      <w:r>
        <w:t xml:space="preserve"> на</w:t>
      </w:r>
      <w:r w:rsidRPr="00132090">
        <w:t xml:space="preserve"> кнопку «Сохранить»</w:t>
      </w:r>
      <w:r w:rsidR="00B80BD3" w:rsidRPr="0048407D">
        <w:t xml:space="preserve"> </w:t>
      </w:r>
      <w:r w:rsidR="00B80BD3" w:rsidRPr="00132090">
        <w:t>(</w:t>
      </w:r>
      <w:r w:rsidR="00B80BD3">
        <w:fldChar w:fldCharType="begin"/>
      </w:r>
      <w:r w:rsidR="00B80BD3">
        <w:instrText xml:space="preserve"> REF _Ref536530512 \h </w:instrText>
      </w:r>
      <w:r w:rsidR="00B80BD3">
        <w:fldChar w:fldCharType="separate"/>
      </w:r>
      <w:r w:rsidR="001B3D70" w:rsidRPr="00132090">
        <w:t xml:space="preserve">Рисунок </w:t>
      </w:r>
      <w:r w:rsidR="001B3D70">
        <w:rPr>
          <w:noProof/>
        </w:rPr>
        <w:t>1</w:t>
      </w:r>
      <w:r w:rsidR="00B80BD3">
        <w:fldChar w:fldCharType="end"/>
      </w:r>
      <w:r w:rsidR="00350284">
        <w:t>4</w:t>
      </w:r>
      <w:r w:rsidR="00B80BD3" w:rsidRPr="00132090">
        <w:t>).</w:t>
      </w:r>
    </w:p>
    <w:p w14:paraId="41387C0B" w14:textId="6C340790" w:rsidR="00B80BD3" w:rsidRPr="00132090" w:rsidRDefault="00BF7F9E" w:rsidP="001A560B">
      <w:pPr>
        <w:pStyle w:val="aa"/>
      </w:pPr>
      <w:r>
        <w:rPr>
          <w:lang w:val="ru-RU" w:eastAsia="ru-RU"/>
        </w:rPr>
        <w:drawing>
          <wp:inline distT="0" distB="0" distL="0" distR="0" wp14:anchorId="23131613" wp14:editId="4741752C">
            <wp:extent cx="6480810" cy="379349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8877" w14:textId="0B915244" w:rsidR="00B80BD3" w:rsidRDefault="00B80BD3" w:rsidP="00B80BD3">
      <w:pPr>
        <w:pStyle w:val="a8"/>
      </w:pPr>
      <w:bookmarkStart w:id="110" w:name="_Ref53653051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1</w:t>
      </w:r>
      <w:r>
        <w:rPr>
          <w:noProof/>
        </w:rPr>
        <w:fldChar w:fldCharType="end"/>
      </w:r>
      <w:bookmarkEnd w:id="110"/>
      <w:r w:rsidR="00350284">
        <w:rPr>
          <w:noProof/>
        </w:rPr>
        <w:t>4</w:t>
      </w:r>
      <w:r w:rsidRPr="00132090">
        <w:t xml:space="preserve">. </w:t>
      </w:r>
      <w:r w:rsidR="00A669EF">
        <w:t>Сохранение данных справочника</w:t>
      </w:r>
    </w:p>
    <w:p w14:paraId="02AF083D" w14:textId="5FF0900E" w:rsidR="00B80BD3" w:rsidRPr="00132090" w:rsidRDefault="00100AB8" w:rsidP="00F234CC">
      <w:pPr>
        <w:pStyle w:val="3"/>
      </w:pPr>
      <w:bookmarkStart w:id="111" w:name="_Toc17277009"/>
      <w:bookmarkStart w:id="112" w:name="_Toc49530599"/>
      <w:r>
        <w:t>Работа со справочником</w:t>
      </w:r>
      <w:r w:rsidRPr="00132090">
        <w:t xml:space="preserve"> </w:t>
      </w:r>
      <w:r w:rsidR="00B80BD3" w:rsidRPr="00132090">
        <w:t xml:space="preserve">«Справочник </w:t>
      </w:r>
      <w:r w:rsidR="00B80BD3">
        <w:t>ОКВ</w:t>
      </w:r>
      <w:r w:rsidR="00B80BD3" w:rsidRPr="00132090">
        <w:t>»</w:t>
      </w:r>
      <w:bookmarkEnd w:id="111"/>
      <w:bookmarkEnd w:id="112"/>
    </w:p>
    <w:p w14:paraId="0FDBB8D2" w14:textId="77777777" w:rsidR="00B80BD3" w:rsidRPr="00132090" w:rsidRDefault="00B80BD3" w:rsidP="00B80BD3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40FBE524" w14:textId="77777777" w:rsidR="002C7D55" w:rsidRDefault="002C7D55" w:rsidP="002C7D55">
      <w:pPr>
        <w:pStyle w:val="-"/>
      </w:pPr>
      <w:r>
        <w:t xml:space="preserve">в строке меню нажать на кнопку </w:t>
      </w:r>
      <w:r w:rsidRPr="000F2449">
        <w:t>«Справочники»</w:t>
      </w:r>
      <w:r>
        <w:t>;</w:t>
      </w:r>
    </w:p>
    <w:p w14:paraId="7C6ECDCE" w14:textId="35479FD1" w:rsidR="00B80BD3" w:rsidRDefault="002C7D55" w:rsidP="002C7D55">
      <w:pPr>
        <w:pStyle w:val="-"/>
      </w:pPr>
      <w:r>
        <w:t xml:space="preserve">одним нажатием левой кнопкой мыши </w:t>
      </w:r>
      <w:r w:rsidRPr="00132090">
        <w:t xml:space="preserve">выбрать </w:t>
      </w:r>
      <w:r>
        <w:t xml:space="preserve">пункт </w:t>
      </w:r>
      <w:r w:rsidRPr="000F2449">
        <w:rPr>
          <w:i/>
        </w:rPr>
        <w:t>[Справочник ОКВ]</w:t>
      </w:r>
      <w:r>
        <w:t>.</w:t>
      </w:r>
    </w:p>
    <w:p w14:paraId="41DA47B4" w14:textId="431DDF27" w:rsidR="00B80BD3" w:rsidRDefault="00BC7179" w:rsidP="00BC7179">
      <w:pPr>
        <w:pStyle w:val="a0"/>
      </w:pPr>
      <w:r>
        <w:t xml:space="preserve">Для закрытия справочника необходимо нажать на кнопку </w:t>
      </w:r>
      <w:r w:rsidR="00F406A3">
        <w:t xml:space="preserve">«Закрыть» </w:t>
      </w:r>
      <w:r w:rsidR="00B80BD3">
        <w:t>(</w:t>
      </w:r>
      <w:r w:rsidR="00B80BD3">
        <w:fldChar w:fldCharType="begin"/>
      </w:r>
      <w:r w:rsidR="00B80BD3">
        <w:instrText xml:space="preserve"> REF _Ref6561850 \h </w:instrText>
      </w:r>
      <w:r>
        <w:instrText xml:space="preserve"> \* MERGEFORMAT </w:instrText>
      </w:r>
      <w:r w:rsidR="00B80BD3">
        <w:fldChar w:fldCharType="separate"/>
      </w:r>
      <w:r w:rsidR="001B3D70">
        <w:t>Рисунок 1</w:t>
      </w:r>
      <w:r w:rsidR="00B80BD3">
        <w:fldChar w:fldCharType="end"/>
      </w:r>
      <w:r w:rsidR="00350284">
        <w:t>5</w:t>
      </w:r>
      <w:r w:rsidR="00B80BD3">
        <w:t>)</w:t>
      </w:r>
      <w:r w:rsidR="00151AEC">
        <w:t>.</w:t>
      </w:r>
    </w:p>
    <w:p w14:paraId="36C5C26F" w14:textId="42CA3DCE" w:rsidR="00B80BD3" w:rsidRDefault="00BC7179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3B1D490" wp14:editId="5286EE5C">
            <wp:extent cx="6480810" cy="38023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E17B" w14:textId="6F070FA6" w:rsidR="00B80BD3" w:rsidRPr="00151AEC" w:rsidRDefault="00BC7179" w:rsidP="00151AEC">
      <w:pPr>
        <w:pStyle w:val="a8"/>
      </w:pPr>
      <w:bookmarkStart w:id="113" w:name="_Ref6561850"/>
      <w:bookmarkStart w:id="114" w:name="_Ref6561791"/>
      <w:r>
        <w:t>Рисунок </w:t>
      </w:r>
      <w:r w:rsidR="00613BC9">
        <w:rPr>
          <w:noProof/>
        </w:rPr>
        <w:fldChar w:fldCharType="begin"/>
      </w:r>
      <w:r w:rsidR="00613BC9">
        <w:rPr>
          <w:noProof/>
        </w:rPr>
        <w:instrText xml:space="preserve"> SEQ Рисунок \* ARABIC </w:instrText>
      </w:r>
      <w:r w:rsidR="00613BC9">
        <w:rPr>
          <w:noProof/>
        </w:rPr>
        <w:fldChar w:fldCharType="separate"/>
      </w:r>
      <w:r w:rsidR="001B3D70">
        <w:rPr>
          <w:noProof/>
        </w:rPr>
        <w:t>1</w:t>
      </w:r>
      <w:r w:rsidR="00613BC9">
        <w:rPr>
          <w:noProof/>
        </w:rPr>
        <w:fldChar w:fldCharType="end"/>
      </w:r>
      <w:bookmarkEnd w:id="113"/>
      <w:r w:rsidR="00350284">
        <w:rPr>
          <w:noProof/>
        </w:rPr>
        <w:t>5</w:t>
      </w:r>
      <w:r w:rsidR="00B80BD3" w:rsidRPr="00151AEC">
        <w:t xml:space="preserve">. </w:t>
      </w:r>
      <w:bookmarkEnd w:id="114"/>
      <w:r w:rsidR="00A669EF">
        <w:t>Закрытие окна «Справочник ОКВ»</w:t>
      </w:r>
    </w:p>
    <w:p w14:paraId="11971EA0" w14:textId="5DBF9AB3" w:rsidR="00B80BD3" w:rsidRPr="00132090" w:rsidRDefault="00100AB8" w:rsidP="00B80BD3">
      <w:pPr>
        <w:pStyle w:val="3"/>
      </w:pPr>
      <w:bookmarkStart w:id="115" w:name="_Toc49530600"/>
      <w:r>
        <w:t>Работа со справочником</w:t>
      </w:r>
      <w:r w:rsidR="00B80BD3" w:rsidRPr="00931BC8" w:rsidDel="00931BC8">
        <w:t xml:space="preserve"> </w:t>
      </w:r>
      <w:bookmarkStart w:id="116" w:name="_Toc536467552"/>
      <w:bookmarkStart w:id="117" w:name="_Toc17277010"/>
      <w:r w:rsidR="00B80BD3" w:rsidRPr="00132090">
        <w:t>«</w:t>
      </w:r>
      <w:r w:rsidR="00B80BD3">
        <w:t>Справочник оснований внесения изменений</w:t>
      </w:r>
      <w:r w:rsidR="00B80BD3" w:rsidRPr="00132090">
        <w:t>»</w:t>
      </w:r>
      <w:bookmarkEnd w:id="115"/>
      <w:bookmarkEnd w:id="116"/>
      <w:bookmarkEnd w:id="117"/>
    </w:p>
    <w:p w14:paraId="6D7EAC06" w14:textId="77777777" w:rsidR="00B80BD3" w:rsidRPr="00151AEC" w:rsidRDefault="00B80BD3" w:rsidP="00151AEC">
      <w:pPr>
        <w:pStyle w:val="a0"/>
      </w:pPr>
      <w:r w:rsidRPr="00151AEC">
        <w:t>Для просмотра справочника необходимо:</w:t>
      </w:r>
    </w:p>
    <w:p w14:paraId="44A9D5BA" w14:textId="77777777" w:rsidR="002C7D55" w:rsidRDefault="002C7D55" w:rsidP="002C7D55">
      <w:pPr>
        <w:pStyle w:val="-"/>
      </w:pPr>
      <w:r>
        <w:t xml:space="preserve">в строке меню нажать на кнопку </w:t>
      </w:r>
      <w:r w:rsidRPr="000F2449">
        <w:t>«Справочники»</w:t>
      </w:r>
      <w:r>
        <w:t>;</w:t>
      </w:r>
    </w:p>
    <w:p w14:paraId="427920DA" w14:textId="77777777" w:rsidR="002C7D55" w:rsidRPr="00132090" w:rsidRDefault="002C7D55" w:rsidP="002C7D55">
      <w:pPr>
        <w:pStyle w:val="-"/>
      </w:pPr>
      <w:r>
        <w:t xml:space="preserve">одним нажатием левой кнопкой мыши </w:t>
      </w:r>
      <w:r w:rsidRPr="00132090">
        <w:t xml:space="preserve">выбрать </w:t>
      </w:r>
      <w:r>
        <w:t xml:space="preserve">пункт </w:t>
      </w:r>
      <w:r w:rsidRPr="000F2449">
        <w:rPr>
          <w:i/>
        </w:rPr>
        <w:t>[Справочник оснований внесения изменений]</w:t>
      </w:r>
      <w:r w:rsidRPr="00132090">
        <w:t>;</w:t>
      </w:r>
    </w:p>
    <w:p w14:paraId="3BEE34B2" w14:textId="77777777" w:rsidR="002C7D55" w:rsidRDefault="002C7D55" w:rsidP="002C7D55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одним нажатием левой кнопки мыши выбрать необходимую строку</w:t>
      </w:r>
      <w:r w:rsidRPr="00132090">
        <w:t>;</w:t>
      </w:r>
    </w:p>
    <w:p w14:paraId="3C6860EA" w14:textId="77777777" w:rsidR="002C7D55" w:rsidRPr="00132090" w:rsidRDefault="002C7D55" w:rsidP="002C7D55">
      <w:pPr>
        <w:pStyle w:val="-"/>
      </w:pPr>
      <w:r>
        <w:t>внести необходимые изменения;</w:t>
      </w:r>
    </w:p>
    <w:p w14:paraId="132007B8" w14:textId="4A0C78E1" w:rsidR="00B80BD3" w:rsidRPr="00151AEC" w:rsidRDefault="002C7D55" w:rsidP="002C7D55">
      <w:pPr>
        <w:pStyle w:val="-"/>
      </w:pPr>
      <w:r w:rsidRPr="00132090">
        <w:t xml:space="preserve">нажать </w:t>
      </w:r>
      <w:r>
        <w:t xml:space="preserve">на </w:t>
      </w:r>
      <w:r w:rsidRPr="00132090">
        <w:t>кнопку «Сохранить»</w:t>
      </w:r>
      <w:r>
        <w:t xml:space="preserve"> </w:t>
      </w:r>
      <w:r w:rsidR="00B80BD3" w:rsidRPr="00151AEC">
        <w:t>(</w:t>
      </w:r>
      <w:r w:rsidR="00B80BD3" w:rsidRPr="00151AEC">
        <w:fldChar w:fldCharType="begin"/>
      </w:r>
      <w:r w:rsidR="00B80BD3" w:rsidRPr="00151AEC">
        <w:instrText xml:space="preserve"> REF _Ref536530528 \h </w:instrText>
      </w:r>
      <w:r w:rsidR="00151AEC">
        <w:instrText xml:space="preserve"> \* MERGEFORMAT </w:instrText>
      </w:r>
      <w:r w:rsidR="00B80BD3" w:rsidRPr="00151AEC">
        <w:fldChar w:fldCharType="separate"/>
      </w:r>
      <w:r w:rsidR="001B3D70" w:rsidRPr="00151AEC">
        <w:t xml:space="preserve">Рисунок </w:t>
      </w:r>
      <w:r w:rsidR="001B3D70">
        <w:t>1</w:t>
      </w:r>
      <w:r w:rsidR="00B80BD3" w:rsidRPr="00151AEC">
        <w:fldChar w:fldCharType="end"/>
      </w:r>
      <w:r w:rsidR="00350284">
        <w:t>6</w:t>
      </w:r>
      <w:r w:rsidR="00B80BD3" w:rsidRPr="00151AEC">
        <w:t>).</w:t>
      </w:r>
    </w:p>
    <w:p w14:paraId="588E2482" w14:textId="6ACE8B71" w:rsidR="00B80BD3" w:rsidRPr="00EC0CA3" w:rsidRDefault="000F2D8C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0C8517C" wp14:editId="0B017B04">
            <wp:extent cx="6480810" cy="4156710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6DDC" w14:textId="2708FEB5" w:rsidR="00B80BD3" w:rsidRDefault="00B80BD3" w:rsidP="00151AEC">
      <w:pPr>
        <w:pStyle w:val="a8"/>
      </w:pPr>
      <w:bookmarkStart w:id="118" w:name="_Ref536530528"/>
      <w:r w:rsidRPr="00151AEC">
        <w:t xml:space="preserve">Рисунок </w:t>
      </w:r>
      <w:r w:rsidR="00613BC9">
        <w:rPr>
          <w:noProof/>
        </w:rPr>
        <w:fldChar w:fldCharType="begin"/>
      </w:r>
      <w:r w:rsidR="00613BC9">
        <w:rPr>
          <w:noProof/>
        </w:rPr>
        <w:instrText xml:space="preserve"> SEQ Рисунок \* ARABIC </w:instrText>
      </w:r>
      <w:r w:rsidR="00613BC9">
        <w:rPr>
          <w:noProof/>
        </w:rPr>
        <w:fldChar w:fldCharType="separate"/>
      </w:r>
      <w:r w:rsidR="001B3D70">
        <w:rPr>
          <w:noProof/>
        </w:rPr>
        <w:t>1</w:t>
      </w:r>
      <w:r w:rsidR="00613BC9">
        <w:rPr>
          <w:noProof/>
        </w:rPr>
        <w:fldChar w:fldCharType="end"/>
      </w:r>
      <w:bookmarkEnd w:id="118"/>
      <w:r w:rsidR="00350284">
        <w:rPr>
          <w:noProof/>
        </w:rPr>
        <w:t>6</w:t>
      </w:r>
      <w:r w:rsidRPr="00151AEC">
        <w:t xml:space="preserve">. </w:t>
      </w:r>
      <w:r w:rsidR="00A669EF">
        <w:t>Сохранение данных справочника</w:t>
      </w:r>
    </w:p>
    <w:p w14:paraId="0812CAAE" w14:textId="73D31AFE" w:rsidR="00873A76" w:rsidRPr="00132090" w:rsidRDefault="00100AB8" w:rsidP="00873A76">
      <w:pPr>
        <w:pStyle w:val="3"/>
        <w:tabs>
          <w:tab w:val="clear" w:pos="1418"/>
        </w:tabs>
        <w:ind w:right="170"/>
      </w:pPr>
      <w:bookmarkStart w:id="119" w:name="_Toc49530601"/>
      <w:r>
        <w:t>Работа со справочником</w:t>
      </w:r>
      <w:r w:rsidRPr="00132090">
        <w:t xml:space="preserve"> </w:t>
      </w:r>
      <w:r w:rsidR="00873A76" w:rsidRPr="00132090">
        <w:t>«</w:t>
      </w:r>
      <w:r w:rsidR="00873A76">
        <w:t>Справочник курса доллара США</w:t>
      </w:r>
      <w:r w:rsidR="00873A76" w:rsidRPr="00132090">
        <w:t>»</w:t>
      </w:r>
      <w:bookmarkEnd w:id="119"/>
      <w:r w:rsidR="00873A76" w:rsidRPr="009E36F8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53F627F0" w14:textId="2440389A" w:rsidR="00873A76" w:rsidRDefault="00873A76" w:rsidP="00873A76">
      <w:pPr>
        <w:pStyle w:val="a0"/>
      </w:pPr>
      <w:r>
        <w:t>Актуализация справочника происходит после обновления СПО</w:t>
      </w:r>
      <w:r w:rsidR="004E51F2">
        <w:t>.</w:t>
      </w:r>
    </w:p>
    <w:p w14:paraId="2566FAE8" w14:textId="732AC08A" w:rsidR="00873A76" w:rsidRPr="00132090" w:rsidRDefault="002C7D55" w:rsidP="00FA4EFE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>
        <w:t xml:space="preserve">нажать на кнопку «Справочники» и одним нажатием левой кнопки мыши </w:t>
      </w:r>
      <w:r w:rsidRPr="00132090">
        <w:t>выбрать</w:t>
      </w:r>
      <w:r>
        <w:t xml:space="preserve"> пункт</w:t>
      </w:r>
      <w:r w:rsidRPr="00132090">
        <w:t xml:space="preserve"> </w:t>
      </w:r>
      <w:r w:rsidRPr="000F2449">
        <w:rPr>
          <w:i/>
        </w:rPr>
        <w:t>[Справочник курса доллара США]</w:t>
      </w:r>
      <w:r>
        <w:t xml:space="preserve">, для закрытия справочника необходимо нажать кнопку «ОК» </w:t>
      </w:r>
      <w:r w:rsidR="00873A76" w:rsidRPr="00132090">
        <w:t>(</w:t>
      </w:r>
      <w:r>
        <w:fldChar w:fldCharType="begin"/>
      </w:r>
      <w:r>
        <w:instrText xml:space="preserve"> REF _Ref19105216 \h </w:instrText>
      </w:r>
      <w:r>
        <w:fldChar w:fldCharType="separate"/>
      </w:r>
      <w:r w:rsidR="001B3D70">
        <w:t>Рисунок </w:t>
      </w:r>
      <w:r w:rsidR="001B3D70">
        <w:rPr>
          <w:noProof/>
        </w:rPr>
        <w:t>1</w:t>
      </w:r>
      <w:r>
        <w:fldChar w:fldCharType="end"/>
      </w:r>
      <w:r w:rsidR="00350284">
        <w:t>7</w:t>
      </w:r>
      <w:r w:rsidR="00873A76" w:rsidRPr="00132090">
        <w:t>).</w:t>
      </w:r>
    </w:p>
    <w:p w14:paraId="71DA6502" w14:textId="73429761" w:rsidR="00873A76" w:rsidRPr="00885E9C" w:rsidRDefault="00F526DF" w:rsidP="00FA4EFE">
      <w:pPr>
        <w:pStyle w:val="aa"/>
      </w:pPr>
      <w:r>
        <w:rPr>
          <w:lang w:val="ru-RU" w:eastAsia="ru-RU"/>
        </w:rPr>
        <w:drawing>
          <wp:inline distT="0" distB="0" distL="0" distR="0" wp14:anchorId="5CB64B30" wp14:editId="586F6074">
            <wp:extent cx="3238500" cy="2238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ECD8" w14:textId="5B3865AF" w:rsidR="00873A76" w:rsidRPr="00132090" w:rsidRDefault="00873A76" w:rsidP="00873A76">
      <w:pPr>
        <w:pStyle w:val="a8"/>
      </w:pPr>
      <w:bookmarkStart w:id="120" w:name="_Ref19105216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1</w:t>
      </w:r>
      <w:r>
        <w:rPr>
          <w:noProof/>
        </w:rPr>
        <w:fldChar w:fldCharType="end"/>
      </w:r>
      <w:bookmarkEnd w:id="120"/>
      <w:r w:rsidR="00350284">
        <w:rPr>
          <w:noProof/>
        </w:rPr>
        <w:t>7</w:t>
      </w:r>
      <w:r>
        <w:t xml:space="preserve">. </w:t>
      </w:r>
      <w:r w:rsidR="00A669EF">
        <w:t>Окно «Курс доллара США»</w:t>
      </w:r>
    </w:p>
    <w:p w14:paraId="61C802B1" w14:textId="758514B8" w:rsidR="00873A76" w:rsidRPr="00132090" w:rsidRDefault="00100AB8" w:rsidP="00873A76">
      <w:pPr>
        <w:pStyle w:val="3"/>
        <w:numPr>
          <w:ilvl w:val="2"/>
          <w:numId w:val="16"/>
        </w:numPr>
        <w:tabs>
          <w:tab w:val="clear" w:pos="1418"/>
        </w:tabs>
        <w:ind w:left="0" w:right="170"/>
      </w:pPr>
      <w:bookmarkStart w:id="121" w:name="_Toc49530602"/>
      <w:r>
        <w:lastRenderedPageBreak/>
        <w:t>Работа со справочником</w:t>
      </w:r>
      <w:r w:rsidRPr="00132090">
        <w:t xml:space="preserve"> </w:t>
      </w:r>
      <w:r w:rsidR="00873A76" w:rsidRPr="00132090">
        <w:t>«</w:t>
      </w:r>
      <w:r w:rsidR="00873A76">
        <w:t>Справочник видов изменений</w:t>
      </w:r>
      <w:r w:rsidR="00873A76" w:rsidRPr="00132090">
        <w:t>»</w:t>
      </w:r>
      <w:bookmarkEnd w:id="121"/>
      <w:r w:rsidR="00873A76" w:rsidRPr="009661A9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6F327442" w14:textId="77777777" w:rsidR="002C7D55" w:rsidRDefault="002C7D55" w:rsidP="002C7D55">
      <w:pPr>
        <w:pStyle w:val="a0"/>
      </w:pPr>
      <w:r>
        <w:t>Актуализация справочника происходит после обновления СПО.</w:t>
      </w:r>
    </w:p>
    <w:p w14:paraId="41F21CE9" w14:textId="59BE3297" w:rsidR="00873A76" w:rsidRPr="00132090" w:rsidRDefault="002C7D55" w:rsidP="00FA4EFE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>
        <w:t xml:space="preserve">нажать на кнопку «Справочники» и одним нажатием левой кнопки мыши </w:t>
      </w:r>
      <w:r w:rsidRPr="00132090">
        <w:t>выбрать</w:t>
      </w:r>
      <w:r>
        <w:t xml:space="preserve"> пункт</w:t>
      </w:r>
      <w:r w:rsidRPr="00132090">
        <w:t xml:space="preserve"> </w:t>
      </w:r>
      <w:r w:rsidRPr="000F2449">
        <w:rPr>
          <w:i/>
        </w:rPr>
        <w:t>[Справочник видов изменений]</w:t>
      </w:r>
      <w:r>
        <w:t>, для закрытия справочника необходимо нажать кнопку «ОК»</w:t>
      </w:r>
      <w:r w:rsidR="00873A76">
        <w:t xml:space="preserve"> </w:t>
      </w:r>
      <w:r w:rsidR="00873A76" w:rsidRPr="00132090">
        <w:t>(</w:t>
      </w:r>
      <w:r>
        <w:fldChar w:fldCharType="begin"/>
      </w:r>
      <w:r>
        <w:instrText xml:space="preserve"> REF _Ref19105225 \h </w:instrText>
      </w:r>
      <w:r w:rsidR="004E51F2">
        <w:instrText xml:space="preserve"> \* MERGEFORMAT </w:instrText>
      </w:r>
      <w:r>
        <w:fldChar w:fldCharType="separate"/>
      </w:r>
      <w:r w:rsidR="001B3D70">
        <w:t>Рисунок 1</w:t>
      </w:r>
      <w:r>
        <w:fldChar w:fldCharType="end"/>
      </w:r>
      <w:r w:rsidR="00350284">
        <w:t>8</w:t>
      </w:r>
      <w:r w:rsidR="00873A76" w:rsidRPr="00132090">
        <w:t>).</w:t>
      </w:r>
    </w:p>
    <w:p w14:paraId="79E0130A" w14:textId="43CE0F35" w:rsidR="00873A76" w:rsidRPr="00885E9C" w:rsidRDefault="002C7D55" w:rsidP="00FA4EFE">
      <w:pPr>
        <w:pStyle w:val="aa"/>
      </w:pPr>
      <w:r>
        <w:rPr>
          <w:lang w:val="ru-RU" w:eastAsia="ru-RU"/>
        </w:rPr>
        <w:drawing>
          <wp:inline distT="0" distB="0" distL="0" distR="0" wp14:anchorId="2AA31DFA" wp14:editId="4EC1D038">
            <wp:extent cx="6120130" cy="3600450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542E" w14:textId="270C9D0A" w:rsidR="00873A76" w:rsidRPr="00132090" w:rsidRDefault="00873A76" w:rsidP="00873A76">
      <w:pPr>
        <w:pStyle w:val="a8"/>
      </w:pPr>
      <w:bookmarkStart w:id="122" w:name="_Ref19105225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1</w:t>
      </w:r>
      <w:r>
        <w:rPr>
          <w:noProof/>
        </w:rPr>
        <w:fldChar w:fldCharType="end"/>
      </w:r>
      <w:bookmarkEnd w:id="122"/>
      <w:r w:rsidR="00A669EF">
        <w:rPr>
          <w:noProof/>
        </w:rPr>
        <w:t>8</w:t>
      </w:r>
      <w:r>
        <w:t xml:space="preserve">. </w:t>
      </w:r>
      <w:r w:rsidR="00A669EF">
        <w:t>Окно «Справочник видов изменений»</w:t>
      </w:r>
    </w:p>
    <w:p w14:paraId="17527A93" w14:textId="77777777" w:rsidR="00B80BD3" w:rsidRPr="00132090" w:rsidRDefault="00B80BD3" w:rsidP="00B80BD3">
      <w:pPr>
        <w:pStyle w:val="2"/>
      </w:pPr>
      <w:bookmarkStart w:id="123" w:name="_Toc536467553"/>
      <w:bookmarkStart w:id="124" w:name="_Toc17277011"/>
      <w:bookmarkStart w:id="125" w:name="_Toc49530603"/>
      <w:r w:rsidRPr="00132090">
        <w:t>Настройка реквизитов печати</w:t>
      </w:r>
      <w:bookmarkEnd w:id="123"/>
      <w:bookmarkEnd w:id="124"/>
      <w:bookmarkEnd w:id="125"/>
    </w:p>
    <w:p w14:paraId="58E29DE8" w14:textId="2BE2D310" w:rsidR="00B80BD3" w:rsidRPr="00151AEC" w:rsidRDefault="0001180D" w:rsidP="00151AEC">
      <w:pPr>
        <w:pStyle w:val="a0"/>
      </w:pPr>
      <w:r w:rsidRPr="00132090">
        <w:t>Для корректного вывода на печать реквизитов согласующих и утверждающих лиц бюджетной сметы необход</w:t>
      </w:r>
      <w:r>
        <w:t xml:space="preserve">имо настроить реквизиты печати. </w:t>
      </w:r>
      <w:r w:rsidRPr="00132090">
        <w:t>Для это</w:t>
      </w:r>
      <w:r>
        <w:t>го</w:t>
      </w:r>
      <w:r w:rsidRPr="00132090">
        <w:t xml:space="preserve"> необходимо </w:t>
      </w:r>
      <w:r>
        <w:t>на панели инструментов нажать на кнопку</w:t>
      </w:r>
      <w:r w:rsidRPr="00132090">
        <w:t xml:space="preserve"> «Печать» </w:t>
      </w:r>
      <w:r>
        <w:t xml:space="preserve">и выбрать пункт </w:t>
      </w:r>
      <w:r w:rsidRPr="00A72D06">
        <w:rPr>
          <w:i/>
        </w:rPr>
        <w:t>[Настройка реквизитов для печати]</w:t>
      </w:r>
      <w:r w:rsidRPr="00132090">
        <w:t xml:space="preserve"> </w:t>
      </w:r>
      <w:r w:rsidR="00B80BD3" w:rsidRPr="00151AEC">
        <w:t>(</w:t>
      </w:r>
      <w:r w:rsidR="00B80BD3" w:rsidRPr="00151AEC">
        <w:fldChar w:fldCharType="begin"/>
      </w:r>
      <w:r w:rsidR="00B80BD3" w:rsidRPr="00151AEC">
        <w:instrText xml:space="preserve"> REF _Ref536530580 \h </w:instrText>
      </w:r>
      <w:r w:rsidR="00151AEC">
        <w:instrText xml:space="preserve"> \* MERGEFORMAT </w:instrText>
      </w:r>
      <w:r w:rsidR="00B80BD3" w:rsidRPr="00151AEC">
        <w:fldChar w:fldCharType="separate"/>
      </w:r>
      <w:r w:rsidR="001B3D70" w:rsidRPr="00132090">
        <w:t xml:space="preserve">Рисунок </w:t>
      </w:r>
      <w:r w:rsidR="001B3D70">
        <w:t>1</w:t>
      </w:r>
      <w:r w:rsidR="00B80BD3" w:rsidRPr="00151AEC">
        <w:fldChar w:fldCharType="end"/>
      </w:r>
      <w:r w:rsidR="00A669EF">
        <w:t>9</w:t>
      </w:r>
      <w:r w:rsidR="00B80BD3" w:rsidRPr="00151AEC">
        <w:t>).</w:t>
      </w:r>
    </w:p>
    <w:p w14:paraId="08D0C432" w14:textId="77777777" w:rsidR="00B80BD3" w:rsidRPr="00132090" w:rsidRDefault="00B80BD3" w:rsidP="001A560B">
      <w:pPr>
        <w:pStyle w:val="aa"/>
      </w:pPr>
      <w:r>
        <w:rPr>
          <w:lang w:val="ru-RU" w:eastAsia="ru-RU"/>
        </w:rPr>
        <w:drawing>
          <wp:inline distT="0" distB="0" distL="0" distR="0" wp14:anchorId="679327A7" wp14:editId="13650D4F">
            <wp:extent cx="5123809" cy="457143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6FC1" w14:textId="08088773" w:rsidR="00B80BD3" w:rsidRPr="00132090" w:rsidRDefault="00B80BD3" w:rsidP="00B80BD3">
      <w:pPr>
        <w:pStyle w:val="a8"/>
      </w:pPr>
      <w:bookmarkStart w:id="126" w:name="_Ref536530580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1</w:t>
      </w:r>
      <w:r>
        <w:rPr>
          <w:noProof/>
        </w:rPr>
        <w:fldChar w:fldCharType="end"/>
      </w:r>
      <w:bookmarkEnd w:id="126"/>
      <w:r w:rsidR="00A669EF">
        <w:rPr>
          <w:noProof/>
        </w:rPr>
        <w:t>9</w:t>
      </w:r>
      <w:r w:rsidRPr="00132090">
        <w:t xml:space="preserve">. </w:t>
      </w:r>
      <w:r>
        <w:t xml:space="preserve">Пункт </w:t>
      </w:r>
      <w:r w:rsidRPr="00A72D06">
        <w:rPr>
          <w:i/>
        </w:rPr>
        <w:t>[Настройка реквизитов для печати]</w:t>
      </w:r>
    </w:p>
    <w:p w14:paraId="3AE324CB" w14:textId="47DD6F93" w:rsidR="00B80BD3" w:rsidRPr="00132090" w:rsidRDefault="000F2D8C" w:rsidP="00B80BD3">
      <w:pPr>
        <w:pStyle w:val="a0"/>
      </w:pPr>
      <w:r>
        <w:t>В</w:t>
      </w:r>
      <w:r w:rsidRPr="00132090">
        <w:t xml:space="preserve"> открывш</w:t>
      </w:r>
      <w:r>
        <w:t>е</w:t>
      </w:r>
      <w:r w:rsidRPr="00132090">
        <w:t>мся окне</w:t>
      </w:r>
      <w:r>
        <w:t xml:space="preserve"> «Настройка реквизитов печати»</w:t>
      </w:r>
      <w:r w:rsidRPr="00132090">
        <w:t xml:space="preserve"> </w:t>
      </w:r>
      <w:r>
        <w:t>н</w:t>
      </w:r>
      <w:r w:rsidR="00B80BD3" w:rsidRPr="00132090">
        <w:t>еобходимо заполнить все вкладки (</w:t>
      </w:r>
      <w:r w:rsidR="00B80BD3">
        <w:fldChar w:fldCharType="begin"/>
      </w:r>
      <w:r w:rsidR="00B80BD3">
        <w:instrText xml:space="preserve"> REF _Ref536530592 \h </w:instrText>
      </w:r>
      <w:r w:rsidR="00B80BD3">
        <w:fldChar w:fldCharType="separate"/>
      </w:r>
      <w:r w:rsidR="001B3D70" w:rsidRPr="00132090">
        <w:t xml:space="preserve">Рисунок </w:t>
      </w:r>
      <w:r w:rsidR="00B80BD3">
        <w:fldChar w:fldCharType="end"/>
      </w:r>
      <w:r w:rsidR="00A669EF">
        <w:t>20</w:t>
      </w:r>
      <w:r w:rsidR="00B80BD3" w:rsidRPr="00132090">
        <w:t>):</w:t>
      </w:r>
    </w:p>
    <w:p w14:paraId="370745E1" w14:textId="41BFD9D1" w:rsidR="00B80BD3" w:rsidRPr="00132090" w:rsidRDefault="000F2D8C" w:rsidP="00B80BD3">
      <w:pPr>
        <w:pStyle w:val="-"/>
      </w:pPr>
      <w:r>
        <w:t xml:space="preserve">поля вкладки </w:t>
      </w:r>
      <w:r w:rsidR="00B80BD3">
        <w:t>«</w:t>
      </w:r>
      <w:r w:rsidR="00B80BD3" w:rsidRPr="00132090">
        <w:t>Подписанты</w:t>
      </w:r>
      <w:r>
        <w:t>» заполняю</w:t>
      </w:r>
      <w:r w:rsidR="00B80BD3">
        <w:t>тся</w:t>
      </w:r>
      <w:r w:rsidR="00B80BD3" w:rsidRPr="00132090">
        <w:t xml:space="preserve"> автоматически, если были введены реквизиты подписантов в «Справочник подписантов»;</w:t>
      </w:r>
    </w:p>
    <w:p w14:paraId="2D10A32E" w14:textId="50010D7D" w:rsidR="00B80BD3" w:rsidRPr="00132090" w:rsidRDefault="00B80BD3" w:rsidP="00B80BD3">
      <w:pPr>
        <w:pStyle w:val="-"/>
      </w:pPr>
      <w:r>
        <w:lastRenderedPageBreak/>
        <w:t>«</w:t>
      </w:r>
      <w:r w:rsidRPr="00132090">
        <w:t>Реквизиты приложений</w:t>
      </w:r>
      <w:r w:rsidR="000F2D8C">
        <w:t>»;</w:t>
      </w:r>
    </w:p>
    <w:p w14:paraId="7250D866" w14:textId="77777777" w:rsidR="00B80BD3" w:rsidRPr="00132090" w:rsidRDefault="00B80BD3" w:rsidP="00B80BD3">
      <w:pPr>
        <w:pStyle w:val="-"/>
      </w:pPr>
      <w:r>
        <w:t>«</w:t>
      </w:r>
      <w:r w:rsidRPr="00132090">
        <w:t>Специальные номера</w:t>
      </w:r>
      <w:r>
        <w:t>»</w:t>
      </w:r>
      <w:r w:rsidRPr="00132090">
        <w:t>;</w:t>
      </w:r>
    </w:p>
    <w:p w14:paraId="228AC634" w14:textId="77777777" w:rsidR="00B80BD3" w:rsidRPr="00132090" w:rsidRDefault="00B80BD3" w:rsidP="00B80BD3">
      <w:pPr>
        <w:pStyle w:val="-"/>
      </w:pPr>
      <w:r>
        <w:t>«</w:t>
      </w:r>
      <w:r w:rsidRPr="00132090">
        <w:t>Гриф секретности с указанием основания</w:t>
      </w:r>
      <w:r>
        <w:t>»</w:t>
      </w:r>
      <w:r w:rsidRPr="00132090">
        <w:t>.</w:t>
      </w:r>
    </w:p>
    <w:p w14:paraId="40E28A30" w14:textId="77777777" w:rsidR="00B80BD3" w:rsidRPr="00132090" w:rsidRDefault="00B80BD3" w:rsidP="001A560B">
      <w:pPr>
        <w:pStyle w:val="aa"/>
      </w:pPr>
      <w:r>
        <w:rPr>
          <w:lang w:val="ru-RU" w:eastAsia="ru-RU"/>
        </w:rPr>
        <w:drawing>
          <wp:inline distT="0" distB="0" distL="0" distR="0" wp14:anchorId="26BC48CC" wp14:editId="20417D53">
            <wp:extent cx="5714286" cy="4742857"/>
            <wp:effectExtent l="0" t="0" r="127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3059" w14:textId="5DC31703" w:rsidR="00B80BD3" w:rsidRPr="00132090" w:rsidRDefault="00B80BD3" w:rsidP="00B80BD3">
      <w:pPr>
        <w:pStyle w:val="a8"/>
      </w:pPr>
      <w:bookmarkStart w:id="127" w:name="_Ref536530592"/>
      <w:r w:rsidRPr="00132090">
        <w:t>Рисунок</w:t>
      </w:r>
      <w:bookmarkEnd w:id="127"/>
      <w:r w:rsidR="00A669EF">
        <w:t xml:space="preserve"> 20</w:t>
      </w:r>
      <w:r w:rsidRPr="00132090">
        <w:t xml:space="preserve">. </w:t>
      </w:r>
      <w:r w:rsidR="000F2D8C">
        <w:t>Окно «Настройка реквизитов печати»</w:t>
      </w:r>
    </w:p>
    <w:p w14:paraId="1337A92A" w14:textId="77777777" w:rsidR="00B80BD3" w:rsidRPr="00132090" w:rsidRDefault="00B80BD3" w:rsidP="00B80BD3">
      <w:pPr>
        <w:pStyle w:val="a0"/>
      </w:pPr>
      <w:r w:rsidRPr="00132090">
        <w:t>После заполнения всех вкладок необходимо нажать на кнопку «Сохранить».</w:t>
      </w:r>
    </w:p>
    <w:p w14:paraId="224F704B" w14:textId="60E99622" w:rsidR="00CB637A" w:rsidRPr="0068234E" w:rsidRDefault="007110A9" w:rsidP="00FA4EFE">
      <w:pPr>
        <w:pStyle w:val="1"/>
      </w:pPr>
      <w:bookmarkStart w:id="128" w:name="_Toc49530604"/>
      <w:bookmarkEnd w:id="3"/>
      <w:r w:rsidRPr="0068234E">
        <w:lastRenderedPageBreak/>
        <w:t>Ф</w:t>
      </w:r>
      <w:r w:rsidR="00402CE9" w:rsidRPr="0068234E">
        <w:t xml:space="preserve">ормирование и </w:t>
      </w:r>
      <w:r w:rsidR="00616929" w:rsidRPr="0068234E">
        <w:t xml:space="preserve">утверждение </w:t>
      </w:r>
      <w:r w:rsidRPr="0068234E">
        <w:t xml:space="preserve">документа </w:t>
      </w:r>
      <w:r w:rsidR="005D2937" w:rsidRPr="0068234E">
        <w:t>«Проект бюджетной сметы»</w:t>
      </w:r>
      <w:bookmarkEnd w:id="4"/>
      <w:bookmarkEnd w:id="128"/>
    </w:p>
    <w:p w14:paraId="5C93BF24" w14:textId="3988EF35" w:rsidR="00CB637A" w:rsidRPr="00132090" w:rsidRDefault="00C76DC3" w:rsidP="007110A9">
      <w:pPr>
        <w:pStyle w:val="a0"/>
      </w:pPr>
      <w:r>
        <w:t>В результате п</w:t>
      </w:r>
      <w:r w:rsidR="00CB637A" w:rsidRPr="00132090">
        <w:t xml:space="preserve">осле </w:t>
      </w:r>
      <w:r w:rsidR="004020DE">
        <w:t>корректного заполнения п</w:t>
      </w:r>
      <w:r w:rsidR="004020DE" w:rsidRPr="00132090">
        <w:t>олномочи</w:t>
      </w:r>
      <w:r w:rsidR="004020DE">
        <w:t>й</w:t>
      </w:r>
      <w:r w:rsidR="004020DE" w:rsidRPr="00132090">
        <w:t xml:space="preserve"> </w:t>
      </w:r>
      <w:r w:rsidR="00CB637A" w:rsidRPr="00132090">
        <w:t xml:space="preserve">и </w:t>
      </w:r>
      <w:r w:rsidR="004020DE" w:rsidRPr="00132090">
        <w:t>реквизит</w:t>
      </w:r>
      <w:r w:rsidR="004020DE">
        <w:t>ов</w:t>
      </w:r>
      <w:r w:rsidR="004020DE" w:rsidRPr="00132090">
        <w:t xml:space="preserve"> </w:t>
      </w:r>
      <w:r w:rsidR="00C34E67" w:rsidRPr="00132090">
        <w:t xml:space="preserve">откроется окно </w:t>
      </w:r>
      <w:r w:rsidR="00731574">
        <w:t>С</w:t>
      </w:r>
      <w:r w:rsidR="000A06AD">
        <w:t>ПО</w:t>
      </w:r>
      <w:r w:rsidR="00402CE9">
        <w:t xml:space="preserve"> </w:t>
      </w:r>
      <w:r w:rsidR="00C34E67" w:rsidRPr="00132090">
        <w:t>(</w:t>
      </w:r>
      <w:r w:rsidR="007110A9">
        <w:fldChar w:fldCharType="begin"/>
      </w:r>
      <w:r w:rsidR="007110A9">
        <w:instrText xml:space="preserve"> REF _Ref11076546 \h </w:instrText>
      </w:r>
      <w:r w:rsidR="007110A9">
        <w:fldChar w:fldCharType="separate"/>
      </w:r>
      <w:r w:rsidR="001B3D70" w:rsidRPr="00151AEC">
        <w:t xml:space="preserve">Рисунок </w:t>
      </w:r>
      <w:r w:rsidR="001B3D70">
        <w:rPr>
          <w:noProof/>
        </w:rPr>
        <w:t>2</w:t>
      </w:r>
      <w:r w:rsidR="007110A9">
        <w:fldChar w:fldCharType="end"/>
      </w:r>
      <w:r w:rsidR="00A669EF">
        <w:t>1</w:t>
      </w:r>
      <w:r w:rsidR="00C34E67" w:rsidRPr="00132090">
        <w:t>).</w:t>
      </w:r>
    </w:p>
    <w:p w14:paraId="66A45D93" w14:textId="02E2E247" w:rsidR="00215768" w:rsidRDefault="00560291" w:rsidP="001A560B">
      <w:pPr>
        <w:pStyle w:val="aa"/>
      </w:pPr>
      <w:bookmarkStart w:id="129" w:name="_Ref470445838"/>
      <w:r>
        <w:rPr>
          <w:lang w:val="ru-RU" w:eastAsia="ru-RU"/>
        </w:rPr>
        <w:drawing>
          <wp:inline distT="0" distB="0" distL="0" distR="0" wp14:anchorId="6D8CDC3F" wp14:editId="6CCB170E">
            <wp:extent cx="6120130" cy="2516096"/>
            <wp:effectExtent l="0" t="0" r="0" b="0"/>
            <wp:docPr id="497" name="Рисунок 497" descr="C:\Temp\SNAGHTML2224b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SNAGHTML2224b54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942BC" w14:textId="1E6068C3" w:rsidR="00C34E67" w:rsidRPr="00151AEC" w:rsidRDefault="00C34E67" w:rsidP="00151AEC">
      <w:pPr>
        <w:pStyle w:val="a8"/>
      </w:pPr>
      <w:bookmarkStart w:id="130" w:name="_Ref11076546"/>
      <w:r w:rsidRPr="00151AEC">
        <w:t xml:space="preserve">Рисунок </w:t>
      </w:r>
      <w:r w:rsidR="00613BC9">
        <w:rPr>
          <w:noProof/>
        </w:rPr>
        <w:fldChar w:fldCharType="begin"/>
      </w:r>
      <w:r w:rsidR="00613BC9">
        <w:rPr>
          <w:noProof/>
        </w:rPr>
        <w:instrText xml:space="preserve"> SEQ Рисунок \* ARABIC </w:instrText>
      </w:r>
      <w:r w:rsidR="00613BC9">
        <w:rPr>
          <w:noProof/>
        </w:rPr>
        <w:fldChar w:fldCharType="separate"/>
      </w:r>
      <w:r w:rsidR="001B3D70">
        <w:rPr>
          <w:noProof/>
        </w:rPr>
        <w:t>2</w:t>
      </w:r>
      <w:r w:rsidR="00613BC9">
        <w:rPr>
          <w:noProof/>
        </w:rPr>
        <w:fldChar w:fldCharType="end"/>
      </w:r>
      <w:bookmarkEnd w:id="129"/>
      <w:bookmarkEnd w:id="130"/>
      <w:r w:rsidR="00A669EF">
        <w:rPr>
          <w:noProof/>
        </w:rPr>
        <w:t>1</w:t>
      </w:r>
      <w:r w:rsidRPr="00151AEC">
        <w:t xml:space="preserve">. </w:t>
      </w:r>
      <w:r w:rsidR="00402CE9" w:rsidRPr="00151AEC">
        <w:t xml:space="preserve">Окно </w:t>
      </w:r>
      <w:r w:rsidR="00731574" w:rsidRPr="00151AEC">
        <w:t>С</w:t>
      </w:r>
      <w:r w:rsidR="000A06AD" w:rsidRPr="00151AEC">
        <w:t>ПО</w:t>
      </w:r>
    </w:p>
    <w:p w14:paraId="5A221989" w14:textId="2165FEB8" w:rsidR="00FD498C" w:rsidRPr="00132090" w:rsidRDefault="00616929" w:rsidP="005903B9">
      <w:pPr>
        <w:pStyle w:val="2"/>
      </w:pPr>
      <w:bookmarkStart w:id="131" w:name="_Toc49530605"/>
      <w:r>
        <w:t>Формирование</w:t>
      </w:r>
      <w:r w:rsidR="00F74BF3">
        <w:t xml:space="preserve"> проекта</w:t>
      </w:r>
      <w:r w:rsidR="00FD498C" w:rsidRPr="00132090">
        <w:t xml:space="preserve"> </w:t>
      </w:r>
      <w:r>
        <w:t xml:space="preserve">бюджетной </w:t>
      </w:r>
      <w:r w:rsidR="00FD498C" w:rsidRPr="00132090">
        <w:t>смет</w:t>
      </w:r>
      <w:r>
        <w:t>ы</w:t>
      </w:r>
      <w:bookmarkEnd w:id="131"/>
    </w:p>
    <w:p w14:paraId="5402B264" w14:textId="6A37F0AB" w:rsidR="00AF0470" w:rsidRPr="00151AEC" w:rsidRDefault="00AF0470" w:rsidP="00151AEC">
      <w:pPr>
        <w:pStyle w:val="a0"/>
      </w:pPr>
      <w:r w:rsidRPr="00151AEC">
        <w:t xml:space="preserve">Для </w:t>
      </w:r>
      <w:r w:rsidR="0079331F" w:rsidRPr="00151AEC">
        <w:t xml:space="preserve">формирования </w:t>
      </w:r>
      <w:r w:rsidR="005D2937" w:rsidRPr="00151AEC">
        <w:t>документа «Проект бюджетной сметы»</w:t>
      </w:r>
      <w:r w:rsidR="0079331F" w:rsidRPr="00151AEC">
        <w:t xml:space="preserve"> </w:t>
      </w:r>
      <w:r w:rsidRPr="00151AEC">
        <w:t>необходимо перейти во вкладку «Ведение смет», затем во вкладку «</w:t>
      </w:r>
      <w:r w:rsidR="005F6FA3" w:rsidRPr="00151AEC">
        <w:t>Документы</w:t>
      </w:r>
      <w:r w:rsidRPr="00151AEC">
        <w:t>».</w:t>
      </w:r>
    </w:p>
    <w:p w14:paraId="409340DD" w14:textId="54928E08" w:rsidR="00D91421" w:rsidRPr="00151AEC" w:rsidRDefault="00AF0470" w:rsidP="00151AEC">
      <w:pPr>
        <w:pStyle w:val="a0"/>
      </w:pPr>
      <w:r w:rsidRPr="00151AEC">
        <w:t>Далее</w:t>
      </w:r>
      <w:r w:rsidR="00A453C9" w:rsidRPr="00151AEC">
        <w:t xml:space="preserve"> необходимо</w:t>
      </w:r>
      <w:r w:rsidR="006A30F6" w:rsidRPr="006A30F6">
        <w:t xml:space="preserve"> </w:t>
      </w:r>
      <w:r w:rsidR="006A30F6" w:rsidRPr="00151AEC">
        <w:t>одним нажатием правой кнопкой мыши по пустому полю</w:t>
      </w:r>
      <w:r w:rsidR="00A453C9" w:rsidRPr="00151AEC">
        <w:t xml:space="preserve"> </w:t>
      </w:r>
      <w:r w:rsidR="006A275A">
        <w:t>открыть</w:t>
      </w:r>
      <w:r w:rsidRPr="00151AEC">
        <w:t xml:space="preserve"> контекстное меню и выбрать пункт </w:t>
      </w:r>
      <w:r w:rsidRPr="00151AEC">
        <w:rPr>
          <w:i/>
        </w:rPr>
        <w:t>[Создать</w:t>
      </w:r>
      <w:r w:rsidR="00F74BF3" w:rsidRPr="00151AEC">
        <w:rPr>
          <w:i/>
        </w:rPr>
        <w:t xml:space="preserve"> проект</w:t>
      </w:r>
      <w:r w:rsidRPr="00151AEC">
        <w:rPr>
          <w:i/>
        </w:rPr>
        <w:t xml:space="preserve"> </w:t>
      </w:r>
      <w:r w:rsidR="0079331F" w:rsidRPr="00151AEC">
        <w:rPr>
          <w:i/>
        </w:rPr>
        <w:t>бюджетн</w:t>
      </w:r>
      <w:r w:rsidR="00F74BF3" w:rsidRPr="00151AEC">
        <w:rPr>
          <w:i/>
        </w:rPr>
        <w:t>ой</w:t>
      </w:r>
      <w:r w:rsidR="0079331F" w:rsidRPr="00151AEC">
        <w:rPr>
          <w:i/>
        </w:rPr>
        <w:t xml:space="preserve"> смет</w:t>
      </w:r>
      <w:r w:rsidR="00F74BF3" w:rsidRPr="00151AEC">
        <w:rPr>
          <w:i/>
        </w:rPr>
        <w:t>ы</w:t>
      </w:r>
      <w:r w:rsidRPr="00151AEC">
        <w:rPr>
          <w:i/>
        </w:rPr>
        <w:t>]</w:t>
      </w:r>
      <w:r w:rsidRPr="00151AEC">
        <w:t xml:space="preserve"> </w:t>
      </w:r>
      <w:r w:rsidR="00A453C9" w:rsidRPr="00151AEC">
        <w:t>(</w:t>
      </w:r>
      <w:r w:rsidR="00A453C9" w:rsidRPr="00151AEC">
        <w:fldChar w:fldCharType="begin"/>
      </w:r>
      <w:r w:rsidR="00A453C9" w:rsidRPr="00151AEC">
        <w:instrText xml:space="preserve"> REF _Ref470446016 \h </w:instrText>
      </w:r>
      <w:r w:rsidR="00D05ABA" w:rsidRPr="00151AEC">
        <w:instrText xml:space="preserve"> \* MERGEFORMAT </w:instrText>
      </w:r>
      <w:r w:rsidR="00A453C9" w:rsidRPr="00151AEC">
        <w:fldChar w:fldCharType="separate"/>
      </w:r>
      <w:r w:rsidR="001B3D70" w:rsidRPr="00132090">
        <w:t>Рисунок</w:t>
      </w:r>
      <w:r w:rsidR="001B3D70">
        <w:t> 2</w:t>
      </w:r>
      <w:r w:rsidR="00A453C9" w:rsidRPr="00151AEC">
        <w:fldChar w:fldCharType="end"/>
      </w:r>
      <w:r w:rsidR="00A669EF">
        <w:t>2</w:t>
      </w:r>
      <w:r w:rsidR="00151AEC">
        <w:t>).</w:t>
      </w:r>
    </w:p>
    <w:p w14:paraId="05017809" w14:textId="236B03E6" w:rsidR="00A453C9" w:rsidRDefault="008B1FF6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E40DFA1" wp14:editId="30F2EB5A">
            <wp:extent cx="6120130" cy="3697564"/>
            <wp:effectExtent l="0" t="0" r="0" b="0"/>
            <wp:docPr id="518" name="Рисунок 518" descr="C:\Temp\SNAGHTML22b28f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Temp\SNAGHTML22b28ff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9CCE" w14:textId="12353C94" w:rsidR="00A453C9" w:rsidRPr="00132090" w:rsidRDefault="00A453C9" w:rsidP="001E0A8E">
      <w:pPr>
        <w:pStyle w:val="a8"/>
      </w:pPr>
      <w:bookmarkStart w:id="132" w:name="_Ref470446016"/>
      <w:r w:rsidRPr="00132090">
        <w:t>Рисунок</w:t>
      </w:r>
      <w:r w:rsidR="001E0A8E">
        <w:t>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1B3D70">
        <w:rPr>
          <w:noProof/>
        </w:rPr>
        <w:t>2</w:t>
      </w:r>
      <w:r w:rsidR="008673EC">
        <w:rPr>
          <w:noProof/>
        </w:rPr>
        <w:fldChar w:fldCharType="end"/>
      </w:r>
      <w:bookmarkEnd w:id="132"/>
      <w:r w:rsidR="00A669EF">
        <w:rPr>
          <w:noProof/>
        </w:rPr>
        <w:t>2</w:t>
      </w:r>
      <w:r w:rsidRPr="00132090">
        <w:t xml:space="preserve">. </w:t>
      </w:r>
      <w:r w:rsidR="00D91421" w:rsidRPr="00E2393B">
        <w:t>П</w:t>
      </w:r>
      <w:r w:rsidR="00D91421">
        <w:t xml:space="preserve">ункт </w:t>
      </w:r>
      <w:r w:rsidR="00D91421" w:rsidRPr="005E67E7">
        <w:rPr>
          <w:i/>
        </w:rPr>
        <w:t>[</w:t>
      </w:r>
      <w:r w:rsidR="00F74BF3">
        <w:rPr>
          <w:i/>
        </w:rPr>
        <w:t>Создать проект бюджетной сметы</w:t>
      </w:r>
      <w:r w:rsidR="00D91421" w:rsidRPr="00644D9F">
        <w:rPr>
          <w:i/>
        </w:rPr>
        <w:t>]</w:t>
      </w:r>
      <w:r w:rsidR="00D91421" w:rsidRPr="00132090">
        <w:t xml:space="preserve"> </w:t>
      </w:r>
    </w:p>
    <w:p w14:paraId="4923F601" w14:textId="10B439B4" w:rsidR="00402CE9" w:rsidRDefault="00A453C9" w:rsidP="000E6E44">
      <w:pPr>
        <w:pStyle w:val="a0"/>
      </w:pPr>
      <w:r w:rsidRPr="00132090">
        <w:t xml:space="preserve">В </w:t>
      </w:r>
      <w:r w:rsidR="00731574">
        <w:t xml:space="preserve">открывшемся </w:t>
      </w:r>
      <w:r w:rsidRPr="00132090">
        <w:t xml:space="preserve">окне </w:t>
      </w:r>
      <w:r w:rsidR="0048007A">
        <w:t xml:space="preserve">документа </w:t>
      </w:r>
      <w:r w:rsidR="00731574">
        <w:t>«</w:t>
      </w:r>
      <w:r w:rsidR="004B6557">
        <w:t>С</w:t>
      </w:r>
      <w:r w:rsidR="0048007A">
        <w:t>мет</w:t>
      </w:r>
      <w:r w:rsidR="004B6557">
        <w:t>а</w:t>
      </w:r>
      <w:r w:rsidR="00731574">
        <w:t xml:space="preserve">» </w:t>
      </w:r>
      <w:r w:rsidR="00D05ABA" w:rsidRPr="00132090">
        <w:t>н</w:t>
      </w:r>
      <w:r w:rsidR="003C69A7">
        <w:t>еобходимо нажать</w:t>
      </w:r>
      <w:r w:rsidR="004020DE">
        <w:t xml:space="preserve"> на</w:t>
      </w:r>
      <w:r w:rsidR="003C69A7">
        <w:t xml:space="preserve"> кнопку «Сохранить»</w:t>
      </w:r>
      <w:r w:rsidR="00D91421">
        <w:t xml:space="preserve"> </w:t>
      </w:r>
      <w:r w:rsidRPr="00132090">
        <w:t>(</w:t>
      </w:r>
      <w:r w:rsidR="0092461B">
        <w:t>Рисунок 2</w:t>
      </w:r>
      <w:r w:rsidR="00A669EF">
        <w:t>3</w:t>
      </w:r>
      <w:r w:rsidR="0092461B">
        <w:t>).</w:t>
      </w:r>
    </w:p>
    <w:p w14:paraId="1B63B1A5" w14:textId="7A01F273" w:rsidR="004B6557" w:rsidRDefault="008B1FF6" w:rsidP="001A560B">
      <w:pPr>
        <w:pStyle w:val="aa"/>
      </w:pPr>
      <w:r>
        <w:rPr>
          <w:lang w:val="ru-RU" w:eastAsia="ru-RU"/>
        </w:rPr>
        <w:drawing>
          <wp:inline distT="0" distB="0" distL="0" distR="0" wp14:anchorId="363C7072" wp14:editId="4B42FBBE">
            <wp:extent cx="4025350" cy="1391478"/>
            <wp:effectExtent l="0" t="0" r="0" b="0"/>
            <wp:docPr id="519" name="Рисунок 519" descr="C:\Temp\SNAGHTML22b2bd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Temp\SNAGHTML22b2bd9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52836" r="35277" b="17088"/>
                    <a:stretch/>
                  </pic:blipFill>
                  <pic:spPr bwMode="auto">
                    <a:xfrm>
                      <a:off x="0" y="0"/>
                      <a:ext cx="4039747" cy="13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60B1F" w14:textId="0DC54E1F" w:rsidR="004B6557" w:rsidRDefault="004B6557" w:rsidP="00E2393B">
      <w:pPr>
        <w:pStyle w:val="a8"/>
      </w:pPr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2</w:t>
      </w:r>
      <w:r>
        <w:rPr>
          <w:noProof/>
        </w:rPr>
        <w:fldChar w:fldCharType="end"/>
      </w:r>
      <w:r w:rsidR="00A669EF">
        <w:rPr>
          <w:noProof/>
        </w:rPr>
        <w:t>3</w:t>
      </w:r>
      <w:r w:rsidRPr="00132090">
        <w:t>.</w:t>
      </w:r>
      <w:r>
        <w:t xml:space="preserve"> </w:t>
      </w:r>
      <w:r w:rsidR="00A669EF">
        <w:t>Сохранение документа</w:t>
      </w:r>
    </w:p>
    <w:p w14:paraId="0F9A52C5" w14:textId="6424D1B6" w:rsidR="00A453C9" w:rsidRPr="00132090" w:rsidRDefault="00A453C9" w:rsidP="001E0A8E">
      <w:pPr>
        <w:pStyle w:val="a0"/>
      </w:pPr>
      <w:r w:rsidRPr="00132090">
        <w:t xml:space="preserve">Формирование статусной модели </w:t>
      </w:r>
      <w:r w:rsidR="00402CE9">
        <w:t>представлено</w:t>
      </w:r>
      <w:r w:rsidR="00402CE9" w:rsidRPr="00132090">
        <w:t xml:space="preserve"> </w:t>
      </w:r>
      <w:r w:rsidR="004020DE">
        <w:t xml:space="preserve">ниже </w:t>
      </w:r>
      <w:r w:rsidRPr="00132090">
        <w:t xml:space="preserve">в </w:t>
      </w:r>
      <w:r w:rsidR="001E0A8E">
        <w:t>таблице (</w:t>
      </w:r>
      <w:r w:rsidR="00247ECB" w:rsidRPr="00132090">
        <w:fldChar w:fldCharType="begin"/>
      </w:r>
      <w:r w:rsidR="00247ECB" w:rsidRPr="00132090">
        <w:instrText xml:space="preserve"> REF _Ref470446793 \h </w:instrText>
      </w:r>
      <w:r w:rsidR="00D05ABA" w:rsidRPr="00132090">
        <w:instrText xml:space="preserve"> \* MERGEFORMAT </w:instrText>
      </w:r>
      <w:r w:rsidR="00247ECB" w:rsidRPr="00132090">
        <w:fldChar w:fldCharType="separate"/>
      </w:r>
      <w:r w:rsidR="001B3D70" w:rsidRPr="00132090">
        <w:t xml:space="preserve">Таблица </w:t>
      </w:r>
      <w:r w:rsidR="001B3D70">
        <w:rPr>
          <w:noProof/>
        </w:rPr>
        <w:t>1</w:t>
      </w:r>
      <w:r w:rsidR="00247ECB" w:rsidRPr="00132090">
        <w:fldChar w:fldCharType="end"/>
      </w:r>
      <w:r w:rsidR="001E0A8E">
        <w:t>)</w:t>
      </w:r>
      <w:r w:rsidR="00247ECB" w:rsidRPr="00132090">
        <w:t>.</w:t>
      </w:r>
    </w:p>
    <w:p w14:paraId="45307A85" w14:textId="74E0B66B" w:rsidR="00247ECB" w:rsidRPr="00132090" w:rsidRDefault="00247ECB" w:rsidP="004020DE">
      <w:pPr>
        <w:pStyle w:val="a4"/>
        <w:ind w:firstLine="0"/>
      </w:pPr>
      <w:bookmarkStart w:id="133" w:name="_Ref470446793"/>
      <w:r w:rsidRPr="00132090">
        <w:t xml:space="preserve">Таблица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Таблица \* ARABIC </w:instrText>
      </w:r>
      <w:r w:rsidR="008673EC">
        <w:rPr>
          <w:noProof/>
        </w:rPr>
        <w:fldChar w:fldCharType="separate"/>
      </w:r>
      <w:r w:rsidR="001B3D70">
        <w:rPr>
          <w:noProof/>
        </w:rPr>
        <w:t>1</w:t>
      </w:r>
      <w:r w:rsidR="008673EC">
        <w:rPr>
          <w:noProof/>
        </w:rPr>
        <w:fldChar w:fldCharType="end"/>
      </w:r>
      <w:bookmarkEnd w:id="133"/>
      <w:r w:rsidRPr="00132090">
        <w:t xml:space="preserve">. Статусная модель 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553"/>
        <w:gridCol w:w="2492"/>
        <w:gridCol w:w="7151"/>
      </w:tblGrid>
      <w:tr w:rsidR="001E0A8E" w:rsidRPr="00132090" w14:paraId="28A9C816" w14:textId="77777777" w:rsidTr="00151AEC">
        <w:trPr>
          <w:cantSplit/>
          <w:tblHeader/>
        </w:trPr>
        <w:tc>
          <w:tcPr>
            <w:tcW w:w="271" w:type="pct"/>
          </w:tcPr>
          <w:p w14:paraId="6E192A40" w14:textId="146DCCEF" w:rsidR="001E0A8E" w:rsidRPr="00132090" w:rsidRDefault="001E0A8E" w:rsidP="00E2393B">
            <w:pPr>
              <w:pStyle w:val="Head12M"/>
              <w:spacing w:before="120" w:after="120"/>
            </w:pPr>
            <w:r>
              <w:t>№</w:t>
            </w:r>
          </w:p>
        </w:tc>
        <w:tc>
          <w:tcPr>
            <w:tcW w:w="1222" w:type="pct"/>
          </w:tcPr>
          <w:p w14:paraId="5676C991" w14:textId="535BB79A" w:rsidR="001E0A8E" w:rsidRPr="00132090" w:rsidRDefault="001E0A8E" w:rsidP="00E2393B">
            <w:pPr>
              <w:pStyle w:val="Head12M"/>
              <w:spacing w:before="120" w:after="120"/>
            </w:pPr>
            <w:r>
              <w:t>Статус</w:t>
            </w:r>
          </w:p>
        </w:tc>
        <w:tc>
          <w:tcPr>
            <w:tcW w:w="3507" w:type="pct"/>
          </w:tcPr>
          <w:p w14:paraId="261FAFD8" w14:textId="009F736E" w:rsidR="001E0A8E" w:rsidRPr="00132090" w:rsidRDefault="001E0A8E" w:rsidP="00E2393B">
            <w:pPr>
              <w:pStyle w:val="Head12M"/>
              <w:spacing w:before="120" w:after="120"/>
            </w:pPr>
            <w:r>
              <w:t>Статусная модель</w:t>
            </w:r>
          </w:p>
        </w:tc>
      </w:tr>
      <w:tr w:rsidR="001E0A8E" w:rsidRPr="00132090" w14:paraId="6535084C" w14:textId="77777777" w:rsidTr="00151AEC">
        <w:trPr>
          <w:cantSplit/>
        </w:trPr>
        <w:tc>
          <w:tcPr>
            <w:tcW w:w="271" w:type="pct"/>
          </w:tcPr>
          <w:p w14:paraId="4771B9B8" w14:textId="77777777" w:rsidR="001E0A8E" w:rsidRPr="00132090" w:rsidRDefault="001E0A8E" w:rsidP="006E44A4">
            <w:pPr>
              <w:pStyle w:val="TableGraf12L"/>
              <w:numPr>
                <w:ilvl w:val="0"/>
                <w:numId w:val="5"/>
              </w:numPr>
            </w:pPr>
          </w:p>
        </w:tc>
        <w:tc>
          <w:tcPr>
            <w:tcW w:w="1222" w:type="pct"/>
          </w:tcPr>
          <w:p w14:paraId="6FD909BE" w14:textId="2C189DFD" w:rsidR="001E0A8E" w:rsidRPr="00132090" w:rsidRDefault="001E0A8E" w:rsidP="001E0A8E">
            <w:pPr>
              <w:pStyle w:val="TableGraf12L"/>
            </w:pPr>
            <w:r w:rsidRPr="00132090">
              <w:t xml:space="preserve">Черновик </w:t>
            </w:r>
          </w:p>
        </w:tc>
        <w:tc>
          <w:tcPr>
            <w:tcW w:w="3507" w:type="pct"/>
          </w:tcPr>
          <w:p w14:paraId="7457BE86" w14:textId="5DA5C9B8" w:rsidR="001E0A8E" w:rsidRPr="00132090" w:rsidRDefault="00402CE9" w:rsidP="00607A69">
            <w:pPr>
              <w:pStyle w:val="TableGraf12L"/>
            </w:pPr>
            <w:r w:rsidRPr="00132090">
              <w:t xml:space="preserve">Статус </w:t>
            </w:r>
            <w:r w:rsidR="001E0A8E" w:rsidRPr="00132090">
              <w:t>присваивается по умолчанию при создании</w:t>
            </w:r>
            <w:r w:rsidR="0048007A">
              <w:t xml:space="preserve"> документа «Проект</w:t>
            </w:r>
            <w:r w:rsidR="001E0A8E" w:rsidRPr="00132090">
              <w:t xml:space="preserve"> </w:t>
            </w:r>
            <w:r w:rsidR="00607A69">
              <w:t>бюджетной сметы</w:t>
            </w:r>
            <w:r w:rsidR="0048007A">
              <w:t>»</w:t>
            </w:r>
            <w:r w:rsidR="001E0A8E" w:rsidRPr="00132090">
              <w:t>. В данном статусе сметные расчеты доступны для редактирования</w:t>
            </w:r>
          </w:p>
        </w:tc>
      </w:tr>
      <w:tr w:rsidR="001E0A8E" w:rsidRPr="00132090" w14:paraId="49D6099E" w14:textId="77777777" w:rsidTr="00151AEC">
        <w:trPr>
          <w:cantSplit/>
        </w:trPr>
        <w:tc>
          <w:tcPr>
            <w:tcW w:w="271" w:type="pct"/>
          </w:tcPr>
          <w:p w14:paraId="0BBAFF66" w14:textId="77777777" w:rsidR="001E0A8E" w:rsidRPr="00132090" w:rsidRDefault="001E0A8E" w:rsidP="006E44A4">
            <w:pPr>
              <w:pStyle w:val="TableGraf12L"/>
              <w:numPr>
                <w:ilvl w:val="0"/>
                <w:numId w:val="5"/>
              </w:numPr>
            </w:pPr>
          </w:p>
        </w:tc>
        <w:tc>
          <w:tcPr>
            <w:tcW w:w="1222" w:type="pct"/>
          </w:tcPr>
          <w:p w14:paraId="3E8C41EC" w14:textId="70EE9445" w:rsidR="001E0A8E" w:rsidRPr="00132090" w:rsidRDefault="001E0A8E" w:rsidP="001E0A8E">
            <w:pPr>
              <w:pStyle w:val="TableGraf12L"/>
            </w:pPr>
            <w:r w:rsidRPr="00132090">
              <w:t xml:space="preserve">Отправлено на согласование </w:t>
            </w:r>
          </w:p>
        </w:tc>
        <w:tc>
          <w:tcPr>
            <w:tcW w:w="3507" w:type="pct"/>
          </w:tcPr>
          <w:p w14:paraId="25C9CD4F" w14:textId="7F866027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расчетов на согласование РБС, ГРБС</w:t>
            </w:r>
          </w:p>
        </w:tc>
      </w:tr>
      <w:tr w:rsidR="001E0A8E" w:rsidRPr="00132090" w14:paraId="4F9064EB" w14:textId="77777777" w:rsidTr="00151AEC">
        <w:trPr>
          <w:cantSplit/>
        </w:trPr>
        <w:tc>
          <w:tcPr>
            <w:tcW w:w="271" w:type="pct"/>
          </w:tcPr>
          <w:p w14:paraId="220AE799" w14:textId="77777777" w:rsidR="001E0A8E" w:rsidRPr="00132090" w:rsidRDefault="001E0A8E" w:rsidP="006E44A4">
            <w:pPr>
              <w:pStyle w:val="TableGraf12L"/>
              <w:numPr>
                <w:ilvl w:val="0"/>
                <w:numId w:val="5"/>
              </w:numPr>
            </w:pPr>
          </w:p>
        </w:tc>
        <w:tc>
          <w:tcPr>
            <w:tcW w:w="1222" w:type="pct"/>
          </w:tcPr>
          <w:p w14:paraId="333BDBE6" w14:textId="1FE4A7ED" w:rsidR="001E0A8E" w:rsidRPr="00132090" w:rsidRDefault="001E0A8E" w:rsidP="001E0A8E">
            <w:pPr>
              <w:pStyle w:val="TableGraf12L"/>
            </w:pPr>
            <w:r w:rsidRPr="00132090">
              <w:t xml:space="preserve">Согласовано </w:t>
            </w:r>
          </w:p>
        </w:tc>
        <w:tc>
          <w:tcPr>
            <w:tcW w:w="3507" w:type="pct"/>
          </w:tcPr>
          <w:p w14:paraId="1A6FD6CE" w14:textId="6123B36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="001E0A8E" w:rsidRPr="00132090">
              <w:t xml:space="preserve"> 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</w:t>
            </w:r>
            <w:r w:rsidR="00731574">
              <w:t>и подписей всех согласующих лиц</w:t>
            </w:r>
          </w:p>
        </w:tc>
      </w:tr>
      <w:tr w:rsidR="001E0A8E" w:rsidRPr="00132090" w14:paraId="763D6A7B" w14:textId="77777777" w:rsidTr="00151AEC">
        <w:trPr>
          <w:cantSplit/>
        </w:trPr>
        <w:tc>
          <w:tcPr>
            <w:tcW w:w="271" w:type="pct"/>
          </w:tcPr>
          <w:p w14:paraId="60C1AFF7" w14:textId="77777777" w:rsidR="001E0A8E" w:rsidRPr="00132090" w:rsidRDefault="001E0A8E" w:rsidP="006E44A4">
            <w:pPr>
              <w:pStyle w:val="TableGraf12L"/>
              <w:numPr>
                <w:ilvl w:val="0"/>
                <w:numId w:val="5"/>
              </w:numPr>
            </w:pPr>
          </w:p>
        </w:tc>
        <w:tc>
          <w:tcPr>
            <w:tcW w:w="1222" w:type="pct"/>
          </w:tcPr>
          <w:p w14:paraId="4AC26B9E" w14:textId="2F423BA7" w:rsidR="001E0A8E" w:rsidRPr="00132090" w:rsidRDefault="001E0A8E" w:rsidP="001E0A8E">
            <w:pPr>
              <w:pStyle w:val="TableGraf12L"/>
            </w:pPr>
            <w:r w:rsidRPr="00132090">
              <w:t>Отправлено на утверждение</w:t>
            </w:r>
          </w:p>
        </w:tc>
        <w:tc>
          <w:tcPr>
            <w:tcW w:w="3507" w:type="pct"/>
          </w:tcPr>
          <w:p w14:paraId="1FA774ED" w14:textId="31A72EC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</w:t>
            </w:r>
            <w:r w:rsidR="00731574">
              <w:t>четов на согласование РБС, ГРБС</w:t>
            </w:r>
          </w:p>
        </w:tc>
      </w:tr>
      <w:tr w:rsidR="001E0A8E" w:rsidRPr="00132090" w14:paraId="71720B07" w14:textId="77777777" w:rsidTr="00151AEC">
        <w:trPr>
          <w:cantSplit/>
        </w:trPr>
        <w:tc>
          <w:tcPr>
            <w:tcW w:w="271" w:type="pct"/>
          </w:tcPr>
          <w:p w14:paraId="6C58CB6E" w14:textId="77777777" w:rsidR="001E0A8E" w:rsidRPr="00132090" w:rsidRDefault="001E0A8E" w:rsidP="006E44A4">
            <w:pPr>
              <w:pStyle w:val="TableGraf12L"/>
              <w:numPr>
                <w:ilvl w:val="0"/>
                <w:numId w:val="5"/>
              </w:numPr>
            </w:pPr>
          </w:p>
        </w:tc>
        <w:tc>
          <w:tcPr>
            <w:tcW w:w="1222" w:type="pct"/>
          </w:tcPr>
          <w:p w14:paraId="2D2AEE57" w14:textId="01887E10" w:rsidR="001E0A8E" w:rsidRPr="00132090" w:rsidRDefault="001E0A8E" w:rsidP="001E0A8E">
            <w:pPr>
              <w:pStyle w:val="TableGraf12L"/>
            </w:pPr>
            <w:r w:rsidRPr="00132090">
              <w:t xml:space="preserve">Утверждено </w:t>
            </w:r>
          </w:p>
        </w:tc>
        <w:tc>
          <w:tcPr>
            <w:tcW w:w="3507" w:type="pct"/>
          </w:tcPr>
          <w:p w14:paraId="63064A9B" w14:textId="75BB058C" w:rsidR="001E0A8E" w:rsidRPr="00132090" w:rsidRDefault="00402CE9" w:rsidP="001E0A8E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получении подписи всех ответственных за утверждение сметного расчета лиц.</w:t>
            </w:r>
          </w:p>
          <w:p w14:paraId="036915B2" w14:textId="24E0BB4A" w:rsidR="001E0A8E" w:rsidRPr="00132090" w:rsidRDefault="001E0A8E" w:rsidP="001E0A8E">
            <w:pPr>
              <w:pStyle w:val="TableGraf12L"/>
            </w:pPr>
            <w:r w:rsidRPr="00132090">
              <w:t>При выборе данного статуса, вернуть сметные расчеты на изменение не допускается</w:t>
            </w:r>
          </w:p>
        </w:tc>
      </w:tr>
    </w:tbl>
    <w:p w14:paraId="7D599FDA" w14:textId="74F52A02" w:rsidR="00A453C9" w:rsidRPr="00151AEC" w:rsidRDefault="006309F8" w:rsidP="00151AEC">
      <w:pPr>
        <w:pStyle w:val="a0"/>
      </w:pPr>
      <w:r w:rsidRPr="00151AEC">
        <w:t>После нажатия на кнопку «Сохранить</w:t>
      </w:r>
      <w:r w:rsidR="00C76DC3" w:rsidRPr="00151AEC">
        <w:t xml:space="preserve">» </w:t>
      </w:r>
      <w:r w:rsidR="00402CE9" w:rsidRPr="00151AEC">
        <w:t>во вкладке</w:t>
      </w:r>
      <w:r w:rsidR="00A453C9" w:rsidRPr="00151AEC">
        <w:t xml:space="preserve"> «</w:t>
      </w:r>
      <w:r w:rsidR="00B138BD" w:rsidRPr="00151AEC">
        <w:t>Документы</w:t>
      </w:r>
      <w:r w:rsidR="00A453C9" w:rsidRPr="00151AEC">
        <w:t xml:space="preserve">» </w:t>
      </w:r>
      <w:r w:rsidR="00402CE9" w:rsidRPr="00151AEC">
        <w:t xml:space="preserve">отобразятся </w:t>
      </w:r>
      <w:r w:rsidR="00A453C9" w:rsidRPr="00151AEC">
        <w:t xml:space="preserve">данные </w:t>
      </w:r>
      <w:r w:rsidR="00607A69" w:rsidRPr="00151AEC">
        <w:t xml:space="preserve">документа </w:t>
      </w:r>
      <w:r w:rsidR="0048007A" w:rsidRPr="00151AEC">
        <w:t>«</w:t>
      </w:r>
      <w:r w:rsidR="00DE7DA6" w:rsidRPr="00151AEC">
        <w:t>Проект б</w:t>
      </w:r>
      <w:r w:rsidR="00607A69" w:rsidRPr="00151AEC">
        <w:t>юджетн</w:t>
      </w:r>
      <w:r w:rsidR="00DE7DA6" w:rsidRPr="00151AEC">
        <w:t>ой</w:t>
      </w:r>
      <w:r w:rsidR="00607A69" w:rsidRPr="00151AEC">
        <w:t xml:space="preserve"> смет</w:t>
      </w:r>
      <w:r w:rsidR="00DE7DA6" w:rsidRPr="00151AEC">
        <w:t>ы</w:t>
      </w:r>
      <w:r w:rsidR="0048007A" w:rsidRPr="00151AEC">
        <w:t>»</w:t>
      </w:r>
      <w:r w:rsidR="00607A69" w:rsidRPr="00151AEC">
        <w:t xml:space="preserve"> (Изменение </w:t>
      </w:r>
      <w:r w:rsidR="0048007A" w:rsidRPr="00151AEC">
        <w:t>П</w:t>
      </w:r>
      <w:r w:rsidR="00DE7DA6" w:rsidRPr="00151AEC">
        <w:t xml:space="preserve">роекта </w:t>
      </w:r>
      <w:r w:rsidR="00607A69" w:rsidRPr="00151AEC">
        <w:t>бюджетной сметы)</w:t>
      </w:r>
      <w:r w:rsidR="00A453C9" w:rsidRPr="00151AEC">
        <w:t>:</w:t>
      </w:r>
    </w:p>
    <w:p w14:paraId="72567BCF" w14:textId="738E2A07" w:rsidR="00A453C9" w:rsidRPr="00151AEC" w:rsidRDefault="005A3CC4" w:rsidP="00151AEC">
      <w:pPr>
        <w:pStyle w:val="-"/>
      </w:pPr>
      <w:r>
        <w:t>«</w:t>
      </w:r>
      <w:r w:rsidR="00607A69" w:rsidRPr="00151AEC">
        <w:t>Тип документ</w:t>
      </w:r>
      <w:r w:rsidR="006A30F6">
        <w:t>а</w:t>
      </w:r>
      <w:r w:rsidRPr="00151AEC">
        <w:t>»</w:t>
      </w:r>
      <w:r w:rsidR="00247ECB" w:rsidRPr="00151AEC">
        <w:t xml:space="preserve"> – </w:t>
      </w:r>
      <w:r w:rsidR="0048007A" w:rsidRPr="00151AEC">
        <w:t>Проект б</w:t>
      </w:r>
      <w:r w:rsidR="00607A69" w:rsidRPr="00151AEC">
        <w:t>юджетн</w:t>
      </w:r>
      <w:r w:rsidR="0048007A" w:rsidRPr="00151AEC">
        <w:t>ой</w:t>
      </w:r>
      <w:r w:rsidR="00607A69" w:rsidRPr="00151AEC">
        <w:t xml:space="preserve"> смет</w:t>
      </w:r>
      <w:r w:rsidR="0048007A" w:rsidRPr="00151AEC">
        <w:t>ы</w:t>
      </w:r>
      <w:r w:rsidR="00607A69" w:rsidRPr="00151AEC">
        <w:t xml:space="preserve"> или Изменение</w:t>
      </w:r>
      <w:r w:rsidR="0048007A" w:rsidRPr="00151AEC">
        <w:t xml:space="preserve"> проекта</w:t>
      </w:r>
      <w:r w:rsidR="00607A69" w:rsidRPr="00151AEC">
        <w:t xml:space="preserve"> бюджетной сметы</w:t>
      </w:r>
      <w:r w:rsidR="00247ECB" w:rsidRPr="00151AEC">
        <w:t>;</w:t>
      </w:r>
    </w:p>
    <w:p w14:paraId="7AD899B9" w14:textId="66ED8FD7" w:rsidR="00A453C9" w:rsidRPr="00151AEC" w:rsidRDefault="00F406A3" w:rsidP="00151AEC">
      <w:pPr>
        <w:pStyle w:val="-"/>
      </w:pPr>
      <w:r>
        <w:t xml:space="preserve">поле </w:t>
      </w:r>
      <w:r w:rsidR="005A3CC4" w:rsidRPr="00151AEC">
        <w:t>«</w:t>
      </w:r>
      <w:r w:rsidR="00607A69" w:rsidRPr="00151AEC">
        <w:t>Номер документа</w:t>
      </w:r>
      <w:r w:rsidR="005A3CC4" w:rsidRPr="00151AEC">
        <w:t>»</w:t>
      </w:r>
      <w:r>
        <w:t xml:space="preserve"> </w:t>
      </w:r>
      <w:r w:rsidR="0007139C" w:rsidRPr="00151AEC">
        <w:t xml:space="preserve">заполняется </w:t>
      </w:r>
      <w:r w:rsidR="00247ECB" w:rsidRPr="00151AEC">
        <w:t xml:space="preserve">автоматически в соответствии с </w:t>
      </w:r>
      <w:r w:rsidR="00D05ABA" w:rsidRPr="00151AEC">
        <w:t>порядковым номером</w:t>
      </w:r>
      <w:r w:rsidR="00247ECB" w:rsidRPr="00151AEC">
        <w:t xml:space="preserve"> </w:t>
      </w:r>
      <w:r w:rsidR="00DB2760" w:rsidRPr="00151AEC">
        <w:t>и типа формируемого</w:t>
      </w:r>
      <w:r w:rsidR="00607A69" w:rsidRPr="00151AEC">
        <w:t xml:space="preserve"> документа</w:t>
      </w:r>
      <w:r w:rsidR="00247ECB" w:rsidRPr="00151AEC">
        <w:t>;</w:t>
      </w:r>
    </w:p>
    <w:p w14:paraId="7EF04CF5" w14:textId="23EFCC56" w:rsidR="00234A28" w:rsidRPr="00151AEC" w:rsidRDefault="00F406A3" w:rsidP="00151AEC">
      <w:pPr>
        <w:pStyle w:val="-"/>
      </w:pPr>
      <w:r>
        <w:t>поле «Номер версии» з</w:t>
      </w:r>
      <w:r w:rsidR="00234A28" w:rsidRPr="00151AEC">
        <w:t>аполняется автоматически;</w:t>
      </w:r>
    </w:p>
    <w:p w14:paraId="628E5334" w14:textId="113B54DD" w:rsidR="00A453C9" w:rsidRPr="00151AEC" w:rsidRDefault="00F406A3" w:rsidP="00151AEC">
      <w:pPr>
        <w:pStyle w:val="-"/>
      </w:pPr>
      <w:r>
        <w:t xml:space="preserve">поле </w:t>
      </w:r>
      <w:r w:rsidR="005A3CC4" w:rsidRPr="00151AEC">
        <w:t>«</w:t>
      </w:r>
      <w:r w:rsidR="00A453C9" w:rsidRPr="00151AEC">
        <w:t>Дата создания</w:t>
      </w:r>
      <w:r w:rsidR="005A3CC4" w:rsidRPr="00151AEC">
        <w:t>»</w:t>
      </w:r>
      <w:r>
        <w:t xml:space="preserve"> заполняется значением текущей даты</w:t>
      </w:r>
      <w:r w:rsidR="00247ECB" w:rsidRPr="00151AEC">
        <w:t>;</w:t>
      </w:r>
    </w:p>
    <w:p w14:paraId="091ADB9E" w14:textId="20224E3D" w:rsidR="00247ECB" w:rsidRPr="00151AEC" w:rsidRDefault="00F406A3" w:rsidP="00151AEC">
      <w:pPr>
        <w:pStyle w:val="-"/>
      </w:pPr>
      <w:r>
        <w:t xml:space="preserve">поле </w:t>
      </w:r>
      <w:r w:rsidR="005A3CC4" w:rsidRPr="00151AEC">
        <w:t>«</w:t>
      </w:r>
      <w:r w:rsidR="000D2846" w:rsidRPr="00151AEC">
        <w:t>Дата утверждения</w:t>
      </w:r>
      <w:r w:rsidR="005A3CC4" w:rsidRPr="00151AEC">
        <w:t>»</w:t>
      </w:r>
      <w:r>
        <w:t xml:space="preserve"> заполняется датой</w:t>
      </w:r>
      <w:r w:rsidR="000D2846" w:rsidRPr="00151AEC">
        <w:t xml:space="preserve"> </w:t>
      </w:r>
      <w:r w:rsidR="00247ECB" w:rsidRPr="00151AEC">
        <w:t>утвержден</w:t>
      </w:r>
      <w:r w:rsidR="000D2846" w:rsidRPr="00151AEC">
        <w:t>ия сметы РБС или ГРБС</w:t>
      </w:r>
      <w:r w:rsidR="00247ECB" w:rsidRPr="00151AEC">
        <w:t>;</w:t>
      </w:r>
    </w:p>
    <w:p w14:paraId="6667FB30" w14:textId="067117F8" w:rsidR="00247ECB" w:rsidRPr="00151AEC" w:rsidRDefault="00F406A3" w:rsidP="00151AEC">
      <w:pPr>
        <w:pStyle w:val="-"/>
      </w:pPr>
      <w:r>
        <w:t xml:space="preserve">поле </w:t>
      </w:r>
      <w:r w:rsidR="005A3CC4" w:rsidRPr="00151AEC">
        <w:t>«</w:t>
      </w:r>
      <w:r w:rsidR="00247ECB" w:rsidRPr="00151AEC">
        <w:t>Статус</w:t>
      </w:r>
      <w:r>
        <w:t>» заполняется</w:t>
      </w:r>
      <w:r w:rsidR="00247ECB" w:rsidRPr="00151AEC">
        <w:t xml:space="preserve"> в соответствии со статусной моделью</w:t>
      </w:r>
      <w:r w:rsidR="00D106C3" w:rsidRPr="00151AEC">
        <w:t xml:space="preserve"> (</w:t>
      </w:r>
      <w:proofErr w:type="spellStart"/>
      <w:r w:rsidR="00234A28" w:rsidRPr="00151AEC">
        <w:t>см.</w:t>
      </w:r>
      <w:r w:rsidR="00D106C3" w:rsidRPr="00151AEC">
        <w:fldChar w:fldCharType="begin"/>
      </w:r>
      <w:r w:rsidR="00D106C3" w:rsidRPr="00151AEC">
        <w:instrText xml:space="preserve"> REF _Ref470446793 \h </w:instrText>
      </w:r>
      <w:r w:rsidR="00421F9D" w:rsidRPr="00151AEC">
        <w:instrText xml:space="preserve"> \* MERGEFORMAT </w:instrText>
      </w:r>
      <w:r w:rsidR="00D106C3" w:rsidRPr="00151AEC">
        <w:fldChar w:fldCharType="separate"/>
      </w:r>
      <w:r w:rsidR="001B3D70" w:rsidRPr="00132090">
        <w:t>Таблица</w:t>
      </w:r>
      <w:proofErr w:type="spellEnd"/>
      <w:r w:rsidR="001B3D70" w:rsidRPr="00132090">
        <w:t xml:space="preserve"> </w:t>
      </w:r>
      <w:r w:rsidR="001B3D70">
        <w:t>1</w:t>
      </w:r>
      <w:r w:rsidR="00D106C3" w:rsidRPr="00151AEC">
        <w:fldChar w:fldCharType="end"/>
      </w:r>
      <w:r w:rsidR="00D106C3" w:rsidRPr="00151AEC">
        <w:t>).</w:t>
      </w:r>
    </w:p>
    <w:p w14:paraId="4D2CD9CA" w14:textId="42391403" w:rsidR="00776FC7" w:rsidRDefault="00776FC7">
      <w:pPr>
        <w:pStyle w:val="2"/>
      </w:pPr>
      <w:bookmarkStart w:id="134" w:name="_Toc10633478"/>
      <w:bookmarkStart w:id="135" w:name="_Toc11066343"/>
      <w:bookmarkStart w:id="136" w:name="_Toc11069886"/>
      <w:bookmarkStart w:id="137" w:name="_Toc11076828"/>
      <w:bookmarkStart w:id="138" w:name="_Toc11077056"/>
      <w:bookmarkStart w:id="139" w:name="_Toc11077695"/>
      <w:bookmarkStart w:id="140" w:name="_Toc11077924"/>
      <w:bookmarkStart w:id="141" w:name="_Toc11078600"/>
      <w:bookmarkStart w:id="142" w:name="_Toc11079526"/>
      <w:bookmarkStart w:id="143" w:name="_Toc11079755"/>
      <w:bookmarkStart w:id="144" w:name="_Toc11153557"/>
      <w:bookmarkStart w:id="145" w:name="_Toc11153784"/>
      <w:bookmarkStart w:id="146" w:name="_Toc10633479"/>
      <w:bookmarkStart w:id="147" w:name="_Toc11066344"/>
      <w:bookmarkStart w:id="148" w:name="_Toc11069887"/>
      <w:bookmarkStart w:id="149" w:name="_Toc11076829"/>
      <w:bookmarkStart w:id="150" w:name="_Toc11077057"/>
      <w:bookmarkStart w:id="151" w:name="_Toc11077696"/>
      <w:bookmarkStart w:id="152" w:name="_Toc11077925"/>
      <w:bookmarkStart w:id="153" w:name="_Toc11078601"/>
      <w:bookmarkStart w:id="154" w:name="_Toc11079527"/>
      <w:bookmarkStart w:id="155" w:name="_Toc11079756"/>
      <w:bookmarkStart w:id="156" w:name="_Toc11153558"/>
      <w:bookmarkStart w:id="157" w:name="_Toc11153785"/>
      <w:bookmarkStart w:id="158" w:name="_Toc10633480"/>
      <w:bookmarkStart w:id="159" w:name="_Toc11066345"/>
      <w:bookmarkStart w:id="160" w:name="_Toc11069888"/>
      <w:bookmarkStart w:id="161" w:name="_Toc11076830"/>
      <w:bookmarkStart w:id="162" w:name="_Toc11077058"/>
      <w:bookmarkStart w:id="163" w:name="_Toc11077697"/>
      <w:bookmarkStart w:id="164" w:name="_Toc11077926"/>
      <w:bookmarkStart w:id="165" w:name="_Toc11078602"/>
      <w:bookmarkStart w:id="166" w:name="_Toc11079528"/>
      <w:bookmarkStart w:id="167" w:name="_Toc11079757"/>
      <w:bookmarkStart w:id="168" w:name="_Toc11153559"/>
      <w:bookmarkStart w:id="169" w:name="_Toc11153786"/>
      <w:bookmarkStart w:id="170" w:name="_Toc10633481"/>
      <w:bookmarkStart w:id="171" w:name="_Toc11066346"/>
      <w:bookmarkStart w:id="172" w:name="_Toc11069889"/>
      <w:bookmarkStart w:id="173" w:name="_Toc11076831"/>
      <w:bookmarkStart w:id="174" w:name="_Toc11077059"/>
      <w:bookmarkStart w:id="175" w:name="_Toc11077698"/>
      <w:bookmarkStart w:id="176" w:name="_Toc11077927"/>
      <w:bookmarkStart w:id="177" w:name="_Toc11078603"/>
      <w:bookmarkStart w:id="178" w:name="_Toc11079529"/>
      <w:bookmarkStart w:id="179" w:name="_Toc11079758"/>
      <w:bookmarkStart w:id="180" w:name="_Toc11153560"/>
      <w:bookmarkStart w:id="181" w:name="_Toc11153787"/>
      <w:bookmarkStart w:id="182" w:name="_Toc10633482"/>
      <w:bookmarkStart w:id="183" w:name="_Toc11066347"/>
      <w:bookmarkStart w:id="184" w:name="_Toc11069890"/>
      <w:bookmarkStart w:id="185" w:name="_Toc11076832"/>
      <w:bookmarkStart w:id="186" w:name="_Toc11077060"/>
      <w:bookmarkStart w:id="187" w:name="_Toc11077699"/>
      <w:bookmarkStart w:id="188" w:name="_Toc11077928"/>
      <w:bookmarkStart w:id="189" w:name="_Toc11078604"/>
      <w:bookmarkStart w:id="190" w:name="_Toc11079530"/>
      <w:bookmarkStart w:id="191" w:name="_Toc11079759"/>
      <w:bookmarkStart w:id="192" w:name="_Toc11153561"/>
      <w:bookmarkStart w:id="193" w:name="_Toc11153788"/>
      <w:bookmarkStart w:id="194" w:name="_Toc10633483"/>
      <w:bookmarkStart w:id="195" w:name="_Toc11066348"/>
      <w:bookmarkStart w:id="196" w:name="_Toc11069891"/>
      <w:bookmarkStart w:id="197" w:name="_Toc11076833"/>
      <w:bookmarkStart w:id="198" w:name="_Toc11077061"/>
      <w:bookmarkStart w:id="199" w:name="_Toc11077700"/>
      <w:bookmarkStart w:id="200" w:name="_Toc11077929"/>
      <w:bookmarkStart w:id="201" w:name="_Toc11078605"/>
      <w:bookmarkStart w:id="202" w:name="_Toc11079531"/>
      <w:bookmarkStart w:id="203" w:name="_Toc11079760"/>
      <w:bookmarkStart w:id="204" w:name="_Toc11153562"/>
      <w:bookmarkStart w:id="205" w:name="_Toc11153789"/>
      <w:bookmarkStart w:id="206" w:name="_Toc10633484"/>
      <w:bookmarkStart w:id="207" w:name="_Toc11066349"/>
      <w:bookmarkStart w:id="208" w:name="_Toc11069892"/>
      <w:bookmarkStart w:id="209" w:name="_Toc11076834"/>
      <w:bookmarkStart w:id="210" w:name="_Toc11077062"/>
      <w:bookmarkStart w:id="211" w:name="_Toc11077701"/>
      <w:bookmarkStart w:id="212" w:name="_Toc11077930"/>
      <w:bookmarkStart w:id="213" w:name="_Toc11078606"/>
      <w:bookmarkStart w:id="214" w:name="_Toc11079532"/>
      <w:bookmarkStart w:id="215" w:name="_Toc11079761"/>
      <w:bookmarkStart w:id="216" w:name="_Toc11153563"/>
      <w:bookmarkStart w:id="217" w:name="_Toc11153790"/>
      <w:bookmarkStart w:id="218" w:name="_Toc10633485"/>
      <w:bookmarkStart w:id="219" w:name="_Toc11066350"/>
      <w:bookmarkStart w:id="220" w:name="_Toc11069893"/>
      <w:bookmarkStart w:id="221" w:name="_Toc11076835"/>
      <w:bookmarkStart w:id="222" w:name="_Toc11077063"/>
      <w:bookmarkStart w:id="223" w:name="_Toc11077702"/>
      <w:bookmarkStart w:id="224" w:name="_Toc11077931"/>
      <w:bookmarkStart w:id="225" w:name="_Toc11078607"/>
      <w:bookmarkStart w:id="226" w:name="_Toc11079533"/>
      <w:bookmarkStart w:id="227" w:name="_Toc11079762"/>
      <w:bookmarkStart w:id="228" w:name="_Toc11153564"/>
      <w:bookmarkStart w:id="229" w:name="_Toc11153791"/>
      <w:bookmarkStart w:id="230" w:name="_Toc10633486"/>
      <w:bookmarkStart w:id="231" w:name="_Toc11066351"/>
      <w:bookmarkStart w:id="232" w:name="_Toc11069894"/>
      <w:bookmarkStart w:id="233" w:name="_Toc11076836"/>
      <w:bookmarkStart w:id="234" w:name="_Toc11077064"/>
      <w:bookmarkStart w:id="235" w:name="_Toc11077703"/>
      <w:bookmarkStart w:id="236" w:name="_Toc11077932"/>
      <w:bookmarkStart w:id="237" w:name="_Toc11078608"/>
      <w:bookmarkStart w:id="238" w:name="_Toc11079534"/>
      <w:bookmarkStart w:id="239" w:name="_Toc11079763"/>
      <w:bookmarkStart w:id="240" w:name="_Toc11153565"/>
      <w:bookmarkStart w:id="241" w:name="_Toc11153792"/>
      <w:bookmarkStart w:id="242" w:name="_Toc10633487"/>
      <w:bookmarkStart w:id="243" w:name="_Toc11066352"/>
      <w:bookmarkStart w:id="244" w:name="_Toc11069895"/>
      <w:bookmarkStart w:id="245" w:name="_Toc11076837"/>
      <w:bookmarkStart w:id="246" w:name="_Toc11077065"/>
      <w:bookmarkStart w:id="247" w:name="_Toc11077704"/>
      <w:bookmarkStart w:id="248" w:name="_Toc11077933"/>
      <w:bookmarkStart w:id="249" w:name="_Toc11078609"/>
      <w:bookmarkStart w:id="250" w:name="_Toc11079535"/>
      <w:bookmarkStart w:id="251" w:name="_Toc11079764"/>
      <w:bookmarkStart w:id="252" w:name="_Toc11153566"/>
      <w:bookmarkStart w:id="253" w:name="_Toc11153793"/>
      <w:bookmarkStart w:id="254" w:name="_Toc10633488"/>
      <w:bookmarkStart w:id="255" w:name="_Toc11066353"/>
      <w:bookmarkStart w:id="256" w:name="_Toc11069896"/>
      <w:bookmarkStart w:id="257" w:name="_Toc11076838"/>
      <w:bookmarkStart w:id="258" w:name="_Toc11077066"/>
      <w:bookmarkStart w:id="259" w:name="_Toc11077705"/>
      <w:bookmarkStart w:id="260" w:name="_Toc11077934"/>
      <w:bookmarkStart w:id="261" w:name="_Toc11078610"/>
      <w:bookmarkStart w:id="262" w:name="_Toc11079536"/>
      <w:bookmarkStart w:id="263" w:name="_Toc11079765"/>
      <w:bookmarkStart w:id="264" w:name="_Toc11153567"/>
      <w:bookmarkStart w:id="265" w:name="_Toc11153794"/>
      <w:bookmarkStart w:id="266" w:name="_Toc10633490"/>
      <w:bookmarkStart w:id="267" w:name="_Toc11066355"/>
      <w:bookmarkStart w:id="268" w:name="_Toc11069898"/>
      <w:bookmarkStart w:id="269" w:name="_Toc11076840"/>
      <w:bookmarkStart w:id="270" w:name="_Toc11077068"/>
      <w:bookmarkStart w:id="271" w:name="_Toc11077707"/>
      <w:bookmarkStart w:id="272" w:name="_Toc11077936"/>
      <w:bookmarkStart w:id="273" w:name="_Toc11078612"/>
      <w:bookmarkStart w:id="274" w:name="_Toc11079538"/>
      <w:bookmarkStart w:id="275" w:name="_Toc11079767"/>
      <w:bookmarkStart w:id="276" w:name="_Toc11153569"/>
      <w:bookmarkStart w:id="277" w:name="_Toc11153796"/>
      <w:bookmarkStart w:id="278" w:name="_Toc10633491"/>
      <w:bookmarkStart w:id="279" w:name="_Toc11066356"/>
      <w:bookmarkStart w:id="280" w:name="_Toc11069899"/>
      <w:bookmarkStart w:id="281" w:name="_Toc11076841"/>
      <w:bookmarkStart w:id="282" w:name="_Toc11077069"/>
      <w:bookmarkStart w:id="283" w:name="_Toc11077708"/>
      <w:bookmarkStart w:id="284" w:name="_Toc11077937"/>
      <w:bookmarkStart w:id="285" w:name="_Toc11078613"/>
      <w:bookmarkStart w:id="286" w:name="_Toc11079539"/>
      <w:bookmarkStart w:id="287" w:name="_Toc11079768"/>
      <w:bookmarkStart w:id="288" w:name="_Toc11153570"/>
      <w:bookmarkStart w:id="289" w:name="_Toc11153797"/>
      <w:bookmarkStart w:id="290" w:name="_Toc10633492"/>
      <w:bookmarkStart w:id="291" w:name="_Toc11066357"/>
      <w:bookmarkStart w:id="292" w:name="_Toc11069900"/>
      <w:bookmarkStart w:id="293" w:name="_Toc11076842"/>
      <w:bookmarkStart w:id="294" w:name="_Toc11077070"/>
      <w:bookmarkStart w:id="295" w:name="_Toc11077709"/>
      <w:bookmarkStart w:id="296" w:name="_Toc11077938"/>
      <w:bookmarkStart w:id="297" w:name="_Toc11078614"/>
      <w:bookmarkStart w:id="298" w:name="_Toc11079540"/>
      <w:bookmarkStart w:id="299" w:name="_Toc11079769"/>
      <w:bookmarkStart w:id="300" w:name="_Toc11153571"/>
      <w:bookmarkStart w:id="301" w:name="_Toc11153798"/>
      <w:bookmarkStart w:id="302" w:name="_Toc10633493"/>
      <w:bookmarkStart w:id="303" w:name="_Toc11066358"/>
      <w:bookmarkStart w:id="304" w:name="_Toc11069901"/>
      <w:bookmarkStart w:id="305" w:name="_Toc11076843"/>
      <w:bookmarkStart w:id="306" w:name="_Toc11077071"/>
      <w:bookmarkStart w:id="307" w:name="_Toc11077710"/>
      <w:bookmarkStart w:id="308" w:name="_Toc11077939"/>
      <w:bookmarkStart w:id="309" w:name="_Toc11078615"/>
      <w:bookmarkStart w:id="310" w:name="_Toc11079541"/>
      <w:bookmarkStart w:id="311" w:name="_Toc11079770"/>
      <w:bookmarkStart w:id="312" w:name="_Toc11153572"/>
      <w:bookmarkStart w:id="313" w:name="_Toc11153799"/>
      <w:bookmarkStart w:id="314" w:name="_Toc10633494"/>
      <w:bookmarkStart w:id="315" w:name="_Toc11066359"/>
      <w:bookmarkStart w:id="316" w:name="_Toc11069902"/>
      <w:bookmarkStart w:id="317" w:name="_Toc11076844"/>
      <w:bookmarkStart w:id="318" w:name="_Toc11077072"/>
      <w:bookmarkStart w:id="319" w:name="_Toc11077711"/>
      <w:bookmarkStart w:id="320" w:name="_Toc11077940"/>
      <w:bookmarkStart w:id="321" w:name="_Toc11078616"/>
      <w:bookmarkStart w:id="322" w:name="_Toc11079542"/>
      <w:bookmarkStart w:id="323" w:name="_Toc11079771"/>
      <w:bookmarkStart w:id="324" w:name="_Toc11153573"/>
      <w:bookmarkStart w:id="325" w:name="_Toc11153800"/>
      <w:bookmarkStart w:id="326" w:name="_Toc10633495"/>
      <w:bookmarkStart w:id="327" w:name="_Toc11066360"/>
      <w:bookmarkStart w:id="328" w:name="_Toc11069903"/>
      <w:bookmarkStart w:id="329" w:name="_Toc11076845"/>
      <w:bookmarkStart w:id="330" w:name="_Toc11077073"/>
      <w:bookmarkStart w:id="331" w:name="_Toc11077712"/>
      <w:bookmarkStart w:id="332" w:name="_Toc11077941"/>
      <w:bookmarkStart w:id="333" w:name="_Toc11078617"/>
      <w:bookmarkStart w:id="334" w:name="_Toc11079543"/>
      <w:bookmarkStart w:id="335" w:name="_Toc11079772"/>
      <w:bookmarkStart w:id="336" w:name="_Toc11153574"/>
      <w:bookmarkStart w:id="337" w:name="_Toc11153801"/>
      <w:bookmarkStart w:id="338" w:name="_Toc10633496"/>
      <w:bookmarkStart w:id="339" w:name="_Toc11066361"/>
      <w:bookmarkStart w:id="340" w:name="_Toc11069904"/>
      <w:bookmarkStart w:id="341" w:name="_Toc11076846"/>
      <w:bookmarkStart w:id="342" w:name="_Toc11077074"/>
      <w:bookmarkStart w:id="343" w:name="_Toc11077713"/>
      <w:bookmarkStart w:id="344" w:name="_Toc11077942"/>
      <w:bookmarkStart w:id="345" w:name="_Toc11078618"/>
      <w:bookmarkStart w:id="346" w:name="_Toc11079544"/>
      <w:bookmarkStart w:id="347" w:name="_Toc11079773"/>
      <w:bookmarkStart w:id="348" w:name="_Toc11153575"/>
      <w:bookmarkStart w:id="349" w:name="_Toc11153802"/>
      <w:bookmarkStart w:id="350" w:name="_Toc10633497"/>
      <w:bookmarkStart w:id="351" w:name="_Toc11066362"/>
      <w:bookmarkStart w:id="352" w:name="_Toc11069905"/>
      <w:bookmarkStart w:id="353" w:name="_Toc11076847"/>
      <w:bookmarkStart w:id="354" w:name="_Toc11077075"/>
      <w:bookmarkStart w:id="355" w:name="_Toc11077714"/>
      <w:bookmarkStart w:id="356" w:name="_Toc11077943"/>
      <w:bookmarkStart w:id="357" w:name="_Toc11078619"/>
      <w:bookmarkStart w:id="358" w:name="_Toc11079545"/>
      <w:bookmarkStart w:id="359" w:name="_Toc11079774"/>
      <w:bookmarkStart w:id="360" w:name="_Toc11153576"/>
      <w:bookmarkStart w:id="361" w:name="_Toc11153803"/>
      <w:bookmarkStart w:id="362" w:name="_Toc10633498"/>
      <w:bookmarkStart w:id="363" w:name="_Toc11066363"/>
      <w:bookmarkStart w:id="364" w:name="_Toc11069906"/>
      <w:bookmarkStart w:id="365" w:name="_Toc11076848"/>
      <w:bookmarkStart w:id="366" w:name="_Toc11077076"/>
      <w:bookmarkStart w:id="367" w:name="_Toc11077715"/>
      <w:bookmarkStart w:id="368" w:name="_Toc11077944"/>
      <w:bookmarkStart w:id="369" w:name="_Toc11078620"/>
      <w:bookmarkStart w:id="370" w:name="_Toc11079546"/>
      <w:bookmarkStart w:id="371" w:name="_Toc11079775"/>
      <w:bookmarkStart w:id="372" w:name="_Toc11153577"/>
      <w:bookmarkStart w:id="373" w:name="_Toc11153804"/>
      <w:bookmarkStart w:id="374" w:name="_Toc10633499"/>
      <w:bookmarkStart w:id="375" w:name="_Toc11066364"/>
      <w:bookmarkStart w:id="376" w:name="_Toc11069907"/>
      <w:bookmarkStart w:id="377" w:name="_Toc11076849"/>
      <w:bookmarkStart w:id="378" w:name="_Toc11077077"/>
      <w:bookmarkStart w:id="379" w:name="_Toc11077716"/>
      <w:bookmarkStart w:id="380" w:name="_Toc11077945"/>
      <w:bookmarkStart w:id="381" w:name="_Toc11078621"/>
      <w:bookmarkStart w:id="382" w:name="_Toc11079547"/>
      <w:bookmarkStart w:id="383" w:name="_Toc11079776"/>
      <w:bookmarkStart w:id="384" w:name="_Toc11153578"/>
      <w:bookmarkStart w:id="385" w:name="_Toc11153805"/>
      <w:bookmarkStart w:id="386" w:name="_Toc10633500"/>
      <w:bookmarkStart w:id="387" w:name="_Toc11066365"/>
      <w:bookmarkStart w:id="388" w:name="_Toc11069908"/>
      <w:bookmarkStart w:id="389" w:name="_Toc11076850"/>
      <w:bookmarkStart w:id="390" w:name="_Toc11077078"/>
      <w:bookmarkStart w:id="391" w:name="_Toc11077717"/>
      <w:bookmarkStart w:id="392" w:name="_Toc11077946"/>
      <w:bookmarkStart w:id="393" w:name="_Toc11078622"/>
      <w:bookmarkStart w:id="394" w:name="_Toc11079548"/>
      <w:bookmarkStart w:id="395" w:name="_Toc11079777"/>
      <w:bookmarkStart w:id="396" w:name="_Toc11153579"/>
      <w:bookmarkStart w:id="397" w:name="_Toc11153806"/>
      <w:bookmarkStart w:id="398" w:name="_Toc10633501"/>
      <w:bookmarkStart w:id="399" w:name="_Toc11066366"/>
      <w:bookmarkStart w:id="400" w:name="_Toc11069909"/>
      <w:bookmarkStart w:id="401" w:name="_Toc11076851"/>
      <w:bookmarkStart w:id="402" w:name="_Toc11077079"/>
      <w:bookmarkStart w:id="403" w:name="_Toc11077718"/>
      <w:bookmarkStart w:id="404" w:name="_Toc11077947"/>
      <w:bookmarkStart w:id="405" w:name="_Toc11078623"/>
      <w:bookmarkStart w:id="406" w:name="_Toc11079549"/>
      <w:bookmarkStart w:id="407" w:name="_Toc11079778"/>
      <w:bookmarkStart w:id="408" w:name="_Toc11153580"/>
      <w:bookmarkStart w:id="409" w:name="_Toc11153807"/>
      <w:bookmarkStart w:id="410" w:name="_Toc10633503"/>
      <w:bookmarkStart w:id="411" w:name="_Toc11066368"/>
      <w:bookmarkStart w:id="412" w:name="_Toc11069911"/>
      <w:bookmarkStart w:id="413" w:name="_Toc11076853"/>
      <w:bookmarkStart w:id="414" w:name="_Toc11077081"/>
      <w:bookmarkStart w:id="415" w:name="_Toc11077720"/>
      <w:bookmarkStart w:id="416" w:name="_Toc11077949"/>
      <w:bookmarkStart w:id="417" w:name="_Toc11078625"/>
      <w:bookmarkStart w:id="418" w:name="_Toc11079551"/>
      <w:bookmarkStart w:id="419" w:name="_Toc11079780"/>
      <w:bookmarkStart w:id="420" w:name="_Toc11153582"/>
      <w:bookmarkStart w:id="421" w:name="_Toc11153809"/>
      <w:bookmarkStart w:id="422" w:name="_Toc10633504"/>
      <w:bookmarkStart w:id="423" w:name="_Toc11066369"/>
      <w:bookmarkStart w:id="424" w:name="_Toc11069912"/>
      <w:bookmarkStart w:id="425" w:name="_Toc11076854"/>
      <w:bookmarkStart w:id="426" w:name="_Toc11077082"/>
      <w:bookmarkStart w:id="427" w:name="_Toc11077721"/>
      <w:bookmarkStart w:id="428" w:name="_Toc11077950"/>
      <w:bookmarkStart w:id="429" w:name="_Toc11078626"/>
      <w:bookmarkStart w:id="430" w:name="_Toc11079552"/>
      <w:bookmarkStart w:id="431" w:name="_Toc11079781"/>
      <w:bookmarkStart w:id="432" w:name="_Toc11153583"/>
      <w:bookmarkStart w:id="433" w:name="_Toc11153810"/>
      <w:bookmarkStart w:id="434" w:name="_Toc10633505"/>
      <w:bookmarkStart w:id="435" w:name="_Toc11066370"/>
      <w:bookmarkStart w:id="436" w:name="_Toc11069913"/>
      <w:bookmarkStart w:id="437" w:name="_Toc11076855"/>
      <w:bookmarkStart w:id="438" w:name="_Toc11077083"/>
      <w:bookmarkStart w:id="439" w:name="_Toc11077722"/>
      <w:bookmarkStart w:id="440" w:name="_Toc11077951"/>
      <w:bookmarkStart w:id="441" w:name="_Toc11078627"/>
      <w:bookmarkStart w:id="442" w:name="_Toc11079553"/>
      <w:bookmarkStart w:id="443" w:name="_Toc11079782"/>
      <w:bookmarkStart w:id="444" w:name="_Toc11153584"/>
      <w:bookmarkStart w:id="445" w:name="_Toc11153811"/>
      <w:bookmarkStart w:id="446" w:name="_Toc10633506"/>
      <w:bookmarkStart w:id="447" w:name="_Toc11066371"/>
      <w:bookmarkStart w:id="448" w:name="_Toc11069914"/>
      <w:bookmarkStart w:id="449" w:name="_Toc11076856"/>
      <w:bookmarkStart w:id="450" w:name="_Toc11077084"/>
      <w:bookmarkStart w:id="451" w:name="_Toc11077723"/>
      <w:bookmarkStart w:id="452" w:name="_Toc11077952"/>
      <w:bookmarkStart w:id="453" w:name="_Toc11078628"/>
      <w:bookmarkStart w:id="454" w:name="_Toc11079554"/>
      <w:bookmarkStart w:id="455" w:name="_Toc11079783"/>
      <w:bookmarkStart w:id="456" w:name="_Toc11153585"/>
      <w:bookmarkStart w:id="457" w:name="_Toc11153812"/>
      <w:bookmarkStart w:id="458" w:name="_Toc10633507"/>
      <w:bookmarkStart w:id="459" w:name="_Toc11066372"/>
      <w:bookmarkStart w:id="460" w:name="_Toc11069915"/>
      <w:bookmarkStart w:id="461" w:name="_Toc11076857"/>
      <w:bookmarkStart w:id="462" w:name="_Toc11077085"/>
      <w:bookmarkStart w:id="463" w:name="_Toc11077724"/>
      <w:bookmarkStart w:id="464" w:name="_Toc11077953"/>
      <w:bookmarkStart w:id="465" w:name="_Toc11078629"/>
      <w:bookmarkStart w:id="466" w:name="_Toc11079555"/>
      <w:bookmarkStart w:id="467" w:name="_Toc11079784"/>
      <w:bookmarkStart w:id="468" w:name="_Toc11153586"/>
      <w:bookmarkStart w:id="469" w:name="_Toc11153813"/>
      <w:bookmarkStart w:id="470" w:name="_Toc10633508"/>
      <w:bookmarkStart w:id="471" w:name="_Toc11066373"/>
      <w:bookmarkStart w:id="472" w:name="_Toc11069916"/>
      <w:bookmarkStart w:id="473" w:name="_Toc11076858"/>
      <w:bookmarkStart w:id="474" w:name="_Toc11077086"/>
      <w:bookmarkStart w:id="475" w:name="_Toc11077725"/>
      <w:bookmarkStart w:id="476" w:name="_Toc11077954"/>
      <w:bookmarkStart w:id="477" w:name="_Toc11078630"/>
      <w:bookmarkStart w:id="478" w:name="_Toc11079556"/>
      <w:bookmarkStart w:id="479" w:name="_Toc11079785"/>
      <w:bookmarkStart w:id="480" w:name="_Toc11153587"/>
      <w:bookmarkStart w:id="481" w:name="_Toc11153814"/>
      <w:bookmarkStart w:id="482" w:name="_Toc10633509"/>
      <w:bookmarkStart w:id="483" w:name="_Toc11066374"/>
      <w:bookmarkStart w:id="484" w:name="_Toc11069917"/>
      <w:bookmarkStart w:id="485" w:name="_Toc11076859"/>
      <w:bookmarkStart w:id="486" w:name="_Toc11077087"/>
      <w:bookmarkStart w:id="487" w:name="_Toc11077726"/>
      <w:bookmarkStart w:id="488" w:name="_Toc11077955"/>
      <w:bookmarkStart w:id="489" w:name="_Toc11078631"/>
      <w:bookmarkStart w:id="490" w:name="_Toc11079557"/>
      <w:bookmarkStart w:id="491" w:name="_Toc11079786"/>
      <w:bookmarkStart w:id="492" w:name="_Toc11153588"/>
      <w:bookmarkStart w:id="493" w:name="_Toc11153815"/>
      <w:bookmarkStart w:id="494" w:name="_Toc10633510"/>
      <w:bookmarkStart w:id="495" w:name="_Toc11066375"/>
      <w:bookmarkStart w:id="496" w:name="_Toc11069918"/>
      <w:bookmarkStart w:id="497" w:name="_Toc11076860"/>
      <w:bookmarkStart w:id="498" w:name="_Toc11077088"/>
      <w:bookmarkStart w:id="499" w:name="_Toc11077727"/>
      <w:bookmarkStart w:id="500" w:name="_Toc11077956"/>
      <w:bookmarkStart w:id="501" w:name="_Toc11078632"/>
      <w:bookmarkStart w:id="502" w:name="_Toc11079558"/>
      <w:bookmarkStart w:id="503" w:name="_Toc11079787"/>
      <w:bookmarkStart w:id="504" w:name="_Toc11153589"/>
      <w:bookmarkStart w:id="505" w:name="_Toc11153816"/>
      <w:bookmarkStart w:id="506" w:name="_Toc10633511"/>
      <w:bookmarkStart w:id="507" w:name="_Toc11066376"/>
      <w:bookmarkStart w:id="508" w:name="_Toc11069919"/>
      <w:bookmarkStart w:id="509" w:name="_Toc11076861"/>
      <w:bookmarkStart w:id="510" w:name="_Toc11077089"/>
      <w:bookmarkStart w:id="511" w:name="_Toc11077728"/>
      <w:bookmarkStart w:id="512" w:name="_Toc11077957"/>
      <w:bookmarkStart w:id="513" w:name="_Toc11078633"/>
      <w:bookmarkStart w:id="514" w:name="_Toc11079559"/>
      <w:bookmarkStart w:id="515" w:name="_Toc11079788"/>
      <w:bookmarkStart w:id="516" w:name="_Toc11153590"/>
      <w:bookmarkStart w:id="517" w:name="_Toc11153817"/>
      <w:bookmarkStart w:id="518" w:name="_Toc10633512"/>
      <w:bookmarkStart w:id="519" w:name="_Toc11066377"/>
      <w:bookmarkStart w:id="520" w:name="_Toc11069920"/>
      <w:bookmarkStart w:id="521" w:name="_Toc11076862"/>
      <w:bookmarkStart w:id="522" w:name="_Toc11077090"/>
      <w:bookmarkStart w:id="523" w:name="_Toc11077729"/>
      <w:bookmarkStart w:id="524" w:name="_Toc11077958"/>
      <w:bookmarkStart w:id="525" w:name="_Toc11078634"/>
      <w:bookmarkStart w:id="526" w:name="_Toc11079560"/>
      <w:bookmarkStart w:id="527" w:name="_Toc11079789"/>
      <w:bookmarkStart w:id="528" w:name="_Toc11153591"/>
      <w:bookmarkStart w:id="529" w:name="_Toc11153818"/>
      <w:bookmarkStart w:id="530" w:name="_Toc10633513"/>
      <w:bookmarkStart w:id="531" w:name="_Toc11066378"/>
      <w:bookmarkStart w:id="532" w:name="_Toc11069921"/>
      <w:bookmarkStart w:id="533" w:name="_Toc11076863"/>
      <w:bookmarkStart w:id="534" w:name="_Toc11077091"/>
      <w:bookmarkStart w:id="535" w:name="_Toc11077730"/>
      <w:bookmarkStart w:id="536" w:name="_Toc11077959"/>
      <w:bookmarkStart w:id="537" w:name="_Toc11078635"/>
      <w:bookmarkStart w:id="538" w:name="_Toc11079561"/>
      <w:bookmarkStart w:id="539" w:name="_Toc11079790"/>
      <w:bookmarkStart w:id="540" w:name="_Toc11153592"/>
      <w:bookmarkStart w:id="541" w:name="_Toc11153819"/>
      <w:bookmarkStart w:id="542" w:name="_Toc10633514"/>
      <w:bookmarkStart w:id="543" w:name="_Toc11066379"/>
      <w:bookmarkStart w:id="544" w:name="_Toc11069922"/>
      <w:bookmarkStart w:id="545" w:name="_Toc11076864"/>
      <w:bookmarkStart w:id="546" w:name="_Toc11077092"/>
      <w:bookmarkStart w:id="547" w:name="_Toc11077731"/>
      <w:bookmarkStart w:id="548" w:name="_Toc11077960"/>
      <w:bookmarkStart w:id="549" w:name="_Toc11078636"/>
      <w:bookmarkStart w:id="550" w:name="_Toc11079562"/>
      <w:bookmarkStart w:id="551" w:name="_Toc11079791"/>
      <w:bookmarkStart w:id="552" w:name="_Toc11153593"/>
      <w:bookmarkStart w:id="553" w:name="_Toc11153820"/>
      <w:bookmarkStart w:id="554" w:name="_Toc10633515"/>
      <w:bookmarkStart w:id="555" w:name="_Toc11066380"/>
      <w:bookmarkStart w:id="556" w:name="_Toc11069923"/>
      <w:bookmarkStart w:id="557" w:name="_Toc11076865"/>
      <w:bookmarkStart w:id="558" w:name="_Toc11077093"/>
      <w:bookmarkStart w:id="559" w:name="_Toc11077732"/>
      <w:bookmarkStart w:id="560" w:name="_Toc11077961"/>
      <w:bookmarkStart w:id="561" w:name="_Toc11078637"/>
      <w:bookmarkStart w:id="562" w:name="_Toc11079563"/>
      <w:bookmarkStart w:id="563" w:name="_Toc11079792"/>
      <w:bookmarkStart w:id="564" w:name="_Toc11153594"/>
      <w:bookmarkStart w:id="565" w:name="_Toc11153821"/>
      <w:bookmarkStart w:id="566" w:name="_Toc10633516"/>
      <w:bookmarkStart w:id="567" w:name="_Toc11066381"/>
      <w:bookmarkStart w:id="568" w:name="_Toc11069924"/>
      <w:bookmarkStart w:id="569" w:name="_Toc11076866"/>
      <w:bookmarkStart w:id="570" w:name="_Toc11077094"/>
      <w:bookmarkStart w:id="571" w:name="_Toc11077733"/>
      <w:bookmarkStart w:id="572" w:name="_Toc11077962"/>
      <w:bookmarkStart w:id="573" w:name="_Toc11078638"/>
      <w:bookmarkStart w:id="574" w:name="_Toc11079564"/>
      <w:bookmarkStart w:id="575" w:name="_Toc11079793"/>
      <w:bookmarkStart w:id="576" w:name="_Toc11153595"/>
      <w:bookmarkStart w:id="577" w:name="_Toc11153822"/>
      <w:bookmarkStart w:id="578" w:name="_Toc10633517"/>
      <w:bookmarkStart w:id="579" w:name="_Toc11066382"/>
      <w:bookmarkStart w:id="580" w:name="_Toc11069925"/>
      <w:bookmarkStart w:id="581" w:name="_Toc11076867"/>
      <w:bookmarkStart w:id="582" w:name="_Toc11077095"/>
      <w:bookmarkStart w:id="583" w:name="_Toc11077734"/>
      <w:bookmarkStart w:id="584" w:name="_Toc11077963"/>
      <w:bookmarkStart w:id="585" w:name="_Toc11078639"/>
      <w:bookmarkStart w:id="586" w:name="_Toc11079565"/>
      <w:bookmarkStart w:id="587" w:name="_Toc11079794"/>
      <w:bookmarkStart w:id="588" w:name="_Toc11153596"/>
      <w:bookmarkStart w:id="589" w:name="_Toc11153823"/>
      <w:bookmarkStart w:id="590" w:name="_Toc10633518"/>
      <w:bookmarkStart w:id="591" w:name="_Toc11066383"/>
      <w:bookmarkStart w:id="592" w:name="_Toc11069926"/>
      <w:bookmarkStart w:id="593" w:name="_Toc11076868"/>
      <w:bookmarkStart w:id="594" w:name="_Toc11077096"/>
      <w:bookmarkStart w:id="595" w:name="_Toc11077735"/>
      <w:bookmarkStart w:id="596" w:name="_Toc11077964"/>
      <w:bookmarkStart w:id="597" w:name="_Toc11078640"/>
      <w:bookmarkStart w:id="598" w:name="_Toc11079566"/>
      <w:bookmarkStart w:id="599" w:name="_Toc11079795"/>
      <w:bookmarkStart w:id="600" w:name="_Toc11153597"/>
      <w:bookmarkStart w:id="601" w:name="_Toc11153824"/>
      <w:bookmarkStart w:id="602" w:name="_Toc49530606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r>
        <w:t>Просмотр</w:t>
      </w:r>
      <w:r w:rsidR="0048007A">
        <w:t xml:space="preserve"> документа «П</w:t>
      </w:r>
      <w:r w:rsidR="00DE7DA6">
        <w:t>роект</w:t>
      </w:r>
      <w:r>
        <w:t xml:space="preserve"> бюджетной сметы</w:t>
      </w:r>
      <w:r w:rsidR="0048007A">
        <w:t>»</w:t>
      </w:r>
      <w:r>
        <w:t xml:space="preserve"> в электронном виде</w:t>
      </w:r>
      <w:bookmarkEnd w:id="602"/>
    </w:p>
    <w:p w14:paraId="513AB986" w14:textId="1427ECBD" w:rsidR="00776FC7" w:rsidRDefault="00776FC7" w:rsidP="00776FC7">
      <w:pPr>
        <w:pStyle w:val="a0"/>
      </w:pPr>
      <w:r>
        <w:t xml:space="preserve">Для просмотра документа </w:t>
      </w:r>
      <w:r w:rsidR="0048007A">
        <w:t>«П</w:t>
      </w:r>
      <w:r w:rsidR="00DE7DA6">
        <w:t xml:space="preserve">роект </w:t>
      </w:r>
      <w:r>
        <w:t>бюджетной сметы</w:t>
      </w:r>
      <w:r w:rsidR="0048007A">
        <w:t>»</w:t>
      </w:r>
      <w:r>
        <w:t xml:space="preserve"> необходимо перейти во вкладку «Ведение смет», затем во вкладку «Документы».</w:t>
      </w:r>
    </w:p>
    <w:p w14:paraId="44FD4A1A" w14:textId="03983FC4" w:rsidR="00234A28" w:rsidRDefault="00776FC7" w:rsidP="00C76DC3">
      <w:pPr>
        <w:pStyle w:val="a0"/>
      </w:pPr>
      <w:r>
        <w:t>Далее необ</w:t>
      </w:r>
      <w:r w:rsidR="007960E9">
        <w:t>ходимо</w:t>
      </w:r>
      <w:r w:rsidR="006A30F6" w:rsidRPr="006A30F6">
        <w:t xml:space="preserve"> </w:t>
      </w:r>
      <w:r w:rsidR="006A30F6">
        <w:t>одним нажатием правой кнопкой мыши по строке документа «Проект бюджетной сметы»</w:t>
      </w:r>
      <w:r w:rsidR="007960E9">
        <w:t xml:space="preserve"> </w:t>
      </w:r>
      <w:r w:rsidR="006A30F6">
        <w:t xml:space="preserve">открыть </w:t>
      </w:r>
      <w:r w:rsidR="007960E9">
        <w:t>контекстное меню</w:t>
      </w:r>
      <w:r>
        <w:t xml:space="preserve"> и выбрать пункт </w:t>
      </w:r>
      <w:r w:rsidRPr="005E67E7">
        <w:rPr>
          <w:i/>
        </w:rPr>
        <w:t>[</w:t>
      </w:r>
      <w:r w:rsidR="00B37E0A">
        <w:rPr>
          <w:i/>
        </w:rPr>
        <w:t>Открыть документ</w:t>
      </w:r>
      <w:r w:rsidRPr="005E67E7">
        <w:rPr>
          <w:i/>
        </w:rPr>
        <w:t>]</w:t>
      </w:r>
      <w:r w:rsidR="00234A28">
        <w:rPr>
          <w:i/>
        </w:rPr>
        <w:t xml:space="preserve"> </w:t>
      </w:r>
      <w:r w:rsidR="00234A28">
        <w:t>(</w:t>
      </w:r>
      <w:r w:rsidR="00BF38F6">
        <w:fldChar w:fldCharType="begin"/>
      </w:r>
      <w:r w:rsidR="00BF38F6">
        <w:instrText xml:space="preserve"> REF _Ref11155516 \h </w:instrText>
      </w:r>
      <w:r w:rsidR="00BF38F6">
        <w:fldChar w:fldCharType="separate"/>
      </w:r>
      <w:r w:rsidR="001B3D70" w:rsidRPr="00132090">
        <w:t>Рисунок</w:t>
      </w:r>
      <w:r w:rsidR="001B3D70">
        <w:t> </w:t>
      </w:r>
      <w:r w:rsidR="001B3D70">
        <w:rPr>
          <w:noProof/>
        </w:rPr>
        <w:t>2</w:t>
      </w:r>
      <w:r w:rsidR="00BF38F6">
        <w:fldChar w:fldCharType="end"/>
      </w:r>
      <w:r w:rsidR="00A669EF">
        <w:t>4</w:t>
      </w:r>
      <w:r w:rsidR="00234A28">
        <w:t>)</w:t>
      </w:r>
      <w:r>
        <w:t>.</w:t>
      </w:r>
    </w:p>
    <w:p w14:paraId="4B22750C" w14:textId="04A6CB4E" w:rsidR="00234A28" w:rsidRDefault="00873A76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D232C6" wp14:editId="28597C85">
            <wp:extent cx="5591175" cy="466972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4399" cy="46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6354" w14:textId="72BD5F28" w:rsidR="00234A28" w:rsidRPr="00234A28" w:rsidRDefault="00234A28" w:rsidP="00234A28">
      <w:pPr>
        <w:pStyle w:val="a8"/>
      </w:pPr>
      <w:bookmarkStart w:id="603" w:name="_Ref11155516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2</w:t>
      </w:r>
      <w:r>
        <w:rPr>
          <w:noProof/>
        </w:rPr>
        <w:fldChar w:fldCharType="end"/>
      </w:r>
      <w:bookmarkEnd w:id="603"/>
      <w:r w:rsidR="00A669EF">
        <w:rPr>
          <w:noProof/>
        </w:rPr>
        <w:t>4</w:t>
      </w:r>
      <w:r w:rsidRPr="00132090">
        <w:t xml:space="preserve">. </w:t>
      </w:r>
      <w:r w:rsidRPr="00E2393B">
        <w:t>П</w:t>
      </w:r>
      <w:r>
        <w:t xml:space="preserve">ункт </w:t>
      </w:r>
      <w:r w:rsidRPr="005E67E7">
        <w:rPr>
          <w:i/>
        </w:rPr>
        <w:t>[</w:t>
      </w:r>
      <w:r>
        <w:rPr>
          <w:i/>
        </w:rPr>
        <w:t>Открыть документ</w:t>
      </w:r>
      <w:r w:rsidRPr="00644D9F">
        <w:rPr>
          <w:i/>
        </w:rPr>
        <w:t>]</w:t>
      </w:r>
    </w:p>
    <w:p w14:paraId="5B1BAEA9" w14:textId="0626598D" w:rsidR="00DB2760" w:rsidRPr="00151AEC" w:rsidRDefault="00B37E0A" w:rsidP="00151AEC">
      <w:pPr>
        <w:pStyle w:val="a0"/>
      </w:pPr>
      <w:r w:rsidRPr="00151AEC">
        <w:t>В результате откроется вклад</w:t>
      </w:r>
      <w:r w:rsidR="007960E9">
        <w:t>к</w:t>
      </w:r>
      <w:r w:rsidRPr="00151AEC">
        <w:t>а электронного документа «</w:t>
      </w:r>
      <w:r w:rsidR="00DE7DA6" w:rsidRPr="00151AEC">
        <w:t>Проект б</w:t>
      </w:r>
      <w:r w:rsidRPr="00151AEC">
        <w:t>юджетн</w:t>
      </w:r>
      <w:r w:rsidR="00DE7DA6" w:rsidRPr="00151AEC">
        <w:t>ой</w:t>
      </w:r>
      <w:r w:rsidRPr="00151AEC">
        <w:t xml:space="preserve"> смет</w:t>
      </w:r>
      <w:r w:rsidR="00DE7DA6" w:rsidRPr="00151AEC">
        <w:t>ы</w:t>
      </w:r>
      <w:r w:rsidRPr="00151AEC">
        <w:t>»</w:t>
      </w:r>
      <w:r w:rsidR="004B6557" w:rsidRPr="00151AEC">
        <w:t xml:space="preserve"> (</w:t>
      </w:r>
      <w:r w:rsidR="00BF38F6" w:rsidRPr="00151AEC">
        <w:fldChar w:fldCharType="begin"/>
      </w:r>
      <w:r w:rsidR="00BF38F6" w:rsidRPr="00151AEC">
        <w:instrText xml:space="preserve"> REF _Ref11155524 \h </w:instrText>
      </w:r>
      <w:r w:rsidR="00151AEC">
        <w:instrText xml:space="preserve"> \* MERGEFORMAT </w:instrText>
      </w:r>
      <w:r w:rsidR="00BF38F6" w:rsidRPr="00151AEC">
        <w:fldChar w:fldCharType="separate"/>
      </w:r>
      <w:r w:rsidR="001B3D70">
        <w:t>Рисунок 2</w:t>
      </w:r>
      <w:r w:rsidR="00BF38F6" w:rsidRPr="00151AEC">
        <w:fldChar w:fldCharType="end"/>
      </w:r>
      <w:r w:rsidR="00A669EF">
        <w:t>5</w:t>
      </w:r>
      <w:r w:rsidR="00DB2760" w:rsidRPr="00151AEC">
        <w:t>).</w:t>
      </w:r>
    </w:p>
    <w:p w14:paraId="6DE4DA2E" w14:textId="37AE579B" w:rsidR="00DB2760" w:rsidRDefault="004B21F1" w:rsidP="001A560B">
      <w:pPr>
        <w:pStyle w:val="aa"/>
      </w:pPr>
      <w:r>
        <w:rPr>
          <w:lang w:val="ru-RU" w:eastAsia="ru-RU"/>
        </w:rPr>
        <w:pict w14:anchorId="2B9A5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13pt">
            <v:imagedata r:id="rId36" o:title="1"/>
          </v:shape>
        </w:pict>
      </w:r>
    </w:p>
    <w:p w14:paraId="7F930E98" w14:textId="048FC2AA" w:rsidR="00DB2760" w:rsidRPr="00653CF9" w:rsidRDefault="00653CF9" w:rsidP="00653CF9">
      <w:pPr>
        <w:pStyle w:val="a8"/>
      </w:pPr>
      <w:bookmarkStart w:id="604" w:name="_Ref11155524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2</w:t>
      </w:r>
      <w:r>
        <w:rPr>
          <w:noProof/>
        </w:rPr>
        <w:fldChar w:fldCharType="end"/>
      </w:r>
      <w:bookmarkEnd w:id="604"/>
      <w:r w:rsidR="00A669EF">
        <w:rPr>
          <w:noProof/>
        </w:rPr>
        <w:t>5</w:t>
      </w:r>
      <w:r>
        <w:t xml:space="preserve">. Электронный документ </w:t>
      </w:r>
      <w:r w:rsidRPr="00B37E0A">
        <w:t>«</w:t>
      </w:r>
      <w:r>
        <w:t>Проект б</w:t>
      </w:r>
      <w:r w:rsidRPr="00B37E0A">
        <w:t>юджетн</w:t>
      </w:r>
      <w:r>
        <w:t>ой</w:t>
      </w:r>
      <w:r w:rsidRPr="00B37E0A">
        <w:t xml:space="preserve"> смет</w:t>
      </w:r>
      <w:r>
        <w:t>ы</w:t>
      </w:r>
      <w:r w:rsidRPr="00B37E0A">
        <w:t>»</w:t>
      </w:r>
    </w:p>
    <w:p w14:paraId="0E694133" w14:textId="6438BD95" w:rsidR="00610D8A" w:rsidRPr="00132090" w:rsidRDefault="00610D8A" w:rsidP="005903B9">
      <w:pPr>
        <w:pStyle w:val="2"/>
      </w:pPr>
      <w:bookmarkStart w:id="605" w:name="_Toc49530607"/>
      <w:r w:rsidRPr="00132090">
        <w:lastRenderedPageBreak/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 w:rsidR="0048007A">
        <w:t>документа «П</w:t>
      </w:r>
      <w:r w:rsidR="0085786C">
        <w:t xml:space="preserve">роект </w:t>
      </w:r>
      <w:r>
        <w:t>бюджетной сметы</w:t>
      </w:r>
      <w:r w:rsidR="0048007A">
        <w:t>»</w:t>
      </w:r>
      <w:bookmarkEnd w:id="605"/>
    </w:p>
    <w:p w14:paraId="76F706AF" w14:textId="0F18DCC5" w:rsidR="00610D8A" w:rsidRPr="00151AEC" w:rsidRDefault="00610D8A" w:rsidP="00151AEC">
      <w:pPr>
        <w:pStyle w:val="a0"/>
      </w:pPr>
      <w:r w:rsidRPr="00151AEC">
        <w:t xml:space="preserve">После сохранения всех изменений можно экспортировать бюджетную смету </w:t>
      </w:r>
      <w:r w:rsidR="006A30F6">
        <w:t xml:space="preserve">с расширением </w:t>
      </w:r>
      <w:r w:rsidR="006A30F6" w:rsidRPr="00FA4EFE">
        <w:rPr>
          <w:b/>
        </w:rPr>
        <w:t>*.</w:t>
      </w:r>
      <w:proofErr w:type="spellStart"/>
      <w:r w:rsidR="006A30F6" w:rsidRPr="00FA4EFE">
        <w:rPr>
          <w:b/>
          <w:lang w:val="en-US"/>
        </w:rPr>
        <w:t>xlsx</w:t>
      </w:r>
      <w:proofErr w:type="spellEnd"/>
      <w:r w:rsidRPr="00151AEC">
        <w:t xml:space="preserve"> для печати, дальнейшего согласования и утверждения</w:t>
      </w:r>
      <w:r w:rsidR="0085786C" w:rsidRPr="00151AEC">
        <w:t xml:space="preserve"> </w:t>
      </w:r>
      <w:r w:rsidR="00F1392E" w:rsidRPr="00151AEC">
        <w:t>документа «П</w:t>
      </w:r>
      <w:r w:rsidR="0085786C" w:rsidRPr="00151AEC">
        <w:t>роект</w:t>
      </w:r>
      <w:r w:rsidRPr="00151AEC">
        <w:t xml:space="preserve"> бюджетной сметы</w:t>
      </w:r>
      <w:r w:rsidR="00F1392E" w:rsidRPr="00151AEC">
        <w:t>»</w:t>
      </w:r>
      <w:r w:rsidRPr="00151AEC">
        <w:t>.</w:t>
      </w:r>
    </w:p>
    <w:p w14:paraId="7DC85A83" w14:textId="16206CF7" w:rsidR="00610D8A" w:rsidRPr="00151AEC" w:rsidRDefault="00610D8A" w:rsidP="00151AEC">
      <w:pPr>
        <w:pStyle w:val="a0"/>
      </w:pPr>
      <w:r w:rsidRPr="00151AEC">
        <w:t xml:space="preserve">Для формирования печатной формы </w:t>
      </w:r>
      <w:r w:rsidR="00F1392E" w:rsidRPr="00151AEC">
        <w:t xml:space="preserve">документа «Проект </w:t>
      </w:r>
      <w:r w:rsidRPr="00151AEC">
        <w:t>бюджетной сметы</w:t>
      </w:r>
      <w:r w:rsidR="00F1392E" w:rsidRPr="00151AEC">
        <w:t>»</w:t>
      </w:r>
      <w:r w:rsidRPr="00151AEC">
        <w:t xml:space="preserve"> необходимо нажать на кнопку «Сервис» и выбрать пункт </w:t>
      </w:r>
      <w:r w:rsidRPr="00151AEC">
        <w:rPr>
          <w:i/>
        </w:rPr>
        <w:t xml:space="preserve">[Экспорт в MS </w:t>
      </w:r>
      <w:proofErr w:type="spellStart"/>
      <w:r w:rsidRPr="00151AEC">
        <w:rPr>
          <w:i/>
        </w:rPr>
        <w:t>Excel</w:t>
      </w:r>
      <w:proofErr w:type="spellEnd"/>
      <w:r w:rsidRPr="00151AEC">
        <w:rPr>
          <w:i/>
        </w:rPr>
        <w:t>/</w:t>
      </w:r>
      <w:r w:rsidR="007960E9">
        <w:rPr>
          <w:i/>
        </w:rPr>
        <w:t>Свод проектов смет</w:t>
      </w:r>
      <w:r w:rsidRPr="00151AEC">
        <w:rPr>
          <w:i/>
        </w:rPr>
        <w:t>]</w:t>
      </w:r>
      <w:r w:rsidRPr="00151AEC">
        <w:t xml:space="preserve"> (</w:t>
      </w:r>
      <w:r w:rsidR="00911A33" w:rsidRPr="00151AEC">
        <w:fldChar w:fldCharType="begin"/>
      </w:r>
      <w:r w:rsidR="00911A33" w:rsidRPr="00151AEC">
        <w:instrText xml:space="preserve"> REF _Ref524450922 \h </w:instrText>
      </w:r>
      <w:r w:rsidR="00151AEC">
        <w:instrText xml:space="preserve"> \* MERGEFORMAT </w:instrText>
      </w:r>
      <w:r w:rsidR="00911A33" w:rsidRPr="00151AEC">
        <w:fldChar w:fldCharType="separate"/>
      </w:r>
      <w:r w:rsidR="001B3D70">
        <w:t>Рисунок 2</w:t>
      </w:r>
      <w:r w:rsidR="00911A33" w:rsidRPr="00151AEC">
        <w:fldChar w:fldCharType="end"/>
      </w:r>
      <w:r w:rsidR="00A669EF">
        <w:t>6</w:t>
      </w:r>
      <w:r w:rsidRPr="00151AEC">
        <w:t>).</w:t>
      </w:r>
    </w:p>
    <w:p w14:paraId="0A4545DC" w14:textId="7D5C4399" w:rsidR="00610D8A" w:rsidRDefault="00873A76" w:rsidP="001A560B">
      <w:pPr>
        <w:pStyle w:val="aa"/>
      </w:pPr>
      <w:r>
        <w:rPr>
          <w:lang w:val="ru-RU" w:eastAsia="ru-RU"/>
        </w:rPr>
        <w:drawing>
          <wp:inline distT="0" distB="0" distL="0" distR="0" wp14:anchorId="579A3BF1" wp14:editId="5F6D5427">
            <wp:extent cx="5867400" cy="286298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81176" cy="28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BC8D" w14:textId="428192C7" w:rsidR="00610D8A" w:rsidRDefault="00610D8A" w:rsidP="00610D8A">
      <w:pPr>
        <w:pStyle w:val="a8"/>
      </w:pPr>
      <w:bookmarkStart w:id="606" w:name="_Ref524450922"/>
      <w:r>
        <w:t>Рисунок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1B3D70">
        <w:rPr>
          <w:noProof/>
        </w:rPr>
        <w:t>2</w:t>
      </w:r>
      <w:r w:rsidR="008673EC">
        <w:rPr>
          <w:noProof/>
        </w:rPr>
        <w:fldChar w:fldCharType="end"/>
      </w:r>
      <w:bookmarkEnd w:id="606"/>
      <w:r w:rsidR="00A669EF">
        <w:rPr>
          <w:noProof/>
        </w:rPr>
        <w:t>6</w:t>
      </w:r>
      <w:r>
        <w:t xml:space="preserve">. </w:t>
      </w:r>
      <w:r w:rsidR="004B6557">
        <w:t xml:space="preserve">Пункт </w:t>
      </w:r>
      <w:r w:rsidR="004B6557" w:rsidRPr="00964193">
        <w:rPr>
          <w:i/>
        </w:rPr>
        <w:t xml:space="preserve">[Экспорт в </w:t>
      </w:r>
      <w:r w:rsidR="004B6557" w:rsidRPr="00964193">
        <w:rPr>
          <w:i/>
          <w:lang w:val="en-US"/>
        </w:rPr>
        <w:t>MS</w:t>
      </w:r>
      <w:r w:rsidR="004B6557" w:rsidRPr="00964193">
        <w:rPr>
          <w:i/>
        </w:rPr>
        <w:t xml:space="preserve"> </w:t>
      </w:r>
      <w:r w:rsidR="004B6557" w:rsidRPr="00964193">
        <w:rPr>
          <w:i/>
          <w:lang w:val="en-US"/>
        </w:rPr>
        <w:t>Excel</w:t>
      </w:r>
      <w:r w:rsidR="004B6557" w:rsidRPr="00964193">
        <w:rPr>
          <w:i/>
        </w:rPr>
        <w:t>/</w:t>
      </w:r>
      <w:r w:rsidR="006A30F6" w:rsidRPr="006A30F6">
        <w:rPr>
          <w:i/>
        </w:rPr>
        <w:t xml:space="preserve"> </w:t>
      </w:r>
      <w:r w:rsidR="006A30F6">
        <w:rPr>
          <w:i/>
        </w:rPr>
        <w:t xml:space="preserve">Свод проектов </w:t>
      </w:r>
      <w:proofErr w:type="gramStart"/>
      <w:r w:rsidR="006A30F6">
        <w:rPr>
          <w:i/>
        </w:rPr>
        <w:t>смет</w:t>
      </w:r>
      <w:r w:rsidR="006A30F6" w:rsidDel="006A30F6">
        <w:rPr>
          <w:i/>
        </w:rPr>
        <w:t xml:space="preserve"> </w:t>
      </w:r>
      <w:r w:rsidR="004B6557" w:rsidRPr="00964193">
        <w:rPr>
          <w:i/>
        </w:rPr>
        <w:t>]</w:t>
      </w:r>
      <w:proofErr w:type="gramEnd"/>
    </w:p>
    <w:p w14:paraId="716F2677" w14:textId="1C4157CE" w:rsidR="00610D8A" w:rsidRPr="00132090" w:rsidRDefault="00610D8A" w:rsidP="00610D8A">
      <w:pPr>
        <w:pStyle w:val="a0"/>
      </w:pPr>
      <w:r>
        <w:t xml:space="preserve">В открывшемся окне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911A33">
        <w:fldChar w:fldCharType="begin"/>
      </w:r>
      <w:r w:rsidR="00911A33">
        <w:instrText xml:space="preserve"> REF _Ref524450921 \h </w:instrText>
      </w:r>
      <w:r w:rsidR="00911A33">
        <w:fldChar w:fldCharType="separate"/>
      </w:r>
      <w:r w:rsidR="001B3D70">
        <w:t>Рисунок </w:t>
      </w:r>
      <w:r w:rsidR="001B3D70">
        <w:rPr>
          <w:noProof/>
        </w:rPr>
        <w:t>2</w:t>
      </w:r>
      <w:r w:rsidR="00911A33">
        <w:fldChar w:fldCharType="end"/>
      </w:r>
      <w:r w:rsidR="00A669EF">
        <w:t>7</w:t>
      </w:r>
      <w:r w:rsidRPr="00132090">
        <w:t>)</w:t>
      </w:r>
      <w:r>
        <w:t>.</w:t>
      </w:r>
    </w:p>
    <w:p w14:paraId="50239ABE" w14:textId="61B07B84" w:rsidR="00610D8A" w:rsidRPr="00132090" w:rsidRDefault="006A30F6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EC4B341" wp14:editId="6B1D9ED3">
            <wp:extent cx="4161905" cy="3866667"/>
            <wp:effectExtent l="0" t="0" r="0" b="63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3A14" w14:textId="4D4EDEB9" w:rsidR="00610D8A" w:rsidRPr="00132090" w:rsidRDefault="00151AEC" w:rsidP="00610D8A">
      <w:pPr>
        <w:pStyle w:val="a8"/>
      </w:pPr>
      <w:bookmarkStart w:id="607" w:name="_Ref524450921"/>
      <w:r>
        <w:t>Рисунок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1B3D70">
        <w:rPr>
          <w:noProof/>
        </w:rPr>
        <w:t>2</w:t>
      </w:r>
      <w:r w:rsidR="008673EC">
        <w:rPr>
          <w:noProof/>
        </w:rPr>
        <w:fldChar w:fldCharType="end"/>
      </w:r>
      <w:bookmarkEnd w:id="607"/>
      <w:r w:rsidR="00A669EF">
        <w:rPr>
          <w:noProof/>
        </w:rPr>
        <w:t>7</w:t>
      </w:r>
      <w:r w:rsidR="00610D8A" w:rsidRPr="00132090">
        <w:t xml:space="preserve">. </w:t>
      </w:r>
      <w:r w:rsidR="00A669EF">
        <w:t>Формирование печатной формы документа</w:t>
      </w:r>
    </w:p>
    <w:p w14:paraId="3464B695" w14:textId="271BDA5F" w:rsidR="00610D8A" w:rsidRPr="00132090" w:rsidRDefault="00610D8A" w:rsidP="00610D8A">
      <w:pPr>
        <w:pStyle w:val="a0"/>
      </w:pPr>
      <w:r w:rsidRPr="00132090">
        <w:t xml:space="preserve">После того, как </w:t>
      </w:r>
      <w:r w:rsidR="00092775">
        <w:t>СПО</w:t>
      </w:r>
      <w:r w:rsidRPr="00132090">
        <w:t xml:space="preserve"> сформирует файл, </w:t>
      </w:r>
      <w:r>
        <w:t>отобразится</w:t>
      </w:r>
      <w:r w:rsidR="00AB3D6F">
        <w:t xml:space="preserve"> </w:t>
      </w:r>
      <w:r w:rsidRPr="00132090">
        <w:t xml:space="preserve">сообщение о месте хранения </w:t>
      </w:r>
      <w:r>
        <w:t>бюджетной сметы</w:t>
      </w:r>
      <w:r w:rsidRPr="00132090">
        <w:t xml:space="preserve"> </w:t>
      </w:r>
      <w:r w:rsidR="006A30F6">
        <w:t xml:space="preserve">с расширением </w:t>
      </w:r>
      <w:r w:rsidR="006A30F6" w:rsidRPr="00FA4EFE">
        <w:rPr>
          <w:b/>
        </w:rPr>
        <w:t>*.</w:t>
      </w:r>
      <w:proofErr w:type="spellStart"/>
      <w:r w:rsidR="0068234E">
        <w:rPr>
          <w:b/>
          <w:lang w:val="en-US"/>
        </w:rPr>
        <w:t>x</w:t>
      </w:r>
      <w:r w:rsidR="006A30F6" w:rsidRPr="00FA4EFE">
        <w:rPr>
          <w:b/>
          <w:lang w:val="en-US"/>
        </w:rPr>
        <w:t>ls</w:t>
      </w:r>
      <w:r w:rsidR="0068234E">
        <w:rPr>
          <w:b/>
          <w:lang w:val="en-US"/>
        </w:rPr>
        <w:t>x</w:t>
      </w:r>
      <w:proofErr w:type="spellEnd"/>
      <w:r w:rsidRPr="00132090">
        <w:t xml:space="preserve"> 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можно</w:t>
      </w:r>
      <w:r w:rsidRPr="00132090">
        <w:t xml:space="preserve"> распечатать и направить на согласование и утверждение.</w:t>
      </w:r>
    </w:p>
    <w:p w14:paraId="69230A12" w14:textId="313EA510" w:rsidR="00FD498C" w:rsidRPr="007110A9" w:rsidRDefault="00E65CD4" w:rsidP="005903B9">
      <w:pPr>
        <w:pStyle w:val="2"/>
      </w:pPr>
      <w:bookmarkStart w:id="608" w:name="_Ref524509364"/>
      <w:bookmarkStart w:id="609" w:name="_Toc49530608"/>
      <w:r w:rsidRPr="005903B9">
        <w:t xml:space="preserve">Заполнение </w:t>
      </w:r>
      <w:r w:rsidR="00C76DC3" w:rsidRPr="005903B9">
        <w:t>обоснования (расчета) плановых сметных показателей/сметный расчет</w:t>
      </w:r>
      <w:bookmarkEnd w:id="608"/>
      <w:bookmarkEnd w:id="609"/>
    </w:p>
    <w:p w14:paraId="4F1AB975" w14:textId="3AA6EC45" w:rsidR="00E861D1" w:rsidRPr="00132090" w:rsidRDefault="001F3B84">
      <w:pPr>
        <w:pStyle w:val="3"/>
      </w:pPr>
      <w:bookmarkStart w:id="610" w:name="_Toc10633522"/>
      <w:bookmarkStart w:id="611" w:name="_Toc11066387"/>
      <w:bookmarkStart w:id="612" w:name="_Toc11069930"/>
      <w:bookmarkStart w:id="613" w:name="_Toc11076872"/>
      <w:bookmarkStart w:id="614" w:name="_Toc11077100"/>
      <w:bookmarkStart w:id="615" w:name="_Toc11077739"/>
      <w:bookmarkStart w:id="616" w:name="_Toc11077968"/>
      <w:bookmarkStart w:id="617" w:name="_Toc11078644"/>
      <w:bookmarkStart w:id="618" w:name="_Toc11079570"/>
      <w:bookmarkStart w:id="619" w:name="_Toc11079799"/>
      <w:bookmarkStart w:id="620" w:name="_Toc11153601"/>
      <w:bookmarkStart w:id="621" w:name="_Toc11153828"/>
      <w:bookmarkStart w:id="622" w:name="_Toc10633523"/>
      <w:bookmarkStart w:id="623" w:name="_Toc11066388"/>
      <w:bookmarkStart w:id="624" w:name="_Toc11069931"/>
      <w:bookmarkStart w:id="625" w:name="_Toc11076873"/>
      <w:bookmarkStart w:id="626" w:name="_Toc11077101"/>
      <w:bookmarkStart w:id="627" w:name="_Toc11077740"/>
      <w:bookmarkStart w:id="628" w:name="_Toc11077969"/>
      <w:bookmarkStart w:id="629" w:name="_Toc11078645"/>
      <w:bookmarkStart w:id="630" w:name="_Toc11079571"/>
      <w:bookmarkStart w:id="631" w:name="_Toc11079800"/>
      <w:bookmarkStart w:id="632" w:name="_Toc11153602"/>
      <w:bookmarkStart w:id="633" w:name="_Toc11153829"/>
      <w:bookmarkStart w:id="634" w:name="_Toc10633524"/>
      <w:bookmarkStart w:id="635" w:name="_Toc11066389"/>
      <w:bookmarkStart w:id="636" w:name="_Toc11069932"/>
      <w:bookmarkStart w:id="637" w:name="_Toc11076874"/>
      <w:bookmarkStart w:id="638" w:name="_Toc11077102"/>
      <w:bookmarkStart w:id="639" w:name="_Toc11077741"/>
      <w:bookmarkStart w:id="640" w:name="_Toc11077970"/>
      <w:bookmarkStart w:id="641" w:name="_Toc11078646"/>
      <w:bookmarkStart w:id="642" w:name="_Toc11079572"/>
      <w:bookmarkStart w:id="643" w:name="_Toc11079801"/>
      <w:bookmarkStart w:id="644" w:name="_Toc11153603"/>
      <w:bookmarkStart w:id="645" w:name="_Toc11153830"/>
      <w:bookmarkStart w:id="646" w:name="_Toc10633525"/>
      <w:bookmarkStart w:id="647" w:name="_Toc11066390"/>
      <w:bookmarkStart w:id="648" w:name="_Toc11069933"/>
      <w:bookmarkStart w:id="649" w:name="_Toc11076875"/>
      <w:bookmarkStart w:id="650" w:name="_Toc11077103"/>
      <w:bookmarkStart w:id="651" w:name="_Toc11077742"/>
      <w:bookmarkStart w:id="652" w:name="_Toc11077971"/>
      <w:bookmarkStart w:id="653" w:name="_Toc11078647"/>
      <w:bookmarkStart w:id="654" w:name="_Toc11079573"/>
      <w:bookmarkStart w:id="655" w:name="_Toc11079802"/>
      <w:bookmarkStart w:id="656" w:name="_Toc11153604"/>
      <w:bookmarkStart w:id="657" w:name="_Toc11153831"/>
      <w:bookmarkStart w:id="658" w:name="_Toc10633526"/>
      <w:bookmarkStart w:id="659" w:name="_Toc11066391"/>
      <w:bookmarkStart w:id="660" w:name="_Toc11069934"/>
      <w:bookmarkStart w:id="661" w:name="_Toc11076876"/>
      <w:bookmarkStart w:id="662" w:name="_Toc11077104"/>
      <w:bookmarkStart w:id="663" w:name="_Toc11077743"/>
      <w:bookmarkStart w:id="664" w:name="_Toc11077972"/>
      <w:bookmarkStart w:id="665" w:name="_Toc11078648"/>
      <w:bookmarkStart w:id="666" w:name="_Toc11079574"/>
      <w:bookmarkStart w:id="667" w:name="_Toc11079803"/>
      <w:bookmarkStart w:id="668" w:name="_Toc11153605"/>
      <w:bookmarkStart w:id="669" w:name="_Toc11153832"/>
      <w:bookmarkStart w:id="670" w:name="_Toc10633527"/>
      <w:bookmarkStart w:id="671" w:name="_Toc11066392"/>
      <w:bookmarkStart w:id="672" w:name="_Toc11069935"/>
      <w:bookmarkStart w:id="673" w:name="_Toc11076877"/>
      <w:bookmarkStart w:id="674" w:name="_Toc11077105"/>
      <w:bookmarkStart w:id="675" w:name="_Toc11077744"/>
      <w:bookmarkStart w:id="676" w:name="_Toc11077973"/>
      <w:bookmarkStart w:id="677" w:name="_Toc11078649"/>
      <w:bookmarkStart w:id="678" w:name="_Toc11079575"/>
      <w:bookmarkStart w:id="679" w:name="_Toc11079804"/>
      <w:bookmarkStart w:id="680" w:name="_Toc11153606"/>
      <w:bookmarkStart w:id="681" w:name="_Toc11153833"/>
      <w:bookmarkStart w:id="682" w:name="_Toc10633528"/>
      <w:bookmarkStart w:id="683" w:name="_Toc11066393"/>
      <w:bookmarkStart w:id="684" w:name="_Toc11069936"/>
      <w:bookmarkStart w:id="685" w:name="_Toc11076878"/>
      <w:bookmarkStart w:id="686" w:name="_Toc11077106"/>
      <w:bookmarkStart w:id="687" w:name="_Toc11077745"/>
      <w:bookmarkStart w:id="688" w:name="_Toc11077974"/>
      <w:bookmarkStart w:id="689" w:name="_Toc11078650"/>
      <w:bookmarkStart w:id="690" w:name="_Toc11079576"/>
      <w:bookmarkStart w:id="691" w:name="_Toc11079805"/>
      <w:bookmarkStart w:id="692" w:name="_Toc11153607"/>
      <w:bookmarkStart w:id="693" w:name="_Toc11153834"/>
      <w:bookmarkStart w:id="694" w:name="_Toc10633529"/>
      <w:bookmarkStart w:id="695" w:name="_Toc11066394"/>
      <w:bookmarkStart w:id="696" w:name="_Toc11069937"/>
      <w:bookmarkStart w:id="697" w:name="_Toc11076879"/>
      <w:bookmarkStart w:id="698" w:name="_Toc11077107"/>
      <w:bookmarkStart w:id="699" w:name="_Toc11077746"/>
      <w:bookmarkStart w:id="700" w:name="_Toc11077975"/>
      <w:bookmarkStart w:id="701" w:name="_Toc11078651"/>
      <w:bookmarkStart w:id="702" w:name="_Toc11079577"/>
      <w:bookmarkStart w:id="703" w:name="_Toc11079806"/>
      <w:bookmarkStart w:id="704" w:name="_Toc11153608"/>
      <w:bookmarkStart w:id="705" w:name="_Toc11153835"/>
      <w:bookmarkStart w:id="706" w:name="_Toc10633530"/>
      <w:bookmarkStart w:id="707" w:name="_Toc11066395"/>
      <w:bookmarkStart w:id="708" w:name="_Toc11069938"/>
      <w:bookmarkStart w:id="709" w:name="_Toc11076880"/>
      <w:bookmarkStart w:id="710" w:name="_Toc11077108"/>
      <w:bookmarkStart w:id="711" w:name="_Toc11077747"/>
      <w:bookmarkStart w:id="712" w:name="_Toc11077976"/>
      <w:bookmarkStart w:id="713" w:name="_Toc11078652"/>
      <w:bookmarkStart w:id="714" w:name="_Toc11079578"/>
      <w:bookmarkStart w:id="715" w:name="_Toc11079807"/>
      <w:bookmarkStart w:id="716" w:name="_Toc11153609"/>
      <w:bookmarkStart w:id="717" w:name="_Toc11153836"/>
      <w:bookmarkStart w:id="718" w:name="_Toc10633531"/>
      <w:bookmarkStart w:id="719" w:name="_Toc11066396"/>
      <w:bookmarkStart w:id="720" w:name="_Toc11069939"/>
      <w:bookmarkStart w:id="721" w:name="_Toc11076881"/>
      <w:bookmarkStart w:id="722" w:name="_Toc11077109"/>
      <w:bookmarkStart w:id="723" w:name="_Toc11077748"/>
      <w:bookmarkStart w:id="724" w:name="_Toc11077977"/>
      <w:bookmarkStart w:id="725" w:name="_Toc11078653"/>
      <w:bookmarkStart w:id="726" w:name="_Toc11079579"/>
      <w:bookmarkStart w:id="727" w:name="_Toc11079808"/>
      <w:bookmarkStart w:id="728" w:name="_Toc11153610"/>
      <w:bookmarkStart w:id="729" w:name="_Toc11153837"/>
      <w:bookmarkStart w:id="730" w:name="_Toc10633532"/>
      <w:bookmarkStart w:id="731" w:name="_Toc11066397"/>
      <w:bookmarkStart w:id="732" w:name="_Toc11069940"/>
      <w:bookmarkStart w:id="733" w:name="_Toc11076882"/>
      <w:bookmarkStart w:id="734" w:name="_Toc11077110"/>
      <w:bookmarkStart w:id="735" w:name="_Toc11077749"/>
      <w:bookmarkStart w:id="736" w:name="_Toc11077978"/>
      <w:bookmarkStart w:id="737" w:name="_Toc11078654"/>
      <w:bookmarkStart w:id="738" w:name="_Toc11079580"/>
      <w:bookmarkStart w:id="739" w:name="_Toc11079809"/>
      <w:bookmarkStart w:id="740" w:name="_Toc11153611"/>
      <w:bookmarkStart w:id="741" w:name="_Toc11153838"/>
      <w:bookmarkStart w:id="742" w:name="_Toc10633533"/>
      <w:bookmarkStart w:id="743" w:name="_Toc11066398"/>
      <w:bookmarkStart w:id="744" w:name="_Toc11069941"/>
      <w:bookmarkStart w:id="745" w:name="_Toc11076883"/>
      <w:bookmarkStart w:id="746" w:name="_Toc11077111"/>
      <w:bookmarkStart w:id="747" w:name="_Toc11077750"/>
      <w:bookmarkStart w:id="748" w:name="_Toc11077979"/>
      <w:bookmarkStart w:id="749" w:name="_Toc11078655"/>
      <w:bookmarkStart w:id="750" w:name="_Toc11079581"/>
      <w:bookmarkStart w:id="751" w:name="_Toc11079810"/>
      <w:bookmarkStart w:id="752" w:name="_Toc11153612"/>
      <w:bookmarkStart w:id="753" w:name="_Toc11153839"/>
      <w:bookmarkStart w:id="754" w:name="_Toc10633534"/>
      <w:bookmarkStart w:id="755" w:name="_Toc11066399"/>
      <w:bookmarkStart w:id="756" w:name="_Toc11069942"/>
      <w:bookmarkStart w:id="757" w:name="_Toc11076884"/>
      <w:bookmarkStart w:id="758" w:name="_Toc11077112"/>
      <w:bookmarkStart w:id="759" w:name="_Toc11077751"/>
      <w:bookmarkStart w:id="760" w:name="_Toc11077980"/>
      <w:bookmarkStart w:id="761" w:name="_Toc11078656"/>
      <w:bookmarkStart w:id="762" w:name="_Toc11079582"/>
      <w:bookmarkStart w:id="763" w:name="_Toc11079811"/>
      <w:bookmarkStart w:id="764" w:name="_Toc11153613"/>
      <w:bookmarkStart w:id="765" w:name="_Toc11153840"/>
      <w:bookmarkStart w:id="766" w:name="_Toc10633535"/>
      <w:bookmarkStart w:id="767" w:name="_Toc11066400"/>
      <w:bookmarkStart w:id="768" w:name="_Toc11069943"/>
      <w:bookmarkStart w:id="769" w:name="_Toc11076885"/>
      <w:bookmarkStart w:id="770" w:name="_Toc11077113"/>
      <w:bookmarkStart w:id="771" w:name="_Toc11077752"/>
      <w:bookmarkStart w:id="772" w:name="_Toc11077981"/>
      <w:bookmarkStart w:id="773" w:name="_Toc11078657"/>
      <w:bookmarkStart w:id="774" w:name="_Toc11079583"/>
      <w:bookmarkStart w:id="775" w:name="_Toc11079812"/>
      <w:bookmarkStart w:id="776" w:name="_Toc11153614"/>
      <w:bookmarkStart w:id="777" w:name="_Toc11153841"/>
      <w:bookmarkStart w:id="778" w:name="_Toc10633536"/>
      <w:bookmarkStart w:id="779" w:name="_Toc11066401"/>
      <w:bookmarkStart w:id="780" w:name="_Toc11069944"/>
      <w:bookmarkStart w:id="781" w:name="_Toc11076886"/>
      <w:bookmarkStart w:id="782" w:name="_Toc11077114"/>
      <w:bookmarkStart w:id="783" w:name="_Toc11077753"/>
      <w:bookmarkStart w:id="784" w:name="_Toc11077982"/>
      <w:bookmarkStart w:id="785" w:name="_Toc11078658"/>
      <w:bookmarkStart w:id="786" w:name="_Toc11079584"/>
      <w:bookmarkStart w:id="787" w:name="_Toc11079813"/>
      <w:bookmarkStart w:id="788" w:name="_Toc11153615"/>
      <w:bookmarkStart w:id="789" w:name="_Toc11153842"/>
      <w:bookmarkStart w:id="790" w:name="_Toc10633537"/>
      <w:bookmarkStart w:id="791" w:name="_Toc11066402"/>
      <w:bookmarkStart w:id="792" w:name="_Toc11069945"/>
      <w:bookmarkStart w:id="793" w:name="_Toc11076887"/>
      <w:bookmarkStart w:id="794" w:name="_Toc11077115"/>
      <w:bookmarkStart w:id="795" w:name="_Toc11077754"/>
      <w:bookmarkStart w:id="796" w:name="_Toc11077983"/>
      <w:bookmarkStart w:id="797" w:name="_Toc11078659"/>
      <w:bookmarkStart w:id="798" w:name="_Toc11079585"/>
      <w:bookmarkStart w:id="799" w:name="_Toc11079814"/>
      <w:bookmarkStart w:id="800" w:name="_Toc11153616"/>
      <w:bookmarkStart w:id="801" w:name="_Toc11153843"/>
      <w:bookmarkStart w:id="802" w:name="_Toc10633538"/>
      <w:bookmarkStart w:id="803" w:name="_Toc11066403"/>
      <w:bookmarkStart w:id="804" w:name="_Toc11069946"/>
      <w:bookmarkStart w:id="805" w:name="_Toc11076888"/>
      <w:bookmarkStart w:id="806" w:name="_Toc11077116"/>
      <w:bookmarkStart w:id="807" w:name="_Toc11077755"/>
      <w:bookmarkStart w:id="808" w:name="_Toc11077984"/>
      <w:bookmarkStart w:id="809" w:name="_Toc11078660"/>
      <w:bookmarkStart w:id="810" w:name="_Toc11079586"/>
      <w:bookmarkStart w:id="811" w:name="_Toc11079815"/>
      <w:bookmarkStart w:id="812" w:name="_Toc11153617"/>
      <w:bookmarkStart w:id="813" w:name="_Toc11153844"/>
      <w:bookmarkStart w:id="814" w:name="_Toc10633539"/>
      <w:bookmarkStart w:id="815" w:name="_Toc11066404"/>
      <w:bookmarkStart w:id="816" w:name="_Toc11069947"/>
      <w:bookmarkStart w:id="817" w:name="_Toc11076889"/>
      <w:bookmarkStart w:id="818" w:name="_Toc11077117"/>
      <w:bookmarkStart w:id="819" w:name="_Toc11077756"/>
      <w:bookmarkStart w:id="820" w:name="_Toc11077985"/>
      <w:bookmarkStart w:id="821" w:name="_Toc11078661"/>
      <w:bookmarkStart w:id="822" w:name="_Toc11079587"/>
      <w:bookmarkStart w:id="823" w:name="_Toc11079816"/>
      <w:bookmarkStart w:id="824" w:name="_Toc11153618"/>
      <w:bookmarkStart w:id="825" w:name="_Toc11153845"/>
      <w:bookmarkStart w:id="826" w:name="_Toc10633540"/>
      <w:bookmarkStart w:id="827" w:name="_Toc11066405"/>
      <w:bookmarkStart w:id="828" w:name="_Toc11069948"/>
      <w:bookmarkStart w:id="829" w:name="_Toc11076890"/>
      <w:bookmarkStart w:id="830" w:name="_Toc11077118"/>
      <w:bookmarkStart w:id="831" w:name="_Toc11077757"/>
      <w:bookmarkStart w:id="832" w:name="_Toc11077986"/>
      <w:bookmarkStart w:id="833" w:name="_Toc11078662"/>
      <w:bookmarkStart w:id="834" w:name="_Toc11079588"/>
      <w:bookmarkStart w:id="835" w:name="_Toc11079817"/>
      <w:bookmarkStart w:id="836" w:name="_Toc11153619"/>
      <w:bookmarkStart w:id="837" w:name="_Toc11153846"/>
      <w:bookmarkStart w:id="838" w:name="_Ref481569054"/>
      <w:bookmarkStart w:id="839" w:name="_Toc49530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r w:rsidRPr="00132090">
        <w:t xml:space="preserve">Ручной ввод </w:t>
      </w:r>
      <w:bookmarkEnd w:id="838"/>
      <w:r w:rsidR="00C76DC3">
        <w:t>кода по бюджетной классификации</w:t>
      </w:r>
      <w:bookmarkEnd w:id="839"/>
    </w:p>
    <w:p w14:paraId="4F49AE0C" w14:textId="01BCA32D" w:rsidR="008D38CC" w:rsidRPr="00132090" w:rsidRDefault="00101473" w:rsidP="007D0F94">
      <w:pPr>
        <w:pStyle w:val="a0"/>
      </w:pPr>
      <w:r>
        <w:t xml:space="preserve">Для ввода кода по бюджетной классификации </w:t>
      </w:r>
      <w:r w:rsidR="00AC5A13">
        <w:t xml:space="preserve">(далее </w:t>
      </w:r>
      <w:r w:rsidR="00DC5A26">
        <w:t>–</w:t>
      </w:r>
      <w:r w:rsidR="00AC5A13">
        <w:t xml:space="preserve"> КБК) </w:t>
      </w:r>
      <w:r>
        <w:t>н</w:t>
      </w:r>
      <w:r w:rsidR="00313BFE">
        <w:t>еобходимо</w:t>
      </w:r>
      <w:r w:rsidR="00E861D1" w:rsidRPr="00132090">
        <w:t>:</w:t>
      </w:r>
    </w:p>
    <w:p w14:paraId="5D5C2B97" w14:textId="448B8DE2" w:rsidR="006A30F6" w:rsidRPr="00186330" w:rsidRDefault="006A30F6" w:rsidP="006A30F6">
      <w:pPr>
        <w:pStyle w:val="-"/>
      </w:pPr>
      <w:r w:rsidRPr="00186330">
        <w:t xml:space="preserve">во вкладке «Показатели бюджетных смет» в графах 1-5 </w:t>
      </w:r>
      <w:r w:rsidR="000D4E0D">
        <w:t>одним</w:t>
      </w:r>
      <w:r w:rsidR="000D4E0D" w:rsidRPr="00186330">
        <w:t xml:space="preserve"> </w:t>
      </w:r>
      <w:r w:rsidR="000D4E0D">
        <w:t xml:space="preserve">нажатием правой кнопкой </w:t>
      </w:r>
      <w:r w:rsidR="000D4E0D" w:rsidRPr="00186330">
        <w:t xml:space="preserve">мыши по соответствующей графе </w:t>
      </w:r>
      <w:r w:rsidR="000D4E0D">
        <w:t>откры</w:t>
      </w:r>
      <w:r w:rsidRPr="00186330">
        <w:t>ть контекстное меню;</w:t>
      </w:r>
    </w:p>
    <w:p w14:paraId="1357ADD7" w14:textId="0C9E7C7A" w:rsidR="00E861D1" w:rsidRDefault="006A30F6" w:rsidP="006A30F6">
      <w:pPr>
        <w:pStyle w:val="-"/>
      </w:pPr>
      <w:r w:rsidRPr="00186330">
        <w:t xml:space="preserve">выбрать пункт </w:t>
      </w:r>
      <w:r w:rsidRPr="00186330">
        <w:rPr>
          <w:i/>
        </w:rPr>
        <w:t>[Добавить новый элемент/КБК]</w:t>
      </w:r>
      <w:r w:rsidRPr="00186330">
        <w:t xml:space="preserve"> </w:t>
      </w:r>
      <w:r w:rsidR="00673397" w:rsidRPr="00BC06E9">
        <w:t>(</w:t>
      </w:r>
      <w:r w:rsidR="00BF38F6">
        <w:fldChar w:fldCharType="begin"/>
      </w:r>
      <w:r w:rsidR="00BF38F6">
        <w:instrText xml:space="preserve"> REF _Ref11155532 \h </w:instrText>
      </w:r>
      <w:r w:rsidR="00BF38F6">
        <w:fldChar w:fldCharType="separate"/>
      </w:r>
      <w:r w:rsidR="001B3D70" w:rsidRPr="00132090">
        <w:t xml:space="preserve">Рисунок </w:t>
      </w:r>
      <w:r w:rsidR="001B3D70">
        <w:rPr>
          <w:noProof/>
        </w:rPr>
        <w:t>2</w:t>
      </w:r>
      <w:r w:rsidR="00BF38F6">
        <w:fldChar w:fldCharType="end"/>
      </w:r>
      <w:r w:rsidR="00A669EF">
        <w:t>8</w:t>
      </w:r>
      <w:r w:rsidR="00673397" w:rsidRPr="00BC06E9">
        <w:t>)</w:t>
      </w:r>
      <w:r w:rsidR="00E861D1" w:rsidRPr="00673397">
        <w:t>;</w:t>
      </w:r>
    </w:p>
    <w:p w14:paraId="1C8F4837" w14:textId="67F6C263" w:rsidR="00AC5A13" w:rsidRPr="00132090" w:rsidRDefault="00873A76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08C307B" wp14:editId="35F93F95">
            <wp:extent cx="5610225" cy="321189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20215" cy="321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399A" w14:textId="7BAFDA07" w:rsidR="00AC5A13" w:rsidRPr="00132090" w:rsidRDefault="00AC5A13" w:rsidP="00E2393B">
      <w:pPr>
        <w:pStyle w:val="a8"/>
      </w:pPr>
      <w:bookmarkStart w:id="840" w:name="_Ref1115553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2</w:t>
      </w:r>
      <w:r>
        <w:rPr>
          <w:noProof/>
        </w:rPr>
        <w:fldChar w:fldCharType="end"/>
      </w:r>
      <w:bookmarkEnd w:id="840"/>
      <w:r w:rsidR="00A669EF">
        <w:rPr>
          <w:noProof/>
        </w:rPr>
        <w:t>8</w:t>
      </w:r>
      <w:r w:rsidRPr="00132090">
        <w:t xml:space="preserve">. </w:t>
      </w:r>
      <w:r w:rsidR="003E2F8C">
        <w:t xml:space="preserve">Пункт </w:t>
      </w:r>
      <w:r w:rsidR="003E2F8C" w:rsidRPr="00BC06E9">
        <w:rPr>
          <w:i/>
        </w:rPr>
        <w:t>[Добавить новый элемент</w:t>
      </w:r>
      <w:r w:rsidR="003E2F8C">
        <w:rPr>
          <w:i/>
        </w:rPr>
        <w:t>/КБК</w:t>
      </w:r>
      <w:r w:rsidR="003E2F8C" w:rsidRPr="00BC06E9">
        <w:rPr>
          <w:i/>
        </w:rPr>
        <w:t>]</w:t>
      </w:r>
    </w:p>
    <w:p w14:paraId="26AC2E59" w14:textId="1DFB8119" w:rsidR="001F3B84" w:rsidRPr="00132090" w:rsidRDefault="00A867AD">
      <w:pPr>
        <w:pStyle w:val="-"/>
      </w:pPr>
      <w:r w:rsidRPr="00132090">
        <w:t xml:space="preserve">заполнить </w:t>
      </w:r>
      <w:r w:rsidR="00E861D1" w:rsidRPr="00132090">
        <w:t xml:space="preserve">все поля </w:t>
      </w:r>
      <w:r w:rsidR="001F3B84" w:rsidRPr="00132090">
        <w:t>ввода данных КБК (</w:t>
      </w:r>
      <w:r w:rsidR="001F3B84" w:rsidRPr="00132090">
        <w:fldChar w:fldCharType="begin"/>
      </w:r>
      <w:r w:rsidR="001F3B84" w:rsidRPr="00132090">
        <w:instrText xml:space="preserve"> REF _Ref470472556 \h </w:instrText>
      </w:r>
      <w:r w:rsidRPr="00132090">
        <w:instrText xml:space="preserve"> \* MERGEFORMAT </w:instrText>
      </w:r>
      <w:r w:rsidR="001F3B84" w:rsidRPr="00132090">
        <w:fldChar w:fldCharType="separate"/>
      </w:r>
      <w:r w:rsidR="001B3D70" w:rsidRPr="00132090">
        <w:t xml:space="preserve">Рисунок </w:t>
      </w:r>
      <w:r w:rsidR="001B3D70">
        <w:rPr>
          <w:noProof/>
        </w:rPr>
        <w:t>2</w:t>
      </w:r>
      <w:r w:rsidR="001F3B84" w:rsidRPr="00132090">
        <w:fldChar w:fldCharType="end"/>
      </w:r>
      <w:r w:rsidR="00A669EF">
        <w:t>9</w:t>
      </w:r>
      <w:r w:rsidR="001F3B84" w:rsidRPr="00132090">
        <w:t>);</w:t>
      </w:r>
    </w:p>
    <w:p w14:paraId="22D87EB2" w14:textId="5932FD04" w:rsidR="001F3B84" w:rsidRPr="00132090" w:rsidRDefault="00673397" w:rsidP="001A560B">
      <w:pPr>
        <w:pStyle w:val="aa"/>
      </w:pPr>
      <w:r w:rsidRPr="00BC06E9">
        <w:rPr>
          <w:lang w:val="ru-RU" w:eastAsia="ru-RU"/>
        </w:rPr>
        <w:drawing>
          <wp:inline distT="0" distB="0" distL="0" distR="0" wp14:anchorId="59212067" wp14:editId="4FC4B2EA">
            <wp:extent cx="2867025" cy="3434058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73807" cy="344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3EDD" w14:textId="58A313C9" w:rsidR="00763B14" w:rsidRPr="00132090" w:rsidRDefault="001F3B84" w:rsidP="00151AEC">
      <w:pPr>
        <w:pStyle w:val="a8"/>
      </w:pPr>
      <w:bookmarkStart w:id="841" w:name="_Ref470472556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1B3D70">
        <w:rPr>
          <w:noProof/>
        </w:rPr>
        <w:t>2</w:t>
      </w:r>
      <w:r w:rsidR="008673EC">
        <w:rPr>
          <w:noProof/>
        </w:rPr>
        <w:fldChar w:fldCharType="end"/>
      </w:r>
      <w:bookmarkEnd w:id="841"/>
      <w:r w:rsidR="00A669EF">
        <w:rPr>
          <w:noProof/>
        </w:rPr>
        <w:t>9</w:t>
      </w:r>
      <w:r w:rsidRPr="00132090">
        <w:t>. Заполнение реквизитов КБК</w:t>
      </w:r>
    </w:p>
    <w:p w14:paraId="3B38F18B" w14:textId="77777777" w:rsidR="00AC5A13" w:rsidRPr="00132090" w:rsidRDefault="00AC5A13" w:rsidP="007110A9">
      <w:pPr>
        <w:pStyle w:val="-"/>
      </w:pPr>
      <w:r w:rsidRPr="00132090">
        <w:t xml:space="preserve">нажать </w:t>
      </w:r>
      <w:r>
        <w:t xml:space="preserve">на кнопку </w:t>
      </w:r>
      <w:r w:rsidRPr="00132090">
        <w:t>«Сохранить».</w:t>
      </w:r>
    </w:p>
    <w:p w14:paraId="07559A14" w14:textId="3F243920" w:rsidR="001F3B84" w:rsidRPr="00132090" w:rsidRDefault="00673397" w:rsidP="007D0F94">
      <w:pPr>
        <w:pStyle w:val="a0"/>
      </w:pPr>
      <w:r>
        <w:t>Во</w:t>
      </w:r>
      <w:r w:rsidRPr="00132090">
        <w:t xml:space="preserve"> </w:t>
      </w:r>
      <w:r w:rsidR="006C798C" w:rsidRPr="00132090">
        <w:t>вкладке «</w:t>
      </w:r>
      <w:r w:rsidR="000160AF">
        <w:t>П</w:t>
      </w:r>
      <w:r w:rsidR="00B138BD">
        <w:t>оказател</w:t>
      </w:r>
      <w:r w:rsidR="000160AF">
        <w:t>и</w:t>
      </w:r>
      <w:r w:rsidR="00B138BD">
        <w:t xml:space="preserve"> бюджетных смет</w:t>
      </w:r>
      <w:r w:rsidR="006C798C" w:rsidRPr="00132090">
        <w:t>» отобраз</w:t>
      </w:r>
      <w:r w:rsidR="00893397">
        <w:t>я</w:t>
      </w:r>
      <w:r w:rsidR="006C798C" w:rsidRPr="00132090">
        <w:t>т</w:t>
      </w:r>
      <w:r w:rsidR="001F3B84" w:rsidRPr="00132090">
        <w:t>ся введенны</w:t>
      </w:r>
      <w:r w:rsidR="00893397">
        <w:t>й</w:t>
      </w:r>
      <w:r w:rsidR="001F3B84" w:rsidRPr="00132090">
        <w:t xml:space="preserve"> </w:t>
      </w:r>
      <w:r w:rsidR="00AC5A13">
        <w:t>КБК</w:t>
      </w:r>
      <w:r w:rsidR="001F3B84" w:rsidRPr="00132090">
        <w:t xml:space="preserve"> Российской Федерации и код формы, соответствующий данному виду расходов (</w:t>
      </w:r>
      <w:r w:rsidR="001F3B84" w:rsidRPr="00132090">
        <w:fldChar w:fldCharType="begin"/>
      </w:r>
      <w:r w:rsidR="001F3B84" w:rsidRPr="00132090">
        <w:instrText xml:space="preserve"> REF _Ref470472698 \h </w:instrText>
      </w:r>
      <w:r w:rsidR="006C798C" w:rsidRPr="00132090">
        <w:instrText xml:space="preserve"> \* MERGEFORMAT </w:instrText>
      </w:r>
      <w:r w:rsidR="001F3B84" w:rsidRPr="00132090">
        <w:fldChar w:fldCharType="separate"/>
      </w:r>
      <w:r w:rsidR="001B3D70" w:rsidRPr="00132090">
        <w:t>Рисунок</w:t>
      </w:r>
      <w:r w:rsidR="001B3D70">
        <w:t> </w:t>
      </w:r>
      <w:r w:rsidR="001F3B84" w:rsidRPr="00132090">
        <w:fldChar w:fldCharType="end"/>
      </w:r>
      <w:r w:rsidR="00A669EF">
        <w:t>30</w:t>
      </w:r>
      <w:r w:rsidR="001F3B84" w:rsidRPr="00132090">
        <w:t>).</w:t>
      </w:r>
    </w:p>
    <w:p w14:paraId="7A04930E" w14:textId="69B9A910" w:rsidR="006C798C" w:rsidRPr="00132090" w:rsidRDefault="008B1FF6" w:rsidP="001A560B">
      <w:pPr>
        <w:pStyle w:val="aa"/>
      </w:pPr>
      <w:r w:rsidRPr="00151AEC">
        <w:rPr>
          <w:lang w:val="ru-RU" w:eastAsia="ru-RU"/>
        </w:rPr>
        <w:lastRenderedPageBreak/>
        <w:drawing>
          <wp:inline distT="0" distB="0" distL="0" distR="0" wp14:anchorId="7BF0040A" wp14:editId="4E61C401">
            <wp:extent cx="6120130" cy="3622336"/>
            <wp:effectExtent l="0" t="0" r="0" b="0"/>
            <wp:docPr id="511" name="Рисунок 511" descr="C:\Temp\SNAGHTML22b028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SNAGHTML22b028ca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7D38" w14:textId="67F5581A" w:rsidR="006C798C" w:rsidRPr="00132090" w:rsidRDefault="006C798C" w:rsidP="00151AEC">
      <w:pPr>
        <w:pStyle w:val="a8"/>
      </w:pPr>
      <w:bookmarkStart w:id="842" w:name="_Ref470472698"/>
      <w:r w:rsidRPr="00132090">
        <w:t>Рисунок</w:t>
      </w:r>
      <w:r w:rsidR="008208D8">
        <w:t> </w:t>
      </w:r>
      <w:bookmarkEnd w:id="842"/>
      <w:r w:rsidR="00A669EF">
        <w:t>30</w:t>
      </w:r>
      <w:r w:rsidRPr="00132090">
        <w:t>. Введенный КБК</w:t>
      </w:r>
    </w:p>
    <w:p w14:paraId="395C3F71" w14:textId="5BA77D90" w:rsidR="00763B14" w:rsidRPr="00132090" w:rsidRDefault="00072B81" w:rsidP="007D0F94">
      <w:pPr>
        <w:pStyle w:val="a0"/>
      </w:pPr>
      <w:r>
        <w:t>После этого с</w:t>
      </w:r>
      <w:r w:rsidR="00AC5A13">
        <w:t>формированная</w:t>
      </w:r>
      <w:r w:rsidR="00AC5A13" w:rsidRPr="00132090">
        <w:t xml:space="preserve"> </w:t>
      </w:r>
      <w:r w:rsidR="00472275" w:rsidRPr="00132090">
        <w:t xml:space="preserve">форма </w:t>
      </w:r>
      <w:r w:rsidR="005073A2" w:rsidRPr="00132090">
        <w:t>ОПСП</w:t>
      </w:r>
      <w:r w:rsidR="00472275" w:rsidRPr="00132090">
        <w:t xml:space="preserve"> </w:t>
      </w:r>
      <w:r w:rsidR="00584871">
        <w:t xml:space="preserve">отобразится </w:t>
      </w:r>
      <w:r w:rsidR="00402CE9">
        <w:t>во вкладке</w:t>
      </w:r>
      <w:r w:rsidR="00472275" w:rsidRPr="00132090">
        <w:t xml:space="preserve"> </w:t>
      </w:r>
      <w:r w:rsidR="00584871">
        <w:t>«</w:t>
      </w:r>
      <w:r w:rsidR="00B138BD">
        <w:t>Показател</w:t>
      </w:r>
      <w:r w:rsidR="004F339A">
        <w:t>и</w:t>
      </w:r>
      <w:r w:rsidR="00B138BD">
        <w:t xml:space="preserve"> бюджетных смет</w:t>
      </w:r>
      <w:r w:rsidR="00584871">
        <w:t>»</w:t>
      </w:r>
      <w:r w:rsidR="00472275" w:rsidRPr="00132090">
        <w:t xml:space="preserve"> (</w:t>
      </w:r>
      <w:r w:rsidR="00472275" w:rsidRPr="00132090">
        <w:fldChar w:fldCharType="begin"/>
      </w:r>
      <w:r w:rsidR="00472275" w:rsidRPr="00132090">
        <w:instrText xml:space="preserve"> REF _Ref470473499 \h </w:instrText>
      </w:r>
      <w:r w:rsidR="005927EB" w:rsidRPr="00132090">
        <w:instrText xml:space="preserve"> \* MERGEFORMAT </w:instrText>
      </w:r>
      <w:r w:rsidR="00472275" w:rsidRPr="00132090">
        <w:fldChar w:fldCharType="separate"/>
      </w:r>
      <w:r w:rsidR="001B3D70" w:rsidRPr="00132090">
        <w:t xml:space="preserve">Рисунок </w:t>
      </w:r>
      <w:r w:rsidR="001B3D70">
        <w:rPr>
          <w:noProof/>
        </w:rPr>
        <w:t>3</w:t>
      </w:r>
      <w:r w:rsidR="00472275" w:rsidRPr="00132090">
        <w:fldChar w:fldCharType="end"/>
      </w:r>
      <w:r w:rsidR="00A669EF">
        <w:t>1</w:t>
      </w:r>
      <w:r w:rsidR="00472275" w:rsidRPr="00132090">
        <w:t>)</w:t>
      </w:r>
      <w:r w:rsidR="00653CF9">
        <w:t>.</w:t>
      </w:r>
    </w:p>
    <w:p w14:paraId="22FAA23A" w14:textId="4A5D577C" w:rsidR="00472275" w:rsidRPr="00132090" w:rsidRDefault="008B1FF6" w:rsidP="001A560B">
      <w:pPr>
        <w:pStyle w:val="aa"/>
      </w:pPr>
      <w:r>
        <w:rPr>
          <w:lang w:val="ru-RU" w:eastAsia="ru-RU"/>
        </w:rPr>
        <w:drawing>
          <wp:inline distT="0" distB="0" distL="0" distR="0" wp14:anchorId="19DDEEFF" wp14:editId="7F678140">
            <wp:extent cx="6120130" cy="2729230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4C30" w14:textId="747BFBC9" w:rsidR="00472275" w:rsidRPr="00132090" w:rsidRDefault="00472275" w:rsidP="007D0F94">
      <w:pPr>
        <w:pStyle w:val="a8"/>
      </w:pPr>
      <w:bookmarkStart w:id="843" w:name="_Ref470473499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1B3D70">
        <w:rPr>
          <w:noProof/>
        </w:rPr>
        <w:t>3</w:t>
      </w:r>
      <w:r w:rsidR="008673EC">
        <w:rPr>
          <w:noProof/>
        </w:rPr>
        <w:fldChar w:fldCharType="end"/>
      </w:r>
      <w:bookmarkEnd w:id="843"/>
      <w:r w:rsidR="00A669EF">
        <w:rPr>
          <w:noProof/>
        </w:rPr>
        <w:t>1</w:t>
      </w:r>
      <w:r w:rsidRPr="00132090">
        <w:t xml:space="preserve">. Форма сметного расчета, созданная </w:t>
      </w:r>
      <w:r w:rsidR="009D022F">
        <w:t>вручную</w:t>
      </w:r>
    </w:p>
    <w:p w14:paraId="7F2D7AFE" w14:textId="7318DFBF" w:rsidR="00E765FE" w:rsidRPr="00132090" w:rsidRDefault="009D022F" w:rsidP="007D0F94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</w:t>
      </w:r>
      <w:r w:rsidR="00E765FE" w:rsidRPr="00132090">
        <w:t>меню</w:t>
      </w:r>
      <w:r>
        <w:t xml:space="preserve"> возможно</w:t>
      </w:r>
      <w:r w:rsidR="00E765FE" w:rsidRPr="00132090">
        <w:t>:</w:t>
      </w:r>
    </w:p>
    <w:p w14:paraId="0ED44CE6" w14:textId="67B08C10" w:rsidR="00E765FE" w:rsidRPr="00132090" w:rsidRDefault="00E765FE" w:rsidP="007110A9">
      <w:pPr>
        <w:pStyle w:val="-"/>
      </w:pPr>
      <w:r w:rsidRPr="00132090">
        <w:t>«Редактировать» – изменить номер используемой формы;</w:t>
      </w:r>
    </w:p>
    <w:p w14:paraId="0196D951" w14:textId="04339A2E" w:rsidR="00E765FE" w:rsidRDefault="00E765FE" w:rsidP="00653CF9">
      <w:pPr>
        <w:pStyle w:val="-"/>
      </w:pPr>
      <w:r w:rsidRPr="00132090">
        <w:t>«Удалить строку»</w:t>
      </w:r>
      <w:r w:rsidR="00A11CB2">
        <w:t xml:space="preserve"> – </w:t>
      </w:r>
      <w:r w:rsidRPr="00132090">
        <w:t xml:space="preserve">удалить форму </w:t>
      </w:r>
      <w:r w:rsidR="005073A2" w:rsidRPr="00132090">
        <w:t>ОПСП</w:t>
      </w:r>
      <w:r w:rsidRPr="00132090">
        <w:t>.</w:t>
      </w:r>
    </w:p>
    <w:p w14:paraId="131BB007" w14:textId="7DF8FC96" w:rsidR="00E765FE" w:rsidRPr="00132090" w:rsidRDefault="00AC5A13" w:rsidP="007D0F94">
      <w:pPr>
        <w:pStyle w:val="a0"/>
      </w:pPr>
      <w:r>
        <w:t>Для</w:t>
      </w:r>
      <w:r w:rsidR="00A669EF">
        <w:t xml:space="preserve"> удаления</w:t>
      </w:r>
      <w:r w:rsidR="00E765FE" w:rsidRPr="00132090">
        <w:t xml:space="preserve"> </w:t>
      </w:r>
      <w:r w:rsidR="005073A2" w:rsidRPr="00132090">
        <w:t>ОПСП</w:t>
      </w:r>
      <w:r w:rsidR="00E765FE" w:rsidRPr="00132090">
        <w:t xml:space="preserve"> необходимо подтвер</w:t>
      </w:r>
      <w:r w:rsidR="008E5008" w:rsidRPr="00132090">
        <w:t>дить действие</w:t>
      </w:r>
      <w:r w:rsidR="007960E9">
        <w:t xml:space="preserve"> в открывшемся окне «Подтверждение» нажатием</w:t>
      </w:r>
      <w:r>
        <w:t xml:space="preserve"> на кнопку «Да»</w:t>
      </w:r>
      <w:r w:rsidR="00E765FE" w:rsidRPr="00132090">
        <w:t xml:space="preserve"> (</w:t>
      </w:r>
      <w:r w:rsidR="008E5008" w:rsidRPr="00132090">
        <w:fldChar w:fldCharType="begin"/>
      </w:r>
      <w:r w:rsidR="008E5008" w:rsidRPr="00132090">
        <w:instrText xml:space="preserve"> REF _Ref470474136 \h </w:instrText>
      </w:r>
      <w:r w:rsidR="005927EB" w:rsidRPr="00132090">
        <w:instrText xml:space="preserve"> \* MERGEFORMAT </w:instrText>
      </w:r>
      <w:r w:rsidR="008E5008" w:rsidRPr="00132090">
        <w:fldChar w:fldCharType="separate"/>
      </w:r>
      <w:r w:rsidR="001B3D70">
        <w:t>Рисунок 3</w:t>
      </w:r>
      <w:r w:rsidR="008E5008" w:rsidRPr="00132090">
        <w:fldChar w:fldCharType="end"/>
      </w:r>
      <w:r w:rsidR="00A669EF">
        <w:t>2</w:t>
      </w:r>
      <w:r w:rsidR="00E765FE" w:rsidRPr="00132090">
        <w:t>)</w:t>
      </w:r>
      <w:r w:rsidR="008E5008" w:rsidRPr="00132090">
        <w:t>.</w:t>
      </w:r>
    </w:p>
    <w:p w14:paraId="283CA77B" w14:textId="53C5CE68" w:rsidR="00E765FE" w:rsidRPr="00132090" w:rsidRDefault="005903B9" w:rsidP="001A560B">
      <w:pPr>
        <w:pStyle w:val="aa"/>
      </w:pPr>
      <w:r w:rsidRPr="001A560B">
        <w:rPr>
          <w:lang w:val="ru-RU"/>
        </w:rPr>
        <w:lastRenderedPageBreak/>
        <w:t xml:space="preserve"> </w:t>
      </w:r>
      <w:r w:rsidR="008B1FF6">
        <w:rPr>
          <w:lang w:val="ru-RU" w:eastAsia="ru-RU"/>
        </w:rPr>
        <w:drawing>
          <wp:inline distT="0" distB="0" distL="0" distR="0" wp14:anchorId="4BAA9980" wp14:editId="27AF01C9">
            <wp:extent cx="2829560" cy="1380490"/>
            <wp:effectExtent l="0" t="0" r="8890" b="0"/>
            <wp:docPr id="520" name="Рисунок 520" descr="C:\Temp\SNAGHTML22b34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Temp\SNAGHTML22b3447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DBBC" w14:textId="4BDB1917" w:rsidR="00E765FE" w:rsidRPr="00132090" w:rsidRDefault="008208D8" w:rsidP="007D0F94">
      <w:pPr>
        <w:pStyle w:val="a8"/>
      </w:pPr>
      <w:bookmarkStart w:id="844" w:name="_Ref470474136"/>
      <w:r>
        <w:t>Рисунок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1B3D70">
        <w:rPr>
          <w:noProof/>
        </w:rPr>
        <w:t>3</w:t>
      </w:r>
      <w:r w:rsidR="008673EC">
        <w:rPr>
          <w:noProof/>
        </w:rPr>
        <w:fldChar w:fldCharType="end"/>
      </w:r>
      <w:bookmarkEnd w:id="844"/>
      <w:r w:rsidR="00A669EF">
        <w:rPr>
          <w:noProof/>
        </w:rPr>
        <w:t>2</w:t>
      </w:r>
      <w:r w:rsidR="00E765FE" w:rsidRPr="00132090">
        <w:t xml:space="preserve">. </w:t>
      </w:r>
      <w:r w:rsidR="00A669EF">
        <w:t>Подтверждение удаления</w:t>
      </w:r>
    </w:p>
    <w:p w14:paraId="0E87866A" w14:textId="77777777" w:rsidR="008E5008" w:rsidRPr="00132090" w:rsidRDefault="008E5008" w:rsidP="005903B9">
      <w:pPr>
        <w:pStyle w:val="3"/>
      </w:pPr>
      <w:bookmarkStart w:id="845" w:name="_Toc49530610"/>
      <w:r w:rsidRPr="00132090">
        <w:t>Редактирование сметного расчета</w:t>
      </w:r>
      <w:bookmarkEnd w:id="845"/>
    </w:p>
    <w:p w14:paraId="74FC8B31" w14:textId="3505E2F5" w:rsidR="005903B9" w:rsidRDefault="005903B9" w:rsidP="007D0F94">
      <w:pPr>
        <w:pStyle w:val="a0"/>
      </w:pPr>
      <w:r>
        <w:t xml:space="preserve">Для распределения </w:t>
      </w:r>
      <w:r w:rsidRPr="00132090">
        <w:t>суммы доведенных ЛБО по сметным расчетам</w:t>
      </w:r>
      <w:r>
        <w:t xml:space="preserve"> необходимо:</w:t>
      </w:r>
    </w:p>
    <w:p w14:paraId="233FD984" w14:textId="77777777" w:rsidR="00072B81" w:rsidRPr="00AB3BCB" w:rsidRDefault="00072B81" w:rsidP="00072B81">
      <w:pPr>
        <w:pStyle w:val="-"/>
      </w:pPr>
      <w:r>
        <w:t>одним</w:t>
      </w:r>
      <w:r w:rsidRPr="00AB3BCB">
        <w:t xml:space="preserve"> </w:t>
      </w:r>
      <w:r>
        <w:t xml:space="preserve">нажатием правой кнопкой </w:t>
      </w:r>
      <w:r w:rsidRPr="00AB3BCB">
        <w:t>мыши по графе 6 вкладки «Показатели бюджетных смет» соответствующей формы сметного расчета</w:t>
      </w:r>
      <w:r>
        <w:t xml:space="preserve"> открыть</w:t>
      </w:r>
      <w:r w:rsidRPr="00AB3BCB">
        <w:t xml:space="preserve"> контекстное меню;</w:t>
      </w:r>
    </w:p>
    <w:p w14:paraId="0A3F2264" w14:textId="6E6ABD3C" w:rsidR="008E5008" w:rsidRPr="00132090" w:rsidRDefault="00072B81" w:rsidP="00072B81">
      <w:pPr>
        <w:pStyle w:val="-"/>
      </w:pPr>
      <w:r w:rsidRPr="00AB3BCB">
        <w:t xml:space="preserve">выбрать пункт </w:t>
      </w:r>
      <w:r w:rsidRPr="00AB3BCB">
        <w:rPr>
          <w:i/>
        </w:rPr>
        <w:t>[Открыть сметный расчет]</w:t>
      </w:r>
      <w:r w:rsidRPr="00AB3BCB">
        <w:t xml:space="preserve"> </w:t>
      </w:r>
      <w:r w:rsidR="008E5008" w:rsidRPr="00132090">
        <w:t>(</w:t>
      </w:r>
      <w:r w:rsidR="008E5008" w:rsidRPr="00132090">
        <w:fldChar w:fldCharType="begin"/>
      </w:r>
      <w:r w:rsidR="008E5008" w:rsidRPr="00132090">
        <w:instrText xml:space="preserve"> REF _Ref470474522 \h </w:instrText>
      </w:r>
      <w:r w:rsidR="00E401EF" w:rsidRPr="00132090">
        <w:instrText xml:space="preserve"> \* MERGEFORMAT </w:instrText>
      </w:r>
      <w:r w:rsidR="008E5008" w:rsidRPr="00132090">
        <w:fldChar w:fldCharType="separate"/>
      </w:r>
      <w:r w:rsidR="001B3D70" w:rsidRPr="00132090">
        <w:t xml:space="preserve">Рисунок </w:t>
      </w:r>
      <w:r w:rsidR="001B3D70">
        <w:rPr>
          <w:noProof/>
        </w:rPr>
        <w:t>3</w:t>
      </w:r>
      <w:r w:rsidR="008E5008" w:rsidRPr="00132090">
        <w:fldChar w:fldCharType="end"/>
      </w:r>
      <w:r w:rsidR="00A669EF">
        <w:t>3</w:t>
      </w:r>
      <w:r w:rsidR="008E5008" w:rsidRPr="00132090">
        <w:t>).</w:t>
      </w:r>
    </w:p>
    <w:p w14:paraId="162AB226" w14:textId="42CACBE0" w:rsidR="00472275" w:rsidRPr="00BC06E9" w:rsidRDefault="00873A76" w:rsidP="001A560B">
      <w:pPr>
        <w:pStyle w:val="aa"/>
      </w:pPr>
      <w:r>
        <w:rPr>
          <w:lang w:val="ru-RU" w:eastAsia="ru-RU"/>
        </w:rPr>
        <w:drawing>
          <wp:inline distT="0" distB="0" distL="0" distR="0" wp14:anchorId="78FC2078" wp14:editId="1910B20A">
            <wp:extent cx="5895975" cy="3782182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2033" cy="378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6C5" w14:textId="7FF687CF" w:rsidR="00763B14" w:rsidRPr="00132090" w:rsidRDefault="00472275" w:rsidP="00653CF9">
      <w:pPr>
        <w:pStyle w:val="a8"/>
      </w:pPr>
      <w:bookmarkStart w:id="846" w:name="_Ref470474522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1B3D70">
        <w:rPr>
          <w:noProof/>
        </w:rPr>
        <w:t>3</w:t>
      </w:r>
      <w:r w:rsidR="008673EC">
        <w:rPr>
          <w:noProof/>
        </w:rPr>
        <w:fldChar w:fldCharType="end"/>
      </w:r>
      <w:bookmarkEnd w:id="846"/>
      <w:r w:rsidR="00A669EF">
        <w:rPr>
          <w:noProof/>
        </w:rPr>
        <w:t>3</w:t>
      </w:r>
      <w:r w:rsidRPr="00132090">
        <w:t xml:space="preserve">. </w:t>
      </w:r>
      <w:r w:rsidR="005903B9">
        <w:t xml:space="preserve">Пункт </w:t>
      </w:r>
      <w:r w:rsidR="005903B9" w:rsidRPr="00BC06E9">
        <w:rPr>
          <w:i/>
        </w:rPr>
        <w:t>[Открыть сметный расчет]</w:t>
      </w:r>
    </w:p>
    <w:p w14:paraId="67D381E5" w14:textId="071B92C0" w:rsidR="008E5008" w:rsidRPr="00132090" w:rsidRDefault="00535F5E" w:rsidP="007D0F94">
      <w:pPr>
        <w:pStyle w:val="a0"/>
      </w:pPr>
      <w:r>
        <w:t xml:space="preserve">Далее необходимо </w:t>
      </w:r>
      <w:r w:rsidR="008E5008" w:rsidRPr="00132090">
        <w:t xml:space="preserve">распределить доведенные </w:t>
      </w:r>
      <w:r w:rsidR="008B1FF6">
        <w:t>лимиты бюджетных обязательств</w:t>
      </w:r>
      <w:r w:rsidR="008E5008" w:rsidRPr="00132090">
        <w:t xml:space="preserve"> </w:t>
      </w:r>
      <w:r w:rsidR="003D57DB">
        <w:t xml:space="preserve">(далее – ЛБО) </w:t>
      </w:r>
      <w:r w:rsidR="008E5008" w:rsidRPr="00132090">
        <w:t xml:space="preserve">по </w:t>
      </w:r>
      <w:r w:rsidR="005073A2" w:rsidRPr="00132090">
        <w:t>ОПСП</w:t>
      </w:r>
      <w:r w:rsidR="003E2F8C">
        <w:t>.</w:t>
      </w:r>
    </w:p>
    <w:p w14:paraId="382B119F" w14:textId="2A06FD2B" w:rsidR="00194423" w:rsidRPr="00132090" w:rsidRDefault="00194423" w:rsidP="007D0F94">
      <w:pPr>
        <w:pStyle w:val="a0"/>
      </w:pPr>
      <w:r w:rsidRPr="00132090">
        <w:t>Все введенные изменения необходимо сохранить</w:t>
      </w:r>
      <w:r w:rsidR="00535F5E">
        <w:t xml:space="preserve"> одним из способов</w:t>
      </w:r>
      <w:r w:rsidRPr="00132090">
        <w:t>:</w:t>
      </w:r>
    </w:p>
    <w:p w14:paraId="674FDC06" w14:textId="653FEBBA" w:rsidR="00194423" w:rsidRPr="00132090" w:rsidRDefault="00EA3A99" w:rsidP="007110A9">
      <w:pPr>
        <w:pStyle w:val="-"/>
      </w:pPr>
      <w:r w:rsidRPr="00132090">
        <w:t xml:space="preserve">нажать </w:t>
      </w:r>
      <w:r w:rsidR="00194423" w:rsidRPr="00132090">
        <w:t xml:space="preserve">в левом верхнем углу на </w:t>
      </w:r>
      <w:proofErr w:type="gramStart"/>
      <w:r w:rsidR="00535F5E">
        <w:t xml:space="preserve">кнопку </w:t>
      </w:r>
      <w:r w:rsidR="00535F5E" w:rsidRPr="00BC06E9">
        <w:rPr>
          <w:noProof/>
          <w:lang w:eastAsia="ru-RU"/>
        </w:rPr>
        <w:drawing>
          <wp:inline distT="0" distB="0" distL="0" distR="0" wp14:anchorId="10843E31" wp14:editId="3C5295C6">
            <wp:extent cx="133333" cy="133333"/>
            <wp:effectExtent l="0" t="0" r="635" b="63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423" w:rsidRPr="00132090">
        <w:t>;</w:t>
      </w:r>
      <w:proofErr w:type="gramEnd"/>
    </w:p>
    <w:p w14:paraId="7DB8B528" w14:textId="41CAE814" w:rsidR="00194423" w:rsidRPr="00132090" w:rsidRDefault="00EA3A99" w:rsidP="007110A9">
      <w:pPr>
        <w:pStyle w:val="-"/>
      </w:pPr>
      <w:r w:rsidRPr="00132090">
        <w:t xml:space="preserve">нажать </w:t>
      </w:r>
      <w:r w:rsidR="00194423" w:rsidRPr="00132090">
        <w:t>на</w:t>
      </w:r>
      <w:r w:rsidR="001A560B">
        <w:t xml:space="preserve"> </w:t>
      </w:r>
      <w:r w:rsidR="007960E9">
        <w:t>сочетание кл</w:t>
      </w:r>
      <w:r w:rsidR="00A56CA8">
        <w:t>авиш</w:t>
      </w:r>
      <w:r w:rsidR="00194423" w:rsidRPr="00132090">
        <w:t xml:space="preserve"> </w:t>
      </w:r>
      <w:r w:rsidR="00194423" w:rsidRPr="00E2393B">
        <w:rPr>
          <w:i/>
        </w:rPr>
        <w:t>&lt;</w:t>
      </w:r>
      <w:r w:rsidR="00194423" w:rsidRPr="00E2393B">
        <w:rPr>
          <w:i/>
          <w:lang w:val="en-US"/>
        </w:rPr>
        <w:t>Ctrl</w:t>
      </w:r>
      <w:r w:rsidR="00194423" w:rsidRPr="00E2393B">
        <w:rPr>
          <w:i/>
        </w:rPr>
        <w:t>&gt;</w:t>
      </w:r>
      <w:r w:rsidR="00194423" w:rsidRPr="005903B9">
        <w:t>+</w:t>
      </w:r>
      <w:r w:rsidR="00194423" w:rsidRPr="00E2393B">
        <w:rPr>
          <w:i/>
        </w:rPr>
        <w:t>&lt;</w:t>
      </w:r>
      <w:r w:rsidR="00194423" w:rsidRPr="00E2393B">
        <w:rPr>
          <w:i/>
          <w:lang w:val="en-US"/>
        </w:rPr>
        <w:t>S</w:t>
      </w:r>
      <w:r w:rsidR="00194423" w:rsidRPr="00E2393B">
        <w:rPr>
          <w:i/>
        </w:rPr>
        <w:t>&gt;</w:t>
      </w:r>
      <w:r w:rsidR="00194423" w:rsidRPr="00132090">
        <w:t>;</w:t>
      </w:r>
    </w:p>
    <w:p w14:paraId="320ABDB6" w14:textId="0D05D80A" w:rsidR="00194423" w:rsidRPr="00132090" w:rsidRDefault="00535F5E" w:rsidP="00653CF9">
      <w:pPr>
        <w:pStyle w:val="-"/>
      </w:pPr>
      <w:r>
        <w:lastRenderedPageBreak/>
        <w:t xml:space="preserve">на панели инструментов нажать на кнопку </w:t>
      </w:r>
      <w:r w:rsidR="00194423" w:rsidRPr="00132090">
        <w:t>«Файл»</w:t>
      </w:r>
      <w:r>
        <w:t xml:space="preserve"> и выбрать пункт </w:t>
      </w:r>
      <w:r w:rsidRPr="00BC06E9">
        <w:rPr>
          <w:i/>
        </w:rPr>
        <w:t>[</w:t>
      </w:r>
      <w:r w:rsidR="00194423" w:rsidRPr="00BC06E9">
        <w:rPr>
          <w:i/>
        </w:rPr>
        <w:t>Сохранить</w:t>
      </w:r>
      <w:r w:rsidRPr="00BC06E9">
        <w:rPr>
          <w:i/>
        </w:rPr>
        <w:t>]</w:t>
      </w:r>
      <w:r w:rsidR="00194423" w:rsidRPr="00132090">
        <w:t>.</w:t>
      </w:r>
    </w:p>
    <w:p w14:paraId="6753B87C" w14:textId="75A6EB85" w:rsidR="008B1FF6" w:rsidRDefault="00194423" w:rsidP="007D0F94">
      <w:pPr>
        <w:pStyle w:val="a0"/>
      </w:pPr>
      <w:r w:rsidRPr="00132090">
        <w:t>Сохраненные данные будут отображаться во вкладке «</w:t>
      </w:r>
      <w:r w:rsidR="00B138BD">
        <w:t>Показател</w:t>
      </w:r>
      <w:r w:rsidR="00022498">
        <w:t>и</w:t>
      </w:r>
      <w:r w:rsidR="00B138BD">
        <w:t xml:space="preserve"> бюджетных смет</w:t>
      </w:r>
      <w:r w:rsidRPr="00132090">
        <w:t xml:space="preserve">» в графах «Проект </w:t>
      </w:r>
      <w:r w:rsidR="00F1392E">
        <w:t xml:space="preserve">бюджетной </w:t>
      </w:r>
      <w:r w:rsidRPr="00132090">
        <w:t xml:space="preserve">сметы» до момента утверждения. </w:t>
      </w:r>
    </w:p>
    <w:p w14:paraId="611CC475" w14:textId="5052E839" w:rsidR="00194423" w:rsidRPr="00132090" w:rsidRDefault="008B1FF6" w:rsidP="007D0F94">
      <w:pPr>
        <w:pStyle w:val="a0"/>
      </w:pPr>
      <w:r w:rsidRPr="008B1FF6">
        <w:rPr>
          <w:b/>
        </w:rPr>
        <w:t>Важно!</w:t>
      </w:r>
      <w:r>
        <w:t xml:space="preserve"> </w:t>
      </w:r>
      <w:r w:rsidR="00434528" w:rsidRPr="00132090">
        <w:t xml:space="preserve">Если </w:t>
      </w:r>
      <w:r w:rsidR="00194423" w:rsidRPr="00132090">
        <w:t xml:space="preserve">сумма ЛБО была распределена в сметном расчете не полностью или расходы, учтенные в </w:t>
      </w:r>
      <w:r w:rsidR="005073A2" w:rsidRPr="00132090">
        <w:t>ОПСП</w:t>
      </w:r>
      <w:r w:rsidR="00194423" w:rsidRPr="00132090">
        <w:t xml:space="preserve">, превысили сумму доведенных ЛБО, то </w:t>
      </w:r>
      <w:r w:rsidR="00402CE9">
        <w:t>во вкладке</w:t>
      </w:r>
      <w:r w:rsidR="00194423" w:rsidRPr="00132090">
        <w:t xml:space="preserve"> «</w:t>
      </w:r>
      <w:r w:rsidR="00B138BD">
        <w:t>Показатели бюджетных смет</w:t>
      </w:r>
      <w:r w:rsidR="00194423" w:rsidRPr="00132090">
        <w:t xml:space="preserve">» </w:t>
      </w:r>
      <w:r w:rsidR="00535F5E">
        <w:t xml:space="preserve">графа </w:t>
      </w:r>
      <w:r w:rsidR="00194423" w:rsidRPr="00132090">
        <w:t>«!»</w:t>
      </w:r>
      <w:r w:rsidR="00535F5E">
        <w:t xml:space="preserve"> отобразится красным цветом</w:t>
      </w:r>
      <w:r w:rsidR="00194423" w:rsidRPr="00132090">
        <w:t xml:space="preserve"> (</w:t>
      </w:r>
      <w:r w:rsidR="00194423" w:rsidRPr="00132090">
        <w:fldChar w:fldCharType="begin"/>
      </w:r>
      <w:r w:rsidR="00194423" w:rsidRPr="00132090">
        <w:instrText xml:space="preserve"> REF _Ref470475296 \h </w:instrText>
      </w:r>
      <w:r w:rsidR="00EA3A99" w:rsidRPr="00132090">
        <w:instrText xml:space="preserve"> \* MERGEFORMAT </w:instrText>
      </w:r>
      <w:r w:rsidR="00194423" w:rsidRPr="00132090">
        <w:fldChar w:fldCharType="separate"/>
      </w:r>
      <w:r w:rsidR="001B3D70" w:rsidRPr="00132090">
        <w:t xml:space="preserve">Рисунок </w:t>
      </w:r>
      <w:r w:rsidR="001B3D70">
        <w:rPr>
          <w:noProof/>
        </w:rPr>
        <w:t>3</w:t>
      </w:r>
      <w:r w:rsidR="00194423" w:rsidRPr="00132090">
        <w:fldChar w:fldCharType="end"/>
      </w:r>
      <w:r w:rsidR="00A669EF">
        <w:t>4</w:t>
      </w:r>
      <w:r w:rsidR="00194423" w:rsidRPr="00132090">
        <w:t>).</w:t>
      </w:r>
    </w:p>
    <w:p w14:paraId="351564CC" w14:textId="3C58C012" w:rsidR="00194423" w:rsidRPr="00132090" w:rsidRDefault="004B21F1" w:rsidP="001A560B">
      <w:pPr>
        <w:pStyle w:val="aa"/>
      </w:pPr>
      <w:r>
        <w:rPr>
          <w:lang w:val="ru-RU" w:eastAsia="ru-RU"/>
        </w:rPr>
        <w:pict w14:anchorId="58FB06A6">
          <v:shape id="_x0000_i1026" type="#_x0000_t75" style="width:509.25pt;height:183.75pt">
            <v:imagedata r:id="rId46" o:title="2"/>
          </v:shape>
        </w:pict>
      </w:r>
    </w:p>
    <w:p w14:paraId="10C8C439" w14:textId="55D72966" w:rsidR="002C5BA3" w:rsidRPr="00132090" w:rsidRDefault="00194423" w:rsidP="007D0F94">
      <w:pPr>
        <w:pStyle w:val="a8"/>
      </w:pPr>
      <w:bookmarkStart w:id="847" w:name="_Ref470475296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1B3D70">
        <w:rPr>
          <w:noProof/>
        </w:rPr>
        <w:t>3</w:t>
      </w:r>
      <w:r w:rsidR="008673EC">
        <w:rPr>
          <w:noProof/>
        </w:rPr>
        <w:fldChar w:fldCharType="end"/>
      </w:r>
      <w:bookmarkEnd w:id="847"/>
      <w:r w:rsidR="00A669EF">
        <w:rPr>
          <w:noProof/>
        </w:rPr>
        <w:t>4</w:t>
      </w:r>
      <w:r w:rsidRPr="00132090">
        <w:t xml:space="preserve">. Отображение </w:t>
      </w:r>
      <w:r w:rsidR="001B05AE" w:rsidRPr="00132090">
        <w:t>расхождений,</w:t>
      </w:r>
      <w:r w:rsidRPr="00132090">
        <w:t xml:space="preserve"> доведенных ЛБО и распределенных расходов</w:t>
      </w:r>
    </w:p>
    <w:p w14:paraId="5950EE4C" w14:textId="7AD80922" w:rsidR="006A6035" w:rsidRPr="00132090" w:rsidRDefault="009947E5" w:rsidP="006A6035">
      <w:pPr>
        <w:pStyle w:val="a0"/>
      </w:pPr>
      <w:r w:rsidRPr="00132090">
        <w:t xml:space="preserve">Если сумма распределенных расходов соответствует доведенным ЛБО, то </w:t>
      </w:r>
      <w:r w:rsidR="00B321AD">
        <w:t xml:space="preserve">графа </w:t>
      </w:r>
      <w:r w:rsidRPr="00132090">
        <w:t xml:space="preserve">«!» </w:t>
      </w:r>
      <w:r w:rsidR="00B321AD">
        <w:t>отобразится белым цветом</w:t>
      </w:r>
      <w:r w:rsidRPr="00132090">
        <w:t xml:space="preserve"> (</w:t>
      </w:r>
      <w:r w:rsidR="00F8261C" w:rsidRPr="00132090">
        <w:fldChar w:fldCharType="begin"/>
      </w:r>
      <w:r w:rsidR="00F8261C" w:rsidRPr="00132090">
        <w:instrText xml:space="preserve"> REF _Ref470475565 \h </w:instrText>
      </w:r>
      <w:r w:rsidR="00E401EF" w:rsidRPr="00132090">
        <w:instrText xml:space="preserve"> \* MERGEFORMAT </w:instrText>
      </w:r>
      <w:r w:rsidR="00F8261C" w:rsidRPr="00132090">
        <w:fldChar w:fldCharType="separate"/>
      </w:r>
      <w:r w:rsidR="001B3D70" w:rsidRPr="00132090">
        <w:t xml:space="preserve">Рисунок </w:t>
      </w:r>
      <w:r w:rsidR="001B3D70">
        <w:rPr>
          <w:noProof/>
        </w:rPr>
        <w:t>3</w:t>
      </w:r>
      <w:r w:rsidR="00F8261C" w:rsidRPr="00132090">
        <w:fldChar w:fldCharType="end"/>
      </w:r>
      <w:r w:rsidR="00A669EF">
        <w:t>5</w:t>
      </w:r>
      <w:r w:rsidR="006A6035">
        <w:t>).</w:t>
      </w:r>
    </w:p>
    <w:p w14:paraId="3C243D6F" w14:textId="7DF9FDCE" w:rsidR="009947E5" w:rsidRPr="00132090" w:rsidRDefault="004B21F1" w:rsidP="001A560B">
      <w:pPr>
        <w:pStyle w:val="aa"/>
      </w:pPr>
      <w:r>
        <w:rPr>
          <w:lang w:val="ru-RU" w:eastAsia="ru-RU"/>
        </w:rPr>
        <w:pict w14:anchorId="2E9409E2">
          <v:shape id="_x0000_i1027" type="#_x0000_t75" style="width:509.25pt;height:185.25pt">
            <v:imagedata r:id="rId47" o:title="3"/>
          </v:shape>
        </w:pict>
      </w:r>
    </w:p>
    <w:p w14:paraId="5555AEE7" w14:textId="468C44BC" w:rsidR="002C5BA3" w:rsidRDefault="009947E5" w:rsidP="007D0F94">
      <w:pPr>
        <w:pStyle w:val="a8"/>
      </w:pPr>
      <w:bookmarkStart w:id="848" w:name="_Ref470475565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1B3D70">
        <w:rPr>
          <w:noProof/>
        </w:rPr>
        <w:t>3</w:t>
      </w:r>
      <w:r w:rsidR="008673EC">
        <w:rPr>
          <w:noProof/>
        </w:rPr>
        <w:fldChar w:fldCharType="end"/>
      </w:r>
      <w:bookmarkEnd w:id="848"/>
      <w:r w:rsidR="00A669EF">
        <w:rPr>
          <w:noProof/>
        </w:rPr>
        <w:t>5</w:t>
      </w:r>
      <w:r w:rsidRPr="00132090">
        <w:t>. Соответствие распределенных расходов и доведенных ЛБО</w:t>
      </w:r>
    </w:p>
    <w:p w14:paraId="5323C895" w14:textId="5F5F3157" w:rsidR="00421F9D" w:rsidRPr="00132090" w:rsidRDefault="00421F9D">
      <w:pPr>
        <w:pStyle w:val="3"/>
      </w:pPr>
      <w:bookmarkStart w:id="849" w:name="_Toc11066408"/>
      <w:bookmarkStart w:id="850" w:name="_Toc11069951"/>
      <w:bookmarkStart w:id="851" w:name="_Toc11076893"/>
      <w:bookmarkStart w:id="852" w:name="_Toc11077121"/>
      <w:bookmarkStart w:id="853" w:name="_Toc11077760"/>
      <w:bookmarkStart w:id="854" w:name="_Toc11077989"/>
      <w:bookmarkStart w:id="855" w:name="_Toc11078665"/>
      <w:bookmarkStart w:id="856" w:name="_Toc11079591"/>
      <w:bookmarkStart w:id="857" w:name="_Toc11079820"/>
      <w:bookmarkStart w:id="858" w:name="_Toc11153622"/>
      <w:bookmarkStart w:id="859" w:name="_Toc11153849"/>
      <w:bookmarkStart w:id="860" w:name="_Toc11066409"/>
      <w:bookmarkStart w:id="861" w:name="_Toc11069952"/>
      <w:bookmarkStart w:id="862" w:name="_Toc11076894"/>
      <w:bookmarkStart w:id="863" w:name="_Toc11077122"/>
      <w:bookmarkStart w:id="864" w:name="_Toc11077761"/>
      <w:bookmarkStart w:id="865" w:name="_Toc11077990"/>
      <w:bookmarkStart w:id="866" w:name="_Toc11078666"/>
      <w:bookmarkStart w:id="867" w:name="_Toc11079592"/>
      <w:bookmarkStart w:id="868" w:name="_Toc11079821"/>
      <w:bookmarkStart w:id="869" w:name="_Toc11153623"/>
      <w:bookmarkStart w:id="870" w:name="_Toc11153850"/>
      <w:bookmarkStart w:id="871" w:name="_Toc11066410"/>
      <w:bookmarkStart w:id="872" w:name="_Toc11069953"/>
      <w:bookmarkStart w:id="873" w:name="_Toc11076895"/>
      <w:bookmarkStart w:id="874" w:name="_Toc11077123"/>
      <w:bookmarkStart w:id="875" w:name="_Toc11077762"/>
      <w:bookmarkStart w:id="876" w:name="_Toc11077991"/>
      <w:bookmarkStart w:id="877" w:name="_Toc11078667"/>
      <w:bookmarkStart w:id="878" w:name="_Toc11079593"/>
      <w:bookmarkStart w:id="879" w:name="_Toc11079822"/>
      <w:bookmarkStart w:id="880" w:name="_Toc11153624"/>
      <w:bookmarkStart w:id="881" w:name="_Toc11153851"/>
      <w:bookmarkStart w:id="882" w:name="_Toc11066411"/>
      <w:bookmarkStart w:id="883" w:name="_Toc11069954"/>
      <w:bookmarkStart w:id="884" w:name="_Toc11076896"/>
      <w:bookmarkStart w:id="885" w:name="_Toc11077124"/>
      <w:bookmarkStart w:id="886" w:name="_Toc11077763"/>
      <w:bookmarkStart w:id="887" w:name="_Toc11077992"/>
      <w:bookmarkStart w:id="888" w:name="_Toc11078668"/>
      <w:bookmarkStart w:id="889" w:name="_Toc11079594"/>
      <w:bookmarkStart w:id="890" w:name="_Toc11079823"/>
      <w:bookmarkStart w:id="891" w:name="_Toc11153625"/>
      <w:bookmarkStart w:id="892" w:name="_Toc11153852"/>
      <w:bookmarkStart w:id="893" w:name="_Toc11066412"/>
      <w:bookmarkStart w:id="894" w:name="_Toc11069955"/>
      <w:bookmarkStart w:id="895" w:name="_Toc11076897"/>
      <w:bookmarkStart w:id="896" w:name="_Toc11077125"/>
      <w:bookmarkStart w:id="897" w:name="_Toc11077764"/>
      <w:bookmarkStart w:id="898" w:name="_Toc11077993"/>
      <w:bookmarkStart w:id="899" w:name="_Toc11078669"/>
      <w:bookmarkStart w:id="900" w:name="_Toc11079595"/>
      <w:bookmarkStart w:id="901" w:name="_Toc11079824"/>
      <w:bookmarkStart w:id="902" w:name="_Toc11153626"/>
      <w:bookmarkStart w:id="903" w:name="_Toc11153853"/>
      <w:bookmarkStart w:id="904" w:name="_Toc11066413"/>
      <w:bookmarkStart w:id="905" w:name="_Toc11069956"/>
      <w:bookmarkStart w:id="906" w:name="_Toc11076898"/>
      <w:bookmarkStart w:id="907" w:name="_Toc11077126"/>
      <w:bookmarkStart w:id="908" w:name="_Toc11077765"/>
      <w:bookmarkStart w:id="909" w:name="_Toc11077994"/>
      <w:bookmarkStart w:id="910" w:name="_Toc11078670"/>
      <w:bookmarkStart w:id="911" w:name="_Toc11079596"/>
      <w:bookmarkStart w:id="912" w:name="_Toc11079825"/>
      <w:bookmarkStart w:id="913" w:name="_Toc11153627"/>
      <w:bookmarkStart w:id="914" w:name="_Toc11153854"/>
      <w:bookmarkStart w:id="915" w:name="_Toc11066414"/>
      <w:bookmarkStart w:id="916" w:name="_Toc11069957"/>
      <w:bookmarkStart w:id="917" w:name="_Toc11076899"/>
      <w:bookmarkStart w:id="918" w:name="_Toc11077127"/>
      <w:bookmarkStart w:id="919" w:name="_Toc11077766"/>
      <w:bookmarkStart w:id="920" w:name="_Toc11077995"/>
      <w:bookmarkStart w:id="921" w:name="_Toc11078671"/>
      <w:bookmarkStart w:id="922" w:name="_Toc11079597"/>
      <w:bookmarkStart w:id="923" w:name="_Toc11079826"/>
      <w:bookmarkStart w:id="924" w:name="_Toc11153628"/>
      <w:bookmarkStart w:id="925" w:name="_Toc11153855"/>
      <w:bookmarkStart w:id="926" w:name="_Toc11066415"/>
      <w:bookmarkStart w:id="927" w:name="_Toc11069958"/>
      <w:bookmarkStart w:id="928" w:name="_Toc11076900"/>
      <w:bookmarkStart w:id="929" w:name="_Toc11077128"/>
      <w:bookmarkStart w:id="930" w:name="_Toc11077767"/>
      <w:bookmarkStart w:id="931" w:name="_Toc11077996"/>
      <w:bookmarkStart w:id="932" w:name="_Toc11078672"/>
      <w:bookmarkStart w:id="933" w:name="_Toc11079598"/>
      <w:bookmarkStart w:id="934" w:name="_Toc11079827"/>
      <w:bookmarkStart w:id="935" w:name="_Toc11153629"/>
      <w:bookmarkStart w:id="936" w:name="_Toc11153856"/>
      <w:bookmarkStart w:id="937" w:name="_Toc11066416"/>
      <w:bookmarkStart w:id="938" w:name="_Toc11069959"/>
      <w:bookmarkStart w:id="939" w:name="_Toc11076901"/>
      <w:bookmarkStart w:id="940" w:name="_Toc11077129"/>
      <w:bookmarkStart w:id="941" w:name="_Toc11077768"/>
      <w:bookmarkStart w:id="942" w:name="_Toc11077997"/>
      <w:bookmarkStart w:id="943" w:name="_Toc11078673"/>
      <w:bookmarkStart w:id="944" w:name="_Toc11079599"/>
      <w:bookmarkStart w:id="945" w:name="_Toc11079828"/>
      <w:bookmarkStart w:id="946" w:name="_Toc11153630"/>
      <w:bookmarkStart w:id="947" w:name="_Toc11153857"/>
      <w:bookmarkStart w:id="948" w:name="_Toc49530611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 w:rsidR="005903B9" w:rsidRPr="00BB737C">
        <w:t>обоснования (расчета) плановых сметных показателей/сметный расчет</w:t>
      </w:r>
      <w:bookmarkEnd w:id="948"/>
    </w:p>
    <w:p w14:paraId="1E2FFE9A" w14:textId="0E35B053" w:rsidR="007708D1" w:rsidRDefault="00072B81" w:rsidP="007708D1">
      <w:pPr>
        <w:pStyle w:val="a0"/>
      </w:pPr>
      <w:r w:rsidRPr="00132090">
        <w:t xml:space="preserve">После сохранения всех изменений </w:t>
      </w:r>
      <w:r>
        <w:t>можно</w:t>
      </w:r>
      <w:r w:rsidRPr="00132090">
        <w:t xml:space="preserve"> экспортировать сметный расчет </w:t>
      </w:r>
      <w:r>
        <w:t xml:space="preserve">в расширение </w:t>
      </w:r>
      <w:r w:rsidRPr="000F2449">
        <w:rPr>
          <w:b/>
        </w:rPr>
        <w:t>*.</w:t>
      </w:r>
      <w:proofErr w:type="spellStart"/>
      <w:r w:rsidRPr="000F2449">
        <w:rPr>
          <w:b/>
          <w:lang w:val="en-US"/>
        </w:rPr>
        <w:t>xlsx</w:t>
      </w:r>
      <w:proofErr w:type="spellEnd"/>
      <w:r w:rsidRPr="000F2449">
        <w:t xml:space="preserve"> </w:t>
      </w:r>
      <w:r w:rsidRPr="00132090">
        <w:t>для печати, дальнейшего согласования и утверждения сметного расчета</w:t>
      </w:r>
      <w:r w:rsidR="00421F9D" w:rsidRPr="00132090">
        <w:t>.</w:t>
      </w:r>
    </w:p>
    <w:p w14:paraId="57CFD077" w14:textId="498459AD" w:rsidR="005903B9" w:rsidRDefault="007708D1" w:rsidP="007708D1">
      <w:pPr>
        <w:pStyle w:val="a0"/>
      </w:pPr>
      <w:r>
        <w:lastRenderedPageBreak/>
        <w:t xml:space="preserve">Для формирования печатной формы сметного отчета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Массовая печать ОПСП</w:t>
      </w:r>
      <w:r w:rsidRPr="00964193">
        <w:rPr>
          <w:i/>
        </w:rPr>
        <w:t>]</w:t>
      </w:r>
      <w:r>
        <w:t xml:space="preserve"> (</w:t>
      </w:r>
      <w:r w:rsidR="00653CF9">
        <w:fldChar w:fldCharType="begin"/>
      </w:r>
      <w:r w:rsidR="00653CF9">
        <w:instrText xml:space="preserve"> REF _Ref11077216 \h </w:instrText>
      </w:r>
      <w:r w:rsidR="00653CF9">
        <w:fldChar w:fldCharType="separate"/>
      </w:r>
      <w:r w:rsidR="001B3D70">
        <w:t>Рисунок </w:t>
      </w:r>
      <w:r w:rsidR="001B3D70">
        <w:rPr>
          <w:noProof/>
        </w:rPr>
        <w:t>3</w:t>
      </w:r>
      <w:r w:rsidR="00653CF9">
        <w:fldChar w:fldCharType="end"/>
      </w:r>
      <w:r w:rsidR="00A669EF">
        <w:t>6</w:t>
      </w:r>
      <w:r w:rsidR="0050214A">
        <w:t>)</w:t>
      </w:r>
      <w:r w:rsidR="00653CF9">
        <w:t>.</w:t>
      </w:r>
    </w:p>
    <w:p w14:paraId="60E98975" w14:textId="3CFBB231" w:rsidR="00653CF9" w:rsidRDefault="00873A76" w:rsidP="001A560B">
      <w:pPr>
        <w:pStyle w:val="aa"/>
      </w:pPr>
      <w:bookmarkStart w:id="949" w:name="_Ref524079094"/>
      <w:r>
        <w:rPr>
          <w:lang w:val="ru-RU" w:eastAsia="ru-RU"/>
        </w:rPr>
        <w:drawing>
          <wp:inline distT="0" distB="0" distL="0" distR="0" wp14:anchorId="1EEFC59D" wp14:editId="74AF0E75">
            <wp:extent cx="5728208" cy="29337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3470" cy="29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CCB7" w14:textId="11A724F0" w:rsidR="007708D1" w:rsidRDefault="007708D1" w:rsidP="007708D1">
      <w:pPr>
        <w:pStyle w:val="a8"/>
      </w:pPr>
      <w:bookmarkStart w:id="950" w:name="_Ref11077216"/>
      <w:r>
        <w:t>Рисунок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1B3D70">
        <w:rPr>
          <w:noProof/>
        </w:rPr>
        <w:t>3</w:t>
      </w:r>
      <w:r w:rsidR="008673EC">
        <w:rPr>
          <w:noProof/>
        </w:rPr>
        <w:fldChar w:fldCharType="end"/>
      </w:r>
      <w:bookmarkEnd w:id="949"/>
      <w:bookmarkEnd w:id="950"/>
      <w:r w:rsidR="00A669EF">
        <w:rPr>
          <w:noProof/>
        </w:rPr>
        <w:t>6</w:t>
      </w:r>
      <w:r>
        <w:t xml:space="preserve">. </w:t>
      </w:r>
      <w:r w:rsidR="006A6035">
        <w:t xml:space="preserve">Пункт </w:t>
      </w:r>
      <w:r w:rsidR="006A6035" w:rsidRPr="00964193">
        <w:rPr>
          <w:i/>
        </w:rPr>
        <w:t xml:space="preserve">[Экспорт в </w:t>
      </w:r>
      <w:r w:rsidR="006A6035" w:rsidRPr="00964193">
        <w:rPr>
          <w:i/>
          <w:lang w:val="en-US"/>
        </w:rPr>
        <w:t>MS</w:t>
      </w:r>
      <w:r w:rsidR="006A6035" w:rsidRPr="00964193">
        <w:rPr>
          <w:i/>
        </w:rPr>
        <w:t xml:space="preserve"> </w:t>
      </w:r>
      <w:r w:rsidR="006A6035" w:rsidRPr="00964193">
        <w:rPr>
          <w:i/>
          <w:lang w:val="en-US"/>
        </w:rPr>
        <w:t>Excel</w:t>
      </w:r>
      <w:r w:rsidR="006A6035" w:rsidRPr="00964193">
        <w:rPr>
          <w:i/>
        </w:rPr>
        <w:t>/</w:t>
      </w:r>
      <w:r w:rsidR="006A6035">
        <w:rPr>
          <w:i/>
        </w:rPr>
        <w:t>Массовая печать ОПСП</w:t>
      </w:r>
      <w:r w:rsidR="006A6035" w:rsidRPr="00964193">
        <w:rPr>
          <w:i/>
        </w:rPr>
        <w:t>]</w:t>
      </w:r>
    </w:p>
    <w:p w14:paraId="69696DF8" w14:textId="00F967C1" w:rsidR="009C04F8" w:rsidRDefault="008F1F2B" w:rsidP="008208D8">
      <w:pPr>
        <w:pStyle w:val="a0"/>
      </w:pPr>
      <w:r>
        <w:t>В результате</w:t>
      </w:r>
      <w:r w:rsidRPr="00132090">
        <w:t xml:space="preserve"> </w:t>
      </w:r>
      <w:r>
        <w:t>отобразится</w:t>
      </w:r>
      <w:r w:rsidRPr="00132090">
        <w:t xml:space="preserve"> сообщение о месте хранения сметного расчета </w:t>
      </w:r>
      <w:r>
        <w:t xml:space="preserve">с расширением </w:t>
      </w:r>
      <w:r w:rsidRPr="000F2449">
        <w:rPr>
          <w:b/>
        </w:rPr>
        <w:t>*.</w:t>
      </w:r>
      <w:proofErr w:type="spellStart"/>
      <w:r w:rsidRPr="000F2449">
        <w:rPr>
          <w:b/>
          <w:lang w:val="en-US"/>
        </w:rPr>
        <w:t>xlsx</w:t>
      </w:r>
      <w:proofErr w:type="spellEnd"/>
      <w:r w:rsidRPr="00132090">
        <w:t xml:space="preserve"> и файл </w:t>
      </w:r>
      <w:r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можно</w:t>
      </w:r>
      <w:r w:rsidRPr="00132090">
        <w:t xml:space="preserve"> распечатать и направить на согласование и утверждение</w:t>
      </w:r>
      <w:r w:rsidR="009C04F8" w:rsidRPr="00132090">
        <w:t>.</w:t>
      </w:r>
    </w:p>
    <w:p w14:paraId="17BF23C6" w14:textId="77777777" w:rsidR="00714CDA" w:rsidRPr="00132090" w:rsidRDefault="00714CDA" w:rsidP="00714CDA">
      <w:pPr>
        <w:pStyle w:val="3"/>
      </w:pPr>
      <w:bookmarkStart w:id="951" w:name="_Toc17112339"/>
      <w:bookmarkStart w:id="952" w:name="_Toc49530612"/>
      <w:r>
        <w:t>Иные сведения о расходах учреждения</w:t>
      </w:r>
      <w:bookmarkEnd w:id="951"/>
      <w:bookmarkEnd w:id="952"/>
    </w:p>
    <w:p w14:paraId="1ACC19A1" w14:textId="77777777" w:rsidR="00714CDA" w:rsidRDefault="00714CDA" w:rsidP="00714CDA">
      <w:pPr>
        <w:pStyle w:val="a0"/>
      </w:pPr>
      <w:r>
        <w:t>Для формирования данных иных сведений о расходах учреждения по КБК необходимо перейти во вкладку «Ведение смет», затем во вкладку «Документы».</w:t>
      </w:r>
    </w:p>
    <w:p w14:paraId="22FFFFE5" w14:textId="52DF516E" w:rsidR="00714CDA" w:rsidRDefault="00714CDA" w:rsidP="00714CDA">
      <w:pPr>
        <w:pStyle w:val="a0"/>
      </w:pPr>
      <w:r>
        <w:t>Далее необходимо выбрать документ «</w:t>
      </w:r>
      <w:r w:rsidR="000D1E47" w:rsidRPr="000D1E47">
        <w:t>Проект бюджетной сметы</w:t>
      </w:r>
      <w:r w:rsidR="001C59BC">
        <w:t xml:space="preserve">» и </w:t>
      </w:r>
      <w:r w:rsidR="008F1F2B">
        <w:t>одним</w:t>
      </w:r>
      <w:r w:rsidR="008F1F2B" w:rsidRPr="009639D0">
        <w:t xml:space="preserve"> </w:t>
      </w:r>
      <w:r w:rsidR="008F1F2B">
        <w:t>нажатием правой кнопкой мыши по строке бюджетной сметы открыть контекстное меню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>Открыть документ</w:t>
      </w:r>
      <w:r w:rsidRPr="005E67E7">
        <w:rPr>
          <w:i/>
        </w:rPr>
        <w:t>]</w:t>
      </w:r>
      <w:r>
        <w:t xml:space="preserve"> (</w:t>
      </w:r>
      <w:r w:rsidR="00673ABA">
        <w:fldChar w:fldCharType="begin"/>
      </w:r>
      <w:r w:rsidR="00673ABA">
        <w:instrText xml:space="preserve"> REF _Ref17787561 \h </w:instrText>
      </w:r>
      <w:r w:rsidR="00673ABA">
        <w:fldChar w:fldCharType="separate"/>
      </w:r>
      <w:r w:rsidR="001B3D70">
        <w:t>Рисунок </w:t>
      </w:r>
      <w:r w:rsidR="001B3D70">
        <w:rPr>
          <w:noProof/>
        </w:rPr>
        <w:t>3</w:t>
      </w:r>
      <w:r w:rsidR="00673ABA">
        <w:fldChar w:fldCharType="end"/>
      </w:r>
      <w:r w:rsidR="00A669EF">
        <w:t>7</w:t>
      </w:r>
      <w:r>
        <w:t>).</w:t>
      </w:r>
    </w:p>
    <w:p w14:paraId="5208B5D4" w14:textId="50C6B003" w:rsidR="00714CDA" w:rsidRDefault="000D1E47" w:rsidP="001C59B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5B36C8" wp14:editId="0F23A0B3">
            <wp:extent cx="5934075" cy="3777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2968" cy="378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645A" w14:textId="2E83C4EC" w:rsidR="00714CDA" w:rsidRPr="00D63BF3" w:rsidRDefault="001A560B" w:rsidP="001A560B">
      <w:pPr>
        <w:pStyle w:val="a8"/>
      </w:pPr>
      <w:bookmarkStart w:id="953" w:name="_Ref17787561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3</w:t>
      </w:r>
      <w:r>
        <w:rPr>
          <w:noProof/>
        </w:rPr>
        <w:fldChar w:fldCharType="end"/>
      </w:r>
      <w:bookmarkEnd w:id="953"/>
      <w:r w:rsidR="00A669EF">
        <w:rPr>
          <w:noProof/>
        </w:rPr>
        <w:t>7</w:t>
      </w:r>
      <w:r>
        <w:t xml:space="preserve">. </w:t>
      </w:r>
      <w:r w:rsidR="001C59BC">
        <w:t xml:space="preserve">Пункт </w:t>
      </w:r>
      <w:r w:rsidR="001C59BC" w:rsidRPr="005E67E7">
        <w:rPr>
          <w:i/>
        </w:rPr>
        <w:t>[</w:t>
      </w:r>
      <w:r w:rsidR="001C59BC">
        <w:rPr>
          <w:i/>
        </w:rPr>
        <w:t>Открыть документ</w:t>
      </w:r>
      <w:r w:rsidR="001C59BC" w:rsidRPr="005E67E7">
        <w:rPr>
          <w:i/>
        </w:rPr>
        <w:t>]</w:t>
      </w:r>
    </w:p>
    <w:p w14:paraId="7BFA9E78" w14:textId="74DC00AB" w:rsidR="00714CDA" w:rsidRPr="001A560B" w:rsidRDefault="00714CDA" w:rsidP="001A560B">
      <w:pPr>
        <w:pStyle w:val="a0"/>
      </w:pPr>
      <w:r w:rsidRPr="001A560B">
        <w:t>В результате откроется документ «</w:t>
      </w:r>
      <w:r w:rsidR="00D63BF3" w:rsidRPr="001A560B">
        <w:t>Проект бюджетной сметы</w:t>
      </w:r>
      <w:r w:rsidRPr="001A560B">
        <w:t>», в котором необходимо перейти во вкладку «Раздел 5», затем в одну из вкладок: «Раздел 5.3.1», «Раздел 5.3.2» и «Раздел 5.3.3» (</w:t>
      </w:r>
      <w:r w:rsidR="001A560B">
        <w:fldChar w:fldCharType="begin"/>
      </w:r>
      <w:r w:rsidR="001A560B">
        <w:instrText xml:space="preserve"> REF _Ref17727350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3</w:t>
      </w:r>
      <w:r w:rsidR="001A560B">
        <w:fldChar w:fldCharType="end"/>
      </w:r>
      <w:r w:rsidR="004D0C23">
        <w:t>8</w:t>
      </w:r>
      <w:r w:rsidR="001A560B">
        <w:t xml:space="preserve"> –</w:t>
      </w:r>
      <w:r w:rsidR="001A560B">
        <w:fldChar w:fldCharType="begin"/>
      </w:r>
      <w:r w:rsidR="001A560B">
        <w:instrText xml:space="preserve"> REF _Ref17727361 \h </w:instrText>
      </w:r>
      <w:r w:rsidR="001A560B">
        <w:fldChar w:fldCharType="separate"/>
      </w:r>
      <w:r w:rsidR="001B3D70">
        <w:t>Рисунок </w:t>
      </w:r>
      <w:r w:rsidR="001A560B">
        <w:fldChar w:fldCharType="end"/>
      </w:r>
      <w:r w:rsidR="004D0C23">
        <w:t>40</w:t>
      </w:r>
      <w:r w:rsidRPr="001A560B">
        <w:t>).</w:t>
      </w:r>
    </w:p>
    <w:p w14:paraId="589E5043" w14:textId="0E808459" w:rsidR="00714CDA" w:rsidRDefault="004B21F1" w:rsidP="001A560B">
      <w:pPr>
        <w:pStyle w:val="aa"/>
      </w:pPr>
      <w:r>
        <w:rPr>
          <w:lang w:val="ru-RU" w:eastAsia="ru-RU"/>
        </w:rPr>
        <w:pict w14:anchorId="332769B8">
          <v:shape id="_x0000_i1028" type="#_x0000_t75" style="width:510pt;height:108pt">
            <v:imagedata r:id="rId50" o:title="4"/>
          </v:shape>
        </w:pict>
      </w:r>
    </w:p>
    <w:p w14:paraId="050C387A" w14:textId="6010884F" w:rsidR="001A560B" w:rsidRPr="0089620F" w:rsidRDefault="001A560B" w:rsidP="001A560B">
      <w:pPr>
        <w:pStyle w:val="a8"/>
      </w:pPr>
      <w:bookmarkStart w:id="954" w:name="_Ref17727350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3</w:t>
      </w:r>
      <w:r>
        <w:rPr>
          <w:noProof/>
        </w:rPr>
        <w:fldChar w:fldCharType="end"/>
      </w:r>
      <w:bookmarkEnd w:id="954"/>
      <w:r w:rsidR="004D0C23">
        <w:rPr>
          <w:noProof/>
        </w:rPr>
        <w:t>8</w:t>
      </w:r>
      <w:r>
        <w:t xml:space="preserve">. </w:t>
      </w:r>
      <w:r w:rsidRPr="0089620F">
        <w:t>Содержание раздел</w:t>
      </w:r>
      <w:r>
        <w:t>а 5.3.1</w:t>
      </w:r>
    </w:p>
    <w:p w14:paraId="4C79FF1E" w14:textId="4E7AC9CB" w:rsidR="00714CDA" w:rsidRDefault="004B21F1" w:rsidP="001A560B">
      <w:pPr>
        <w:pStyle w:val="aa"/>
      </w:pPr>
      <w:r>
        <w:rPr>
          <w:lang w:val="ru-RU" w:eastAsia="ru-RU"/>
        </w:rPr>
        <w:pict w14:anchorId="6D43E78E">
          <v:shape id="_x0000_i1029" type="#_x0000_t75" style="width:510pt;height:101.25pt">
            <v:imagedata r:id="rId51" o:title="5"/>
          </v:shape>
        </w:pict>
      </w:r>
    </w:p>
    <w:p w14:paraId="3BCAF427" w14:textId="3A25AF11" w:rsidR="001A560B" w:rsidRPr="0089620F" w:rsidRDefault="001A560B" w:rsidP="001A560B">
      <w:pPr>
        <w:pStyle w:val="a8"/>
      </w:pPr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3</w:t>
      </w:r>
      <w:r>
        <w:rPr>
          <w:noProof/>
        </w:rPr>
        <w:fldChar w:fldCharType="end"/>
      </w:r>
      <w:r w:rsidR="004D0C23">
        <w:rPr>
          <w:noProof/>
        </w:rPr>
        <w:t>9</w:t>
      </w:r>
      <w:r>
        <w:t xml:space="preserve">. </w:t>
      </w:r>
      <w:r w:rsidRPr="0089620F">
        <w:t>Содержан</w:t>
      </w:r>
      <w:r>
        <w:t>ие раздела 5.3.2</w:t>
      </w:r>
    </w:p>
    <w:p w14:paraId="7F3D077F" w14:textId="34677A27" w:rsidR="00714CDA" w:rsidRDefault="004B21F1" w:rsidP="001A560B">
      <w:pPr>
        <w:pStyle w:val="aa"/>
      </w:pPr>
      <w:r>
        <w:rPr>
          <w:lang w:val="ru-RU" w:eastAsia="ru-RU"/>
        </w:rPr>
        <w:lastRenderedPageBreak/>
        <w:pict w14:anchorId="68C4AD51">
          <v:shape id="_x0000_i1030" type="#_x0000_t75" style="width:509.25pt;height:99pt">
            <v:imagedata r:id="rId52" o:title="6"/>
          </v:shape>
        </w:pict>
      </w:r>
    </w:p>
    <w:p w14:paraId="3B7E0E1A" w14:textId="0E21487D" w:rsidR="001A560B" w:rsidRPr="0089620F" w:rsidRDefault="001A560B" w:rsidP="001A560B">
      <w:pPr>
        <w:pStyle w:val="a8"/>
      </w:pPr>
      <w:bookmarkStart w:id="955" w:name="_Ref17727361"/>
      <w:r>
        <w:t>Рисунок </w:t>
      </w:r>
      <w:bookmarkEnd w:id="955"/>
      <w:r w:rsidR="004D0C23">
        <w:rPr>
          <w:noProof/>
        </w:rPr>
        <w:t>40</w:t>
      </w:r>
      <w:r>
        <w:t xml:space="preserve">. </w:t>
      </w:r>
      <w:r w:rsidRPr="0089620F">
        <w:t>Сод</w:t>
      </w:r>
      <w:r>
        <w:t xml:space="preserve">ержание раздела </w:t>
      </w:r>
      <w:r w:rsidRPr="0089620F">
        <w:t>5.3.3</w:t>
      </w:r>
    </w:p>
    <w:p w14:paraId="66C2AE2D" w14:textId="163FCE58" w:rsidR="00714CDA" w:rsidRDefault="00714CDA" w:rsidP="00714CDA">
      <w:pPr>
        <w:pStyle w:val="a0"/>
      </w:pPr>
      <w:r>
        <w:t>В данных разделах необходимо формировать данные в зависимости от направления</w:t>
      </w:r>
      <w:r w:rsidR="001A560B">
        <w:t xml:space="preserve"> расходов.</w:t>
      </w:r>
    </w:p>
    <w:p w14:paraId="55A0DDFF" w14:textId="04DAD5C0" w:rsidR="00714CDA" w:rsidRDefault="00714CDA" w:rsidP="00714CDA">
      <w:pPr>
        <w:pStyle w:val="a0"/>
      </w:pPr>
      <w:r>
        <w:t>Для формирования новой строки в одном из разделов необ</w:t>
      </w:r>
      <w:r w:rsidR="001C59BC">
        <w:t>ходимо</w:t>
      </w:r>
      <w:r w:rsidR="008F1F2B" w:rsidRPr="008F1F2B">
        <w:t xml:space="preserve"> </w:t>
      </w:r>
      <w:r w:rsidR="008F1F2B">
        <w:t>одним нажатием правой кнопкой мыши</w:t>
      </w:r>
      <w:r w:rsidR="001C59BC">
        <w:t xml:space="preserve"> </w:t>
      </w:r>
      <w:r w:rsidR="007960E9">
        <w:t xml:space="preserve">открыть </w:t>
      </w:r>
      <w:r w:rsidR="001C59BC">
        <w:t xml:space="preserve">контекстное меню </w:t>
      </w:r>
      <w:r>
        <w:t xml:space="preserve">и выбрать пункт </w:t>
      </w:r>
      <w:r w:rsidRPr="005E67E7">
        <w:rPr>
          <w:i/>
        </w:rPr>
        <w:t>[</w:t>
      </w:r>
      <w:r w:rsidR="001C59BC">
        <w:rPr>
          <w:i/>
        </w:rPr>
        <w:t>Добавить новый элемент/</w:t>
      </w:r>
      <w:r>
        <w:rPr>
          <w:i/>
        </w:rPr>
        <w:t>КБК</w:t>
      </w:r>
      <w:r w:rsidRPr="005E67E7">
        <w:rPr>
          <w:i/>
        </w:rPr>
        <w:t>]</w:t>
      </w:r>
      <w:r>
        <w:t xml:space="preserve"> (</w:t>
      </w:r>
      <w:r w:rsidR="001A560B">
        <w:fldChar w:fldCharType="begin"/>
      </w:r>
      <w:r w:rsidR="001A560B">
        <w:instrText xml:space="preserve"> REF _Ref17727489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4</w:t>
      </w:r>
      <w:r w:rsidR="001A560B">
        <w:fldChar w:fldCharType="end"/>
      </w:r>
      <w:r w:rsidR="004D0C23">
        <w:t>1</w:t>
      </w:r>
      <w:r>
        <w:t>).</w:t>
      </w:r>
    </w:p>
    <w:p w14:paraId="17715DD3" w14:textId="63891C47" w:rsidR="00714CDA" w:rsidRDefault="004B21F1" w:rsidP="00A56CA8">
      <w:pPr>
        <w:pStyle w:val="aa"/>
      </w:pPr>
      <w:r>
        <w:rPr>
          <w:lang w:val="ru-RU" w:eastAsia="ru-RU"/>
        </w:rPr>
        <w:pict w14:anchorId="1E0EC608">
          <v:shape id="_x0000_i1031" type="#_x0000_t75" style="width:479.25pt;height:258.75pt">
            <v:imagedata r:id="rId53" o:title="7"/>
          </v:shape>
        </w:pict>
      </w:r>
    </w:p>
    <w:p w14:paraId="7329277D" w14:textId="69B625AE" w:rsidR="00714CDA" w:rsidRPr="009D63D0" w:rsidRDefault="001A560B" w:rsidP="001A560B">
      <w:pPr>
        <w:pStyle w:val="a8"/>
      </w:pPr>
      <w:bookmarkStart w:id="956" w:name="_Ref17727489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4</w:t>
      </w:r>
      <w:r>
        <w:rPr>
          <w:noProof/>
        </w:rPr>
        <w:fldChar w:fldCharType="end"/>
      </w:r>
      <w:bookmarkEnd w:id="956"/>
      <w:r w:rsidR="004D0C23">
        <w:rPr>
          <w:noProof/>
        </w:rPr>
        <w:t>1</w:t>
      </w:r>
      <w:r>
        <w:t xml:space="preserve">. </w:t>
      </w:r>
      <w:r w:rsidR="001C59BC">
        <w:t xml:space="preserve">Пункт </w:t>
      </w:r>
      <w:r w:rsidR="001C59BC" w:rsidRPr="005E67E7">
        <w:rPr>
          <w:i/>
        </w:rPr>
        <w:t>[</w:t>
      </w:r>
      <w:r w:rsidR="001C59BC">
        <w:rPr>
          <w:i/>
        </w:rPr>
        <w:t>Добавить новый элемент/КБК</w:t>
      </w:r>
      <w:r w:rsidR="001C59BC" w:rsidRPr="005E67E7">
        <w:rPr>
          <w:i/>
        </w:rPr>
        <w:t>]</w:t>
      </w:r>
    </w:p>
    <w:p w14:paraId="0CDCDD53" w14:textId="59CDC42B" w:rsidR="00714CDA" w:rsidRDefault="00714CDA" w:rsidP="00714CDA">
      <w:pPr>
        <w:pStyle w:val="a0"/>
      </w:pPr>
      <w:r>
        <w:t>После чего откроется окно «</w:t>
      </w:r>
      <w:r w:rsidRPr="005C38EC">
        <w:rPr>
          <w:shd w:val="clear" w:color="auto" w:fill="FFFFFF" w:themeFill="background1"/>
        </w:rPr>
        <w:t>КБК</w:t>
      </w:r>
      <w:r>
        <w:t xml:space="preserve">», в котором необходимо выбрать предложенные КБК из списка и нажать </w:t>
      </w:r>
      <w:r w:rsidR="00A56CA8">
        <w:t xml:space="preserve">на </w:t>
      </w:r>
      <w:r>
        <w:t>кнопку «Сохранить</w:t>
      </w:r>
      <w:r w:rsidRPr="00D02820">
        <w:rPr>
          <w:shd w:val="clear" w:color="auto" w:fill="FFFFFF" w:themeFill="background1"/>
        </w:rPr>
        <w:t>» (</w:t>
      </w:r>
      <w:r w:rsidR="001A560B">
        <w:rPr>
          <w:shd w:val="clear" w:color="auto" w:fill="FFFFFF" w:themeFill="background1"/>
        </w:rPr>
        <w:fldChar w:fldCharType="begin"/>
      </w:r>
      <w:r w:rsidR="001A560B">
        <w:rPr>
          <w:shd w:val="clear" w:color="auto" w:fill="FFFFFF" w:themeFill="background1"/>
        </w:rPr>
        <w:instrText xml:space="preserve"> REF _Ref17727493 \h </w:instrText>
      </w:r>
      <w:r w:rsidR="001A560B">
        <w:rPr>
          <w:shd w:val="clear" w:color="auto" w:fill="FFFFFF" w:themeFill="background1"/>
        </w:rPr>
      </w:r>
      <w:r w:rsidR="001A560B">
        <w:rPr>
          <w:shd w:val="clear" w:color="auto" w:fill="FFFFFF" w:themeFill="background1"/>
        </w:rPr>
        <w:fldChar w:fldCharType="separate"/>
      </w:r>
      <w:r w:rsidR="001B3D70">
        <w:t>Рисунок </w:t>
      </w:r>
      <w:r w:rsidR="001B3D70">
        <w:rPr>
          <w:noProof/>
        </w:rPr>
        <w:t>4</w:t>
      </w:r>
      <w:r w:rsidR="001A560B">
        <w:rPr>
          <w:shd w:val="clear" w:color="auto" w:fill="FFFFFF" w:themeFill="background1"/>
        </w:rPr>
        <w:fldChar w:fldCharType="end"/>
      </w:r>
      <w:r w:rsidR="004D0C23">
        <w:rPr>
          <w:shd w:val="clear" w:color="auto" w:fill="FFFFFF" w:themeFill="background1"/>
        </w:rPr>
        <w:t>2</w:t>
      </w:r>
      <w:r w:rsidRPr="00D02820">
        <w:rPr>
          <w:shd w:val="clear" w:color="auto" w:fill="FFFFFF" w:themeFill="background1"/>
        </w:rPr>
        <w:t>).</w:t>
      </w:r>
    </w:p>
    <w:p w14:paraId="102376D2" w14:textId="15EBD2CF" w:rsidR="00714CDA" w:rsidRDefault="004B21F1" w:rsidP="001A560B">
      <w:pPr>
        <w:pStyle w:val="aa"/>
      </w:pPr>
      <w:r>
        <w:rPr>
          <w:lang w:val="ru-RU" w:eastAsia="ru-RU"/>
        </w:rPr>
        <w:lastRenderedPageBreak/>
        <w:pict w14:anchorId="13030586">
          <v:shape id="_x0000_i1032" type="#_x0000_t75" style="width:336pt;height:172.5pt">
            <v:imagedata r:id="rId54" o:title="8"/>
          </v:shape>
        </w:pict>
      </w:r>
    </w:p>
    <w:p w14:paraId="3B921C93" w14:textId="69611B20" w:rsidR="00714CDA" w:rsidRPr="006A59D2" w:rsidRDefault="001A560B" w:rsidP="001A560B">
      <w:pPr>
        <w:pStyle w:val="a8"/>
      </w:pPr>
      <w:bookmarkStart w:id="957" w:name="_Ref17727493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4</w:t>
      </w:r>
      <w:r>
        <w:rPr>
          <w:noProof/>
        </w:rPr>
        <w:fldChar w:fldCharType="end"/>
      </w:r>
      <w:bookmarkEnd w:id="957"/>
      <w:r w:rsidR="004D0C23">
        <w:rPr>
          <w:noProof/>
        </w:rPr>
        <w:t>2</w:t>
      </w:r>
      <w:r>
        <w:t xml:space="preserve">. </w:t>
      </w:r>
      <w:r w:rsidR="004D0C23">
        <w:t>Сохранение данных</w:t>
      </w:r>
    </w:p>
    <w:p w14:paraId="6F5EF569" w14:textId="2499EF3B" w:rsidR="00714CDA" w:rsidRDefault="00714CDA" w:rsidP="00714CDA">
      <w:pPr>
        <w:pStyle w:val="a0"/>
      </w:pPr>
      <w:r>
        <w:t xml:space="preserve">В результате </w:t>
      </w:r>
      <w:r w:rsidR="00503220">
        <w:t>добавится</w:t>
      </w:r>
      <w:r>
        <w:t xml:space="preserve"> строка КБК с автоматически заполненными данными из вкладки «Проекты показателей смет» (</w:t>
      </w:r>
      <w:r w:rsidR="001A560B">
        <w:fldChar w:fldCharType="begin"/>
      </w:r>
      <w:r w:rsidR="001A560B">
        <w:instrText xml:space="preserve"> REF _Ref17727500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4</w:t>
      </w:r>
      <w:r w:rsidR="001A560B">
        <w:fldChar w:fldCharType="end"/>
      </w:r>
      <w:r w:rsidR="004D0C23">
        <w:t>3</w:t>
      </w:r>
      <w:r>
        <w:t>).</w:t>
      </w:r>
    </w:p>
    <w:p w14:paraId="28F9BE53" w14:textId="0D774B0C" w:rsidR="00714CDA" w:rsidRDefault="004B21F1" w:rsidP="001A560B">
      <w:pPr>
        <w:pStyle w:val="aa"/>
      </w:pPr>
      <w:r>
        <w:rPr>
          <w:lang w:val="ru-RU" w:eastAsia="ru-RU"/>
        </w:rPr>
        <w:pict w14:anchorId="1926D381">
          <v:shape id="_x0000_i1033" type="#_x0000_t75" style="width:510pt;height:162pt">
            <v:imagedata r:id="rId55" o:title="9"/>
          </v:shape>
        </w:pict>
      </w:r>
    </w:p>
    <w:p w14:paraId="10072F53" w14:textId="57CE8551" w:rsidR="00714CDA" w:rsidRPr="009D63D0" w:rsidRDefault="001A560B" w:rsidP="001A560B">
      <w:pPr>
        <w:pStyle w:val="a8"/>
      </w:pPr>
      <w:bookmarkStart w:id="958" w:name="_Ref17727500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4</w:t>
      </w:r>
      <w:r>
        <w:rPr>
          <w:noProof/>
        </w:rPr>
        <w:fldChar w:fldCharType="end"/>
      </w:r>
      <w:bookmarkEnd w:id="958"/>
      <w:r w:rsidR="004D0C23">
        <w:rPr>
          <w:noProof/>
        </w:rPr>
        <w:t>3</w:t>
      </w:r>
      <w:r>
        <w:t xml:space="preserve">. </w:t>
      </w:r>
      <w:r w:rsidR="00503220">
        <w:t>Строка</w:t>
      </w:r>
      <w:r w:rsidR="00714CDA" w:rsidRPr="009D63D0">
        <w:t xml:space="preserve"> добавленного КБК</w:t>
      </w:r>
    </w:p>
    <w:p w14:paraId="7EAF4D54" w14:textId="4CFF1927" w:rsidR="00714CDA" w:rsidRDefault="00714CDA" w:rsidP="00714CDA">
      <w:pPr>
        <w:pStyle w:val="a0"/>
      </w:pPr>
      <w:r>
        <w:t>После добавления КБК имеется возможность внести данные учреждения. Для этого необходимо выделить строку КБК,</w:t>
      </w:r>
      <w:r w:rsidR="008F1F2B">
        <w:t xml:space="preserve"> одним</w:t>
      </w:r>
      <w:r>
        <w:t xml:space="preserve"> </w:t>
      </w:r>
      <w:r w:rsidR="008F1F2B">
        <w:t xml:space="preserve">нажатием правой кнопкой мыши открыть </w:t>
      </w:r>
      <w:r>
        <w:t xml:space="preserve">контекстное меню и выбрать пункт </w:t>
      </w:r>
      <w:r w:rsidRPr="005E67E7">
        <w:rPr>
          <w:i/>
        </w:rPr>
        <w:t>[</w:t>
      </w:r>
      <w:r>
        <w:rPr>
          <w:i/>
        </w:rPr>
        <w:t>Добавить новый элемент/ Учреждение</w:t>
      </w:r>
      <w:r w:rsidRPr="005E67E7">
        <w:rPr>
          <w:i/>
        </w:rPr>
        <w:t>]</w:t>
      </w:r>
      <w:r>
        <w:t xml:space="preserve"> (</w:t>
      </w:r>
      <w:r w:rsidR="001A560B">
        <w:fldChar w:fldCharType="begin"/>
      </w:r>
      <w:r w:rsidR="001A560B">
        <w:instrText xml:space="preserve"> REF _Ref17727506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4</w:t>
      </w:r>
      <w:r w:rsidR="001A560B">
        <w:fldChar w:fldCharType="end"/>
      </w:r>
      <w:r w:rsidR="004D0C23">
        <w:t>4</w:t>
      </w:r>
      <w:r>
        <w:t>).</w:t>
      </w:r>
    </w:p>
    <w:p w14:paraId="263688FA" w14:textId="1B3C362C" w:rsidR="00714CDA" w:rsidRDefault="004B21F1" w:rsidP="00A56CA8">
      <w:pPr>
        <w:pStyle w:val="aa"/>
      </w:pPr>
      <w:r>
        <w:rPr>
          <w:lang w:val="ru-RU" w:eastAsia="ru-RU"/>
        </w:rPr>
        <w:pict w14:anchorId="4C82B2C4">
          <v:shape id="_x0000_i1034" type="#_x0000_t75" style="width:510pt;height:192.75pt">
            <v:imagedata r:id="rId56" o:title="10"/>
          </v:shape>
        </w:pict>
      </w:r>
    </w:p>
    <w:p w14:paraId="1531A33C" w14:textId="25E701B7" w:rsidR="00714CDA" w:rsidRPr="0095273E" w:rsidRDefault="001A560B" w:rsidP="00503220">
      <w:pPr>
        <w:pStyle w:val="a8"/>
      </w:pPr>
      <w:bookmarkStart w:id="959" w:name="_Ref17727506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4</w:t>
      </w:r>
      <w:r>
        <w:rPr>
          <w:noProof/>
        </w:rPr>
        <w:fldChar w:fldCharType="end"/>
      </w:r>
      <w:bookmarkEnd w:id="959"/>
      <w:r w:rsidR="004D0C23">
        <w:rPr>
          <w:noProof/>
        </w:rPr>
        <w:t>4</w:t>
      </w:r>
      <w:r>
        <w:t xml:space="preserve">. </w:t>
      </w:r>
      <w:r w:rsidR="00503220">
        <w:t xml:space="preserve">Пункт </w:t>
      </w:r>
      <w:r w:rsidR="00503220" w:rsidRPr="005E67E7">
        <w:rPr>
          <w:i/>
        </w:rPr>
        <w:t>[</w:t>
      </w:r>
      <w:r w:rsidR="00503220">
        <w:rPr>
          <w:i/>
        </w:rPr>
        <w:t>Добавить Новый Элемент/ Учреждение</w:t>
      </w:r>
      <w:r w:rsidR="00503220" w:rsidRPr="005E67E7">
        <w:rPr>
          <w:i/>
        </w:rPr>
        <w:t>]</w:t>
      </w:r>
    </w:p>
    <w:p w14:paraId="2C4FE20E" w14:textId="7B8F8842" w:rsidR="00714CDA" w:rsidRDefault="00714CDA" w:rsidP="00714CDA">
      <w:pPr>
        <w:pStyle w:val="a0"/>
      </w:pPr>
      <w:r>
        <w:lastRenderedPageBreak/>
        <w:t>В результате откроется окно «Учреждение», в котором необходимо заполнить обязательные поля, выделенные красным цветом и нажать</w:t>
      </w:r>
      <w:r w:rsidR="001A560B">
        <w:t xml:space="preserve"> на</w:t>
      </w:r>
      <w:r>
        <w:t xml:space="preserve"> кнопку «Сохранить» (</w:t>
      </w:r>
      <w:r w:rsidR="001A560B">
        <w:fldChar w:fldCharType="begin"/>
      </w:r>
      <w:r w:rsidR="001A560B">
        <w:instrText xml:space="preserve"> REF _Ref17727520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4</w:t>
      </w:r>
      <w:r w:rsidR="001A560B">
        <w:fldChar w:fldCharType="end"/>
      </w:r>
      <w:r w:rsidR="004D0C23">
        <w:t>5</w:t>
      </w:r>
      <w:r>
        <w:t>).</w:t>
      </w:r>
    </w:p>
    <w:p w14:paraId="0FA001D7" w14:textId="1000FAE6" w:rsidR="00714CDA" w:rsidRDefault="00503220" w:rsidP="00A56CA8">
      <w:pPr>
        <w:pStyle w:val="aa"/>
      </w:pPr>
      <w:r>
        <w:rPr>
          <w:lang w:val="ru-RU" w:eastAsia="ru-RU"/>
        </w:rPr>
        <w:drawing>
          <wp:inline distT="0" distB="0" distL="0" distR="0" wp14:anchorId="10A5F82A" wp14:editId="46E41120">
            <wp:extent cx="4432842" cy="2228850"/>
            <wp:effectExtent l="0" t="0" r="635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41599" cy="223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344EA" w14:textId="5354AB33" w:rsidR="00714CDA" w:rsidRPr="0095273E" w:rsidRDefault="001A560B" w:rsidP="001A560B">
      <w:pPr>
        <w:pStyle w:val="a8"/>
      </w:pPr>
      <w:bookmarkStart w:id="960" w:name="_Ref17727520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4</w:t>
      </w:r>
      <w:r>
        <w:rPr>
          <w:noProof/>
        </w:rPr>
        <w:fldChar w:fldCharType="end"/>
      </w:r>
      <w:bookmarkEnd w:id="960"/>
      <w:r w:rsidR="004D0C23">
        <w:rPr>
          <w:noProof/>
        </w:rPr>
        <w:t>5</w:t>
      </w:r>
      <w:r>
        <w:t xml:space="preserve">. </w:t>
      </w:r>
      <w:r w:rsidR="004D0C23">
        <w:t>Сохранение данных</w:t>
      </w:r>
    </w:p>
    <w:p w14:paraId="099F4639" w14:textId="050A8202" w:rsidR="00714CDA" w:rsidRDefault="00714CDA" w:rsidP="00714CDA">
      <w:pPr>
        <w:pStyle w:val="a0"/>
      </w:pPr>
      <w:r>
        <w:t xml:space="preserve">Для осуществления правок в значениях, добавляемых автоматически из вкладки «Проекты показателей смет» необходимо </w:t>
      </w:r>
      <w:r w:rsidR="000D4E0D">
        <w:t>одним нажатием правой кнопкой мыши откры</w:t>
      </w:r>
      <w:r>
        <w:t xml:space="preserve">ть контекстное меню и выбрать пункт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>
        <w:t xml:space="preserve"> (</w:t>
      </w:r>
      <w:r w:rsidR="001A560B">
        <w:fldChar w:fldCharType="begin"/>
      </w:r>
      <w:r w:rsidR="001A560B">
        <w:instrText xml:space="preserve"> REF _Ref17727635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4</w:t>
      </w:r>
      <w:r w:rsidR="001A560B">
        <w:fldChar w:fldCharType="end"/>
      </w:r>
      <w:r w:rsidR="004D0C23">
        <w:t>6</w:t>
      </w:r>
      <w:r>
        <w:t>).</w:t>
      </w:r>
    </w:p>
    <w:p w14:paraId="3E55B493" w14:textId="4CF0ACAC" w:rsidR="00714CDA" w:rsidRDefault="004B21F1" w:rsidP="001A560B">
      <w:pPr>
        <w:pStyle w:val="aa"/>
      </w:pPr>
      <w:r>
        <w:rPr>
          <w:lang w:val="ru-RU" w:eastAsia="ru-RU"/>
        </w:rPr>
        <w:pict w14:anchorId="5DEF6E96">
          <v:shape id="_x0000_i1035" type="#_x0000_t75" style="width:510pt;height:263.25pt">
            <v:imagedata r:id="rId58" o:title="11"/>
          </v:shape>
        </w:pict>
      </w:r>
    </w:p>
    <w:p w14:paraId="2816C488" w14:textId="129D27D7" w:rsidR="00714CDA" w:rsidRPr="009D63D0" w:rsidRDefault="001A560B" w:rsidP="00503220">
      <w:pPr>
        <w:pStyle w:val="a8"/>
      </w:pPr>
      <w:bookmarkStart w:id="961" w:name="_Ref17727635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4</w:t>
      </w:r>
      <w:r>
        <w:rPr>
          <w:noProof/>
        </w:rPr>
        <w:fldChar w:fldCharType="end"/>
      </w:r>
      <w:bookmarkEnd w:id="961"/>
      <w:r w:rsidR="004D0C23">
        <w:rPr>
          <w:noProof/>
        </w:rPr>
        <w:t>6</w:t>
      </w:r>
      <w:r>
        <w:t xml:space="preserve">. </w:t>
      </w:r>
      <w:r w:rsidR="00503220">
        <w:t xml:space="preserve">Пункт </w:t>
      </w:r>
      <w:r w:rsidR="00503220" w:rsidRPr="005E67E7">
        <w:rPr>
          <w:i/>
        </w:rPr>
        <w:t>[</w:t>
      </w:r>
      <w:r w:rsidR="00503220">
        <w:rPr>
          <w:i/>
        </w:rPr>
        <w:t>Редактировать</w:t>
      </w:r>
      <w:r w:rsidR="00503220" w:rsidRPr="005E67E7">
        <w:rPr>
          <w:i/>
        </w:rPr>
        <w:t>]</w:t>
      </w:r>
    </w:p>
    <w:p w14:paraId="0C7E674E" w14:textId="63DB08E6" w:rsidR="00714CDA" w:rsidRDefault="00503220" w:rsidP="00714CDA">
      <w:pPr>
        <w:pStyle w:val="a0"/>
      </w:pPr>
      <w:r>
        <w:t>В результате откроется</w:t>
      </w:r>
      <w:r w:rsidR="00714CDA">
        <w:t xml:space="preserve"> окно «КБК», в котором имеется возможность вносить правки на суммы КБК</w:t>
      </w:r>
      <w:r>
        <w:t xml:space="preserve"> </w:t>
      </w:r>
      <w:r w:rsidR="00714CDA">
        <w:t>(</w:t>
      </w:r>
      <w:r w:rsidR="001A560B">
        <w:fldChar w:fldCharType="begin"/>
      </w:r>
      <w:r w:rsidR="001A560B">
        <w:instrText xml:space="preserve"> REF _Ref17727636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4</w:t>
      </w:r>
      <w:r w:rsidR="001A560B">
        <w:fldChar w:fldCharType="end"/>
      </w:r>
      <w:r w:rsidR="004D0C23">
        <w:t>7</w:t>
      </w:r>
      <w:r w:rsidR="00714CDA">
        <w:t>).</w:t>
      </w:r>
    </w:p>
    <w:p w14:paraId="684DE344" w14:textId="2D8308E4" w:rsidR="00714CDA" w:rsidRDefault="004B21F1" w:rsidP="001A560B">
      <w:pPr>
        <w:pStyle w:val="aa"/>
      </w:pPr>
      <w:r>
        <w:rPr>
          <w:lang w:val="ru-RU" w:eastAsia="ru-RU"/>
        </w:rPr>
        <w:lastRenderedPageBreak/>
        <w:pict w14:anchorId="16F8DF2F">
          <v:shape id="_x0000_i1036" type="#_x0000_t75" style="width:341.25pt;height:177.75pt">
            <v:imagedata r:id="rId59" o:title="12"/>
          </v:shape>
        </w:pict>
      </w:r>
    </w:p>
    <w:p w14:paraId="0F148FEF" w14:textId="18E83EB0" w:rsidR="00714CDA" w:rsidRPr="00FC5CBE" w:rsidRDefault="001A560B" w:rsidP="001A560B">
      <w:pPr>
        <w:pStyle w:val="a8"/>
      </w:pPr>
      <w:bookmarkStart w:id="962" w:name="_Ref17727636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4</w:t>
      </w:r>
      <w:r>
        <w:rPr>
          <w:noProof/>
        </w:rPr>
        <w:fldChar w:fldCharType="end"/>
      </w:r>
      <w:bookmarkEnd w:id="962"/>
      <w:r w:rsidR="004D0C23">
        <w:rPr>
          <w:noProof/>
        </w:rPr>
        <w:t>7</w:t>
      </w:r>
      <w:r>
        <w:t xml:space="preserve">. </w:t>
      </w:r>
      <w:r w:rsidR="00714CDA" w:rsidRPr="00701C06">
        <w:t xml:space="preserve">Окно «КБК» </w:t>
      </w:r>
    </w:p>
    <w:p w14:paraId="22E26A57" w14:textId="0E58A57D" w:rsidR="00714CDA" w:rsidRDefault="00714CDA" w:rsidP="00EC47F8">
      <w:pPr>
        <w:pStyle w:val="a0"/>
      </w:pPr>
      <w:r>
        <w:t xml:space="preserve">Если значения редактируемой суммы, по которой осуществляется коррекция данных превышает значение суммы во вкладке «Проекты показателей смет», то </w:t>
      </w:r>
      <w:r w:rsidR="00EC47F8">
        <w:t>отобразится</w:t>
      </w:r>
      <w:r>
        <w:t xml:space="preserve"> </w:t>
      </w:r>
      <w:r w:rsidR="008F1F2B">
        <w:t xml:space="preserve">системное </w:t>
      </w:r>
      <w:r>
        <w:t xml:space="preserve">сообщение о контроле на превышение значения суммы, в зависимости от поля, в которое </w:t>
      </w:r>
      <w:r w:rsidR="00AB3D6F">
        <w:t>вносятся</w:t>
      </w:r>
      <w:r>
        <w:t xml:space="preserve"> редактируемы</w:t>
      </w:r>
      <w:r w:rsidR="00AB3D6F">
        <w:t>е</w:t>
      </w:r>
      <w:r>
        <w:t xml:space="preserve"> данных (</w:t>
      </w:r>
      <w:r w:rsidR="001A560B">
        <w:fldChar w:fldCharType="begin"/>
      </w:r>
      <w:r w:rsidR="001A560B">
        <w:instrText xml:space="preserve"> REF _Ref17727637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4</w:t>
      </w:r>
      <w:r w:rsidR="001A560B">
        <w:fldChar w:fldCharType="end"/>
      </w:r>
      <w:r w:rsidR="004D0C23">
        <w:t>8</w:t>
      </w:r>
      <w:r>
        <w:t>).</w:t>
      </w:r>
    </w:p>
    <w:p w14:paraId="63164D04" w14:textId="47131322" w:rsidR="00714CDA" w:rsidRDefault="004B21F1" w:rsidP="001A560B">
      <w:pPr>
        <w:pStyle w:val="aa"/>
      </w:pPr>
      <w:r>
        <w:rPr>
          <w:lang w:val="ru-RU" w:eastAsia="ru-RU"/>
        </w:rPr>
        <w:pict w14:anchorId="41D1DE70">
          <v:shape id="_x0000_i1037" type="#_x0000_t75" style="width:272.25pt;height:117.75pt">
            <v:imagedata r:id="rId60" o:title="13"/>
          </v:shape>
        </w:pict>
      </w:r>
    </w:p>
    <w:p w14:paraId="6995823E" w14:textId="724C82A2" w:rsidR="00714CDA" w:rsidRPr="00D02820" w:rsidRDefault="001A560B" w:rsidP="001A560B">
      <w:pPr>
        <w:pStyle w:val="a8"/>
      </w:pPr>
      <w:bookmarkStart w:id="963" w:name="_Ref17727637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4</w:t>
      </w:r>
      <w:r>
        <w:rPr>
          <w:noProof/>
        </w:rPr>
        <w:fldChar w:fldCharType="end"/>
      </w:r>
      <w:bookmarkEnd w:id="963"/>
      <w:r w:rsidR="004D0C23">
        <w:rPr>
          <w:noProof/>
        </w:rPr>
        <w:t>8</w:t>
      </w:r>
      <w:r>
        <w:t xml:space="preserve">. </w:t>
      </w:r>
      <w:r w:rsidR="008F1F2B">
        <w:t>Системное сообщение</w:t>
      </w:r>
    </w:p>
    <w:p w14:paraId="27B28507" w14:textId="3424F664" w:rsidR="00714CDA" w:rsidRDefault="008F1F2B" w:rsidP="00714CDA">
      <w:pPr>
        <w:pStyle w:val="a0"/>
      </w:pPr>
      <w:r>
        <w:t xml:space="preserve">Для удаления строки в разделах необходимо выбрать соответствующую строку и одним нажатием правой кнопкой мыши по пустому полю открыть контекстное меню и выбрать пункт </w:t>
      </w:r>
      <w:r w:rsidRPr="005E67E7">
        <w:rPr>
          <w:i/>
        </w:rPr>
        <w:t>[</w:t>
      </w:r>
      <w:r>
        <w:rPr>
          <w:i/>
        </w:rPr>
        <w:t>Удалить строку</w:t>
      </w:r>
      <w:r w:rsidRPr="005E67E7">
        <w:rPr>
          <w:i/>
        </w:rPr>
        <w:t>]</w:t>
      </w:r>
      <w:r>
        <w:t xml:space="preserve"> </w:t>
      </w:r>
      <w:r w:rsidR="00714CDA">
        <w:t>(</w:t>
      </w:r>
      <w:r w:rsidR="001A560B">
        <w:fldChar w:fldCharType="begin"/>
      </w:r>
      <w:r w:rsidR="001A560B">
        <w:instrText xml:space="preserve"> REF _Ref17727640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4</w:t>
      </w:r>
      <w:r w:rsidR="001A560B">
        <w:fldChar w:fldCharType="end"/>
      </w:r>
      <w:r w:rsidR="004D0C23">
        <w:t>9</w:t>
      </w:r>
      <w:r w:rsidR="00714CDA">
        <w:t>).</w:t>
      </w:r>
    </w:p>
    <w:p w14:paraId="06A624BB" w14:textId="5CEF956C" w:rsidR="00714CDA" w:rsidRDefault="004B21F1" w:rsidP="001A560B">
      <w:pPr>
        <w:pStyle w:val="aa"/>
      </w:pPr>
      <w:r>
        <w:rPr>
          <w:lang w:val="ru-RU" w:eastAsia="ru-RU"/>
        </w:rPr>
        <w:lastRenderedPageBreak/>
        <w:pict w14:anchorId="465ED88A">
          <v:shape id="_x0000_i1038" type="#_x0000_t75" style="width:510.75pt;height:247.5pt">
            <v:imagedata r:id="rId61" o:title="14"/>
          </v:shape>
        </w:pict>
      </w:r>
    </w:p>
    <w:p w14:paraId="2EDBBC7A" w14:textId="59B131A3" w:rsidR="00714CDA" w:rsidRPr="00701C06" w:rsidRDefault="001A560B" w:rsidP="00503220">
      <w:pPr>
        <w:pStyle w:val="a8"/>
      </w:pPr>
      <w:bookmarkStart w:id="964" w:name="_Ref17727640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4</w:t>
      </w:r>
      <w:r>
        <w:rPr>
          <w:noProof/>
        </w:rPr>
        <w:fldChar w:fldCharType="end"/>
      </w:r>
      <w:bookmarkEnd w:id="964"/>
      <w:r w:rsidR="004D0C23">
        <w:rPr>
          <w:noProof/>
        </w:rPr>
        <w:t>9</w:t>
      </w:r>
      <w:r>
        <w:t xml:space="preserve">. </w:t>
      </w:r>
      <w:r w:rsidR="00503220">
        <w:t xml:space="preserve">Пункт </w:t>
      </w:r>
      <w:r w:rsidR="00503220" w:rsidRPr="005E67E7">
        <w:rPr>
          <w:i/>
        </w:rPr>
        <w:t>[</w:t>
      </w:r>
      <w:r w:rsidR="00503220">
        <w:rPr>
          <w:i/>
        </w:rPr>
        <w:t>Удалить строку</w:t>
      </w:r>
      <w:r w:rsidR="00503220" w:rsidRPr="005E67E7">
        <w:rPr>
          <w:i/>
        </w:rPr>
        <w:t>]</w:t>
      </w:r>
    </w:p>
    <w:p w14:paraId="3EDA640B" w14:textId="77777777" w:rsidR="00714CDA" w:rsidRPr="00132090" w:rsidRDefault="00714CDA" w:rsidP="00714CDA">
      <w:pPr>
        <w:pStyle w:val="a0"/>
      </w:pPr>
      <w:r>
        <w:t>В результате выбранная строка удалится из раздела.</w:t>
      </w:r>
    </w:p>
    <w:p w14:paraId="4A6B5A4B" w14:textId="6B05EB0C" w:rsidR="007D0F94" w:rsidRPr="002A450A" w:rsidRDefault="0047753A" w:rsidP="005903B9">
      <w:pPr>
        <w:pStyle w:val="2"/>
      </w:pPr>
      <w:bookmarkStart w:id="965" w:name="_Toc524450906"/>
      <w:bookmarkStart w:id="966" w:name="_Toc524452491"/>
      <w:bookmarkStart w:id="967" w:name="_Toc524453761"/>
      <w:bookmarkStart w:id="968" w:name="_Toc524455018"/>
      <w:bookmarkStart w:id="969" w:name="_Toc524455095"/>
      <w:bookmarkStart w:id="970" w:name="_Toc524455170"/>
      <w:bookmarkStart w:id="971" w:name="_Toc524455237"/>
      <w:bookmarkStart w:id="972" w:name="_Toc524450907"/>
      <w:bookmarkStart w:id="973" w:name="_Toc524452492"/>
      <w:bookmarkStart w:id="974" w:name="_Toc524453762"/>
      <w:bookmarkStart w:id="975" w:name="_Toc524455019"/>
      <w:bookmarkStart w:id="976" w:name="_Toc524455096"/>
      <w:bookmarkStart w:id="977" w:name="_Toc524455171"/>
      <w:bookmarkStart w:id="978" w:name="_Toc524455238"/>
      <w:bookmarkStart w:id="979" w:name="_Ref524453077"/>
      <w:bookmarkStart w:id="980" w:name="_Ref11069265"/>
      <w:bookmarkStart w:id="981" w:name="_Toc49530613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r>
        <w:t xml:space="preserve">Утверждение </w:t>
      </w:r>
      <w:r w:rsidR="00EE1EE7">
        <w:t xml:space="preserve">документа «Проект </w:t>
      </w:r>
      <w:r w:rsidR="007D0F94">
        <w:t>бюджетной сметы</w:t>
      </w:r>
      <w:bookmarkEnd w:id="979"/>
      <w:r w:rsidR="00EE1EE7">
        <w:t>»</w:t>
      </w:r>
      <w:bookmarkEnd w:id="980"/>
      <w:bookmarkEnd w:id="981"/>
    </w:p>
    <w:p w14:paraId="1373DBAC" w14:textId="4E4F829A" w:rsidR="007D0F94" w:rsidRDefault="007D0F94" w:rsidP="007D0F94">
      <w:pPr>
        <w:pStyle w:val="a0"/>
      </w:pPr>
      <w:r>
        <w:t xml:space="preserve">Для </w:t>
      </w:r>
      <w:r w:rsidR="0047753A">
        <w:t>утверждения</w:t>
      </w:r>
      <w:r w:rsidR="00EE1EE7">
        <w:t xml:space="preserve"> документа «Проект</w:t>
      </w:r>
      <w:r w:rsidR="0047753A">
        <w:t xml:space="preserve"> </w:t>
      </w:r>
      <w:r>
        <w:t>бюджетной сметы</w:t>
      </w:r>
      <w:r w:rsidR="00EE1EE7">
        <w:t>»</w:t>
      </w:r>
      <w:r>
        <w:t xml:space="preserve"> необходимо перейти во вкладку «</w:t>
      </w:r>
      <w:r w:rsidR="00B138BD">
        <w:t>Ведение смет</w:t>
      </w:r>
      <w:r>
        <w:t>», затем во вкладку «</w:t>
      </w:r>
      <w:r w:rsidR="005F6FA3">
        <w:t>Документы</w:t>
      </w:r>
      <w:r>
        <w:t>».</w:t>
      </w:r>
    </w:p>
    <w:p w14:paraId="5EBF0297" w14:textId="263DB35A" w:rsidR="007D0F94" w:rsidRDefault="007D0F94" w:rsidP="007D0F94">
      <w:pPr>
        <w:pStyle w:val="a0"/>
      </w:pPr>
      <w:r>
        <w:t>Далее необходимо</w:t>
      </w:r>
      <w:r w:rsidR="008F1F2B" w:rsidRPr="008F1F2B">
        <w:t xml:space="preserve"> </w:t>
      </w:r>
      <w:r w:rsidR="008F1F2B">
        <w:t>одним нажатием правой кнопкой мыши по строке бюджетной сметы</w:t>
      </w:r>
      <w:r>
        <w:t xml:space="preserve"> </w:t>
      </w:r>
      <w:r w:rsidR="008F1F2B">
        <w:t xml:space="preserve">открыть </w:t>
      </w:r>
      <w:r>
        <w:t>контекстное меню</w:t>
      </w:r>
      <w:r w:rsidR="008F1F2B">
        <w:t xml:space="preserve"> </w:t>
      </w:r>
      <w:r>
        <w:t xml:space="preserve">и выбрать пункт </w:t>
      </w:r>
      <w:r w:rsidRPr="005E67E7">
        <w:rPr>
          <w:i/>
        </w:rPr>
        <w:t>[</w:t>
      </w:r>
      <w:r w:rsidR="00186C0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2492FEBF" w14:textId="64B5E548" w:rsidR="00283AF9" w:rsidRDefault="00283AF9" w:rsidP="00283AF9">
      <w:pPr>
        <w:pStyle w:val="a0"/>
      </w:pPr>
      <w:r>
        <w:t>В результате откроется окно «</w:t>
      </w:r>
      <w:r w:rsidR="00EE1EE7">
        <w:t>Смета</w:t>
      </w:r>
      <w:r>
        <w:t>», в котором необходимо заполнить поле «Статус» выбором значения «Отправлено на согласование» из раскрывающегося списка и нажать на кнопку «Сохранить» (</w:t>
      </w:r>
      <w:r w:rsidR="001A560B">
        <w:fldChar w:fldCharType="begin"/>
      </w:r>
      <w:r w:rsidR="001A560B">
        <w:instrText xml:space="preserve"> REF _Ref17727765 \h </w:instrText>
      </w:r>
      <w:r w:rsidR="001A560B">
        <w:fldChar w:fldCharType="separate"/>
      </w:r>
      <w:r w:rsidR="001B3D70">
        <w:t>Рисунок </w:t>
      </w:r>
      <w:r w:rsidR="001A560B">
        <w:fldChar w:fldCharType="end"/>
      </w:r>
      <w:r w:rsidR="004D0C23">
        <w:t>50</w:t>
      </w:r>
      <w:r>
        <w:t>).</w:t>
      </w:r>
    </w:p>
    <w:p w14:paraId="60D34208" w14:textId="2471DD34" w:rsidR="007D0F94" w:rsidRPr="00BC06E9" w:rsidRDefault="003D57DB" w:rsidP="001A560B">
      <w:pPr>
        <w:pStyle w:val="aa"/>
      </w:pPr>
      <w:r>
        <w:rPr>
          <w:lang w:val="ru-RU" w:eastAsia="ru-RU"/>
        </w:rPr>
        <w:drawing>
          <wp:inline distT="0" distB="0" distL="0" distR="0" wp14:anchorId="2F09041B" wp14:editId="21242665">
            <wp:extent cx="4159894" cy="1466850"/>
            <wp:effectExtent l="0" t="0" r="0" b="0"/>
            <wp:docPr id="527" name="Рисунок 527" descr="C:\Temp\SNAGHTML22b93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Temp\SNAGHTML22b938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0" t="50847" r="14860" b="18739"/>
                    <a:stretch/>
                  </pic:blipFill>
                  <pic:spPr bwMode="auto">
                    <a:xfrm>
                      <a:off x="0" y="0"/>
                      <a:ext cx="4167715" cy="14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90B51" w14:textId="2CF36FA4" w:rsidR="007D0F94" w:rsidRDefault="001A560B" w:rsidP="007D0F94">
      <w:pPr>
        <w:pStyle w:val="a8"/>
      </w:pPr>
      <w:bookmarkStart w:id="982" w:name="_Ref17727765"/>
      <w:r>
        <w:t>Рисунок </w:t>
      </w:r>
      <w:bookmarkEnd w:id="982"/>
      <w:r w:rsidR="004D0C23">
        <w:t>50</w:t>
      </w:r>
      <w:r w:rsidR="00A56CA8">
        <w:t xml:space="preserve">. </w:t>
      </w:r>
      <w:r w:rsidR="004D0C23">
        <w:t>Сохранение статуса документа</w:t>
      </w:r>
    </w:p>
    <w:p w14:paraId="001A9194" w14:textId="58AE34ED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 xml:space="preserve">» статус соответствующей строки </w:t>
      </w:r>
      <w:r w:rsidR="008F1F2B">
        <w:t>из</w:t>
      </w:r>
      <w:r>
        <w:t>менится на «Отправлено на согласование» (</w:t>
      </w:r>
      <w:r w:rsidR="001A560B">
        <w:fldChar w:fldCharType="begin"/>
      </w:r>
      <w:r w:rsidR="001A560B">
        <w:instrText xml:space="preserve"> REF _Ref17727766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5</w:t>
      </w:r>
      <w:r w:rsidR="001A560B">
        <w:fldChar w:fldCharType="end"/>
      </w:r>
      <w:r w:rsidR="004D0C23">
        <w:t>1</w:t>
      </w:r>
      <w:r>
        <w:t>).</w:t>
      </w:r>
    </w:p>
    <w:p w14:paraId="4D3E172B" w14:textId="480EEFF6" w:rsidR="007D0F94" w:rsidRDefault="009D691D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2D4FD46" wp14:editId="37ECE862">
            <wp:extent cx="6120130" cy="2338664"/>
            <wp:effectExtent l="0" t="0" r="0" b="5080"/>
            <wp:docPr id="531" name="Рисунок 531" descr="C:\Temp\SNAGHTML22bc1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Temp\SNAGHTML22bc1099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B1B3" w14:textId="322BAC54" w:rsidR="007D0F94" w:rsidRDefault="001A560B" w:rsidP="007D0F94">
      <w:pPr>
        <w:pStyle w:val="a8"/>
      </w:pPr>
      <w:bookmarkStart w:id="983" w:name="_Ref17727766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5</w:t>
      </w:r>
      <w:r>
        <w:rPr>
          <w:noProof/>
        </w:rPr>
        <w:fldChar w:fldCharType="end"/>
      </w:r>
      <w:bookmarkEnd w:id="983"/>
      <w:r w:rsidR="004D0C23">
        <w:rPr>
          <w:noProof/>
        </w:rPr>
        <w:t>1</w:t>
      </w:r>
      <w:r>
        <w:t xml:space="preserve">. </w:t>
      </w:r>
      <w:r w:rsidR="007D0F94">
        <w:t>Статус строки</w:t>
      </w:r>
      <w:r w:rsidR="00C202B1">
        <w:t xml:space="preserve"> «Отправлено на согласование»</w:t>
      </w:r>
    </w:p>
    <w:p w14:paraId="082B6920" w14:textId="7724EEC6" w:rsidR="007D0F94" w:rsidRDefault="007D0F94" w:rsidP="007D0F94">
      <w:pPr>
        <w:pStyle w:val="a0"/>
      </w:pPr>
      <w:r w:rsidRPr="005E67E7">
        <w:t xml:space="preserve">Для смены </w:t>
      </w:r>
      <w:r>
        <w:t>статуса</w:t>
      </w:r>
      <w:r w:rsidR="00EE1EE7">
        <w:t xml:space="preserve"> документа «Проект</w:t>
      </w:r>
      <w:r>
        <w:t xml:space="preserve"> </w:t>
      </w:r>
      <w:r w:rsidR="0000127E">
        <w:t>бюджетной сметы</w:t>
      </w:r>
      <w:r w:rsidR="00EE1EE7">
        <w:t>»</w:t>
      </w:r>
      <w:r>
        <w:t xml:space="preserve"> необходимо </w:t>
      </w:r>
      <w:r w:rsidR="004A580E">
        <w:t xml:space="preserve">одним нажатием правой кнопкой мыши по строке бюджетной сметы открыть </w:t>
      </w:r>
      <w:r>
        <w:t xml:space="preserve">контекстное меню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635776A7" w14:textId="01029383" w:rsidR="0096245D" w:rsidRDefault="00283AF9" w:rsidP="00E2393B">
      <w:pPr>
        <w:pStyle w:val="a0"/>
      </w:pPr>
      <w:r>
        <w:t>В результате откроется окно «</w:t>
      </w:r>
      <w:r w:rsidR="00EE1EE7">
        <w:t>Смета</w:t>
      </w:r>
      <w:r>
        <w:t>», в котором необходимо заполнить поле «Статус» выбором значения «Согласовано» из раскрывающегося списка</w:t>
      </w:r>
      <w:r w:rsidR="0096245D">
        <w:t>.</w:t>
      </w:r>
    </w:p>
    <w:p w14:paraId="0BBEFE60" w14:textId="26E2CE83" w:rsidR="00C202B1" w:rsidRDefault="0096245D">
      <w:pPr>
        <w:pStyle w:val="a0"/>
      </w:pPr>
      <w:r>
        <w:t>П</w:t>
      </w:r>
      <w:r w:rsidR="00283AF9">
        <w:t xml:space="preserve">оле «Дата согласования» </w:t>
      </w:r>
      <w:r w:rsidR="00503220">
        <w:t xml:space="preserve">заполняется </w:t>
      </w:r>
      <w:r w:rsidR="00283AF9">
        <w:t>выбором значения из календаря</w:t>
      </w:r>
      <w:r w:rsidR="00C202B1">
        <w:t>.</w:t>
      </w:r>
    </w:p>
    <w:p w14:paraId="454D3F4A" w14:textId="2C8F5B27" w:rsidR="00283AF9" w:rsidRDefault="00C202B1">
      <w:pPr>
        <w:pStyle w:val="a0"/>
      </w:pPr>
      <w:r>
        <w:t>Для сохранени</w:t>
      </w:r>
      <w:r w:rsidR="00A56CA8">
        <w:t>я</w:t>
      </w:r>
      <w:r>
        <w:t xml:space="preserve"> введенных данных </w:t>
      </w:r>
      <w:r w:rsidR="00653CF9">
        <w:t>необходимо</w:t>
      </w:r>
      <w:r w:rsidR="00283AF9">
        <w:t xml:space="preserve"> нажать на кнопку «Сохранить» (</w:t>
      </w:r>
      <w:r w:rsidR="001A560B">
        <w:fldChar w:fldCharType="begin"/>
      </w:r>
      <w:r w:rsidR="001A560B">
        <w:instrText xml:space="preserve"> REF _Ref17727770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5</w:t>
      </w:r>
      <w:r w:rsidR="001A560B">
        <w:fldChar w:fldCharType="end"/>
      </w:r>
      <w:r w:rsidR="004D0C23">
        <w:t>2</w:t>
      </w:r>
      <w:r>
        <w:t>).</w:t>
      </w:r>
    </w:p>
    <w:p w14:paraId="5349C8F8" w14:textId="0B76769B" w:rsidR="00186C03" w:rsidRDefault="009D691D" w:rsidP="001A560B">
      <w:pPr>
        <w:pStyle w:val="aa"/>
      </w:pPr>
      <w:bookmarkStart w:id="984" w:name="_Ref524455132"/>
      <w:r>
        <w:rPr>
          <w:lang w:val="ru-RU" w:eastAsia="ru-RU"/>
        </w:rPr>
        <w:drawing>
          <wp:inline distT="0" distB="0" distL="0" distR="0" wp14:anchorId="3EE983C5" wp14:editId="52DEAACF">
            <wp:extent cx="4532160" cy="1590675"/>
            <wp:effectExtent l="0" t="0" r="1905" b="0"/>
            <wp:docPr id="529" name="Рисунок 529" descr="C:\Temp\SNAGHTML22bb3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Temp\SNAGHTML22bb31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7" t="50940" r="15006" b="19204"/>
                    <a:stretch/>
                  </pic:blipFill>
                  <pic:spPr bwMode="auto">
                    <a:xfrm>
                      <a:off x="0" y="0"/>
                      <a:ext cx="4539391" cy="15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1C041" w14:textId="44F2DA78" w:rsidR="007D0F94" w:rsidRDefault="001A560B" w:rsidP="007D0F94">
      <w:pPr>
        <w:pStyle w:val="a8"/>
      </w:pPr>
      <w:bookmarkStart w:id="985" w:name="_Ref17727770"/>
      <w:bookmarkEnd w:id="984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5</w:t>
      </w:r>
      <w:r>
        <w:rPr>
          <w:noProof/>
        </w:rPr>
        <w:fldChar w:fldCharType="end"/>
      </w:r>
      <w:bookmarkEnd w:id="985"/>
      <w:r w:rsidR="004D0C23">
        <w:rPr>
          <w:noProof/>
        </w:rPr>
        <w:t>2</w:t>
      </w:r>
      <w:r>
        <w:t xml:space="preserve">. </w:t>
      </w:r>
      <w:r w:rsidR="004D0C23">
        <w:t>Сохранение статуса документа</w:t>
      </w:r>
    </w:p>
    <w:p w14:paraId="6DEA43CD" w14:textId="1EE6C3F8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 xml:space="preserve">» статус соответствующей строки </w:t>
      </w:r>
      <w:r w:rsidR="004A580E">
        <w:t xml:space="preserve">изменится </w:t>
      </w:r>
      <w:r>
        <w:t>на «Согласовано» (</w:t>
      </w:r>
      <w:r w:rsidR="001A560B">
        <w:fldChar w:fldCharType="begin"/>
      </w:r>
      <w:r w:rsidR="001A560B">
        <w:instrText xml:space="preserve"> REF _Ref17727787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5</w:t>
      </w:r>
      <w:r w:rsidR="001A560B">
        <w:fldChar w:fldCharType="end"/>
      </w:r>
      <w:r w:rsidR="004D0C23">
        <w:t>3</w:t>
      </w:r>
      <w:r>
        <w:t>).</w:t>
      </w:r>
    </w:p>
    <w:p w14:paraId="5AF91124" w14:textId="6C8CE347" w:rsidR="007D0F94" w:rsidRDefault="009D691D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1F330C4" wp14:editId="46B323A2">
            <wp:extent cx="6120130" cy="2205956"/>
            <wp:effectExtent l="0" t="0" r="0" b="4445"/>
            <wp:docPr id="530" name="Рисунок 530" descr="C:\Temp\SNAGHTML22bbd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Temp\SNAGHTML22bbdfaa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368EC" w14:textId="044A9326" w:rsidR="007D0F94" w:rsidRDefault="001A560B" w:rsidP="007D0F94">
      <w:pPr>
        <w:pStyle w:val="a8"/>
      </w:pPr>
      <w:bookmarkStart w:id="986" w:name="_Ref17727787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5</w:t>
      </w:r>
      <w:r>
        <w:rPr>
          <w:noProof/>
        </w:rPr>
        <w:fldChar w:fldCharType="end"/>
      </w:r>
      <w:bookmarkEnd w:id="986"/>
      <w:r w:rsidR="004D0C23">
        <w:rPr>
          <w:noProof/>
        </w:rPr>
        <w:t>3</w:t>
      </w:r>
      <w:r>
        <w:t xml:space="preserve">. </w:t>
      </w:r>
      <w:r w:rsidR="007D0F94">
        <w:t>Статус строки</w:t>
      </w:r>
      <w:r w:rsidR="00C202B1">
        <w:t xml:space="preserve"> «Согласовано»</w:t>
      </w:r>
    </w:p>
    <w:p w14:paraId="3C153BC2" w14:textId="717ABD98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EE1EE7">
        <w:t xml:space="preserve">документа «Проект </w:t>
      </w:r>
      <w:r w:rsidR="0000127E">
        <w:t>бюджетной сметы</w:t>
      </w:r>
      <w:r w:rsidR="00EE1EE7">
        <w:t>»</w:t>
      </w:r>
      <w:r>
        <w:t xml:space="preserve"> необходимо </w:t>
      </w:r>
      <w:r w:rsidR="004A580E">
        <w:t xml:space="preserve">одним нажатием правой кнопкой мыши по строке бюджетной сметы открыть </w:t>
      </w:r>
      <w:r>
        <w:t xml:space="preserve">контекстное меню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1148F90C" w14:textId="486AFA36" w:rsidR="00283AF9" w:rsidRDefault="00283AF9" w:rsidP="00283AF9">
      <w:pPr>
        <w:pStyle w:val="a0"/>
      </w:pPr>
      <w:r>
        <w:t>В результате откроется окно «Смета», в котором необходимо заполнить поле «Статус» выбором значения «Отправлено на утверждение» из раскрывающегося списка и нажать на кнопку «Сохранить» (</w:t>
      </w:r>
      <w:r w:rsidR="001A560B">
        <w:fldChar w:fldCharType="begin"/>
      </w:r>
      <w:r w:rsidR="001A560B">
        <w:instrText xml:space="preserve"> REF _Ref17727803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5</w:t>
      </w:r>
      <w:r w:rsidR="001A560B">
        <w:fldChar w:fldCharType="end"/>
      </w:r>
      <w:r w:rsidR="004D0C23">
        <w:t>4</w:t>
      </w:r>
      <w:r>
        <w:t>).</w:t>
      </w:r>
    </w:p>
    <w:p w14:paraId="15A26715" w14:textId="09E21ED1" w:rsidR="007D0F94" w:rsidRDefault="00141018" w:rsidP="001A560B">
      <w:pPr>
        <w:pStyle w:val="aa"/>
      </w:pPr>
      <w:r w:rsidRPr="00653CF9">
        <w:rPr>
          <w:lang w:val="ru-RU" w:eastAsia="ru-RU"/>
        </w:rPr>
        <w:drawing>
          <wp:inline distT="0" distB="0" distL="0" distR="0" wp14:anchorId="54C2369D" wp14:editId="44841B74">
            <wp:extent cx="4391025" cy="1552575"/>
            <wp:effectExtent l="0" t="0" r="9525" b="952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6303" t="43239" r="1950" b="4938"/>
                    <a:stretch/>
                  </pic:blipFill>
                  <pic:spPr bwMode="auto">
                    <a:xfrm>
                      <a:off x="0" y="0"/>
                      <a:ext cx="439102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94FCC" w14:textId="385C5EA6" w:rsidR="007D0F94" w:rsidRDefault="001A560B" w:rsidP="007D0F94">
      <w:pPr>
        <w:pStyle w:val="a8"/>
      </w:pPr>
      <w:bookmarkStart w:id="987" w:name="_Ref17727803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5</w:t>
      </w:r>
      <w:r>
        <w:rPr>
          <w:noProof/>
        </w:rPr>
        <w:fldChar w:fldCharType="end"/>
      </w:r>
      <w:bookmarkEnd w:id="987"/>
      <w:r w:rsidR="004D0C23">
        <w:rPr>
          <w:noProof/>
        </w:rPr>
        <w:t>4</w:t>
      </w:r>
      <w:r>
        <w:t xml:space="preserve">. </w:t>
      </w:r>
      <w:r w:rsidR="004D0C23">
        <w:t>Сохранение статуса документа</w:t>
      </w:r>
    </w:p>
    <w:p w14:paraId="3C6215BA" w14:textId="23E48D69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 xml:space="preserve">» статус соответствующей строки </w:t>
      </w:r>
      <w:r w:rsidR="004A580E">
        <w:t xml:space="preserve">изменится </w:t>
      </w:r>
      <w:r>
        <w:t>на «Отправлено на утверждение» (</w:t>
      </w:r>
      <w:r w:rsidR="001A560B">
        <w:fldChar w:fldCharType="begin"/>
      </w:r>
      <w:r w:rsidR="001A560B">
        <w:instrText xml:space="preserve"> REF _Ref17727812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5</w:t>
      </w:r>
      <w:r w:rsidR="001A560B">
        <w:fldChar w:fldCharType="end"/>
      </w:r>
      <w:r w:rsidR="004D0C23">
        <w:t>5</w:t>
      </w:r>
      <w:r>
        <w:t>).</w:t>
      </w:r>
    </w:p>
    <w:p w14:paraId="2F407C05" w14:textId="2400DFBB" w:rsidR="007D0F94" w:rsidRDefault="009D691D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88B9C2D" wp14:editId="109A217D">
            <wp:extent cx="6120130" cy="2547702"/>
            <wp:effectExtent l="0" t="0" r="0" b="5080"/>
            <wp:docPr id="532" name="Рисунок 532" descr="C:\Temp\SNAGHTML22bea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Temp\SNAGHTML22beaf19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87C2" w14:textId="4D810AC6" w:rsidR="007D0F94" w:rsidRDefault="001A560B" w:rsidP="00653CF9">
      <w:pPr>
        <w:pStyle w:val="a8"/>
      </w:pPr>
      <w:bookmarkStart w:id="988" w:name="_Ref17727812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5</w:t>
      </w:r>
      <w:r>
        <w:rPr>
          <w:noProof/>
        </w:rPr>
        <w:fldChar w:fldCharType="end"/>
      </w:r>
      <w:bookmarkEnd w:id="988"/>
      <w:r w:rsidR="004D0C23">
        <w:rPr>
          <w:noProof/>
        </w:rPr>
        <w:t>5</w:t>
      </w:r>
      <w:r>
        <w:t xml:space="preserve">. </w:t>
      </w:r>
      <w:r w:rsidR="007D0F94">
        <w:t>Статус строки</w:t>
      </w:r>
      <w:r w:rsidR="00141018">
        <w:t xml:space="preserve"> «Отправлено на утверждение»</w:t>
      </w:r>
    </w:p>
    <w:p w14:paraId="2BAE9B68" w14:textId="35AAE755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4F5BC4">
        <w:t xml:space="preserve">документа </w:t>
      </w:r>
      <w:r w:rsidR="0000127E">
        <w:t>бюджетной сметы</w:t>
      </w:r>
      <w:r>
        <w:t xml:space="preserve"> необходимо </w:t>
      </w:r>
      <w:r w:rsidR="004A580E">
        <w:t xml:space="preserve">одним нажатием правой кнопкой мыши по строке бюджетной сметы открыть </w:t>
      </w:r>
      <w:r>
        <w:t>контекстное меню</w:t>
      </w:r>
      <w:r w:rsidR="00141018">
        <w:t xml:space="preserve"> </w:t>
      </w:r>
      <w:r>
        <w:t xml:space="preserve">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262393A3" w14:textId="5F32B50C" w:rsidR="00283AF9" w:rsidRDefault="00283AF9" w:rsidP="00283AF9">
      <w:pPr>
        <w:pStyle w:val="a0"/>
      </w:pPr>
      <w:r>
        <w:t>В результате откроется окно «Смета», в котором необходимо заполнить поле «Статус» выбором значения «Утверждено» из раскрывающегося списка, заполнить поле «Дата согласования» выбором значения из календаря и нажать на кнопку «Сохранить» (</w:t>
      </w:r>
      <w:r w:rsidR="001A560B">
        <w:fldChar w:fldCharType="begin"/>
      </w:r>
      <w:r w:rsidR="001A560B">
        <w:instrText xml:space="preserve"> REF _Ref17727825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5</w:t>
      </w:r>
      <w:r w:rsidR="001A560B">
        <w:fldChar w:fldCharType="end"/>
      </w:r>
      <w:r w:rsidR="004D0C23">
        <w:t>6</w:t>
      </w:r>
      <w:r>
        <w:t>).</w:t>
      </w:r>
    </w:p>
    <w:p w14:paraId="648CB6FA" w14:textId="0450995B" w:rsidR="007D0F94" w:rsidRDefault="00EC47F8" w:rsidP="001A560B">
      <w:pPr>
        <w:pStyle w:val="aa"/>
      </w:pPr>
      <w:r>
        <w:rPr>
          <w:lang w:val="ru-RU" w:eastAsia="ru-RU"/>
        </w:rPr>
        <w:drawing>
          <wp:inline distT="0" distB="0" distL="0" distR="0" wp14:anchorId="2317E95E" wp14:editId="6760732F">
            <wp:extent cx="5666667" cy="1971429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78A1" w14:textId="12F38A3E" w:rsidR="007D0F94" w:rsidRDefault="001A560B" w:rsidP="007D0F94">
      <w:pPr>
        <w:pStyle w:val="a8"/>
      </w:pPr>
      <w:bookmarkStart w:id="989" w:name="_Ref17727825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5</w:t>
      </w:r>
      <w:r>
        <w:rPr>
          <w:noProof/>
        </w:rPr>
        <w:fldChar w:fldCharType="end"/>
      </w:r>
      <w:bookmarkEnd w:id="989"/>
      <w:r w:rsidR="004D0C23">
        <w:rPr>
          <w:noProof/>
        </w:rPr>
        <w:t>6</w:t>
      </w:r>
      <w:r>
        <w:t xml:space="preserve">. </w:t>
      </w:r>
      <w:r w:rsidR="004D0C23">
        <w:t>Сохранение статуса документа</w:t>
      </w:r>
    </w:p>
    <w:p w14:paraId="74CC0891" w14:textId="5A198EB2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 xml:space="preserve">» статус соответствующей строки </w:t>
      </w:r>
      <w:r w:rsidR="000D4E0D">
        <w:t>из</w:t>
      </w:r>
      <w:r>
        <w:t>менится на «Утверждено» (</w:t>
      </w:r>
      <w:r w:rsidR="001A560B">
        <w:fldChar w:fldCharType="begin"/>
      </w:r>
      <w:r w:rsidR="001A560B">
        <w:instrText xml:space="preserve"> REF _Ref17727831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5</w:t>
      </w:r>
      <w:r w:rsidR="001A560B">
        <w:fldChar w:fldCharType="end"/>
      </w:r>
      <w:r w:rsidR="004D0C23">
        <w:t>7</w:t>
      </w:r>
      <w:r>
        <w:t>).</w:t>
      </w:r>
    </w:p>
    <w:p w14:paraId="027E3807" w14:textId="4EF1DDA3" w:rsidR="007D0F94" w:rsidRDefault="009D691D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22CE127" wp14:editId="591426E1">
            <wp:extent cx="6120130" cy="2455661"/>
            <wp:effectExtent l="0" t="0" r="0" b="1905"/>
            <wp:docPr id="535" name="Рисунок 535" descr="C:\Temp\SNAGHTML22bfe2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Temp\SNAGHTML22bfe2f5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5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17DF" w14:textId="67401043" w:rsidR="007D0F94" w:rsidRDefault="001A560B" w:rsidP="007D0F94">
      <w:pPr>
        <w:pStyle w:val="a8"/>
      </w:pPr>
      <w:bookmarkStart w:id="990" w:name="_Ref17727831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5</w:t>
      </w:r>
      <w:r>
        <w:rPr>
          <w:noProof/>
        </w:rPr>
        <w:fldChar w:fldCharType="end"/>
      </w:r>
      <w:bookmarkEnd w:id="990"/>
      <w:r w:rsidR="004D0C23">
        <w:rPr>
          <w:noProof/>
        </w:rPr>
        <w:t>7</w:t>
      </w:r>
      <w:r>
        <w:t xml:space="preserve">. </w:t>
      </w:r>
      <w:r w:rsidR="007D0F94">
        <w:t>Статус строки</w:t>
      </w:r>
      <w:r w:rsidR="00141018">
        <w:t xml:space="preserve"> «Утверждено»</w:t>
      </w:r>
    </w:p>
    <w:p w14:paraId="2F4FE1A9" w14:textId="7672E187" w:rsidR="00CF2EE0" w:rsidRDefault="00CF2EE0" w:rsidP="00E2393B">
      <w:pPr>
        <w:pStyle w:val="2"/>
      </w:pPr>
      <w:bookmarkStart w:id="991" w:name="_Toc11069962"/>
      <w:bookmarkStart w:id="992" w:name="_Toc11076904"/>
      <w:bookmarkStart w:id="993" w:name="_Toc11077132"/>
      <w:bookmarkStart w:id="994" w:name="_Toc11077771"/>
      <w:bookmarkStart w:id="995" w:name="_Toc11078000"/>
      <w:bookmarkStart w:id="996" w:name="_Toc11078676"/>
      <w:bookmarkStart w:id="997" w:name="_Toc11079602"/>
      <w:bookmarkStart w:id="998" w:name="_Toc11079831"/>
      <w:bookmarkStart w:id="999" w:name="_Toc11153633"/>
      <w:bookmarkStart w:id="1000" w:name="_Toc11153860"/>
      <w:bookmarkStart w:id="1001" w:name="_Toc49530614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r>
        <w:t>Формирование версий документа «Проект бюджетной сметы»</w:t>
      </w:r>
      <w:bookmarkEnd w:id="1001"/>
      <w:r>
        <w:t xml:space="preserve"> </w:t>
      </w:r>
    </w:p>
    <w:p w14:paraId="6017D912" w14:textId="74BD2F16" w:rsidR="008A78B8" w:rsidRDefault="008A78B8" w:rsidP="008A78B8">
      <w:pPr>
        <w:pStyle w:val="a0"/>
      </w:pPr>
      <w:r>
        <w:t xml:space="preserve">Для </w:t>
      </w:r>
      <w:r w:rsidR="00AC7B43">
        <w:t>формирования версии по</w:t>
      </w:r>
      <w:r>
        <w:t xml:space="preserve"> документ</w:t>
      </w:r>
      <w:r w:rsidR="00AC7B43">
        <w:t>у</w:t>
      </w:r>
      <w:r>
        <w:t xml:space="preserve"> «Проект бюджетной сметы» необходимо перейти во вкладку «Ведение смет», затем во вкладку «Документы».</w:t>
      </w:r>
    </w:p>
    <w:p w14:paraId="0DEF80B4" w14:textId="01DF83DA" w:rsidR="008A78B8" w:rsidRDefault="008A78B8" w:rsidP="008A78B8">
      <w:pPr>
        <w:pStyle w:val="a0"/>
      </w:pPr>
      <w:r>
        <w:t xml:space="preserve">Далее необходимо </w:t>
      </w:r>
      <w:r w:rsidR="004A580E">
        <w:t>одним нажатием правой кнопкой мыши по строке проекта бюджетной сметы откры</w:t>
      </w:r>
      <w:r>
        <w:t>ть контекстное меню</w:t>
      </w:r>
      <w:r w:rsidR="00141018">
        <w:t xml:space="preserve"> </w:t>
      </w:r>
      <w:r>
        <w:t xml:space="preserve">и выбрать пункт </w:t>
      </w:r>
      <w:r w:rsidRPr="005E67E7">
        <w:rPr>
          <w:i/>
        </w:rPr>
        <w:t>[</w:t>
      </w:r>
      <w:r>
        <w:rPr>
          <w:i/>
        </w:rPr>
        <w:t>Создать версию проекта бюджетной сметы</w:t>
      </w:r>
      <w:r w:rsidRPr="005E67E7">
        <w:rPr>
          <w:i/>
        </w:rPr>
        <w:t>]</w:t>
      </w:r>
      <w:r>
        <w:t>.</w:t>
      </w:r>
    </w:p>
    <w:p w14:paraId="382921DA" w14:textId="285897DB" w:rsidR="008A78B8" w:rsidRDefault="008A78B8" w:rsidP="001A560B">
      <w:pPr>
        <w:pStyle w:val="a0"/>
      </w:pPr>
      <w:r>
        <w:t>В результате откроется окно «Смета», в котором необходимо заполнить поле «Статус» выбором значения из раскрывающегося списка и нажать на кнопку «Сохранить» (</w:t>
      </w:r>
      <w:r w:rsidR="001A560B">
        <w:fldChar w:fldCharType="begin"/>
      </w:r>
      <w:r w:rsidR="001A560B">
        <w:instrText xml:space="preserve"> REF _Ref17727916 \h </w:instrText>
      </w:r>
      <w:r w:rsidR="001A560B">
        <w:fldChar w:fldCharType="separate"/>
      </w:r>
      <w:r w:rsidR="001B3D70" w:rsidRPr="001A560B">
        <w:t>Рисунок </w:t>
      </w:r>
      <w:r w:rsidR="001B3D70">
        <w:rPr>
          <w:noProof/>
        </w:rPr>
        <w:t>5</w:t>
      </w:r>
      <w:r w:rsidR="001A560B">
        <w:fldChar w:fldCharType="end"/>
      </w:r>
      <w:r w:rsidR="004D0C23">
        <w:t>8</w:t>
      </w:r>
      <w:r>
        <w:t>).</w:t>
      </w:r>
    </w:p>
    <w:p w14:paraId="1E36FCE7" w14:textId="03288443" w:rsidR="008A78B8" w:rsidRPr="00BC06E9" w:rsidRDefault="00F87290" w:rsidP="001A560B">
      <w:pPr>
        <w:pStyle w:val="aa"/>
      </w:pPr>
      <w:r>
        <w:rPr>
          <w:lang w:val="ru-RU" w:eastAsia="ru-RU"/>
        </w:rPr>
        <w:drawing>
          <wp:inline distT="0" distB="0" distL="0" distR="0" wp14:anchorId="65247315" wp14:editId="0B1B4AA0">
            <wp:extent cx="4892209" cy="1666875"/>
            <wp:effectExtent l="0" t="0" r="3810" b="0"/>
            <wp:docPr id="4" name="Рисунок 4" descr="C:\Temp\SNAGHTML9cc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SNAGHTML9cce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1" t="49227" r="27537" b="21378"/>
                    <a:stretch/>
                  </pic:blipFill>
                  <pic:spPr bwMode="auto">
                    <a:xfrm>
                      <a:off x="0" y="0"/>
                      <a:ext cx="4904531" cy="16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0F6F2" w14:textId="3A3629B8" w:rsidR="008A78B8" w:rsidRPr="001A560B" w:rsidRDefault="001A560B" w:rsidP="001A560B">
      <w:pPr>
        <w:pStyle w:val="a8"/>
      </w:pPr>
      <w:bookmarkStart w:id="1002" w:name="_Ref17727916"/>
      <w:r w:rsidRPr="001A560B">
        <w:t>Рисунок </w:t>
      </w:r>
      <w:r w:rsidR="00613BC9">
        <w:rPr>
          <w:noProof/>
        </w:rPr>
        <w:fldChar w:fldCharType="begin"/>
      </w:r>
      <w:r w:rsidR="00613BC9">
        <w:rPr>
          <w:noProof/>
        </w:rPr>
        <w:instrText xml:space="preserve"> SEQ Рисунок \* ARABIC </w:instrText>
      </w:r>
      <w:r w:rsidR="00613BC9">
        <w:rPr>
          <w:noProof/>
        </w:rPr>
        <w:fldChar w:fldCharType="separate"/>
      </w:r>
      <w:r w:rsidR="001B3D70">
        <w:rPr>
          <w:noProof/>
        </w:rPr>
        <w:t>5</w:t>
      </w:r>
      <w:r w:rsidR="00613BC9">
        <w:rPr>
          <w:noProof/>
        </w:rPr>
        <w:fldChar w:fldCharType="end"/>
      </w:r>
      <w:bookmarkEnd w:id="1002"/>
      <w:r w:rsidR="004D0C23">
        <w:rPr>
          <w:noProof/>
        </w:rPr>
        <w:t>8</w:t>
      </w:r>
      <w:r w:rsidRPr="001A560B">
        <w:t xml:space="preserve">. </w:t>
      </w:r>
      <w:r w:rsidR="004D0C23">
        <w:t>Сохранение статуса документа</w:t>
      </w:r>
    </w:p>
    <w:p w14:paraId="20042055" w14:textId="413EF185" w:rsidR="00F87290" w:rsidRDefault="00F87290" w:rsidP="008A78B8">
      <w:pPr>
        <w:pStyle w:val="a0"/>
      </w:pPr>
      <w:r>
        <w:t xml:space="preserve">В результате во вкладке «Документы» </w:t>
      </w:r>
      <w:r w:rsidR="00A56CA8">
        <w:t>отобразится</w:t>
      </w:r>
      <w:r>
        <w:t xml:space="preserve"> новая строка со статусом «Черновик» и с версией «2»</w:t>
      </w:r>
      <w:r w:rsidR="008B4A66">
        <w:t xml:space="preserve"> (</w:t>
      </w:r>
      <w:r w:rsidR="001A560B">
        <w:fldChar w:fldCharType="begin"/>
      </w:r>
      <w:r w:rsidR="001A560B">
        <w:instrText xml:space="preserve"> REF _Ref17727917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5</w:t>
      </w:r>
      <w:r w:rsidR="001A560B">
        <w:fldChar w:fldCharType="end"/>
      </w:r>
      <w:r w:rsidR="004D0C23">
        <w:t>9</w:t>
      </w:r>
      <w:r w:rsidR="008B4A66" w:rsidRPr="008B4A66">
        <w:t>)</w:t>
      </w:r>
      <w:r w:rsidRPr="008B4A66">
        <w:t>.</w:t>
      </w:r>
    </w:p>
    <w:p w14:paraId="3D7E4684" w14:textId="53515106" w:rsidR="00F87290" w:rsidRDefault="00F87290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F2929DA" wp14:editId="45D8C1B6">
            <wp:extent cx="6480810" cy="2809908"/>
            <wp:effectExtent l="0" t="0" r="0" b="9525"/>
            <wp:docPr id="6" name="Рисунок 6" descr="C:\Temp\SNAGHTML9e7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SNAGHTML9e72f0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80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DFBD0" w14:textId="5753D690" w:rsidR="008B4A66" w:rsidRPr="008B4A66" w:rsidRDefault="001A560B" w:rsidP="001A560B">
      <w:pPr>
        <w:pStyle w:val="a8"/>
      </w:pPr>
      <w:bookmarkStart w:id="1003" w:name="_Ref17727917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5</w:t>
      </w:r>
      <w:r>
        <w:rPr>
          <w:noProof/>
        </w:rPr>
        <w:fldChar w:fldCharType="end"/>
      </w:r>
      <w:bookmarkEnd w:id="1003"/>
      <w:r w:rsidR="004D0C23">
        <w:rPr>
          <w:noProof/>
        </w:rPr>
        <w:t>9</w:t>
      </w:r>
      <w:r>
        <w:t xml:space="preserve">. </w:t>
      </w:r>
      <w:r w:rsidR="008B4A66" w:rsidRPr="008B4A66">
        <w:t>Статус строки «Отправлено на согласование»</w:t>
      </w:r>
    </w:p>
    <w:p w14:paraId="6C8E4D8D" w14:textId="01C5E882" w:rsidR="008A78B8" w:rsidRDefault="008B4A66" w:rsidP="008A78B8">
      <w:pPr>
        <w:pStyle w:val="a0"/>
      </w:pPr>
      <w:r>
        <w:t>Дальнейшее с</w:t>
      </w:r>
      <w:r w:rsidR="00141018">
        <w:t>огласование и утверждение</w:t>
      </w:r>
      <w:r>
        <w:t xml:space="preserve"> проекта бюджетной сметы</w:t>
      </w:r>
      <w:r w:rsidR="00141018">
        <w:t xml:space="preserve"> осуществляется аналогично описанию в </w:t>
      </w:r>
      <w:proofErr w:type="spellStart"/>
      <w:r w:rsidR="00141018">
        <w:t>п.п</w:t>
      </w:r>
      <w:proofErr w:type="spellEnd"/>
      <w:r w:rsidR="00141018">
        <w:t>. </w:t>
      </w:r>
      <w:r w:rsidR="00141018">
        <w:fldChar w:fldCharType="begin"/>
      </w:r>
      <w:r w:rsidR="00141018">
        <w:instrText xml:space="preserve"> REF _Ref11069265 \r \h </w:instrText>
      </w:r>
      <w:r w:rsidR="00141018">
        <w:fldChar w:fldCharType="separate"/>
      </w:r>
      <w:r w:rsidR="001B3D70">
        <w:t>2.5</w:t>
      </w:r>
      <w:r w:rsidR="00141018">
        <w:fldChar w:fldCharType="end"/>
      </w:r>
      <w:r w:rsidR="00141018">
        <w:t xml:space="preserve"> настоящего руководства пользователя.</w:t>
      </w:r>
    </w:p>
    <w:p w14:paraId="3D81A79A" w14:textId="0E7A2BA3" w:rsidR="008B0F59" w:rsidRPr="00132090" w:rsidRDefault="0050214A">
      <w:pPr>
        <w:pStyle w:val="1"/>
      </w:pPr>
      <w:bookmarkStart w:id="1004" w:name="_Toc11069964"/>
      <w:bookmarkStart w:id="1005" w:name="_Toc11076906"/>
      <w:bookmarkStart w:id="1006" w:name="_Toc11077134"/>
      <w:bookmarkStart w:id="1007" w:name="_Toc11077773"/>
      <w:bookmarkStart w:id="1008" w:name="_Toc11078002"/>
      <w:bookmarkStart w:id="1009" w:name="_Toc11078678"/>
      <w:bookmarkStart w:id="1010" w:name="_Toc11079604"/>
      <w:bookmarkStart w:id="1011" w:name="_Toc11079833"/>
      <w:bookmarkStart w:id="1012" w:name="_Toc11153635"/>
      <w:bookmarkStart w:id="1013" w:name="_Toc11153862"/>
      <w:bookmarkStart w:id="1014" w:name="_Toc11069965"/>
      <w:bookmarkStart w:id="1015" w:name="_Toc11076907"/>
      <w:bookmarkStart w:id="1016" w:name="_Toc11077135"/>
      <w:bookmarkStart w:id="1017" w:name="_Toc11077774"/>
      <w:bookmarkStart w:id="1018" w:name="_Toc11078003"/>
      <w:bookmarkStart w:id="1019" w:name="_Toc11078679"/>
      <w:bookmarkStart w:id="1020" w:name="_Toc11079605"/>
      <w:bookmarkStart w:id="1021" w:name="_Toc11079834"/>
      <w:bookmarkStart w:id="1022" w:name="_Toc11153636"/>
      <w:bookmarkStart w:id="1023" w:name="_Toc11153863"/>
      <w:bookmarkStart w:id="1024" w:name="_Toc11069966"/>
      <w:bookmarkStart w:id="1025" w:name="_Toc11076908"/>
      <w:bookmarkStart w:id="1026" w:name="_Toc11077136"/>
      <w:bookmarkStart w:id="1027" w:name="_Toc11077775"/>
      <w:bookmarkStart w:id="1028" w:name="_Toc11078004"/>
      <w:bookmarkStart w:id="1029" w:name="_Toc11078680"/>
      <w:bookmarkStart w:id="1030" w:name="_Toc11079606"/>
      <w:bookmarkStart w:id="1031" w:name="_Toc11079835"/>
      <w:bookmarkStart w:id="1032" w:name="_Toc11153637"/>
      <w:bookmarkStart w:id="1033" w:name="_Toc11153864"/>
      <w:bookmarkStart w:id="1034" w:name="_Toc11066420"/>
      <w:bookmarkStart w:id="1035" w:name="_Toc11069967"/>
      <w:bookmarkStart w:id="1036" w:name="_Toc11076909"/>
      <w:bookmarkStart w:id="1037" w:name="_Toc11077137"/>
      <w:bookmarkStart w:id="1038" w:name="_Toc11077776"/>
      <w:bookmarkStart w:id="1039" w:name="_Toc11078005"/>
      <w:bookmarkStart w:id="1040" w:name="_Toc11078681"/>
      <w:bookmarkStart w:id="1041" w:name="_Toc11079607"/>
      <w:bookmarkStart w:id="1042" w:name="_Toc11079836"/>
      <w:bookmarkStart w:id="1043" w:name="_Toc11153638"/>
      <w:bookmarkStart w:id="1044" w:name="_Toc11153865"/>
      <w:bookmarkStart w:id="1045" w:name="_Toc524453765"/>
      <w:bookmarkStart w:id="1046" w:name="_Toc524455022"/>
      <w:bookmarkStart w:id="1047" w:name="_Toc524455099"/>
      <w:bookmarkStart w:id="1048" w:name="_Toc524455174"/>
      <w:bookmarkStart w:id="1049" w:name="_Toc524455241"/>
      <w:bookmarkStart w:id="1050" w:name="_Toc524452495"/>
      <w:bookmarkStart w:id="1051" w:name="_Toc524453766"/>
      <w:bookmarkStart w:id="1052" w:name="_Toc524455023"/>
      <w:bookmarkStart w:id="1053" w:name="_Toc524455100"/>
      <w:bookmarkStart w:id="1054" w:name="_Toc524455175"/>
      <w:bookmarkStart w:id="1055" w:name="_Toc524455242"/>
      <w:bookmarkStart w:id="1056" w:name="_Toc11066421"/>
      <w:bookmarkStart w:id="1057" w:name="_Toc11069968"/>
      <w:bookmarkStart w:id="1058" w:name="_Toc11076910"/>
      <w:bookmarkStart w:id="1059" w:name="_Toc11077138"/>
      <w:bookmarkStart w:id="1060" w:name="_Toc11077777"/>
      <w:bookmarkStart w:id="1061" w:name="_Toc11078006"/>
      <w:bookmarkStart w:id="1062" w:name="_Toc11078682"/>
      <w:bookmarkStart w:id="1063" w:name="_Toc11079608"/>
      <w:bookmarkStart w:id="1064" w:name="_Toc11079837"/>
      <w:bookmarkStart w:id="1065" w:name="_Toc11153639"/>
      <w:bookmarkStart w:id="1066" w:name="_Toc11153866"/>
      <w:bookmarkStart w:id="1067" w:name="_Toc11066422"/>
      <w:bookmarkStart w:id="1068" w:name="_Toc11069969"/>
      <w:bookmarkStart w:id="1069" w:name="_Toc11076911"/>
      <w:bookmarkStart w:id="1070" w:name="_Toc11077139"/>
      <w:bookmarkStart w:id="1071" w:name="_Toc11077778"/>
      <w:bookmarkStart w:id="1072" w:name="_Toc11078007"/>
      <w:bookmarkStart w:id="1073" w:name="_Toc11078683"/>
      <w:bookmarkStart w:id="1074" w:name="_Toc11079609"/>
      <w:bookmarkStart w:id="1075" w:name="_Toc11079838"/>
      <w:bookmarkStart w:id="1076" w:name="_Toc11153640"/>
      <w:bookmarkStart w:id="1077" w:name="_Toc11153867"/>
      <w:bookmarkStart w:id="1078" w:name="_Toc11066423"/>
      <w:bookmarkStart w:id="1079" w:name="_Toc11069970"/>
      <w:bookmarkStart w:id="1080" w:name="_Toc11076912"/>
      <w:bookmarkStart w:id="1081" w:name="_Toc11077140"/>
      <w:bookmarkStart w:id="1082" w:name="_Toc11077779"/>
      <w:bookmarkStart w:id="1083" w:name="_Toc11078008"/>
      <w:bookmarkStart w:id="1084" w:name="_Toc11078684"/>
      <w:bookmarkStart w:id="1085" w:name="_Toc11079610"/>
      <w:bookmarkStart w:id="1086" w:name="_Toc11079839"/>
      <w:bookmarkStart w:id="1087" w:name="_Toc11153641"/>
      <w:bookmarkStart w:id="1088" w:name="_Toc11153868"/>
      <w:bookmarkStart w:id="1089" w:name="_Toc11066424"/>
      <w:bookmarkStart w:id="1090" w:name="_Toc11069971"/>
      <w:bookmarkStart w:id="1091" w:name="_Toc11076913"/>
      <w:bookmarkStart w:id="1092" w:name="_Toc11077141"/>
      <w:bookmarkStart w:id="1093" w:name="_Toc11077780"/>
      <w:bookmarkStart w:id="1094" w:name="_Toc11078009"/>
      <w:bookmarkStart w:id="1095" w:name="_Toc11078685"/>
      <w:bookmarkStart w:id="1096" w:name="_Toc11079611"/>
      <w:bookmarkStart w:id="1097" w:name="_Toc11079840"/>
      <w:bookmarkStart w:id="1098" w:name="_Toc11153642"/>
      <w:bookmarkStart w:id="1099" w:name="_Toc11153869"/>
      <w:bookmarkStart w:id="1100" w:name="_Toc11066425"/>
      <w:bookmarkStart w:id="1101" w:name="_Toc11069972"/>
      <w:bookmarkStart w:id="1102" w:name="_Toc11076914"/>
      <w:bookmarkStart w:id="1103" w:name="_Toc11077142"/>
      <w:bookmarkStart w:id="1104" w:name="_Toc11077781"/>
      <w:bookmarkStart w:id="1105" w:name="_Toc11078010"/>
      <w:bookmarkStart w:id="1106" w:name="_Toc11078686"/>
      <w:bookmarkStart w:id="1107" w:name="_Toc11079612"/>
      <w:bookmarkStart w:id="1108" w:name="_Toc11079841"/>
      <w:bookmarkStart w:id="1109" w:name="_Toc11153643"/>
      <w:bookmarkStart w:id="1110" w:name="_Toc11153870"/>
      <w:bookmarkStart w:id="1111" w:name="_Toc11066426"/>
      <w:bookmarkStart w:id="1112" w:name="_Toc11069973"/>
      <w:bookmarkStart w:id="1113" w:name="_Toc11076915"/>
      <w:bookmarkStart w:id="1114" w:name="_Toc11077143"/>
      <w:bookmarkStart w:id="1115" w:name="_Toc11077782"/>
      <w:bookmarkStart w:id="1116" w:name="_Toc11078011"/>
      <w:bookmarkStart w:id="1117" w:name="_Toc11078687"/>
      <w:bookmarkStart w:id="1118" w:name="_Toc11079613"/>
      <w:bookmarkStart w:id="1119" w:name="_Toc11079842"/>
      <w:bookmarkStart w:id="1120" w:name="_Toc11153644"/>
      <w:bookmarkStart w:id="1121" w:name="_Toc11153871"/>
      <w:bookmarkStart w:id="1122" w:name="_Toc11066427"/>
      <w:bookmarkStart w:id="1123" w:name="_Toc11069974"/>
      <w:bookmarkStart w:id="1124" w:name="_Toc11076916"/>
      <w:bookmarkStart w:id="1125" w:name="_Toc11077144"/>
      <w:bookmarkStart w:id="1126" w:name="_Toc11077783"/>
      <w:bookmarkStart w:id="1127" w:name="_Toc11078012"/>
      <w:bookmarkStart w:id="1128" w:name="_Toc11078688"/>
      <w:bookmarkStart w:id="1129" w:name="_Toc11079614"/>
      <w:bookmarkStart w:id="1130" w:name="_Toc11079843"/>
      <w:bookmarkStart w:id="1131" w:name="_Toc11153645"/>
      <w:bookmarkStart w:id="1132" w:name="_Toc11153872"/>
      <w:bookmarkStart w:id="1133" w:name="_Toc11066429"/>
      <w:bookmarkStart w:id="1134" w:name="_Toc11069976"/>
      <w:bookmarkStart w:id="1135" w:name="_Toc11076918"/>
      <w:bookmarkStart w:id="1136" w:name="_Toc11077146"/>
      <w:bookmarkStart w:id="1137" w:name="_Toc11077785"/>
      <w:bookmarkStart w:id="1138" w:name="_Toc11078014"/>
      <w:bookmarkStart w:id="1139" w:name="_Toc11078690"/>
      <w:bookmarkStart w:id="1140" w:name="_Toc11079616"/>
      <w:bookmarkStart w:id="1141" w:name="_Toc11079845"/>
      <w:bookmarkStart w:id="1142" w:name="_Toc11153647"/>
      <w:bookmarkStart w:id="1143" w:name="_Toc11153874"/>
      <w:bookmarkStart w:id="1144" w:name="_Toc11066430"/>
      <w:bookmarkStart w:id="1145" w:name="_Toc11069977"/>
      <w:bookmarkStart w:id="1146" w:name="_Toc11076919"/>
      <w:bookmarkStart w:id="1147" w:name="_Toc11077147"/>
      <w:bookmarkStart w:id="1148" w:name="_Toc11077786"/>
      <w:bookmarkStart w:id="1149" w:name="_Toc11078015"/>
      <w:bookmarkStart w:id="1150" w:name="_Toc11078691"/>
      <w:bookmarkStart w:id="1151" w:name="_Toc11079617"/>
      <w:bookmarkStart w:id="1152" w:name="_Toc11079846"/>
      <w:bookmarkStart w:id="1153" w:name="_Toc11153648"/>
      <w:bookmarkStart w:id="1154" w:name="_Toc11153875"/>
      <w:bookmarkStart w:id="1155" w:name="_Toc11066431"/>
      <w:bookmarkStart w:id="1156" w:name="_Toc11069978"/>
      <w:bookmarkStart w:id="1157" w:name="_Toc11076920"/>
      <w:bookmarkStart w:id="1158" w:name="_Toc11077148"/>
      <w:bookmarkStart w:id="1159" w:name="_Toc11077787"/>
      <w:bookmarkStart w:id="1160" w:name="_Toc11078016"/>
      <w:bookmarkStart w:id="1161" w:name="_Toc11078692"/>
      <w:bookmarkStart w:id="1162" w:name="_Toc11079618"/>
      <w:bookmarkStart w:id="1163" w:name="_Toc11079847"/>
      <w:bookmarkStart w:id="1164" w:name="_Toc11153649"/>
      <w:bookmarkStart w:id="1165" w:name="_Toc11153876"/>
      <w:bookmarkStart w:id="1166" w:name="_Toc11066432"/>
      <w:bookmarkStart w:id="1167" w:name="_Toc11069979"/>
      <w:bookmarkStart w:id="1168" w:name="_Toc11076921"/>
      <w:bookmarkStart w:id="1169" w:name="_Toc11077149"/>
      <w:bookmarkStart w:id="1170" w:name="_Toc11077788"/>
      <w:bookmarkStart w:id="1171" w:name="_Toc11078017"/>
      <w:bookmarkStart w:id="1172" w:name="_Toc11078693"/>
      <w:bookmarkStart w:id="1173" w:name="_Toc11079619"/>
      <w:bookmarkStart w:id="1174" w:name="_Toc11079848"/>
      <w:bookmarkStart w:id="1175" w:name="_Toc11153650"/>
      <w:bookmarkStart w:id="1176" w:name="_Toc11153877"/>
      <w:bookmarkStart w:id="1177" w:name="_Toc11066433"/>
      <w:bookmarkStart w:id="1178" w:name="_Toc11069980"/>
      <w:bookmarkStart w:id="1179" w:name="_Toc11076922"/>
      <w:bookmarkStart w:id="1180" w:name="_Toc11077150"/>
      <w:bookmarkStart w:id="1181" w:name="_Toc11077789"/>
      <w:bookmarkStart w:id="1182" w:name="_Toc11078018"/>
      <w:bookmarkStart w:id="1183" w:name="_Toc11078694"/>
      <w:bookmarkStart w:id="1184" w:name="_Toc11079620"/>
      <w:bookmarkStart w:id="1185" w:name="_Toc11079849"/>
      <w:bookmarkStart w:id="1186" w:name="_Toc11153651"/>
      <w:bookmarkStart w:id="1187" w:name="_Toc11153878"/>
      <w:bookmarkStart w:id="1188" w:name="_Toc11066434"/>
      <w:bookmarkStart w:id="1189" w:name="_Toc11069981"/>
      <w:bookmarkStart w:id="1190" w:name="_Toc11076923"/>
      <w:bookmarkStart w:id="1191" w:name="_Toc11077151"/>
      <w:bookmarkStart w:id="1192" w:name="_Toc11077790"/>
      <w:bookmarkStart w:id="1193" w:name="_Toc11078019"/>
      <w:bookmarkStart w:id="1194" w:name="_Toc11078695"/>
      <w:bookmarkStart w:id="1195" w:name="_Toc11079621"/>
      <w:bookmarkStart w:id="1196" w:name="_Toc11079850"/>
      <w:bookmarkStart w:id="1197" w:name="_Toc11153652"/>
      <w:bookmarkStart w:id="1198" w:name="_Toc11153879"/>
      <w:bookmarkStart w:id="1199" w:name="_Toc11066435"/>
      <w:bookmarkStart w:id="1200" w:name="_Toc11069982"/>
      <w:bookmarkStart w:id="1201" w:name="_Toc11076924"/>
      <w:bookmarkStart w:id="1202" w:name="_Toc11077152"/>
      <w:bookmarkStart w:id="1203" w:name="_Toc11077791"/>
      <w:bookmarkStart w:id="1204" w:name="_Toc11078020"/>
      <w:bookmarkStart w:id="1205" w:name="_Toc11078696"/>
      <w:bookmarkStart w:id="1206" w:name="_Toc11079622"/>
      <w:bookmarkStart w:id="1207" w:name="_Toc11079851"/>
      <w:bookmarkStart w:id="1208" w:name="_Toc11153653"/>
      <w:bookmarkStart w:id="1209" w:name="_Toc11153880"/>
      <w:bookmarkStart w:id="1210" w:name="_Toc11066436"/>
      <w:bookmarkStart w:id="1211" w:name="_Toc11069983"/>
      <w:bookmarkStart w:id="1212" w:name="_Toc11076925"/>
      <w:bookmarkStart w:id="1213" w:name="_Toc11077153"/>
      <w:bookmarkStart w:id="1214" w:name="_Toc11077792"/>
      <w:bookmarkStart w:id="1215" w:name="_Toc11078021"/>
      <w:bookmarkStart w:id="1216" w:name="_Toc11078697"/>
      <w:bookmarkStart w:id="1217" w:name="_Toc11079623"/>
      <w:bookmarkStart w:id="1218" w:name="_Toc11079852"/>
      <w:bookmarkStart w:id="1219" w:name="_Toc11153654"/>
      <w:bookmarkStart w:id="1220" w:name="_Toc11153881"/>
      <w:bookmarkStart w:id="1221" w:name="_Toc11066437"/>
      <w:bookmarkStart w:id="1222" w:name="_Toc11069984"/>
      <w:bookmarkStart w:id="1223" w:name="_Toc11076926"/>
      <w:bookmarkStart w:id="1224" w:name="_Toc11077154"/>
      <w:bookmarkStart w:id="1225" w:name="_Toc11077793"/>
      <w:bookmarkStart w:id="1226" w:name="_Toc11078022"/>
      <w:bookmarkStart w:id="1227" w:name="_Toc11078698"/>
      <w:bookmarkStart w:id="1228" w:name="_Toc11079624"/>
      <w:bookmarkStart w:id="1229" w:name="_Toc11079853"/>
      <w:bookmarkStart w:id="1230" w:name="_Toc11153655"/>
      <w:bookmarkStart w:id="1231" w:name="_Toc11153882"/>
      <w:bookmarkStart w:id="1232" w:name="_Toc11066438"/>
      <w:bookmarkStart w:id="1233" w:name="_Toc11069985"/>
      <w:bookmarkStart w:id="1234" w:name="_Toc11076927"/>
      <w:bookmarkStart w:id="1235" w:name="_Toc11077155"/>
      <w:bookmarkStart w:id="1236" w:name="_Toc11077794"/>
      <w:bookmarkStart w:id="1237" w:name="_Toc11078023"/>
      <w:bookmarkStart w:id="1238" w:name="_Toc11078699"/>
      <w:bookmarkStart w:id="1239" w:name="_Toc11079625"/>
      <w:bookmarkStart w:id="1240" w:name="_Toc11079854"/>
      <w:bookmarkStart w:id="1241" w:name="_Toc11153656"/>
      <w:bookmarkStart w:id="1242" w:name="_Toc11153883"/>
      <w:bookmarkStart w:id="1243" w:name="_Toc11066439"/>
      <w:bookmarkStart w:id="1244" w:name="_Toc11069986"/>
      <w:bookmarkStart w:id="1245" w:name="_Toc11076928"/>
      <w:bookmarkStart w:id="1246" w:name="_Toc11077156"/>
      <w:bookmarkStart w:id="1247" w:name="_Toc11077795"/>
      <w:bookmarkStart w:id="1248" w:name="_Toc11078024"/>
      <w:bookmarkStart w:id="1249" w:name="_Toc11078700"/>
      <w:bookmarkStart w:id="1250" w:name="_Toc11079626"/>
      <w:bookmarkStart w:id="1251" w:name="_Toc11079855"/>
      <w:bookmarkStart w:id="1252" w:name="_Toc11153657"/>
      <w:bookmarkStart w:id="1253" w:name="_Toc11153884"/>
      <w:bookmarkStart w:id="1254" w:name="_Toc11066440"/>
      <w:bookmarkStart w:id="1255" w:name="_Toc11069987"/>
      <w:bookmarkStart w:id="1256" w:name="_Toc11076929"/>
      <w:bookmarkStart w:id="1257" w:name="_Toc11077157"/>
      <w:bookmarkStart w:id="1258" w:name="_Toc11077796"/>
      <w:bookmarkStart w:id="1259" w:name="_Toc11078025"/>
      <w:bookmarkStart w:id="1260" w:name="_Toc11078701"/>
      <w:bookmarkStart w:id="1261" w:name="_Toc11079627"/>
      <w:bookmarkStart w:id="1262" w:name="_Toc11079856"/>
      <w:bookmarkStart w:id="1263" w:name="_Toc11153658"/>
      <w:bookmarkStart w:id="1264" w:name="_Toc11153885"/>
      <w:bookmarkStart w:id="1265" w:name="_Toc11066441"/>
      <w:bookmarkStart w:id="1266" w:name="_Toc11069988"/>
      <w:bookmarkStart w:id="1267" w:name="_Toc11076930"/>
      <w:bookmarkStart w:id="1268" w:name="_Toc11077158"/>
      <w:bookmarkStart w:id="1269" w:name="_Toc11077797"/>
      <w:bookmarkStart w:id="1270" w:name="_Toc11078026"/>
      <w:bookmarkStart w:id="1271" w:name="_Toc11078702"/>
      <w:bookmarkStart w:id="1272" w:name="_Toc11079628"/>
      <w:bookmarkStart w:id="1273" w:name="_Toc11079857"/>
      <w:bookmarkStart w:id="1274" w:name="_Toc11153659"/>
      <w:bookmarkStart w:id="1275" w:name="_Toc11153886"/>
      <w:bookmarkStart w:id="1276" w:name="_Toc11066442"/>
      <w:bookmarkStart w:id="1277" w:name="_Toc11069989"/>
      <w:bookmarkStart w:id="1278" w:name="_Toc11076931"/>
      <w:bookmarkStart w:id="1279" w:name="_Toc11077159"/>
      <w:bookmarkStart w:id="1280" w:name="_Toc11077798"/>
      <w:bookmarkStart w:id="1281" w:name="_Toc11078027"/>
      <w:bookmarkStart w:id="1282" w:name="_Toc11078703"/>
      <w:bookmarkStart w:id="1283" w:name="_Toc11079629"/>
      <w:bookmarkStart w:id="1284" w:name="_Toc11079858"/>
      <w:bookmarkStart w:id="1285" w:name="_Toc11153660"/>
      <w:bookmarkStart w:id="1286" w:name="_Toc11153887"/>
      <w:bookmarkStart w:id="1287" w:name="_Toc11066443"/>
      <w:bookmarkStart w:id="1288" w:name="_Toc11069990"/>
      <w:bookmarkStart w:id="1289" w:name="_Toc11076932"/>
      <w:bookmarkStart w:id="1290" w:name="_Toc11077160"/>
      <w:bookmarkStart w:id="1291" w:name="_Toc11077799"/>
      <w:bookmarkStart w:id="1292" w:name="_Toc11078028"/>
      <w:bookmarkStart w:id="1293" w:name="_Toc11078704"/>
      <w:bookmarkStart w:id="1294" w:name="_Toc11079630"/>
      <w:bookmarkStart w:id="1295" w:name="_Toc11079859"/>
      <w:bookmarkStart w:id="1296" w:name="_Toc11153661"/>
      <w:bookmarkStart w:id="1297" w:name="_Toc11153888"/>
      <w:bookmarkStart w:id="1298" w:name="_Toc11066444"/>
      <w:bookmarkStart w:id="1299" w:name="_Toc11069991"/>
      <w:bookmarkStart w:id="1300" w:name="_Toc11076933"/>
      <w:bookmarkStart w:id="1301" w:name="_Toc11077161"/>
      <w:bookmarkStart w:id="1302" w:name="_Toc11077800"/>
      <w:bookmarkStart w:id="1303" w:name="_Toc11078029"/>
      <w:bookmarkStart w:id="1304" w:name="_Toc11078705"/>
      <w:bookmarkStart w:id="1305" w:name="_Toc11079631"/>
      <w:bookmarkStart w:id="1306" w:name="_Toc11079860"/>
      <w:bookmarkStart w:id="1307" w:name="_Toc11153662"/>
      <w:bookmarkStart w:id="1308" w:name="_Toc11153889"/>
      <w:bookmarkStart w:id="1309" w:name="_Toc11066445"/>
      <w:bookmarkStart w:id="1310" w:name="_Toc11069992"/>
      <w:bookmarkStart w:id="1311" w:name="_Toc11076934"/>
      <w:bookmarkStart w:id="1312" w:name="_Toc11077162"/>
      <w:bookmarkStart w:id="1313" w:name="_Toc11077801"/>
      <w:bookmarkStart w:id="1314" w:name="_Toc11078030"/>
      <w:bookmarkStart w:id="1315" w:name="_Toc11078706"/>
      <w:bookmarkStart w:id="1316" w:name="_Toc11079632"/>
      <w:bookmarkStart w:id="1317" w:name="_Toc11079861"/>
      <w:bookmarkStart w:id="1318" w:name="_Toc11153663"/>
      <w:bookmarkStart w:id="1319" w:name="_Toc11153890"/>
      <w:bookmarkStart w:id="1320" w:name="_Toc11066446"/>
      <w:bookmarkStart w:id="1321" w:name="_Toc11069993"/>
      <w:bookmarkStart w:id="1322" w:name="_Toc11076935"/>
      <w:bookmarkStart w:id="1323" w:name="_Toc11077163"/>
      <w:bookmarkStart w:id="1324" w:name="_Toc11077802"/>
      <w:bookmarkStart w:id="1325" w:name="_Toc11078031"/>
      <w:bookmarkStart w:id="1326" w:name="_Toc11078707"/>
      <w:bookmarkStart w:id="1327" w:name="_Toc11079633"/>
      <w:bookmarkStart w:id="1328" w:name="_Toc11079862"/>
      <w:bookmarkStart w:id="1329" w:name="_Toc11153664"/>
      <w:bookmarkStart w:id="1330" w:name="_Toc11153891"/>
      <w:bookmarkStart w:id="1331" w:name="_Toc11066447"/>
      <w:bookmarkStart w:id="1332" w:name="_Toc11069994"/>
      <w:bookmarkStart w:id="1333" w:name="_Toc11076936"/>
      <w:bookmarkStart w:id="1334" w:name="_Toc11077164"/>
      <w:bookmarkStart w:id="1335" w:name="_Toc11077803"/>
      <w:bookmarkStart w:id="1336" w:name="_Toc11078032"/>
      <w:bookmarkStart w:id="1337" w:name="_Toc11078708"/>
      <w:bookmarkStart w:id="1338" w:name="_Toc11079634"/>
      <w:bookmarkStart w:id="1339" w:name="_Toc11079863"/>
      <w:bookmarkStart w:id="1340" w:name="_Toc11153665"/>
      <w:bookmarkStart w:id="1341" w:name="_Toc11153892"/>
      <w:bookmarkStart w:id="1342" w:name="_Toc11066448"/>
      <w:bookmarkStart w:id="1343" w:name="_Toc11069995"/>
      <w:bookmarkStart w:id="1344" w:name="_Toc11076937"/>
      <w:bookmarkStart w:id="1345" w:name="_Toc11077165"/>
      <w:bookmarkStart w:id="1346" w:name="_Toc11077804"/>
      <w:bookmarkStart w:id="1347" w:name="_Toc11078033"/>
      <w:bookmarkStart w:id="1348" w:name="_Toc11078709"/>
      <w:bookmarkStart w:id="1349" w:name="_Toc11079635"/>
      <w:bookmarkStart w:id="1350" w:name="_Toc11079864"/>
      <w:bookmarkStart w:id="1351" w:name="_Toc11153666"/>
      <w:bookmarkStart w:id="1352" w:name="_Toc11153893"/>
      <w:bookmarkStart w:id="1353" w:name="_Toc11066449"/>
      <w:bookmarkStart w:id="1354" w:name="_Toc11069996"/>
      <w:bookmarkStart w:id="1355" w:name="_Toc11076938"/>
      <w:bookmarkStart w:id="1356" w:name="_Toc11077166"/>
      <w:bookmarkStart w:id="1357" w:name="_Toc11077805"/>
      <w:bookmarkStart w:id="1358" w:name="_Toc11078034"/>
      <w:bookmarkStart w:id="1359" w:name="_Toc11078710"/>
      <w:bookmarkStart w:id="1360" w:name="_Toc11079636"/>
      <w:bookmarkStart w:id="1361" w:name="_Toc11079865"/>
      <w:bookmarkStart w:id="1362" w:name="_Toc11153667"/>
      <w:bookmarkStart w:id="1363" w:name="_Toc11153894"/>
      <w:bookmarkStart w:id="1364" w:name="_Toc11066450"/>
      <w:bookmarkStart w:id="1365" w:name="_Toc11069997"/>
      <w:bookmarkStart w:id="1366" w:name="_Toc11076939"/>
      <w:bookmarkStart w:id="1367" w:name="_Toc11077167"/>
      <w:bookmarkStart w:id="1368" w:name="_Toc11077806"/>
      <w:bookmarkStart w:id="1369" w:name="_Toc11078035"/>
      <w:bookmarkStart w:id="1370" w:name="_Toc11078711"/>
      <w:bookmarkStart w:id="1371" w:name="_Toc11079637"/>
      <w:bookmarkStart w:id="1372" w:name="_Toc11079866"/>
      <w:bookmarkStart w:id="1373" w:name="_Toc11153668"/>
      <w:bookmarkStart w:id="1374" w:name="_Toc11153895"/>
      <w:bookmarkStart w:id="1375" w:name="_Toc11066451"/>
      <w:bookmarkStart w:id="1376" w:name="_Toc11069998"/>
      <w:bookmarkStart w:id="1377" w:name="_Toc11076940"/>
      <w:bookmarkStart w:id="1378" w:name="_Toc11077168"/>
      <w:bookmarkStart w:id="1379" w:name="_Toc11077807"/>
      <w:bookmarkStart w:id="1380" w:name="_Toc11078036"/>
      <w:bookmarkStart w:id="1381" w:name="_Toc11078712"/>
      <w:bookmarkStart w:id="1382" w:name="_Toc11079638"/>
      <w:bookmarkStart w:id="1383" w:name="_Toc11079867"/>
      <w:bookmarkStart w:id="1384" w:name="_Toc11153669"/>
      <w:bookmarkStart w:id="1385" w:name="_Toc11153896"/>
      <w:bookmarkStart w:id="1386" w:name="_Toc11066452"/>
      <w:bookmarkStart w:id="1387" w:name="_Toc11069999"/>
      <w:bookmarkStart w:id="1388" w:name="_Toc11076941"/>
      <w:bookmarkStart w:id="1389" w:name="_Toc11077169"/>
      <w:bookmarkStart w:id="1390" w:name="_Toc11077808"/>
      <w:bookmarkStart w:id="1391" w:name="_Toc11078037"/>
      <w:bookmarkStart w:id="1392" w:name="_Toc11078713"/>
      <w:bookmarkStart w:id="1393" w:name="_Toc11079639"/>
      <w:bookmarkStart w:id="1394" w:name="_Toc11079868"/>
      <w:bookmarkStart w:id="1395" w:name="_Toc11153670"/>
      <w:bookmarkStart w:id="1396" w:name="_Toc11153897"/>
      <w:bookmarkStart w:id="1397" w:name="_Toc11066453"/>
      <w:bookmarkStart w:id="1398" w:name="_Toc11070000"/>
      <w:bookmarkStart w:id="1399" w:name="_Toc11076942"/>
      <w:bookmarkStart w:id="1400" w:name="_Toc11077170"/>
      <w:bookmarkStart w:id="1401" w:name="_Toc11077809"/>
      <w:bookmarkStart w:id="1402" w:name="_Toc11078038"/>
      <w:bookmarkStart w:id="1403" w:name="_Toc11078714"/>
      <w:bookmarkStart w:id="1404" w:name="_Toc11079640"/>
      <w:bookmarkStart w:id="1405" w:name="_Toc11079869"/>
      <w:bookmarkStart w:id="1406" w:name="_Toc11153671"/>
      <w:bookmarkStart w:id="1407" w:name="_Toc11153898"/>
      <w:bookmarkStart w:id="1408" w:name="_Toc11066454"/>
      <w:bookmarkStart w:id="1409" w:name="_Toc11070001"/>
      <w:bookmarkStart w:id="1410" w:name="_Toc11076943"/>
      <w:bookmarkStart w:id="1411" w:name="_Toc11077171"/>
      <w:bookmarkStart w:id="1412" w:name="_Toc11077810"/>
      <w:bookmarkStart w:id="1413" w:name="_Toc11078039"/>
      <w:bookmarkStart w:id="1414" w:name="_Toc11078715"/>
      <w:bookmarkStart w:id="1415" w:name="_Toc11079641"/>
      <w:bookmarkStart w:id="1416" w:name="_Toc11079870"/>
      <w:bookmarkStart w:id="1417" w:name="_Toc11153672"/>
      <w:bookmarkStart w:id="1418" w:name="_Toc11153899"/>
      <w:bookmarkStart w:id="1419" w:name="_Toc11066455"/>
      <w:bookmarkStart w:id="1420" w:name="_Toc11070002"/>
      <w:bookmarkStart w:id="1421" w:name="_Toc11076944"/>
      <w:bookmarkStart w:id="1422" w:name="_Toc11077172"/>
      <w:bookmarkStart w:id="1423" w:name="_Toc11077811"/>
      <w:bookmarkStart w:id="1424" w:name="_Toc11078040"/>
      <w:bookmarkStart w:id="1425" w:name="_Toc11078716"/>
      <w:bookmarkStart w:id="1426" w:name="_Toc11079642"/>
      <w:bookmarkStart w:id="1427" w:name="_Toc11079871"/>
      <w:bookmarkStart w:id="1428" w:name="_Toc11153673"/>
      <w:bookmarkStart w:id="1429" w:name="_Toc11153900"/>
      <w:bookmarkStart w:id="1430" w:name="_Toc11066456"/>
      <w:bookmarkStart w:id="1431" w:name="_Toc11070003"/>
      <w:bookmarkStart w:id="1432" w:name="_Toc11076945"/>
      <w:bookmarkStart w:id="1433" w:name="_Toc11077173"/>
      <w:bookmarkStart w:id="1434" w:name="_Toc11077812"/>
      <w:bookmarkStart w:id="1435" w:name="_Toc11078041"/>
      <w:bookmarkStart w:id="1436" w:name="_Toc11078717"/>
      <w:bookmarkStart w:id="1437" w:name="_Toc11079643"/>
      <w:bookmarkStart w:id="1438" w:name="_Toc11079872"/>
      <w:bookmarkStart w:id="1439" w:name="_Toc11153674"/>
      <w:bookmarkStart w:id="1440" w:name="_Toc11153901"/>
      <w:bookmarkStart w:id="1441" w:name="_Toc11066457"/>
      <w:bookmarkStart w:id="1442" w:name="_Toc11070004"/>
      <w:bookmarkStart w:id="1443" w:name="_Toc11076946"/>
      <w:bookmarkStart w:id="1444" w:name="_Toc11077174"/>
      <w:bookmarkStart w:id="1445" w:name="_Toc11077813"/>
      <w:bookmarkStart w:id="1446" w:name="_Toc11078042"/>
      <w:bookmarkStart w:id="1447" w:name="_Toc11078718"/>
      <w:bookmarkStart w:id="1448" w:name="_Toc11079644"/>
      <w:bookmarkStart w:id="1449" w:name="_Toc11079873"/>
      <w:bookmarkStart w:id="1450" w:name="_Toc11153675"/>
      <w:bookmarkStart w:id="1451" w:name="_Toc11153902"/>
      <w:bookmarkStart w:id="1452" w:name="_Toc11066458"/>
      <w:bookmarkStart w:id="1453" w:name="_Toc11070005"/>
      <w:bookmarkStart w:id="1454" w:name="_Toc11076947"/>
      <w:bookmarkStart w:id="1455" w:name="_Toc11077175"/>
      <w:bookmarkStart w:id="1456" w:name="_Toc11077814"/>
      <w:bookmarkStart w:id="1457" w:name="_Toc11078043"/>
      <w:bookmarkStart w:id="1458" w:name="_Toc11078719"/>
      <w:bookmarkStart w:id="1459" w:name="_Toc11079645"/>
      <w:bookmarkStart w:id="1460" w:name="_Toc11079874"/>
      <w:bookmarkStart w:id="1461" w:name="_Toc11153676"/>
      <w:bookmarkStart w:id="1462" w:name="_Toc11153903"/>
      <w:bookmarkStart w:id="1463" w:name="_Toc11066459"/>
      <w:bookmarkStart w:id="1464" w:name="_Toc11070006"/>
      <w:bookmarkStart w:id="1465" w:name="_Toc11076948"/>
      <w:bookmarkStart w:id="1466" w:name="_Toc11077176"/>
      <w:bookmarkStart w:id="1467" w:name="_Toc11077815"/>
      <w:bookmarkStart w:id="1468" w:name="_Toc11078044"/>
      <w:bookmarkStart w:id="1469" w:name="_Toc11078720"/>
      <w:bookmarkStart w:id="1470" w:name="_Toc11079646"/>
      <w:bookmarkStart w:id="1471" w:name="_Toc11079875"/>
      <w:bookmarkStart w:id="1472" w:name="_Toc11153677"/>
      <w:bookmarkStart w:id="1473" w:name="_Toc11153904"/>
      <w:bookmarkStart w:id="1474" w:name="_Toc11066460"/>
      <w:bookmarkStart w:id="1475" w:name="_Toc11070007"/>
      <w:bookmarkStart w:id="1476" w:name="_Toc11076949"/>
      <w:bookmarkStart w:id="1477" w:name="_Toc11077177"/>
      <w:bookmarkStart w:id="1478" w:name="_Toc11077816"/>
      <w:bookmarkStart w:id="1479" w:name="_Toc11078045"/>
      <w:bookmarkStart w:id="1480" w:name="_Toc11078721"/>
      <w:bookmarkStart w:id="1481" w:name="_Toc11079647"/>
      <w:bookmarkStart w:id="1482" w:name="_Toc11079876"/>
      <w:bookmarkStart w:id="1483" w:name="_Toc11153678"/>
      <w:bookmarkStart w:id="1484" w:name="_Toc11153905"/>
      <w:bookmarkStart w:id="1485" w:name="_Toc11066461"/>
      <w:bookmarkStart w:id="1486" w:name="_Toc11070008"/>
      <w:bookmarkStart w:id="1487" w:name="_Toc11076950"/>
      <w:bookmarkStart w:id="1488" w:name="_Toc11077178"/>
      <w:bookmarkStart w:id="1489" w:name="_Toc11077817"/>
      <w:bookmarkStart w:id="1490" w:name="_Toc11078046"/>
      <w:bookmarkStart w:id="1491" w:name="_Toc11078722"/>
      <w:bookmarkStart w:id="1492" w:name="_Toc11079648"/>
      <w:bookmarkStart w:id="1493" w:name="_Toc11079877"/>
      <w:bookmarkStart w:id="1494" w:name="_Toc11153679"/>
      <w:bookmarkStart w:id="1495" w:name="_Toc11153906"/>
      <w:bookmarkStart w:id="1496" w:name="_Toc11066462"/>
      <w:bookmarkStart w:id="1497" w:name="_Toc11070009"/>
      <w:bookmarkStart w:id="1498" w:name="_Toc11076951"/>
      <w:bookmarkStart w:id="1499" w:name="_Toc11077179"/>
      <w:bookmarkStart w:id="1500" w:name="_Toc11077818"/>
      <w:bookmarkStart w:id="1501" w:name="_Toc11078047"/>
      <w:bookmarkStart w:id="1502" w:name="_Toc11078723"/>
      <w:bookmarkStart w:id="1503" w:name="_Toc11079649"/>
      <w:bookmarkStart w:id="1504" w:name="_Toc11079878"/>
      <w:bookmarkStart w:id="1505" w:name="_Toc11153680"/>
      <w:bookmarkStart w:id="1506" w:name="_Toc11153907"/>
      <w:bookmarkStart w:id="1507" w:name="_Toc11066463"/>
      <w:bookmarkStart w:id="1508" w:name="_Toc11070010"/>
      <w:bookmarkStart w:id="1509" w:name="_Toc11076952"/>
      <w:bookmarkStart w:id="1510" w:name="_Toc11077180"/>
      <w:bookmarkStart w:id="1511" w:name="_Toc11077819"/>
      <w:bookmarkStart w:id="1512" w:name="_Toc11078048"/>
      <w:bookmarkStart w:id="1513" w:name="_Toc11078724"/>
      <w:bookmarkStart w:id="1514" w:name="_Toc11079650"/>
      <w:bookmarkStart w:id="1515" w:name="_Toc11079879"/>
      <w:bookmarkStart w:id="1516" w:name="_Toc11153681"/>
      <w:bookmarkStart w:id="1517" w:name="_Toc11153908"/>
      <w:bookmarkStart w:id="1518" w:name="_Toc11066464"/>
      <w:bookmarkStart w:id="1519" w:name="_Toc11070011"/>
      <w:bookmarkStart w:id="1520" w:name="_Toc11076953"/>
      <w:bookmarkStart w:id="1521" w:name="_Toc11077181"/>
      <w:bookmarkStart w:id="1522" w:name="_Toc11077820"/>
      <w:bookmarkStart w:id="1523" w:name="_Toc11078049"/>
      <w:bookmarkStart w:id="1524" w:name="_Toc11078725"/>
      <w:bookmarkStart w:id="1525" w:name="_Toc11079651"/>
      <w:bookmarkStart w:id="1526" w:name="_Toc11079880"/>
      <w:bookmarkStart w:id="1527" w:name="_Toc11153682"/>
      <w:bookmarkStart w:id="1528" w:name="_Toc11153909"/>
      <w:bookmarkStart w:id="1529" w:name="_Toc11066465"/>
      <w:bookmarkStart w:id="1530" w:name="_Toc11070012"/>
      <w:bookmarkStart w:id="1531" w:name="_Toc11076954"/>
      <w:bookmarkStart w:id="1532" w:name="_Toc11077182"/>
      <w:bookmarkStart w:id="1533" w:name="_Toc11077821"/>
      <w:bookmarkStart w:id="1534" w:name="_Toc11078050"/>
      <w:bookmarkStart w:id="1535" w:name="_Toc11078726"/>
      <w:bookmarkStart w:id="1536" w:name="_Toc11079652"/>
      <w:bookmarkStart w:id="1537" w:name="_Toc11079881"/>
      <w:bookmarkStart w:id="1538" w:name="_Toc11153683"/>
      <w:bookmarkStart w:id="1539" w:name="_Toc11153910"/>
      <w:bookmarkStart w:id="1540" w:name="_Toc11066466"/>
      <w:bookmarkStart w:id="1541" w:name="_Toc11070013"/>
      <w:bookmarkStart w:id="1542" w:name="_Toc11076955"/>
      <w:bookmarkStart w:id="1543" w:name="_Toc11077183"/>
      <w:bookmarkStart w:id="1544" w:name="_Toc11077822"/>
      <w:bookmarkStart w:id="1545" w:name="_Toc11078051"/>
      <w:bookmarkStart w:id="1546" w:name="_Toc11078727"/>
      <w:bookmarkStart w:id="1547" w:name="_Toc11079653"/>
      <w:bookmarkStart w:id="1548" w:name="_Toc11079882"/>
      <w:bookmarkStart w:id="1549" w:name="_Toc11153684"/>
      <w:bookmarkStart w:id="1550" w:name="_Toc11153911"/>
      <w:bookmarkStart w:id="1551" w:name="_Toc11066467"/>
      <w:bookmarkStart w:id="1552" w:name="_Toc11070014"/>
      <w:bookmarkStart w:id="1553" w:name="_Toc11076956"/>
      <w:bookmarkStart w:id="1554" w:name="_Toc11077184"/>
      <w:bookmarkStart w:id="1555" w:name="_Toc11077823"/>
      <w:bookmarkStart w:id="1556" w:name="_Toc11078052"/>
      <w:bookmarkStart w:id="1557" w:name="_Toc11078728"/>
      <w:bookmarkStart w:id="1558" w:name="_Toc11079654"/>
      <w:bookmarkStart w:id="1559" w:name="_Toc11079883"/>
      <w:bookmarkStart w:id="1560" w:name="_Toc11153685"/>
      <w:bookmarkStart w:id="1561" w:name="_Toc11153912"/>
      <w:bookmarkStart w:id="1562" w:name="_Toc11066468"/>
      <w:bookmarkStart w:id="1563" w:name="_Toc11070015"/>
      <w:bookmarkStart w:id="1564" w:name="_Toc11076957"/>
      <w:bookmarkStart w:id="1565" w:name="_Toc11077185"/>
      <w:bookmarkStart w:id="1566" w:name="_Toc11077824"/>
      <w:bookmarkStart w:id="1567" w:name="_Toc11078053"/>
      <w:bookmarkStart w:id="1568" w:name="_Toc11078729"/>
      <w:bookmarkStart w:id="1569" w:name="_Toc11079655"/>
      <w:bookmarkStart w:id="1570" w:name="_Toc11079884"/>
      <w:bookmarkStart w:id="1571" w:name="_Toc11153686"/>
      <w:bookmarkStart w:id="1572" w:name="_Toc11153913"/>
      <w:bookmarkStart w:id="1573" w:name="_Toc11066469"/>
      <w:bookmarkStart w:id="1574" w:name="_Toc11070016"/>
      <w:bookmarkStart w:id="1575" w:name="_Toc11076958"/>
      <w:bookmarkStart w:id="1576" w:name="_Toc11077186"/>
      <w:bookmarkStart w:id="1577" w:name="_Toc11077825"/>
      <w:bookmarkStart w:id="1578" w:name="_Toc11078054"/>
      <w:bookmarkStart w:id="1579" w:name="_Toc11078730"/>
      <w:bookmarkStart w:id="1580" w:name="_Toc11079656"/>
      <w:bookmarkStart w:id="1581" w:name="_Toc11079885"/>
      <w:bookmarkStart w:id="1582" w:name="_Toc11153687"/>
      <w:bookmarkStart w:id="1583" w:name="_Toc11153914"/>
      <w:bookmarkStart w:id="1584" w:name="_Toc11066470"/>
      <w:bookmarkStart w:id="1585" w:name="_Toc11070017"/>
      <w:bookmarkStart w:id="1586" w:name="_Toc11076959"/>
      <w:bookmarkStart w:id="1587" w:name="_Toc11077187"/>
      <w:bookmarkStart w:id="1588" w:name="_Toc11077826"/>
      <w:bookmarkStart w:id="1589" w:name="_Toc11078055"/>
      <w:bookmarkStart w:id="1590" w:name="_Toc11078731"/>
      <w:bookmarkStart w:id="1591" w:name="_Toc11079657"/>
      <w:bookmarkStart w:id="1592" w:name="_Toc11079886"/>
      <w:bookmarkStart w:id="1593" w:name="_Toc11153688"/>
      <w:bookmarkStart w:id="1594" w:name="_Toc11153915"/>
      <w:bookmarkStart w:id="1595" w:name="_Toc11066471"/>
      <w:bookmarkStart w:id="1596" w:name="_Toc11070018"/>
      <w:bookmarkStart w:id="1597" w:name="_Toc11076960"/>
      <w:bookmarkStart w:id="1598" w:name="_Toc11077188"/>
      <w:bookmarkStart w:id="1599" w:name="_Toc11077827"/>
      <w:bookmarkStart w:id="1600" w:name="_Toc11078056"/>
      <w:bookmarkStart w:id="1601" w:name="_Toc11078732"/>
      <w:bookmarkStart w:id="1602" w:name="_Toc11079658"/>
      <w:bookmarkStart w:id="1603" w:name="_Toc11079887"/>
      <w:bookmarkStart w:id="1604" w:name="_Toc11153689"/>
      <w:bookmarkStart w:id="1605" w:name="_Toc11153916"/>
      <w:bookmarkStart w:id="1606" w:name="_Toc11066472"/>
      <w:bookmarkStart w:id="1607" w:name="_Toc11070019"/>
      <w:bookmarkStart w:id="1608" w:name="_Toc11076961"/>
      <w:bookmarkStart w:id="1609" w:name="_Toc11077189"/>
      <w:bookmarkStart w:id="1610" w:name="_Toc11077828"/>
      <w:bookmarkStart w:id="1611" w:name="_Toc11078057"/>
      <w:bookmarkStart w:id="1612" w:name="_Toc11078733"/>
      <w:bookmarkStart w:id="1613" w:name="_Toc11079659"/>
      <w:bookmarkStart w:id="1614" w:name="_Toc11079888"/>
      <w:bookmarkStart w:id="1615" w:name="_Toc11153690"/>
      <w:bookmarkStart w:id="1616" w:name="_Toc11153917"/>
      <w:bookmarkStart w:id="1617" w:name="_Toc11066473"/>
      <w:bookmarkStart w:id="1618" w:name="_Toc11070020"/>
      <w:bookmarkStart w:id="1619" w:name="_Toc11076962"/>
      <w:bookmarkStart w:id="1620" w:name="_Toc11077190"/>
      <w:bookmarkStart w:id="1621" w:name="_Toc11077829"/>
      <w:bookmarkStart w:id="1622" w:name="_Toc11078058"/>
      <w:bookmarkStart w:id="1623" w:name="_Toc11078734"/>
      <w:bookmarkStart w:id="1624" w:name="_Toc11079660"/>
      <w:bookmarkStart w:id="1625" w:name="_Toc11079889"/>
      <w:bookmarkStart w:id="1626" w:name="_Toc11153691"/>
      <w:bookmarkStart w:id="1627" w:name="_Toc11153918"/>
      <w:bookmarkStart w:id="1628" w:name="_Toc11066474"/>
      <w:bookmarkStart w:id="1629" w:name="_Toc11070021"/>
      <w:bookmarkStart w:id="1630" w:name="_Toc11076963"/>
      <w:bookmarkStart w:id="1631" w:name="_Toc11077191"/>
      <w:bookmarkStart w:id="1632" w:name="_Toc11077830"/>
      <w:bookmarkStart w:id="1633" w:name="_Toc11078059"/>
      <w:bookmarkStart w:id="1634" w:name="_Toc11078735"/>
      <w:bookmarkStart w:id="1635" w:name="_Toc11079661"/>
      <w:bookmarkStart w:id="1636" w:name="_Toc11079890"/>
      <w:bookmarkStart w:id="1637" w:name="_Toc11153692"/>
      <w:bookmarkStart w:id="1638" w:name="_Toc11153919"/>
      <w:bookmarkStart w:id="1639" w:name="_Toc11066475"/>
      <w:bookmarkStart w:id="1640" w:name="_Toc11070022"/>
      <w:bookmarkStart w:id="1641" w:name="_Toc11076964"/>
      <w:bookmarkStart w:id="1642" w:name="_Toc11077192"/>
      <w:bookmarkStart w:id="1643" w:name="_Toc11077831"/>
      <w:bookmarkStart w:id="1644" w:name="_Toc11078060"/>
      <w:bookmarkStart w:id="1645" w:name="_Toc11078736"/>
      <w:bookmarkStart w:id="1646" w:name="_Toc11079662"/>
      <w:bookmarkStart w:id="1647" w:name="_Toc11079891"/>
      <w:bookmarkStart w:id="1648" w:name="_Toc11153693"/>
      <w:bookmarkStart w:id="1649" w:name="_Toc11153920"/>
      <w:bookmarkStart w:id="1650" w:name="_Toc11066476"/>
      <w:bookmarkStart w:id="1651" w:name="_Toc11070023"/>
      <w:bookmarkStart w:id="1652" w:name="_Toc11076965"/>
      <w:bookmarkStart w:id="1653" w:name="_Toc11077193"/>
      <w:bookmarkStart w:id="1654" w:name="_Toc11077832"/>
      <w:bookmarkStart w:id="1655" w:name="_Toc11078061"/>
      <w:bookmarkStart w:id="1656" w:name="_Toc11078737"/>
      <w:bookmarkStart w:id="1657" w:name="_Toc11079663"/>
      <w:bookmarkStart w:id="1658" w:name="_Toc11079892"/>
      <w:bookmarkStart w:id="1659" w:name="_Toc11153694"/>
      <w:bookmarkStart w:id="1660" w:name="_Toc11153921"/>
      <w:bookmarkStart w:id="1661" w:name="_Toc11066477"/>
      <w:bookmarkStart w:id="1662" w:name="_Toc11070024"/>
      <w:bookmarkStart w:id="1663" w:name="_Toc11076966"/>
      <w:bookmarkStart w:id="1664" w:name="_Toc11077194"/>
      <w:bookmarkStart w:id="1665" w:name="_Toc11077833"/>
      <w:bookmarkStart w:id="1666" w:name="_Toc11078062"/>
      <w:bookmarkStart w:id="1667" w:name="_Toc11078738"/>
      <w:bookmarkStart w:id="1668" w:name="_Toc11079664"/>
      <w:bookmarkStart w:id="1669" w:name="_Toc11079893"/>
      <w:bookmarkStart w:id="1670" w:name="_Toc11153695"/>
      <w:bookmarkStart w:id="1671" w:name="_Toc11153922"/>
      <w:bookmarkStart w:id="1672" w:name="_Toc11066478"/>
      <w:bookmarkStart w:id="1673" w:name="_Toc11070025"/>
      <w:bookmarkStart w:id="1674" w:name="_Toc11076967"/>
      <w:bookmarkStart w:id="1675" w:name="_Toc11077195"/>
      <w:bookmarkStart w:id="1676" w:name="_Toc11077834"/>
      <w:bookmarkStart w:id="1677" w:name="_Toc11078063"/>
      <w:bookmarkStart w:id="1678" w:name="_Toc11078739"/>
      <w:bookmarkStart w:id="1679" w:name="_Toc11079665"/>
      <w:bookmarkStart w:id="1680" w:name="_Toc11079894"/>
      <w:bookmarkStart w:id="1681" w:name="_Toc11153696"/>
      <w:bookmarkStart w:id="1682" w:name="_Toc11153923"/>
      <w:bookmarkStart w:id="1683" w:name="_Toc11066479"/>
      <w:bookmarkStart w:id="1684" w:name="_Toc11070026"/>
      <w:bookmarkStart w:id="1685" w:name="_Toc11076968"/>
      <w:bookmarkStart w:id="1686" w:name="_Toc11077196"/>
      <w:bookmarkStart w:id="1687" w:name="_Toc11077835"/>
      <w:bookmarkStart w:id="1688" w:name="_Toc11078064"/>
      <w:bookmarkStart w:id="1689" w:name="_Toc11078740"/>
      <w:bookmarkStart w:id="1690" w:name="_Toc11079666"/>
      <w:bookmarkStart w:id="1691" w:name="_Toc11079895"/>
      <w:bookmarkStart w:id="1692" w:name="_Toc11153697"/>
      <w:bookmarkStart w:id="1693" w:name="_Toc11153924"/>
      <w:bookmarkStart w:id="1694" w:name="_Toc11066480"/>
      <w:bookmarkStart w:id="1695" w:name="_Toc11070027"/>
      <w:bookmarkStart w:id="1696" w:name="_Toc11076969"/>
      <w:bookmarkStart w:id="1697" w:name="_Toc11077197"/>
      <w:bookmarkStart w:id="1698" w:name="_Toc11077836"/>
      <w:bookmarkStart w:id="1699" w:name="_Toc11078065"/>
      <w:bookmarkStart w:id="1700" w:name="_Toc11078741"/>
      <w:bookmarkStart w:id="1701" w:name="_Toc11079667"/>
      <w:bookmarkStart w:id="1702" w:name="_Toc11079896"/>
      <w:bookmarkStart w:id="1703" w:name="_Toc11153698"/>
      <w:bookmarkStart w:id="1704" w:name="_Toc11153925"/>
      <w:bookmarkStart w:id="1705" w:name="_Toc11066481"/>
      <w:bookmarkStart w:id="1706" w:name="_Toc11070028"/>
      <w:bookmarkStart w:id="1707" w:name="_Toc11076970"/>
      <w:bookmarkStart w:id="1708" w:name="_Toc11077198"/>
      <w:bookmarkStart w:id="1709" w:name="_Toc11077837"/>
      <w:bookmarkStart w:id="1710" w:name="_Toc11078066"/>
      <w:bookmarkStart w:id="1711" w:name="_Toc11078742"/>
      <w:bookmarkStart w:id="1712" w:name="_Toc11079668"/>
      <w:bookmarkStart w:id="1713" w:name="_Toc11079897"/>
      <w:bookmarkStart w:id="1714" w:name="_Toc11153699"/>
      <w:bookmarkStart w:id="1715" w:name="_Toc11153926"/>
      <w:bookmarkStart w:id="1716" w:name="_Toc11066482"/>
      <w:bookmarkStart w:id="1717" w:name="_Toc11070029"/>
      <w:bookmarkStart w:id="1718" w:name="_Toc11076971"/>
      <w:bookmarkStart w:id="1719" w:name="_Toc11077199"/>
      <w:bookmarkStart w:id="1720" w:name="_Toc11077838"/>
      <w:bookmarkStart w:id="1721" w:name="_Toc11078067"/>
      <w:bookmarkStart w:id="1722" w:name="_Toc11078743"/>
      <w:bookmarkStart w:id="1723" w:name="_Toc11079669"/>
      <w:bookmarkStart w:id="1724" w:name="_Toc11079898"/>
      <w:bookmarkStart w:id="1725" w:name="_Toc11153700"/>
      <w:bookmarkStart w:id="1726" w:name="_Toc11153927"/>
      <w:bookmarkStart w:id="1727" w:name="_Toc11066483"/>
      <w:bookmarkStart w:id="1728" w:name="_Toc11070030"/>
      <w:bookmarkStart w:id="1729" w:name="_Toc11076972"/>
      <w:bookmarkStart w:id="1730" w:name="_Toc11077200"/>
      <w:bookmarkStart w:id="1731" w:name="_Toc11077839"/>
      <w:bookmarkStart w:id="1732" w:name="_Toc11078068"/>
      <w:bookmarkStart w:id="1733" w:name="_Toc11078744"/>
      <w:bookmarkStart w:id="1734" w:name="_Toc11079670"/>
      <w:bookmarkStart w:id="1735" w:name="_Toc11079899"/>
      <w:bookmarkStart w:id="1736" w:name="_Toc11153701"/>
      <w:bookmarkStart w:id="1737" w:name="_Toc11153928"/>
      <w:bookmarkStart w:id="1738" w:name="_Toc11066484"/>
      <w:bookmarkStart w:id="1739" w:name="_Toc11070031"/>
      <w:bookmarkStart w:id="1740" w:name="_Toc11076973"/>
      <w:bookmarkStart w:id="1741" w:name="_Toc11077201"/>
      <w:bookmarkStart w:id="1742" w:name="_Toc11077840"/>
      <w:bookmarkStart w:id="1743" w:name="_Toc11078069"/>
      <w:bookmarkStart w:id="1744" w:name="_Toc11078745"/>
      <w:bookmarkStart w:id="1745" w:name="_Toc11079671"/>
      <w:bookmarkStart w:id="1746" w:name="_Toc11079900"/>
      <w:bookmarkStart w:id="1747" w:name="_Toc11153702"/>
      <w:bookmarkStart w:id="1748" w:name="_Toc11153929"/>
      <w:bookmarkStart w:id="1749" w:name="_Toc11066485"/>
      <w:bookmarkStart w:id="1750" w:name="_Toc11070032"/>
      <w:bookmarkStart w:id="1751" w:name="_Toc11076974"/>
      <w:bookmarkStart w:id="1752" w:name="_Toc11077202"/>
      <w:bookmarkStart w:id="1753" w:name="_Toc11077841"/>
      <w:bookmarkStart w:id="1754" w:name="_Toc11078070"/>
      <w:bookmarkStart w:id="1755" w:name="_Toc11078746"/>
      <w:bookmarkStart w:id="1756" w:name="_Toc11079672"/>
      <w:bookmarkStart w:id="1757" w:name="_Toc11079901"/>
      <w:bookmarkStart w:id="1758" w:name="_Toc11153703"/>
      <w:bookmarkStart w:id="1759" w:name="_Toc11153930"/>
      <w:bookmarkStart w:id="1760" w:name="_Toc11066486"/>
      <w:bookmarkStart w:id="1761" w:name="_Toc11070033"/>
      <w:bookmarkStart w:id="1762" w:name="_Toc11076975"/>
      <w:bookmarkStart w:id="1763" w:name="_Toc11077203"/>
      <w:bookmarkStart w:id="1764" w:name="_Toc11077842"/>
      <w:bookmarkStart w:id="1765" w:name="_Toc11078071"/>
      <w:bookmarkStart w:id="1766" w:name="_Toc11078747"/>
      <w:bookmarkStart w:id="1767" w:name="_Toc11079673"/>
      <w:bookmarkStart w:id="1768" w:name="_Toc11079902"/>
      <w:bookmarkStart w:id="1769" w:name="_Toc11153704"/>
      <w:bookmarkStart w:id="1770" w:name="_Toc11153931"/>
      <w:bookmarkStart w:id="1771" w:name="_Toc11066487"/>
      <w:bookmarkStart w:id="1772" w:name="_Toc11070034"/>
      <w:bookmarkStart w:id="1773" w:name="_Toc11076976"/>
      <w:bookmarkStart w:id="1774" w:name="_Toc11077204"/>
      <w:bookmarkStart w:id="1775" w:name="_Toc11077843"/>
      <w:bookmarkStart w:id="1776" w:name="_Toc11078072"/>
      <w:bookmarkStart w:id="1777" w:name="_Toc11078748"/>
      <w:bookmarkStart w:id="1778" w:name="_Toc11079674"/>
      <w:bookmarkStart w:id="1779" w:name="_Toc11079903"/>
      <w:bookmarkStart w:id="1780" w:name="_Toc11153705"/>
      <w:bookmarkStart w:id="1781" w:name="_Toc11153932"/>
      <w:bookmarkStart w:id="1782" w:name="_Toc11066488"/>
      <w:bookmarkStart w:id="1783" w:name="_Toc11070035"/>
      <w:bookmarkStart w:id="1784" w:name="_Toc11076977"/>
      <w:bookmarkStart w:id="1785" w:name="_Toc11077205"/>
      <w:bookmarkStart w:id="1786" w:name="_Toc11077844"/>
      <w:bookmarkStart w:id="1787" w:name="_Toc11078073"/>
      <w:bookmarkStart w:id="1788" w:name="_Toc11078749"/>
      <w:bookmarkStart w:id="1789" w:name="_Toc11079675"/>
      <w:bookmarkStart w:id="1790" w:name="_Toc11079904"/>
      <w:bookmarkStart w:id="1791" w:name="_Toc11153706"/>
      <w:bookmarkStart w:id="1792" w:name="_Toc11153933"/>
      <w:bookmarkStart w:id="1793" w:name="_Toc11066489"/>
      <w:bookmarkStart w:id="1794" w:name="_Toc11070036"/>
      <w:bookmarkStart w:id="1795" w:name="_Toc11076978"/>
      <w:bookmarkStart w:id="1796" w:name="_Toc11077206"/>
      <w:bookmarkStart w:id="1797" w:name="_Toc11077845"/>
      <w:bookmarkStart w:id="1798" w:name="_Toc11078074"/>
      <w:bookmarkStart w:id="1799" w:name="_Toc11078750"/>
      <w:bookmarkStart w:id="1800" w:name="_Toc11079676"/>
      <w:bookmarkStart w:id="1801" w:name="_Toc11079905"/>
      <w:bookmarkStart w:id="1802" w:name="_Toc11153707"/>
      <w:bookmarkStart w:id="1803" w:name="_Toc11153934"/>
      <w:bookmarkStart w:id="1804" w:name="_Toc11066490"/>
      <w:bookmarkStart w:id="1805" w:name="_Toc11070037"/>
      <w:bookmarkStart w:id="1806" w:name="_Toc11076979"/>
      <w:bookmarkStart w:id="1807" w:name="_Toc11077207"/>
      <w:bookmarkStart w:id="1808" w:name="_Toc11077846"/>
      <w:bookmarkStart w:id="1809" w:name="_Toc11078075"/>
      <w:bookmarkStart w:id="1810" w:name="_Toc11078751"/>
      <w:bookmarkStart w:id="1811" w:name="_Toc11079677"/>
      <w:bookmarkStart w:id="1812" w:name="_Toc11079906"/>
      <w:bookmarkStart w:id="1813" w:name="_Toc11153708"/>
      <w:bookmarkStart w:id="1814" w:name="_Toc11153935"/>
      <w:bookmarkStart w:id="1815" w:name="_Toc11066491"/>
      <w:bookmarkStart w:id="1816" w:name="_Toc11070038"/>
      <w:bookmarkStart w:id="1817" w:name="_Toc11076980"/>
      <w:bookmarkStart w:id="1818" w:name="_Toc11077208"/>
      <w:bookmarkStart w:id="1819" w:name="_Toc11077847"/>
      <w:bookmarkStart w:id="1820" w:name="_Toc11078076"/>
      <w:bookmarkStart w:id="1821" w:name="_Toc11078752"/>
      <w:bookmarkStart w:id="1822" w:name="_Toc11079678"/>
      <w:bookmarkStart w:id="1823" w:name="_Toc11079907"/>
      <w:bookmarkStart w:id="1824" w:name="_Toc11153709"/>
      <w:bookmarkStart w:id="1825" w:name="_Toc11153936"/>
      <w:bookmarkStart w:id="1826" w:name="_Toc11066492"/>
      <w:bookmarkStart w:id="1827" w:name="_Toc11070039"/>
      <w:bookmarkStart w:id="1828" w:name="_Toc11076981"/>
      <w:bookmarkStart w:id="1829" w:name="_Toc11077209"/>
      <w:bookmarkStart w:id="1830" w:name="_Toc11077848"/>
      <w:bookmarkStart w:id="1831" w:name="_Toc11078077"/>
      <w:bookmarkStart w:id="1832" w:name="_Toc11078753"/>
      <w:bookmarkStart w:id="1833" w:name="_Toc11079679"/>
      <w:bookmarkStart w:id="1834" w:name="_Toc11079908"/>
      <w:bookmarkStart w:id="1835" w:name="_Toc11153710"/>
      <w:bookmarkStart w:id="1836" w:name="_Toc11153937"/>
      <w:bookmarkStart w:id="1837" w:name="_Toc11066493"/>
      <w:bookmarkStart w:id="1838" w:name="_Toc11070040"/>
      <w:bookmarkStart w:id="1839" w:name="_Toc11076982"/>
      <w:bookmarkStart w:id="1840" w:name="_Toc11077210"/>
      <w:bookmarkStart w:id="1841" w:name="_Toc11077849"/>
      <w:bookmarkStart w:id="1842" w:name="_Toc11078078"/>
      <w:bookmarkStart w:id="1843" w:name="_Toc11078754"/>
      <w:bookmarkStart w:id="1844" w:name="_Toc11079680"/>
      <w:bookmarkStart w:id="1845" w:name="_Toc11079909"/>
      <w:bookmarkStart w:id="1846" w:name="_Toc11153711"/>
      <w:bookmarkStart w:id="1847" w:name="_Toc11153938"/>
      <w:bookmarkStart w:id="1848" w:name="_Toc11066494"/>
      <w:bookmarkStart w:id="1849" w:name="_Toc11070041"/>
      <w:bookmarkStart w:id="1850" w:name="_Toc11076983"/>
      <w:bookmarkStart w:id="1851" w:name="_Toc11077211"/>
      <w:bookmarkStart w:id="1852" w:name="_Toc11077850"/>
      <w:bookmarkStart w:id="1853" w:name="_Toc11078079"/>
      <w:bookmarkStart w:id="1854" w:name="_Toc11078755"/>
      <w:bookmarkStart w:id="1855" w:name="_Toc11079681"/>
      <w:bookmarkStart w:id="1856" w:name="_Toc11079910"/>
      <w:bookmarkStart w:id="1857" w:name="_Toc11153712"/>
      <w:bookmarkStart w:id="1858" w:name="_Toc11153939"/>
      <w:bookmarkStart w:id="1859" w:name="_Toc11066495"/>
      <w:bookmarkStart w:id="1860" w:name="_Toc11070042"/>
      <w:bookmarkStart w:id="1861" w:name="_Toc11076984"/>
      <w:bookmarkStart w:id="1862" w:name="_Toc11077212"/>
      <w:bookmarkStart w:id="1863" w:name="_Toc49530615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r>
        <w:lastRenderedPageBreak/>
        <w:t>В</w:t>
      </w:r>
      <w:r w:rsidR="008B0F59" w:rsidRPr="00132090">
        <w:t>ыгрузка данных</w:t>
      </w:r>
      <w:bookmarkEnd w:id="1863"/>
    </w:p>
    <w:p w14:paraId="640180F5" w14:textId="6B993542" w:rsidR="00095534" w:rsidRDefault="00095534" w:rsidP="00171985">
      <w:pPr>
        <w:pStyle w:val="a0"/>
      </w:pPr>
      <w:r>
        <w:t xml:space="preserve">ПБС имеет возможность сформировать пакет данных для передачи ГРБС (РБС) при статусе </w:t>
      </w:r>
      <w:r w:rsidR="002C09F8">
        <w:t>документа «Проект</w:t>
      </w:r>
      <w:r w:rsidR="00433814">
        <w:t xml:space="preserve"> </w:t>
      </w:r>
      <w:r w:rsidR="003C69A7">
        <w:t>бюджетной сметы</w:t>
      </w:r>
      <w:r w:rsidR="002C09F8">
        <w:t>»</w:t>
      </w:r>
      <w:r w:rsidR="003C69A7">
        <w:t xml:space="preserve"> (изменения </w:t>
      </w:r>
      <w:r w:rsidR="002C09F8">
        <w:t xml:space="preserve">проекта </w:t>
      </w:r>
      <w:r w:rsidR="003C69A7">
        <w:t>бюджетной сметы)</w:t>
      </w:r>
      <w:r>
        <w:t>, отличной от статуса «Черновик».</w:t>
      </w:r>
    </w:p>
    <w:p w14:paraId="722CA8DA" w14:textId="09390E6F" w:rsidR="008B0F59" w:rsidRPr="00132090" w:rsidRDefault="00211127" w:rsidP="00171985">
      <w:pPr>
        <w:pStyle w:val="a0"/>
      </w:pPr>
      <w:r>
        <w:t>Для передачи</w:t>
      </w:r>
      <w:r w:rsidR="008B0F59" w:rsidRPr="00132090">
        <w:t xml:space="preserve"> пакет</w:t>
      </w:r>
      <w:r>
        <w:t>а</w:t>
      </w:r>
      <w:r w:rsidR="008B0F59" w:rsidRPr="00132090">
        <w:t xml:space="preserve"> данных необходимо:</w:t>
      </w:r>
    </w:p>
    <w:p w14:paraId="3ABC947F" w14:textId="6B880A0D" w:rsidR="008B0F59" w:rsidRPr="00132090" w:rsidRDefault="00402CE9" w:rsidP="007110A9">
      <w:pPr>
        <w:pStyle w:val="-"/>
      </w:pPr>
      <w:r>
        <w:t>во вкладке</w:t>
      </w:r>
      <w:r w:rsidR="00212487" w:rsidRPr="00132090">
        <w:t xml:space="preserve"> </w:t>
      </w:r>
      <w:r w:rsidR="008B0F59" w:rsidRPr="00132090">
        <w:t>«</w:t>
      </w:r>
      <w:r w:rsidR="00B138BD">
        <w:t>Документы</w:t>
      </w:r>
      <w:r w:rsidR="008B0F59" w:rsidRPr="00132090">
        <w:t xml:space="preserve">» </w:t>
      </w:r>
      <w:r w:rsidR="00FF2B08">
        <w:t xml:space="preserve">одним нажатием правой кнопкой мыши по строке документа «Проект бюджетной сметы» открыть </w:t>
      </w:r>
      <w:r w:rsidR="00645D11">
        <w:t>контекстное меню</w:t>
      </w:r>
      <w:r w:rsidR="008B0F59" w:rsidRPr="00132090">
        <w:t>;</w:t>
      </w:r>
    </w:p>
    <w:p w14:paraId="7299536E" w14:textId="134E3A5F" w:rsidR="008B0F59" w:rsidRPr="00132090" w:rsidRDefault="00212487" w:rsidP="00653CF9">
      <w:pPr>
        <w:pStyle w:val="-"/>
      </w:pPr>
      <w:r w:rsidRPr="00132090">
        <w:t xml:space="preserve">выбрать </w:t>
      </w:r>
      <w:r w:rsidR="00645D11">
        <w:t xml:space="preserve">пункт </w:t>
      </w:r>
      <w:r w:rsidR="00645D11" w:rsidRPr="00BC06E9">
        <w:rPr>
          <w:i/>
        </w:rPr>
        <w:t>[</w:t>
      </w:r>
      <w:r w:rsidR="008B0F59" w:rsidRPr="00BC06E9">
        <w:rPr>
          <w:i/>
        </w:rPr>
        <w:t>Сформировать пакет данных</w:t>
      </w:r>
      <w:r w:rsidR="00645D11" w:rsidRPr="00BC06E9">
        <w:rPr>
          <w:i/>
        </w:rPr>
        <w:t>]</w:t>
      </w:r>
      <w:r w:rsidR="008B0F59" w:rsidRPr="00132090">
        <w:t xml:space="preserve"> (</w:t>
      </w:r>
      <w:r w:rsidR="001A560B">
        <w:fldChar w:fldCharType="begin"/>
      </w:r>
      <w:r w:rsidR="001A560B">
        <w:instrText xml:space="preserve"> REF _Ref17727983 \h </w:instrText>
      </w:r>
      <w:r w:rsidR="001A560B">
        <w:fldChar w:fldCharType="separate"/>
      </w:r>
      <w:r w:rsidR="001B3D70">
        <w:t>Рисунок </w:t>
      </w:r>
      <w:r w:rsidR="001A560B">
        <w:fldChar w:fldCharType="end"/>
      </w:r>
      <w:r w:rsidR="004D0C23">
        <w:t>60</w:t>
      </w:r>
      <w:r w:rsidR="008B0F59" w:rsidRPr="00132090">
        <w:t>)</w:t>
      </w:r>
      <w:r w:rsidR="00653CF9">
        <w:t>.</w:t>
      </w:r>
    </w:p>
    <w:p w14:paraId="03E3B1AB" w14:textId="548FFDBA" w:rsidR="00212487" w:rsidRPr="00132090" w:rsidRDefault="00F11AB9" w:rsidP="001A560B">
      <w:pPr>
        <w:pStyle w:val="aa"/>
      </w:pPr>
      <w:r>
        <w:rPr>
          <w:lang w:val="ru-RU" w:eastAsia="ru-RU"/>
        </w:rPr>
        <w:drawing>
          <wp:inline distT="0" distB="0" distL="0" distR="0" wp14:anchorId="3305B0F3" wp14:editId="7C6225BA">
            <wp:extent cx="2971429" cy="351428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3504" w14:textId="22AA78F9" w:rsidR="008B0F59" w:rsidRPr="00132090" w:rsidRDefault="001A560B" w:rsidP="00171985">
      <w:pPr>
        <w:pStyle w:val="a8"/>
      </w:pPr>
      <w:bookmarkStart w:id="1864" w:name="_Ref17727983"/>
      <w:bookmarkStart w:id="1865" w:name="_Ref470621737"/>
      <w:r>
        <w:t>Рисунок </w:t>
      </w:r>
      <w:bookmarkEnd w:id="1864"/>
      <w:r w:rsidR="004D0C23">
        <w:t>60</w:t>
      </w:r>
      <w:r>
        <w:t xml:space="preserve">. </w:t>
      </w:r>
      <w:r w:rsidR="00141018">
        <w:t xml:space="preserve">Пункт </w:t>
      </w:r>
      <w:r w:rsidR="00141018" w:rsidRPr="00BC06E9">
        <w:rPr>
          <w:i/>
        </w:rPr>
        <w:t>[Сформировать пакет данных]</w:t>
      </w:r>
      <w:bookmarkEnd w:id="1865"/>
    </w:p>
    <w:p w14:paraId="0CFC975A" w14:textId="0506FCF0" w:rsidR="00141018" w:rsidRDefault="00653CF9" w:rsidP="00E2393B">
      <w:pPr>
        <w:pStyle w:val="a0"/>
      </w:pPr>
      <w:r>
        <w:t>С</w:t>
      </w:r>
      <w:r w:rsidR="00212487" w:rsidRPr="00132090">
        <w:t>форми</w:t>
      </w:r>
      <w:r w:rsidR="0057138F">
        <w:t xml:space="preserve">рованный файл с расширением </w:t>
      </w:r>
      <w:proofErr w:type="gramStart"/>
      <w:r w:rsidR="0057138F" w:rsidRPr="0057138F">
        <w:rPr>
          <w:b/>
        </w:rPr>
        <w:t>*.</w:t>
      </w:r>
      <w:proofErr w:type="spellStart"/>
      <w:r w:rsidR="00212487" w:rsidRPr="0057138F">
        <w:rPr>
          <w:b/>
          <w:lang w:val="en-US"/>
        </w:rPr>
        <w:t>p</w:t>
      </w:r>
      <w:r w:rsidR="0057138F" w:rsidRPr="0057138F">
        <w:rPr>
          <w:b/>
          <w:lang w:val="en-US"/>
        </w:rPr>
        <w:t>xml</w:t>
      </w:r>
      <w:proofErr w:type="spellEnd"/>
      <w:proofErr w:type="gramEnd"/>
      <w:r w:rsidR="008B0F59" w:rsidRPr="00132090">
        <w:t xml:space="preserve"> </w:t>
      </w:r>
      <w:r w:rsidR="002C766F">
        <w:t>сохранится</w:t>
      </w:r>
      <w:r w:rsidR="008B0F59" w:rsidRPr="00132090">
        <w:t xml:space="preserve"> в папке «Машиночитаемые данные» </w:t>
      </w:r>
      <w:r w:rsidR="00212487" w:rsidRPr="00132090">
        <w:t>(</w:t>
      </w:r>
      <w:r w:rsidR="001A560B">
        <w:fldChar w:fldCharType="begin"/>
      </w:r>
      <w:r w:rsidR="001A560B">
        <w:instrText xml:space="preserve"> REF _Ref17727984 \h </w:instrText>
      </w:r>
      <w:r w:rsidR="001A560B">
        <w:fldChar w:fldCharType="separate"/>
      </w:r>
      <w:r w:rsidR="001B3D70">
        <w:t>Рисунок </w:t>
      </w:r>
      <w:r w:rsidR="001B3D70">
        <w:rPr>
          <w:noProof/>
        </w:rPr>
        <w:t>6</w:t>
      </w:r>
      <w:r w:rsidR="001A560B">
        <w:fldChar w:fldCharType="end"/>
      </w:r>
      <w:r w:rsidR="004D0C23">
        <w:t>1</w:t>
      </w:r>
      <w:r w:rsidR="0057138F">
        <w:t>).</w:t>
      </w:r>
    </w:p>
    <w:p w14:paraId="356F23B3" w14:textId="6D0A9D2A" w:rsidR="00212487" w:rsidRPr="00132090" w:rsidRDefault="00645D11" w:rsidP="001A560B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12B02EB8" wp14:editId="67BDDF19">
            <wp:extent cx="5992709" cy="3333750"/>
            <wp:effectExtent l="0" t="0" r="8255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24705" cy="335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3256" w14:textId="5310DB01" w:rsidR="00212487" w:rsidRDefault="001A560B" w:rsidP="00171985">
      <w:pPr>
        <w:pStyle w:val="a8"/>
      </w:pPr>
      <w:bookmarkStart w:id="1866" w:name="_Ref17727984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6</w:t>
      </w:r>
      <w:r>
        <w:rPr>
          <w:noProof/>
        </w:rPr>
        <w:fldChar w:fldCharType="end"/>
      </w:r>
      <w:bookmarkEnd w:id="1866"/>
      <w:r w:rsidR="004D0C23">
        <w:rPr>
          <w:noProof/>
        </w:rPr>
        <w:t>1</w:t>
      </w:r>
      <w:r>
        <w:t xml:space="preserve">. </w:t>
      </w:r>
      <w:r w:rsidR="00212487" w:rsidRPr="00132090">
        <w:t xml:space="preserve">Место расположение файла </w:t>
      </w:r>
      <w:r w:rsidR="00FF2B08">
        <w:t xml:space="preserve">с расширением </w:t>
      </w:r>
      <w:proofErr w:type="gramStart"/>
      <w:r w:rsidR="00FF2B08">
        <w:t>*.</w:t>
      </w:r>
      <w:proofErr w:type="spellStart"/>
      <w:r w:rsidR="00212487" w:rsidRPr="00132090">
        <w:rPr>
          <w:lang w:val="en-US"/>
        </w:rPr>
        <w:t>pxml</w:t>
      </w:r>
      <w:proofErr w:type="spellEnd"/>
      <w:proofErr w:type="gramEnd"/>
    </w:p>
    <w:p w14:paraId="6B6073B2" w14:textId="5E4EB3D4" w:rsidR="00141018" w:rsidRPr="00132090" w:rsidRDefault="00141018" w:rsidP="00E2393B">
      <w:pPr>
        <w:pStyle w:val="a0"/>
      </w:pPr>
      <w:r w:rsidRPr="00132090">
        <w:t xml:space="preserve">Папка «Машиночитаемые данные» </w:t>
      </w:r>
      <w:r>
        <w:t>создастся</w:t>
      </w:r>
      <w:r w:rsidRPr="00132090">
        <w:t xml:space="preserve"> автоматически в папке хранения данных «</w:t>
      </w:r>
      <w:r>
        <w:t xml:space="preserve">Проект </w:t>
      </w:r>
      <w:r w:rsidRPr="00BF38F6">
        <w:t xml:space="preserve">бюджетных </w:t>
      </w:r>
      <w:r w:rsidR="001A560B">
        <w:t>смет».</w:t>
      </w:r>
    </w:p>
    <w:p w14:paraId="07F3A401" w14:textId="7DBA5828" w:rsidR="00597D17" w:rsidRPr="0068234E" w:rsidRDefault="00CF2EE0">
      <w:pPr>
        <w:pStyle w:val="1"/>
      </w:pPr>
      <w:bookmarkStart w:id="1867" w:name="_Toc49530616"/>
      <w:r w:rsidRPr="0068234E">
        <w:lastRenderedPageBreak/>
        <w:t xml:space="preserve">Формирование и утверждение документа «Свод проектов смет» </w:t>
      </w:r>
      <w:r w:rsidR="00141018" w:rsidRPr="0068234E">
        <w:t>главными распорядителями средств федерального бюджета и распорядителями средств федерального бюджета</w:t>
      </w:r>
      <w:bookmarkEnd w:id="1867"/>
    </w:p>
    <w:p w14:paraId="51D9C447" w14:textId="188C4B88" w:rsidR="00212487" w:rsidRPr="00132090" w:rsidRDefault="000A06AD" w:rsidP="00171985">
      <w:pPr>
        <w:pStyle w:val="a0"/>
      </w:pPr>
      <w:r>
        <w:t>Ф</w:t>
      </w:r>
      <w:r w:rsidR="00597D17" w:rsidRPr="00132090">
        <w:t xml:space="preserve">ормирование </w:t>
      </w:r>
      <w:r w:rsidR="00B97E05">
        <w:t>«С</w:t>
      </w:r>
      <w:r w:rsidR="00597D17" w:rsidRPr="00132090">
        <w:t xml:space="preserve">вода </w:t>
      </w:r>
      <w:r w:rsidR="002C09F8">
        <w:t xml:space="preserve">проектов </w:t>
      </w:r>
      <w:r w:rsidR="00597D17" w:rsidRPr="00132090">
        <w:t>смет</w:t>
      </w:r>
      <w:r w:rsidR="00B97E05">
        <w:t>»</w:t>
      </w:r>
      <w:r w:rsidR="0057138F">
        <w:t xml:space="preserve"> доступно для РБС и ГРБС.</w:t>
      </w:r>
    </w:p>
    <w:p w14:paraId="7E64E66A" w14:textId="127116F5" w:rsidR="00597D17" w:rsidRPr="00132090" w:rsidRDefault="00597D17" w:rsidP="00171985">
      <w:pPr>
        <w:pStyle w:val="a0"/>
      </w:pPr>
      <w:r w:rsidRPr="00132090">
        <w:t xml:space="preserve">Для создания свода </w:t>
      </w:r>
      <w:r w:rsidR="002C09F8">
        <w:t xml:space="preserve">проектов </w:t>
      </w:r>
      <w:r w:rsidRPr="00132090">
        <w:t>смет необходимо:</w:t>
      </w:r>
    </w:p>
    <w:p w14:paraId="477088EB" w14:textId="09369725" w:rsidR="00597D17" w:rsidRPr="00132090" w:rsidRDefault="003B2307" w:rsidP="007110A9">
      <w:pPr>
        <w:pStyle w:val="-"/>
      </w:pPr>
      <w:r>
        <w:t>перейти во</w:t>
      </w:r>
      <w:r w:rsidRPr="00132090">
        <w:t xml:space="preserve"> </w:t>
      </w:r>
      <w:r w:rsidR="00597D17" w:rsidRPr="00132090">
        <w:t xml:space="preserve">вкладку «Свод </w:t>
      </w:r>
      <w:r w:rsidR="002C09F8">
        <w:t xml:space="preserve">проектов </w:t>
      </w:r>
      <w:r w:rsidR="00597D17" w:rsidRPr="00132090">
        <w:t>смет»</w:t>
      </w:r>
      <w:r w:rsidR="00FF6748" w:rsidRPr="00132090">
        <w:t>;</w:t>
      </w:r>
    </w:p>
    <w:p w14:paraId="0423B4E2" w14:textId="6AA48D0B" w:rsidR="00597D17" w:rsidRPr="00132090" w:rsidRDefault="00FF2B08" w:rsidP="00653CF9">
      <w:pPr>
        <w:pStyle w:val="-"/>
      </w:pPr>
      <w:r>
        <w:t xml:space="preserve">одним нажатием правой кнопкой мыши </w:t>
      </w:r>
      <w:r w:rsidRPr="003B2307">
        <w:t>по</w:t>
      </w:r>
      <w:r>
        <w:t xml:space="preserve"> пустому полю </w:t>
      </w:r>
      <w:r w:rsidR="00EC47F8">
        <w:t>открыть контекстное меню</w:t>
      </w:r>
      <w:r w:rsidR="00FF6748" w:rsidRPr="00132090">
        <w:t>;</w:t>
      </w:r>
    </w:p>
    <w:p w14:paraId="516CE6FC" w14:textId="6C6B2DA2" w:rsidR="00597D17" w:rsidRPr="00132090" w:rsidRDefault="00FF6748" w:rsidP="00653CF9">
      <w:pPr>
        <w:pStyle w:val="-"/>
      </w:pPr>
      <w:r w:rsidRPr="00132090">
        <w:t xml:space="preserve">выбрать </w:t>
      </w:r>
      <w:r w:rsidR="003B2307">
        <w:t xml:space="preserve">пункт </w:t>
      </w:r>
      <w:r w:rsidR="003B2307" w:rsidRPr="00BF38F6">
        <w:rPr>
          <w:i/>
        </w:rPr>
        <w:t>[</w:t>
      </w:r>
      <w:r w:rsidRPr="00BF38F6">
        <w:rPr>
          <w:i/>
        </w:rPr>
        <w:t>С</w:t>
      </w:r>
      <w:r w:rsidR="00597D17" w:rsidRPr="00BF38F6">
        <w:rPr>
          <w:i/>
        </w:rPr>
        <w:t>оздать новую версию</w:t>
      </w:r>
      <w:r w:rsidR="00A15AA4" w:rsidRPr="00BF38F6">
        <w:rPr>
          <w:i/>
        </w:rPr>
        <w:t xml:space="preserve"> Свода проектов смет</w:t>
      </w:r>
      <w:r w:rsidR="003B2307" w:rsidRPr="00BF38F6">
        <w:rPr>
          <w:i/>
        </w:rPr>
        <w:t>]</w:t>
      </w:r>
      <w:r w:rsidRPr="00132090">
        <w:t>;</w:t>
      </w:r>
    </w:p>
    <w:p w14:paraId="40504CC8" w14:textId="4B44A579" w:rsidR="00597D17" w:rsidRPr="00132090" w:rsidRDefault="00FF6748" w:rsidP="00653CF9">
      <w:pPr>
        <w:pStyle w:val="-"/>
      </w:pPr>
      <w:r w:rsidRPr="00132090">
        <w:t xml:space="preserve">ввести </w:t>
      </w:r>
      <w:r w:rsidR="00597D17" w:rsidRPr="00132090">
        <w:t>наименование версии</w:t>
      </w:r>
      <w:r w:rsidRPr="00132090">
        <w:t>;</w:t>
      </w:r>
    </w:p>
    <w:p w14:paraId="7F90C1BD" w14:textId="6D0040D1" w:rsidR="00597D17" w:rsidRPr="00132090" w:rsidRDefault="00FF6748" w:rsidP="00560291">
      <w:pPr>
        <w:pStyle w:val="-"/>
      </w:pPr>
      <w:r w:rsidRPr="00132090">
        <w:t xml:space="preserve">нажать </w:t>
      </w:r>
      <w:r w:rsidR="003B2307">
        <w:t xml:space="preserve">на </w:t>
      </w:r>
      <w:r w:rsidR="00597D17" w:rsidRPr="00132090">
        <w:t>кнопку «Сохранить»</w:t>
      </w:r>
      <w:r w:rsidR="00EC47F8">
        <w:t xml:space="preserve"> (</w:t>
      </w:r>
      <w:r w:rsidR="00EC47F8">
        <w:fldChar w:fldCharType="begin"/>
      </w:r>
      <w:r w:rsidR="00EC47F8">
        <w:instrText xml:space="preserve"> REF _Ref17728063 \h </w:instrText>
      </w:r>
      <w:r w:rsidR="00EC47F8">
        <w:fldChar w:fldCharType="separate"/>
      </w:r>
      <w:r w:rsidR="001B3D70">
        <w:t>Рисунок </w:t>
      </w:r>
      <w:r w:rsidR="001B3D70">
        <w:rPr>
          <w:noProof/>
        </w:rPr>
        <w:t>6</w:t>
      </w:r>
      <w:r w:rsidR="00EC47F8">
        <w:fldChar w:fldCharType="end"/>
      </w:r>
      <w:r w:rsidR="004D0C23">
        <w:t>2</w:t>
      </w:r>
      <w:r w:rsidR="00EC47F8">
        <w:t>)</w:t>
      </w:r>
      <w:r w:rsidRPr="00132090">
        <w:t>.</w:t>
      </w:r>
    </w:p>
    <w:p w14:paraId="376C5461" w14:textId="65EA6483" w:rsidR="00FF6748" w:rsidRPr="00132090" w:rsidRDefault="00141018" w:rsidP="001A560B">
      <w:pPr>
        <w:pStyle w:val="aa"/>
      </w:pPr>
      <w:r>
        <w:rPr>
          <w:lang w:val="ru-RU" w:eastAsia="ru-RU"/>
        </w:rPr>
        <w:drawing>
          <wp:inline distT="0" distB="0" distL="0" distR="0" wp14:anchorId="72902825" wp14:editId="3E2AFA3F">
            <wp:extent cx="6120130" cy="261493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666" w14:textId="41C72623" w:rsidR="00597D17" w:rsidRPr="00132090" w:rsidRDefault="001A560B" w:rsidP="00171985">
      <w:pPr>
        <w:pStyle w:val="a8"/>
      </w:pPr>
      <w:bookmarkStart w:id="1868" w:name="_Ref17728063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6</w:t>
      </w:r>
      <w:r>
        <w:rPr>
          <w:noProof/>
        </w:rPr>
        <w:fldChar w:fldCharType="end"/>
      </w:r>
      <w:bookmarkEnd w:id="1868"/>
      <w:r w:rsidR="004D0C23">
        <w:rPr>
          <w:noProof/>
        </w:rPr>
        <w:t>2</w:t>
      </w:r>
      <w:r>
        <w:t xml:space="preserve">. </w:t>
      </w:r>
      <w:r w:rsidR="004D0C23">
        <w:t>Сохранение статуса документа</w:t>
      </w:r>
    </w:p>
    <w:p w14:paraId="157054E0" w14:textId="49E4CAFC" w:rsidR="00597D17" w:rsidRPr="00132090" w:rsidRDefault="006C2E30" w:rsidP="00171985">
      <w:pPr>
        <w:pStyle w:val="a0"/>
      </w:pPr>
      <w:r w:rsidRPr="00132090">
        <w:t xml:space="preserve">Утвержденную </w:t>
      </w:r>
      <w:r w:rsidR="003C69A7" w:rsidRPr="00132090">
        <w:t>бюджетну</w:t>
      </w:r>
      <w:r w:rsidR="003C69A7">
        <w:t>ю</w:t>
      </w:r>
      <w:r w:rsidRPr="00132090">
        <w:t xml:space="preserve"> смет</w:t>
      </w:r>
      <w:r w:rsidR="003C69A7">
        <w:t>у</w:t>
      </w:r>
      <w:r w:rsidRPr="00132090">
        <w:t xml:space="preserve"> </w:t>
      </w:r>
      <w:r w:rsidR="0098223F" w:rsidRPr="00132090">
        <w:t xml:space="preserve">ПБС </w:t>
      </w:r>
      <w:r w:rsidR="00597D17" w:rsidRPr="00132090">
        <w:t xml:space="preserve">необходимо загрузить в </w:t>
      </w:r>
      <w:r w:rsidR="00B97E05" w:rsidRPr="0057138F">
        <w:rPr>
          <w:color w:val="000000" w:themeColor="text1"/>
        </w:rPr>
        <w:t>«С</w:t>
      </w:r>
      <w:r w:rsidR="00597D17" w:rsidRPr="0057138F">
        <w:rPr>
          <w:color w:val="000000" w:themeColor="text1"/>
        </w:rPr>
        <w:t xml:space="preserve">вод </w:t>
      </w:r>
      <w:r w:rsidR="002C09F8" w:rsidRPr="0057138F">
        <w:rPr>
          <w:color w:val="000000" w:themeColor="text1"/>
        </w:rPr>
        <w:t>прое</w:t>
      </w:r>
      <w:r w:rsidR="00B97E05" w:rsidRPr="0057138F">
        <w:rPr>
          <w:color w:val="000000" w:themeColor="text1"/>
        </w:rPr>
        <w:t>к</w:t>
      </w:r>
      <w:r w:rsidR="002C09F8" w:rsidRPr="0057138F">
        <w:rPr>
          <w:color w:val="000000" w:themeColor="text1"/>
        </w:rPr>
        <w:t xml:space="preserve">тов </w:t>
      </w:r>
      <w:r w:rsidR="00597D17" w:rsidRPr="0057138F">
        <w:rPr>
          <w:color w:val="000000" w:themeColor="text1"/>
        </w:rPr>
        <w:t xml:space="preserve">смет </w:t>
      </w:r>
      <w:r w:rsidR="00597D17" w:rsidRPr="00132090">
        <w:t>ГРБС (РБС)</w:t>
      </w:r>
      <w:r w:rsidR="00B97E05">
        <w:t>»</w:t>
      </w:r>
      <w:r w:rsidR="003B2307">
        <w:t>, для этого необходимо</w:t>
      </w:r>
      <w:r w:rsidR="00597D17" w:rsidRPr="00132090">
        <w:t>:</w:t>
      </w:r>
    </w:p>
    <w:p w14:paraId="0402F3FE" w14:textId="489DAF0E" w:rsidR="00597D17" w:rsidRPr="00132090" w:rsidRDefault="00FF2B08" w:rsidP="007110A9">
      <w:pPr>
        <w:pStyle w:val="-"/>
      </w:pPr>
      <w:r>
        <w:t>одним нажатием правой кнопкой мыши по</w:t>
      </w:r>
      <w:r w:rsidRPr="00132090">
        <w:t xml:space="preserve"> строке версии сметы</w:t>
      </w:r>
      <w:r>
        <w:t xml:space="preserve"> </w:t>
      </w:r>
      <w:r w:rsidR="00EC47F8">
        <w:t>открыт</w:t>
      </w:r>
      <w:r w:rsidR="00E665F2">
        <w:t>ь контекстное меню</w:t>
      </w:r>
      <w:r w:rsidR="00BB53B2" w:rsidRPr="00132090">
        <w:t>;</w:t>
      </w:r>
    </w:p>
    <w:p w14:paraId="7D97AC42" w14:textId="62DB8362" w:rsidR="00597D17" w:rsidRPr="00132090" w:rsidRDefault="00BB53B2" w:rsidP="00653CF9">
      <w:pPr>
        <w:pStyle w:val="-"/>
      </w:pPr>
      <w:r w:rsidRPr="00132090">
        <w:t xml:space="preserve">выбрать </w:t>
      </w:r>
      <w:r w:rsidR="00E665F2">
        <w:t xml:space="preserve">пункт </w:t>
      </w:r>
      <w:r w:rsidR="00E665F2" w:rsidRPr="00E2393B">
        <w:rPr>
          <w:i/>
        </w:rPr>
        <w:t>[</w:t>
      </w:r>
      <w:r w:rsidR="00597D17" w:rsidRPr="00653CF9">
        <w:rPr>
          <w:i/>
        </w:rPr>
        <w:t xml:space="preserve">Добавить </w:t>
      </w:r>
      <w:r w:rsidR="00A15AA4" w:rsidRPr="00653CF9">
        <w:rPr>
          <w:i/>
        </w:rPr>
        <w:t xml:space="preserve">свод </w:t>
      </w:r>
      <w:r w:rsidR="00597D17" w:rsidRPr="00653CF9">
        <w:rPr>
          <w:i/>
        </w:rPr>
        <w:t>смет</w:t>
      </w:r>
      <w:r w:rsidR="00A15AA4" w:rsidRPr="00653CF9">
        <w:rPr>
          <w:i/>
        </w:rPr>
        <w:t xml:space="preserve"> РБС</w:t>
      </w:r>
      <w:r w:rsidR="00E665F2" w:rsidRPr="00E2393B">
        <w:rPr>
          <w:i/>
        </w:rPr>
        <w:t>]</w:t>
      </w:r>
      <w:r w:rsidRPr="00132090">
        <w:t>;</w:t>
      </w:r>
    </w:p>
    <w:p w14:paraId="3E0129AC" w14:textId="6451797C" w:rsidR="00597D17" w:rsidRPr="00132090" w:rsidRDefault="00BB53B2" w:rsidP="00653CF9">
      <w:pPr>
        <w:pStyle w:val="-"/>
      </w:pPr>
      <w:r w:rsidRPr="00132090">
        <w:t xml:space="preserve">выбрать </w:t>
      </w:r>
      <w:r w:rsidR="006C2E30" w:rsidRPr="00132090">
        <w:t>утвержденн</w:t>
      </w:r>
      <w:r w:rsidR="00B97E05">
        <w:t xml:space="preserve">ый документ «Проект </w:t>
      </w:r>
      <w:r w:rsidR="006C2E30" w:rsidRPr="00132090">
        <w:t>бюджетн</w:t>
      </w:r>
      <w:r w:rsidR="00B97E05">
        <w:t>ой</w:t>
      </w:r>
      <w:r w:rsidR="006C2E30" w:rsidRPr="00132090">
        <w:t xml:space="preserve"> смет</w:t>
      </w:r>
      <w:r w:rsidR="00B97E05">
        <w:t>ы</w:t>
      </w:r>
      <w:r w:rsidR="005B3054" w:rsidRPr="00132090">
        <w:t xml:space="preserve"> ПБС</w:t>
      </w:r>
      <w:r w:rsidR="00B97E05">
        <w:t>»</w:t>
      </w:r>
      <w:r w:rsidR="005B3054" w:rsidRPr="00132090">
        <w:t xml:space="preserve"> </w:t>
      </w:r>
      <w:r w:rsidR="001B3D70">
        <w:t xml:space="preserve">с расширением </w:t>
      </w:r>
      <w:proofErr w:type="gramStart"/>
      <w:r w:rsidR="001B3D70" w:rsidRPr="00FA4EFE">
        <w:rPr>
          <w:b/>
        </w:rPr>
        <w:t>*.</w:t>
      </w:r>
      <w:proofErr w:type="spellStart"/>
      <w:r w:rsidR="001B3D70" w:rsidRPr="00FA4EFE">
        <w:rPr>
          <w:b/>
          <w:lang w:val="en-US"/>
        </w:rPr>
        <w:t>pxml</w:t>
      </w:r>
      <w:proofErr w:type="spellEnd"/>
      <w:proofErr w:type="gramEnd"/>
      <w:r w:rsidRPr="00132090">
        <w:t>;</w:t>
      </w:r>
    </w:p>
    <w:p w14:paraId="4CEBE67D" w14:textId="237F4BFD" w:rsidR="005B3054" w:rsidRPr="00132090" w:rsidRDefault="00BB53B2" w:rsidP="00653CF9">
      <w:pPr>
        <w:pStyle w:val="-"/>
      </w:pPr>
      <w:r w:rsidRPr="00132090">
        <w:t xml:space="preserve">нажать </w:t>
      </w:r>
      <w:r w:rsidR="00E665F2">
        <w:t xml:space="preserve">на </w:t>
      </w:r>
      <w:r w:rsidR="005B3054" w:rsidRPr="00132090">
        <w:t>кнопку «Открыть» (</w:t>
      </w:r>
      <w:r w:rsidR="003F6BC3">
        <w:fldChar w:fldCharType="begin"/>
      </w:r>
      <w:r w:rsidR="003F6BC3">
        <w:instrText xml:space="preserve"> REF _Ref17728064 \h </w:instrText>
      </w:r>
      <w:r w:rsidR="003F6BC3">
        <w:fldChar w:fldCharType="separate"/>
      </w:r>
      <w:r w:rsidR="001B3D70">
        <w:t>Рисунок </w:t>
      </w:r>
      <w:r w:rsidR="001B3D70">
        <w:rPr>
          <w:noProof/>
        </w:rPr>
        <w:t>6</w:t>
      </w:r>
      <w:r w:rsidR="003F6BC3">
        <w:fldChar w:fldCharType="end"/>
      </w:r>
      <w:r w:rsidR="004D0C23">
        <w:t>3</w:t>
      </w:r>
      <w:r w:rsidR="005B3054" w:rsidRPr="00132090">
        <w:t>)</w:t>
      </w:r>
      <w:r w:rsidRPr="00132090">
        <w:t>.</w:t>
      </w:r>
    </w:p>
    <w:p w14:paraId="06C206E6" w14:textId="37CD1824" w:rsidR="00FF6748" w:rsidRPr="00132090" w:rsidRDefault="00E665F2" w:rsidP="001A560B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50C2B975" wp14:editId="2EC1EA91">
            <wp:extent cx="5744866" cy="2219325"/>
            <wp:effectExtent l="0" t="0" r="8255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4048" cy="22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B3AE" w14:textId="3D5BC03F" w:rsidR="005B3054" w:rsidRPr="00132090" w:rsidRDefault="001A560B" w:rsidP="00171985">
      <w:pPr>
        <w:pStyle w:val="a8"/>
      </w:pPr>
      <w:bookmarkStart w:id="1869" w:name="_Ref17728064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6</w:t>
      </w:r>
      <w:r>
        <w:rPr>
          <w:noProof/>
        </w:rPr>
        <w:fldChar w:fldCharType="end"/>
      </w:r>
      <w:bookmarkEnd w:id="1869"/>
      <w:r w:rsidR="004D0C23">
        <w:rPr>
          <w:noProof/>
        </w:rPr>
        <w:t>3</w:t>
      </w:r>
      <w:r>
        <w:t xml:space="preserve">. </w:t>
      </w:r>
      <w:r w:rsidR="004D0C23">
        <w:t>Выбор файла для загрузки</w:t>
      </w:r>
    </w:p>
    <w:p w14:paraId="2ABF71BB" w14:textId="6C40A525" w:rsidR="005B3054" w:rsidRPr="00132090" w:rsidRDefault="005B3054" w:rsidP="00171985">
      <w:pPr>
        <w:pStyle w:val="a0"/>
      </w:pPr>
      <w:r w:rsidRPr="00132090">
        <w:t xml:space="preserve">При </w:t>
      </w:r>
      <w:r w:rsidRPr="00171985">
        <w:t>успешной</w:t>
      </w:r>
      <w:r w:rsidRPr="00132090">
        <w:t xml:space="preserve"> загрузке данных </w:t>
      </w:r>
      <w:r w:rsidR="00141018">
        <w:t xml:space="preserve">выводится </w:t>
      </w:r>
      <w:r w:rsidR="00FF2B08">
        <w:t>информационное</w:t>
      </w:r>
      <w:r w:rsidR="00FF2B08" w:rsidRPr="00132090">
        <w:t xml:space="preserve"> </w:t>
      </w:r>
      <w:r w:rsidRPr="00132090">
        <w:t xml:space="preserve">сообщение о количестве добавленных </w:t>
      </w:r>
      <w:r w:rsidR="006C2E30" w:rsidRPr="00132090">
        <w:t>ОПСП</w:t>
      </w:r>
      <w:r w:rsidRPr="00132090">
        <w:t xml:space="preserve"> (</w:t>
      </w:r>
      <w:r w:rsidR="003F6BC3">
        <w:fldChar w:fldCharType="begin"/>
      </w:r>
      <w:r w:rsidR="003F6BC3">
        <w:instrText xml:space="preserve"> REF _Ref17728070 \h </w:instrText>
      </w:r>
      <w:r w:rsidR="003F6BC3">
        <w:fldChar w:fldCharType="separate"/>
      </w:r>
      <w:r w:rsidR="001B3D70">
        <w:t>Рисунок </w:t>
      </w:r>
      <w:r w:rsidR="001B3D70">
        <w:rPr>
          <w:noProof/>
        </w:rPr>
        <w:t>6</w:t>
      </w:r>
      <w:r w:rsidR="003F6BC3">
        <w:fldChar w:fldCharType="end"/>
      </w:r>
      <w:r w:rsidR="004D0C23">
        <w:t>4</w:t>
      </w:r>
      <w:r w:rsidRPr="00132090">
        <w:t>)</w:t>
      </w:r>
      <w:r w:rsidR="00BB53B2" w:rsidRPr="00132090">
        <w:t>.</w:t>
      </w:r>
    </w:p>
    <w:p w14:paraId="0F6804B8" w14:textId="77777777" w:rsidR="00FF6748" w:rsidRPr="00132090" w:rsidRDefault="005B3054" w:rsidP="001A560B">
      <w:pPr>
        <w:pStyle w:val="aa"/>
      </w:pPr>
      <w:r w:rsidRPr="00132090">
        <w:rPr>
          <w:lang w:val="ru-RU" w:eastAsia="ru-RU"/>
        </w:rPr>
        <w:drawing>
          <wp:inline distT="0" distB="0" distL="0" distR="0" wp14:anchorId="64BFE3ED" wp14:editId="47AD6ED3">
            <wp:extent cx="2324100" cy="137410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31405" cy="137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D093" w14:textId="00F1E77D" w:rsidR="00FF6748" w:rsidRPr="00132090" w:rsidRDefault="001A560B" w:rsidP="00171985">
      <w:pPr>
        <w:pStyle w:val="a8"/>
      </w:pPr>
      <w:bookmarkStart w:id="1870" w:name="_Ref17728070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6</w:t>
      </w:r>
      <w:r>
        <w:rPr>
          <w:noProof/>
        </w:rPr>
        <w:fldChar w:fldCharType="end"/>
      </w:r>
      <w:bookmarkEnd w:id="1870"/>
      <w:r w:rsidR="004D0C23">
        <w:rPr>
          <w:noProof/>
        </w:rPr>
        <w:t>4</w:t>
      </w:r>
      <w:r>
        <w:t xml:space="preserve">. </w:t>
      </w:r>
      <w:r w:rsidR="00BB53B2" w:rsidRPr="00132090">
        <w:t>Информационное сообщение</w:t>
      </w:r>
    </w:p>
    <w:p w14:paraId="5F7323CD" w14:textId="2BEE4767" w:rsidR="002508B1" w:rsidRPr="00132090" w:rsidRDefault="00E665F2" w:rsidP="00171985">
      <w:pPr>
        <w:pStyle w:val="a0"/>
      </w:pPr>
      <w:r>
        <w:t>Для добавления</w:t>
      </w:r>
      <w:r w:rsidR="002508B1" w:rsidRPr="00132090">
        <w:t xml:space="preserve"> </w:t>
      </w:r>
      <w:r w:rsidRPr="00132090">
        <w:t>утвержденн</w:t>
      </w:r>
      <w:r>
        <w:t>о</w:t>
      </w:r>
      <w:r w:rsidR="00433814">
        <w:t>го</w:t>
      </w:r>
      <w:r w:rsidR="00B97E05">
        <w:t xml:space="preserve"> документа</w:t>
      </w:r>
      <w:r w:rsidR="00433814">
        <w:t xml:space="preserve"> </w:t>
      </w:r>
      <w:r w:rsidR="00B97E05">
        <w:t>«Проект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</w:t>
      </w:r>
      <w:r w:rsidR="002508B1" w:rsidRPr="00132090">
        <w:t>ГРБС (РБС)</w:t>
      </w:r>
      <w:r w:rsidR="00B97E05">
        <w:t>»</w:t>
      </w:r>
      <w:r w:rsidR="002508B1" w:rsidRPr="00132090">
        <w:t xml:space="preserve"> в свод смет необходимо:</w:t>
      </w:r>
    </w:p>
    <w:p w14:paraId="05FD7548" w14:textId="2798D66E" w:rsidR="002508B1" w:rsidRPr="00132090" w:rsidRDefault="00E32922" w:rsidP="007110A9">
      <w:pPr>
        <w:pStyle w:val="-"/>
      </w:pPr>
      <w:r>
        <w:t xml:space="preserve">перейти </w:t>
      </w:r>
      <w:r w:rsidR="00402CE9">
        <w:t>во вкладк</w:t>
      </w:r>
      <w:r>
        <w:t xml:space="preserve">у </w:t>
      </w:r>
      <w:r w:rsidR="002508B1" w:rsidRPr="00132090">
        <w:t>«Ведение смет»;</w:t>
      </w:r>
    </w:p>
    <w:p w14:paraId="7C897636" w14:textId="10DDFC3B" w:rsidR="002508B1" w:rsidRPr="00132090" w:rsidRDefault="00FF2B08" w:rsidP="00653CF9">
      <w:pPr>
        <w:pStyle w:val="-"/>
      </w:pPr>
      <w:r>
        <w:t>одним нажатием правой кнопкой мыши по</w:t>
      </w:r>
      <w:r w:rsidRPr="00132090">
        <w:t xml:space="preserve"> строке </w:t>
      </w:r>
      <w:r>
        <w:t xml:space="preserve">утвержденного документа «Проект бюджетной </w:t>
      </w:r>
      <w:r w:rsidRPr="00132090">
        <w:t>сметы</w:t>
      </w:r>
      <w:r>
        <w:t xml:space="preserve">» </w:t>
      </w:r>
      <w:r w:rsidR="00EC47F8">
        <w:t>открыть</w:t>
      </w:r>
      <w:r w:rsidR="00E32922">
        <w:t xml:space="preserve"> контекстное меню</w:t>
      </w:r>
      <w:r w:rsidR="002508B1" w:rsidRPr="00132090">
        <w:t>;</w:t>
      </w:r>
    </w:p>
    <w:p w14:paraId="4088DDC5" w14:textId="4E58CBC9" w:rsidR="002508B1" w:rsidRDefault="002508B1" w:rsidP="00653CF9">
      <w:pPr>
        <w:pStyle w:val="-"/>
      </w:pPr>
      <w:r w:rsidRPr="00132090">
        <w:t xml:space="preserve">выбрать </w:t>
      </w:r>
      <w:r w:rsidR="00E32922">
        <w:t xml:space="preserve">пункт </w:t>
      </w:r>
      <w:r w:rsidR="00E32922" w:rsidRPr="00BC06E9">
        <w:rPr>
          <w:i/>
        </w:rPr>
        <w:t>[</w:t>
      </w:r>
      <w:r w:rsidRPr="00BC06E9">
        <w:rPr>
          <w:i/>
        </w:rPr>
        <w:t xml:space="preserve">Добавить </w:t>
      </w:r>
      <w:r w:rsidR="006C2E30" w:rsidRPr="00BC06E9">
        <w:rPr>
          <w:i/>
        </w:rPr>
        <w:t xml:space="preserve">в свод </w:t>
      </w:r>
      <w:r w:rsidRPr="00BC06E9">
        <w:rPr>
          <w:i/>
        </w:rPr>
        <w:t>смет</w:t>
      </w:r>
      <w:r w:rsidR="00E32922" w:rsidRPr="00BC06E9">
        <w:rPr>
          <w:i/>
        </w:rPr>
        <w:t>]</w:t>
      </w:r>
      <w:r w:rsidR="006C2E30" w:rsidRPr="00132090">
        <w:t xml:space="preserve"> (</w:t>
      </w:r>
      <w:r w:rsidR="003F6BC3">
        <w:fldChar w:fldCharType="begin"/>
      </w:r>
      <w:r w:rsidR="003F6BC3">
        <w:instrText xml:space="preserve"> REF _Ref17728080 \h </w:instrText>
      </w:r>
      <w:r w:rsidR="003F6BC3">
        <w:fldChar w:fldCharType="separate"/>
      </w:r>
      <w:r w:rsidR="001B3D70">
        <w:t>Рисунок </w:t>
      </w:r>
      <w:r w:rsidR="001B3D70">
        <w:rPr>
          <w:noProof/>
        </w:rPr>
        <w:t>6</w:t>
      </w:r>
      <w:r w:rsidR="003F6BC3">
        <w:fldChar w:fldCharType="end"/>
      </w:r>
      <w:r w:rsidR="004D0C23">
        <w:t>5</w:t>
      </w:r>
      <w:r w:rsidR="006C2E30" w:rsidRPr="00132090">
        <w:t>)</w:t>
      </w:r>
      <w:r w:rsidRPr="00132090">
        <w:t>;</w:t>
      </w:r>
    </w:p>
    <w:p w14:paraId="2E33D6F6" w14:textId="78E78288" w:rsidR="000E6E44" w:rsidRPr="00132090" w:rsidRDefault="00BF38F6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4879BE8" wp14:editId="6AF42CAD">
            <wp:extent cx="2893695" cy="3458817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843" t="1776" r="2267" b="1592"/>
                    <a:stretch/>
                  </pic:blipFill>
                  <pic:spPr bwMode="auto">
                    <a:xfrm>
                      <a:off x="0" y="0"/>
                      <a:ext cx="2894939" cy="346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A68EC" w14:textId="602D903B" w:rsidR="000E6E44" w:rsidRPr="00132090" w:rsidRDefault="003F6BC3" w:rsidP="00E2393B">
      <w:pPr>
        <w:pStyle w:val="a8"/>
        <w:rPr>
          <w:noProof/>
        </w:rPr>
      </w:pPr>
      <w:bookmarkStart w:id="1871" w:name="_Ref17728080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6</w:t>
      </w:r>
      <w:r>
        <w:rPr>
          <w:noProof/>
        </w:rPr>
        <w:fldChar w:fldCharType="end"/>
      </w:r>
      <w:bookmarkEnd w:id="1871"/>
      <w:r w:rsidR="004D0C23">
        <w:rPr>
          <w:noProof/>
        </w:rPr>
        <w:t>5</w:t>
      </w:r>
      <w:r>
        <w:t xml:space="preserve">. </w:t>
      </w:r>
      <w:r w:rsidR="000E6E44">
        <w:t xml:space="preserve">Пункт </w:t>
      </w:r>
      <w:r w:rsidR="000E6E44" w:rsidRPr="00BC06E9">
        <w:rPr>
          <w:i/>
        </w:rPr>
        <w:t>[Добавить в свод смет]</w:t>
      </w:r>
    </w:p>
    <w:p w14:paraId="0341A5D8" w14:textId="44F8006C" w:rsidR="006C2E30" w:rsidRPr="00132090" w:rsidRDefault="002508B1">
      <w:pPr>
        <w:pStyle w:val="-"/>
      </w:pPr>
      <w:r w:rsidRPr="00132090">
        <w:t xml:space="preserve">выбрать </w:t>
      </w:r>
      <w:r w:rsidR="006C2E30" w:rsidRPr="00132090">
        <w:t>версию свода смет, в которую требуется добавить</w:t>
      </w:r>
      <w:r w:rsidR="00433814">
        <w:t xml:space="preserve"> </w:t>
      </w:r>
      <w:r w:rsidR="00B97E05">
        <w:t>документ «П</w:t>
      </w:r>
      <w:r w:rsidR="00433814">
        <w:t>роект</w:t>
      </w:r>
      <w:r w:rsidR="006C2E30" w:rsidRPr="00132090">
        <w:t xml:space="preserve"> бюджетн</w:t>
      </w:r>
      <w:r w:rsidR="00433814">
        <w:t>ой</w:t>
      </w:r>
      <w:r w:rsidR="006C2E30" w:rsidRPr="00132090">
        <w:t xml:space="preserve"> смет</w:t>
      </w:r>
      <w:r w:rsidR="00433814">
        <w:t>ы</w:t>
      </w:r>
      <w:r w:rsidR="00B97E05">
        <w:t>»</w:t>
      </w:r>
      <w:r w:rsidR="00653CF9">
        <w:t>;</w:t>
      </w:r>
    </w:p>
    <w:p w14:paraId="32B1A410" w14:textId="451A80A6" w:rsidR="002508B1" w:rsidRPr="00132090" w:rsidRDefault="002508B1">
      <w:pPr>
        <w:pStyle w:val="-"/>
      </w:pPr>
      <w:r w:rsidRPr="00132090">
        <w:t>нажать</w:t>
      </w:r>
      <w:r w:rsidR="00E32922">
        <w:t xml:space="preserve"> на</w:t>
      </w:r>
      <w:r w:rsidRPr="00132090">
        <w:t xml:space="preserve"> кнопку «</w:t>
      </w:r>
      <w:r w:rsidR="006C2E30" w:rsidRPr="00132090">
        <w:t>Сохранить</w:t>
      </w:r>
      <w:r w:rsidRPr="00132090">
        <w:t>»</w:t>
      </w:r>
      <w:r w:rsidR="006C2E30" w:rsidRPr="00132090">
        <w:t xml:space="preserve"> (</w:t>
      </w:r>
      <w:r w:rsidR="003F6BC3">
        <w:fldChar w:fldCharType="begin"/>
      </w:r>
      <w:r w:rsidR="003F6BC3">
        <w:instrText xml:space="preserve"> REF _Ref17728093 \h </w:instrText>
      </w:r>
      <w:r w:rsidR="003F6BC3">
        <w:fldChar w:fldCharType="separate"/>
      </w:r>
      <w:r w:rsidR="001B3D70">
        <w:t>Рисунок </w:t>
      </w:r>
      <w:r w:rsidR="001B3D70">
        <w:rPr>
          <w:noProof/>
        </w:rPr>
        <w:t>6</w:t>
      </w:r>
      <w:r w:rsidR="003F6BC3">
        <w:fldChar w:fldCharType="end"/>
      </w:r>
      <w:r w:rsidR="004D0C23">
        <w:t>6</w:t>
      </w:r>
      <w:r w:rsidR="006C2E30" w:rsidRPr="00132090">
        <w:t>).</w:t>
      </w:r>
    </w:p>
    <w:p w14:paraId="6D95EE42" w14:textId="20B11D64" w:rsidR="006C2E30" w:rsidRPr="00132090" w:rsidRDefault="000E6E44" w:rsidP="001A560B">
      <w:pPr>
        <w:pStyle w:val="aa"/>
      </w:pPr>
      <w:r>
        <w:rPr>
          <w:lang w:val="ru-RU" w:eastAsia="ru-RU"/>
        </w:rPr>
        <w:drawing>
          <wp:inline distT="0" distB="0" distL="0" distR="0" wp14:anchorId="7BE5D836" wp14:editId="3BD95612">
            <wp:extent cx="6120130" cy="1766570"/>
            <wp:effectExtent l="0" t="0" r="0" b="508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F6C1" w14:textId="0D453D86" w:rsidR="002508B1" w:rsidRPr="00132090" w:rsidRDefault="003F6BC3" w:rsidP="00171985">
      <w:pPr>
        <w:pStyle w:val="a8"/>
        <w:rPr>
          <w:noProof/>
          <w:lang w:eastAsia="ru-RU"/>
        </w:rPr>
      </w:pPr>
      <w:bookmarkStart w:id="1872" w:name="_Ref17728093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6</w:t>
      </w:r>
      <w:r>
        <w:rPr>
          <w:noProof/>
        </w:rPr>
        <w:fldChar w:fldCharType="end"/>
      </w:r>
      <w:bookmarkEnd w:id="1872"/>
      <w:r w:rsidR="004D0C23">
        <w:rPr>
          <w:noProof/>
        </w:rPr>
        <w:t>6</w:t>
      </w:r>
      <w:r>
        <w:t xml:space="preserve">. </w:t>
      </w:r>
      <w:r w:rsidR="004D0C23">
        <w:t>Выбор версии свода проектов смет</w:t>
      </w:r>
    </w:p>
    <w:p w14:paraId="3ADBF370" w14:textId="23BFCB40" w:rsidR="002508B1" w:rsidRPr="00132090" w:rsidRDefault="002508B1" w:rsidP="00171985">
      <w:pPr>
        <w:pStyle w:val="a0"/>
      </w:pPr>
      <w:r w:rsidRPr="00132090">
        <w:t xml:space="preserve">Если </w:t>
      </w:r>
      <w:r w:rsidR="003C69A7">
        <w:t>утвержденн</w:t>
      </w:r>
      <w:r w:rsidR="00433814">
        <w:t xml:space="preserve">ый </w:t>
      </w:r>
      <w:r w:rsidR="00B97E05">
        <w:t>документ «П</w:t>
      </w:r>
      <w:r w:rsidR="00433814">
        <w:t>роект</w:t>
      </w:r>
      <w:r w:rsidR="003C69A7">
        <w:t xml:space="preserve"> </w:t>
      </w:r>
      <w:r w:rsidR="006C2E30" w:rsidRPr="00132090">
        <w:t>бюджетн</w:t>
      </w:r>
      <w:r w:rsidR="00433814">
        <w:t>ой</w:t>
      </w:r>
      <w:r w:rsidR="006C2E30" w:rsidRPr="00132090">
        <w:t xml:space="preserve"> смет</w:t>
      </w:r>
      <w:r w:rsidR="00433814">
        <w:t>ы</w:t>
      </w:r>
      <w:r w:rsidR="006C2E30" w:rsidRPr="00132090">
        <w:t xml:space="preserve"> ГРБС (РБС)</w:t>
      </w:r>
      <w:r w:rsidR="00B97E05">
        <w:t>»</w:t>
      </w:r>
      <w:r w:rsidR="006C2E30" w:rsidRPr="00132090">
        <w:t xml:space="preserve"> и/или </w:t>
      </w:r>
      <w:r w:rsidR="00B97E05">
        <w:t>«П</w:t>
      </w:r>
      <w:r w:rsidR="00433814">
        <w:t>роект</w:t>
      </w:r>
      <w:r w:rsidR="003C69A7">
        <w:t xml:space="preserve"> </w:t>
      </w:r>
      <w:r w:rsidR="003C69A7" w:rsidRPr="00132090">
        <w:t>бюджетн</w:t>
      </w:r>
      <w:r w:rsidR="00433814">
        <w:t>ой</w:t>
      </w:r>
      <w:r w:rsidR="003C69A7" w:rsidRPr="00132090">
        <w:t xml:space="preserve"> смет</w:t>
      </w:r>
      <w:r w:rsidR="00433814">
        <w:t>ы</w:t>
      </w:r>
      <w:r w:rsidR="003C69A7" w:rsidRPr="00132090">
        <w:t xml:space="preserve"> </w:t>
      </w:r>
      <w:r w:rsidR="006C2E30" w:rsidRPr="00132090">
        <w:t>ПБС</w:t>
      </w:r>
      <w:r w:rsidR="00B97E05">
        <w:t>»</w:t>
      </w:r>
      <w:r w:rsidRPr="00132090">
        <w:t xml:space="preserve"> загружен</w:t>
      </w:r>
      <w:r w:rsidR="006C2E30" w:rsidRPr="00132090">
        <w:t>ы</w:t>
      </w:r>
      <w:r w:rsidRPr="00132090">
        <w:t xml:space="preserve"> верно, то </w:t>
      </w:r>
      <w:r w:rsidR="00480B10">
        <w:t xml:space="preserve">при открытии документа </w:t>
      </w:r>
      <w:r w:rsidR="00B97E05">
        <w:t>«</w:t>
      </w:r>
      <w:r w:rsidR="00480B10">
        <w:t xml:space="preserve">Свод </w:t>
      </w:r>
      <w:r w:rsidR="00B97E05">
        <w:t xml:space="preserve">проектов </w:t>
      </w:r>
      <w:r w:rsidR="00480B10">
        <w:t>смет</w:t>
      </w:r>
      <w:r w:rsidR="00B97E05">
        <w:t>»</w:t>
      </w:r>
      <w:r w:rsidRPr="00132090">
        <w:t xml:space="preserve"> будут зафиксированы все ОПСП утвержденно</w:t>
      </w:r>
      <w:r w:rsidR="00C73109">
        <w:t xml:space="preserve">го </w:t>
      </w:r>
      <w:r w:rsidR="00B97E05">
        <w:t>документа «П</w:t>
      </w:r>
      <w:r w:rsidR="00C73109">
        <w:t>роекта</w:t>
      </w:r>
      <w:r w:rsidRPr="00132090">
        <w:t xml:space="preserve"> </w:t>
      </w:r>
      <w:r w:rsidR="006C2E30" w:rsidRPr="00132090">
        <w:t xml:space="preserve">бюджетной </w:t>
      </w:r>
      <w:r w:rsidRPr="00132090">
        <w:t>сметы</w:t>
      </w:r>
      <w:r w:rsidR="00B97E05">
        <w:t>»</w:t>
      </w:r>
      <w:r w:rsidR="000E6E44">
        <w:t xml:space="preserve"> </w:t>
      </w:r>
      <w:r w:rsidR="000E6E44" w:rsidRPr="00132090">
        <w:t>(</w:t>
      </w:r>
      <w:r w:rsidR="003F6BC3">
        <w:fldChar w:fldCharType="begin"/>
      </w:r>
      <w:r w:rsidR="003F6BC3">
        <w:instrText xml:space="preserve"> REF _Ref17728106 \h </w:instrText>
      </w:r>
      <w:r w:rsidR="003F6BC3">
        <w:fldChar w:fldCharType="separate"/>
      </w:r>
      <w:r w:rsidR="001B3D70">
        <w:t>Рисунок </w:t>
      </w:r>
      <w:r w:rsidR="001B3D70">
        <w:rPr>
          <w:noProof/>
        </w:rPr>
        <w:t>6</w:t>
      </w:r>
      <w:r w:rsidR="003F6BC3">
        <w:fldChar w:fldCharType="end"/>
      </w:r>
      <w:r w:rsidR="009E38B6">
        <w:t>7</w:t>
      </w:r>
      <w:r w:rsidR="000E6E44" w:rsidRPr="00132090">
        <w:t>)</w:t>
      </w:r>
      <w:r w:rsidR="006C2E30" w:rsidRPr="00132090">
        <w:t>.</w:t>
      </w:r>
    </w:p>
    <w:p w14:paraId="070B3416" w14:textId="1611402B" w:rsidR="006C2E30" w:rsidRPr="00132090" w:rsidRDefault="004B21F1" w:rsidP="001A560B">
      <w:pPr>
        <w:pStyle w:val="aa"/>
      </w:pPr>
      <w:r>
        <w:rPr>
          <w:lang w:val="ru-RU" w:eastAsia="ru-RU"/>
        </w:rPr>
        <w:lastRenderedPageBreak/>
        <w:pict w14:anchorId="73B69807">
          <v:shape id="_x0000_i1039" type="#_x0000_t75" style="width:510.75pt;height:124.5pt">
            <v:imagedata r:id="rId79" o:title="15"/>
          </v:shape>
        </w:pict>
      </w:r>
    </w:p>
    <w:p w14:paraId="7462AF61" w14:textId="5DF11D97" w:rsidR="002508B1" w:rsidRDefault="003F6BC3" w:rsidP="00171985">
      <w:pPr>
        <w:pStyle w:val="a8"/>
      </w:pPr>
      <w:bookmarkStart w:id="1873" w:name="_Ref17728106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6</w:t>
      </w:r>
      <w:r>
        <w:rPr>
          <w:noProof/>
        </w:rPr>
        <w:fldChar w:fldCharType="end"/>
      </w:r>
      <w:bookmarkEnd w:id="1873"/>
      <w:r w:rsidR="009E38B6">
        <w:rPr>
          <w:noProof/>
        </w:rPr>
        <w:t>7</w:t>
      </w:r>
      <w:r>
        <w:t xml:space="preserve">. </w:t>
      </w:r>
      <w:r w:rsidR="00480B10">
        <w:t>Ф</w:t>
      </w:r>
      <w:r w:rsidR="006C2E30" w:rsidRPr="00132090">
        <w:t>орма свода</w:t>
      </w:r>
      <w:r w:rsidR="00B97E05">
        <w:t xml:space="preserve"> проектов</w:t>
      </w:r>
      <w:r w:rsidR="006C2E30" w:rsidRPr="00132090">
        <w:t xml:space="preserve"> смет</w:t>
      </w:r>
    </w:p>
    <w:p w14:paraId="5D28C2E6" w14:textId="77777777" w:rsidR="009509A6" w:rsidRDefault="009509A6" w:rsidP="009509A6">
      <w:pPr>
        <w:pStyle w:val="aa"/>
        <w:rPr>
          <w:lang w:val="ru-RU"/>
        </w:rPr>
      </w:pPr>
    </w:p>
    <w:p w14:paraId="309DFB30" w14:textId="081ABF0D" w:rsidR="009F3DA1" w:rsidRDefault="009F3DA1" w:rsidP="009F3DA1">
      <w:pPr>
        <w:pStyle w:val="a0"/>
      </w:pPr>
      <w:r>
        <w:t>В документе «Свод проектов смет» предусмотрена кнопка «Удалить из свода смет» для удаления ранее загруженных в свод смет документов от ПБС.</w:t>
      </w:r>
    </w:p>
    <w:p w14:paraId="37BA2E24" w14:textId="77777777" w:rsidR="009F3DA1" w:rsidRDefault="009F3DA1" w:rsidP="009F3DA1">
      <w:pPr>
        <w:pStyle w:val="a0"/>
      </w:pPr>
    </w:p>
    <w:p w14:paraId="7C88DC6A" w14:textId="77777777" w:rsidR="009F3DA1" w:rsidRPr="00132090" w:rsidRDefault="009F3DA1" w:rsidP="009F3DA1">
      <w:pPr>
        <w:pStyle w:val="a0"/>
      </w:pPr>
      <w:r>
        <w:t>Для добавления</w:t>
      </w:r>
      <w:r w:rsidRPr="00132090">
        <w:t xml:space="preserve"> 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ГРБС (РБС) в свод смет необходимо:</w:t>
      </w:r>
    </w:p>
    <w:p w14:paraId="297CB756" w14:textId="77777777" w:rsidR="009F3DA1" w:rsidRPr="00132090" w:rsidRDefault="009F3DA1" w:rsidP="009F3DA1">
      <w:pPr>
        <w:pStyle w:val="-"/>
        <w:numPr>
          <w:ilvl w:val="0"/>
          <w:numId w:val="18"/>
        </w:numPr>
        <w:ind w:left="993" w:hanging="284"/>
      </w:pPr>
      <w:r>
        <w:t xml:space="preserve">перейти во вкладку </w:t>
      </w:r>
      <w:r w:rsidRPr="00132090">
        <w:t>«</w:t>
      </w:r>
      <w:r>
        <w:t>Свод смет</w:t>
      </w:r>
      <w:r w:rsidRPr="00132090">
        <w:t>»;</w:t>
      </w:r>
    </w:p>
    <w:p w14:paraId="30921637" w14:textId="367B78D1" w:rsidR="009F3DA1" w:rsidRPr="00132090" w:rsidRDefault="009F3DA1" w:rsidP="009F3DA1">
      <w:pPr>
        <w:pStyle w:val="-"/>
        <w:numPr>
          <w:ilvl w:val="0"/>
          <w:numId w:val="18"/>
        </w:numPr>
        <w:ind w:left="993" w:hanging="284"/>
      </w:pPr>
      <w:r>
        <w:t>открыть контекстное меню нажатием правой кнопкой мыши по</w:t>
      </w:r>
      <w:r w:rsidRPr="00132090">
        <w:t xml:space="preserve"> строке </w:t>
      </w:r>
      <w:r>
        <w:t>документа «Свод проектов смет учреждений», в которой имеются ранее загруженные документы бюджетной сметы</w:t>
      </w:r>
      <w:r w:rsidRPr="00132090">
        <w:t>;</w:t>
      </w:r>
    </w:p>
    <w:p w14:paraId="6F6B09C1" w14:textId="4A2DA633" w:rsidR="009F3DA1" w:rsidRDefault="009F3DA1" w:rsidP="009F3DA1">
      <w:pPr>
        <w:pStyle w:val="a0"/>
      </w:pPr>
      <w:r w:rsidRPr="00132090">
        <w:t xml:space="preserve">выбрать </w:t>
      </w:r>
      <w:r>
        <w:t xml:space="preserve">пункт </w:t>
      </w:r>
      <w:r w:rsidRPr="00BC06E9">
        <w:rPr>
          <w:i/>
        </w:rPr>
        <w:t>[</w:t>
      </w:r>
      <w:r>
        <w:rPr>
          <w:i/>
        </w:rPr>
        <w:t>Удалить из свода смет</w:t>
      </w:r>
      <w:r w:rsidRPr="00BC06E9">
        <w:rPr>
          <w:i/>
        </w:rPr>
        <w:t>]</w:t>
      </w:r>
      <w:r>
        <w:rPr>
          <w:i/>
        </w:rPr>
        <w:t xml:space="preserve"> </w:t>
      </w:r>
      <w:r>
        <w:t>(Рисунок 68);</w:t>
      </w:r>
    </w:p>
    <w:p w14:paraId="78621FC7" w14:textId="77777777" w:rsidR="009F3DA1" w:rsidRDefault="009F3DA1" w:rsidP="009F3DA1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 wp14:anchorId="2EA01F4A" wp14:editId="4FDD2B1B">
            <wp:extent cx="5286273" cy="2809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92054" cy="28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206F" w14:textId="38A44361" w:rsidR="009F3DA1" w:rsidRDefault="009F3DA1" w:rsidP="009F3DA1">
      <w:pPr>
        <w:pStyle w:val="a8"/>
      </w:pPr>
      <w:r w:rsidRPr="007512D1">
        <w:t xml:space="preserve">Рисунок </w:t>
      </w:r>
      <w:r>
        <w:t>68</w:t>
      </w:r>
      <w:r w:rsidRPr="007512D1">
        <w:t>.</w:t>
      </w:r>
      <w:r w:rsidRPr="00132090">
        <w:t xml:space="preserve"> </w:t>
      </w:r>
      <w:r>
        <w:t>Удаление смет из документа «Свод проектов смет»</w:t>
      </w:r>
    </w:p>
    <w:p w14:paraId="6D6B2800" w14:textId="77777777" w:rsidR="009F3DA1" w:rsidRPr="00670A09" w:rsidRDefault="009F3DA1" w:rsidP="009F3DA1">
      <w:pPr>
        <w:pStyle w:val="a8"/>
        <w:jc w:val="left"/>
      </w:pPr>
    </w:p>
    <w:p w14:paraId="42EA747F" w14:textId="1C693AF5" w:rsidR="009F3DA1" w:rsidRDefault="009F3DA1" w:rsidP="009F3DA1">
      <w:pPr>
        <w:pStyle w:val="a0"/>
      </w:pPr>
      <w:r>
        <w:t>В результате появится окно «Выбор документа для удаления из свода проектов смет», в котором необходимо выбрать документ, который требуется удалить. После нажатия кнопки «Выбрать» документ сметы будет исключен из документа «Свод проектов смет» (Рисунок 69).</w:t>
      </w:r>
    </w:p>
    <w:p w14:paraId="37840693" w14:textId="77777777" w:rsidR="009F3DA1" w:rsidRDefault="009F3DA1" w:rsidP="009F3DA1">
      <w:pPr>
        <w:pStyle w:val="a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CB80C0" wp14:editId="04172CB5">
            <wp:extent cx="4752975" cy="14139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74960" cy="14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E697" w14:textId="694436EE" w:rsidR="009509A6" w:rsidRPr="009509A6" w:rsidRDefault="009F3DA1" w:rsidP="009F3DA1">
      <w:pPr>
        <w:pStyle w:val="a8"/>
      </w:pPr>
      <w:r w:rsidRPr="007512D1">
        <w:t xml:space="preserve">Рисунок </w:t>
      </w:r>
      <w:r>
        <w:t>69</w:t>
      </w:r>
      <w:r w:rsidRPr="007512D1">
        <w:t>.</w:t>
      </w:r>
      <w:r w:rsidRPr="00132090">
        <w:t xml:space="preserve"> </w:t>
      </w:r>
      <w:r>
        <w:t>Окно выбора документа сметы из документа «Свод проектов смет»</w:t>
      </w:r>
    </w:p>
    <w:p w14:paraId="43ACF054" w14:textId="4B86E267" w:rsidR="00513CB5" w:rsidRDefault="00513CB5" w:rsidP="00513CB5">
      <w:pPr>
        <w:pStyle w:val="a0"/>
      </w:pPr>
      <w:r>
        <w:t xml:space="preserve">В документе «Свод проектов смет» предусмотрена кнопка «История сборки» для детализации просмотра строки КБК в разрезе добавленных документов оснований, в которой сгруппированы суммы от ПБС/РБС. </w:t>
      </w:r>
    </w:p>
    <w:p w14:paraId="5C8C9890" w14:textId="77777777" w:rsidR="00513CB5" w:rsidRDefault="00513CB5" w:rsidP="00513CB5">
      <w:pPr>
        <w:pStyle w:val="a0"/>
      </w:pPr>
      <w:r>
        <w:t>Для отображения детализации строки КБК необходимо:</w:t>
      </w:r>
    </w:p>
    <w:p w14:paraId="18C5A22F" w14:textId="2AC6D5EA" w:rsidR="00513CB5" w:rsidRDefault="00513CB5" w:rsidP="00513CB5">
      <w:pPr>
        <w:pStyle w:val="-"/>
        <w:numPr>
          <w:ilvl w:val="0"/>
          <w:numId w:val="18"/>
        </w:numPr>
        <w:ind w:left="993" w:hanging="284"/>
      </w:pPr>
      <w:r>
        <w:t>находясь внутри документа «Свод проектов смет» выбрать строку КБК</w:t>
      </w:r>
      <w:r w:rsidRPr="00132090">
        <w:t>;</w:t>
      </w:r>
    </w:p>
    <w:p w14:paraId="70EB9EB1" w14:textId="77777777" w:rsidR="00513CB5" w:rsidRDefault="00513CB5" w:rsidP="00513CB5">
      <w:pPr>
        <w:pStyle w:val="-"/>
        <w:numPr>
          <w:ilvl w:val="0"/>
          <w:numId w:val="18"/>
        </w:numPr>
        <w:ind w:left="993" w:hanging="284"/>
      </w:pPr>
      <w:r>
        <w:t>открыть контекстное меню нажатием правой кнопкой мыши;</w:t>
      </w:r>
    </w:p>
    <w:p w14:paraId="1A33E04B" w14:textId="5D6E97F7" w:rsidR="00513CB5" w:rsidRDefault="00513CB5" w:rsidP="00513CB5">
      <w:pPr>
        <w:pStyle w:val="-"/>
        <w:numPr>
          <w:ilvl w:val="0"/>
          <w:numId w:val="18"/>
        </w:numPr>
        <w:ind w:left="993" w:hanging="284"/>
      </w:pPr>
      <w:r>
        <w:t xml:space="preserve">выбрать пункт </w:t>
      </w:r>
      <w:r w:rsidRPr="002B063F">
        <w:t>[</w:t>
      </w:r>
      <w:r w:rsidRPr="002B063F">
        <w:rPr>
          <w:i/>
        </w:rPr>
        <w:t>История сборки</w:t>
      </w:r>
      <w:r w:rsidRPr="002B063F">
        <w:t>]</w:t>
      </w:r>
      <w:r>
        <w:t xml:space="preserve">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fldChar w:fldCharType="end"/>
      </w:r>
      <w:r w:rsidR="009F3DA1">
        <w:t>70</w:t>
      </w:r>
      <w:r w:rsidRPr="00132090">
        <w:t>);</w:t>
      </w:r>
    </w:p>
    <w:p w14:paraId="5330579D" w14:textId="1AB78482" w:rsidR="00513CB5" w:rsidRPr="00CF33ED" w:rsidRDefault="004B21F1" w:rsidP="00513CB5">
      <w:pPr>
        <w:pStyle w:val="aa"/>
      </w:pPr>
      <w:r>
        <w:rPr>
          <w:lang w:val="ru-RU" w:eastAsia="ru-RU"/>
        </w:rPr>
        <w:pict w14:anchorId="35A0BABC">
          <v:shape id="_x0000_i1040" type="#_x0000_t75" style="width:509.25pt;height:150pt">
            <v:imagedata r:id="rId82" o:title="16"/>
          </v:shape>
        </w:pict>
      </w:r>
    </w:p>
    <w:p w14:paraId="009E0EFC" w14:textId="1D9EB608" w:rsidR="00513CB5" w:rsidRPr="00C3094A" w:rsidRDefault="00513CB5" w:rsidP="00513CB5">
      <w:pPr>
        <w:pStyle w:val="a8"/>
        <w:rPr>
          <w:noProof/>
        </w:rPr>
      </w:pPr>
      <w:r w:rsidRPr="007512D1">
        <w:t xml:space="preserve">Рисунок </w:t>
      </w:r>
      <w:r w:rsidR="009F3DA1">
        <w:t>70</w:t>
      </w:r>
      <w:r w:rsidRPr="007512D1">
        <w:t>.</w:t>
      </w:r>
      <w:r w:rsidRPr="00132090">
        <w:t xml:space="preserve"> </w:t>
      </w:r>
      <w:r>
        <w:t>История сборки</w:t>
      </w:r>
    </w:p>
    <w:p w14:paraId="4AB19112" w14:textId="78943863" w:rsidR="00513CB5" w:rsidRDefault="00513CB5" w:rsidP="00513CB5">
      <w:pPr>
        <w:pStyle w:val="a0"/>
      </w:pPr>
      <w:r>
        <w:t xml:space="preserve">Откроется окно «История сборки», в котором будет отображаться информация о документах, которые являются основанием сумм, загруженных в документ «Свод проектов смет».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fldChar w:fldCharType="end"/>
      </w:r>
      <w:r w:rsidR="009F3DA1">
        <w:t>71</w:t>
      </w:r>
      <w:r>
        <w:t xml:space="preserve">) </w:t>
      </w:r>
    </w:p>
    <w:p w14:paraId="191729DF" w14:textId="2F7C9ABB" w:rsidR="00513CB5" w:rsidRDefault="00DA2964" w:rsidP="00F67F53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A48B48D" wp14:editId="75456FD2">
            <wp:extent cx="6159261" cy="205731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55" cy="20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F92EB" w14:textId="3BE56250" w:rsidR="00513CB5" w:rsidRPr="00513CB5" w:rsidRDefault="00513CB5" w:rsidP="00513CB5">
      <w:pPr>
        <w:pStyle w:val="a8"/>
      </w:pPr>
      <w:r w:rsidRPr="007512D1">
        <w:t xml:space="preserve">Рисунок </w:t>
      </w:r>
      <w:r w:rsidR="009F3DA1">
        <w:t>71</w:t>
      </w:r>
      <w:r w:rsidRPr="007512D1">
        <w:t>.</w:t>
      </w:r>
      <w:r w:rsidRPr="00132090">
        <w:t xml:space="preserve"> </w:t>
      </w:r>
      <w:r>
        <w:t>Окно «История сборки»</w:t>
      </w:r>
    </w:p>
    <w:p w14:paraId="5CC1D8A2" w14:textId="77777777" w:rsidR="004C5880" w:rsidRDefault="004C5880">
      <w:pPr>
        <w:pStyle w:val="1"/>
      </w:pPr>
      <w:bookmarkStart w:id="1874" w:name="_Toc524455033"/>
      <w:bookmarkStart w:id="1875" w:name="_Toc524455110"/>
      <w:bookmarkStart w:id="1876" w:name="_Toc524455185"/>
      <w:bookmarkStart w:id="1877" w:name="_Toc524455252"/>
      <w:bookmarkStart w:id="1878" w:name="_Toc524455034"/>
      <w:bookmarkStart w:id="1879" w:name="_Toc524455111"/>
      <w:bookmarkStart w:id="1880" w:name="_Toc524455186"/>
      <w:bookmarkStart w:id="1881" w:name="_Toc524455253"/>
      <w:bookmarkStart w:id="1882" w:name="_Toc524455035"/>
      <w:bookmarkStart w:id="1883" w:name="_Toc524455112"/>
      <w:bookmarkStart w:id="1884" w:name="_Toc524455187"/>
      <w:bookmarkStart w:id="1885" w:name="_Toc524455254"/>
      <w:bookmarkStart w:id="1886" w:name="_Toc524455036"/>
      <w:bookmarkStart w:id="1887" w:name="_Toc524455113"/>
      <w:bookmarkStart w:id="1888" w:name="_Toc524455188"/>
      <w:bookmarkStart w:id="1889" w:name="_Toc524455255"/>
      <w:bookmarkStart w:id="1890" w:name="_Toc524455037"/>
      <w:bookmarkStart w:id="1891" w:name="_Toc524455114"/>
      <w:bookmarkStart w:id="1892" w:name="_Toc524455189"/>
      <w:bookmarkStart w:id="1893" w:name="_Toc524455256"/>
      <w:bookmarkStart w:id="1894" w:name="_Toc524455038"/>
      <w:bookmarkStart w:id="1895" w:name="_Toc524455115"/>
      <w:bookmarkStart w:id="1896" w:name="_Toc524455190"/>
      <w:bookmarkStart w:id="1897" w:name="_Toc524455257"/>
      <w:bookmarkStart w:id="1898" w:name="_Toc524455039"/>
      <w:bookmarkStart w:id="1899" w:name="_Toc524455116"/>
      <w:bookmarkStart w:id="1900" w:name="_Toc524455191"/>
      <w:bookmarkStart w:id="1901" w:name="_Toc524455258"/>
      <w:bookmarkStart w:id="1902" w:name="_Toc524455040"/>
      <w:bookmarkStart w:id="1903" w:name="_Toc524455117"/>
      <w:bookmarkStart w:id="1904" w:name="_Toc524455192"/>
      <w:bookmarkStart w:id="1905" w:name="_Toc524455259"/>
      <w:bookmarkStart w:id="1906" w:name="_Toc524455041"/>
      <w:bookmarkStart w:id="1907" w:name="_Toc524455118"/>
      <w:bookmarkStart w:id="1908" w:name="_Toc524455193"/>
      <w:bookmarkStart w:id="1909" w:name="_Toc524455260"/>
      <w:bookmarkStart w:id="1910" w:name="_Toc524455042"/>
      <w:bookmarkStart w:id="1911" w:name="_Toc524455119"/>
      <w:bookmarkStart w:id="1912" w:name="_Toc524455194"/>
      <w:bookmarkStart w:id="1913" w:name="_Toc524455261"/>
      <w:bookmarkStart w:id="1914" w:name="_Toc524455043"/>
      <w:bookmarkStart w:id="1915" w:name="_Toc524455120"/>
      <w:bookmarkStart w:id="1916" w:name="_Toc524455195"/>
      <w:bookmarkStart w:id="1917" w:name="_Toc524455262"/>
      <w:bookmarkStart w:id="1918" w:name="_Toc524455044"/>
      <w:bookmarkStart w:id="1919" w:name="_Toc524455121"/>
      <w:bookmarkStart w:id="1920" w:name="_Toc524455196"/>
      <w:bookmarkStart w:id="1921" w:name="_Toc524455263"/>
      <w:bookmarkStart w:id="1922" w:name="_Toc524455045"/>
      <w:bookmarkStart w:id="1923" w:name="_Toc524455122"/>
      <w:bookmarkStart w:id="1924" w:name="_Toc524455197"/>
      <w:bookmarkStart w:id="1925" w:name="_Toc524455264"/>
      <w:bookmarkStart w:id="1926" w:name="_Toc524455046"/>
      <w:bookmarkStart w:id="1927" w:name="_Toc524455123"/>
      <w:bookmarkStart w:id="1928" w:name="_Toc524455198"/>
      <w:bookmarkStart w:id="1929" w:name="_Toc524455265"/>
      <w:bookmarkStart w:id="1930" w:name="_Toc524455047"/>
      <w:bookmarkStart w:id="1931" w:name="_Toc524455124"/>
      <w:bookmarkStart w:id="1932" w:name="_Toc524455199"/>
      <w:bookmarkStart w:id="1933" w:name="_Toc524455266"/>
      <w:bookmarkStart w:id="1934" w:name="_Toc524455048"/>
      <w:bookmarkStart w:id="1935" w:name="_Toc524455125"/>
      <w:bookmarkStart w:id="1936" w:name="_Toc524455200"/>
      <w:bookmarkStart w:id="1937" w:name="_Toc524455267"/>
      <w:bookmarkStart w:id="1938" w:name="_Toc524455049"/>
      <w:bookmarkStart w:id="1939" w:name="_Toc524455126"/>
      <w:bookmarkStart w:id="1940" w:name="_Toc524455201"/>
      <w:bookmarkStart w:id="1941" w:name="_Toc524455268"/>
      <w:bookmarkStart w:id="1942" w:name="_Toc524455050"/>
      <w:bookmarkStart w:id="1943" w:name="_Toc524455127"/>
      <w:bookmarkStart w:id="1944" w:name="_Toc524455202"/>
      <w:bookmarkStart w:id="1945" w:name="_Toc524455269"/>
      <w:bookmarkStart w:id="1946" w:name="_Toc524455051"/>
      <w:bookmarkStart w:id="1947" w:name="_Toc524455128"/>
      <w:bookmarkStart w:id="1948" w:name="_Toc524455203"/>
      <w:bookmarkStart w:id="1949" w:name="_Toc524455270"/>
      <w:bookmarkStart w:id="1950" w:name="_Toc523834535"/>
      <w:bookmarkStart w:id="1951" w:name="_Toc532572901"/>
      <w:bookmarkStart w:id="1952" w:name="_Toc49530617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r w:rsidRPr="008E38A7">
        <w:lastRenderedPageBreak/>
        <w:t>Формирование обращений в техническую поддержку</w:t>
      </w:r>
      <w:bookmarkEnd w:id="1950"/>
      <w:bookmarkEnd w:id="1951"/>
      <w:bookmarkEnd w:id="1952"/>
    </w:p>
    <w:p w14:paraId="6DDB4358" w14:textId="3FDF87DD" w:rsidR="008F4BC2" w:rsidRDefault="008F4BC2" w:rsidP="008F4BC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В случае возникновения проблем при работе со </w:t>
      </w:r>
      <w:r w:rsidRPr="00F43737">
        <w:rPr>
          <w:b/>
          <w:color w:val="000000"/>
        </w:rPr>
        <w:t>специальн</w:t>
      </w:r>
      <w:r>
        <w:rPr>
          <w:b/>
          <w:color w:val="000000"/>
        </w:rPr>
        <w:t>ым</w:t>
      </w:r>
      <w:r w:rsidRPr="00F43737">
        <w:rPr>
          <w:b/>
          <w:color w:val="000000"/>
        </w:rPr>
        <w:t xml:space="preserve"> программн</w:t>
      </w:r>
      <w:r>
        <w:rPr>
          <w:b/>
          <w:color w:val="000000"/>
        </w:rPr>
        <w:t>ым</w:t>
      </w:r>
      <w:r w:rsidRPr="00F43737">
        <w:rPr>
          <w:b/>
          <w:color w:val="000000"/>
        </w:rPr>
        <w:t xml:space="preserve"> обеспечени</w:t>
      </w:r>
      <w:r>
        <w:rPr>
          <w:b/>
          <w:color w:val="000000"/>
        </w:rPr>
        <w:t>ем</w:t>
      </w:r>
      <w:r w:rsidRPr="00F43737">
        <w:rPr>
          <w:b/>
          <w:color w:val="000000"/>
        </w:rPr>
        <w:t xml:space="preserve"> государственной интегрированной информационной системы управления общественными финансами «Электронный бюджет»</w:t>
      </w:r>
      <w:r>
        <w:rPr>
          <w:b/>
          <w:color w:val="000000"/>
        </w:rPr>
        <w:t xml:space="preserve"> </w:t>
      </w:r>
      <w:r w:rsidRPr="00F43737">
        <w:rPr>
          <w:b/>
          <w:color w:val="000000"/>
        </w:rPr>
        <w:t xml:space="preserve">по формированию и ведению </w:t>
      </w:r>
      <w:r>
        <w:rPr>
          <w:b/>
          <w:color w:val="000000"/>
        </w:rPr>
        <w:t>бюджетных смет следует обращаться службу технической поддержки:</w:t>
      </w:r>
    </w:p>
    <w:p w14:paraId="73728A74" w14:textId="77777777" w:rsidR="008F4BC2" w:rsidRDefault="008F4BC2" w:rsidP="008F4BC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8 800 350-02-18</w:t>
      </w:r>
    </w:p>
    <w:p w14:paraId="0C368CAA" w14:textId="77777777" w:rsidR="008F4BC2" w:rsidRDefault="008F4BC2" w:rsidP="008F4BC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круглосуточно</w:t>
      </w:r>
    </w:p>
    <w:p w14:paraId="4BDB90D2" w14:textId="77777777" w:rsidR="00E90D1B" w:rsidRDefault="00E90D1B" w:rsidP="00FA4EFE">
      <w:pPr>
        <w:pStyle w:val="a0"/>
      </w:pPr>
      <w:r>
        <w:t>Формирование</w:t>
      </w:r>
      <w:r w:rsidRPr="00D832A5">
        <w:t xml:space="preserve"> обращений в техническую поддержку </w:t>
      </w:r>
      <w:r>
        <w:t>в электронном виде с прикреплением скриншотов экрана</w:t>
      </w:r>
      <w:r w:rsidRPr="00D832A5">
        <w:t xml:space="preserve"> </w:t>
      </w:r>
      <w:r>
        <w:t xml:space="preserve">осуществляется </w:t>
      </w:r>
      <w:r w:rsidRPr="00D832A5">
        <w:t xml:space="preserve">в </w:t>
      </w:r>
      <w:r w:rsidRPr="00F43737">
        <w:t>государственной интегрированной информационной систем</w:t>
      </w:r>
      <w:r>
        <w:t>е</w:t>
      </w:r>
      <w:r w:rsidRPr="00F43737">
        <w:t xml:space="preserve"> управления общественными финансами «Электронный бюджет»</w:t>
      </w:r>
      <w:r>
        <w:t xml:space="preserve"> в </w:t>
      </w:r>
      <w:r w:rsidRPr="00D832A5">
        <w:t>подразделе «Обр</w:t>
      </w:r>
      <w:r>
        <w:t xml:space="preserve">ащения в техническую поддержку». </w:t>
      </w:r>
    </w:p>
    <w:p w14:paraId="414F94A4" w14:textId="22E5C5A7" w:rsidR="00E90D1B" w:rsidRDefault="00E90D1B">
      <w:pPr>
        <w:pStyle w:val="a0"/>
      </w:pPr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 xml:space="preserve">ую поддержку» необходимо в главном окне </w:t>
      </w:r>
      <w:r w:rsidRPr="00F43737">
        <w:t>государственной интегрированной информационной систем</w:t>
      </w:r>
      <w:r>
        <w:t>ы</w:t>
      </w:r>
      <w:r w:rsidRPr="00F43737">
        <w:t xml:space="preserve"> управления общественными финансами «Электронный бюджет»</w:t>
      </w:r>
      <w:r>
        <w:t xml:space="preserve"> выбрать вкладку «Меню» (1)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 w:rsidR="003F6BC3">
        <w:fldChar w:fldCharType="begin"/>
      </w:r>
      <w:r w:rsidR="003F6BC3">
        <w:instrText xml:space="preserve"> REF _Ref17728177 \h </w:instrText>
      </w:r>
      <w:r w:rsidR="000D4E0D">
        <w:instrText xml:space="preserve"> \* MERGEFORMAT </w:instrText>
      </w:r>
      <w:r w:rsidR="003F6BC3">
        <w:fldChar w:fldCharType="separate"/>
      </w:r>
      <w:r w:rsidR="001B3D70">
        <w:t>Рисунок </w:t>
      </w:r>
      <w:r w:rsidR="003F6BC3">
        <w:fldChar w:fldCharType="end"/>
      </w:r>
      <w:r w:rsidR="009E38B6">
        <w:t>7</w:t>
      </w:r>
      <w:r w:rsidR="009F3DA1">
        <w:t>2</w:t>
      </w:r>
      <w:r>
        <w:t>).</w:t>
      </w:r>
    </w:p>
    <w:p w14:paraId="250634F1" w14:textId="77777777" w:rsidR="00E90D1B" w:rsidRDefault="00E90D1B" w:rsidP="001A560B">
      <w:pPr>
        <w:pStyle w:val="aa"/>
      </w:pPr>
      <w:r>
        <w:rPr>
          <w:lang w:val="ru-RU" w:eastAsia="ru-RU"/>
        </w:rPr>
        <w:drawing>
          <wp:inline distT="0" distB="0" distL="0" distR="0" wp14:anchorId="372EFAF5" wp14:editId="205E4805">
            <wp:extent cx="615315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C176" w14:textId="1923EF1C" w:rsidR="00E90D1B" w:rsidRDefault="003F6BC3" w:rsidP="00E90D1B">
      <w:pPr>
        <w:pStyle w:val="a8"/>
      </w:pPr>
      <w:bookmarkStart w:id="1953" w:name="_Ref17728177"/>
      <w:r>
        <w:t>Рисунок </w:t>
      </w:r>
      <w:bookmarkEnd w:id="1953"/>
      <w:r w:rsidR="009E38B6">
        <w:t>7</w:t>
      </w:r>
      <w:r w:rsidR="009F3DA1">
        <w:t>2</w:t>
      </w:r>
      <w:r>
        <w:t xml:space="preserve">. </w:t>
      </w:r>
      <w:r w:rsidR="00E90D1B">
        <w:t>Переход в подраздел «Обращения в т</w:t>
      </w:r>
      <w:r w:rsidR="00E90D1B" w:rsidRPr="0038716F">
        <w:t>ехническ</w:t>
      </w:r>
      <w:r w:rsidR="00E90D1B">
        <w:t>ую поддержку»</w:t>
      </w:r>
    </w:p>
    <w:p w14:paraId="2EEFC9C0" w14:textId="0B6BA1E4" w:rsidR="00E90D1B" w:rsidRDefault="00E90D1B" w:rsidP="00E90D1B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 w:rsidR="003F6BC3">
        <w:fldChar w:fldCharType="begin"/>
      </w:r>
      <w:r w:rsidR="003F6BC3">
        <w:instrText xml:space="preserve"> REF _Ref17728178 \h </w:instrText>
      </w:r>
      <w:r w:rsidR="003F6BC3">
        <w:fldChar w:fldCharType="separate"/>
      </w:r>
      <w:r w:rsidR="001B3D70">
        <w:t>Рисунок </w:t>
      </w:r>
      <w:r w:rsidR="003F6BC3">
        <w:fldChar w:fldCharType="end"/>
      </w:r>
      <w:r w:rsidR="00513CB5">
        <w:t>7</w:t>
      </w:r>
      <w:r w:rsidR="009F3DA1">
        <w:t>3</w:t>
      </w:r>
      <w:r>
        <w:t>).</w:t>
      </w:r>
    </w:p>
    <w:p w14:paraId="401B8438" w14:textId="13AF017D" w:rsidR="00E90D1B" w:rsidRPr="00EF17EE" w:rsidRDefault="00873A76" w:rsidP="001A560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BD8C66B" wp14:editId="0C193A3F">
            <wp:extent cx="6286500" cy="1726539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99937" cy="17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3E65" w14:textId="7AA5A5B2" w:rsidR="00E90D1B" w:rsidRDefault="003F6BC3" w:rsidP="00E90D1B">
      <w:pPr>
        <w:pStyle w:val="a8"/>
      </w:pPr>
      <w:bookmarkStart w:id="1954" w:name="_Ref17728178"/>
      <w:r>
        <w:t>Рисунок </w:t>
      </w:r>
      <w:bookmarkEnd w:id="1954"/>
      <w:r w:rsidR="00513CB5">
        <w:t>7</w:t>
      </w:r>
      <w:r w:rsidR="009F3DA1">
        <w:t>3</w:t>
      </w:r>
      <w:r>
        <w:t xml:space="preserve">. </w:t>
      </w:r>
      <w:r w:rsidR="009E38B6">
        <w:t>Формирование обращения в техническую поддержку</w:t>
      </w:r>
    </w:p>
    <w:p w14:paraId="3CE291AB" w14:textId="0F01D3C2" w:rsidR="00E90D1B" w:rsidRDefault="00E90D1B" w:rsidP="00E90D1B">
      <w:pPr>
        <w:pStyle w:val="a0"/>
      </w:pPr>
      <w:r>
        <w:t>В результате откроется окно «Карточка обращения», в котором необходимо заполнить поля (</w:t>
      </w:r>
      <w:r w:rsidR="003F6BC3">
        <w:fldChar w:fldCharType="begin"/>
      </w:r>
      <w:r w:rsidR="003F6BC3">
        <w:instrText xml:space="preserve"> REF _Ref17728179 \h </w:instrText>
      </w:r>
      <w:r w:rsidR="003F6BC3">
        <w:fldChar w:fldCharType="separate"/>
      </w:r>
      <w:r w:rsidR="001B3D70">
        <w:t>Рисунок </w:t>
      </w:r>
      <w:r w:rsidR="003F6BC3">
        <w:fldChar w:fldCharType="end"/>
      </w:r>
      <w:r w:rsidR="00513CB5">
        <w:t>7</w:t>
      </w:r>
      <w:r w:rsidR="009F3DA1">
        <w:t>4</w:t>
      </w:r>
      <w:r>
        <w:t>).</w:t>
      </w:r>
    </w:p>
    <w:p w14:paraId="5AFB1307" w14:textId="77777777" w:rsidR="00E90D1B" w:rsidRDefault="00E90D1B" w:rsidP="001A560B">
      <w:pPr>
        <w:pStyle w:val="aa"/>
      </w:pPr>
      <w:r>
        <w:rPr>
          <w:lang w:val="ru-RU" w:eastAsia="ru-RU"/>
        </w:rPr>
        <w:drawing>
          <wp:inline distT="0" distB="0" distL="0" distR="0" wp14:anchorId="308DC13B" wp14:editId="493ABAF1">
            <wp:extent cx="6152515" cy="2760345"/>
            <wp:effectExtent l="0" t="0" r="63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DF70" w14:textId="3DB45D14" w:rsidR="00E90D1B" w:rsidRDefault="003F6BC3" w:rsidP="00E90D1B">
      <w:pPr>
        <w:pStyle w:val="a8"/>
      </w:pPr>
      <w:bookmarkStart w:id="1955" w:name="_Ref17728179"/>
      <w:r>
        <w:t>Рисунок </w:t>
      </w:r>
      <w:bookmarkEnd w:id="1955"/>
      <w:r w:rsidR="00513CB5">
        <w:t>7</w:t>
      </w:r>
      <w:r w:rsidR="009F3DA1">
        <w:t>4</w:t>
      </w:r>
      <w:r>
        <w:t xml:space="preserve">. </w:t>
      </w:r>
      <w:r w:rsidR="00E90D1B">
        <w:t>Окно «Карточка обращения»</w:t>
      </w:r>
    </w:p>
    <w:p w14:paraId="07AA5ADD" w14:textId="44BF807A" w:rsidR="003F6BC3" w:rsidRPr="003F6BC3" w:rsidRDefault="00E90D1B" w:rsidP="003F6BC3">
      <w:pPr>
        <w:pStyle w:val="a0"/>
      </w:pPr>
      <w:r w:rsidRPr="003F6BC3"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3F6BC3">
        <w:fldChar w:fldCharType="begin"/>
      </w:r>
      <w:r w:rsidR="003F6BC3">
        <w:instrText xml:space="preserve"> REF _Ref17728199 \h </w:instrText>
      </w:r>
      <w:r w:rsidR="003F6BC3">
        <w:fldChar w:fldCharType="separate"/>
      </w:r>
      <w:r w:rsidR="001B3D70" w:rsidRPr="0057138F">
        <w:t>Рисунок </w:t>
      </w:r>
      <w:r w:rsidR="001B3D70">
        <w:rPr>
          <w:noProof/>
        </w:rPr>
        <w:t>7</w:t>
      </w:r>
      <w:r w:rsidR="003F6BC3">
        <w:fldChar w:fldCharType="end"/>
      </w:r>
      <w:r w:rsidR="009F3DA1">
        <w:t>5</w:t>
      </w:r>
      <w:r w:rsidRPr="003F6BC3">
        <w:t>).</w:t>
      </w:r>
    </w:p>
    <w:p w14:paraId="0AFBD88C" w14:textId="3CFB16E6" w:rsidR="00E90D1B" w:rsidRDefault="000E587C" w:rsidP="0057138F">
      <w:pPr>
        <w:pStyle w:val="aa"/>
      </w:pPr>
      <w:r w:rsidRPr="00E2393B">
        <w:rPr>
          <w:lang w:val="ru-RU" w:eastAsia="ru-RU"/>
        </w:rPr>
        <w:lastRenderedPageBreak/>
        <w:drawing>
          <wp:inline distT="0" distB="0" distL="0" distR="0" wp14:anchorId="01D98419" wp14:editId="49D73593">
            <wp:extent cx="5450774" cy="3001942"/>
            <wp:effectExtent l="0" t="0" r="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72356" cy="301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2F53" w14:textId="70862DD9" w:rsidR="00E90D1B" w:rsidRPr="0057138F" w:rsidRDefault="003F6BC3" w:rsidP="0057138F">
      <w:pPr>
        <w:pStyle w:val="a8"/>
      </w:pPr>
      <w:bookmarkStart w:id="1956" w:name="_Ref17728199"/>
      <w:r w:rsidRPr="0057138F">
        <w:t>Рисунок </w:t>
      </w:r>
      <w:r w:rsidR="00613BC9">
        <w:rPr>
          <w:noProof/>
        </w:rPr>
        <w:fldChar w:fldCharType="begin"/>
      </w:r>
      <w:r w:rsidR="00613BC9">
        <w:rPr>
          <w:noProof/>
        </w:rPr>
        <w:instrText xml:space="preserve"> SEQ Рисунок \* ARABIC </w:instrText>
      </w:r>
      <w:r w:rsidR="00613BC9">
        <w:rPr>
          <w:noProof/>
        </w:rPr>
        <w:fldChar w:fldCharType="separate"/>
      </w:r>
      <w:r w:rsidR="001B3D70">
        <w:rPr>
          <w:noProof/>
        </w:rPr>
        <w:t>7</w:t>
      </w:r>
      <w:r w:rsidR="00613BC9">
        <w:rPr>
          <w:noProof/>
        </w:rPr>
        <w:fldChar w:fldCharType="end"/>
      </w:r>
      <w:bookmarkEnd w:id="1956"/>
      <w:r w:rsidR="009F3DA1">
        <w:rPr>
          <w:noProof/>
        </w:rPr>
        <w:t>5</w:t>
      </w:r>
      <w:r w:rsidRPr="0057138F">
        <w:t xml:space="preserve">. </w:t>
      </w:r>
      <w:r w:rsidR="009E38B6">
        <w:t>Отправка запроса</w:t>
      </w:r>
    </w:p>
    <w:p w14:paraId="2DB77365" w14:textId="365E19BD" w:rsidR="00E90D1B" w:rsidRDefault="00E90D1B" w:rsidP="00E90D1B">
      <w:pPr>
        <w:pStyle w:val="a0"/>
      </w:pPr>
      <w:r>
        <w:t>Для того чтобы просмотреть созданную заявку, необходимо выделить соответствующую строку двойным нажатием левой кнопки мыши (</w:t>
      </w:r>
      <w:r w:rsidR="003F6BC3">
        <w:fldChar w:fldCharType="begin"/>
      </w:r>
      <w:r w:rsidR="003F6BC3">
        <w:instrText xml:space="preserve"> REF _Ref17728207 \h </w:instrText>
      </w:r>
      <w:r w:rsidR="003F6BC3">
        <w:fldChar w:fldCharType="separate"/>
      </w:r>
      <w:r w:rsidR="001B3D70">
        <w:t>Рисунок </w:t>
      </w:r>
      <w:r w:rsidR="001B3D70">
        <w:rPr>
          <w:noProof/>
        </w:rPr>
        <w:t>7</w:t>
      </w:r>
      <w:r w:rsidR="003F6BC3">
        <w:fldChar w:fldCharType="end"/>
      </w:r>
      <w:r w:rsidR="009F3DA1">
        <w:t>6</w:t>
      </w:r>
      <w:r>
        <w:t>).</w:t>
      </w:r>
    </w:p>
    <w:p w14:paraId="71D2C76D" w14:textId="35DA5353" w:rsidR="00E90D1B" w:rsidRDefault="00E56921" w:rsidP="001A560B">
      <w:pPr>
        <w:pStyle w:val="aa"/>
      </w:pPr>
      <w:r>
        <w:rPr>
          <w:lang w:val="ru-RU" w:eastAsia="ru-RU"/>
        </w:rPr>
        <w:drawing>
          <wp:inline distT="0" distB="0" distL="0" distR="0" wp14:anchorId="544596D6" wp14:editId="3A68CD14">
            <wp:extent cx="6590805" cy="773418"/>
            <wp:effectExtent l="0" t="0" r="63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706332" cy="78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35B" w14:textId="62F11452" w:rsidR="00E90D1B" w:rsidRDefault="003F6BC3" w:rsidP="00E90D1B">
      <w:pPr>
        <w:pStyle w:val="a8"/>
      </w:pPr>
      <w:bookmarkStart w:id="1957" w:name="_Ref17728207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7</w:t>
      </w:r>
      <w:r>
        <w:rPr>
          <w:noProof/>
        </w:rPr>
        <w:fldChar w:fldCharType="end"/>
      </w:r>
      <w:bookmarkEnd w:id="1957"/>
      <w:r w:rsidR="009F3DA1">
        <w:rPr>
          <w:noProof/>
        </w:rPr>
        <w:t>6</w:t>
      </w:r>
      <w:r>
        <w:t xml:space="preserve">. </w:t>
      </w:r>
      <w:r w:rsidR="00E90D1B">
        <w:t>Выделенная строка</w:t>
      </w:r>
    </w:p>
    <w:p w14:paraId="3F70FD1F" w14:textId="46C46ECE" w:rsidR="00E90D1B" w:rsidRDefault="00E90D1B" w:rsidP="00E90D1B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3F6BC3">
        <w:fldChar w:fldCharType="begin"/>
      </w:r>
      <w:r w:rsidR="003F6BC3">
        <w:instrText xml:space="preserve"> REF _Ref17728212 \h </w:instrText>
      </w:r>
      <w:r w:rsidR="003F6BC3">
        <w:fldChar w:fldCharType="separate"/>
      </w:r>
      <w:r w:rsidR="001B3D70">
        <w:t>Рисунок </w:t>
      </w:r>
      <w:r w:rsidR="001B3D70">
        <w:rPr>
          <w:noProof/>
        </w:rPr>
        <w:t>7</w:t>
      </w:r>
      <w:r w:rsidR="003F6BC3">
        <w:fldChar w:fldCharType="end"/>
      </w:r>
      <w:r w:rsidR="009F3DA1">
        <w:t>7</w:t>
      </w:r>
      <w:r>
        <w:t>).</w:t>
      </w:r>
    </w:p>
    <w:p w14:paraId="6CAB578A" w14:textId="1D0A2986" w:rsidR="00E90D1B" w:rsidRDefault="00E56921" w:rsidP="001A560B">
      <w:pPr>
        <w:pStyle w:val="aa"/>
      </w:pPr>
      <w:r w:rsidRPr="00E56921">
        <w:rPr>
          <w:lang w:val="ru-RU" w:eastAsia="ru-RU"/>
        </w:rPr>
        <w:drawing>
          <wp:inline distT="0" distB="0" distL="0" distR="0" wp14:anchorId="69793383" wp14:editId="1E671BEE">
            <wp:extent cx="6120130" cy="1890581"/>
            <wp:effectExtent l="0" t="0" r="0" b="0"/>
            <wp:docPr id="62" name="Рисунок 62" descr="C:\Users\Шипалов Василий\Desktop\1234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палов Василий\Desktop\12345(1)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3BB4" w14:textId="1F27D041" w:rsidR="00E90D1B" w:rsidRDefault="003F6BC3" w:rsidP="00E90D1B">
      <w:pPr>
        <w:pStyle w:val="a8"/>
      </w:pPr>
      <w:bookmarkStart w:id="1958" w:name="_Ref17728212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7</w:t>
      </w:r>
      <w:r>
        <w:rPr>
          <w:noProof/>
        </w:rPr>
        <w:fldChar w:fldCharType="end"/>
      </w:r>
      <w:bookmarkEnd w:id="1958"/>
      <w:r w:rsidR="009F3DA1">
        <w:rPr>
          <w:noProof/>
        </w:rPr>
        <w:t>7</w:t>
      </w:r>
      <w:r>
        <w:t xml:space="preserve">. </w:t>
      </w:r>
      <w:r w:rsidR="00E90D1B">
        <w:t>Нижняя область окна «Карточка обращения»</w:t>
      </w:r>
    </w:p>
    <w:p w14:paraId="2EE11187" w14:textId="545F038A" w:rsidR="00E90D1B" w:rsidRDefault="00E90D1B" w:rsidP="00E90D1B">
      <w:pPr>
        <w:pStyle w:val="a0"/>
      </w:pPr>
      <w:r w:rsidRPr="006A34BC">
        <w:t xml:space="preserve">Для перехода к подразделу «Часто задаваемые вопросы»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 w:rsidRPr="006A34BC"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</w:t>
      </w:r>
      <w:r w:rsidRPr="006A34BC">
        <w:lastRenderedPageBreak/>
        <w:t xml:space="preserve">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 w:rsidR="003F6BC3">
        <w:fldChar w:fldCharType="begin"/>
      </w:r>
      <w:r w:rsidR="003F6BC3">
        <w:instrText xml:space="preserve"> REF _Ref17728220 \h </w:instrText>
      </w:r>
      <w:r w:rsidR="003F6BC3">
        <w:fldChar w:fldCharType="separate"/>
      </w:r>
      <w:r w:rsidR="001B3D70">
        <w:t>Рисунок </w:t>
      </w:r>
      <w:r w:rsidR="001B3D70">
        <w:rPr>
          <w:noProof/>
        </w:rPr>
        <w:t>7</w:t>
      </w:r>
      <w:r w:rsidR="003F6BC3">
        <w:fldChar w:fldCharType="end"/>
      </w:r>
      <w:r w:rsidR="009F3DA1">
        <w:t>8</w:t>
      </w:r>
      <w:r>
        <w:t>).</w:t>
      </w:r>
    </w:p>
    <w:p w14:paraId="0B6A372C" w14:textId="77777777" w:rsidR="00E90D1B" w:rsidRDefault="00E90D1B" w:rsidP="001A560B">
      <w:pPr>
        <w:pStyle w:val="aa"/>
      </w:pPr>
      <w:r>
        <w:rPr>
          <w:lang w:val="ru-RU" w:eastAsia="ru-RU"/>
        </w:rPr>
        <w:drawing>
          <wp:inline distT="0" distB="0" distL="0" distR="0" wp14:anchorId="3B3F445B" wp14:editId="052E3985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8C51" w14:textId="1414A748" w:rsidR="004C5880" w:rsidRPr="004C5880" w:rsidRDefault="003F6BC3" w:rsidP="00885112">
      <w:pPr>
        <w:pStyle w:val="a8"/>
      </w:pPr>
      <w:bookmarkStart w:id="1959" w:name="_Ref17728220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B3D70">
        <w:rPr>
          <w:noProof/>
        </w:rPr>
        <w:t>7</w:t>
      </w:r>
      <w:r>
        <w:rPr>
          <w:noProof/>
        </w:rPr>
        <w:fldChar w:fldCharType="end"/>
      </w:r>
      <w:bookmarkEnd w:id="1959"/>
      <w:r w:rsidR="009F3DA1">
        <w:rPr>
          <w:noProof/>
        </w:rPr>
        <w:t>8</w:t>
      </w:r>
      <w:r>
        <w:t xml:space="preserve">. </w:t>
      </w:r>
      <w:r w:rsidR="00E90D1B" w:rsidRPr="006A34BC">
        <w:t>Переход в подраздел «Часто задаваемые вопросы»</w:t>
      </w:r>
    </w:p>
    <w:sectPr w:rsidR="004C5880" w:rsidRPr="004C5880" w:rsidSect="00BF38F6">
      <w:headerReference w:type="default" r:id="rId91"/>
      <w:pgSz w:w="11906" w:h="16838"/>
      <w:pgMar w:top="1134" w:right="566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0FB3FF" w14:textId="77777777" w:rsidR="00C735B2" w:rsidRDefault="00C735B2" w:rsidP="00B8542D">
      <w:r>
        <w:separator/>
      </w:r>
    </w:p>
    <w:p w14:paraId="04792FAE" w14:textId="77777777" w:rsidR="00C735B2" w:rsidRDefault="00C735B2"/>
  </w:endnote>
  <w:endnote w:type="continuationSeparator" w:id="0">
    <w:p w14:paraId="481AA859" w14:textId="77777777" w:rsidR="00C735B2" w:rsidRDefault="00C735B2" w:rsidP="00B8542D">
      <w:r>
        <w:continuationSeparator/>
      </w:r>
    </w:p>
    <w:p w14:paraId="41B9327A" w14:textId="77777777" w:rsidR="00C735B2" w:rsidRDefault="00C735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CE19C" w14:textId="77777777" w:rsidR="00C735B2" w:rsidRDefault="00C735B2" w:rsidP="00B8542D">
      <w:r>
        <w:separator/>
      </w:r>
    </w:p>
    <w:p w14:paraId="27B7DE1D" w14:textId="77777777" w:rsidR="00C735B2" w:rsidRDefault="00C735B2"/>
  </w:footnote>
  <w:footnote w:type="continuationSeparator" w:id="0">
    <w:p w14:paraId="098060CC" w14:textId="77777777" w:rsidR="00C735B2" w:rsidRDefault="00C735B2" w:rsidP="00B8542D">
      <w:r>
        <w:continuationSeparator/>
      </w:r>
    </w:p>
    <w:p w14:paraId="1D0E346C" w14:textId="77777777" w:rsidR="00C735B2" w:rsidRDefault="00C735B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577275"/>
      <w:docPartObj>
        <w:docPartGallery w:val="Page Numbers (Top of Page)"/>
        <w:docPartUnique/>
      </w:docPartObj>
    </w:sdtPr>
    <w:sdtEndPr/>
    <w:sdtContent>
      <w:p w14:paraId="10BE1297" w14:textId="21751835" w:rsidR="009509A6" w:rsidRDefault="009509A6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1F1">
          <w:t>21</w:t>
        </w:r>
        <w:r>
          <w:fldChar w:fldCharType="end"/>
        </w:r>
      </w:p>
    </w:sdtContent>
  </w:sdt>
  <w:p w14:paraId="299D768B" w14:textId="77777777" w:rsidR="009509A6" w:rsidRDefault="009509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66240"/>
    <w:multiLevelType w:val="multilevel"/>
    <w:tmpl w:val="15C6B202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56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3137769"/>
    <w:multiLevelType w:val="hybridMultilevel"/>
    <w:tmpl w:val="8A2ACF46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162A78D1"/>
    <w:multiLevelType w:val="hybridMultilevel"/>
    <w:tmpl w:val="698A682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4C60F0"/>
    <w:multiLevelType w:val="singleLevel"/>
    <w:tmpl w:val="DA50C148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67107B1"/>
    <w:multiLevelType w:val="hybridMultilevel"/>
    <w:tmpl w:val="04464FAA"/>
    <w:lvl w:ilvl="0" w:tplc="8CDC6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424F9"/>
    <w:multiLevelType w:val="hybridMultilevel"/>
    <w:tmpl w:val="80E4483C"/>
    <w:lvl w:ilvl="0" w:tplc="73B42F5C">
      <w:start w:val="1"/>
      <w:numFmt w:val="bullet"/>
      <w:lvlText w:val=""/>
      <w:lvlJc w:val="left"/>
      <w:pPr>
        <w:ind w:left="928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56509C3"/>
    <w:multiLevelType w:val="hybridMultilevel"/>
    <w:tmpl w:val="014AB5D0"/>
    <w:lvl w:ilvl="0" w:tplc="79E0F5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8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0" w15:restartNumberingAfterBreak="0">
    <w:nsid w:val="651F1F07"/>
    <w:multiLevelType w:val="hybridMultilevel"/>
    <w:tmpl w:val="992CB020"/>
    <w:lvl w:ilvl="0" w:tplc="4A5AC13C">
      <w:start w:val="1"/>
      <w:numFmt w:val="bullet"/>
      <w:pStyle w:val="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4"/>
  </w:num>
  <w:num w:numId="10">
    <w:abstractNumId w:val="1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6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A3"/>
    <w:rsid w:val="0000127E"/>
    <w:rsid w:val="00001631"/>
    <w:rsid w:val="000030E3"/>
    <w:rsid w:val="0000477E"/>
    <w:rsid w:val="000106CA"/>
    <w:rsid w:val="00010BA1"/>
    <w:rsid w:val="0001180D"/>
    <w:rsid w:val="000160AF"/>
    <w:rsid w:val="00016592"/>
    <w:rsid w:val="000200E3"/>
    <w:rsid w:val="0002140D"/>
    <w:rsid w:val="00022498"/>
    <w:rsid w:val="00022747"/>
    <w:rsid w:val="0002492E"/>
    <w:rsid w:val="00026596"/>
    <w:rsid w:val="000307F0"/>
    <w:rsid w:val="000308F3"/>
    <w:rsid w:val="0003160F"/>
    <w:rsid w:val="00031615"/>
    <w:rsid w:val="00031820"/>
    <w:rsid w:val="00033844"/>
    <w:rsid w:val="00033AE1"/>
    <w:rsid w:val="00037802"/>
    <w:rsid w:val="00041E51"/>
    <w:rsid w:val="00041EA1"/>
    <w:rsid w:val="00042FEB"/>
    <w:rsid w:val="0004429D"/>
    <w:rsid w:val="00045243"/>
    <w:rsid w:val="00050123"/>
    <w:rsid w:val="00050EEE"/>
    <w:rsid w:val="0005350B"/>
    <w:rsid w:val="00056EE1"/>
    <w:rsid w:val="00057F20"/>
    <w:rsid w:val="0006034C"/>
    <w:rsid w:val="00060B5B"/>
    <w:rsid w:val="00060E99"/>
    <w:rsid w:val="00063CB3"/>
    <w:rsid w:val="00064086"/>
    <w:rsid w:val="000653AA"/>
    <w:rsid w:val="000672DA"/>
    <w:rsid w:val="0007139C"/>
    <w:rsid w:val="00072B81"/>
    <w:rsid w:val="00072B9C"/>
    <w:rsid w:val="00073771"/>
    <w:rsid w:val="00074810"/>
    <w:rsid w:val="0009138A"/>
    <w:rsid w:val="00091CBF"/>
    <w:rsid w:val="00092775"/>
    <w:rsid w:val="00093B4F"/>
    <w:rsid w:val="00094045"/>
    <w:rsid w:val="00094538"/>
    <w:rsid w:val="00094BED"/>
    <w:rsid w:val="00095534"/>
    <w:rsid w:val="00096AF1"/>
    <w:rsid w:val="000A06AD"/>
    <w:rsid w:val="000A0E47"/>
    <w:rsid w:val="000A4210"/>
    <w:rsid w:val="000B32B4"/>
    <w:rsid w:val="000B3317"/>
    <w:rsid w:val="000B5AC6"/>
    <w:rsid w:val="000B67ED"/>
    <w:rsid w:val="000B7005"/>
    <w:rsid w:val="000B7FF7"/>
    <w:rsid w:val="000C302A"/>
    <w:rsid w:val="000C5000"/>
    <w:rsid w:val="000D1E47"/>
    <w:rsid w:val="000D204A"/>
    <w:rsid w:val="000D2500"/>
    <w:rsid w:val="000D2846"/>
    <w:rsid w:val="000D4E0D"/>
    <w:rsid w:val="000D594E"/>
    <w:rsid w:val="000E3F5B"/>
    <w:rsid w:val="000E450F"/>
    <w:rsid w:val="000E4ADD"/>
    <w:rsid w:val="000E52CF"/>
    <w:rsid w:val="000E587C"/>
    <w:rsid w:val="000E68C0"/>
    <w:rsid w:val="000E6E44"/>
    <w:rsid w:val="000F1069"/>
    <w:rsid w:val="000F2D8C"/>
    <w:rsid w:val="000F7C8A"/>
    <w:rsid w:val="00100AB8"/>
    <w:rsid w:val="0010105E"/>
    <w:rsid w:val="00101473"/>
    <w:rsid w:val="00104349"/>
    <w:rsid w:val="001063D9"/>
    <w:rsid w:val="001064A9"/>
    <w:rsid w:val="00106B85"/>
    <w:rsid w:val="00112075"/>
    <w:rsid w:val="00112272"/>
    <w:rsid w:val="00114B14"/>
    <w:rsid w:val="00115E7D"/>
    <w:rsid w:val="00115FF0"/>
    <w:rsid w:val="00122477"/>
    <w:rsid w:val="00122D38"/>
    <w:rsid w:val="001265C6"/>
    <w:rsid w:val="00126EED"/>
    <w:rsid w:val="00126FEE"/>
    <w:rsid w:val="00127640"/>
    <w:rsid w:val="00127E52"/>
    <w:rsid w:val="001304C2"/>
    <w:rsid w:val="00132090"/>
    <w:rsid w:val="0013301A"/>
    <w:rsid w:val="001346A9"/>
    <w:rsid w:val="00134BD9"/>
    <w:rsid w:val="001358AF"/>
    <w:rsid w:val="001360E1"/>
    <w:rsid w:val="00141018"/>
    <w:rsid w:val="00143120"/>
    <w:rsid w:val="001469B4"/>
    <w:rsid w:val="00151AEC"/>
    <w:rsid w:val="0015293B"/>
    <w:rsid w:val="00153BB2"/>
    <w:rsid w:val="00157431"/>
    <w:rsid w:val="00160204"/>
    <w:rsid w:val="00160DF9"/>
    <w:rsid w:val="00161C13"/>
    <w:rsid w:val="001630A0"/>
    <w:rsid w:val="00163DD1"/>
    <w:rsid w:val="00166B4D"/>
    <w:rsid w:val="00166C5A"/>
    <w:rsid w:val="00171985"/>
    <w:rsid w:val="00173220"/>
    <w:rsid w:val="0017325C"/>
    <w:rsid w:val="00185069"/>
    <w:rsid w:val="00186C03"/>
    <w:rsid w:val="00190B2B"/>
    <w:rsid w:val="001912E2"/>
    <w:rsid w:val="00194423"/>
    <w:rsid w:val="001A05DF"/>
    <w:rsid w:val="001A0DA6"/>
    <w:rsid w:val="001A104E"/>
    <w:rsid w:val="001A560B"/>
    <w:rsid w:val="001B05AE"/>
    <w:rsid w:val="001B0A37"/>
    <w:rsid w:val="001B0FEC"/>
    <w:rsid w:val="001B1C50"/>
    <w:rsid w:val="001B36F1"/>
    <w:rsid w:val="001B39A3"/>
    <w:rsid w:val="001B3D70"/>
    <w:rsid w:val="001B422F"/>
    <w:rsid w:val="001B4F19"/>
    <w:rsid w:val="001B6D16"/>
    <w:rsid w:val="001C06BC"/>
    <w:rsid w:val="001C1647"/>
    <w:rsid w:val="001C4312"/>
    <w:rsid w:val="001C59BC"/>
    <w:rsid w:val="001C7EAD"/>
    <w:rsid w:val="001D05CF"/>
    <w:rsid w:val="001E0A8E"/>
    <w:rsid w:val="001E0AFD"/>
    <w:rsid w:val="001E1690"/>
    <w:rsid w:val="001E2DC0"/>
    <w:rsid w:val="001E2F37"/>
    <w:rsid w:val="001E3383"/>
    <w:rsid w:val="001E34E9"/>
    <w:rsid w:val="001E3E27"/>
    <w:rsid w:val="001E4074"/>
    <w:rsid w:val="001E6A62"/>
    <w:rsid w:val="001F14FF"/>
    <w:rsid w:val="001F2A51"/>
    <w:rsid w:val="001F3B84"/>
    <w:rsid w:val="002034BD"/>
    <w:rsid w:val="002047B0"/>
    <w:rsid w:val="0020677C"/>
    <w:rsid w:val="00206945"/>
    <w:rsid w:val="00211127"/>
    <w:rsid w:val="00212487"/>
    <w:rsid w:val="002150E9"/>
    <w:rsid w:val="00215768"/>
    <w:rsid w:val="00216103"/>
    <w:rsid w:val="00220838"/>
    <w:rsid w:val="00220DA9"/>
    <w:rsid w:val="0022114B"/>
    <w:rsid w:val="00221ACB"/>
    <w:rsid w:val="00222A32"/>
    <w:rsid w:val="00224924"/>
    <w:rsid w:val="00227347"/>
    <w:rsid w:val="00227FA3"/>
    <w:rsid w:val="0023029D"/>
    <w:rsid w:val="00230735"/>
    <w:rsid w:val="00230CD6"/>
    <w:rsid w:val="002319D1"/>
    <w:rsid w:val="0023349F"/>
    <w:rsid w:val="00234A28"/>
    <w:rsid w:val="00235101"/>
    <w:rsid w:val="00236D2D"/>
    <w:rsid w:val="00240FCB"/>
    <w:rsid w:val="00242149"/>
    <w:rsid w:val="002453E6"/>
    <w:rsid w:val="00245B53"/>
    <w:rsid w:val="00246C92"/>
    <w:rsid w:val="00246DD2"/>
    <w:rsid w:val="002471D8"/>
    <w:rsid w:val="00247ECB"/>
    <w:rsid w:val="002502AC"/>
    <w:rsid w:val="002508B1"/>
    <w:rsid w:val="00251C82"/>
    <w:rsid w:val="002528FF"/>
    <w:rsid w:val="00253699"/>
    <w:rsid w:val="002538A6"/>
    <w:rsid w:val="00254B85"/>
    <w:rsid w:val="002558FC"/>
    <w:rsid w:val="00256B4A"/>
    <w:rsid w:val="0025745D"/>
    <w:rsid w:val="0026073C"/>
    <w:rsid w:val="00260B6E"/>
    <w:rsid w:val="00263CD6"/>
    <w:rsid w:val="00264D8F"/>
    <w:rsid w:val="00265ADE"/>
    <w:rsid w:val="002678AE"/>
    <w:rsid w:val="00270298"/>
    <w:rsid w:val="00270AB7"/>
    <w:rsid w:val="002712A5"/>
    <w:rsid w:val="002717B1"/>
    <w:rsid w:val="00282770"/>
    <w:rsid w:val="00283AF9"/>
    <w:rsid w:val="0028705C"/>
    <w:rsid w:val="002922BC"/>
    <w:rsid w:val="00292663"/>
    <w:rsid w:val="00294ED9"/>
    <w:rsid w:val="00295596"/>
    <w:rsid w:val="00296885"/>
    <w:rsid w:val="002A1986"/>
    <w:rsid w:val="002A38CB"/>
    <w:rsid w:val="002A3C60"/>
    <w:rsid w:val="002A450A"/>
    <w:rsid w:val="002B44D0"/>
    <w:rsid w:val="002B690B"/>
    <w:rsid w:val="002C09F8"/>
    <w:rsid w:val="002C2392"/>
    <w:rsid w:val="002C2F49"/>
    <w:rsid w:val="002C5BA3"/>
    <w:rsid w:val="002C766F"/>
    <w:rsid w:val="002C7D55"/>
    <w:rsid w:val="002E0F8D"/>
    <w:rsid w:val="002E3293"/>
    <w:rsid w:val="002E65F1"/>
    <w:rsid w:val="002E7543"/>
    <w:rsid w:val="002F0547"/>
    <w:rsid w:val="002F1323"/>
    <w:rsid w:val="002F2223"/>
    <w:rsid w:val="002F2492"/>
    <w:rsid w:val="002F277F"/>
    <w:rsid w:val="002F4E2D"/>
    <w:rsid w:val="002F5680"/>
    <w:rsid w:val="002F58C7"/>
    <w:rsid w:val="002F6D7D"/>
    <w:rsid w:val="003003FD"/>
    <w:rsid w:val="00300895"/>
    <w:rsid w:val="00301FEB"/>
    <w:rsid w:val="00302BCE"/>
    <w:rsid w:val="00305EF4"/>
    <w:rsid w:val="00313BFE"/>
    <w:rsid w:val="003166FF"/>
    <w:rsid w:val="003230A4"/>
    <w:rsid w:val="00323474"/>
    <w:rsid w:val="0032524E"/>
    <w:rsid w:val="0032669E"/>
    <w:rsid w:val="00331434"/>
    <w:rsid w:val="00334A46"/>
    <w:rsid w:val="00335A99"/>
    <w:rsid w:val="003364C7"/>
    <w:rsid w:val="00342E63"/>
    <w:rsid w:val="00343001"/>
    <w:rsid w:val="00345001"/>
    <w:rsid w:val="00347ECD"/>
    <w:rsid w:val="00350284"/>
    <w:rsid w:val="00351316"/>
    <w:rsid w:val="00351821"/>
    <w:rsid w:val="00355015"/>
    <w:rsid w:val="0035514E"/>
    <w:rsid w:val="00355E54"/>
    <w:rsid w:val="00357C24"/>
    <w:rsid w:val="00360D83"/>
    <w:rsid w:val="00364F51"/>
    <w:rsid w:val="00364FA0"/>
    <w:rsid w:val="00365C3F"/>
    <w:rsid w:val="00366531"/>
    <w:rsid w:val="00370118"/>
    <w:rsid w:val="00370C0F"/>
    <w:rsid w:val="0037140D"/>
    <w:rsid w:val="00374E89"/>
    <w:rsid w:val="00375019"/>
    <w:rsid w:val="0037635B"/>
    <w:rsid w:val="003774BA"/>
    <w:rsid w:val="00381B64"/>
    <w:rsid w:val="00382108"/>
    <w:rsid w:val="00385B2E"/>
    <w:rsid w:val="00386E7F"/>
    <w:rsid w:val="00387324"/>
    <w:rsid w:val="00387CFC"/>
    <w:rsid w:val="00390345"/>
    <w:rsid w:val="00390F0B"/>
    <w:rsid w:val="003914CC"/>
    <w:rsid w:val="00393E1D"/>
    <w:rsid w:val="0039405E"/>
    <w:rsid w:val="00396887"/>
    <w:rsid w:val="00396E77"/>
    <w:rsid w:val="003A04F2"/>
    <w:rsid w:val="003A0F25"/>
    <w:rsid w:val="003A67C6"/>
    <w:rsid w:val="003A7419"/>
    <w:rsid w:val="003B2307"/>
    <w:rsid w:val="003B2EB3"/>
    <w:rsid w:val="003B3195"/>
    <w:rsid w:val="003B38B3"/>
    <w:rsid w:val="003B541D"/>
    <w:rsid w:val="003C0DBA"/>
    <w:rsid w:val="003C149E"/>
    <w:rsid w:val="003C3093"/>
    <w:rsid w:val="003C36F8"/>
    <w:rsid w:val="003C54B1"/>
    <w:rsid w:val="003C69A7"/>
    <w:rsid w:val="003C7731"/>
    <w:rsid w:val="003D2C76"/>
    <w:rsid w:val="003D3901"/>
    <w:rsid w:val="003D3E73"/>
    <w:rsid w:val="003D4D2F"/>
    <w:rsid w:val="003D57DB"/>
    <w:rsid w:val="003D625B"/>
    <w:rsid w:val="003E08FB"/>
    <w:rsid w:val="003E19F1"/>
    <w:rsid w:val="003E1BE8"/>
    <w:rsid w:val="003E1DE5"/>
    <w:rsid w:val="003E2F8C"/>
    <w:rsid w:val="003E4EF6"/>
    <w:rsid w:val="003E7BB6"/>
    <w:rsid w:val="003F5C7E"/>
    <w:rsid w:val="003F6BC3"/>
    <w:rsid w:val="004004B4"/>
    <w:rsid w:val="0040149A"/>
    <w:rsid w:val="004020DE"/>
    <w:rsid w:val="00402CE9"/>
    <w:rsid w:val="00402DF6"/>
    <w:rsid w:val="0040571E"/>
    <w:rsid w:val="004059D0"/>
    <w:rsid w:val="0040630A"/>
    <w:rsid w:val="004115E0"/>
    <w:rsid w:val="00412735"/>
    <w:rsid w:val="0041682F"/>
    <w:rsid w:val="004171E6"/>
    <w:rsid w:val="00420F2D"/>
    <w:rsid w:val="00421F9D"/>
    <w:rsid w:val="00425312"/>
    <w:rsid w:val="00431D9F"/>
    <w:rsid w:val="00433814"/>
    <w:rsid w:val="00434528"/>
    <w:rsid w:val="0043459D"/>
    <w:rsid w:val="0043485A"/>
    <w:rsid w:val="00435EC7"/>
    <w:rsid w:val="00437B73"/>
    <w:rsid w:val="00440155"/>
    <w:rsid w:val="00443736"/>
    <w:rsid w:val="00450D7E"/>
    <w:rsid w:val="00452230"/>
    <w:rsid w:val="00455D52"/>
    <w:rsid w:val="00455ED4"/>
    <w:rsid w:val="004566B7"/>
    <w:rsid w:val="00462A59"/>
    <w:rsid w:val="00463E0C"/>
    <w:rsid w:val="00465671"/>
    <w:rsid w:val="004656DD"/>
    <w:rsid w:val="004704A7"/>
    <w:rsid w:val="00470679"/>
    <w:rsid w:val="00470CD3"/>
    <w:rsid w:val="00472275"/>
    <w:rsid w:val="00476725"/>
    <w:rsid w:val="0047753A"/>
    <w:rsid w:val="00477C4F"/>
    <w:rsid w:val="0048007A"/>
    <w:rsid w:val="00480B10"/>
    <w:rsid w:val="00484F5A"/>
    <w:rsid w:val="00495C50"/>
    <w:rsid w:val="00496704"/>
    <w:rsid w:val="0049751D"/>
    <w:rsid w:val="004A48C1"/>
    <w:rsid w:val="004A580E"/>
    <w:rsid w:val="004B0AA4"/>
    <w:rsid w:val="004B0FEB"/>
    <w:rsid w:val="004B21F1"/>
    <w:rsid w:val="004B6557"/>
    <w:rsid w:val="004C1A3C"/>
    <w:rsid w:val="004C481E"/>
    <w:rsid w:val="004C5880"/>
    <w:rsid w:val="004C59D6"/>
    <w:rsid w:val="004C5E76"/>
    <w:rsid w:val="004C686B"/>
    <w:rsid w:val="004C78B0"/>
    <w:rsid w:val="004D0A75"/>
    <w:rsid w:val="004D0C23"/>
    <w:rsid w:val="004D19D2"/>
    <w:rsid w:val="004D24B6"/>
    <w:rsid w:val="004D522B"/>
    <w:rsid w:val="004D5569"/>
    <w:rsid w:val="004D759A"/>
    <w:rsid w:val="004E46DC"/>
    <w:rsid w:val="004E4EAB"/>
    <w:rsid w:val="004E51F2"/>
    <w:rsid w:val="004E7847"/>
    <w:rsid w:val="004E78C5"/>
    <w:rsid w:val="004F2E55"/>
    <w:rsid w:val="004F2ED8"/>
    <w:rsid w:val="004F339A"/>
    <w:rsid w:val="004F3AF6"/>
    <w:rsid w:val="004F48FF"/>
    <w:rsid w:val="004F5BC4"/>
    <w:rsid w:val="004F6BB0"/>
    <w:rsid w:val="00500275"/>
    <w:rsid w:val="0050214A"/>
    <w:rsid w:val="00503220"/>
    <w:rsid w:val="0050479B"/>
    <w:rsid w:val="00506118"/>
    <w:rsid w:val="005073A2"/>
    <w:rsid w:val="00510463"/>
    <w:rsid w:val="00513CB5"/>
    <w:rsid w:val="00514201"/>
    <w:rsid w:val="00514295"/>
    <w:rsid w:val="005152DB"/>
    <w:rsid w:val="0051690E"/>
    <w:rsid w:val="00520C0E"/>
    <w:rsid w:val="005278FB"/>
    <w:rsid w:val="00527AF4"/>
    <w:rsid w:val="005315DA"/>
    <w:rsid w:val="005318EF"/>
    <w:rsid w:val="00533965"/>
    <w:rsid w:val="0053423B"/>
    <w:rsid w:val="005351A5"/>
    <w:rsid w:val="00535F5E"/>
    <w:rsid w:val="00544E9A"/>
    <w:rsid w:val="00547227"/>
    <w:rsid w:val="0054777E"/>
    <w:rsid w:val="0055190A"/>
    <w:rsid w:val="00551964"/>
    <w:rsid w:val="005519A3"/>
    <w:rsid w:val="005529F8"/>
    <w:rsid w:val="00557488"/>
    <w:rsid w:val="00560291"/>
    <w:rsid w:val="0056073F"/>
    <w:rsid w:val="00561156"/>
    <w:rsid w:val="005635A5"/>
    <w:rsid w:val="00563883"/>
    <w:rsid w:val="00563A72"/>
    <w:rsid w:val="005709D1"/>
    <w:rsid w:val="00571199"/>
    <w:rsid w:val="0057138F"/>
    <w:rsid w:val="00572C4C"/>
    <w:rsid w:val="00574875"/>
    <w:rsid w:val="005749CC"/>
    <w:rsid w:val="0057601E"/>
    <w:rsid w:val="00582A31"/>
    <w:rsid w:val="00583826"/>
    <w:rsid w:val="00584141"/>
    <w:rsid w:val="005846C6"/>
    <w:rsid w:val="00584871"/>
    <w:rsid w:val="005903B9"/>
    <w:rsid w:val="0059044E"/>
    <w:rsid w:val="00590D88"/>
    <w:rsid w:val="005927EB"/>
    <w:rsid w:val="00592F0D"/>
    <w:rsid w:val="005945BD"/>
    <w:rsid w:val="00594F80"/>
    <w:rsid w:val="00594FE1"/>
    <w:rsid w:val="00597850"/>
    <w:rsid w:val="00597D17"/>
    <w:rsid w:val="005A0684"/>
    <w:rsid w:val="005A0C36"/>
    <w:rsid w:val="005A3A29"/>
    <w:rsid w:val="005A3C68"/>
    <w:rsid w:val="005A3CC4"/>
    <w:rsid w:val="005A40EB"/>
    <w:rsid w:val="005A40F9"/>
    <w:rsid w:val="005A46B4"/>
    <w:rsid w:val="005A6107"/>
    <w:rsid w:val="005B2560"/>
    <w:rsid w:val="005B3054"/>
    <w:rsid w:val="005B6293"/>
    <w:rsid w:val="005B7089"/>
    <w:rsid w:val="005C014F"/>
    <w:rsid w:val="005C3D12"/>
    <w:rsid w:val="005C645D"/>
    <w:rsid w:val="005D07C7"/>
    <w:rsid w:val="005D2937"/>
    <w:rsid w:val="005D3CB6"/>
    <w:rsid w:val="005E09B4"/>
    <w:rsid w:val="005E1888"/>
    <w:rsid w:val="005E3F8A"/>
    <w:rsid w:val="005E5199"/>
    <w:rsid w:val="005F0907"/>
    <w:rsid w:val="005F2298"/>
    <w:rsid w:val="005F25A7"/>
    <w:rsid w:val="005F30AA"/>
    <w:rsid w:val="005F6FA3"/>
    <w:rsid w:val="005F7BE9"/>
    <w:rsid w:val="005F7EAA"/>
    <w:rsid w:val="00600988"/>
    <w:rsid w:val="00600C17"/>
    <w:rsid w:val="006025F0"/>
    <w:rsid w:val="00607352"/>
    <w:rsid w:val="00607A69"/>
    <w:rsid w:val="00607CC5"/>
    <w:rsid w:val="00610D8A"/>
    <w:rsid w:val="00613BC9"/>
    <w:rsid w:val="00614A05"/>
    <w:rsid w:val="00616929"/>
    <w:rsid w:val="006211C2"/>
    <w:rsid w:val="00621DFA"/>
    <w:rsid w:val="00622AAC"/>
    <w:rsid w:val="00624C24"/>
    <w:rsid w:val="00630184"/>
    <w:rsid w:val="006309F8"/>
    <w:rsid w:val="00631202"/>
    <w:rsid w:val="00631E5C"/>
    <w:rsid w:val="0063384A"/>
    <w:rsid w:val="00634985"/>
    <w:rsid w:val="00640B01"/>
    <w:rsid w:val="00645D11"/>
    <w:rsid w:val="0064783F"/>
    <w:rsid w:val="0065304E"/>
    <w:rsid w:val="00653CF9"/>
    <w:rsid w:val="00655032"/>
    <w:rsid w:val="0065739C"/>
    <w:rsid w:val="0066440B"/>
    <w:rsid w:val="00673397"/>
    <w:rsid w:val="00673ABA"/>
    <w:rsid w:val="006755F2"/>
    <w:rsid w:val="00680B9B"/>
    <w:rsid w:val="0068234E"/>
    <w:rsid w:val="00684D89"/>
    <w:rsid w:val="00686BA3"/>
    <w:rsid w:val="0069380A"/>
    <w:rsid w:val="006947E1"/>
    <w:rsid w:val="006963A5"/>
    <w:rsid w:val="00696A81"/>
    <w:rsid w:val="006A08E6"/>
    <w:rsid w:val="006A1793"/>
    <w:rsid w:val="006A275A"/>
    <w:rsid w:val="006A30F6"/>
    <w:rsid w:val="006A346D"/>
    <w:rsid w:val="006A4EE9"/>
    <w:rsid w:val="006A6035"/>
    <w:rsid w:val="006A7CC1"/>
    <w:rsid w:val="006B0FD9"/>
    <w:rsid w:val="006B10A9"/>
    <w:rsid w:val="006B7B69"/>
    <w:rsid w:val="006C1598"/>
    <w:rsid w:val="006C247C"/>
    <w:rsid w:val="006C2E30"/>
    <w:rsid w:val="006C4017"/>
    <w:rsid w:val="006C4820"/>
    <w:rsid w:val="006C5D1A"/>
    <w:rsid w:val="006C798C"/>
    <w:rsid w:val="006D0FD6"/>
    <w:rsid w:val="006D2513"/>
    <w:rsid w:val="006D35A1"/>
    <w:rsid w:val="006D3D0E"/>
    <w:rsid w:val="006D5B81"/>
    <w:rsid w:val="006D64AF"/>
    <w:rsid w:val="006D65EA"/>
    <w:rsid w:val="006E35EB"/>
    <w:rsid w:val="006E44A4"/>
    <w:rsid w:val="006E54D4"/>
    <w:rsid w:val="006E6EB5"/>
    <w:rsid w:val="006F3971"/>
    <w:rsid w:val="00702EBD"/>
    <w:rsid w:val="007045B1"/>
    <w:rsid w:val="00705A22"/>
    <w:rsid w:val="007106AB"/>
    <w:rsid w:val="007110A9"/>
    <w:rsid w:val="00714CDA"/>
    <w:rsid w:val="00717845"/>
    <w:rsid w:val="00721A00"/>
    <w:rsid w:val="007226BD"/>
    <w:rsid w:val="00722B5A"/>
    <w:rsid w:val="00727D92"/>
    <w:rsid w:val="00731574"/>
    <w:rsid w:val="00731C40"/>
    <w:rsid w:val="00734FA8"/>
    <w:rsid w:val="00735C90"/>
    <w:rsid w:val="00736BBF"/>
    <w:rsid w:val="00745F12"/>
    <w:rsid w:val="00746FCA"/>
    <w:rsid w:val="007476AE"/>
    <w:rsid w:val="0075331C"/>
    <w:rsid w:val="00753392"/>
    <w:rsid w:val="007549ED"/>
    <w:rsid w:val="00763740"/>
    <w:rsid w:val="00763B14"/>
    <w:rsid w:val="0076486E"/>
    <w:rsid w:val="0076691E"/>
    <w:rsid w:val="007708D1"/>
    <w:rsid w:val="007713AD"/>
    <w:rsid w:val="00771D43"/>
    <w:rsid w:val="0077233F"/>
    <w:rsid w:val="007764A1"/>
    <w:rsid w:val="00776E4B"/>
    <w:rsid w:val="00776FC7"/>
    <w:rsid w:val="00780E89"/>
    <w:rsid w:val="00785044"/>
    <w:rsid w:val="007916CC"/>
    <w:rsid w:val="007917C9"/>
    <w:rsid w:val="00792D5B"/>
    <w:rsid w:val="0079331F"/>
    <w:rsid w:val="007960E9"/>
    <w:rsid w:val="007A344A"/>
    <w:rsid w:val="007B1FA6"/>
    <w:rsid w:val="007B38EE"/>
    <w:rsid w:val="007B3BD1"/>
    <w:rsid w:val="007B48A1"/>
    <w:rsid w:val="007B5F35"/>
    <w:rsid w:val="007B71EB"/>
    <w:rsid w:val="007B76B0"/>
    <w:rsid w:val="007C0EA3"/>
    <w:rsid w:val="007C1F5D"/>
    <w:rsid w:val="007C25FC"/>
    <w:rsid w:val="007C53FD"/>
    <w:rsid w:val="007D0F94"/>
    <w:rsid w:val="007D1A90"/>
    <w:rsid w:val="007D25C4"/>
    <w:rsid w:val="007D5A39"/>
    <w:rsid w:val="007E00D8"/>
    <w:rsid w:val="007E1052"/>
    <w:rsid w:val="007E1430"/>
    <w:rsid w:val="007E5C2E"/>
    <w:rsid w:val="007F1991"/>
    <w:rsid w:val="007F2E0D"/>
    <w:rsid w:val="007F37B4"/>
    <w:rsid w:val="007F59F5"/>
    <w:rsid w:val="007F5C5C"/>
    <w:rsid w:val="00811C0C"/>
    <w:rsid w:val="0081293C"/>
    <w:rsid w:val="0081688E"/>
    <w:rsid w:val="008208D8"/>
    <w:rsid w:val="00823578"/>
    <w:rsid w:val="00825A8C"/>
    <w:rsid w:val="0082756E"/>
    <w:rsid w:val="00830401"/>
    <w:rsid w:val="00830903"/>
    <w:rsid w:val="0083107E"/>
    <w:rsid w:val="008311AB"/>
    <w:rsid w:val="00832E33"/>
    <w:rsid w:val="00835480"/>
    <w:rsid w:val="00835C1E"/>
    <w:rsid w:val="0083648A"/>
    <w:rsid w:val="0083733E"/>
    <w:rsid w:val="00840814"/>
    <w:rsid w:val="00840830"/>
    <w:rsid w:val="00841F10"/>
    <w:rsid w:val="00846444"/>
    <w:rsid w:val="00847F28"/>
    <w:rsid w:val="00851A09"/>
    <w:rsid w:val="00851F1E"/>
    <w:rsid w:val="00852544"/>
    <w:rsid w:val="00852FFA"/>
    <w:rsid w:val="00853B00"/>
    <w:rsid w:val="00855266"/>
    <w:rsid w:val="00857080"/>
    <w:rsid w:val="0085786C"/>
    <w:rsid w:val="008632AE"/>
    <w:rsid w:val="008673EC"/>
    <w:rsid w:val="008714B5"/>
    <w:rsid w:val="008721A2"/>
    <w:rsid w:val="00873A76"/>
    <w:rsid w:val="00881421"/>
    <w:rsid w:val="00881F5C"/>
    <w:rsid w:val="00883994"/>
    <w:rsid w:val="0088415A"/>
    <w:rsid w:val="00884C93"/>
    <w:rsid w:val="00885112"/>
    <w:rsid w:val="0088648D"/>
    <w:rsid w:val="00887539"/>
    <w:rsid w:val="008879BB"/>
    <w:rsid w:val="00887BDB"/>
    <w:rsid w:val="00891C81"/>
    <w:rsid w:val="00892365"/>
    <w:rsid w:val="00893397"/>
    <w:rsid w:val="008956AD"/>
    <w:rsid w:val="008956B7"/>
    <w:rsid w:val="0089583E"/>
    <w:rsid w:val="00895F53"/>
    <w:rsid w:val="00896D78"/>
    <w:rsid w:val="008A78B8"/>
    <w:rsid w:val="008B0F59"/>
    <w:rsid w:val="008B1FF6"/>
    <w:rsid w:val="008B2C2B"/>
    <w:rsid w:val="008B3766"/>
    <w:rsid w:val="008B4A66"/>
    <w:rsid w:val="008B734B"/>
    <w:rsid w:val="008C0903"/>
    <w:rsid w:val="008C09F8"/>
    <w:rsid w:val="008C3F61"/>
    <w:rsid w:val="008D0559"/>
    <w:rsid w:val="008D301C"/>
    <w:rsid w:val="008D38CC"/>
    <w:rsid w:val="008D4780"/>
    <w:rsid w:val="008D5D73"/>
    <w:rsid w:val="008D607E"/>
    <w:rsid w:val="008D60F6"/>
    <w:rsid w:val="008E2727"/>
    <w:rsid w:val="008E5008"/>
    <w:rsid w:val="008E604F"/>
    <w:rsid w:val="008E655B"/>
    <w:rsid w:val="008F11EB"/>
    <w:rsid w:val="008F1667"/>
    <w:rsid w:val="008F1C29"/>
    <w:rsid w:val="008F1F2B"/>
    <w:rsid w:val="008F4BC2"/>
    <w:rsid w:val="008F71F8"/>
    <w:rsid w:val="00903674"/>
    <w:rsid w:val="00911A33"/>
    <w:rsid w:val="00914B74"/>
    <w:rsid w:val="0092062E"/>
    <w:rsid w:val="0092099A"/>
    <w:rsid w:val="00922101"/>
    <w:rsid w:val="0092217E"/>
    <w:rsid w:val="00922C61"/>
    <w:rsid w:val="00922F47"/>
    <w:rsid w:val="0092461B"/>
    <w:rsid w:val="0092590C"/>
    <w:rsid w:val="00926883"/>
    <w:rsid w:val="009271A8"/>
    <w:rsid w:val="009275A3"/>
    <w:rsid w:val="009301D3"/>
    <w:rsid w:val="0093030D"/>
    <w:rsid w:val="009304D6"/>
    <w:rsid w:val="00932568"/>
    <w:rsid w:val="009343FE"/>
    <w:rsid w:val="00935ED6"/>
    <w:rsid w:val="00945019"/>
    <w:rsid w:val="009467AE"/>
    <w:rsid w:val="009509A6"/>
    <w:rsid w:val="00951D49"/>
    <w:rsid w:val="0095328F"/>
    <w:rsid w:val="00954CA9"/>
    <w:rsid w:val="009563BC"/>
    <w:rsid w:val="00957C07"/>
    <w:rsid w:val="00961734"/>
    <w:rsid w:val="0096245D"/>
    <w:rsid w:val="00962B65"/>
    <w:rsid w:val="00964308"/>
    <w:rsid w:val="00966977"/>
    <w:rsid w:val="00976E92"/>
    <w:rsid w:val="009772C9"/>
    <w:rsid w:val="0098223F"/>
    <w:rsid w:val="00983AC6"/>
    <w:rsid w:val="0098749A"/>
    <w:rsid w:val="009910BA"/>
    <w:rsid w:val="00991A52"/>
    <w:rsid w:val="009947E5"/>
    <w:rsid w:val="00997393"/>
    <w:rsid w:val="009A0B11"/>
    <w:rsid w:val="009A16DC"/>
    <w:rsid w:val="009A1EDB"/>
    <w:rsid w:val="009A2BE6"/>
    <w:rsid w:val="009A4879"/>
    <w:rsid w:val="009A5580"/>
    <w:rsid w:val="009A5608"/>
    <w:rsid w:val="009A5B66"/>
    <w:rsid w:val="009A60AE"/>
    <w:rsid w:val="009A69BC"/>
    <w:rsid w:val="009A7DC9"/>
    <w:rsid w:val="009B04AF"/>
    <w:rsid w:val="009B0D28"/>
    <w:rsid w:val="009B1778"/>
    <w:rsid w:val="009B1A02"/>
    <w:rsid w:val="009B1F23"/>
    <w:rsid w:val="009B57A4"/>
    <w:rsid w:val="009B6154"/>
    <w:rsid w:val="009C04F8"/>
    <w:rsid w:val="009C306B"/>
    <w:rsid w:val="009C47D8"/>
    <w:rsid w:val="009C5404"/>
    <w:rsid w:val="009C5AB2"/>
    <w:rsid w:val="009C5C7E"/>
    <w:rsid w:val="009D022F"/>
    <w:rsid w:val="009D02EA"/>
    <w:rsid w:val="009D3FB0"/>
    <w:rsid w:val="009D691D"/>
    <w:rsid w:val="009D7002"/>
    <w:rsid w:val="009D758C"/>
    <w:rsid w:val="009E166E"/>
    <w:rsid w:val="009E38B6"/>
    <w:rsid w:val="009E419F"/>
    <w:rsid w:val="009E5EE1"/>
    <w:rsid w:val="009F1D84"/>
    <w:rsid w:val="009F2A5B"/>
    <w:rsid w:val="009F3DA1"/>
    <w:rsid w:val="009F646A"/>
    <w:rsid w:val="00A02FF1"/>
    <w:rsid w:val="00A04BD7"/>
    <w:rsid w:val="00A04CB5"/>
    <w:rsid w:val="00A05F93"/>
    <w:rsid w:val="00A07246"/>
    <w:rsid w:val="00A07B80"/>
    <w:rsid w:val="00A10300"/>
    <w:rsid w:val="00A112F4"/>
    <w:rsid w:val="00A11525"/>
    <w:rsid w:val="00A11C3D"/>
    <w:rsid w:val="00A11CB2"/>
    <w:rsid w:val="00A13B9A"/>
    <w:rsid w:val="00A1536D"/>
    <w:rsid w:val="00A15AA4"/>
    <w:rsid w:val="00A15F21"/>
    <w:rsid w:val="00A16C92"/>
    <w:rsid w:val="00A1753B"/>
    <w:rsid w:val="00A20A50"/>
    <w:rsid w:val="00A213AF"/>
    <w:rsid w:val="00A2239C"/>
    <w:rsid w:val="00A22A2D"/>
    <w:rsid w:val="00A245AD"/>
    <w:rsid w:val="00A2495F"/>
    <w:rsid w:val="00A26150"/>
    <w:rsid w:val="00A26751"/>
    <w:rsid w:val="00A317D4"/>
    <w:rsid w:val="00A347D9"/>
    <w:rsid w:val="00A358DA"/>
    <w:rsid w:val="00A3763B"/>
    <w:rsid w:val="00A40433"/>
    <w:rsid w:val="00A40820"/>
    <w:rsid w:val="00A42CFE"/>
    <w:rsid w:val="00A453C9"/>
    <w:rsid w:val="00A45DA0"/>
    <w:rsid w:val="00A47498"/>
    <w:rsid w:val="00A51EC4"/>
    <w:rsid w:val="00A52BAC"/>
    <w:rsid w:val="00A52F30"/>
    <w:rsid w:val="00A54B42"/>
    <w:rsid w:val="00A56CA8"/>
    <w:rsid w:val="00A57AA3"/>
    <w:rsid w:val="00A642E4"/>
    <w:rsid w:val="00A64BBB"/>
    <w:rsid w:val="00A64C82"/>
    <w:rsid w:val="00A669EF"/>
    <w:rsid w:val="00A71EF0"/>
    <w:rsid w:val="00A72D06"/>
    <w:rsid w:val="00A731A9"/>
    <w:rsid w:val="00A74F3D"/>
    <w:rsid w:val="00A81F92"/>
    <w:rsid w:val="00A84CE1"/>
    <w:rsid w:val="00A8610E"/>
    <w:rsid w:val="00A865C6"/>
    <w:rsid w:val="00A867AD"/>
    <w:rsid w:val="00A924C7"/>
    <w:rsid w:val="00A95D8D"/>
    <w:rsid w:val="00A96F07"/>
    <w:rsid w:val="00A97D59"/>
    <w:rsid w:val="00A97FE3"/>
    <w:rsid w:val="00AA2AFA"/>
    <w:rsid w:val="00AA37AD"/>
    <w:rsid w:val="00AA3FE2"/>
    <w:rsid w:val="00AB16F3"/>
    <w:rsid w:val="00AB1CE6"/>
    <w:rsid w:val="00AB39C4"/>
    <w:rsid w:val="00AB3D6F"/>
    <w:rsid w:val="00AB4E05"/>
    <w:rsid w:val="00AB5B34"/>
    <w:rsid w:val="00AB7C32"/>
    <w:rsid w:val="00AB7F9B"/>
    <w:rsid w:val="00AC12BE"/>
    <w:rsid w:val="00AC2184"/>
    <w:rsid w:val="00AC2ED4"/>
    <w:rsid w:val="00AC3C28"/>
    <w:rsid w:val="00AC41B7"/>
    <w:rsid w:val="00AC5A13"/>
    <w:rsid w:val="00AC6C06"/>
    <w:rsid w:val="00AC6F67"/>
    <w:rsid w:val="00AC7B43"/>
    <w:rsid w:val="00AD475B"/>
    <w:rsid w:val="00AD5A8C"/>
    <w:rsid w:val="00AD5C9A"/>
    <w:rsid w:val="00AD6316"/>
    <w:rsid w:val="00AE0638"/>
    <w:rsid w:val="00AE7717"/>
    <w:rsid w:val="00AE781C"/>
    <w:rsid w:val="00AF0470"/>
    <w:rsid w:val="00AF1CB6"/>
    <w:rsid w:val="00AF563A"/>
    <w:rsid w:val="00AF6083"/>
    <w:rsid w:val="00AF79F4"/>
    <w:rsid w:val="00B01CC4"/>
    <w:rsid w:val="00B056BB"/>
    <w:rsid w:val="00B138BD"/>
    <w:rsid w:val="00B13DB6"/>
    <w:rsid w:val="00B13E72"/>
    <w:rsid w:val="00B15D7A"/>
    <w:rsid w:val="00B20ED2"/>
    <w:rsid w:val="00B2123C"/>
    <w:rsid w:val="00B24151"/>
    <w:rsid w:val="00B318C2"/>
    <w:rsid w:val="00B31B07"/>
    <w:rsid w:val="00B321AD"/>
    <w:rsid w:val="00B33576"/>
    <w:rsid w:val="00B35866"/>
    <w:rsid w:val="00B35926"/>
    <w:rsid w:val="00B37E0A"/>
    <w:rsid w:val="00B408DC"/>
    <w:rsid w:val="00B42EE3"/>
    <w:rsid w:val="00B4303E"/>
    <w:rsid w:val="00B43682"/>
    <w:rsid w:val="00B4477C"/>
    <w:rsid w:val="00B516D2"/>
    <w:rsid w:val="00B539E0"/>
    <w:rsid w:val="00B54509"/>
    <w:rsid w:val="00B55051"/>
    <w:rsid w:val="00B56E5D"/>
    <w:rsid w:val="00B57473"/>
    <w:rsid w:val="00B628FC"/>
    <w:rsid w:val="00B62CDC"/>
    <w:rsid w:val="00B63264"/>
    <w:rsid w:val="00B6360B"/>
    <w:rsid w:val="00B6482D"/>
    <w:rsid w:val="00B64B6C"/>
    <w:rsid w:val="00B64EB3"/>
    <w:rsid w:val="00B65AFD"/>
    <w:rsid w:val="00B66489"/>
    <w:rsid w:val="00B726C9"/>
    <w:rsid w:val="00B73797"/>
    <w:rsid w:val="00B752C0"/>
    <w:rsid w:val="00B800A6"/>
    <w:rsid w:val="00B80BD3"/>
    <w:rsid w:val="00B80E19"/>
    <w:rsid w:val="00B81AD9"/>
    <w:rsid w:val="00B83369"/>
    <w:rsid w:val="00B85390"/>
    <w:rsid w:val="00B8542D"/>
    <w:rsid w:val="00B85BEB"/>
    <w:rsid w:val="00B86A41"/>
    <w:rsid w:val="00B90E9A"/>
    <w:rsid w:val="00B921BD"/>
    <w:rsid w:val="00B95F31"/>
    <w:rsid w:val="00B9674D"/>
    <w:rsid w:val="00B97E05"/>
    <w:rsid w:val="00BA010F"/>
    <w:rsid w:val="00BA28D5"/>
    <w:rsid w:val="00BA2AF8"/>
    <w:rsid w:val="00BB278B"/>
    <w:rsid w:val="00BB2B05"/>
    <w:rsid w:val="00BB414F"/>
    <w:rsid w:val="00BB4D8E"/>
    <w:rsid w:val="00BB4EF8"/>
    <w:rsid w:val="00BB53B2"/>
    <w:rsid w:val="00BB5C10"/>
    <w:rsid w:val="00BC06E9"/>
    <w:rsid w:val="00BC2340"/>
    <w:rsid w:val="00BC32DF"/>
    <w:rsid w:val="00BC3B37"/>
    <w:rsid w:val="00BC7179"/>
    <w:rsid w:val="00BD185E"/>
    <w:rsid w:val="00BD2BC5"/>
    <w:rsid w:val="00BD4E44"/>
    <w:rsid w:val="00BD4EBA"/>
    <w:rsid w:val="00BD54E9"/>
    <w:rsid w:val="00BD75A1"/>
    <w:rsid w:val="00BE2E09"/>
    <w:rsid w:val="00BE3E4C"/>
    <w:rsid w:val="00BE4FB2"/>
    <w:rsid w:val="00BE50F9"/>
    <w:rsid w:val="00BE692A"/>
    <w:rsid w:val="00BF00DF"/>
    <w:rsid w:val="00BF16F7"/>
    <w:rsid w:val="00BF38F6"/>
    <w:rsid w:val="00BF455C"/>
    <w:rsid w:val="00BF7F9E"/>
    <w:rsid w:val="00C00F2A"/>
    <w:rsid w:val="00C013E5"/>
    <w:rsid w:val="00C03E28"/>
    <w:rsid w:val="00C06244"/>
    <w:rsid w:val="00C06CD6"/>
    <w:rsid w:val="00C124AE"/>
    <w:rsid w:val="00C152D8"/>
    <w:rsid w:val="00C161AC"/>
    <w:rsid w:val="00C16C03"/>
    <w:rsid w:val="00C17310"/>
    <w:rsid w:val="00C202B1"/>
    <w:rsid w:val="00C204F3"/>
    <w:rsid w:val="00C21204"/>
    <w:rsid w:val="00C216D0"/>
    <w:rsid w:val="00C24E2A"/>
    <w:rsid w:val="00C2538F"/>
    <w:rsid w:val="00C31F32"/>
    <w:rsid w:val="00C345AB"/>
    <w:rsid w:val="00C34E67"/>
    <w:rsid w:val="00C421D3"/>
    <w:rsid w:val="00C446B0"/>
    <w:rsid w:val="00C468B5"/>
    <w:rsid w:val="00C47776"/>
    <w:rsid w:val="00C53624"/>
    <w:rsid w:val="00C53D6F"/>
    <w:rsid w:val="00C577ED"/>
    <w:rsid w:val="00C57C32"/>
    <w:rsid w:val="00C600D5"/>
    <w:rsid w:val="00C610C9"/>
    <w:rsid w:val="00C62EC9"/>
    <w:rsid w:val="00C641CA"/>
    <w:rsid w:val="00C664B0"/>
    <w:rsid w:val="00C70615"/>
    <w:rsid w:val="00C72C70"/>
    <w:rsid w:val="00C73109"/>
    <w:rsid w:val="00C734AC"/>
    <w:rsid w:val="00C735B2"/>
    <w:rsid w:val="00C752E5"/>
    <w:rsid w:val="00C75A00"/>
    <w:rsid w:val="00C76DC3"/>
    <w:rsid w:val="00C772DE"/>
    <w:rsid w:val="00C80609"/>
    <w:rsid w:val="00C8160B"/>
    <w:rsid w:val="00C86C0B"/>
    <w:rsid w:val="00C90ECF"/>
    <w:rsid w:val="00C91D83"/>
    <w:rsid w:val="00C92040"/>
    <w:rsid w:val="00C92829"/>
    <w:rsid w:val="00C932B7"/>
    <w:rsid w:val="00C93E21"/>
    <w:rsid w:val="00C94411"/>
    <w:rsid w:val="00CA26B8"/>
    <w:rsid w:val="00CA3278"/>
    <w:rsid w:val="00CA42EF"/>
    <w:rsid w:val="00CA5459"/>
    <w:rsid w:val="00CA66ED"/>
    <w:rsid w:val="00CB076F"/>
    <w:rsid w:val="00CB0F95"/>
    <w:rsid w:val="00CB1BCA"/>
    <w:rsid w:val="00CB4F31"/>
    <w:rsid w:val="00CB5CE7"/>
    <w:rsid w:val="00CB637A"/>
    <w:rsid w:val="00CB63BF"/>
    <w:rsid w:val="00CB718D"/>
    <w:rsid w:val="00CC2423"/>
    <w:rsid w:val="00CC3D89"/>
    <w:rsid w:val="00CC3DC8"/>
    <w:rsid w:val="00CC7FF8"/>
    <w:rsid w:val="00CD064C"/>
    <w:rsid w:val="00CD318C"/>
    <w:rsid w:val="00CD4B38"/>
    <w:rsid w:val="00CD72E8"/>
    <w:rsid w:val="00CE509C"/>
    <w:rsid w:val="00CE5D80"/>
    <w:rsid w:val="00CE636E"/>
    <w:rsid w:val="00CF021A"/>
    <w:rsid w:val="00CF0D39"/>
    <w:rsid w:val="00CF22EF"/>
    <w:rsid w:val="00CF2EE0"/>
    <w:rsid w:val="00CF4947"/>
    <w:rsid w:val="00CF5521"/>
    <w:rsid w:val="00D01492"/>
    <w:rsid w:val="00D030F3"/>
    <w:rsid w:val="00D037C0"/>
    <w:rsid w:val="00D0454A"/>
    <w:rsid w:val="00D05ABA"/>
    <w:rsid w:val="00D079A2"/>
    <w:rsid w:val="00D106C3"/>
    <w:rsid w:val="00D1299D"/>
    <w:rsid w:val="00D164E2"/>
    <w:rsid w:val="00D24978"/>
    <w:rsid w:val="00D25013"/>
    <w:rsid w:val="00D256A1"/>
    <w:rsid w:val="00D31BB2"/>
    <w:rsid w:val="00D374E4"/>
    <w:rsid w:val="00D41B6D"/>
    <w:rsid w:val="00D424A3"/>
    <w:rsid w:val="00D44467"/>
    <w:rsid w:val="00D447A3"/>
    <w:rsid w:val="00D44EFF"/>
    <w:rsid w:val="00D44FDC"/>
    <w:rsid w:val="00D47BD9"/>
    <w:rsid w:val="00D50D38"/>
    <w:rsid w:val="00D513A3"/>
    <w:rsid w:val="00D53F1E"/>
    <w:rsid w:val="00D55012"/>
    <w:rsid w:val="00D55509"/>
    <w:rsid w:val="00D563E7"/>
    <w:rsid w:val="00D57D56"/>
    <w:rsid w:val="00D617B2"/>
    <w:rsid w:val="00D63BF3"/>
    <w:rsid w:val="00D63F4A"/>
    <w:rsid w:val="00D70459"/>
    <w:rsid w:val="00D721E3"/>
    <w:rsid w:val="00D72AD3"/>
    <w:rsid w:val="00D743C0"/>
    <w:rsid w:val="00D7488D"/>
    <w:rsid w:val="00D839E4"/>
    <w:rsid w:val="00D8597C"/>
    <w:rsid w:val="00D870AD"/>
    <w:rsid w:val="00D905DD"/>
    <w:rsid w:val="00D91421"/>
    <w:rsid w:val="00D95DDA"/>
    <w:rsid w:val="00D97659"/>
    <w:rsid w:val="00DA2964"/>
    <w:rsid w:val="00DA4BC1"/>
    <w:rsid w:val="00DA6BA6"/>
    <w:rsid w:val="00DA7633"/>
    <w:rsid w:val="00DB0A96"/>
    <w:rsid w:val="00DB1027"/>
    <w:rsid w:val="00DB131D"/>
    <w:rsid w:val="00DB2760"/>
    <w:rsid w:val="00DB3639"/>
    <w:rsid w:val="00DB4B02"/>
    <w:rsid w:val="00DB609A"/>
    <w:rsid w:val="00DB61E2"/>
    <w:rsid w:val="00DB6FF3"/>
    <w:rsid w:val="00DB73CF"/>
    <w:rsid w:val="00DB7D19"/>
    <w:rsid w:val="00DC5A26"/>
    <w:rsid w:val="00DD3EFC"/>
    <w:rsid w:val="00DD4EB3"/>
    <w:rsid w:val="00DE010F"/>
    <w:rsid w:val="00DE1CC3"/>
    <w:rsid w:val="00DE3497"/>
    <w:rsid w:val="00DE4E91"/>
    <w:rsid w:val="00DE7DA6"/>
    <w:rsid w:val="00DF0721"/>
    <w:rsid w:val="00DF16E3"/>
    <w:rsid w:val="00DF1B72"/>
    <w:rsid w:val="00DF257A"/>
    <w:rsid w:val="00DF29F0"/>
    <w:rsid w:val="00DF3616"/>
    <w:rsid w:val="00DF5B5D"/>
    <w:rsid w:val="00DF5E6B"/>
    <w:rsid w:val="00DF6506"/>
    <w:rsid w:val="00DF6EDF"/>
    <w:rsid w:val="00E00343"/>
    <w:rsid w:val="00E00D05"/>
    <w:rsid w:val="00E02E34"/>
    <w:rsid w:val="00E0664B"/>
    <w:rsid w:val="00E10814"/>
    <w:rsid w:val="00E11FE7"/>
    <w:rsid w:val="00E132E4"/>
    <w:rsid w:val="00E21D96"/>
    <w:rsid w:val="00E2393B"/>
    <w:rsid w:val="00E2454D"/>
    <w:rsid w:val="00E27BEE"/>
    <w:rsid w:val="00E31033"/>
    <w:rsid w:val="00E3208C"/>
    <w:rsid w:val="00E3236F"/>
    <w:rsid w:val="00E32922"/>
    <w:rsid w:val="00E35B53"/>
    <w:rsid w:val="00E401EF"/>
    <w:rsid w:val="00E40920"/>
    <w:rsid w:val="00E40E95"/>
    <w:rsid w:val="00E40F6A"/>
    <w:rsid w:val="00E43D6A"/>
    <w:rsid w:val="00E4582F"/>
    <w:rsid w:val="00E51357"/>
    <w:rsid w:val="00E53015"/>
    <w:rsid w:val="00E546DB"/>
    <w:rsid w:val="00E5507C"/>
    <w:rsid w:val="00E5510F"/>
    <w:rsid w:val="00E55C79"/>
    <w:rsid w:val="00E56921"/>
    <w:rsid w:val="00E570C4"/>
    <w:rsid w:val="00E57377"/>
    <w:rsid w:val="00E61177"/>
    <w:rsid w:val="00E61CF6"/>
    <w:rsid w:val="00E62559"/>
    <w:rsid w:val="00E64498"/>
    <w:rsid w:val="00E644E3"/>
    <w:rsid w:val="00E647B6"/>
    <w:rsid w:val="00E64CC4"/>
    <w:rsid w:val="00E65CD4"/>
    <w:rsid w:val="00E665F2"/>
    <w:rsid w:val="00E713E4"/>
    <w:rsid w:val="00E72470"/>
    <w:rsid w:val="00E73B6E"/>
    <w:rsid w:val="00E73DF4"/>
    <w:rsid w:val="00E75464"/>
    <w:rsid w:val="00E75628"/>
    <w:rsid w:val="00E75901"/>
    <w:rsid w:val="00E765FE"/>
    <w:rsid w:val="00E80A27"/>
    <w:rsid w:val="00E81AD2"/>
    <w:rsid w:val="00E82D9F"/>
    <w:rsid w:val="00E832F2"/>
    <w:rsid w:val="00E837AA"/>
    <w:rsid w:val="00E861D1"/>
    <w:rsid w:val="00E86BC4"/>
    <w:rsid w:val="00E87580"/>
    <w:rsid w:val="00E90D1B"/>
    <w:rsid w:val="00E93ED9"/>
    <w:rsid w:val="00E97B8A"/>
    <w:rsid w:val="00EA3A99"/>
    <w:rsid w:val="00EA3AD8"/>
    <w:rsid w:val="00EA3DD1"/>
    <w:rsid w:val="00EA402A"/>
    <w:rsid w:val="00EA795F"/>
    <w:rsid w:val="00EB0635"/>
    <w:rsid w:val="00EB0A51"/>
    <w:rsid w:val="00EB4945"/>
    <w:rsid w:val="00EB52A4"/>
    <w:rsid w:val="00EC375C"/>
    <w:rsid w:val="00EC3EBF"/>
    <w:rsid w:val="00EC44E4"/>
    <w:rsid w:val="00EC47F8"/>
    <w:rsid w:val="00EC5EC4"/>
    <w:rsid w:val="00EC75E7"/>
    <w:rsid w:val="00ED2364"/>
    <w:rsid w:val="00ED3BA4"/>
    <w:rsid w:val="00ED4A09"/>
    <w:rsid w:val="00ED5315"/>
    <w:rsid w:val="00ED5ECC"/>
    <w:rsid w:val="00EE0868"/>
    <w:rsid w:val="00EE10D2"/>
    <w:rsid w:val="00EE1EE7"/>
    <w:rsid w:val="00EE534D"/>
    <w:rsid w:val="00EE535E"/>
    <w:rsid w:val="00EE62E8"/>
    <w:rsid w:val="00EE7BE4"/>
    <w:rsid w:val="00EF0273"/>
    <w:rsid w:val="00EF0845"/>
    <w:rsid w:val="00EF1BCC"/>
    <w:rsid w:val="00EF280C"/>
    <w:rsid w:val="00EF3091"/>
    <w:rsid w:val="00EF4D37"/>
    <w:rsid w:val="00EF63BB"/>
    <w:rsid w:val="00F00736"/>
    <w:rsid w:val="00F047F3"/>
    <w:rsid w:val="00F04804"/>
    <w:rsid w:val="00F04E57"/>
    <w:rsid w:val="00F06924"/>
    <w:rsid w:val="00F10F28"/>
    <w:rsid w:val="00F113E1"/>
    <w:rsid w:val="00F11AB9"/>
    <w:rsid w:val="00F1392E"/>
    <w:rsid w:val="00F15140"/>
    <w:rsid w:val="00F15752"/>
    <w:rsid w:val="00F230AE"/>
    <w:rsid w:val="00F234CC"/>
    <w:rsid w:val="00F24A47"/>
    <w:rsid w:val="00F25306"/>
    <w:rsid w:val="00F262CA"/>
    <w:rsid w:val="00F30176"/>
    <w:rsid w:val="00F301EE"/>
    <w:rsid w:val="00F30D91"/>
    <w:rsid w:val="00F3679A"/>
    <w:rsid w:val="00F406A3"/>
    <w:rsid w:val="00F41474"/>
    <w:rsid w:val="00F4271D"/>
    <w:rsid w:val="00F443D7"/>
    <w:rsid w:val="00F453F8"/>
    <w:rsid w:val="00F47D71"/>
    <w:rsid w:val="00F51C2B"/>
    <w:rsid w:val="00F526DF"/>
    <w:rsid w:val="00F56768"/>
    <w:rsid w:val="00F56FBA"/>
    <w:rsid w:val="00F62D64"/>
    <w:rsid w:val="00F62DF6"/>
    <w:rsid w:val="00F6663A"/>
    <w:rsid w:val="00F66DB6"/>
    <w:rsid w:val="00F67E09"/>
    <w:rsid w:val="00F67F53"/>
    <w:rsid w:val="00F70BDB"/>
    <w:rsid w:val="00F70C64"/>
    <w:rsid w:val="00F7168B"/>
    <w:rsid w:val="00F72492"/>
    <w:rsid w:val="00F73AAA"/>
    <w:rsid w:val="00F73FE6"/>
    <w:rsid w:val="00F74BF3"/>
    <w:rsid w:val="00F74F04"/>
    <w:rsid w:val="00F8158E"/>
    <w:rsid w:val="00F8261C"/>
    <w:rsid w:val="00F84B15"/>
    <w:rsid w:val="00F85C82"/>
    <w:rsid w:val="00F87290"/>
    <w:rsid w:val="00F91A9B"/>
    <w:rsid w:val="00F93321"/>
    <w:rsid w:val="00F95E8F"/>
    <w:rsid w:val="00F9790E"/>
    <w:rsid w:val="00F97B34"/>
    <w:rsid w:val="00FA036F"/>
    <w:rsid w:val="00FA4ACC"/>
    <w:rsid w:val="00FA4EFE"/>
    <w:rsid w:val="00FB0A09"/>
    <w:rsid w:val="00FB2132"/>
    <w:rsid w:val="00FB3B70"/>
    <w:rsid w:val="00FB73FA"/>
    <w:rsid w:val="00FC4E03"/>
    <w:rsid w:val="00FC753E"/>
    <w:rsid w:val="00FD498C"/>
    <w:rsid w:val="00FD7618"/>
    <w:rsid w:val="00FE233E"/>
    <w:rsid w:val="00FF10C2"/>
    <w:rsid w:val="00FF1BC0"/>
    <w:rsid w:val="00FF2B08"/>
    <w:rsid w:val="00FF2CE5"/>
    <w:rsid w:val="00FF2F1B"/>
    <w:rsid w:val="00FF3020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DDCC31"/>
  <w15:docId w15:val="{05DD6C9C-DBE6-4847-B25D-FE3602AE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68234E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C76DC3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C446B0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C446B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C446B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qFormat/>
    <w:rsid w:val="00C446B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446B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446B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446B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68234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C76DC3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446B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C446B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446B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C446B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C446B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C446B0"/>
    <w:pPr>
      <w:ind w:left="1276"/>
    </w:pPr>
  </w:style>
  <w:style w:type="paragraph" w:customStyle="1" w:styleId="-">
    <w:name w:val="Список-"/>
    <w:link w:val="-1"/>
    <w:autoRedefine/>
    <w:qFormat/>
    <w:rsid w:val="00E40920"/>
    <w:pPr>
      <w:numPr>
        <w:numId w:val="10"/>
      </w:numPr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E40920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C446B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446B0"/>
    <w:rPr>
      <w:b/>
    </w:rPr>
  </w:style>
  <w:style w:type="paragraph" w:customStyle="1" w:styleId="Head10M">
    <w:name w:val="Head 10M"/>
    <w:basedOn w:val="a"/>
    <w:rsid w:val="00C446B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446B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C446B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446B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446B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446B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446B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446B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C446B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C446B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8"/>
    <w:next w:val="a"/>
    <w:qFormat/>
    <w:rsid w:val="001E0A8E"/>
  </w:style>
  <w:style w:type="paragraph" w:customStyle="1" w:styleId="a9">
    <w:name w:val="Раздел документа"/>
    <w:basedOn w:val="a"/>
    <w:next w:val="a"/>
    <w:rsid w:val="00C446B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a">
    <w:name w:val="Рис"/>
    <w:next w:val="a8"/>
    <w:link w:val="ab"/>
    <w:qFormat/>
    <w:rsid w:val="001A560B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a"/>
    <w:link w:val="ac"/>
    <w:qFormat/>
    <w:rsid w:val="00C446B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C446B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C446B0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C446B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C446B0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C446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C446B0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C446B0"/>
    <w:rPr>
      <w:sz w:val="24"/>
    </w:rPr>
  </w:style>
  <w:style w:type="character" w:styleId="af2">
    <w:name w:val="page number"/>
    <w:rsid w:val="00C446B0"/>
    <w:rPr>
      <w:rFonts w:ascii="Times New Roman" w:hAnsi="Times New Roman"/>
      <w:sz w:val="24"/>
    </w:rPr>
  </w:style>
  <w:style w:type="character" w:customStyle="1" w:styleId="Internetlink">
    <w:name w:val="Internet link"/>
    <w:rsid w:val="00C446B0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C446B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C446B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C446B0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C446B0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C446B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C446B0"/>
    <w:pPr>
      <w:tabs>
        <w:tab w:val="left" w:pos="284"/>
        <w:tab w:val="right" w:leader="dot" w:pos="9628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C446B0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C446B0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C446B0"/>
    <w:rPr>
      <w:color w:val="0000FF"/>
      <w:u w:val="single"/>
    </w:rPr>
  </w:style>
  <w:style w:type="paragraph" w:styleId="af9">
    <w:name w:val="Balloon Text"/>
    <w:basedOn w:val="a"/>
    <w:link w:val="afa"/>
    <w:rsid w:val="00C446B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C44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C446B0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C446B0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a"/>
    <w:locked/>
    <w:rsid w:val="001A560B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8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styleId="aff7">
    <w:name w:val="table of figures"/>
    <w:basedOn w:val="a"/>
    <w:next w:val="a"/>
    <w:uiPriority w:val="99"/>
    <w:unhideWhenUsed/>
    <w:rsid w:val="00CA26B8"/>
  </w:style>
  <w:style w:type="table" w:styleId="aff8">
    <w:name w:val="Table Grid"/>
    <w:basedOn w:val="a2"/>
    <w:uiPriority w:val="59"/>
    <w:rsid w:val="0024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additiontitle1">
    <w:name w:val="ph_addition_title_1"/>
    <w:basedOn w:val="a"/>
    <w:next w:val="a"/>
    <w:rsid w:val="00830401"/>
    <w:pPr>
      <w:keepNext/>
      <w:keepLines/>
      <w:pageBreakBefore/>
      <w:numPr>
        <w:numId w:val="3"/>
      </w:numPr>
      <w:spacing w:before="360" w:after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"/>
    <w:next w:val="a"/>
    <w:rsid w:val="00830401"/>
    <w:pPr>
      <w:keepNext/>
      <w:keepLines/>
      <w:numPr>
        <w:ilvl w:val="1"/>
        <w:numId w:val="3"/>
      </w:numPr>
      <w:spacing w:before="360" w:after="360" w:line="360" w:lineRule="auto"/>
      <w:jc w:val="both"/>
      <w:outlineLvl w:val="1"/>
    </w:pPr>
    <w:rPr>
      <w:b/>
    </w:rPr>
  </w:style>
  <w:style w:type="paragraph" w:customStyle="1" w:styleId="phadditiontitle3">
    <w:name w:val="ph_addition_title_3"/>
    <w:basedOn w:val="a"/>
    <w:next w:val="a"/>
    <w:rsid w:val="00830401"/>
    <w:pPr>
      <w:keepNext/>
      <w:keepLines/>
      <w:numPr>
        <w:ilvl w:val="2"/>
        <w:numId w:val="3"/>
      </w:numPr>
      <w:spacing w:before="240" w:after="240" w:line="360" w:lineRule="auto"/>
      <w:jc w:val="both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830401"/>
    <w:pPr>
      <w:numPr>
        <w:numId w:val="3"/>
      </w:numPr>
    </w:pPr>
  </w:style>
  <w:style w:type="character" w:customStyle="1" w:styleId="aff9">
    <w:name w:val="Текст пункта Знак"/>
    <w:rsid w:val="00830401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s1">
    <w:name w:val="s_1"/>
    <w:basedOn w:val="a"/>
    <w:rsid w:val="0085526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855266"/>
  </w:style>
  <w:style w:type="paragraph" w:customStyle="1" w:styleId="affa">
    <w:name w:val="содерж"/>
    <w:basedOn w:val="a"/>
    <w:qFormat/>
    <w:rsid w:val="00B85390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paragraph" w:customStyle="1" w:styleId="---">
    <w:name w:val="Список---"/>
    <w:basedOn w:val="--"/>
    <w:qFormat/>
    <w:rsid w:val="00976E92"/>
    <w:pPr>
      <w:ind w:left="1560"/>
    </w:pPr>
  </w:style>
  <w:style w:type="character" w:customStyle="1" w:styleId="-0">
    <w:name w:val="Список- Знак"/>
    <w:rsid w:val="00873A76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32">
    <w:name w:val="Текст пункта Знак3"/>
    <w:rsid w:val="00873A76"/>
    <w:rPr>
      <w:rFonts w:ascii="Times New Roman" w:eastAsia="Times New Roman" w:hAnsi="Times New Roman" w:cs="Times New Roman"/>
      <w:spacing w:val="2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ownloads\Telegram%20Desktop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09CB0AE3D44B479E8F74E2D0D2DDCE" ma:contentTypeVersion="1" ma:contentTypeDescription="Создание документа." ma:contentTypeScope="" ma:versionID="724dfaeacacd24b358197e43b21e6aad">
  <xsd:schema xmlns:xsd="http://www.w3.org/2001/XMLSchema" xmlns:xs="http://www.w3.org/2001/XMLSchema" xmlns:p="http://schemas.microsoft.com/office/2006/metadata/properties" xmlns:ns2="4e88b287-c04c-455a-91c4-1a78404834ad" targetNamespace="http://schemas.microsoft.com/office/2006/metadata/properties" ma:root="true" ma:fieldsID="05181b2bebf38629e05ef025993812d8" ns2:_="">
    <xsd:import namespace="4e88b287-c04c-455a-91c4-1a78404834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b287-c04c-455a-91c4-1a78404834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91436-FCED-403A-B589-BC5DEA97AB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9F4E78-2782-4A13-BD5E-5F3E89349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8b287-c04c-455a-91c4-1a7840483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5FE89E-47C5-41B7-97DA-9D0FBC39F8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26BA01-5232-4778-97DB-0F48E7C7F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1</TotalTime>
  <Pages>1</Pages>
  <Words>5587</Words>
  <Characters>31852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37365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Сабина Гаранина</dc:creator>
  <cp:keywords/>
  <dc:description/>
  <cp:lastModifiedBy>Shipalov Vasiliy</cp:lastModifiedBy>
  <cp:revision>4</cp:revision>
  <dcterms:created xsi:type="dcterms:W3CDTF">2020-08-28T15:09:00Z</dcterms:created>
  <dcterms:modified xsi:type="dcterms:W3CDTF">2020-08-28T15:09:00Z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0x0101008C09CB0AE3D44B479E8F74E2D0D2DDCE</vt:lpwstr>
  </property>
  <property fmtid="{D5CDD505-2E9C-101B-9397-08002B2CF9AE}" pid="3" name="_DocHome">
    <vt:i4>-1765470722</vt:i4>
  </property>
</Properties>
</file>