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4850" w:type="pct"/>
        <w:tblLook w:val="04A0" w:firstRow="1" w:lastRow="0" w:firstColumn="1" w:lastColumn="0" w:noHBand="0" w:noVBand="1"/>
      </w:tblPr>
      <w:tblGrid>
        <w:gridCol w:w="4252"/>
        <w:gridCol w:w="933"/>
        <w:gridCol w:w="2445"/>
        <w:gridCol w:w="1928"/>
      </w:tblGrid>
      <w:tr w:rsidR="0052648C" w:rsidRPr="0052648C" w14:paraId="539B66B7" w14:textId="77777777" w:rsidTr="00CB38FB">
        <w:tc>
          <w:tcPr>
            <w:tcW w:w="4303" w:type="dxa"/>
            <w:shd w:val="clear" w:color="auto" w:fill="auto"/>
          </w:tcPr>
          <w:p w14:paraId="32BBEB64" w14:textId="77777777" w:rsidR="00903A9A" w:rsidRPr="00975C6B" w:rsidRDefault="00903A9A" w:rsidP="00903A9A">
            <w:pPr>
              <w:pStyle w:val="afffffffffff2"/>
              <w:rPr>
                <w:lang w:val="en-US"/>
              </w:rPr>
            </w:pPr>
            <w:bookmarkStart w:id="0" w:name="_GoBack"/>
            <w:bookmarkEnd w:id="0"/>
          </w:p>
        </w:tc>
        <w:tc>
          <w:tcPr>
            <w:tcW w:w="942" w:type="dxa"/>
            <w:shd w:val="clear" w:color="auto" w:fill="auto"/>
          </w:tcPr>
          <w:p w14:paraId="6E421DDD" w14:textId="77777777" w:rsidR="00903A9A" w:rsidRPr="0052648C" w:rsidRDefault="00903A9A" w:rsidP="00903A9A">
            <w:pPr>
              <w:pStyle w:val="afffffffffff3"/>
              <w:jc w:val="center"/>
            </w:pPr>
          </w:p>
        </w:tc>
        <w:tc>
          <w:tcPr>
            <w:tcW w:w="4423" w:type="dxa"/>
            <w:gridSpan w:val="2"/>
            <w:shd w:val="clear" w:color="auto" w:fill="auto"/>
          </w:tcPr>
          <w:p w14:paraId="79808C83" w14:textId="77777777" w:rsidR="00903A9A" w:rsidRPr="0052648C" w:rsidRDefault="00903A9A" w:rsidP="00903A9A">
            <w:pPr>
              <w:pStyle w:val="afffffffffff3"/>
              <w:jc w:val="center"/>
            </w:pPr>
          </w:p>
        </w:tc>
      </w:tr>
      <w:tr w:rsidR="0052648C" w:rsidRPr="0052648C" w14:paraId="228BE10F" w14:textId="77777777" w:rsidTr="00CB38FB">
        <w:tc>
          <w:tcPr>
            <w:tcW w:w="4303" w:type="dxa"/>
            <w:shd w:val="clear" w:color="auto" w:fill="auto"/>
          </w:tcPr>
          <w:p w14:paraId="0BC04E54" w14:textId="77777777" w:rsidR="00903A9A" w:rsidRPr="0052648C" w:rsidRDefault="00903A9A" w:rsidP="00903A9A">
            <w:pPr>
              <w:pStyle w:val="afffffffffff4"/>
              <w:jc w:val="left"/>
            </w:pPr>
          </w:p>
        </w:tc>
        <w:tc>
          <w:tcPr>
            <w:tcW w:w="942" w:type="dxa"/>
            <w:shd w:val="clear" w:color="auto" w:fill="auto"/>
          </w:tcPr>
          <w:p w14:paraId="6B89A9CE" w14:textId="77777777" w:rsidR="00903A9A" w:rsidRPr="0052648C" w:rsidRDefault="00903A9A" w:rsidP="00903A9A">
            <w:pPr>
              <w:pStyle w:val="afffffffffff4"/>
              <w:jc w:val="left"/>
            </w:pPr>
          </w:p>
        </w:tc>
        <w:tc>
          <w:tcPr>
            <w:tcW w:w="4423" w:type="dxa"/>
            <w:gridSpan w:val="2"/>
            <w:shd w:val="clear" w:color="auto" w:fill="auto"/>
          </w:tcPr>
          <w:p w14:paraId="1B443402" w14:textId="77777777" w:rsidR="00903A9A" w:rsidRPr="0052648C" w:rsidRDefault="00903A9A" w:rsidP="00903A9A">
            <w:pPr>
              <w:pStyle w:val="afffffffffff4"/>
              <w:jc w:val="left"/>
            </w:pPr>
          </w:p>
        </w:tc>
      </w:tr>
      <w:tr w:rsidR="0052648C" w:rsidRPr="0052648C" w14:paraId="077A139A" w14:textId="77777777" w:rsidTr="00CB38FB">
        <w:tc>
          <w:tcPr>
            <w:tcW w:w="4303" w:type="dxa"/>
            <w:shd w:val="clear" w:color="auto" w:fill="auto"/>
          </w:tcPr>
          <w:p w14:paraId="6B45B5FE" w14:textId="77777777" w:rsidR="00903A9A" w:rsidRPr="0052648C" w:rsidRDefault="00903A9A" w:rsidP="00903A9A">
            <w:pPr>
              <w:pStyle w:val="afffffffffff4"/>
              <w:jc w:val="left"/>
            </w:pPr>
          </w:p>
        </w:tc>
        <w:tc>
          <w:tcPr>
            <w:tcW w:w="942" w:type="dxa"/>
            <w:shd w:val="clear" w:color="auto" w:fill="auto"/>
          </w:tcPr>
          <w:p w14:paraId="6C63BE4B" w14:textId="77777777" w:rsidR="00903A9A" w:rsidRPr="0052648C" w:rsidRDefault="00903A9A" w:rsidP="00903A9A">
            <w:pPr>
              <w:pStyle w:val="afffffffffff4"/>
              <w:jc w:val="left"/>
            </w:pPr>
          </w:p>
        </w:tc>
        <w:tc>
          <w:tcPr>
            <w:tcW w:w="4423" w:type="dxa"/>
            <w:gridSpan w:val="2"/>
            <w:shd w:val="clear" w:color="auto" w:fill="auto"/>
          </w:tcPr>
          <w:p w14:paraId="4988282D" w14:textId="77777777" w:rsidR="00903A9A" w:rsidRPr="0052648C" w:rsidRDefault="00903A9A" w:rsidP="00903A9A">
            <w:pPr>
              <w:pStyle w:val="afffffffffff4"/>
              <w:jc w:val="left"/>
            </w:pPr>
          </w:p>
        </w:tc>
      </w:tr>
      <w:tr w:rsidR="0052648C" w:rsidRPr="0052648C" w14:paraId="22716FD7" w14:textId="77777777" w:rsidTr="00CB38FB">
        <w:tc>
          <w:tcPr>
            <w:tcW w:w="4303" w:type="dxa"/>
            <w:shd w:val="clear" w:color="auto" w:fill="auto"/>
          </w:tcPr>
          <w:p w14:paraId="714EB8D5" w14:textId="77777777" w:rsidR="00903A9A" w:rsidRPr="0052648C" w:rsidRDefault="00903A9A" w:rsidP="00903A9A">
            <w:pPr>
              <w:pStyle w:val="afffffffffff4"/>
              <w:jc w:val="left"/>
            </w:pPr>
          </w:p>
        </w:tc>
        <w:tc>
          <w:tcPr>
            <w:tcW w:w="942" w:type="dxa"/>
            <w:shd w:val="clear" w:color="auto" w:fill="auto"/>
          </w:tcPr>
          <w:p w14:paraId="7415C4ED" w14:textId="77777777" w:rsidR="00903A9A" w:rsidRPr="0052648C" w:rsidRDefault="00903A9A" w:rsidP="00903A9A">
            <w:pPr>
              <w:pStyle w:val="afffffffffff4"/>
              <w:jc w:val="left"/>
            </w:pPr>
          </w:p>
        </w:tc>
        <w:tc>
          <w:tcPr>
            <w:tcW w:w="4423" w:type="dxa"/>
            <w:gridSpan w:val="2"/>
            <w:shd w:val="clear" w:color="auto" w:fill="auto"/>
          </w:tcPr>
          <w:p w14:paraId="0230BA8D" w14:textId="77777777" w:rsidR="00903A9A" w:rsidRPr="0052648C" w:rsidRDefault="00903A9A" w:rsidP="00903A9A">
            <w:pPr>
              <w:pStyle w:val="afffffffffff4"/>
              <w:jc w:val="left"/>
            </w:pPr>
          </w:p>
        </w:tc>
      </w:tr>
      <w:tr w:rsidR="0052648C" w:rsidRPr="0052648C" w14:paraId="45CBE415" w14:textId="77777777" w:rsidTr="00CB38FB">
        <w:trPr>
          <w:trHeight w:val="783"/>
        </w:trPr>
        <w:tc>
          <w:tcPr>
            <w:tcW w:w="9668" w:type="dxa"/>
            <w:gridSpan w:val="4"/>
            <w:shd w:val="clear" w:color="auto" w:fill="auto"/>
          </w:tcPr>
          <w:p w14:paraId="74DC62EC" w14:textId="77777777" w:rsidR="00903A9A" w:rsidRPr="0052648C" w:rsidRDefault="00903A9A" w:rsidP="00903A9A"/>
        </w:tc>
      </w:tr>
      <w:tr w:rsidR="0052648C" w:rsidRPr="0052648C" w14:paraId="3E388B07" w14:textId="77777777" w:rsidTr="00CB38FB">
        <w:trPr>
          <w:trHeight w:val="407"/>
        </w:trPr>
        <w:tc>
          <w:tcPr>
            <w:tcW w:w="9668" w:type="dxa"/>
            <w:gridSpan w:val="4"/>
            <w:shd w:val="clear" w:color="auto" w:fill="auto"/>
          </w:tcPr>
          <w:p w14:paraId="39F9C648" w14:textId="77777777" w:rsidR="00903A9A" w:rsidRPr="0052648C" w:rsidRDefault="00903A9A" w:rsidP="00903A9A">
            <w:pPr>
              <w:pStyle w:val="afffffffffff7"/>
            </w:pPr>
          </w:p>
        </w:tc>
      </w:tr>
      <w:tr w:rsidR="0052648C" w:rsidRPr="0052648C" w14:paraId="4CB4F942" w14:textId="77777777" w:rsidTr="00CB38FB">
        <w:trPr>
          <w:trHeight w:val="144"/>
        </w:trPr>
        <w:tc>
          <w:tcPr>
            <w:tcW w:w="9668" w:type="dxa"/>
            <w:gridSpan w:val="4"/>
            <w:shd w:val="clear" w:color="auto" w:fill="auto"/>
          </w:tcPr>
          <w:p w14:paraId="1A3A6157" w14:textId="77777777" w:rsidR="00903A9A" w:rsidRPr="0052648C" w:rsidRDefault="00903A9A" w:rsidP="000C71FA">
            <w:pPr>
              <w:pStyle w:val="afffffffffff8"/>
            </w:pPr>
          </w:p>
        </w:tc>
      </w:tr>
      <w:tr w:rsidR="0052648C" w:rsidRPr="00604478" w14:paraId="6E32DB90" w14:textId="77777777" w:rsidTr="00CB38FB">
        <w:tc>
          <w:tcPr>
            <w:tcW w:w="9668" w:type="dxa"/>
            <w:gridSpan w:val="4"/>
            <w:shd w:val="clear" w:color="auto" w:fill="auto"/>
          </w:tcPr>
          <w:p w14:paraId="55CB2AB9" w14:textId="77777777" w:rsidR="00165374" w:rsidRPr="00AE3D94" w:rsidRDefault="0040133A" w:rsidP="007A4E3E">
            <w:pPr>
              <w:pStyle w:val="afffffffffff8"/>
              <w:rPr>
                <w:rFonts w:eastAsia="Times New Roman"/>
                <w:b/>
                <w:lang w:eastAsia="ru-RU"/>
              </w:rPr>
            </w:pPr>
            <w:r w:rsidRPr="00AE3D94">
              <w:rPr>
                <w:rFonts w:eastAsia="Times New Roman"/>
                <w:b/>
                <w:lang w:eastAsia="ru-RU"/>
              </w:rPr>
              <w:t>РУКОВОДСТВО ПОЛЬЗОВАТЕЛЯ</w:t>
            </w:r>
            <w:r w:rsidRPr="00AE3D94">
              <w:rPr>
                <w:rFonts w:eastAsia="Times New Roman"/>
                <w:b/>
                <w:lang w:eastAsia="ru-RU"/>
              </w:rPr>
              <w:br/>
              <w:t xml:space="preserve">ПО ФОРМИРОВАНИЮ И СОГЛАСОВАНИЮ </w:t>
            </w:r>
            <w:r w:rsidR="00AE3D94" w:rsidRPr="00E54EA9">
              <w:rPr>
                <w:rFonts w:eastAsia="Times New Roman"/>
                <w:b/>
                <w:lang w:eastAsia="ru-RU"/>
              </w:rPr>
              <w:t>ПРОЕКТОВ БЮДЖЕТНЫХ СМЕТ</w:t>
            </w:r>
            <w:r w:rsidR="00AE3D94">
              <w:rPr>
                <w:rFonts w:eastAsia="Times New Roman"/>
                <w:b/>
                <w:lang w:eastAsia="ru-RU"/>
              </w:rPr>
              <w:t xml:space="preserve"> НА 2021 ГОД И ПЛАНОВЫЙ ПЕРИОД </w:t>
            </w:r>
            <w:r w:rsidR="00AE3D94">
              <w:rPr>
                <w:rFonts w:eastAsia="Times New Roman"/>
                <w:b/>
                <w:lang w:eastAsia="ru-RU"/>
              </w:rPr>
              <w:br/>
              <w:t>2022 И 2023 ГОДОВ</w:t>
            </w:r>
            <w:r w:rsidRPr="00AE3D94">
              <w:rPr>
                <w:rFonts w:eastAsia="Times New Roman"/>
                <w:b/>
                <w:lang w:eastAsia="ru-RU"/>
              </w:rPr>
              <w:t xml:space="preserve"> В ГОСУДАРСТВЕННОЙ </w:t>
            </w:r>
            <w:r w:rsidR="000C71FA" w:rsidRPr="00AE3D94">
              <w:rPr>
                <w:rFonts w:eastAsia="Times New Roman"/>
                <w:b/>
                <w:lang w:eastAsia="ru-RU"/>
              </w:rPr>
              <w:t>ИНТЕГРИРОВАННОЙ ИНФОРМАЦИОННОЙ СИСТЕМЕ УПРАВЛЕНИЯ ОБЩЕСТВЕННЫМИ ФИНАНСАМИ «ЭЛЕКТРОННЫЙ БЮДЖЕТ</w:t>
            </w:r>
            <w:r w:rsidR="00AC3E51" w:rsidRPr="00AE3D94">
              <w:rPr>
                <w:rFonts w:eastAsia="Times New Roman"/>
                <w:b/>
                <w:lang w:eastAsia="ru-RU"/>
              </w:rPr>
              <w:t>»</w:t>
            </w:r>
            <w:r w:rsidR="007A4E3E">
              <w:rPr>
                <w:rFonts w:eastAsia="Times New Roman"/>
                <w:b/>
                <w:lang w:eastAsia="ru-RU"/>
              </w:rPr>
              <w:br/>
            </w:r>
            <w:r w:rsidR="00E53DF3" w:rsidRPr="00AE3D94">
              <w:rPr>
                <w:rFonts w:eastAsia="Times New Roman"/>
                <w:b/>
                <w:lang w:eastAsia="ru-RU"/>
              </w:rPr>
              <w:t>ДЛЯ ПОЛУЧАТЕЛЕЙ БЮДЖЕТНЫХ СРЕДСТВ</w:t>
            </w:r>
          </w:p>
        </w:tc>
      </w:tr>
      <w:tr w:rsidR="0052648C" w:rsidRPr="00604478" w14:paraId="0CE9ABDD" w14:textId="77777777" w:rsidTr="00CB38FB">
        <w:tc>
          <w:tcPr>
            <w:tcW w:w="9668" w:type="dxa"/>
            <w:gridSpan w:val="4"/>
            <w:shd w:val="clear" w:color="auto" w:fill="auto"/>
          </w:tcPr>
          <w:p w14:paraId="301E13C8" w14:textId="77777777" w:rsidR="00903A9A" w:rsidRPr="00604478" w:rsidRDefault="00903A9A" w:rsidP="00903A9A">
            <w:pPr>
              <w:pStyle w:val="afffffffffff9"/>
            </w:pPr>
          </w:p>
        </w:tc>
      </w:tr>
      <w:tr w:rsidR="0052648C" w:rsidRPr="00604478" w14:paraId="01FBAC7E" w14:textId="77777777" w:rsidTr="00CB38FB">
        <w:tc>
          <w:tcPr>
            <w:tcW w:w="9668" w:type="dxa"/>
            <w:gridSpan w:val="4"/>
            <w:shd w:val="clear" w:color="auto" w:fill="auto"/>
          </w:tcPr>
          <w:p w14:paraId="7B72E658" w14:textId="77777777" w:rsidR="00903A9A" w:rsidRPr="00604478" w:rsidRDefault="00903A9A" w:rsidP="00903A9A">
            <w:pPr>
              <w:pStyle w:val="afffffffffff9"/>
            </w:pPr>
          </w:p>
        </w:tc>
      </w:tr>
      <w:tr w:rsidR="0052648C" w:rsidRPr="00604478" w14:paraId="55D09B19" w14:textId="77777777" w:rsidTr="00CB38FB">
        <w:tc>
          <w:tcPr>
            <w:tcW w:w="9668" w:type="dxa"/>
            <w:gridSpan w:val="4"/>
            <w:shd w:val="clear" w:color="auto" w:fill="auto"/>
          </w:tcPr>
          <w:p w14:paraId="2F150E41" w14:textId="77777777" w:rsidR="00903A9A" w:rsidRPr="00604478" w:rsidRDefault="00903A9A" w:rsidP="00903A9A">
            <w:pPr>
              <w:pStyle w:val="afffffffffff9"/>
            </w:pPr>
          </w:p>
        </w:tc>
      </w:tr>
      <w:tr w:rsidR="0052648C" w:rsidRPr="00604478" w14:paraId="6E568209" w14:textId="77777777" w:rsidTr="00094F6C">
        <w:tc>
          <w:tcPr>
            <w:tcW w:w="9668" w:type="dxa"/>
            <w:gridSpan w:val="4"/>
            <w:shd w:val="clear" w:color="auto" w:fill="auto"/>
          </w:tcPr>
          <w:p w14:paraId="3EDAE380" w14:textId="77777777" w:rsidR="00CB38FB" w:rsidRPr="00604478" w:rsidRDefault="00CB38FB" w:rsidP="00903A9A">
            <w:pPr>
              <w:pStyle w:val="afffffffffff9"/>
            </w:pPr>
          </w:p>
        </w:tc>
      </w:tr>
      <w:tr w:rsidR="0052648C" w:rsidRPr="00604478" w14:paraId="0BB962CB" w14:textId="77777777" w:rsidTr="00CB38FB">
        <w:tc>
          <w:tcPr>
            <w:tcW w:w="4303" w:type="dxa"/>
            <w:shd w:val="clear" w:color="auto" w:fill="auto"/>
          </w:tcPr>
          <w:p w14:paraId="07C779A0" w14:textId="77777777" w:rsidR="00903A9A" w:rsidRPr="00604478" w:rsidRDefault="00903A9A" w:rsidP="00903A9A"/>
        </w:tc>
        <w:tc>
          <w:tcPr>
            <w:tcW w:w="942" w:type="dxa"/>
            <w:shd w:val="clear" w:color="auto" w:fill="auto"/>
          </w:tcPr>
          <w:p w14:paraId="0A91A766" w14:textId="77777777" w:rsidR="00903A9A" w:rsidRPr="00604478" w:rsidRDefault="00903A9A" w:rsidP="00903A9A"/>
        </w:tc>
        <w:tc>
          <w:tcPr>
            <w:tcW w:w="4423" w:type="dxa"/>
            <w:gridSpan w:val="2"/>
            <w:shd w:val="clear" w:color="auto" w:fill="auto"/>
          </w:tcPr>
          <w:p w14:paraId="10CFB758" w14:textId="77777777" w:rsidR="00903A9A" w:rsidRPr="00604478" w:rsidRDefault="00903A9A" w:rsidP="00903A9A">
            <w:pPr>
              <w:pStyle w:val="afffffffffffa"/>
            </w:pPr>
          </w:p>
        </w:tc>
      </w:tr>
      <w:tr w:rsidR="0052648C" w:rsidRPr="00604478" w14:paraId="7F5B132B" w14:textId="77777777" w:rsidTr="00CB38FB">
        <w:tc>
          <w:tcPr>
            <w:tcW w:w="4303" w:type="dxa"/>
            <w:shd w:val="clear" w:color="auto" w:fill="auto"/>
          </w:tcPr>
          <w:p w14:paraId="620FC595" w14:textId="77777777" w:rsidR="00903A9A" w:rsidRPr="00604478" w:rsidRDefault="00903A9A" w:rsidP="00903A9A"/>
        </w:tc>
        <w:tc>
          <w:tcPr>
            <w:tcW w:w="942" w:type="dxa"/>
            <w:shd w:val="clear" w:color="auto" w:fill="auto"/>
          </w:tcPr>
          <w:p w14:paraId="121BDC0B" w14:textId="77777777" w:rsidR="00903A9A" w:rsidRPr="00604478" w:rsidRDefault="00903A9A" w:rsidP="00903A9A"/>
        </w:tc>
        <w:tc>
          <w:tcPr>
            <w:tcW w:w="4423" w:type="dxa"/>
            <w:gridSpan w:val="2"/>
            <w:shd w:val="clear" w:color="auto" w:fill="auto"/>
          </w:tcPr>
          <w:p w14:paraId="51D54F96" w14:textId="77777777" w:rsidR="00903A9A" w:rsidRPr="00604478" w:rsidRDefault="00903A9A" w:rsidP="00903A9A">
            <w:pPr>
              <w:pStyle w:val="afffffffffff4"/>
              <w:jc w:val="left"/>
            </w:pPr>
          </w:p>
        </w:tc>
      </w:tr>
      <w:tr w:rsidR="0052648C" w:rsidRPr="00604478" w14:paraId="5DE775EA" w14:textId="77777777" w:rsidTr="00CB38FB">
        <w:trPr>
          <w:trHeight w:val="497"/>
        </w:trPr>
        <w:tc>
          <w:tcPr>
            <w:tcW w:w="4303" w:type="dxa"/>
            <w:shd w:val="clear" w:color="auto" w:fill="auto"/>
          </w:tcPr>
          <w:p w14:paraId="63FB451E" w14:textId="77777777" w:rsidR="00903A9A" w:rsidRPr="00604478" w:rsidRDefault="00903A9A" w:rsidP="00903A9A"/>
        </w:tc>
        <w:tc>
          <w:tcPr>
            <w:tcW w:w="942" w:type="dxa"/>
            <w:shd w:val="clear" w:color="auto" w:fill="auto"/>
          </w:tcPr>
          <w:p w14:paraId="39976A56" w14:textId="77777777" w:rsidR="00903A9A" w:rsidRPr="00604478" w:rsidRDefault="00903A9A" w:rsidP="00903A9A"/>
        </w:tc>
        <w:tc>
          <w:tcPr>
            <w:tcW w:w="2473" w:type="dxa"/>
            <w:shd w:val="clear" w:color="auto" w:fill="auto"/>
            <w:vAlign w:val="bottom"/>
          </w:tcPr>
          <w:p w14:paraId="00D7484D" w14:textId="77777777" w:rsidR="00903A9A" w:rsidRPr="00604478" w:rsidRDefault="00903A9A" w:rsidP="00903A9A">
            <w:pPr>
              <w:pStyle w:val="afffffffffffc"/>
            </w:pPr>
          </w:p>
        </w:tc>
        <w:tc>
          <w:tcPr>
            <w:tcW w:w="1950" w:type="dxa"/>
            <w:shd w:val="clear" w:color="auto" w:fill="auto"/>
            <w:vAlign w:val="bottom"/>
          </w:tcPr>
          <w:p w14:paraId="5DFD6A64" w14:textId="77777777" w:rsidR="00903A9A" w:rsidRPr="00604478" w:rsidRDefault="00903A9A" w:rsidP="00903A9A">
            <w:pPr>
              <w:pStyle w:val="afffffffffff4"/>
              <w:jc w:val="left"/>
            </w:pPr>
          </w:p>
        </w:tc>
      </w:tr>
      <w:tr w:rsidR="0052648C" w:rsidRPr="00604478" w14:paraId="41968352" w14:textId="77777777" w:rsidTr="00BA7D67">
        <w:trPr>
          <w:trHeight w:val="2292"/>
        </w:trPr>
        <w:tc>
          <w:tcPr>
            <w:tcW w:w="4303" w:type="dxa"/>
            <w:shd w:val="clear" w:color="auto" w:fill="auto"/>
          </w:tcPr>
          <w:p w14:paraId="13A3736B" w14:textId="77777777" w:rsidR="00903A9A" w:rsidRPr="00604478" w:rsidRDefault="00903A9A" w:rsidP="00903A9A"/>
        </w:tc>
        <w:tc>
          <w:tcPr>
            <w:tcW w:w="942" w:type="dxa"/>
            <w:shd w:val="clear" w:color="auto" w:fill="auto"/>
          </w:tcPr>
          <w:p w14:paraId="008F8872" w14:textId="77777777" w:rsidR="00903A9A" w:rsidRPr="00604478" w:rsidRDefault="00903A9A" w:rsidP="00903A9A"/>
        </w:tc>
        <w:tc>
          <w:tcPr>
            <w:tcW w:w="4423" w:type="dxa"/>
            <w:gridSpan w:val="2"/>
            <w:shd w:val="clear" w:color="auto" w:fill="auto"/>
          </w:tcPr>
          <w:p w14:paraId="1D723636" w14:textId="77777777" w:rsidR="00903A9A" w:rsidRPr="00604478" w:rsidRDefault="00903A9A" w:rsidP="00903A9A">
            <w:pPr>
              <w:pStyle w:val="afffffffffff4"/>
              <w:jc w:val="left"/>
            </w:pPr>
          </w:p>
        </w:tc>
      </w:tr>
      <w:tr w:rsidR="0052648C" w:rsidRPr="00604478" w14:paraId="0769CA91" w14:textId="77777777" w:rsidTr="000E5038">
        <w:trPr>
          <w:trHeight w:val="1913"/>
        </w:trPr>
        <w:tc>
          <w:tcPr>
            <w:tcW w:w="9668" w:type="dxa"/>
            <w:gridSpan w:val="4"/>
            <w:shd w:val="clear" w:color="auto" w:fill="auto"/>
          </w:tcPr>
          <w:p w14:paraId="4638ADA1" w14:textId="77777777" w:rsidR="000E5038" w:rsidRPr="00604478" w:rsidRDefault="000E5038" w:rsidP="000E5038">
            <w:pPr>
              <w:pStyle w:val="afffffffffffd"/>
            </w:pPr>
          </w:p>
        </w:tc>
      </w:tr>
      <w:tr w:rsidR="00903A9A" w:rsidRPr="00604478" w14:paraId="326E189F" w14:textId="77777777" w:rsidTr="000C71FA">
        <w:trPr>
          <w:trHeight w:val="566"/>
        </w:trPr>
        <w:tc>
          <w:tcPr>
            <w:tcW w:w="9668" w:type="dxa"/>
            <w:gridSpan w:val="4"/>
            <w:shd w:val="clear" w:color="auto" w:fill="auto"/>
          </w:tcPr>
          <w:p w14:paraId="008CBE53" w14:textId="77777777" w:rsidR="00903A9A" w:rsidRPr="00604478" w:rsidRDefault="00AE3D94" w:rsidP="00AE3D94">
            <w:pPr>
              <w:pStyle w:val="afffffffffffd"/>
              <w:spacing w:before="0"/>
              <w:rPr>
                <w:lang w:val="en-US"/>
              </w:rPr>
            </w:pPr>
            <w:r>
              <w:t>2020</w:t>
            </w:r>
            <w:r w:rsidR="000628CE">
              <w:t>.0</w:t>
            </w:r>
            <w:r>
              <w:t>1</w:t>
            </w:r>
          </w:p>
        </w:tc>
      </w:tr>
    </w:tbl>
    <w:p w14:paraId="44B35485" w14:textId="77777777" w:rsidR="00AC2D02" w:rsidRPr="00AE3D94" w:rsidRDefault="00482F0B" w:rsidP="00AE3D94">
      <w:pPr>
        <w:pStyle w:val="affff1"/>
        <w:keepLines w:val="0"/>
        <w:pageBreakBefore w:val="0"/>
        <w:tabs>
          <w:tab w:val="clear" w:pos="1134"/>
          <w:tab w:val="clear" w:pos="1440"/>
          <w:tab w:val="clear" w:pos="1797"/>
        </w:tabs>
        <w:suppressAutoHyphens/>
        <w:spacing w:before="0"/>
        <w:rPr>
          <w:bCs w:val="0"/>
          <w:szCs w:val="20"/>
          <w:lang w:eastAsia="en-US"/>
        </w:rPr>
      </w:pPr>
      <w:r w:rsidRPr="00AE3D94">
        <w:rPr>
          <w:bCs w:val="0"/>
          <w:szCs w:val="20"/>
          <w:lang w:eastAsia="en-US"/>
        </w:rPr>
        <w:lastRenderedPageBreak/>
        <w:t>содержание</w:t>
      </w:r>
    </w:p>
    <w:p w14:paraId="0D8F2E05" w14:textId="77777777" w:rsidR="00FF67A6" w:rsidRDefault="003C5C07">
      <w:pPr>
        <w:pStyle w:val="1b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r>
        <w:rPr>
          <w:rStyle w:val="aff7"/>
          <w:caps/>
        </w:rPr>
        <w:fldChar w:fldCharType="begin"/>
      </w:r>
      <w:r>
        <w:rPr>
          <w:rStyle w:val="aff7"/>
          <w:caps/>
        </w:rPr>
        <w:instrText xml:space="preserve"> TOC \o "1-3" \h \z \u </w:instrText>
      </w:r>
      <w:r>
        <w:rPr>
          <w:rStyle w:val="aff7"/>
          <w:caps/>
        </w:rPr>
        <w:fldChar w:fldCharType="separate"/>
      </w:r>
      <w:hyperlink w:anchor="_Toc41930110" w:history="1">
        <w:r w:rsidR="00FF67A6" w:rsidRPr="00293E82">
          <w:rPr>
            <w:rStyle w:val="af6"/>
            <w:noProof/>
          </w:rPr>
          <w:t>1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Запуск системы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_Toc41930110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8</w:t>
        </w:r>
        <w:r w:rsidR="00FF67A6">
          <w:rPr>
            <w:noProof/>
            <w:webHidden/>
          </w:rPr>
          <w:fldChar w:fldCharType="end"/>
        </w:r>
      </w:hyperlink>
    </w:p>
    <w:p w14:paraId="48E5350E" w14:textId="77777777" w:rsidR="00FF67A6" w:rsidRDefault="009E1B33">
      <w:pPr>
        <w:pStyle w:val="1b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11" w:history="1">
        <w:r w:rsidR="00FF67A6" w:rsidRPr="00293E82">
          <w:rPr>
            <w:rStyle w:val="af6"/>
            <w:noProof/>
          </w:rPr>
          <w:t>2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Работа в подразделе «Настройки ГРБС»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_Toc41930111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10</w:t>
        </w:r>
        <w:r w:rsidR="00FF67A6">
          <w:rPr>
            <w:noProof/>
            <w:webHidden/>
          </w:rPr>
          <w:fldChar w:fldCharType="end"/>
        </w:r>
      </w:hyperlink>
    </w:p>
    <w:p w14:paraId="1C313F9E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12" w:history="1">
        <w:r w:rsidR="00FF67A6" w:rsidRPr="00293E82">
          <w:rPr>
            <w:rStyle w:val="af6"/>
            <w:noProof/>
          </w:rPr>
          <w:t>2.1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Добавление структурного подразделения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_Toc41930112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12</w:t>
        </w:r>
        <w:r w:rsidR="00FF67A6">
          <w:rPr>
            <w:noProof/>
            <w:webHidden/>
          </w:rPr>
          <w:fldChar w:fldCharType="end"/>
        </w:r>
      </w:hyperlink>
    </w:p>
    <w:p w14:paraId="28624899" w14:textId="77777777" w:rsidR="00FF67A6" w:rsidRDefault="009E1B33">
      <w:pPr>
        <w:pStyle w:val="1b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13" w:history="1">
        <w:r w:rsidR="00FF67A6" w:rsidRPr="00293E82">
          <w:rPr>
            <w:rStyle w:val="af6"/>
            <w:noProof/>
          </w:rPr>
          <w:t>3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Работа в подразделе «Варианты проекта бюджетной сметы»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_Toc41930113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17</w:t>
        </w:r>
        <w:r w:rsidR="00FF67A6">
          <w:rPr>
            <w:noProof/>
            <w:webHidden/>
          </w:rPr>
          <w:fldChar w:fldCharType="end"/>
        </w:r>
      </w:hyperlink>
    </w:p>
    <w:p w14:paraId="5D87D1E6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14" w:history="1">
        <w:r w:rsidR="00FF67A6" w:rsidRPr="00293E82">
          <w:rPr>
            <w:rStyle w:val="af6"/>
            <w:noProof/>
          </w:rPr>
          <w:t>3.1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Добавление варианта проекта бюджетной сметы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_Toc41930114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19</w:t>
        </w:r>
        <w:r w:rsidR="00FF67A6">
          <w:rPr>
            <w:noProof/>
            <w:webHidden/>
          </w:rPr>
          <w:fldChar w:fldCharType="end"/>
        </w:r>
      </w:hyperlink>
    </w:p>
    <w:p w14:paraId="3E8C46DC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15" w:history="1">
        <w:r w:rsidR="00FF67A6" w:rsidRPr="00293E82">
          <w:rPr>
            <w:rStyle w:val="af6"/>
            <w:noProof/>
          </w:rPr>
          <w:t>3.2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Редактирование варианта проекта бюджетной сметы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_Toc41930115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20</w:t>
        </w:r>
        <w:r w:rsidR="00FF67A6">
          <w:rPr>
            <w:noProof/>
            <w:webHidden/>
          </w:rPr>
          <w:fldChar w:fldCharType="end"/>
        </w:r>
      </w:hyperlink>
    </w:p>
    <w:p w14:paraId="26874BC0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16" w:history="1">
        <w:r w:rsidR="00FF67A6" w:rsidRPr="00293E82">
          <w:rPr>
            <w:rStyle w:val="af6"/>
            <w:noProof/>
          </w:rPr>
          <w:t>3.3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Формирование печатной формы реестра с расширением *.xls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_Toc41930116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21</w:t>
        </w:r>
        <w:r w:rsidR="00FF67A6">
          <w:rPr>
            <w:noProof/>
            <w:webHidden/>
          </w:rPr>
          <w:fldChar w:fldCharType="end"/>
        </w:r>
      </w:hyperlink>
    </w:p>
    <w:p w14:paraId="2F71D8D2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17" w:history="1">
        <w:r w:rsidR="00FF67A6" w:rsidRPr="00293E82">
          <w:rPr>
            <w:rStyle w:val="af6"/>
            <w:noProof/>
          </w:rPr>
          <w:t>3.4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Просмотр варианта проекта бюджетной сметы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_Toc41930117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22</w:t>
        </w:r>
        <w:r w:rsidR="00FF67A6">
          <w:rPr>
            <w:noProof/>
            <w:webHidden/>
          </w:rPr>
          <w:fldChar w:fldCharType="end"/>
        </w:r>
      </w:hyperlink>
    </w:p>
    <w:p w14:paraId="3D97C27C" w14:textId="77777777" w:rsidR="00FF67A6" w:rsidRDefault="009E1B33">
      <w:pPr>
        <w:pStyle w:val="1b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18" w:history="1">
        <w:r w:rsidR="00FF67A6" w:rsidRPr="00293E82">
          <w:rPr>
            <w:rStyle w:val="af6"/>
            <w:noProof/>
          </w:rPr>
          <w:t>4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Работа в подразделе «Проекты показателей бюджетных смет»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_Toc41930118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25</w:t>
        </w:r>
        <w:r w:rsidR="00FF67A6">
          <w:rPr>
            <w:noProof/>
            <w:webHidden/>
          </w:rPr>
          <w:fldChar w:fldCharType="end"/>
        </w:r>
      </w:hyperlink>
    </w:p>
    <w:p w14:paraId="020CF2DB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19" w:history="1">
        <w:r w:rsidR="00FF67A6" w:rsidRPr="00293E82">
          <w:rPr>
            <w:rStyle w:val="af6"/>
            <w:noProof/>
          </w:rPr>
          <w:t>4.1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Фильтрация данных в подразделе «Проекты показателей бюджетных смет»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_Toc41930119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32</w:t>
        </w:r>
        <w:r w:rsidR="00FF67A6">
          <w:rPr>
            <w:noProof/>
            <w:webHidden/>
          </w:rPr>
          <w:fldChar w:fldCharType="end"/>
        </w:r>
      </w:hyperlink>
    </w:p>
    <w:p w14:paraId="45CD6CF0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20" w:history="1">
        <w:r w:rsidR="00FF67A6" w:rsidRPr="00293E82">
          <w:rPr>
            <w:rStyle w:val="af6"/>
            <w:noProof/>
          </w:rPr>
          <w:t>4.2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Добавление строк кода бюджетной классификации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_Toc41930120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35</w:t>
        </w:r>
        <w:r w:rsidR="00FF67A6">
          <w:rPr>
            <w:noProof/>
            <w:webHidden/>
          </w:rPr>
          <w:fldChar w:fldCharType="end"/>
        </w:r>
      </w:hyperlink>
    </w:p>
    <w:p w14:paraId="74D90190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21" w:history="1">
        <w:r w:rsidR="00FF67A6" w:rsidRPr="00293E82">
          <w:rPr>
            <w:rStyle w:val="af6"/>
            <w:noProof/>
          </w:rPr>
          <w:t>4.2.1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Добавление строк кода бюджетной классификации из реестра расходных обязательств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_Toc41930121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35</w:t>
        </w:r>
        <w:r w:rsidR="00FF67A6">
          <w:rPr>
            <w:noProof/>
            <w:webHidden/>
          </w:rPr>
          <w:fldChar w:fldCharType="end"/>
        </w:r>
      </w:hyperlink>
    </w:p>
    <w:p w14:paraId="441DE201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22" w:history="1">
        <w:r w:rsidR="00FF67A6" w:rsidRPr="00293E82">
          <w:rPr>
            <w:rStyle w:val="af6"/>
            <w:noProof/>
          </w:rPr>
          <w:t>4.2.2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Добавление строк кода бюджетной классификации из реестра расходных обязательств государственных внебюджетных фондов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_Toc41930122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37</w:t>
        </w:r>
        <w:r w:rsidR="00FF67A6">
          <w:rPr>
            <w:noProof/>
            <w:webHidden/>
          </w:rPr>
          <w:fldChar w:fldCharType="end"/>
        </w:r>
      </w:hyperlink>
    </w:p>
    <w:p w14:paraId="49742165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23" w:history="1">
        <w:r w:rsidR="00FF67A6" w:rsidRPr="00293E82">
          <w:rPr>
            <w:rStyle w:val="af6"/>
            <w:noProof/>
          </w:rPr>
          <w:t>4.2.3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Добавление строк кода бюджетной классификации по дополнительному финансированию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_Toc41930123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39</w:t>
        </w:r>
        <w:r w:rsidR="00FF67A6">
          <w:rPr>
            <w:noProof/>
            <w:webHidden/>
          </w:rPr>
          <w:fldChar w:fldCharType="end"/>
        </w:r>
      </w:hyperlink>
    </w:p>
    <w:p w14:paraId="07320227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24" w:history="1">
        <w:r w:rsidR="00FF67A6" w:rsidRPr="00293E82">
          <w:rPr>
            <w:rStyle w:val="af6"/>
            <w:noProof/>
          </w:rPr>
          <w:t>4.3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Работа с вариантами проекта бюджетной сметы для строк кода бюджетной классификации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_Toc41930124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41</w:t>
        </w:r>
        <w:r w:rsidR="00FF67A6">
          <w:rPr>
            <w:noProof/>
            <w:webHidden/>
          </w:rPr>
          <w:fldChar w:fldCharType="end"/>
        </w:r>
      </w:hyperlink>
    </w:p>
    <w:p w14:paraId="24893935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25" w:history="1">
        <w:r w:rsidR="00FF67A6" w:rsidRPr="00293E82">
          <w:rPr>
            <w:rStyle w:val="af6"/>
            <w:noProof/>
          </w:rPr>
          <w:t>4.3.1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Добавление варианта проекта бюджетной сметы для строк кода бюджетной классификации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_Toc41930125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41</w:t>
        </w:r>
        <w:r w:rsidR="00FF67A6">
          <w:rPr>
            <w:noProof/>
            <w:webHidden/>
          </w:rPr>
          <w:fldChar w:fldCharType="end"/>
        </w:r>
      </w:hyperlink>
    </w:p>
    <w:p w14:paraId="3F647215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26" w:history="1">
        <w:r w:rsidR="00FF67A6" w:rsidRPr="00293E82">
          <w:rPr>
            <w:rStyle w:val="af6"/>
            <w:noProof/>
          </w:rPr>
          <w:t>4.3.2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Редактирование варианта проекта бюджетной сметы для строк кода бюджетной классификации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_Toc41930126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42</w:t>
        </w:r>
        <w:r w:rsidR="00FF67A6">
          <w:rPr>
            <w:noProof/>
            <w:webHidden/>
          </w:rPr>
          <w:fldChar w:fldCharType="end"/>
        </w:r>
      </w:hyperlink>
    </w:p>
    <w:p w14:paraId="0B796294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27" w:history="1">
        <w:r w:rsidR="00FF67A6" w:rsidRPr="00293E82">
          <w:rPr>
            <w:rStyle w:val="af6"/>
            <w:noProof/>
          </w:rPr>
          <w:t>4.4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Распределение КБК по СП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_Toc41930127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44</w:t>
        </w:r>
        <w:r w:rsidR="00FF67A6">
          <w:rPr>
            <w:noProof/>
            <w:webHidden/>
          </w:rPr>
          <w:fldChar w:fldCharType="end"/>
        </w:r>
      </w:hyperlink>
    </w:p>
    <w:p w14:paraId="4AC77E2A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28" w:history="1">
        <w:r w:rsidR="00FF67A6" w:rsidRPr="00293E82">
          <w:rPr>
            <w:rStyle w:val="af6"/>
            <w:noProof/>
          </w:rPr>
          <w:t>4.5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Работа с формами ОПСП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_Toc41930128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45</w:t>
        </w:r>
        <w:r w:rsidR="00FF67A6">
          <w:rPr>
            <w:noProof/>
            <w:webHidden/>
          </w:rPr>
          <w:fldChar w:fldCharType="end"/>
        </w:r>
      </w:hyperlink>
    </w:p>
    <w:p w14:paraId="623FE626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29" w:history="1">
        <w:r w:rsidR="00FF67A6" w:rsidRPr="00293E82">
          <w:rPr>
            <w:rStyle w:val="af6"/>
            <w:noProof/>
          </w:rPr>
          <w:t>4.5.1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Просмотр формы ОПСП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_Toc41930129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45</w:t>
        </w:r>
        <w:r w:rsidR="00FF67A6">
          <w:rPr>
            <w:noProof/>
            <w:webHidden/>
          </w:rPr>
          <w:fldChar w:fldCharType="end"/>
        </w:r>
      </w:hyperlink>
    </w:p>
    <w:p w14:paraId="486D384A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30" w:history="1">
        <w:r w:rsidR="00FF67A6" w:rsidRPr="00293E82">
          <w:rPr>
            <w:rStyle w:val="af6"/>
            <w:noProof/>
          </w:rPr>
          <w:t>4.5.2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Редактирование формы ОПСП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_Toc41930130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47</w:t>
        </w:r>
        <w:r w:rsidR="00FF67A6">
          <w:rPr>
            <w:noProof/>
            <w:webHidden/>
          </w:rPr>
          <w:fldChar w:fldCharType="end"/>
        </w:r>
      </w:hyperlink>
    </w:p>
    <w:p w14:paraId="21154BB9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31" w:history="1">
        <w:r w:rsidR="00FF67A6" w:rsidRPr="00293E82">
          <w:rPr>
            <w:rStyle w:val="af6"/>
            <w:noProof/>
          </w:rPr>
          <w:t>4.5.3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Заполнение итоговой формы ОПСП на основании данных структурных подразделений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_Toc41930131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48</w:t>
        </w:r>
        <w:r w:rsidR="00FF67A6">
          <w:rPr>
            <w:noProof/>
            <w:webHidden/>
          </w:rPr>
          <w:fldChar w:fldCharType="end"/>
        </w:r>
      </w:hyperlink>
    </w:p>
    <w:p w14:paraId="4906ADB5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32" w:history="1">
        <w:r w:rsidR="00FF67A6" w:rsidRPr="00293E82">
          <w:rPr>
            <w:rStyle w:val="af6"/>
            <w:noProof/>
          </w:rPr>
          <w:t>4.5.4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Заполнение формы ОПСП Проектов показателей бюджетной сметы из ОПСП Показателей бюджетной сметы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_Toc41930132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49</w:t>
        </w:r>
        <w:r w:rsidR="00FF67A6">
          <w:rPr>
            <w:noProof/>
            <w:webHidden/>
          </w:rPr>
          <w:fldChar w:fldCharType="end"/>
        </w:r>
      </w:hyperlink>
    </w:p>
    <w:p w14:paraId="2042C6C2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33" w:history="1">
        <w:r w:rsidR="00FF67A6" w:rsidRPr="00293E82">
          <w:rPr>
            <w:rStyle w:val="af6"/>
            <w:noProof/>
          </w:rPr>
          <w:t>4.5.5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Заполнение формы ОПСП Проектов показателей бюджетной сметы из ОПСП Показателей бюджетной сметы массово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_Toc41930133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51</w:t>
        </w:r>
        <w:r w:rsidR="00FF67A6">
          <w:rPr>
            <w:noProof/>
            <w:webHidden/>
          </w:rPr>
          <w:fldChar w:fldCharType="end"/>
        </w:r>
      </w:hyperlink>
    </w:p>
    <w:p w14:paraId="3CCFB753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34" w:history="1">
        <w:r w:rsidR="00FF67A6" w:rsidRPr="00293E82">
          <w:rPr>
            <w:rStyle w:val="af6"/>
            <w:noProof/>
          </w:rPr>
          <w:t>4.5.6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Заполнение формы ОПСП Проектов показателей бюджетной сметы на основании данных из реестра расходных обязательств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_Toc41930134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53</w:t>
        </w:r>
        <w:r w:rsidR="00FF67A6">
          <w:rPr>
            <w:noProof/>
            <w:webHidden/>
          </w:rPr>
          <w:fldChar w:fldCharType="end"/>
        </w:r>
      </w:hyperlink>
    </w:p>
    <w:p w14:paraId="07B8C37F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35" w:history="1">
        <w:r w:rsidR="00FF67A6" w:rsidRPr="00293E82">
          <w:rPr>
            <w:rStyle w:val="af6"/>
            <w:noProof/>
          </w:rPr>
          <w:t>4.5.7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Заполнение формы ОПСП Проектов показателей бюджетной сметы из документа «Предложения на закупку»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_Toc41930135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55</w:t>
        </w:r>
        <w:r w:rsidR="00FF67A6">
          <w:rPr>
            <w:noProof/>
            <w:webHidden/>
          </w:rPr>
          <w:fldChar w:fldCharType="end"/>
        </w:r>
      </w:hyperlink>
    </w:p>
    <w:p w14:paraId="56309888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36" w:history="1">
        <w:r w:rsidR="00FF67A6" w:rsidRPr="00293E82">
          <w:rPr>
            <w:rStyle w:val="af6"/>
            <w:noProof/>
          </w:rPr>
          <w:t>4.5.8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Просмотр документа «Предложения на закупку», привязанного к ОПСП Проектов показателей бюджетной сметы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_Toc41930136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56</w:t>
        </w:r>
        <w:r w:rsidR="00FF67A6">
          <w:rPr>
            <w:noProof/>
            <w:webHidden/>
          </w:rPr>
          <w:fldChar w:fldCharType="end"/>
        </w:r>
      </w:hyperlink>
    </w:p>
    <w:p w14:paraId="2158787E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37" w:history="1">
        <w:r w:rsidR="00FF67A6" w:rsidRPr="00293E82">
          <w:rPr>
            <w:rStyle w:val="af6"/>
            <w:noProof/>
          </w:rPr>
          <w:t>4.5.9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Удаление документа «Предложения на закупку», привязанного к ОПСП Проектов показателей бюджетной сметы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_Toc41930137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58</w:t>
        </w:r>
        <w:r w:rsidR="00FF67A6">
          <w:rPr>
            <w:noProof/>
            <w:webHidden/>
          </w:rPr>
          <w:fldChar w:fldCharType="end"/>
        </w:r>
      </w:hyperlink>
    </w:p>
    <w:p w14:paraId="5A134081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38" w:history="1">
        <w:r w:rsidR="00FF67A6" w:rsidRPr="00293E82">
          <w:rPr>
            <w:rStyle w:val="af6"/>
            <w:noProof/>
          </w:rPr>
          <w:t>4.5.10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Формирование печатной формы ОПСП с расширением *.xls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_Toc41930138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59</w:t>
        </w:r>
        <w:r w:rsidR="00FF67A6">
          <w:rPr>
            <w:noProof/>
            <w:webHidden/>
          </w:rPr>
          <w:fldChar w:fldCharType="end"/>
        </w:r>
      </w:hyperlink>
    </w:p>
    <w:p w14:paraId="2F9E80B0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39" w:history="1">
        <w:r w:rsidR="00FF67A6" w:rsidRPr="00293E82">
          <w:rPr>
            <w:rStyle w:val="af6"/>
            <w:noProof/>
          </w:rPr>
          <w:t>4.5.11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Формирование печатной формы отчета по форме ОПСП с расширением *.xls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_Toc41930139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60</w:t>
        </w:r>
        <w:r w:rsidR="00FF67A6">
          <w:rPr>
            <w:noProof/>
            <w:webHidden/>
          </w:rPr>
          <w:fldChar w:fldCharType="end"/>
        </w:r>
      </w:hyperlink>
    </w:p>
    <w:p w14:paraId="6EBBA206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40" w:history="1">
        <w:r w:rsidR="00FF67A6" w:rsidRPr="00293E82">
          <w:rPr>
            <w:rStyle w:val="af6"/>
            <w:noProof/>
          </w:rPr>
          <w:t>4.5.12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Формирование печатной формы реестра с расширением *.xls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_Toc41930140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61</w:t>
        </w:r>
        <w:r w:rsidR="00FF67A6">
          <w:rPr>
            <w:noProof/>
            <w:webHidden/>
          </w:rPr>
          <w:fldChar w:fldCharType="end"/>
        </w:r>
      </w:hyperlink>
    </w:p>
    <w:p w14:paraId="2F43A1F6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41" w:history="1">
        <w:r w:rsidR="00FF67A6" w:rsidRPr="00293E82">
          <w:rPr>
            <w:rStyle w:val="af6"/>
            <w:noProof/>
          </w:rPr>
          <w:t>4.6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Внутреннее согласование строк КБК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_Toc41930141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63</w:t>
        </w:r>
        <w:r w:rsidR="00FF67A6">
          <w:rPr>
            <w:noProof/>
            <w:webHidden/>
          </w:rPr>
          <w:fldChar w:fldCharType="end"/>
        </w:r>
      </w:hyperlink>
    </w:p>
    <w:p w14:paraId="50A935DB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42" w:history="1">
        <w:r w:rsidR="00FF67A6" w:rsidRPr="00293E82">
          <w:rPr>
            <w:rStyle w:val="af6"/>
            <w:noProof/>
          </w:rPr>
          <w:t>4.6.1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Формирование листа согласования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_Toc41930142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63</w:t>
        </w:r>
        <w:r w:rsidR="00FF67A6">
          <w:rPr>
            <w:noProof/>
            <w:webHidden/>
          </w:rPr>
          <w:fldChar w:fldCharType="end"/>
        </w:r>
      </w:hyperlink>
    </w:p>
    <w:p w14:paraId="0683E416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43" w:history="1">
        <w:r w:rsidR="00FF67A6" w:rsidRPr="00293E82">
          <w:rPr>
            <w:rStyle w:val="af6"/>
            <w:noProof/>
          </w:rPr>
          <w:t>4.6.2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Согласование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_Toc41930143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69</w:t>
        </w:r>
        <w:r w:rsidR="00FF67A6">
          <w:rPr>
            <w:noProof/>
            <w:webHidden/>
          </w:rPr>
          <w:fldChar w:fldCharType="end"/>
        </w:r>
      </w:hyperlink>
    </w:p>
    <w:p w14:paraId="0CD1C516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44" w:history="1">
        <w:r w:rsidR="00FF67A6" w:rsidRPr="00293E82">
          <w:rPr>
            <w:rStyle w:val="af6"/>
            <w:noProof/>
          </w:rPr>
          <w:t>4.6.3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Подписание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_Toc41930144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73</w:t>
        </w:r>
        <w:r w:rsidR="00FF67A6">
          <w:rPr>
            <w:noProof/>
            <w:webHidden/>
          </w:rPr>
          <w:fldChar w:fldCharType="end"/>
        </w:r>
      </w:hyperlink>
    </w:p>
    <w:p w14:paraId="66828D18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45" w:history="1">
        <w:r w:rsidR="00FF67A6" w:rsidRPr="00293E82">
          <w:rPr>
            <w:rStyle w:val="af6"/>
            <w:noProof/>
          </w:rPr>
          <w:t>4.6.4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Редактирование и повторное согласование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_Toc41930145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77</w:t>
        </w:r>
        <w:r w:rsidR="00FF67A6">
          <w:rPr>
            <w:noProof/>
            <w:webHidden/>
          </w:rPr>
          <w:fldChar w:fldCharType="end"/>
        </w:r>
      </w:hyperlink>
    </w:p>
    <w:p w14:paraId="396BC316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46" w:history="1">
        <w:r w:rsidR="00FF67A6" w:rsidRPr="00293E82">
          <w:rPr>
            <w:rStyle w:val="af6"/>
            <w:noProof/>
          </w:rPr>
          <w:t>4.7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Массовое согласование строк КБК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_Toc41930146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80</w:t>
        </w:r>
        <w:r w:rsidR="00FF67A6">
          <w:rPr>
            <w:noProof/>
            <w:webHidden/>
          </w:rPr>
          <w:fldChar w:fldCharType="end"/>
        </w:r>
      </w:hyperlink>
    </w:p>
    <w:p w14:paraId="7627F602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47" w:history="1">
        <w:r w:rsidR="00FF67A6" w:rsidRPr="00293E82">
          <w:rPr>
            <w:rStyle w:val="af6"/>
            <w:noProof/>
          </w:rPr>
          <w:t>4.7.1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Формирование листа согласования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_Toc41930147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80</w:t>
        </w:r>
        <w:r w:rsidR="00FF67A6">
          <w:rPr>
            <w:noProof/>
            <w:webHidden/>
          </w:rPr>
          <w:fldChar w:fldCharType="end"/>
        </w:r>
      </w:hyperlink>
    </w:p>
    <w:p w14:paraId="7615B4D1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48" w:history="1">
        <w:r w:rsidR="00FF67A6" w:rsidRPr="00293E82">
          <w:rPr>
            <w:rStyle w:val="af6"/>
            <w:noProof/>
          </w:rPr>
          <w:t>4.7.2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Согласование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_Toc41930148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82</w:t>
        </w:r>
        <w:r w:rsidR="00FF67A6">
          <w:rPr>
            <w:noProof/>
            <w:webHidden/>
          </w:rPr>
          <w:fldChar w:fldCharType="end"/>
        </w:r>
      </w:hyperlink>
    </w:p>
    <w:p w14:paraId="39C6AD23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49" w:history="1">
        <w:r w:rsidR="00FF67A6" w:rsidRPr="00293E82">
          <w:rPr>
            <w:rStyle w:val="af6"/>
            <w:noProof/>
          </w:rPr>
          <w:t>4.7.3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Подготовка данных для подписи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_Toc41930149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83</w:t>
        </w:r>
        <w:r w:rsidR="00FF67A6">
          <w:rPr>
            <w:noProof/>
            <w:webHidden/>
          </w:rPr>
          <w:fldChar w:fldCharType="end"/>
        </w:r>
      </w:hyperlink>
    </w:p>
    <w:p w14:paraId="15ECF142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50" w:history="1">
        <w:r w:rsidR="00FF67A6" w:rsidRPr="00293E82">
          <w:rPr>
            <w:rStyle w:val="af6"/>
            <w:noProof/>
          </w:rPr>
          <w:t>4.7.4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Подписание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_Toc41930150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85</w:t>
        </w:r>
        <w:r w:rsidR="00FF67A6">
          <w:rPr>
            <w:noProof/>
            <w:webHidden/>
          </w:rPr>
          <w:fldChar w:fldCharType="end"/>
        </w:r>
      </w:hyperlink>
    </w:p>
    <w:p w14:paraId="3DF026C7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51" w:history="1">
        <w:r w:rsidR="00FF67A6" w:rsidRPr="00293E82">
          <w:rPr>
            <w:rStyle w:val="af6"/>
            <w:noProof/>
          </w:rPr>
          <w:t>4.8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Отправка ОПСП на принятие ГРБС (ПБС)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_Toc41930151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86</w:t>
        </w:r>
        <w:r w:rsidR="00FF67A6">
          <w:rPr>
            <w:noProof/>
            <w:webHidden/>
          </w:rPr>
          <w:fldChar w:fldCharType="end"/>
        </w:r>
      </w:hyperlink>
    </w:p>
    <w:p w14:paraId="410C63CE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52" w:history="1">
        <w:r w:rsidR="00FF67A6" w:rsidRPr="00293E82">
          <w:rPr>
            <w:rStyle w:val="af6"/>
            <w:noProof/>
          </w:rPr>
          <w:t>4.9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Создание новой версии строки КБК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_Toc41930152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88</w:t>
        </w:r>
        <w:r w:rsidR="00FF67A6">
          <w:rPr>
            <w:noProof/>
            <w:webHidden/>
          </w:rPr>
          <w:fldChar w:fldCharType="end"/>
        </w:r>
      </w:hyperlink>
    </w:p>
    <w:p w14:paraId="135DA291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53" w:history="1">
        <w:r w:rsidR="00FF67A6" w:rsidRPr="00293E82">
          <w:rPr>
            <w:rStyle w:val="af6"/>
            <w:noProof/>
          </w:rPr>
          <w:t>4.10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Удаление строки КБК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_Toc41930153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89</w:t>
        </w:r>
        <w:r w:rsidR="00FF67A6">
          <w:rPr>
            <w:noProof/>
            <w:webHidden/>
          </w:rPr>
          <w:fldChar w:fldCharType="end"/>
        </w:r>
      </w:hyperlink>
    </w:p>
    <w:p w14:paraId="0A324828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54" w:history="1">
        <w:r w:rsidR="00FF67A6" w:rsidRPr="00293E82">
          <w:rPr>
            <w:rStyle w:val="af6"/>
            <w:noProof/>
          </w:rPr>
          <w:t>4.11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Удаление нескольких строк КБК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_Toc41930154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91</w:t>
        </w:r>
        <w:r w:rsidR="00FF67A6">
          <w:rPr>
            <w:noProof/>
            <w:webHidden/>
          </w:rPr>
          <w:fldChar w:fldCharType="end"/>
        </w:r>
      </w:hyperlink>
    </w:p>
    <w:p w14:paraId="4606D1D7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55" w:history="1">
        <w:r w:rsidR="00FF67A6" w:rsidRPr="00293E82">
          <w:rPr>
            <w:rStyle w:val="af6"/>
            <w:noProof/>
          </w:rPr>
          <w:t>4.12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Просмотр показателей проектов бюджетных смет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_Toc41930155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93</w:t>
        </w:r>
        <w:r w:rsidR="00FF67A6">
          <w:rPr>
            <w:noProof/>
            <w:webHidden/>
          </w:rPr>
          <w:fldChar w:fldCharType="end"/>
        </w:r>
      </w:hyperlink>
    </w:p>
    <w:p w14:paraId="0EACFE80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56" w:history="1">
        <w:r w:rsidR="00FF67A6" w:rsidRPr="00293E82">
          <w:rPr>
            <w:rStyle w:val="af6"/>
            <w:noProof/>
            <w:lang w:eastAsia="ru-RU"/>
          </w:rPr>
          <w:t>4.13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  <w:lang w:eastAsia="ru-RU"/>
          </w:rPr>
          <w:t>Отображение КБК своего СП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_Toc41930156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94</w:t>
        </w:r>
        <w:r w:rsidR="00FF67A6">
          <w:rPr>
            <w:noProof/>
            <w:webHidden/>
          </w:rPr>
          <w:fldChar w:fldCharType="end"/>
        </w:r>
      </w:hyperlink>
    </w:p>
    <w:p w14:paraId="1DAC1C5D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57" w:history="1">
        <w:r w:rsidR="00FF67A6" w:rsidRPr="00293E82">
          <w:rPr>
            <w:rStyle w:val="af6"/>
            <w:noProof/>
          </w:rPr>
          <w:t>4.14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  <w:lang w:eastAsia="ru-RU"/>
          </w:rPr>
          <w:t>Перенос</w:t>
        </w:r>
        <w:r w:rsidR="00FF67A6" w:rsidRPr="00293E82">
          <w:rPr>
            <w:rStyle w:val="af6"/>
            <w:noProof/>
          </w:rPr>
          <w:t xml:space="preserve"> строк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_Toc41930157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96</w:t>
        </w:r>
        <w:r w:rsidR="00FF67A6">
          <w:rPr>
            <w:noProof/>
            <w:webHidden/>
          </w:rPr>
          <w:fldChar w:fldCharType="end"/>
        </w:r>
      </w:hyperlink>
    </w:p>
    <w:p w14:paraId="6EC8E789" w14:textId="77777777" w:rsidR="00FF67A6" w:rsidRDefault="009E1B33">
      <w:pPr>
        <w:pStyle w:val="1b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58" w:history="1">
        <w:r w:rsidR="00FF67A6" w:rsidRPr="00293E82">
          <w:rPr>
            <w:rStyle w:val="af6"/>
            <w:noProof/>
          </w:rPr>
          <w:t>5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Работа в подразделе «Проекты бюджетных смет»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_Toc41930158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98</w:t>
        </w:r>
        <w:r w:rsidR="00FF67A6">
          <w:rPr>
            <w:noProof/>
            <w:webHidden/>
          </w:rPr>
          <w:fldChar w:fldCharType="end"/>
        </w:r>
      </w:hyperlink>
    </w:p>
    <w:p w14:paraId="2C67651D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59" w:history="1">
        <w:r w:rsidR="00FF67A6" w:rsidRPr="00293E82">
          <w:rPr>
            <w:rStyle w:val="af6"/>
            <w:noProof/>
          </w:rPr>
          <w:t>5.1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Работа во вкладке «Исходящие»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_Toc41930159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98</w:t>
        </w:r>
        <w:r w:rsidR="00FF67A6">
          <w:rPr>
            <w:noProof/>
            <w:webHidden/>
          </w:rPr>
          <w:fldChar w:fldCharType="end"/>
        </w:r>
      </w:hyperlink>
    </w:p>
    <w:p w14:paraId="159EC40F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60" w:history="1">
        <w:r w:rsidR="00FF67A6" w:rsidRPr="00293E82">
          <w:rPr>
            <w:rStyle w:val="af6"/>
            <w:noProof/>
          </w:rPr>
          <w:t>5.1.1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Формирование документа «Проект бюджетной сметы»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_Toc41930160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101</w:t>
        </w:r>
        <w:r w:rsidR="00FF67A6">
          <w:rPr>
            <w:noProof/>
            <w:webHidden/>
          </w:rPr>
          <w:fldChar w:fldCharType="end"/>
        </w:r>
      </w:hyperlink>
    </w:p>
    <w:p w14:paraId="06D4219C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61" w:history="1">
        <w:r w:rsidR="00FF67A6" w:rsidRPr="00293E82">
          <w:rPr>
            <w:rStyle w:val="af6"/>
            <w:noProof/>
          </w:rPr>
          <w:t>5.1.2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Добавление вложения к документу «Проект бюджетной сметы»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_Toc41930161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127</w:t>
        </w:r>
        <w:r w:rsidR="00FF67A6">
          <w:rPr>
            <w:noProof/>
            <w:webHidden/>
          </w:rPr>
          <w:fldChar w:fldCharType="end"/>
        </w:r>
      </w:hyperlink>
    </w:p>
    <w:p w14:paraId="131A0CF4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62" w:history="1">
        <w:r w:rsidR="00FF67A6" w:rsidRPr="00293E82">
          <w:rPr>
            <w:rStyle w:val="af6"/>
            <w:noProof/>
          </w:rPr>
          <w:t>5.1.3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Удаление вложения к документу «Проект бюджетной сметы»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_Toc41930162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128</w:t>
        </w:r>
        <w:r w:rsidR="00FF67A6">
          <w:rPr>
            <w:noProof/>
            <w:webHidden/>
          </w:rPr>
          <w:fldChar w:fldCharType="end"/>
        </w:r>
      </w:hyperlink>
    </w:p>
    <w:p w14:paraId="696FB7B7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63" w:history="1">
        <w:r w:rsidR="00FF67A6" w:rsidRPr="00293E82">
          <w:rPr>
            <w:rStyle w:val="af6"/>
            <w:noProof/>
          </w:rPr>
          <w:t>5.1.4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Просмотр вложения к документу «Проект бюджетной сметы»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_Toc41930163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129</w:t>
        </w:r>
        <w:r w:rsidR="00FF67A6">
          <w:rPr>
            <w:noProof/>
            <w:webHidden/>
          </w:rPr>
          <w:fldChar w:fldCharType="end"/>
        </w:r>
      </w:hyperlink>
    </w:p>
    <w:p w14:paraId="7DE7E7D4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64" w:history="1">
        <w:r w:rsidR="00FF67A6" w:rsidRPr="00293E82">
          <w:rPr>
            <w:rStyle w:val="af6"/>
            <w:noProof/>
          </w:rPr>
          <w:t>5.1.5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Внутреннее согласование документа «Проект бюджетной сметы»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_Toc41930164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130</w:t>
        </w:r>
        <w:r w:rsidR="00FF67A6">
          <w:rPr>
            <w:noProof/>
            <w:webHidden/>
          </w:rPr>
          <w:fldChar w:fldCharType="end"/>
        </w:r>
      </w:hyperlink>
    </w:p>
    <w:p w14:paraId="44B5B5FD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65" w:history="1">
        <w:r w:rsidR="00FF67A6" w:rsidRPr="00293E82">
          <w:rPr>
            <w:rStyle w:val="af6"/>
            <w:noProof/>
          </w:rPr>
          <w:t>5.1.6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Просмотр электронной подписи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_Toc41930165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140</w:t>
        </w:r>
        <w:r w:rsidR="00FF67A6">
          <w:rPr>
            <w:noProof/>
            <w:webHidden/>
          </w:rPr>
          <w:fldChar w:fldCharType="end"/>
        </w:r>
      </w:hyperlink>
    </w:p>
    <w:p w14:paraId="0A137C10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66" w:history="1">
        <w:r w:rsidR="00FF67A6" w:rsidRPr="00293E82">
          <w:rPr>
            <w:rStyle w:val="af6"/>
            <w:noProof/>
          </w:rPr>
          <w:t>5.1.7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Удаление документа «Проект бюджетной сметы»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_Toc41930166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141</w:t>
        </w:r>
        <w:r w:rsidR="00FF67A6">
          <w:rPr>
            <w:noProof/>
            <w:webHidden/>
          </w:rPr>
          <w:fldChar w:fldCharType="end"/>
        </w:r>
      </w:hyperlink>
    </w:p>
    <w:p w14:paraId="288B1A6D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67" w:history="1">
        <w:r w:rsidR="00FF67A6" w:rsidRPr="00293E82">
          <w:rPr>
            <w:rStyle w:val="af6"/>
            <w:noProof/>
          </w:rPr>
          <w:t>5.1.8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Создание версии документа «Проект бюджетной сметы»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_Toc41930167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142</w:t>
        </w:r>
        <w:r w:rsidR="00FF67A6">
          <w:rPr>
            <w:noProof/>
            <w:webHidden/>
          </w:rPr>
          <w:fldChar w:fldCharType="end"/>
        </w:r>
      </w:hyperlink>
    </w:p>
    <w:p w14:paraId="7B818C4E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68" w:history="1">
        <w:r w:rsidR="00FF67A6" w:rsidRPr="00293E82">
          <w:rPr>
            <w:rStyle w:val="af6"/>
            <w:noProof/>
          </w:rPr>
          <w:t>5.1.9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Просмотр версии документа «Проект бюджетной сметы»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_Toc41930168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143</w:t>
        </w:r>
        <w:r w:rsidR="00FF67A6">
          <w:rPr>
            <w:noProof/>
            <w:webHidden/>
          </w:rPr>
          <w:fldChar w:fldCharType="end"/>
        </w:r>
      </w:hyperlink>
    </w:p>
    <w:p w14:paraId="33F07BD5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69" w:history="1">
        <w:r w:rsidR="00FF67A6" w:rsidRPr="00293E82">
          <w:rPr>
            <w:rStyle w:val="af6"/>
            <w:noProof/>
          </w:rPr>
          <w:t>5.1.10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Удаление версии документа «Проект бюджетной сметы»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_Toc41930169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144</w:t>
        </w:r>
        <w:r w:rsidR="00FF67A6">
          <w:rPr>
            <w:noProof/>
            <w:webHidden/>
          </w:rPr>
          <w:fldChar w:fldCharType="end"/>
        </w:r>
      </w:hyperlink>
    </w:p>
    <w:p w14:paraId="2BCB58A5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70" w:history="1">
        <w:r w:rsidR="00FF67A6" w:rsidRPr="00293E82">
          <w:rPr>
            <w:rStyle w:val="af6"/>
            <w:noProof/>
          </w:rPr>
          <w:t>5.1.11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Просмотр документа «Проект бюджетной сметы»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_Toc41930170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146</w:t>
        </w:r>
        <w:r w:rsidR="00FF67A6">
          <w:rPr>
            <w:noProof/>
            <w:webHidden/>
          </w:rPr>
          <w:fldChar w:fldCharType="end"/>
        </w:r>
      </w:hyperlink>
    </w:p>
    <w:p w14:paraId="3314899C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71" w:history="1">
        <w:r w:rsidR="00FF67A6" w:rsidRPr="00293E82">
          <w:rPr>
            <w:rStyle w:val="af6"/>
            <w:noProof/>
          </w:rPr>
          <w:t>5.1.12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Формирование печатной формы реестра с расширением *.xls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_Toc41930171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147</w:t>
        </w:r>
        <w:r w:rsidR="00FF67A6">
          <w:rPr>
            <w:noProof/>
            <w:webHidden/>
          </w:rPr>
          <w:fldChar w:fldCharType="end"/>
        </w:r>
      </w:hyperlink>
    </w:p>
    <w:p w14:paraId="35EFED14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72" w:history="1">
        <w:r w:rsidR="00FF67A6" w:rsidRPr="00293E82">
          <w:rPr>
            <w:rStyle w:val="af6"/>
            <w:noProof/>
          </w:rPr>
          <w:t>5.1.13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Формирование печатной формы документа «Проект бюджетной сметы и ОПСП» с расширением *.xls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_Toc41930172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148</w:t>
        </w:r>
        <w:r w:rsidR="00FF67A6">
          <w:rPr>
            <w:noProof/>
            <w:webHidden/>
          </w:rPr>
          <w:fldChar w:fldCharType="end"/>
        </w:r>
      </w:hyperlink>
    </w:p>
    <w:p w14:paraId="5066F613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73" w:history="1">
        <w:r w:rsidR="00FF67A6" w:rsidRPr="00293E82">
          <w:rPr>
            <w:rStyle w:val="af6"/>
            <w:noProof/>
          </w:rPr>
          <w:t>5.1.14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Формирование печатной формы документа «Проект бюджетной сметы»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_Toc41930173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150</w:t>
        </w:r>
        <w:r w:rsidR="00FF67A6">
          <w:rPr>
            <w:noProof/>
            <w:webHidden/>
          </w:rPr>
          <w:fldChar w:fldCharType="end"/>
        </w:r>
      </w:hyperlink>
    </w:p>
    <w:p w14:paraId="18FB20A1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74" w:history="1">
        <w:r w:rsidR="00FF67A6" w:rsidRPr="00293E82">
          <w:rPr>
            <w:rStyle w:val="af6"/>
            <w:noProof/>
          </w:rPr>
          <w:t>5.2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Работа во вкладке «Внутренние»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_Toc41930174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152</w:t>
        </w:r>
        <w:r w:rsidR="00FF67A6">
          <w:rPr>
            <w:noProof/>
            <w:webHidden/>
          </w:rPr>
          <w:fldChar w:fldCharType="end"/>
        </w:r>
      </w:hyperlink>
    </w:p>
    <w:p w14:paraId="751F7F46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75" w:history="1">
        <w:r w:rsidR="00FF67A6" w:rsidRPr="00293E82">
          <w:rPr>
            <w:rStyle w:val="af6"/>
            <w:noProof/>
          </w:rPr>
          <w:t>5.2.1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Формирование документа «Справка о распределении показателей проектов БС»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_Toc41930175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155</w:t>
        </w:r>
        <w:r w:rsidR="00FF67A6">
          <w:rPr>
            <w:noProof/>
            <w:webHidden/>
          </w:rPr>
          <w:fldChar w:fldCharType="end"/>
        </w:r>
      </w:hyperlink>
    </w:p>
    <w:p w14:paraId="5462A8E0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76" w:history="1">
        <w:r w:rsidR="00FF67A6" w:rsidRPr="00293E82">
          <w:rPr>
            <w:rStyle w:val="af6"/>
            <w:noProof/>
          </w:rPr>
          <w:t>5.2.2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Добавление вложения к документу «Справка о распределении показателей проектов БС»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_Toc41930176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165</w:t>
        </w:r>
        <w:r w:rsidR="00FF67A6">
          <w:rPr>
            <w:noProof/>
            <w:webHidden/>
          </w:rPr>
          <w:fldChar w:fldCharType="end"/>
        </w:r>
      </w:hyperlink>
    </w:p>
    <w:p w14:paraId="67F56A5F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77" w:history="1">
        <w:r w:rsidR="00FF67A6" w:rsidRPr="00293E82">
          <w:rPr>
            <w:rStyle w:val="af6"/>
            <w:noProof/>
          </w:rPr>
          <w:t>5.2.3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Удаление вложения к документу «Справка о распределении показателей проектов БС»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_Toc41930177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165</w:t>
        </w:r>
        <w:r w:rsidR="00FF67A6">
          <w:rPr>
            <w:noProof/>
            <w:webHidden/>
          </w:rPr>
          <w:fldChar w:fldCharType="end"/>
        </w:r>
      </w:hyperlink>
    </w:p>
    <w:p w14:paraId="4CFEA5EA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78" w:history="1">
        <w:r w:rsidR="00FF67A6" w:rsidRPr="00293E82">
          <w:rPr>
            <w:rStyle w:val="af6"/>
            <w:noProof/>
          </w:rPr>
          <w:t>5.2.4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Просмотр вложения к документу «Справка о распределении показателей проектов БС»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_Toc41930178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166</w:t>
        </w:r>
        <w:r w:rsidR="00FF67A6">
          <w:rPr>
            <w:noProof/>
            <w:webHidden/>
          </w:rPr>
          <w:fldChar w:fldCharType="end"/>
        </w:r>
      </w:hyperlink>
    </w:p>
    <w:p w14:paraId="602FCEF5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79" w:history="1">
        <w:r w:rsidR="00FF67A6" w:rsidRPr="00293E82">
          <w:rPr>
            <w:rStyle w:val="af6"/>
            <w:noProof/>
          </w:rPr>
          <w:t>5.2.5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Внутреннее согласование документа «Справка о распределении показателей проектов БС»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_Toc41930179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166</w:t>
        </w:r>
        <w:r w:rsidR="00FF67A6">
          <w:rPr>
            <w:noProof/>
            <w:webHidden/>
          </w:rPr>
          <w:fldChar w:fldCharType="end"/>
        </w:r>
      </w:hyperlink>
    </w:p>
    <w:p w14:paraId="25237BC0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80" w:history="1">
        <w:r w:rsidR="00FF67A6" w:rsidRPr="00293E82">
          <w:rPr>
            <w:rStyle w:val="af6"/>
            <w:noProof/>
          </w:rPr>
          <w:t>5.2.6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Удаление документа «Справка о распределении показателей проектов БС»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_Toc41930180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167</w:t>
        </w:r>
        <w:r w:rsidR="00FF67A6">
          <w:rPr>
            <w:noProof/>
            <w:webHidden/>
          </w:rPr>
          <w:fldChar w:fldCharType="end"/>
        </w:r>
      </w:hyperlink>
    </w:p>
    <w:p w14:paraId="5D4F3A0F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81" w:history="1">
        <w:r w:rsidR="00FF67A6" w:rsidRPr="00293E82">
          <w:rPr>
            <w:rStyle w:val="af6"/>
            <w:noProof/>
          </w:rPr>
          <w:t>5.2.7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Создание версии документа «Справка о распределении показателей проектов БС»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_Toc41930181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167</w:t>
        </w:r>
        <w:r w:rsidR="00FF67A6">
          <w:rPr>
            <w:noProof/>
            <w:webHidden/>
          </w:rPr>
          <w:fldChar w:fldCharType="end"/>
        </w:r>
      </w:hyperlink>
    </w:p>
    <w:p w14:paraId="43732BF6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82" w:history="1">
        <w:r w:rsidR="00FF67A6" w:rsidRPr="00293E82">
          <w:rPr>
            <w:rStyle w:val="af6"/>
            <w:noProof/>
          </w:rPr>
          <w:t>5.2.8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Просмотр версии документа «Справка о распределении показателей проектов БС»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_Toc41930182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168</w:t>
        </w:r>
        <w:r w:rsidR="00FF67A6">
          <w:rPr>
            <w:noProof/>
            <w:webHidden/>
          </w:rPr>
          <w:fldChar w:fldCharType="end"/>
        </w:r>
      </w:hyperlink>
    </w:p>
    <w:p w14:paraId="346A6664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83" w:history="1">
        <w:r w:rsidR="00FF67A6" w:rsidRPr="00293E82">
          <w:rPr>
            <w:rStyle w:val="af6"/>
            <w:noProof/>
          </w:rPr>
          <w:t>5.2.9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Удаление версии документа «Справка о распределении показателей проектов БС»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_Toc41930183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168</w:t>
        </w:r>
        <w:r w:rsidR="00FF67A6">
          <w:rPr>
            <w:noProof/>
            <w:webHidden/>
          </w:rPr>
          <w:fldChar w:fldCharType="end"/>
        </w:r>
      </w:hyperlink>
    </w:p>
    <w:p w14:paraId="70E6E4FD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84" w:history="1">
        <w:r w:rsidR="00FF67A6" w:rsidRPr="00293E82">
          <w:rPr>
            <w:rStyle w:val="af6"/>
            <w:noProof/>
          </w:rPr>
          <w:t>5.2.10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Просмотр документа «Справка о распределении показателей проектов БС»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_Toc41930184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169</w:t>
        </w:r>
        <w:r w:rsidR="00FF67A6">
          <w:rPr>
            <w:noProof/>
            <w:webHidden/>
          </w:rPr>
          <w:fldChar w:fldCharType="end"/>
        </w:r>
      </w:hyperlink>
    </w:p>
    <w:p w14:paraId="64EBB5DE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85" w:history="1">
        <w:r w:rsidR="00FF67A6" w:rsidRPr="00293E82">
          <w:rPr>
            <w:rStyle w:val="af6"/>
            <w:noProof/>
          </w:rPr>
          <w:t>5.2.11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Формирование печатной формы реестра с расширением *.xls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_Toc41930185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169</w:t>
        </w:r>
        <w:r w:rsidR="00FF67A6">
          <w:rPr>
            <w:noProof/>
            <w:webHidden/>
          </w:rPr>
          <w:fldChar w:fldCharType="end"/>
        </w:r>
      </w:hyperlink>
    </w:p>
    <w:p w14:paraId="41ACFE82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86" w:history="1">
        <w:r w:rsidR="00FF67A6" w:rsidRPr="00293E82">
          <w:rPr>
            <w:rStyle w:val="af6"/>
            <w:noProof/>
          </w:rPr>
          <w:t>5.2.12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Формирование печатной формы документа «Справка о распределении показателей проектов БС»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_Toc41930186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169</w:t>
        </w:r>
        <w:r w:rsidR="00FF67A6">
          <w:rPr>
            <w:noProof/>
            <w:webHidden/>
          </w:rPr>
          <w:fldChar w:fldCharType="end"/>
        </w:r>
      </w:hyperlink>
    </w:p>
    <w:p w14:paraId="24AC9A8B" w14:textId="77777777" w:rsidR="00FF67A6" w:rsidRDefault="009E1B33">
      <w:pPr>
        <w:pStyle w:val="1b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87" w:history="1">
        <w:r w:rsidR="00FF67A6" w:rsidRPr="00293E82">
          <w:rPr>
            <w:rStyle w:val="af6"/>
            <w:noProof/>
          </w:rPr>
          <w:t>6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Работа в подразделе «Реестр предельных показателей проектов бюджетных смет»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_Toc41930187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172</w:t>
        </w:r>
        <w:r w:rsidR="00FF67A6">
          <w:rPr>
            <w:noProof/>
            <w:webHidden/>
          </w:rPr>
          <w:fldChar w:fldCharType="end"/>
        </w:r>
      </w:hyperlink>
    </w:p>
    <w:p w14:paraId="0CB18DC2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88" w:history="1">
        <w:r w:rsidR="00FF67A6" w:rsidRPr="00293E82">
          <w:rPr>
            <w:rStyle w:val="af6"/>
            <w:noProof/>
          </w:rPr>
          <w:t>6.1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Просмотр документа «Проект бюджетной сметы»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_Toc41930188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175</w:t>
        </w:r>
        <w:r w:rsidR="00FF67A6">
          <w:rPr>
            <w:noProof/>
            <w:webHidden/>
          </w:rPr>
          <w:fldChar w:fldCharType="end"/>
        </w:r>
      </w:hyperlink>
    </w:p>
    <w:p w14:paraId="1297F4FD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89" w:history="1">
        <w:r w:rsidR="00FF67A6" w:rsidRPr="00293E82">
          <w:rPr>
            <w:rStyle w:val="af6"/>
            <w:noProof/>
          </w:rPr>
          <w:t>6.1.1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Формирование печатной формы документа «Проект бюджетной сметы»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_Toc41930189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177</w:t>
        </w:r>
        <w:r w:rsidR="00FF67A6">
          <w:rPr>
            <w:noProof/>
            <w:webHidden/>
          </w:rPr>
          <w:fldChar w:fldCharType="end"/>
        </w:r>
      </w:hyperlink>
    </w:p>
    <w:p w14:paraId="6A9E5983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90" w:history="1">
        <w:r w:rsidR="00FF67A6" w:rsidRPr="00293E82">
          <w:rPr>
            <w:rStyle w:val="af6"/>
            <w:noProof/>
          </w:rPr>
          <w:t>6.2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Просмотр документа «Предельные показатели проекта бюджетной сметы»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_Toc41930190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178</w:t>
        </w:r>
        <w:r w:rsidR="00FF67A6">
          <w:rPr>
            <w:noProof/>
            <w:webHidden/>
          </w:rPr>
          <w:fldChar w:fldCharType="end"/>
        </w:r>
      </w:hyperlink>
    </w:p>
    <w:p w14:paraId="57DCDAFE" w14:textId="77777777" w:rsidR="00FF67A6" w:rsidRDefault="009E1B33">
      <w:pPr>
        <w:pStyle w:val="39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91" w:history="1">
        <w:r w:rsidR="00FF67A6" w:rsidRPr="00293E82">
          <w:rPr>
            <w:rStyle w:val="af6"/>
            <w:noProof/>
          </w:rPr>
          <w:t>6.2.1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Формирование печатной формы документа «Предельные показатели проектов БС»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_Toc41930191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180</w:t>
        </w:r>
        <w:r w:rsidR="00FF67A6">
          <w:rPr>
            <w:noProof/>
            <w:webHidden/>
          </w:rPr>
          <w:fldChar w:fldCharType="end"/>
        </w:r>
      </w:hyperlink>
    </w:p>
    <w:p w14:paraId="4ECA2B66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92" w:history="1">
        <w:r w:rsidR="00FF67A6" w:rsidRPr="00293E82">
          <w:rPr>
            <w:rStyle w:val="af6"/>
            <w:noProof/>
          </w:rPr>
          <w:t>6.3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Просмотр версии строки реестра предельных показателей проектов бюджетных смет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_Toc41930192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181</w:t>
        </w:r>
        <w:r w:rsidR="00FF67A6">
          <w:rPr>
            <w:noProof/>
            <w:webHidden/>
          </w:rPr>
          <w:fldChar w:fldCharType="end"/>
        </w:r>
      </w:hyperlink>
    </w:p>
    <w:p w14:paraId="3CEFBBD3" w14:textId="77777777" w:rsidR="00FF67A6" w:rsidRDefault="009E1B33">
      <w:pPr>
        <w:pStyle w:val="2a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93" w:history="1">
        <w:r w:rsidR="00FF67A6" w:rsidRPr="00293E82">
          <w:rPr>
            <w:rStyle w:val="af6"/>
            <w:noProof/>
          </w:rPr>
          <w:t>6.4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Формирование печатной формы реестра предельных показателей проектов бюджетных смет с расширением *.xls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_Toc41930193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184</w:t>
        </w:r>
        <w:r w:rsidR="00FF67A6">
          <w:rPr>
            <w:noProof/>
            <w:webHidden/>
          </w:rPr>
          <w:fldChar w:fldCharType="end"/>
        </w:r>
      </w:hyperlink>
    </w:p>
    <w:p w14:paraId="54056A56" w14:textId="77777777" w:rsidR="00FF67A6" w:rsidRDefault="009E1B33">
      <w:pPr>
        <w:pStyle w:val="1b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1930194" w:history="1">
        <w:r w:rsidR="00FF67A6" w:rsidRPr="00293E82">
          <w:rPr>
            <w:rStyle w:val="af6"/>
            <w:noProof/>
          </w:rPr>
          <w:t>7</w:t>
        </w:r>
        <w:r w:rsidR="00FF67A6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F67A6" w:rsidRPr="00293E82">
          <w:rPr>
            <w:rStyle w:val="af6"/>
            <w:noProof/>
          </w:rPr>
          <w:t>Формирование обращений в техническую поддержку</w:t>
        </w:r>
        <w:r w:rsidR="00FF67A6">
          <w:rPr>
            <w:noProof/>
            <w:webHidden/>
          </w:rPr>
          <w:tab/>
        </w:r>
        <w:r w:rsidR="00FF67A6">
          <w:rPr>
            <w:noProof/>
            <w:webHidden/>
          </w:rPr>
          <w:fldChar w:fldCharType="begin"/>
        </w:r>
        <w:r w:rsidR="00FF67A6">
          <w:rPr>
            <w:noProof/>
            <w:webHidden/>
          </w:rPr>
          <w:instrText xml:space="preserve"> PAGEREF _Toc41930194 \h </w:instrText>
        </w:r>
        <w:r w:rsidR="00FF67A6">
          <w:rPr>
            <w:noProof/>
            <w:webHidden/>
          </w:rPr>
        </w:r>
        <w:r w:rsidR="00FF67A6">
          <w:rPr>
            <w:noProof/>
            <w:webHidden/>
          </w:rPr>
          <w:fldChar w:fldCharType="separate"/>
        </w:r>
        <w:r w:rsidR="00FF67A6">
          <w:rPr>
            <w:noProof/>
            <w:webHidden/>
          </w:rPr>
          <w:t>185</w:t>
        </w:r>
        <w:r w:rsidR="00FF67A6">
          <w:rPr>
            <w:noProof/>
            <w:webHidden/>
          </w:rPr>
          <w:fldChar w:fldCharType="end"/>
        </w:r>
      </w:hyperlink>
    </w:p>
    <w:p w14:paraId="2AC2A204" w14:textId="77777777" w:rsidR="00234582" w:rsidRPr="00604478" w:rsidRDefault="003C5C07" w:rsidP="00FB3A81">
      <w:pPr>
        <w:pStyle w:val="39"/>
      </w:pPr>
      <w:r>
        <w:rPr>
          <w:rStyle w:val="aff7"/>
          <w:caps/>
        </w:rPr>
        <w:fldChar w:fldCharType="end"/>
      </w:r>
    </w:p>
    <w:p w14:paraId="07CE504B" w14:textId="77777777" w:rsidR="00234582" w:rsidRPr="00604478" w:rsidRDefault="00234582" w:rsidP="00234582">
      <w:pPr>
        <w:sectPr w:rsidR="00234582" w:rsidRPr="00604478" w:rsidSect="00AE3D94">
          <w:headerReference w:type="default" r:id="rId9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14:paraId="10EB02C0" w14:textId="77777777" w:rsidR="00482F0B" w:rsidRPr="00604478" w:rsidRDefault="00903A9A" w:rsidP="00903A9A">
      <w:pPr>
        <w:pStyle w:val="affffffffffff"/>
        <w:spacing w:before="240" w:after="240"/>
      </w:pPr>
      <w:r w:rsidRPr="00604478">
        <w:lastRenderedPageBreak/>
        <w:t>Перечень терминов и сокращений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91"/>
        <w:gridCol w:w="6663"/>
      </w:tblGrid>
      <w:tr w:rsidR="00F24EF2" w:rsidRPr="00604478" w14:paraId="60DC3CB0" w14:textId="77777777" w:rsidTr="00AE3D94">
        <w:trPr>
          <w:tblHeader/>
        </w:trPr>
        <w:tc>
          <w:tcPr>
            <w:tcW w:w="1619" w:type="pct"/>
            <w:vAlign w:val="center"/>
          </w:tcPr>
          <w:p w14:paraId="22D52764" w14:textId="77777777" w:rsidR="00F24EF2" w:rsidRPr="00604478" w:rsidRDefault="00F24EF2" w:rsidP="007A4E3E">
            <w:pPr>
              <w:pStyle w:val="TableHeader"/>
              <w:spacing w:before="120"/>
            </w:pPr>
            <w:r w:rsidRPr="00604478">
              <w:t>Сокращение</w:t>
            </w:r>
          </w:p>
        </w:tc>
        <w:tc>
          <w:tcPr>
            <w:tcW w:w="3381" w:type="pct"/>
          </w:tcPr>
          <w:p w14:paraId="6654DE2C" w14:textId="77777777" w:rsidR="00F24EF2" w:rsidRPr="00604478" w:rsidRDefault="00F24EF2" w:rsidP="007A4E3E">
            <w:pPr>
              <w:pStyle w:val="TableHeader"/>
              <w:spacing w:before="120"/>
            </w:pPr>
            <w:r w:rsidRPr="00604478">
              <w:t>Наименование</w:t>
            </w:r>
          </w:p>
        </w:tc>
      </w:tr>
      <w:tr w:rsidR="00531CA1" w:rsidRPr="00604478" w14:paraId="0AA9AE90" w14:textId="77777777" w:rsidTr="00AE3D94">
        <w:tc>
          <w:tcPr>
            <w:tcW w:w="1619" w:type="pct"/>
          </w:tcPr>
          <w:p w14:paraId="7C110BB1" w14:textId="77777777" w:rsidR="00531CA1" w:rsidRPr="00604478" w:rsidRDefault="00531CA1" w:rsidP="00C6254B">
            <w:pPr>
              <w:pStyle w:val="TableGraf14L0"/>
            </w:pPr>
            <w:r w:rsidRPr="00604478">
              <w:t>БК</w:t>
            </w:r>
          </w:p>
        </w:tc>
        <w:tc>
          <w:tcPr>
            <w:tcW w:w="3381" w:type="pct"/>
          </w:tcPr>
          <w:p w14:paraId="34FA8AC0" w14:textId="77777777" w:rsidR="00531CA1" w:rsidRPr="00604478" w:rsidRDefault="00531CA1" w:rsidP="00C6254B">
            <w:pPr>
              <w:pStyle w:val="TableGraf14L0"/>
            </w:pPr>
            <w:r w:rsidRPr="00604478">
              <w:t>Бюджетная классификация</w:t>
            </w:r>
          </w:p>
        </w:tc>
      </w:tr>
      <w:tr w:rsidR="00531CA1" w:rsidRPr="00604478" w14:paraId="0879680D" w14:textId="77777777" w:rsidTr="00AE3D94">
        <w:tc>
          <w:tcPr>
            <w:tcW w:w="1619" w:type="pct"/>
          </w:tcPr>
          <w:p w14:paraId="2A9A7061" w14:textId="77777777" w:rsidR="00531CA1" w:rsidRPr="00604478" w:rsidRDefault="00531CA1" w:rsidP="00C6254B">
            <w:pPr>
              <w:pStyle w:val="TableGraf14L0"/>
            </w:pPr>
            <w:r w:rsidRPr="00604478">
              <w:t>БС</w:t>
            </w:r>
          </w:p>
        </w:tc>
        <w:tc>
          <w:tcPr>
            <w:tcW w:w="3381" w:type="pct"/>
          </w:tcPr>
          <w:p w14:paraId="01D5F735" w14:textId="77777777" w:rsidR="00531CA1" w:rsidRPr="00604478" w:rsidRDefault="00531CA1" w:rsidP="00C6254B">
            <w:pPr>
              <w:pStyle w:val="TableGraf14L0"/>
            </w:pPr>
            <w:r w:rsidRPr="00604478">
              <w:t>Бюджетная смета</w:t>
            </w:r>
          </w:p>
        </w:tc>
      </w:tr>
      <w:tr w:rsidR="00531CA1" w:rsidRPr="00604478" w14:paraId="70001514" w14:textId="77777777" w:rsidTr="00AE3D94">
        <w:tc>
          <w:tcPr>
            <w:tcW w:w="1619" w:type="pct"/>
          </w:tcPr>
          <w:p w14:paraId="34996C41" w14:textId="77777777" w:rsidR="00531CA1" w:rsidRPr="00604478" w:rsidRDefault="00531CA1" w:rsidP="00C6254B">
            <w:pPr>
              <w:pStyle w:val="TableGraf14L0"/>
            </w:pPr>
            <w:r w:rsidRPr="00604478">
              <w:t>ГРБС</w:t>
            </w:r>
          </w:p>
        </w:tc>
        <w:tc>
          <w:tcPr>
            <w:tcW w:w="3381" w:type="pct"/>
          </w:tcPr>
          <w:p w14:paraId="7CDAC68D" w14:textId="77777777" w:rsidR="00531CA1" w:rsidRPr="00604478" w:rsidRDefault="00531CA1" w:rsidP="00C6254B">
            <w:pPr>
              <w:pStyle w:val="TableGraf14L0"/>
            </w:pPr>
            <w:r w:rsidRPr="00604478">
              <w:t>Главный распорядитель средств федерального бюджета</w:t>
            </w:r>
          </w:p>
        </w:tc>
      </w:tr>
      <w:tr w:rsidR="00531CA1" w:rsidRPr="00604478" w14:paraId="437FD6BF" w14:textId="77777777" w:rsidTr="00AE3D94">
        <w:tc>
          <w:tcPr>
            <w:tcW w:w="1619" w:type="pct"/>
          </w:tcPr>
          <w:p w14:paraId="4E35A09E" w14:textId="77777777" w:rsidR="00531CA1" w:rsidRPr="00604478" w:rsidRDefault="00531CA1" w:rsidP="00C6254B">
            <w:pPr>
              <w:pStyle w:val="TableGraf14L0"/>
            </w:pPr>
            <w:r w:rsidRPr="00604478">
              <w:t>Интернет-обозреватель</w:t>
            </w:r>
          </w:p>
        </w:tc>
        <w:tc>
          <w:tcPr>
            <w:tcW w:w="3381" w:type="pct"/>
          </w:tcPr>
          <w:p w14:paraId="7A5FAD14" w14:textId="77777777" w:rsidR="00531CA1" w:rsidRPr="00604478" w:rsidRDefault="00531CA1" w:rsidP="00C6254B">
            <w:pPr>
              <w:pStyle w:val="TableGraf14L0"/>
            </w:pPr>
            <w:r>
              <w:t>П</w:t>
            </w:r>
            <w:r w:rsidRPr="00604478">
              <w:t>рограммное обеспечение для просмотра web-страниц в сети интернет: Internet Explorer, Google Chrome</w:t>
            </w:r>
          </w:p>
        </w:tc>
      </w:tr>
      <w:tr w:rsidR="00531CA1" w:rsidRPr="00604478" w14:paraId="47D70148" w14:textId="77777777" w:rsidTr="00AE3D94">
        <w:tc>
          <w:tcPr>
            <w:tcW w:w="1619" w:type="pct"/>
          </w:tcPr>
          <w:p w14:paraId="1A5E283E" w14:textId="77777777" w:rsidR="00531CA1" w:rsidRPr="00604478" w:rsidRDefault="00531CA1" w:rsidP="00C6254B">
            <w:pPr>
              <w:pStyle w:val="TableGraf14L0"/>
            </w:pPr>
            <w:r w:rsidRPr="00604478">
              <w:t>КБК</w:t>
            </w:r>
          </w:p>
        </w:tc>
        <w:tc>
          <w:tcPr>
            <w:tcW w:w="3381" w:type="pct"/>
          </w:tcPr>
          <w:p w14:paraId="293A979C" w14:textId="77777777" w:rsidR="00531CA1" w:rsidRPr="00604478" w:rsidRDefault="00531CA1" w:rsidP="00C6254B">
            <w:pPr>
              <w:pStyle w:val="TableGraf14L0"/>
            </w:pPr>
            <w:r w:rsidRPr="00604478">
              <w:t>Код бюджетной классификации</w:t>
            </w:r>
          </w:p>
        </w:tc>
      </w:tr>
      <w:tr w:rsidR="00F550CE" w:rsidRPr="00604478" w14:paraId="2AAB686A" w14:textId="77777777" w:rsidTr="00AE3D94">
        <w:tc>
          <w:tcPr>
            <w:tcW w:w="1619" w:type="pct"/>
          </w:tcPr>
          <w:p w14:paraId="1E58F72F" w14:textId="77777777" w:rsidR="00F550CE" w:rsidRPr="00604478" w:rsidRDefault="00F550CE" w:rsidP="00C6254B">
            <w:pPr>
              <w:pStyle w:val="TableGraf14L0"/>
            </w:pPr>
            <w:r>
              <w:t>ОБАС</w:t>
            </w:r>
          </w:p>
        </w:tc>
        <w:tc>
          <w:tcPr>
            <w:tcW w:w="3381" w:type="pct"/>
          </w:tcPr>
          <w:p w14:paraId="560F7940" w14:textId="77777777" w:rsidR="00F550CE" w:rsidRPr="00604478" w:rsidRDefault="00F550CE" w:rsidP="00C6254B">
            <w:pPr>
              <w:pStyle w:val="TableGraf14L0"/>
            </w:pPr>
            <w:r>
              <w:t>Обоснования бюджетных ассигнований</w:t>
            </w:r>
          </w:p>
        </w:tc>
      </w:tr>
      <w:tr w:rsidR="00531CA1" w:rsidRPr="00604478" w14:paraId="327AE856" w14:textId="77777777" w:rsidTr="00AE3D94">
        <w:tc>
          <w:tcPr>
            <w:tcW w:w="1619" w:type="pct"/>
          </w:tcPr>
          <w:p w14:paraId="0CD16E06" w14:textId="77777777" w:rsidR="00531CA1" w:rsidRPr="00604478" w:rsidRDefault="00531CA1" w:rsidP="00C6254B">
            <w:pPr>
              <w:pStyle w:val="TableGraf14L0"/>
            </w:pPr>
            <w:r w:rsidRPr="00604478">
              <w:t>ОПСП</w:t>
            </w:r>
          </w:p>
        </w:tc>
        <w:tc>
          <w:tcPr>
            <w:tcW w:w="3381" w:type="pct"/>
          </w:tcPr>
          <w:p w14:paraId="5976828B" w14:textId="77777777" w:rsidR="00531CA1" w:rsidRPr="00604478" w:rsidRDefault="00531CA1" w:rsidP="00C6254B">
            <w:pPr>
              <w:pStyle w:val="TableGraf14L0"/>
            </w:pPr>
            <w:r w:rsidRPr="00604478">
              <w:t>Обоснования (расчеты) плановых сметных показателей</w:t>
            </w:r>
          </w:p>
        </w:tc>
      </w:tr>
      <w:tr w:rsidR="00531CA1" w:rsidRPr="00604478" w14:paraId="5EF8F547" w14:textId="77777777" w:rsidTr="00AE3D94">
        <w:tc>
          <w:tcPr>
            <w:tcW w:w="1619" w:type="pct"/>
          </w:tcPr>
          <w:p w14:paraId="302FFCEA" w14:textId="77777777" w:rsidR="00531CA1" w:rsidRPr="00604478" w:rsidRDefault="00531CA1" w:rsidP="00C6254B">
            <w:pPr>
              <w:pStyle w:val="TableGraf14L0"/>
            </w:pPr>
            <w:r w:rsidRPr="00604478">
              <w:t>ПБС</w:t>
            </w:r>
          </w:p>
        </w:tc>
        <w:tc>
          <w:tcPr>
            <w:tcW w:w="3381" w:type="pct"/>
          </w:tcPr>
          <w:p w14:paraId="3C067666" w14:textId="77777777" w:rsidR="00531CA1" w:rsidRPr="00604478" w:rsidRDefault="00531CA1" w:rsidP="00C6254B">
            <w:pPr>
              <w:pStyle w:val="TableGraf14L0"/>
            </w:pPr>
            <w:r w:rsidRPr="00604478">
              <w:t>Получатель средств федерального бюджета</w:t>
            </w:r>
          </w:p>
        </w:tc>
      </w:tr>
      <w:tr w:rsidR="00531CA1" w:rsidRPr="00604478" w14:paraId="334798A5" w14:textId="77777777" w:rsidTr="00AE3D94">
        <w:tc>
          <w:tcPr>
            <w:tcW w:w="1619" w:type="pct"/>
          </w:tcPr>
          <w:p w14:paraId="0FE696E9" w14:textId="77777777" w:rsidR="00531CA1" w:rsidRPr="00604478" w:rsidRDefault="00531CA1" w:rsidP="00C6254B">
            <w:pPr>
              <w:pStyle w:val="TableGraf14L0"/>
            </w:pPr>
            <w:r w:rsidRPr="00604478">
              <w:t>РБС</w:t>
            </w:r>
          </w:p>
        </w:tc>
        <w:tc>
          <w:tcPr>
            <w:tcW w:w="3381" w:type="pct"/>
          </w:tcPr>
          <w:p w14:paraId="1C3834A0" w14:textId="77777777" w:rsidR="00531CA1" w:rsidRPr="00604478" w:rsidRDefault="00531CA1" w:rsidP="00C6254B">
            <w:pPr>
              <w:pStyle w:val="TableGraf14L0"/>
            </w:pPr>
            <w:r w:rsidRPr="00604478">
              <w:t>Распорядитель средств федерального бюджета</w:t>
            </w:r>
          </w:p>
        </w:tc>
      </w:tr>
      <w:tr w:rsidR="00DC6226" w:rsidRPr="00604478" w14:paraId="3046D6AB" w14:textId="77777777" w:rsidTr="00AE3D94">
        <w:tc>
          <w:tcPr>
            <w:tcW w:w="1619" w:type="pct"/>
          </w:tcPr>
          <w:p w14:paraId="5CB7C676" w14:textId="77777777" w:rsidR="00DC6226" w:rsidRPr="00604478" w:rsidRDefault="00DC6226" w:rsidP="00C6254B">
            <w:pPr>
              <w:pStyle w:val="TableGraf14L0"/>
            </w:pPr>
            <w:r>
              <w:t>РРО</w:t>
            </w:r>
          </w:p>
        </w:tc>
        <w:tc>
          <w:tcPr>
            <w:tcW w:w="3381" w:type="pct"/>
          </w:tcPr>
          <w:p w14:paraId="11457283" w14:textId="77777777" w:rsidR="00DC6226" w:rsidRPr="00604478" w:rsidRDefault="00DC6226" w:rsidP="00C6254B">
            <w:pPr>
              <w:pStyle w:val="TableGraf14L0"/>
            </w:pPr>
            <w:r>
              <w:t>Реестр расходных обязательств</w:t>
            </w:r>
          </w:p>
        </w:tc>
      </w:tr>
      <w:tr w:rsidR="00531CA1" w:rsidRPr="00604478" w14:paraId="62BDEECD" w14:textId="77777777" w:rsidTr="00AE3D94">
        <w:tc>
          <w:tcPr>
            <w:tcW w:w="1619" w:type="pct"/>
          </w:tcPr>
          <w:p w14:paraId="28A6381D" w14:textId="77777777" w:rsidR="00531CA1" w:rsidRPr="00604478" w:rsidRDefault="00531CA1" w:rsidP="00C6254B">
            <w:pPr>
              <w:pStyle w:val="TableGraf14L0"/>
            </w:pPr>
            <w:r w:rsidRPr="00604478">
              <w:t>СБС</w:t>
            </w:r>
          </w:p>
        </w:tc>
        <w:tc>
          <w:tcPr>
            <w:tcW w:w="3381" w:type="pct"/>
          </w:tcPr>
          <w:p w14:paraId="0BC369C9" w14:textId="77777777" w:rsidR="00531CA1" w:rsidRPr="00604478" w:rsidRDefault="00531CA1" w:rsidP="00C6254B">
            <w:pPr>
              <w:pStyle w:val="TableGraf14L0"/>
            </w:pPr>
            <w:r w:rsidRPr="00604478">
              <w:t>Свод смет учреждений</w:t>
            </w:r>
          </w:p>
        </w:tc>
      </w:tr>
      <w:tr w:rsidR="00531CA1" w:rsidRPr="00604478" w14:paraId="2056F190" w14:textId="77777777" w:rsidTr="00AE3D94">
        <w:tc>
          <w:tcPr>
            <w:tcW w:w="1619" w:type="pct"/>
          </w:tcPr>
          <w:p w14:paraId="2B7F23D0" w14:textId="77777777" w:rsidR="00531CA1" w:rsidRPr="00604478" w:rsidRDefault="00531CA1" w:rsidP="00C6254B">
            <w:pPr>
              <w:pStyle w:val="TableGraf14L0"/>
            </w:pPr>
            <w:r>
              <w:t>Система</w:t>
            </w:r>
          </w:p>
        </w:tc>
        <w:tc>
          <w:tcPr>
            <w:tcW w:w="3381" w:type="pct"/>
          </w:tcPr>
          <w:p w14:paraId="478DA746" w14:textId="77777777" w:rsidR="00531CA1" w:rsidRPr="00604478" w:rsidRDefault="00531CA1" w:rsidP="00C6254B">
            <w:pPr>
              <w:pStyle w:val="TableGraf14L0"/>
            </w:pPr>
            <w:r w:rsidRPr="0040133A">
              <w:t>Государственн</w:t>
            </w:r>
            <w:r>
              <w:t>ая</w:t>
            </w:r>
            <w:r w:rsidRPr="0040133A">
              <w:t xml:space="preserve"> </w:t>
            </w:r>
            <w:r>
              <w:t>интегрированная</w:t>
            </w:r>
            <w:r w:rsidRPr="0040133A">
              <w:t xml:space="preserve"> информационн</w:t>
            </w:r>
            <w:r>
              <w:t>ая</w:t>
            </w:r>
            <w:r w:rsidRPr="0040133A">
              <w:t xml:space="preserve"> систем</w:t>
            </w:r>
            <w:r>
              <w:t>а</w:t>
            </w:r>
            <w:r w:rsidRPr="0040133A">
              <w:t xml:space="preserve"> управления общественными финансами «Электронный бюджет»</w:t>
            </w:r>
          </w:p>
        </w:tc>
      </w:tr>
      <w:tr w:rsidR="005D40A4" w:rsidRPr="00604478" w14:paraId="2D0B51BB" w14:textId="77777777" w:rsidTr="00AE3D94">
        <w:tc>
          <w:tcPr>
            <w:tcW w:w="1619" w:type="pct"/>
          </w:tcPr>
          <w:p w14:paraId="427DDF94" w14:textId="77777777" w:rsidR="005D40A4" w:rsidRDefault="005D40A4" w:rsidP="00C6254B">
            <w:pPr>
              <w:pStyle w:val="TableGraf14L0"/>
            </w:pPr>
            <w:r>
              <w:t>ТОФК</w:t>
            </w:r>
          </w:p>
        </w:tc>
        <w:tc>
          <w:tcPr>
            <w:tcW w:w="3381" w:type="pct"/>
          </w:tcPr>
          <w:p w14:paraId="71F7086E" w14:textId="77777777" w:rsidR="005D40A4" w:rsidRPr="005D40A4" w:rsidRDefault="005D40A4" w:rsidP="005D40A4">
            <w:pPr>
              <w:pStyle w:val="TableGraf14L0"/>
              <w:rPr>
                <w:color w:val="000000"/>
              </w:rPr>
            </w:pPr>
            <w:r w:rsidRPr="005D40A4">
              <w:t>Территориальный орган Федерального казначейства</w:t>
            </w:r>
          </w:p>
        </w:tc>
      </w:tr>
      <w:tr w:rsidR="00531CA1" w:rsidRPr="00604478" w14:paraId="6736586E" w14:textId="77777777" w:rsidTr="00AE3D94">
        <w:tc>
          <w:tcPr>
            <w:tcW w:w="1619" w:type="pct"/>
          </w:tcPr>
          <w:p w14:paraId="264B50D2" w14:textId="77777777" w:rsidR="00531CA1" w:rsidRPr="00604478" w:rsidRDefault="00531CA1" w:rsidP="00C6254B">
            <w:pPr>
              <w:pStyle w:val="TableGraf14L0"/>
            </w:pPr>
            <w:r w:rsidRPr="00604478">
              <w:t>ЭП</w:t>
            </w:r>
          </w:p>
        </w:tc>
        <w:tc>
          <w:tcPr>
            <w:tcW w:w="3381" w:type="pct"/>
          </w:tcPr>
          <w:p w14:paraId="3268529E" w14:textId="77777777" w:rsidR="00531CA1" w:rsidRPr="00604478" w:rsidRDefault="00531CA1" w:rsidP="00C6254B">
            <w:pPr>
              <w:pStyle w:val="TableGraf14L0"/>
            </w:pPr>
            <w:r w:rsidRPr="00604478">
              <w:t>Электронная подпись</w:t>
            </w:r>
          </w:p>
        </w:tc>
      </w:tr>
    </w:tbl>
    <w:p w14:paraId="2AEB566B" w14:textId="77777777" w:rsidR="00463325" w:rsidRPr="00604478" w:rsidRDefault="00463325" w:rsidP="00565C0F">
      <w:pPr>
        <w:pStyle w:val="11"/>
      </w:pPr>
      <w:bookmarkStart w:id="1" w:name="_Ref398278857"/>
      <w:bookmarkStart w:id="2" w:name="_Toc41930110"/>
      <w:r w:rsidRPr="00604478">
        <w:lastRenderedPageBreak/>
        <w:t xml:space="preserve">Запуск </w:t>
      </w:r>
      <w:bookmarkEnd w:id="1"/>
      <w:r w:rsidR="003326C3" w:rsidRPr="00604478">
        <w:rPr>
          <w:rStyle w:val="110"/>
          <w:rFonts w:ascii="Times New Roman Полужирный" w:hAnsi="Times New Roman Полужирный"/>
          <w:b/>
          <w:bCs w:val="0"/>
          <w:color w:val="auto"/>
          <w:szCs w:val="20"/>
        </w:rPr>
        <w:t>системы</w:t>
      </w:r>
      <w:bookmarkEnd w:id="2"/>
    </w:p>
    <w:p w14:paraId="215F1446" w14:textId="77777777" w:rsidR="00334B9D" w:rsidRPr="00604478" w:rsidRDefault="00334B9D" w:rsidP="00C6254B">
      <w:pPr>
        <w:pStyle w:val="ae"/>
      </w:pPr>
      <w:r w:rsidRPr="00604478">
        <w:t>Для начала работы с Системой необходимо выполнить следующую последовательность действий:</w:t>
      </w:r>
    </w:p>
    <w:p w14:paraId="57998D42" w14:textId="77777777" w:rsidR="00334B9D" w:rsidRPr="00F603CB" w:rsidRDefault="00334B9D" w:rsidP="00C6254B">
      <w:pPr>
        <w:pStyle w:val="-"/>
      </w:pPr>
      <w:r w:rsidRPr="00F603CB">
        <w:t xml:space="preserve">запустить интернет-обозреватель двойным нажатием левой кнопки мыши на его ярлыке на рабочем столе или нажать на кнопку «Пуск» и в открывшемся меню выбрать пункт, соответствующий используемому интернет-обозревателю; </w:t>
      </w:r>
    </w:p>
    <w:p w14:paraId="38CCEFEC" w14:textId="77777777" w:rsidR="00334B9D" w:rsidRPr="00604478" w:rsidRDefault="00334B9D" w:rsidP="00C6254B">
      <w:pPr>
        <w:pStyle w:val="-"/>
      </w:pPr>
      <w:r w:rsidRPr="00604478">
        <w:t xml:space="preserve">в адресной строке интернет-обозревателя ввести адрес: </w:t>
      </w:r>
      <w:hyperlink r:id="rId10" w:history="1">
        <w:r w:rsidRPr="00604478">
          <w:rPr>
            <w:rStyle w:val="af6"/>
            <w:color w:val="auto"/>
          </w:rPr>
          <w:t>http://budget.gov.ru/lk</w:t>
        </w:r>
      </w:hyperlink>
      <w:r w:rsidRPr="00604478">
        <w:t>;</w:t>
      </w:r>
    </w:p>
    <w:p w14:paraId="291D0D7F" w14:textId="77777777" w:rsidR="00334B9D" w:rsidRPr="00604478" w:rsidRDefault="00334B9D" w:rsidP="00C6254B">
      <w:pPr>
        <w:pStyle w:val="-"/>
      </w:pPr>
      <w:r w:rsidRPr="00604478">
        <w:t xml:space="preserve">на странице Единого портала бюджетной системы необходимо нажать на кнопку «Переход к подсистеме «Бюджетное планирование» </w:t>
      </w:r>
    </w:p>
    <w:p w14:paraId="5A9B9607" w14:textId="77777777" w:rsidR="00334B9D" w:rsidRPr="00604478" w:rsidRDefault="00334B9D" w:rsidP="00C6254B">
      <w:pPr>
        <w:pStyle w:val="ae"/>
      </w:pPr>
      <w:r w:rsidRPr="0040133A">
        <w:rPr>
          <w:b/>
        </w:rPr>
        <w:t>Примечание.</w:t>
      </w:r>
      <w:r w:rsidRPr="00604478">
        <w:t xml:space="preserve"> Если переход к подсистеме «Бюджетное планирование»</w:t>
      </w:r>
      <w:r w:rsidR="000C71FA" w:rsidRPr="00604478">
        <w:t xml:space="preserve"> </w:t>
      </w:r>
      <w:r w:rsidRPr="00604478">
        <w:t xml:space="preserve">не был осуществлен, необходимо в адресной строке интернет-обозревателя ввести адрес: </w:t>
      </w:r>
      <w:hyperlink r:id="rId11" w:history="1">
        <w:r w:rsidRPr="0040133A">
          <w:t>https://ssl.budgetplan.minfin.ru/http/BudgetPlan/</w:t>
        </w:r>
      </w:hyperlink>
      <w:r w:rsidRPr="00604478">
        <w:t>.</w:t>
      </w:r>
    </w:p>
    <w:p w14:paraId="1DD78308" w14:textId="77777777" w:rsidR="00334B9D" w:rsidRPr="00604478" w:rsidRDefault="00334B9D" w:rsidP="00C6254B">
      <w:pPr>
        <w:pStyle w:val="-"/>
      </w:pPr>
      <w:r w:rsidRPr="00604478">
        <w:t>в открывшемся окне нажать на кнопку «Вход по сертификату» (</w:t>
      </w:r>
      <w:r w:rsidR="000C71FA" w:rsidRPr="00604478">
        <w:fldChar w:fldCharType="begin"/>
      </w:r>
      <w:r w:rsidR="000C71FA" w:rsidRPr="00604478">
        <w:instrText xml:space="preserve"> REF _Ref450750216 \h </w:instrText>
      </w:r>
      <w:r w:rsidR="00EA24DE" w:rsidRPr="00604478">
        <w:instrText xml:space="preserve"> \* MERGEFORMAT </w:instrText>
      </w:r>
      <w:r w:rsidR="000C71FA" w:rsidRPr="00604478">
        <w:fldChar w:fldCharType="separate"/>
      </w:r>
      <w:r w:rsidR="00FF67A6">
        <w:t>Рисунок 1</w:t>
      </w:r>
      <w:r w:rsidR="000C71FA" w:rsidRPr="00604478">
        <w:fldChar w:fldCharType="end"/>
      </w:r>
      <w:r w:rsidRPr="00604478">
        <w:t>).</w:t>
      </w:r>
    </w:p>
    <w:p w14:paraId="6FCA8060" w14:textId="77777777" w:rsidR="000C71FA" w:rsidRPr="00604478" w:rsidRDefault="009E1B33" w:rsidP="00C34DEE">
      <w:pPr>
        <w:pStyle w:val="af7"/>
      </w:pPr>
      <w:r>
        <w:pict w14:anchorId="281D7A2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535" o:spid="_x0000_i1025" type="#_x0000_t75" style="width:218.25pt;height:171pt;visibility:visible">
            <v:imagedata r:id="rId12" o:title="" croptop="12778f" cropbottom="25547f" cropleft="19745f" cropright="21531f"/>
          </v:shape>
        </w:pict>
      </w:r>
    </w:p>
    <w:p w14:paraId="46ABE51A" w14:textId="77777777" w:rsidR="000C71FA" w:rsidRPr="00C34DEE" w:rsidRDefault="00651CC7" w:rsidP="00C34DEE">
      <w:pPr>
        <w:pStyle w:val="aff1"/>
      </w:pPr>
      <w:bookmarkStart w:id="3" w:name="_Ref450750216"/>
      <w:bookmarkStart w:id="4" w:name="_Ref450928733"/>
      <w:bookmarkStart w:id="5" w:name="_Ref449652235"/>
      <w:r>
        <w:t>Рисунок </w:t>
      </w:r>
      <w:fldSimple w:instr=" SEQ Рисунок \* ARABIC ">
        <w:r w:rsidR="00FF67A6">
          <w:rPr>
            <w:noProof/>
          </w:rPr>
          <w:t>1</w:t>
        </w:r>
      </w:fldSimple>
      <w:bookmarkEnd w:id="3"/>
      <w:r w:rsidR="000C71FA" w:rsidRPr="00C34DEE">
        <w:t>.</w:t>
      </w:r>
      <w:bookmarkEnd w:id="4"/>
      <w:bookmarkEnd w:id="5"/>
      <w:r w:rsidR="00C34DEE" w:rsidRPr="00C34DEE">
        <w:t xml:space="preserve"> Вход по сертификату</w:t>
      </w:r>
    </w:p>
    <w:p w14:paraId="4B80E498" w14:textId="77777777" w:rsidR="00334B9D" w:rsidRPr="00604478" w:rsidRDefault="00334B9D" w:rsidP="00C6254B">
      <w:pPr>
        <w:pStyle w:val="ae"/>
      </w:pPr>
      <w:r w:rsidRPr="00604478">
        <w:t>После выбора метода аутентификации «Вход по сертификату» Система автоматически запрашивает сертификат ключа проверки электронной подписи и пин-код сертификата, затем осуществляется поиск пользователя-владельца сертификата, и происходит открытие главного окна Системы.</w:t>
      </w:r>
    </w:p>
    <w:p w14:paraId="2ACE865E" w14:textId="77777777" w:rsidR="00334B9D" w:rsidRPr="00604478" w:rsidRDefault="00334B9D" w:rsidP="00C6254B">
      <w:pPr>
        <w:pStyle w:val="ae"/>
      </w:pPr>
      <w:r w:rsidRPr="00604478">
        <w:lastRenderedPageBreak/>
        <w:t>После выбора логина необходимо нажать на кнопку «Войти» (</w:t>
      </w:r>
      <w:r w:rsidR="000C71FA" w:rsidRPr="00604478">
        <w:fldChar w:fldCharType="begin"/>
      </w:r>
      <w:r w:rsidR="000C71FA" w:rsidRPr="00604478">
        <w:instrText xml:space="preserve"> REF _Ref469878193 \h </w:instrText>
      </w:r>
      <w:r w:rsidR="00EA24DE" w:rsidRPr="00604478">
        <w:instrText xml:space="preserve"> \* MERGEFORMAT </w:instrText>
      </w:r>
      <w:r w:rsidR="000C71FA" w:rsidRPr="00604478">
        <w:fldChar w:fldCharType="separate"/>
      </w:r>
      <w:r w:rsidR="00FF67A6">
        <w:t>Рисунок 2</w:t>
      </w:r>
      <w:r w:rsidR="000C71FA" w:rsidRPr="00604478">
        <w:fldChar w:fldCharType="end"/>
      </w:r>
      <w:r w:rsidRPr="00604478">
        <w:t>).</w:t>
      </w:r>
    </w:p>
    <w:p w14:paraId="5005943F" w14:textId="77777777" w:rsidR="000C71FA" w:rsidRPr="00604478" w:rsidRDefault="009E1B33" w:rsidP="00C34DEE">
      <w:pPr>
        <w:pStyle w:val="af7"/>
      </w:pPr>
      <w:r>
        <w:pict w14:anchorId="0DE33C1A">
          <v:shape id="Рисунок 2844" o:spid="_x0000_i1026" type="#_x0000_t75" style="width:195pt;height:147pt;visibility:visible">
            <v:imagedata r:id="rId13" o:title="" croptop="20650f" cropbottom="18358f" cropleft="19325f" cropright="21635f"/>
          </v:shape>
        </w:pict>
      </w:r>
    </w:p>
    <w:p w14:paraId="01151566" w14:textId="77777777" w:rsidR="000C71FA" w:rsidRPr="00604478" w:rsidRDefault="00651CC7" w:rsidP="00C34DEE">
      <w:pPr>
        <w:pStyle w:val="aff1"/>
      </w:pPr>
      <w:bookmarkStart w:id="6" w:name="_Ref469878193"/>
      <w:r>
        <w:t>Рисунок </w:t>
      </w:r>
      <w:fldSimple w:instr=" SEQ Рисунок \* ARABIC ">
        <w:r w:rsidR="00FF67A6">
          <w:rPr>
            <w:noProof/>
          </w:rPr>
          <w:t>2</w:t>
        </w:r>
      </w:fldSimple>
      <w:bookmarkEnd w:id="6"/>
      <w:r w:rsidR="000C71FA" w:rsidRPr="00604478">
        <w:t xml:space="preserve">. </w:t>
      </w:r>
      <w:r w:rsidR="004832C1">
        <w:t>Вход в Систему</w:t>
      </w:r>
    </w:p>
    <w:p w14:paraId="20E29BBC" w14:textId="77777777" w:rsidR="00334B9D" w:rsidRPr="00604478" w:rsidRDefault="00334B9D" w:rsidP="00C6254B">
      <w:pPr>
        <w:pStyle w:val="ae"/>
      </w:pPr>
      <w:r w:rsidRPr="00604478">
        <w:rPr>
          <w:b/>
        </w:rPr>
        <w:t>Примечание.</w:t>
      </w:r>
      <w:r w:rsidRPr="00604478">
        <w:t xml:space="preserve"> Если различные пользователи используют для авторизации один сертификат (например, одно уполномоченное лицо имеет различные роли), то Система предложит выбрать конкретного пользователя.</w:t>
      </w:r>
    </w:p>
    <w:p w14:paraId="307D3F2F" w14:textId="77777777" w:rsidR="00463325" w:rsidRPr="00604478" w:rsidRDefault="00463325" w:rsidP="00C6254B">
      <w:pPr>
        <w:pStyle w:val="ae"/>
      </w:pPr>
      <w:r w:rsidRPr="00604478">
        <w:t xml:space="preserve">После этого откроется главное окно </w:t>
      </w:r>
      <w:r w:rsidR="0040133A">
        <w:t>Системы</w:t>
      </w:r>
      <w:r w:rsidRPr="00604478">
        <w:t xml:space="preserve"> (</w:t>
      </w:r>
      <w:r w:rsidR="00B32256" w:rsidRPr="00604478">
        <w:fldChar w:fldCharType="begin"/>
      </w:r>
      <w:r w:rsidR="00B32256" w:rsidRPr="00604478">
        <w:instrText xml:space="preserve"> REF _Ref361588426 \h  \* MERGEFORMAT </w:instrText>
      </w:r>
      <w:r w:rsidR="00B32256" w:rsidRPr="00604478">
        <w:fldChar w:fldCharType="separate"/>
      </w:r>
      <w:r w:rsidR="00FF67A6">
        <w:t>Рисунок 3</w:t>
      </w:r>
      <w:r w:rsidR="00B32256" w:rsidRPr="00604478">
        <w:fldChar w:fldCharType="end"/>
      </w:r>
      <w:r w:rsidRPr="00604478">
        <w:t>).</w:t>
      </w:r>
    </w:p>
    <w:p w14:paraId="4FEDC2C8" w14:textId="77777777" w:rsidR="00463325" w:rsidRPr="00604478" w:rsidRDefault="009E1B33" w:rsidP="00C34DEE">
      <w:pPr>
        <w:pStyle w:val="af7"/>
      </w:pPr>
      <w:r>
        <w:pict w14:anchorId="61856B70">
          <v:shape id="Рисунок 7" o:spid="_x0000_i1027" type="#_x0000_t75" style="width:477pt;height:277.5pt;visibility:visible">
            <v:imagedata r:id="rId14" o:title=""/>
          </v:shape>
        </w:pict>
      </w:r>
    </w:p>
    <w:p w14:paraId="6F564689" w14:textId="77777777" w:rsidR="00463325" w:rsidRPr="00604478" w:rsidRDefault="00651CC7" w:rsidP="004832C1">
      <w:pPr>
        <w:pStyle w:val="aff1"/>
      </w:pPr>
      <w:bookmarkStart w:id="7" w:name="_Ref361588426"/>
      <w:r>
        <w:t>Рисунок </w:t>
      </w:r>
      <w:r w:rsidR="00D52F3B" w:rsidRPr="00604478">
        <w:fldChar w:fldCharType="begin"/>
      </w:r>
      <w:r w:rsidR="00097ADE" w:rsidRPr="00604478">
        <w:instrText xml:space="preserve"> SEQ Рисунок \* ARABIC </w:instrText>
      </w:r>
      <w:r w:rsidR="00D52F3B" w:rsidRPr="00604478">
        <w:fldChar w:fldCharType="separate"/>
      </w:r>
      <w:r w:rsidR="00FF67A6">
        <w:rPr>
          <w:noProof/>
        </w:rPr>
        <w:t>3</w:t>
      </w:r>
      <w:r w:rsidR="00D52F3B" w:rsidRPr="00604478">
        <w:fldChar w:fldCharType="end"/>
      </w:r>
      <w:bookmarkEnd w:id="7"/>
      <w:r w:rsidR="00463325" w:rsidRPr="00604478">
        <w:t>. Главное окно</w:t>
      </w:r>
      <w:r w:rsidR="00FB51C1">
        <w:t xml:space="preserve"> Системы</w:t>
      </w:r>
    </w:p>
    <w:p w14:paraId="5BDCF00D" w14:textId="77777777" w:rsidR="00463325" w:rsidRPr="00604478" w:rsidRDefault="00463325" w:rsidP="00C6254B">
      <w:pPr>
        <w:pStyle w:val="ae"/>
      </w:pPr>
      <w:r w:rsidRPr="00604478">
        <w:t xml:space="preserve">Для выхода из </w:t>
      </w:r>
      <w:r w:rsidR="0040133A">
        <w:t>Системы</w:t>
      </w:r>
      <w:r w:rsidRPr="00604478">
        <w:t xml:space="preserve"> необходимо нажать на кнопку «Выйти» в правом верхнем углу страницы.</w:t>
      </w:r>
    </w:p>
    <w:p w14:paraId="45F20D58" w14:textId="77777777" w:rsidR="003E00E8" w:rsidRPr="00C34DEE" w:rsidRDefault="00C34DEE" w:rsidP="00565C0F">
      <w:pPr>
        <w:pStyle w:val="11"/>
      </w:pPr>
      <w:bookmarkStart w:id="8" w:name="_Toc41930111"/>
      <w:bookmarkStart w:id="9" w:name="_Toc439076952"/>
      <w:r w:rsidRPr="00C34DEE">
        <w:lastRenderedPageBreak/>
        <w:t>Работа в подразделе «Настройки ГРБС»</w:t>
      </w:r>
      <w:bookmarkEnd w:id="8"/>
    </w:p>
    <w:p w14:paraId="71F6D503" w14:textId="77777777" w:rsidR="003E00E8" w:rsidRPr="00604478" w:rsidRDefault="003E00E8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Pr="008A65DA">
        <w:t>Формирование и ведение БС ПБС (Ввод данных)</w:t>
      </w:r>
      <w:r w:rsidRPr="00604478">
        <w:t>».</w:t>
      </w:r>
    </w:p>
    <w:p w14:paraId="2556D172" w14:textId="77777777" w:rsidR="004832C1" w:rsidRDefault="003E00E8" w:rsidP="00C6254B">
      <w:pPr>
        <w:pStyle w:val="ae"/>
      </w:pPr>
      <w:r w:rsidRPr="00043200">
        <w:t xml:space="preserve">Добавление </w:t>
      </w:r>
      <w:r w:rsidR="00B36D80">
        <w:t xml:space="preserve">структурного подразделения (далее – </w:t>
      </w:r>
      <w:r>
        <w:t>СП</w:t>
      </w:r>
      <w:r w:rsidR="00B36D80">
        <w:t>)</w:t>
      </w:r>
      <w:r>
        <w:t xml:space="preserve"> </w:t>
      </w:r>
      <w:r w:rsidRPr="00604478">
        <w:t>осуществляется в подразделе «</w:t>
      </w:r>
      <w:r>
        <w:t>Настройка ГРБС</w:t>
      </w:r>
      <w:r w:rsidRPr="00604478">
        <w:t xml:space="preserve">». </w:t>
      </w:r>
    </w:p>
    <w:p w14:paraId="0EADD7E9" w14:textId="77777777" w:rsidR="003E00E8" w:rsidRPr="00604478" w:rsidRDefault="004832C1" w:rsidP="00C6254B">
      <w:pPr>
        <w:pStyle w:val="ae"/>
      </w:pPr>
      <w:r>
        <w:t>Для перехода в подраздел</w:t>
      </w:r>
      <w:r w:rsidR="003E00E8" w:rsidRPr="00604478">
        <w:t xml:space="preserve"> «</w:t>
      </w:r>
      <w:r w:rsidR="003E00E8">
        <w:t>Настройка ГРБС</w:t>
      </w:r>
      <w:r w:rsidR="003E00E8" w:rsidRPr="00604478">
        <w:t>» необходимо в главном окне Системы выбрать вкладку «Меню» (1), в открывшейся колонке выбрать раздел «</w:t>
      </w:r>
      <w:r w:rsidR="003E00E8">
        <w:t>Проект бюджетной сметы</w:t>
      </w:r>
      <w:r w:rsidR="003E00E8" w:rsidRPr="00604478">
        <w:t xml:space="preserve">» (2) и </w:t>
      </w:r>
      <w:r w:rsidRPr="00604478">
        <w:t xml:space="preserve">одним нажатием левой кнопки мыши </w:t>
      </w:r>
      <w:r w:rsidR="003E00E8" w:rsidRPr="00604478">
        <w:t>открыть подраздел «</w:t>
      </w:r>
      <w:r w:rsidR="003E00E8">
        <w:t>Настройка ГРБС</w:t>
      </w:r>
      <w:r w:rsidR="003E00E8" w:rsidRPr="00604478">
        <w:t>» (3) (</w:t>
      </w:r>
      <w:r w:rsidR="009B20FE">
        <w:fldChar w:fldCharType="begin"/>
      </w:r>
      <w:r w:rsidR="009B20FE">
        <w:instrText xml:space="preserve"> REF _Ref8820970 \h </w:instrText>
      </w:r>
      <w:r w:rsidR="009B20FE">
        <w:fldChar w:fldCharType="separate"/>
      </w:r>
      <w:r w:rsidR="00FF67A6">
        <w:t>Рисунок </w:t>
      </w:r>
      <w:r w:rsidR="00FF67A6">
        <w:rPr>
          <w:noProof/>
        </w:rPr>
        <w:t>4</w:t>
      </w:r>
      <w:r w:rsidR="009B20FE">
        <w:fldChar w:fldCharType="end"/>
      </w:r>
      <w:r w:rsidR="003E00E8" w:rsidRPr="00604478">
        <w:t>).</w:t>
      </w:r>
    </w:p>
    <w:p w14:paraId="3E40C2C9" w14:textId="77777777" w:rsidR="003E00E8" w:rsidRPr="00604478" w:rsidRDefault="009E1B33" w:rsidP="004832C1">
      <w:pPr>
        <w:pStyle w:val="af7"/>
      </w:pPr>
      <w:r>
        <w:pict w14:anchorId="56779827">
          <v:shape id="_x0000_i1028" type="#_x0000_t75" style="width:473.25pt;height:265.5pt;visibility:visible;mso-wrap-style:square">
            <v:imagedata r:id="rId15" o:title=""/>
          </v:shape>
        </w:pict>
      </w:r>
    </w:p>
    <w:p w14:paraId="557D7B40" w14:textId="77777777" w:rsidR="003E00E8" w:rsidRPr="00604478" w:rsidRDefault="00651CC7" w:rsidP="004832C1">
      <w:pPr>
        <w:pStyle w:val="aff1"/>
      </w:pPr>
      <w:bookmarkStart w:id="10" w:name="_Ref8820970"/>
      <w:r>
        <w:t>Рисунок </w:t>
      </w:r>
      <w:fldSimple w:instr=" SEQ Рисунок \* ARABIC ">
        <w:r w:rsidR="00FF67A6">
          <w:rPr>
            <w:noProof/>
          </w:rPr>
          <w:t>4</w:t>
        </w:r>
      </w:fldSimple>
      <w:bookmarkEnd w:id="10"/>
      <w:r w:rsidR="003E00E8" w:rsidRPr="00604478">
        <w:t>. Переход в подраздел «</w:t>
      </w:r>
      <w:r w:rsidR="003E00E8">
        <w:t>Настройка ГРБС</w:t>
      </w:r>
      <w:r w:rsidR="003E00E8" w:rsidRPr="00604478">
        <w:t>»</w:t>
      </w:r>
    </w:p>
    <w:p w14:paraId="49EE251C" w14:textId="77777777" w:rsidR="003E00E8" w:rsidRPr="00604478" w:rsidRDefault="003E00E8" w:rsidP="00C6254B">
      <w:pPr>
        <w:pStyle w:val="ae"/>
      </w:pPr>
      <w:r w:rsidRPr="00604478">
        <w:t>В результате откроется подраздел «</w:t>
      </w:r>
      <w:r>
        <w:t>Настройка ГРБС</w:t>
      </w:r>
      <w:r w:rsidRPr="00604478">
        <w:t xml:space="preserve">», </w:t>
      </w:r>
      <w:r>
        <w:t>в</w:t>
      </w:r>
      <w:r w:rsidRPr="00604478">
        <w:t xml:space="preserve"> котор</w:t>
      </w:r>
      <w:r>
        <w:t>ом необходимо перейти во вкладку</w:t>
      </w:r>
      <w:r w:rsidR="001C184F">
        <w:t>,</w:t>
      </w:r>
      <w:r>
        <w:t xml:space="preserve"> </w:t>
      </w:r>
      <w:r w:rsidR="004832C1">
        <w:t>соответствующую бюджетному циклу, затем перейти во</w:t>
      </w:r>
      <w:r>
        <w:t xml:space="preserve"> вкладку «Настройки СП для </w:t>
      </w:r>
      <w:r w:rsidR="00B36D80">
        <w:t>П</w:t>
      </w:r>
      <w:r>
        <w:t>БС»</w:t>
      </w:r>
      <w:r w:rsidRPr="00604478">
        <w:t xml:space="preserve"> (</w:t>
      </w:r>
      <w:r w:rsidR="009B20FE">
        <w:fldChar w:fldCharType="begin"/>
      </w:r>
      <w:r w:rsidR="009B20FE">
        <w:instrText xml:space="preserve"> REF _Ref8820971 \h </w:instrText>
      </w:r>
      <w:r w:rsidR="009B20FE">
        <w:fldChar w:fldCharType="separate"/>
      </w:r>
      <w:r w:rsidR="00FF67A6">
        <w:t>Рисунок </w:t>
      </w:r>
      <w:r w:rsidR="00FF67A6">
        <w:rPr>
          <w:noProof/>
        </w:rPr>
        <w:t>5</w:t>
      </w:r>
      <w:r w:rsidR="009B20FE">
        <w:fldChar w:fldCharType="end"/>
      </w:r>
      <w:r w:rsidRPr="00604478">
        <w:t>).</w:t>
      </w:r>
    </w:p>
    <w:p w14:paraId="50127B5D" w14:textId="77777777" w:rsidR="003E00E8" w:rsidRPr="00B36D80" w:rsidRDefault="009E1B33" w:rsidP="00C34DEE">
      <w:pPr>
        <w:pStyle w:val="af7"/>
      </w:pPr>
      <w:r>
        <w:lastRenderedPageBreak/>
        <w:pict w14:anchorId="451502A9">
          <v:shape id="_x0000_i1029" type="#_x0000_t75" style="width:478.5pt;height:187.5pt;visibility:visible;mso-wrap-style:square">
            <v:imagedata r:id="rId16" o:title=""/>
          </v:shape>
        </w:pict>
      </w:r>
    </w:p>
    <w:p w14:paraId="7013709B" w14:textId="77777777" w:rsidR="003E00E8" w:rsidRPr="00604478" w:rsidRDefault="00651CC7" w:rsidP="004832C1">
      <w:pPr>
        <w:pStyle w:val="aff1"/>
      </w:pPr>
      <w:bookmarkStart w:id="11" w:name="_Ref8820971"/>
      <w:r>
        <w:t>Рисунок </w:t>
      </w:r>
      <w:fldSimple w:instr=" SEQ Рисунок \* ARABIC ">
        <w:r w:rsidR="00FF67A6">
          <w:rPr>
            <w:noProof/>
          </w:rPr>
          <w:t>5</w:t>
        </w:r>
      </w:fldSimple>
      <w:bookmarkEnd w:id="11"/>
      <w:r w:rsidR="003E00E8" w:rsidRPr="00604478">
        <w:t xml:space="preserve">. </w:t>
      </w:r>
      <w:r w:rsidR="00B36D80" w:rsidRPr="00604478">
        <w:t>Подраздел «</w:t>
      </w:r>
      <w:r w:rsidR="00B36D80">
        <w:t>Настройка ГРБС</w:t>
      </w:r>
      <w:r w:rsidR="00B36D80" w:rsidRPr="00604478">
        <w:t>»</w:t>
      </w:r>
      <w:r w:rsidR="00B36D80">
        <w:t>, вкладка «Настройки СП для ПБС»</w:t>
      </w:r>
    </w:p>
    <w:p w14:paraId="34D3D1A3" w14:textId="77777777" w:rsidR="004832C1" w:rsidRDefault="004832C1" w:rsidP="00C6254B">
      <w:pPr>
        <w:pStyle w:val="ae"/>
      </w:pPr>
      <w:r w:rsidRPr="00654AC4">
        <w:t xml:space="preserve">Для работы </w:t>
      </w:r>
      <w:r>
        <w:t xml:space="preserve">во вкладке «Настройки СП для ПБС» </w:t>
      </w:r>
      <w:r w:rsidRPr="00654AC4">
        <w:t>в Системе реализована панель инструментов, состоящая из следующих функциональных кнопок</w:t>
      </w:r>
      <w:r>
        <w:t xml:space="preserve"> (</w:t>
      </w:r>
      <w:r w:rsidR="00E521AE">
        <w:fldChar w:fldCharType="begin"/>
      </w:r>
      <w:r w:rsidR="00E521AE">
        <w:instrText xml:space="preserve"> REF _Ref41561762 \h </w:instrText>
      </w:r>
      <w:r w:rsidR="00E521AE">
        <w:fldChar w:fldCharType="separate"/>
      </w:r>
      <w:r w:rsidR="00FF67A6">
        <w:t>Рисунок </w:t>
      </w:r>
      <w:r w:rsidR="00FF67A6">
        <w:rPr>
          <w:noProof/>
        </w:rPr>
        <w:t>6</w:t>
      </w:r>
      <w:r w:rsidR="00E521AE">
        <w:fldChar w:fldCharType="end"/>
      </w:r>
      <w:r>
        <w:t>):</w:t>
      </w:r>
    </w:p>
    <w:p w14:paraId="3D1E2046" w14:textId="77777777" w:rsidR="004832C1" w:rsidRDefault="004832C1" w:rsidP="00C6254B">
      <w:pPr>
        <w:pStyle w:val="-"/>
      </w:pPr>
      <w:r>
        <w:t>«</w:t>
      </w:r>
      <w:r w:rsidRPr="00994DFD">
        <w:t>Обновить</w:t>
      </w:r>
      <w:r w:rsidRPr="006E3D6A">
        <w:t>» (1) – обновление страницы;</w:t>
      </w:r>
    </w:p>
    <w:p w14:paraId="47C8F0E6" w14:textId="77777777" w:rsidR="00E521AE" w:rsidRDefault="00E521AE" w:rsidP="00C6254B">
      <w:pPr>
        <w:pStyle w:val="-"/>
      </w:pPr>
      <w:r>
        <w:t xml:space="preserve">«Добавить» (2) </w:t>
      </w:r>
      <w:r w:rsidRPr="006E3D6A">
        <w:t>–</w:t>
      </w:r>
      <w:r>
        <w:t xml:space="preserve"> добавление </w:t>
      </w:r>
      <w:r w:rsidR="00372488">
        <w:t>учреждения</w:t>
      </w:r>
      <w:r>
        <w:t>;</w:t>
      </w:r>
    </w:p>
    <w:p w14:paraId="02CE8EBC" w14:textId="77777777" w:rsidR="002E5735" w:rsidRDefault="002E5735" w:rsidP="00C6254B">
      <w:pPr>
        <w:pStyle w:val="-"/>
      </w:pPr>
      <w:r>
        <w:t xml:space="preserve">«Сохранить» (3) </w:t>
      </w:r>
      <w:r w:rsidRPr="006E3D6A">
        <w:t>–</w:t>
      </w:r>
      <w:r w:rsidR="0066462C">
        <w:t xml:space="preserve"> сохранение данных в реестре;</w:t>
      </w:r>
    </w:p>
    <w:p w14:paraId="49467A58" w14:textId="77777777" w:rsidR="002E5735" w:rsidRDefault="002E5735" w:rsidP="00C6254B">
      <w:pPr>
        <w:pStyle w:val="-"/>
      </w:pPr>
      <w:r>
        <w:t xml:space="preserve">«Удалить» (4) </w:t>
      </w:r>
      <w:r w:rsidRPr="006E3D6A">
        <w:t>–</w:t>
      </w:r>
      <w:r w:rsidR="0066462C">
        <w:t xml:space="preserve"> удаление учреждения;</w:t>
      </w:r>
    </w:p>
    <w:p w14:paraId="2FD056B7" w14:textId="77777777" w:rsidR="004832C1" w:rsidRPr="00604478" w:rsidRDefault="004832C1" w:rsidP="00C6254B">
      <w:pPr>
        <w:pStyle w:val="-"/>
      </w:pPr>
      <w:r w:rsidRPr="00604478">
        <w:t>«Печать» (</w:t>
      </w:r>
      <w:r w:rsidR="0066462C">
        <w:t>5</w:t>
      </w:r>
      <w:r w:rsidRPr="00604478">
        <w:t>):</w:t>
      </w:r>
    </w:p>
    <w:p w14:paraId="669B85AB" w14:textId="77777777" w:rsidR="004832C1" w:rsidRDefault="004832C1" w:rsidP="00086F2C">
      <w:pPr>
        <w:pStyle w:val="--"/>
      </w:pPr>
      <w:r w:rsidRPr="00A17A5F">
        <w:rPr>
          <w:i/>
        </w:rPr>
        <w:t>[Печать реестра]</w:t>
      </w:r>
      <w:r w:rsidRPr="00604478">
        <w:t xml:space="preserve"> </w:t>
      </w:r>
      <w:r w:rsidRPr="00994DFD">
        <w:t>– формирование печатной формы реестра</w:t>
      </w:r>
      <w:r>
        <w:t xml:space="preserve"> на рабочую станцию пользователя</w:t>
      </w:r>
      <w:r w:rsidRPr="00994DFD">
        <w:t xml:space="preserve"> с расширением </w:t>
      </w:r>
      <w:r w:rsidRPr="00994DFD">
        <w:rPr>
          <w:b/>
        </w:rPr>
        <w:t>*.xls</w:t>
      </w:r>
      <w:r w:rsidRPr="00994DFD">
        <w:t>;</w:t>
      </w:r>
    </w:p>
    <w:p w14:paraId="7763CD21" w14:textId="77777777" w:rsidR="002E5735" w:rsidRPr="00604478" w:rsidRDefault="002E5735" w:rsidP="00C6254B">
      <w:pPr>
        <w:pStyle w:val="-"/>
      </w:pPr>
      <w:r w:rsidRPr="00604478">
        <w:t>«</w:t>
      </w:r>
      <w:r w:rsidRPr="00994DFD">
        <w:t>Реестр</w:t>
      </w:r>
      <w:r w:rsidRPr="00604478">
        <w:t>» (</w:t>
      </w:r>
      <w:r w:rsidR="0066462C">
        <w:t>6</w:t>
      </w:r>
      <w:r w:rsidRPr="00604478">
        <w:t>):</w:t>
      </w:r>
    </w:p>
    <w:p w14:paraId="4AC16D4A" w14:textId="77777777" w:rsidR="002E5735" w:rsidRDefault="002E5735" w:rsidP="00086F2C">
      <w:pPr>
        <w:pStyle w:val="--"/>
      </w:pPr>
      <w:r w:rsidRPr="00A17A5F">
        <w:rPr>
          <w:i/>
        </w:rPr>
        <w:t>[</w:t>
      </w:r>
      <w:r>
        <w:rPr>
          <w:i/>
        </w:rPr>
        <w:t>Добавить структурное подразделение</w:t>
      </w:r>
      <w:r w:rsidRPr="00A17A5F">
        <w:rPr>
          <w:i/>
        </w:rPr>
        <w:t>]</w:t>
      </w:r>
      <w:r>
        <w:t xml:space="preserve"> </w:t>
      </w:r>
      <w:r w:rsidRPr="00EC223F">
        <w:t>–</w:t>
      </w:r>
      <w:r w:rsidR="0066462C">
        <w:t xml:space="preserve"> добавление структурного подразделения</w:t>
      </w:r>
      <w:r w:rsidRPr="00EC223F">
        <w:t>;</w:t>
      </w:r>
    </w:p>
    <w:p w14:paraId="798A84EC" w14:textId="77777777" w:rsidR="002E5735" w:rsidRDefault="002E5735" w:rsidP="00086F2C">
      <w:pPr>
        <w:pStyle w:val="--"/>
      </w:pPr>
      <w:r w:rsidRPr="00A17A5F">
        <w:rPr>
          <w:i/>
        </w:rPr>
        <w:t>[</w:t>
      </w:r>
      <w:r>
        <w:rPr>
          <w:i/>
        </w:rPr>
        <w:t>Создать версию</w:t>
      </w:r>
      <w:r w:rsidRPr="00A17A5F">
        <w:rPr>
          <w:i/>
        </w:rPr>
        <w:t>]</w:t>
      </w:r>
      <w:r>
        <w:t xml:space="preserve"> </w:t>
      </w:r>
      <w:r w:rsidRPr="00EC223F">
        <w:t>–</w:t>
      </w:r>
      <w:r w:rsidR="0066462C">
        <w:t xml:space="preserve"> создание версии</w:t>
      </w:r>
      <w:r w:rsidRPr="00EC223F">
        <w:t>;</w:t>
      </w:r>
    </w:p>
    <w:p w14:paraId="521A5828" w14:textId="77777777" w:rsidR="002E5735" w:rsidRDefault="002E5735" w:rsidP="00086F2C">
      <w:pPr>
        <w:pStyle w:val="--"/>
      </w:pPr>
      <w:r w:rsidRPr="00A17A5F">
        <w:rPr>
          <w:i/>
        </w:rPr>
        <w:t>[</w:t>
      </w:r>
      <w:r>
        <w:rPr>
          <w:i/>
        </w:rPr>
        <w:t>Редактировать</w:t>
      </w:r>
      <w:r w:rsidRPr="00A17A5F">
        <w:rPr>
          <w:i/>
        </w:rPr>
        <w:t>]</w:t>
      </w:r>
      <w:r>
        <w:t xml:space="preserve"> </w:t>
      </w:r>
      <w:r w:rsidRPr="00EC223F">
        <w:t>–</w:t>
      </w:r>
      <w:r w:rsidR="0066462C">
        <w:t xml:space="preserve"> редактирование структурного подразделения;</w:t>
      </w:r>
    </w:p>
    <w:p w14:paraId="57B4CB46" w14:textId="77777777" w:rsidR="002E5735" w:rsidRPr="00053186" w:rsidRDefault="002E5735" w:rsidP="00086F2C">
      <w:pPr>
        <w:pStyle w:val="--"/>
      </w:pPr>
      <w:r w:rsidRPr="00A17A5F">
        <w:rPr>
          <w:i/>
        </w:rPr>
        <w:t>[</w:t>
      </w:r>
      <w:r w:rsidR="0066462C">
        <w:rPr>
          <w:i/>
        </w:rPr>
        <w:t>Назначить пользователя</w:t>
      </w:r>
      <w:r w:rsidRPr="00A17A5F">
        <w:rPr>
          <w:i/>
        </w:rPr>
        <w:t>]</w:t>
      </w:r>
      <w:r>
        <w:t xml:space="preserve"> </w:t>
      </w:r>
      <w:r w:rsidRPr="00EC223F">
        <w:t>–</w:t>
      </w:r>
      <w:r w:rsidR="0066462C">
        <w:t xml:space="preserve"> назначение пользователя;</w:t>
      </w:r>
    </w:p>
    <w:p w14:paraId="4DE726FA" w14:textId="77777777" w:rsidR="004832C1" w:rsidRPr="00F16495" w:rsidRDefault="004832C1" w:rsidP="00C6254B">
      <w:pPr>
        <w:pStyle w:val="-"/>
        <w:rPr>
          <w:i/>
        </w:rPr>
      </w:pPr>
      <w:r>
        <w:t>«</w:t>
      </w:r>
      <w:r w:rsidR="0066462C">
        <w:t>Фильтр</w:t>
      </w:r>
      <w:r>
        <w:t>» (</w:t>
      </w:r>
      <w:r w:rsidR="0066462C">
        <w:t>7</w:t>
      </w:r>
      <w:r>
        <w:t xml:space="preserve">) – </w:t>
      </w:r>
      <w:r w:rsidR="0066462C">
        <w:t>фильтрация структурных подразделений</w:t>
      </w:r>
      <w:r>
        <w:t>;</w:t>
      </w:r>
    </w:p>
    <w:p w14:paraId="37CF29E6" w14:textId="77777777" w:rsidR="004832C1" w:rsidRDefault="004832C1" w:rsidP="00C6254B">
      <w:pPr>
        <w:pStyle w:val="-"/>
      </w:pPr>
      <w:r>
        <w:t>«</w:t>
      </w:r>
      <w:r w:rsidRPr="00DB417A">
        <w:t>Справочная информация</w:t>
      </w:r>
      <w:r>
        <w:t>» (</w:t>
      </w:r>
      <w:r w:rsidR="0066462C">
        <w:t>8</w:t>
      </w:r>
      <w:r>
        <w:t xml:space="preserve">) </w:t>
      </w:r>
      <w:r w:rsidRPr="005B5FC5">
        <w:t>–</w:t>
      </w:r>
      <w:r>
        <w:t xml:space="preserve"> </w:t>
      </w:r>
      <w:r w:rsidRPr="00DB417A">
        <w:t>содержит информацию о часто</w:t>
      </w:r>
      <w:r>
        <w:t xml:space="preserve"> </w:t>
      </w:r>
      <w:r w:rsidRPr="00DB417A">
        <w:t>задаваемых вопросах</w:t>
      </w:r>
      <w:r>
        <w:t>.</w:t>
      </w:r>
    </w:p>
    <w:p w14:paraId="218737AB" w14:textId="77777777" w:rsidR="004832C1" w:rsidRDefault="009E1B33" w:rsidP="00E521AE">
      <w:pPr>
        <w:pStyle w:val="af7"/>
      </w:pPr>
      <w:r>
        <w:lastRenderedPageBreak/>
        <w:pict w14:anchorId="5213D5D9">
          <v:shape id="_x0000_i1030" type="#_x0000_t75" style="width:477pt;height:186.75pt;visibility:visible;mso-wrap-style:square">
            <v:imagedata r:id="rId17" o:title=""/>
          </v:shape>
        </w:pict>
      </w:r>
    </w:p>
    <w:p w14:paraId="5B6F702A" w14:textId="77777777" w:rsidR="004832C1" w:rsidRDefault="00651CC7" w:rsidP="00E521AE">
      <w:pPr>
        <w:pStyle w:val="aff1"/>
      </w:pPr>
      <w:bookmarkStart w:id="12" w:name="_Ref41561762"/>
      <w:r>
        <w:t>Рисунок </w:t>
      </w:r>
      <w:fldSimple w:instr=" SEQ Рисунок \* ARABIC ">
        <w:r w:rsidR="00FF67A6">
          <w:rPr>
            <w:noProof/>
          </w:rPr>
          <w:t>6</w:t>
        </w:r>
      </w:fldSimple>
      <w:bookmarkEnd w:id="12"/>
      <w:r w:rsidR="00E521AE" w:rsidRPr="00604478">
        <w:t>.</w:t>
      </w:r>
      <w:r w:rsidR="00E521AE">
        <w:t xml:space="preserve"> Функциональные копки подраздела «Настройки ГРБС», вкладки «Настройки СП для ПБС»</w:t>
      </w:r>
    </w:p>
    <w:p w14:paraId="5D2EDB50" w14:textId="77777777" w:rsidR="0066462C" w:rsidRDefault="0066462C" w:rsidP="00565C0F">
      <w:pPr>
        <w:pStyle w:val="21"/>
      </w:pPr>
      <w:bookmarkStart w:id="13" w:name="_Toc41930112"/>
      <w:r>
        <w:t>Добавление структурного подразделения</w:t>
      </w:r>
      <w:bookmarkEnd w:id="13"/>
    </w:p>
    <w:p w14:paraId="69A08705" w14:textId="77777777" w:rsidR="003E00E8" w:rsidRPr="00604478" w:rsidRDefault="003E00E8" w:rsidP="00C6254B">
      <w:pPr>
        <w:pStyle w:val="ae"/>
      </w:pPr>
      <w:r>
        <w:t>Для добавления</w:t>
      </w:r>
      <w:r w:rsidRPr="00043200">
        <w:t xml:space="preserve"> </w:t>
      </w:r>
      <w:r w:rsidR="00B36D80">
        <w:t xml:space="preserve">СП для </w:t>
      </w:r>
      <w:r w:rsidR="0066462C">
        <w:t xml:space="preserve">получателя средств федерального бюджета (далее – </w:t>
      </w:r>
      <w:r w:rsidR="00B36D80">
        <w:t>ПБС</w:t>
      </w:r>
      <w:r w:rsidR="0066462C">
        <w:t>)</w:t>
      </w:r>
      <w:r w:rsidR="00B36D80">
        <w:t xml:space="preserve"> </w:t>
      </w:r>
      <w:r w:rsidRPr="00604478">
        <w:t>необходимо</w:t>
      </w:r>
      <w:r w:rsidR="00B36D80">
        <w:t xml:space="preserve"> в левой области вкладки «Настройки СП для ПБС»</w:t>
      </w:r>
      <w:r w:rsidRPr="00604478">
        <w:t xml:space="preserve"> </w:t>
      </w:r>
      <w:r w:rsidR="00210BD3">
        <w:t xml:space="preserve">добавить </w:t>
      </w:r>
      <w:r w:rsidR="00A63486">
        <w:t>учреждени</w:t>
      </w:r>
      <w:r w:rsidR="0066462C">
        <w:t>е</w:t>
      </w:r>
      <w:r w:rsidR="00210BD3">
        <w:t xml:space="preserve"> </w:t>
      </w:r>
      <w:r w:rsidRPr="00604478">
        <w:t>нажат</w:t>
      </w:r>
      <w:r w:rsidR="00210BD3">
        <w:t>ием</w:t>
      </w:r>
      <w:r w:rsidRPr="00604478">
        <w:t xml:space="preserve"> на кнопку «</w:t>
      </w:r>
      <w:r>
        <w:t>Добавить</w:t>
      </w:r>
      <w:r w:rsidRPr="00604478">
        <w:t>» (</w:t>
      </w:r>
      <w:r w:rsidR="009B20FE">
        <w:fldChar w:fldCharType="begin"/>
      </w:r>
      <w:r w:rsidR="009B20FE">
        <w:instrText xml:space="preserve"> REF _Ref8820972 \h </w:instrText>
      </w:r>
      <w:r w:rsidR="009B20FE">
        <w:fldChar w:fldCharType="separate"/>
      </w:r>
      <w:r w:rsidR="00FF67A6">
        <w:t>Рисунок </w:t>
      </w:r>
      <w:r w:rsidR="00FF67A6">
        <w:rPr>
          <w:noProof/>
        </w:rPr>
        <w:t>7</w:t>
      </w:r>
      <w:r w:rsidR="009B20FE">
        <w:fldChar w:fldCharType="end"/>
      </w:r>
      <w:r w:rsidRPr="00604478">
        <w:t>).</w:t>
      </w:r>
    </w:p>
    <w:p w14:paraId="4E68A76D" w14:textId="77777777" w:rsidR="003E00E8" w:rsidRPr="00604478" w:rsidRDefault="009E1B33" w:rsidP="00C34DEE">
      <w:pPr>
        <w:pStyle w:val="af7"/>
      </w:pPr>
      <w:r>
        <w:pict w14:anchorId="5DFFD879">
          <v:shape id="_x0000_i1031" type="#_x0000_t75" style="width:479.25pt;height:157.5pt;visibility:visible;mso-wrap-style:square">
            <v:imagedata r:id="rId18" o:title=""/>
          </v:shape>
        </w:pict>
      </w:r>
    </w:p>
    <w:p w14:paraId="1FEBEDEC" w14:textId="77777777" w:rsidR="003E00E8" w:rsidRPr="00604478" w:rsidRDefault="00651CC7" w:rsidP="004832C1">
      <w:pPr>
        <w:pStyle w:val="aff1"/>
      </w:pPr>
      <w:bookmarkStart w:id="14" w:name="_Ref8820972"/>
      <w:r>
        <w:t>Рисунок </w:t>
      </w:r>
      <w:fldSimple w:instr=" SEQ Рисунок \* ARABIC ">
        <w:r w:rsidR="00FF67A6">
          <w:rPr>
            <w:noProof/>
          </w:rPr>
          <w:t>7</w:t>
        </w:r>
      </w:fldSimple>
      <w:bookmarkEnd w:id="14"/>
      <w:r w:rsidR="003E00E8" w:rsidRPr="00604478">
        <w:t xml:space="preserve">. </w:t>
      </w:r>
      <w:r w:rsidR="0066462C">
        <w:t>Добавление учреждения</w:t>
      </w:r>
    </w:p>
    <w:p w14:paraId="39132ABC" w14:textId="77777777" w:rsidR="00B36D80" w:rsidRPr="00604478" w:rsidRDefault="00B36D80" w:rsidP="00C6254B">
      <w:pPr>
        <w:pStyle w:val="ae"/>
      </w:pPr>
      <w:r w:rsidRPr="00604478">
        <w:t xml:space="preserve">В </w:t>
      </w:r>
      <w:r w:rsidR="0066462C">
        <w:t>результате выводится системное сообщение, в котором необходимо</w:t>
      </w:r>
      <w:r>
        <w:t xml:space="preserve"> нажать на кнопку «ОК»</w:t>
      </w:r>
      <w:r w:rsidRPr="00604478">
        <w:t xml:space="preserve"> (</w:t>
      </w:r>
      <w:r w:rsidR="009B20FE">
        <w:fldChar w:fldCharType="begin"/>
      </w:r>
      <w:r w:rsidR="009B20FE">
        <w:instrText xml:space="preserve"> REF _Ref8820973 \h </w:instrText>
      </w:r>
      <w:r w:rsidR="009B20FE">
        <w:fldChar w:fldCharType="separate"/>
      </w:r>
      <w:r w:rsidR="00FF67A6">
        <w:t>Рисунок </w:t>
      </w:r>
      <w:r w:rsidR="00FF67A6">
        <w:rPr>
          <w:noProof/>
        </w:rPr>
        <w:t>8</w:t>
      </w:r>
      <w:r w:rsidR="009B20FE">
        <w:fldChar w:fldCharType="end"/>
      </w:r>
      <w:r w:rsidRPr="00604478">
        <w:t>).</w:t>
      </w:r>
    </w:p>
    <w:p w14:paraId="2F5B4A63" w14:textId="77777777" w:rsidR="00B36D80" w:rsidRPr="00B36D80" w:rsidRDefault="009E1B33" w:rsidP="00C34DEE">
      <w:pPr>
        <w:pStyle w:val="af7"/>
      </w:pPr>
      <w:r>
        <w:pict w14:anchorId="3B20705A">
          <v:shape id="_x0000_i1032" type="#_x0000_t75" style="width:373.5pt;height:63pt;visibility:visible">
            <v:imagedata r:id="rId19" o:title=""/>
          </v:shape>
        </w:pict>
      </w:r>
    </w:p>
    <w:p w14:paraId="5C417481" w14:textId="77777777" w:rsidR="00B36D80" w:rsidRPr="00604478" w:rsidRDefault="00651CC7" w:rsidP="00C34DEE">
      <w:pPr>
        <w:pStyle w:val="aff1"/>
      </w:pPr>
      <w:bookmarkStart w:id="15" w:name="_Ref8820973"/>
      <w:r>
        <w:t>Рисунок </w:t>
      </w:r>
      <w:fldSimple w:instr=" SEQ Рисунок \* ARABIC ">
        <w:r w:rsidR="00FF67A6">
          <w:rPr>
            <w:noProof/>
          </w:rPr>
          <w:t>8</w:t>
        </w:r>
      </w:fldSimple>
      <w:bookmarkEnd w:id="15"/>
      <w:r w:rsidR="00B36D80" w:rsidRPr="00604478">
        <w:t xml:space="preserve">. </w:t>
      </w:r>
      <w:r w:rsidR="0066462C">
        <w:t>Системное сообщение</w:t>
      </w:r>
    </w:p>
    <w:p w14:paraId="561F7013" w14:textId="77777777" w:rsidR="003E00E8" w:rsidRPr="00604478" w:rsidRDefault="003E00E8" w:rsidP="00C6254B">
      <w:pPr>
        <w:pStyle w:val="ae"/>
        <w:rPr>
          <w:b/>
        </w:rPr>
      </w:pPr>
      <w:r w:rsidRPr="00604478">
        <w:lastRenderedPageBreak/>
        <w:t xml:space="preserve">В результате </w:t>
      </w:r>
      <w:r w:rsidR="00210BD3">
        <w:t>в левой области вкладки «Настройки СП для ПБС» отобразится новая строка</w:t>
      </w:r>
      <w:r w:rsidR="00A63486">
        <w:t xml:space="preserve"> учреждения, в которой необходимо установить </w:t>
      </w:r>
      <w:r w:rsidR="0066462C">
        <w:t>«</w:t>
      </w:r>
      <w:r w:rsidR="00A63486">
        <w:t>галочку</w:t>
      </w:r>
      <w:r w:rsidR="0066462C">
        <w:t>»</w:t>
      </w:r>
      <w:r w:rsidR="00A63486">
        <w:t xml:space="preserve"> в графе «Формирование проекта в разрезе СП»</w:t>
      </w:r>
      <w:r w:rsidR="00210BD3">
        <w:t xml:space="preserve"> </w:t>
      </w:r>
      <w:r w:rsidRPr="00604478">
        <w:t>(</w:t>
      </w:r>
      <w:r w:rsidR="009B20FE">
        <w:fldChar w:fldCharType="begin"/>
      </w:r>
      <w:r w:rsidR="009B20FE">
        <w:instrText xml:space="preserve"> REF _Ref8820974 \h </w:instrText>
      </w:r>
      <w:r w:rsidR="009B20FE">
        <w:fldChar w:fldCharType="separate"/>
      </w:r>
      <w:r w:rsidR="00FF67A6">
        <w:t>Рисунок </w:t>
      </w:r>
      <w:r w:rsidR="00FF67A6">
        <w:rPr>
          <w:noProof/>
        </w:rPr>
        <w:t>9</w:t>
      </w:r>
      <w:r w:rsidR="009B20FE">
        <w:fldChar w:fldCharType="end"/>
      </w:r>
      <w:r w:rsidRPr="00604478">
        <w:t>).</w:t>
      </w:r>
    </w:p>
    <w:p w14:paraId="0F1B625F" w14:textId="77777777" w:rsidR="003E00E8" w:rsidRPr="00604478" w:rsidRDefault="009E1B33" w:rsidP="00C34DEE">
      <w:pPr>
        <w:pStyle w:val="af7"/>
      </w:pPr>
      <w:r>
        <w:pict w14:anchorId="6682F0BA">
          <v:shape id="_x0000_i1033" type="#_x0000_t75" style="width:478.5pt;height:156.75pt;visibility:visible;mso-wrap-style:square">
            <v:imagedata r:id="rId20" o:title=""/>
          </v:shape>
        </w:pict>
      </w:r>
    </w:p>
    <w:p w14:paraId="28998558" w14:textId="77777777" w:rsidR="003E00E8" w:rsidRDefault="00651CC7" w:rsidP="004832C1">
      <w:pPr>
        <w:pStyle w:val="aff1"/>
      </w:pPr>
      <w:bookmarkStart w:id="16" w:name="_Ref8820974"/>
      <w:r>
        <w:t>Рисунок </w:t>
      </w:r>
      <w:fldSimple w:instr=" SEQ Рисунок \* ARABIC ">
        <w:r w:rsidR="00FF67A6">
          <w:rPr>
            <w:noProof/>
          </w:rPr>
          <w:t>9</w:t>
        </w:r>
      </w:fldSimple>
      <w:bookmarkEnd w:id="16"/>
      <w:r w:rsidR="003E00E8" w:rsidRPr="00604478">
        <w:t xml:space="preserve">. </w:t>
      </w:r>
      <w:r w:rsidR="00210BD3">
        <w:t>Новая строка</w:t>
      </w:r>
    </w:p>
    <w:p w14:paraId="249D489A" w14:textId="77777777" w:rsidR="007A6D88" w:rsidRDefault="007A6D88" w:rsidP="00C6254B">
      <w:pPr>
        <w:pStyle w:val="ae"/>
      </w:pPr>
      <w:r>
        <w:t>После этого в левой области вкладки «Настройки СП для ПБС» необходимо нажать на кнопку «Сохранить» (</w:t>
      </w:r>
      <w:r>
        <w:fldChar w:fldCharType="begin"/>
      </w:r>
      <w:r>
        <w:instrText xml:space="preserve"> REF _Ref41568908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10</w:t>
      </w:r>
      <w:r>
        <w:fldChar w:fldCharType="end"/>
      </w:r>
      <w:r>
        <w:t>).</w:t>
      </w:r>
    </w:p>
    <w:p w14:paraId="40F7084C" w14:textId="77777777" w:rsidR="007A6D88" w:rsidRDefault="009E1B33" w:rsidP="007A6D88">
      <w:pPr>
        <w:pStyle w:val="af7"/>
      </w:pPr>
      <w:r>
        <w:pict w14:anchorId="485A0D13">
          <v:shape id="_x0000_i1034" type="#_x0000_t75" style="width:479.25pt;height:157.5pt;visibility:visible;mso-wrap-style:square">
            <v:imagedata r:id="rId21" o:title=""/>
          </v:shape>
        </w:pict>
      </w:r>
    </w:p>
    <w:p w14:paraId="600628F8" w14:textId="77777777" w:rsidR="007A6D88" w:rsidRPr="007A6D88" w:rsidRDefault="00651CC7" w:rsidP="007A6D88">
      <w:pPr>
        <w:pStyle w:val="aff1"/>
        <w:rPr>
          <w:lang w:eastAsia="ru-RU"/>
        </w:rPr>
      </w:pPr>
      <w:bookmarkStart w:id="17" w:name="_Ref41568908"/>
      <w:r>
        <w:t>Рисунок </w:t>
      </w:r>
      <w:fldSimple w:instr=" SEQ Рисунок \* ARABIC ">
        <w:r w:rsidR="00FF67A6">
          <w:rPr>
            <w:noProof/>
          </w:rPr>
          <w:t>10</w:t>
        </w:r>
      </w:fldSimple>
      <w:bookmarkEnd w:id="17"/>
      <w:r w:rsidR="007A6D88" w:rsidRPr="00604478">
        <w:t>.</w:t>
      </w:r>
      <w:r w:rsidR="007A6D88">
        <w:t xml:space="preserve"> Сохранение изменений</w:t>
      </w:r>
    </w:p>
    <w:p w14:paraId="675E985E" w14:textId="77777777" w:rsidR="00210BD3" w:rsidRPr="00210BD3" w:rsidRDefault="00210BD3" w:rsidP="00C6254B">
      <w:pPr>
        <w:pStyle w:val="ae"/>
      </w:pPr>
      <w:r>
        <w:t>Для добавления структурного подразделения необходимо</w:t>
      </w:r>
      <w:r w:rsidR="00AF6C72">
        <w:t xml:space="preserve"> </w:t>
      </w:r>
      <w:r w:rsidR="00AF6C72" w:rsidRPr="00210BD3">
        <w:t>одним</w:t>
      </w:r>
      <w:r w:rsidR="00AF6C72">
        <w:t xml:space="preserve"> нажатием левой кнопки мыши </w:t>
      </w:r>
      <w:r w:rsidRPr="00210BD3">
        <w:t>в левой области вкладки «Настройки СП дл</w:t>
      </w:r>
      <w:r w:rsidR="00AF6C72">
        <w:t xml:space="preserve">я ПБС» выбрать соответствующую строку, затем </w:t>
      </w:r>
      <w:r w:rsidRPr="00210BD3">
        <w:t>в правой области вкладки «Настройки СП для ПБС</w:t>
      </w:r>
      <w:r w:rsidR="00AF6C72">
        <w:t xml:space="preserve">» нажать на кнопку «Реестр» и </w:t>
      </w:r>
      <w:r w:rsidRPr="00210BD3">
        <w:t xml:space="preserve">выбрать пункт </w:t>
      </w:r>
      <w:r w:rsidRPr="00AF6C72">
        <w:rPr>
          <w:i/>
        </w:rPr>
        <w:t>[Добавить структурное подразделение]</w:t>
      </w:r>
      <w:r w:rsidRPr="00210BD3">
        <w:t xml:space="preserve"> (3)</w:t>
      </w:r>
      <w:r w:rsidR="00AF6C72">
        <w:t xml:space="preserve"> </w:t>
      </w:r>
      <w:r w:rsidR="00AF6C72" w:rsidRPr="00604478">
        <w:t>(</w:t>
      </w:r>
      <w:r w:rsidR="00AF6C72">
        <w:fldChar w:fldCharType="begin"/>
      </w:r>
      <w:r w:rsidR="00AF6C72">
        <w:instrText xml:space="preserve"> REF _Ref8820982 \h </w:instrText>
      </w:r>
      <w:r w:rsidR="00AF6C72">
        <w:fldChar w:fldCharType="separate"/>
      </w:r>
      <w:r w:rsidR="00FF67A6">
        <w:t>Рисунок </w:t>
      </w:r>
      <w:r w:rsidR="00FF67A6">
        <w:rPr>
          <w:noProof/>
        </w:rPr>
        <w:t>11</w:t>
      </w:r>
      <w:r w:rsidR="00AF6C72">
        <w:fldChar w:fldCharType="end"/>
      </w:r>
      <w:r w:rsidR="00AF6C72" w:rsidRPr="00604478">
        <w:t>)</w:t>
      </w:r>
      <w:r w:rsidRPr="00210BD3">
        <w:t>.</w:t>
      </w:r>
    </w:p>
    <w:p w14:paraId="33084C07" w14:textId="77777777" w:rsidR="003E00E8" w:rsidRPr="00604478" w:rsidRDefault="009E1B33" w:rsidP="00C34DEE">
      <w:pPr>
        <w:pStyle w:val="af7"/>
      </w:pPr>
      <w:r>
        <w:lastRenderedPageBreak/>
        <w:pict w14:anchorId="41B47542">
          <v:shape id="_x0000_i1035" type="#_x0000_t75" style="width:479.25pt;height:157.5pt;visibility:visible;mso-wrap-style:square">
            <v:imagedata r:id="rId22" o:title=""/>
          </v:shape>
        </w:pict>
      </w:r>
    </w:p>
    <w:p w14:paraId="60598860" w14:textId="77777777" w:rsidR="003E00E8" w:rsidRPr="00604478" w:rsidRDefault="00651CC7" w:rsidP="004832C1">
      <w:pPr>
        <w:pStyle w:val="aff1"/>
      </w:pPr>
      <w:bookmarkStart w:id="18" w:name="_Ref8820982"/>
      <w:r>
        <w:t>Рисунок </w:t>
      </w:r>
      <w:fldSimple w:instr=" SEQ Рисунок \* ARABIC ">
        <w:r w:rsidR="00FF67A6">
          <w:rPr>
            <w:noProof/>
          </w:rPr>
          <w:t>11</w:t>
        </w:r>
      </w:fldSimple>
      <w:bookmarkEnd w:id="18"/>
      <w:r w:rsidR="003E00E8" w:rsidRPr="00604478">
        <w:t xml:space="preserve">. </w:t>
      </w:r>
      <w:r w:rsidR="00210BD3">
        <w:t>Добавление</w:t>
      </w:r>
      <w:r w:rsidR="00AF6C72">
        <w:t xml:space="preserve"> </w:t>
      </w:r>
      <w:r w:rsidR="00210BD3">
        <w:t>структурного подразделения</w:t>
      </w:r>
    </w:p>
    <w:p w14:paraId="65D1B0ED" w14:textId="77777777" w:rsidR="00210BD3" w:rsidRDefault="00210BD3" w:rsidP="00C6254B">
      <w:pPr>
        <w:pStyle w:val="ae"/>
      </w:pPr>
      <w:r w:rsidRPr="00604478">
        <w:t xml:space="preserve">В результате </w:t>
      </w:r>
      <w:r>
        <w:t>откроется окно «Структурн</w:t>
      </w:r>
      <w:r w:rsidR="007A6D88">
        <w:t>ы</w:t>
      </w:r>
      <w:r>
        <w:t>е подразделени</w:t>
      </w:r>
      <w:r w:rsidR="007A6D88">
        <w:t>я</w:t>
      </w:r>
      <w:r>
        <w:t>»</w:t>
      </w:r>
      <w:r w:rsidR="00F5576B">
        <w:t>,</w:t>
      </w:r>
      <w:r w:rsidR="00F5576B" w:rsidRPr="00F5576B">
        <w:t xml:space="preserve"> </w:t>
      </w:r>
      <w:r w:rsidR="00F5576B">
        <w:t>в котором поля заполняются, согласно описанию ниже</w:t>
      </w:r>
      <w:r>
        <w:t xml:space="preserve"> (</w:t>
      </w:r>
      <w:r w:rsidR="009B20FE">
        <w:fldChar w:fldCharType="begin"/>
      </w:r>
      <w:r w:rsidR="009B20FE">
        <w:instrText xml:space="preserve"> REF _Ref8820985 \h </w:instrText>
      </w:r>
      <w:r w:rsidR="009B20FE">
        <w:fldChar w:fldCharType="separate"/>
      </w:r>
      <w:r w:rsidR="00FF67A6">
        <w:t>Рисунок </w:t>
      </w:r>
      <w:r w:rsidR="00FF67A6">
        <w:rPr>
          <w:noProof/>
        </w:rPr>
        <w:t>12</w:t>
      </w:r>
      <w:r w:rsidR="009B20FE">
        <w:fldChar w:fldCharType="end"/>
      </w:r>
      <w:r>
        <w:t>)</w:t>
      </w:r>
      <w:r w:rsidRPr="00604478">
        <w:t>.</w:t>
      </w:r>
    </w:p>
    <w:p w14:paraId="387D5D13" w14:textId="77777777" w:rsidR="00210BD3" w:rsidRPr="00604478" w:rsidRDefault="009E1B33" w:rsidP="00C34DEE">
      <w:pPr>
        <w:pStyle w:val="af7"/>
      </w:pPr>
      <w:r>
        <w:pict w14:anchorId="43033945">
          <v:shape id="_x0000_i1036" type="#_x0000_t75" style="width:442.5pt;height:141.75pt;visibility:visible;mso-wrap-style:square">
            <v:imagedata r:id="rId23" o:title=""/>
          </v:shape>
        </w:pict>
      </w:r>
    </w:p>
    <w:p w14:paraId="3C6867BC" w14:textId="77777777" w:rsidR="00210BD3" w:rsidRPr="00604478" w:rsidRDefault="00651CC7" w:rsidP="004832C1">
      <w:pPr>
        <w:pStyle w:val="aff1"/>
      </w:pPr>
      <w:bookmarkStart w:id="19" w:name="_Ref8820985"/>
      <w:r>
        <w:t>Рисунок </w:t>
      </w:r>
      <w:fldSimple w:instr=" SEQ Рисунок \* ARABIC ">
        <w:r w:rsidR="00FF67A6">
          <w:rPr>
            <w:noProof/>
          </w:rPr>
          <w:t>12</w:t>
        </w:r>
      </w:fldSimple>
      <w:bookmarkEnd w:id="19"/>
      <w:r w:rsidR="00210BD3" w:rsidRPr="00604478">
        <w:t xml:space="preserve">. </w:t>
      </w:r>
      <w:r w:rsidR="00210BD3">
        <w:t>Окно «Структурн</w:t>
      </w:r>
      <w:r w:rsidR="007A6D88">
        <w:t>ы</w:t>
      </w:r>
      <w:r w:rsidR="00210BD3">
        <w:t>е подразделени</w:t>
      </w:r>
      <w:r w:rsidR="007A6D88">
        <w:t>я</w:t>
      </w:r>
      <w:r w:rsidR="00210BD3">
        <w:t>»</w:t>
      </w:r>
    </w:p>
    <w:p w14:paraId="0C607C3B" w14:textId="77777777" w:rsidR="00210BD3" w:rsidRDefault="00210BD3" w:rsidP="00C6254B">
      <w:pPr>
        <w:pStyle w:val="ae"/>
      </w:pPr>
      <w:r>
        <w:t>Поля «Код» и «Наименования» заполняются вручную с клавиатуры.</w:t>
      </w:r>
    </w:p>
    <w:p w14:paraId="6C8A8A3E" w14:textId="77777777" w:rsidR="00210BD3" w:rsidRDefault="00210BD3" w:rsidP="00C6254B">
      <w:pPr>
        <w:pStyle w:val="ae"/>
      </w:pPr>
      <w:r w:rsidRPr="00210BD3">
        <w:rPr>
          <w:b/>
        </w:rPr>
        <w:t>Важно!</w:t>
      </w:r>
      <w:r>
        <w:t xml:space="preserve"> Поля «Код» и «Наименования» обязательны для заполнения.</w:t>
      </w:r>
    </w:p>
    <w:p w14:paraId="19E6702D" w14:textId="77777777" w:rsidR="00204FF5" w:rsidRPr="00204FF5" w:rsidRDefault="00204FF5" w:rsidP="00C6254B">
      <w:pPr>
        <w:pStyle w:val="ae"/>
      </w:pPr>
      <w:r>
        <w:t>Напротив поля «Финансовое подразделение» необходимо установить «галочку», если добавляемое структурное подразделение является финансовым подразделением.</w:t>
      </w:r>
    </w:p>
    <w:p w14:paraId="386A275E" w14:textId="77777777" w:rsidR="00210BD3" w:rsidRDefault="00210BD3" w:rsidP="00C6254B">
      <w:pPr>
        <w:pStyle w:val="ae"/>
      </w:pPr>
      <w:r>
        <w:t>Для сохранения введенных данных и закрытия окна «Структурное подразделение» необходимо нажать на кнопку «Сохранить» (</w:t>
      </w:r>
      <w:r w:rsidR="009B20FE">
        <w:fldChar w:fldCharType="begin"/>
      </w:r>
      <w:r w:rsidR="009B20FE">
        <w:instrText xml:space="preserve"> REF _Ref8820992 \h </w:instrText>
      </w:r>
      <w:r w:rsidR="009B20FE">
        <w:fldChar w:fldCharType="separate"/>
      </w:r>
      <w:r w:rsidR="00FF67A6">
        <w:t>Рисунок </w:t>
      </w:r>
      <w:r w:rsidR="00FF67A6">
        <w:rPr>
          <w:noProof/>
        </w:rPr>
        <w:t>13</w:t>
      </w:r>
      <w:r w:rsidR="009B20FE">
        <w:fldChar w:fldCharType="end"/>
      </w:r>
      <w:r>
        <w:t>).</w:t>
      </w:r>
    </w:p>
    <w:p w14:paraId="5B7523C1" w14:textId="77777777" w:rsidR="00210BD3" w:rsidRPr="00604478" w:rsidRDefault="009E1B33" w:rsidP="00C34DEE">
      <w:pPr>
        <w:pStyle w:val="af7"/>
      </w:pPr>
      <w:r>
        <w:lastRenderedPageBreak/>
        <w:pict w14:anchorId="6DB8F32A">
          <v:shape id="_x0000_i1037" type="#_x0000_t75" style="width:450.75pt;height:2in;visibility:visible;mso-wrap-style:square">
            <v:imagedata r:id="rId24" o:title=""/>
          </v:shape>
        </w:pict>
      </w:r>
    </w:p>
    <w:p w14:paraId="37E97E74" w14:textId="77777777" w:rsidR="00210BD3" w:rsidRPr="00604478" w:rsidRDefault="00651CC7" w:rsidP="004832C1">
      <w:pPr>
        <w:pStyle w:val="aff1"/>
      </w:pPr>
      <w:bookmarkStart w:id="20" w:name="_Ref8820992"/>
      <w:r>
        <w:t>Рисунок </w:t>
      </w:r>
      <w:fldSimple w:instr=" SEQ Рисунок \* ARABIC ">
        <w:r w:rsidR="00FF67A6">
          <w:rPr>
            <w:noProof/>
          </w:rPr>
          <w:t>13</w:t>
        </w:r>
      </w:fldSimple>
      <w:bookmarkEnd w:id="20"/>
      <w:r w:rsidR="00210BD3" w:rsidRPr="00604478">
        <w:t xml:space="preserve">. </w:t>
      </w:r>
      <w:r w:rsidR="00AF6C72">
        <w:t>Сохранение введенных данных</w:t>
      </w:r>
    </w:p>
    <w:p w14:paraId="13A4EBBB" w14:textId="77777777" w:rsidR="003C6E4F" w:rsidRPr="00604478" w:rsidRDefault="003C6E4F" w:rsidP="00C6254B">
      <w:pPr>
        <w:pStyle w:val="ae"/>
        <w:rPr>
          <w:b/>
        </w:rPr>
      </w:pPr>
      <w:r w:rsidRPr="00604478">
        <w:t xml:space="preserve">В результате </w:t>
      </w:r>
      <w:r>
        <w:t xml:space="preserve">в правой области вкладки «Настройки СП для ПБС» отобразится новая строка структурного подразделения </w:t>
      </w:r>
      <w:r w:rsidRPr="00604478">
        <w:t>(</w:t>
      </w:r>
      <w:r w:rsidR="009B20FE">
        <w:fldChar w:fldCharType="begin"/>
      </w:r>
      <w:r w:rsidR="009B20FE">
        <w:instrText xml:space="preserve"> REF _Ref8820997 \h </w:instrText>
      </w:r>
      <w:r w:rsidR="009B20FE">
        <w:fldChar w:fldCharType="separate"/>
      </w:r>
      <w:r w:rsidR="00FF67A6">
        <w:t>Рисунок </w:t>
      </w:r>
      <w:r w:rsidR="00FF67A6">
        <w:rPr>
          <w:noProof/>
        </w:rPr>
        <w:t>14</w:t>
      </w:r>
      <w:r w:rsidR="009B20FE">
        <w:fldChar w:fldCharType="end"/>
      </w:r>
      <w:r w:rsidRPr="00604478">
        <w:t>).</w:t>
      </w:r>
    </w:p>
    <w:p w14:paraId="38F41244" w14:textId="77777777" w:rsidR="003C6E4F" w:rsidRPr="00604478" w:rsidRDefault="009E1B33" w:rsidP="00C34DEE">
      <w:pPr>
        <w:pStyle w:val="af7"/>
      </w:pPr>
      <w:r>
        <w:pict w14:anchorId="6B55900F">
          <v:shape id="_x0000_i1038" type="#_x0000_t75" style="width:477pt;height:156.75pt;visibility:visible;mso-wrap-style:square">
            <v:imagedata r:id="rId25" o:title=""/>
          </v:shape>
        </w:pict>
      </w:r>
    </w:p>
    <w:p w14:paraId="066D906D" w14:textId="77777777" w:rsidR="003C6E4F" w:rsidRPr="00604478" w:rsidRDefault="00651CC7" w:rsidP="004832C1">
      <w:pPr>
        <w:pStyle w:val="aff1"/>
      </w:pPr>
      <w:bookmarkStart w:id="21" w:name="_Ref8820997"/>
      <w:r>
        <w:t>Рисунок </w:t>
      </w:r>
      <w:fldSimple w:instr=" SEQ Рисунок \* ARABIC ">
        <w:r w:rsidR="00FF67A6">
          <w:rPr>
            <w:noProof/>
          </w:rPr>
          <w:t>14</w:t>
        </w:r>
      </w:fldSimple>
      <w:bookmarkEnd w:id="21"/>
      <w:r w:rsidR="003C6E4F" w:rsidRPr="00604478">
        <w:t xml:space="preserve">. </w:t>
      </w:r>
      <w:r w:rsidR="003C6E4F">
        <w:t>Новая строка структурного подразделения</w:t>
      </w:r>
    </w:p>
    <w:p w14:paraId="344A5148" w14:textId="77777777" w:rsidR="00210BD3" w:rsidRDefault="003C6E4F" w:rsidP="00C6254B">
      <w:pPr>
        <w:pStyle w:val="ae"/>
      </w:pPr>
      <w:r>
        <w:t xml:space="preserve">Для добавления пользователя структурному подразделению необходимо </w:t>
      </w:r>
      <w:r w:rsidR="00204FF5">
        <w:t xml:space="preserve">одним нажатием левой кнопки мыши </w:t>
      </w:r>
      <w:r>
        <w:t xml:space="preserve">в правой области вкладки «Настройки СП для ПБС» выбрать </w:t>
      </w:r>
      <w:r w:rsidR="00204FF5">
        <w:t xml:space="preserve">соответствующую </w:t>
      </w:r>
      <w:r>
        <w:t xml:space="preserve">строку СП, нажать на кнопку «Реестр» и выбрать пункт </w:t>
      </w:r>
      <w:r w:rsidRPr="003C6E4F">
        <w:rPr>
          <w:i/>
        </w:rPr>
        <w:t>[Назначить пользователя]</w:t>
      </w:r>
      <w:r>
        <w:t xml:space="preserve"> (</w:t>
      </w:r>
      <w:r w:rsidR="009B20FE">
        <w:fldChar w:fldCharType="begin"/>
      </w:r>
      <w:r w:rsidR="009B20FE">
        <w:instrText xml:space="preserve"> REF _Ref8821004 \h </w:instrText>
      </w:r>
      <w:r w:rsidR="009B20FE">
        <w:fldChar w:fldCharType="separate"/>
      </w:r>
      <w:r w:rsidR="00FF67A6">
        <w:t>Рисунок </w:t>
      </w:r>
      <w:r w:rsidR="00FF67A6">
        <w:rPr>
          <w:noProof/>
        </w:rPr>
        <w:t>15</w:t>
      </w:r>
      <w:r w:rsidR="009B20FE">
        <w:fldChar w:fldCharType="end"/>
      </w:r>
      <w:r>
        <w:t>).</w:t>
      </w:r>
    </w:p>
    <w:p w14:paraId="221D0D07" w14:textId="77777777" w:rsidR="003C6E4F" w:rsidRPr="003C6E4F" w:rsidRDefault="009E1B33" w:rsidP="00C34DEE">
      <w:pPr>
        <w:pStyle w:val="af7"/>
      </w:pPr>
      <w:r>
        <w:pict w14:anchorId="4C848EC0">
          <v:shape id="_x0000_i1039" type="#_x0000_t75" style="width:475.5pt;height:155.25pt;visibility:visible;mso-wrap-style:square">
            <v:imagedata r:id="rId26" o:title=""/>
          </v:shape>
        </w:pict>
      </w:r>
    </w:p>
    <w:p w14:paraId="4F897F2A" w14:textId="77777777" w:rsidR="003C6E4F" w:rsidRPr="00604478" w:rsidRDefault="00651CC7" w:rsidP="004832C1">
      <w:pPr>
        <w:pStyle w:val="aff1"/>
      </w:pPr>
      <w:bookmarkStart w:id="22" w:name="_Ref8821004"/>
      <w:r>
        <w:t>Рисунок </w:t>
      </w:r>
      <w:fldSimple w:instr=" SEQ Рисунок \* ARABIC ">
        <w:r w:rsidR="00FF67A6">
          <w:rPr>
            <w:noProof/>
          </w:rPr>
          <w:t>15</w:t>
        </w:r>
      </w:fldSimple>
      <w:bookmarkEnd w:id="22"/>
      <w:r w:rsidR="003C6E4F" w:rsidRPr="00604478">
        <w:t xml:space="preserve">. </w:t>
      </w:r>
      <w:r w:rsidR="003C6E4F">
        <w:t>Добавление пользователя структурному подразделению</w:t>
      </w:r>
    </w:p>
    <w:p w14:paraId="68E03BE2" w14:textId="77777777" w:rsidR="003C6E4F" w:rsidRDefault="003C6E4F" w:rsidP="00C6254B">
      <w:pPr>
        <w:pStyle w:val="ae"/>
      </w:pPr>
      <w:r w:rsidRPr="00604478">
        <w:lastRenderedPageBreak/>
        <w:t xml:space="preserve">В открывшемся окне </w:t>
      </w:r>
      <w:r>
        <w:t>«Назначить пользователя»</w:t>
      </w:r>
      <w:r w:rsidRPr="00604478">
        <w:t xml:space="preserve"> </w:t>
      </w:r>
      <w:r>
        <w:t xml:space="preserve">необходимо </w:t>
      </w:r>
      <w:r w:rsidRPr="00AF567E">
        <w:t>установить «галочки» напротив соответствующих стро</w:t>
      </w:r>
      <w:r>
        <w:t xml:space="preserve">к </w:t>
      </w:r>
      <w:r w:rsidRPr="00AF567E">
        <w:t>и нажать на кнопку «</w:t>
      </w:r>
      <w:r>
        <w:t>Выбрать</w:t>
      </w:r>
      <w:r w:rsidRPr="00AF567E">
        <w:t>»</w:t>
      </w:r>
      <w:r>
        <w:t xml:space="preserve"> </w:t>
      </w:r>
      <w:r w:rsidRPr="00604478">
        <w:t>(</w:t>
      </w:r>
      <w:r w:rsidR="009B20FE">
        <w:fldChar w:fldCharType="begin"/>
      </w:r>
      <w:r w:rsidR="009B20FE">
        <w:instrText xml:space="preserve"> REF _Ref8821023 \h </w:instrText>
      </w:r>
      <w:r w:rsidR="009B20FE">
        <w:fldChar w:fldCharType="separate"/>
      </w:r>
      <w:r w:rsidR="00FF67A6">
        <w:t>Рисунок </w:t>
      </w:r>
      <w:r w:rsidR="00FF67A6">
        <w:rPr>
          <w:noProof/>
        </w:rPr>
        <w:t>16</w:t>
      </w:r>
      <w:r w:rsidR="009B20FE">
        <w:fldChar w:fldCharType="end"/>
      </w:r>
      <w:r w:rsidRPr="00604478">
        <w:t>).</w:t>
      </w:r>
    </w:p>
    <w:p w14:paraId="7D662DD5" w14:textId="77777777" w:rsidR="003C6E4F" w:rsidRPr="00604478" w:rsidRDefault="009E1B33" w:rsidP="00C34DEE">
      <w:pPr>
        <w:pStyle w:val="af7"/>
      </w:pPr>
      <w:r>
        <w:pict w14:anchorId="14654CF8">
          <v:shape id="_x0000_i1040" type="#_x0000_t75" style="width:475.5pt;height:197.25pt;visibility:visible;mso-wrap-style:square">
            <v:imagedata r:id="rId27" o:title=""/>
          </v:shape>
        </w:pict>
      </w:r>
    </w:p>
    <w:p w14:paraId="53F93153" w14:textId="77777777" w:rsidR="003C6E4F" w:rsidRPr="006D28E5" w:rsidRDefault="00651CC7" w:rsidP="00C34DEE">
      <w:pPr>
        <w:pStyle w:val="aff1"/>
      </w:pPr>
      <w:bookmarkStart w:id="23" w:name="_Ref8821023"/>
      <w:r>
        <w:t>Рисунок </w:t>
      </w:r>
      <w:fldSimple w:instr=" SEQ Рисунок \* ARABIC ">
        <w:r w:rsidR="00FF67A6">
          <w:rPr>
            <w:noProof/>
          </w:rPr>
          <w:t>16</w:t>
        </w:r>
      </w:fldSimple>
      <w:bookmarkEnd w:id="23"/>
      <w:r w:rsidR="003C6E4F" w:rsidRPr="00604478">
        <w:t xml:space="preserve">. </w:t>
      </w:r>
      <w:r w:rsidR="00204FF5">
        <w:t>Назначение пользователя</w:t>
      </w:r>
    </w:p>
    <w:p w14:paraId="19E61B31" w14:textId="77777777" w:rsidR="003C6E4F" w:rsidRPr="00604478" w:rsidRDefault="003C6E4F" w:rsidP="00C6254B">
      <w:pPr>
        <w:pStyle w:val="ae"/>
      </w:pPr>
      <w:r w:rsidRPr="00604478">
        <w:t>В</w:t>
      </w:r>
      <w:r w:rsidR="00204FF5">
        <w:t xml:space="preserve"> результате выводится системное сообщение, в котором необходимо</w:t>
      </w:r>
      <w:r w:rsidRPr="00604478">
        <w:t xml:space="preserve"> </w:t>
      </w:r>
      <w:r>
        <w:t>нажать на кнопку «ОК»</w:t>
      </w:r>
      <w:r w:rsidRPr="00604478">
        <w:t xml:space="preserve"> (</w:t>
      </w:r>
      <w:r w:rsidR="009B20FE">
        <w:fldChar w:fldCharType="begin"/>
      </w:r>
      <w:r w:rsidR="009B20FE">
        <w:instrText xml:space="preserve"> REF _Ref8821027 \h </w:instrText>
      </w:r>
      <w:r w:rsidR="009B20FE">
        <w:fldChar w:fldCharType="separate"/>
      </w:r>
      <w:r w:rsidR="00FF67A6">
        <w:t>Рисунок </w:t>
      </w:r>
      <w:r w:rsidR="00FF67A6">
        <w:rPr>
          <w:noProof/>
        </w:rPr>
        <w:t>17</w:t>
      </w:r>
      <w:r w:rsidR="009B20FE">
        <w:fldChar w:fldCharType="end"/>
      </w:r>
      <w:r w:rsidRPr="00604478">
        <w:t>).</w:t>
      </w:r>
    </w:p>
    <w:p w14:paraId="2BADD8B4" w14:textId="77777777" w:rsidR="003C6E4F" w:rsidRPr="00B36D80" w:rsidRDefault="009E1B33" w:rsidP="00C34DEE">
      <w:pPr>
        <w:pStyle w:val="af7"/>
      </w:pPr>
      <w:r>
        <w:pict w14:anchorId="0D468B2E">
          <v:shape id="_x0000_i1041" type="#_x0000_t75" style="width:375pt;height:65.25pt;visibility:visible;mso-wrap-style:square">
            <v:imagedata r:id="rId28" o:title=""/>
          </v:shape>
        </w:pict>
      </w:r>
    </w:p>
    <w:p w14:paraId="475F4A2E" w14:textId="77777777" w:rsidR="003C6E4F" w:rsidRPr="00604478" w:rsidRDefault="00651CC7" w:rsidP="00C34DEE">
      <w:pPr>
        <w:pStyle w:val="aff1"/>
      </w:pPr>
      <w:bookmarkStart w:id="24" w:name="_Ref8821027"/>
      <w:r>
        <w:t>Рисунок </w:t>
      </w:r>
      <w:fldSimple w:instr=" SEQ Рисунок \* ARABIC ">
        <w:r w:rsidR="00FF67A6">
          <w:rPr>
            <w:noProof/>
          </w:rPr>
          <w:t>17</w:t>
        </w:r>
      </w:fldSimple>
      <w:bookmarkEnd w:id="24"/>
      <w:r w:rsidR="003C6E4F" w:rsidRPr="00604478">
        <w:t xml:space="preserve">. </w:t>
      </w:r>
      <w:r w:rsidR="00204FF5">
        <w:t>Системное сообщение</w:t>
      </w:r>
    </w:p>
    <w:p w14:paraId="2DADA9EB" w14:textId="77777777" w:rsidR="003C6E4F" w:rsidRPr="00604478" w:rsidRDefault="003C6E4F" w:rsidP="00C6254B">
      <w:pPr>
        <w:pStyle w:val="ae"/>
      </w:pPr>
      <w:r w:rsidRPr="00604478">
        <w:t xml:space="preserve">В результате </w:t>
      </w:r>
      <w:r>
        <w:t>пользователи будут назначены</w:t>
      </w:r>
      <w:r w:rsidRPr="00604478">
        <w:t>.</w:t>
      </w:r>
    </w:p>
    <w:p w14:paraId="7A5C62BA" w14:textId="77777777" w:rsidR="00D25C8E" w:rsidRPr="00204FF5" w:rsidRDefault="00204FF5" w:rsidP="00565C0F">
      <w:pPr>
        <w:pStyle w:val="11"/>
      </w:pPr>
      <w:bookmarkStart w:id="25" w:name="_Toc41930113"/>
      <w:r w:rsidRPr="00204FF5">
        <w:lastRenderedPageBreak/>
        <w:t>Работа в подразделе «Варианты проекта бюджетной сметы»</w:t>
      </w:r>
      <w:bookmarkEnd w:id="25"/>
    </w:p>
    <w:p w14:paraId="454468EA" w14:textId="77777777" w:rsidR="00A569F7" w:rsidRDefault="00043200" w:rsidP="00C6254B">
      <w:pPr>
        <w:pStyle w:val="ae"/>
      </w:pPr>
      <w:r w:rsidRPr="00043200">
        <w:t>Добавление варианта проекта бюджетной сметы</w:t>
      </w:r>
      <w:r w:rsidR="00590E59" w:rsidRPr="00604478">
        <w:t xml:space="preserve"> осуществляется в подразделе «</w:t>
      </w:r>
      <w:r>
        <w:t>Варианты проекта бюджетной сметы</w:t>
      </w:r>
      <w:r w:rsidR="00590E59" w:rsidRPr="00604478">
        <w:t xml:space="preserve">». </w:t>
      </w:r>
    </w:p>
    <w:p w14:paraId="6C79AFD9" w14:textId="77777777" w:rsidR="00660DD2" w:rsidRPr="00604478" w:rsidRDefault="004832C1" w:rsidP="00C6254B">
      <w:pPr>
        <w:pStyle w:val="ae"/>
      </w:pPr>
      <w:r>
        <w:t>Для перехода в подраздел</w:t>
      </w:r>
      <w:r w:rsidR="00590E59" w:rsidRPr="00604478">
        <w:t xml:space="preserve"> «</w:t>
      </w:r>
      <w:r w:rsidR="00043200" w:rsidRPr="00043200">
        <w:t>Варианты проекта бюджетной сметы</w:t>
      </w:r>
      <w:r w:rsidR="00590E59" w:rsidRPr="00604478">
        <w:t>» необходимо в главном окне Системы выбрать вкладку «Меню» (1), в открывшейся колонке выбрать раздел «</w:t>
      </w:r>
      <w:r w:rsidR="00043200">
        <w:t>Проект бюджетной сметы</w:t>
      </w:r>
      <w:r w:rsidR="00590E59" w:rsidRPr="00604478">
        <w:t xml:space="preserve">» (2) и </w:t>
      </w:r>
      <w:r w:rsidR="00A569F7" w:rsidRPr="00604478">
        <w:t xml:space="preserve">одним нажатием левой кнопки мыши </w:t>
      </w:r>
      <w:r w:rsidR="00590E59" w:rsidRPr="00604478">
        <w:t>открыть подраздел «</w:t>
      </w:r>
      <w:r w:rsidR="00043200" w:rsidRPr="00043200">
        <w:t>Варианты проекта бюджетной сметы</w:t>
      </w:r>
      <w:r w:rsidR="00590E59" w:rsidRPr="00604478">
        <w:t xml:space="preserve">» (3) </w:t>
      </w:r>
      <w:r w:rsidR="00660DD2" w:rsidRPr="00604478">
        <w:t>(</w:t>
      </w:r>
      <w:r w:rsidR="00D44CD9" w:rsidRPr="00604478">
        <w:fldChar w:fldCharType="begin"/>
      </w:r>
      <w:r w:rsidR="00D44CD9" w:rsidRPr="00604478">
        <w:instrText xml:space="preserve"> REF _Ref471732196 \h </w:instrText>
      </w:r>
      <w:r w:rsidR="00EA24DE" w:rsidRPr="00604478">
        <w:instrText xml:space="preserve"> \* MERGEFORMAT </w:instrText>
      </w:r>
      <w:r w:rsidR="00D44CD9" w:rsidRPr="00604478">
        <w:fldChar w:fldCharType="separate"/>
      </w:r>
      <w:r w:rsidR="00FF67A6">
        <w:t>Рисунок 18</w:t>
      </w:r>
      <w:r w:rsidR="00D44CD9" w:rsidRPr="00604478">
        <w:fldChar w:fldCharType="end"/>
      </w:r>
      <w:r w:rsidR="00660DD2" w:rsidRPr="00604478">
        <w:t>).</w:t>
      </w:r>
    </w:p>
    <w:p w14:paraId="135C05AE" w14:textId="77777777" w:rsidR="00D44CD9" w:rsidRPr="00604478" w:rsidRDefault="009E1B33" w:rsidP="00C34DEE">
      <w:pPr>
        <w:pStyle w:val="af7"/>
      </w:pPr>
      <w:r>
        <w:pict w14:anchorId="66562951">
          <v:shape id="_x0000_i1042" type="#_x0000_t75" style="width:477.75pt;height:267.75pt;visibility:visible;mso-wrap-style:square">
            <v:imagedata r:id="rId29" o:title=""/>
          </v:shape>
        </w:pict>
      </w:r>
    </w:p>
    <w:p w14:paraId="4C52A2C7" w14:textId="77777777" w:rsidR="00660DD2" w:rsidRPr="00604478" w:rsidRDefault="00651CC7" w:rsidP="004832C1">
      <w:pPr>
        <w:pStyle w:val="aff1"/>
      </w:pPr>
      <w:bookmarkStart w:id="26" w:name="_Ref471732196"/>
      <w:r>
        <w:t>Рисунок </w:t>
      </w:r>
      <w:fldSimple w:instr=" SEQ Рисунок \* ARABIC ">
        <w:r w:rsidR="00FF67A6">
          <w:rPr>
            <w:noProof/>
          </w:rPr>
          <w:t>18</w:t>
        </w:r>
      </w:fldSimple>
      <w:bookmarkEnd w:id="26"/>
      <w:r w:rsidR="00D44CD9" w:rsidRPr="00604478">
        <w:t>. Переход в подраздел «</w:t>
      </w:r>
      <w:r w:rsidR="00043200" w:rsidRPr="00043200">
        <w:t>Варианты проекта бюджетной сметы</w:t>
      </w:r>
      <w:r w:rsidR="00D44CD9" w:rsidRPr="00604478">
        <w:t>»</w:t>
      </w:r>
    </w:p>
    <w:p w14:paraId="193B7979" w14:textId="77777777" w:rsidR="00660DD2" w:rsidRPr="00604478" w:rsidRDefault="00660DD2" w:rsidP="00C6254B">
      <w:pPr>
        <w:pStyle w:val="ae"/>
      </w:pPr>
      <w:r w:rsidRPr="00604478">
        <w:t>В результате откроется подраздел «</w:t>
      </w:r>
      <w:r w:rsidR="00043200" w:rsidRPr="00043200">
        <w:t>Варианты проекта бюджетной сметы</w:t>
      </w:r>
      <w:r w:rsidRPr="00604478">
        <w:t>» (</w:t>
      </w:r>
      <w:r w:rsidR="00D44CD9" w:rsidRPr="00604478">
        <w:fldChar w:fldCharType="begin"/>
      </w:r>
      <w:r w:rsidR="00D44CD9" w:rsidRPr="00604478">
        <w:instrText xml:space="preserve"> REF _Ref471732217 \h </w:instrText>
      </w:r>
      <w:r w:rsidR="00EA24DE" w:rsidRPr="00604478">
        <w:instrText xml:space="preserve"> \* MERGEFORMAT </w:instrText>
      </w:r>
      <w:r w:rsidR="00D44CD9" w:rsidRPr="00604478">
        <w:fldChar w:fldCharType="separate"/>
      </w:r>
      <w:r w:rsidR="00FF67A6">
        <w:t>Рисунок 19</w:t>
      </w:r>
      <w:r w:rsidR="00D44CD9" w:rsidRPr="00604478">
        <w:fldChar w:fldCharType="end"/>
      </w:r>
      <w:r w:rsidRPr="00604478">
        <w:t>).</w:t>
      </w:r>
    </w:p>
    <w:p w14:paraId="19AFCDE2" w14:textId="77777777" w:rsidR="00D44CD9" w:rsidRPr="00604478" w:rsidRDefault="009E1B33" w:rsidP="00C34DEE">
      <w:pPr>
        <w:pStyle w:val="af7"/>
      </w:pPr>
      <w:r>
        <w:lastRenderedPageBreak/>
        <w:pict w14:anchorId="127BFED1">
          <v:shape id="_x0000_i1043" type="#_x0000_t75" style="width:477.75pt;height:191.25pt;visibility:visible;mso-wrap-style:square">
            <v:imagedata r:id="rId30" o:title=""/>
          </v:shape>
        </w:pict>
      </w:r>
    </w:p>
    <w:p w14:paraId="087A100D" w14:textId="77777777" w:rsidR="00660DD2" w:rsidRDefault="00651CC7" w:rsidP="004832C1">
      <w:pPr>
        <w:pStyle w:val="aff1"/>
      </w:pPr>
      <w:bookmarkStart w:id="27" w:name="_Ref471732217"/>
      <w:r>
        <w:t>Рисунок </w:t>
      </w:r>
      <w:fldSimple w:instr=" SEQ Рисунок \* ARABIC ">
        <w:r w:rsidR="00FF67A6">
          <w:rPr>
            <w:noProof/>
          </w:rPr>
          <w:t>19</w:t>
        </w:r>
      </w:fldSimple>
      <w:bookmarkEnd w:id="27"/>
      <w:r w:rsidR="00D44CD9" w:rsidRPr="00604478">
        <w:t>. Подраздел «</w:t>
      </w:r>
      <w:r w:rsidR="00043200" w:rsidRPr="00043200">
        <w:t>Варианты проекта бюджетной сметы</w:t>
      </w:r>
      <w:r w:rsidR="00D44CD9" w:rsidRPr="00604478">
        <w:t>»</w:t>
      </w:r>
    </w:p>
    <w:p w14:paraId="4DC677FF" w14:textId="77777777" w:rsidR="00A569F7" w:rsidRDefault="00A569F7" w:rsidP="00C6254B">
      <w:pPr>
        <w:pStyle w:val="ae"/>
      </w:pPr>
      <w:r w:rsidRPr="00654AC4">
        <w:t xml:space="preserve">Для работы </w:t>
      </w:r>
      <w:r>
        <w:t xml:space="preserve">в подразделе </w:t>
      </w:r>
      <w:r w:rsidRPr="00604478">
        <w:t>«</w:t>
      </w:r>
      <w:r w:rsidRPr="00043200">
        <w:t>Варианты проекта бюджетной сметы</w:t>
      </w:r>
      <w:r w:rsidRPr="00604478">
        <w:t>»</w:t>
      </w:r>
      <w:r>
        <w:t xml:space="preserve"> </w:t>
      </w:r>
      <w:r w:rsidRPr="00654AC4">
        <w:t>в Системе реализована панель инструментов, состоящая из следующих функциональных кнопок</w:t>
      </w:r>
      <w:r>
        <w:t xml:space="preserve"> (</w:t>
      </w:r>
      <w:r w:rsidR="00F5576B">
        <w:fldChar w:fldCharType="begin"/>
      </w:r>
      <w:r w:rsidR="00F5576B">
        <w:instrText xml:space="preserve"> REF _Ref41570846 \h </w:instrText>
      </w:r>
      <w:r w:rsidR="00F5576B">
        <w:fldChar w:fldCharType="separate"/>
      </w:r>
      <w:r w:rsidR="00FF67A6">
        <w:t>Рисунок </w:t>
      </w:r>
      <w:r w:rsidR="00FF67A6">
        <w:rPr>
          <w:noProof/>
        </w:rPr>
        <w:t>20</w:t>
      </w:r>
      <w:r w:rsidR="00F5576B">
        <w:fldChar w:fldCharType="end"/>
      </w:r>
      <w:r>
        <w:t>):</w:t>
      </w:r>
    </w:p>
    <w:p w14:paraId="51F65118" w14:textId="77777777" w:rsidR="00A569F7" w:rsidRDefault="00A569F7" w:rsidP="00C6254B">
      <w:pPr>
        <w:pStyle w:val="-"/>
      </w:pPr>
      <w:r>
        <w:t>«</w:t>
      </w:r>
      <w:r w:rsidRPr="00994DFD">
        <w:t>Обновить</w:t>
      </w:r>
      <w:r w:rsidRPr="006E3D6A">
        <w:t>» (1) – обновление страницы;</w:t>
      </w:r>
    </w:p>
    <w:p w14:paraId="7191EF4A" w14:textId="77777777" w:rsidR="00A569F7" w:rsidRDefault="00A569F7" w:rsidP="00C6254B">
      <w:pPr>
        <w:pStyle w:val="-"/>
      </w:pPr>
      <w:r>
        <w:t xml:space="preserve">«Добавить» (2) </w:t>
      </w:r>
      <w:r w:rsidRPr="006E3D6A">
        <w:t>–</w:t>
      </w:r>
      <w:r>
        <w:t xml:space="preserve"> добавление варианта проекта бюджетной сметы;</w:t>
      </w:r>
    </w:p>
    <w:p w14:paraId="0695E777" w14:textId="77777777" w:rsidR="00A569F7" w:rsidRPr="00604478" w:rsidRDefault="00A569F7" w:rsidP="00C6254B">
      <w:pPr>
        <w:pStyle w:val="-"/>
      </w:pPr>
      <w:r w:rsidRPr="00604478">
        <w:t>«Печать» (</w:t>
      </w:r>
      <w:r>
        <w:t>3</w:t>
      </w:r>
      <w:r w:rsidRPr="00604478">
        <w:t>):</w:t>
      </w:r>
    </w:p>
    <w:p w14:paraId="3FDD8431" w14:textId="77777777" w:rsidR="00A569F7" w:rsidRDefault="00A569F7" w:rsidP="00086F2C">
      <w:pPr>
        <w:pStyle w:val="--"/>
      </w:pPr>
      <w:r w:rsidRPr="00A17A5F">
        <w:rPr>
          <w:i/>
        </w:rPr>
        <w:t>[Печать реестра]</w:t>
      </w:r>
      <w:r w:rsidRPr="00604478">
        <w:t xml:space="preserve"> </w:t>
      </w:r>
      <w:r w:rsidRPr="00994DFD">
        <w:t>– формирование печатной формы реестра</w:t>
      </w:r>
      <w:r>
        <w:t xml:space="preserve"> на рабочую станцию пользователя</w:t>
      </w:r>
      <w:r w:rsidRPr="00994DFD">
        <w:t xml:space="preserve"> с расширением </w:t>
      </w:r>
      <w:r w:rsidRPr="00994DFD">
        <w:rPr>
          <w:b/>
        </w:rPr>
        <w:t>*.xls</w:t>
      </w:r>
      <w:r w:rsidRPr="00994DFD">
        <w:t>;</w:t>
      </w:r>
    </w:p>
    <w:p w14:paraId="30251BFA" w14:textId="77777777" w:rsidR="00A569F7" w:rsidRDefault="00A569F7" w:rsidP="00C6254B">
      <w:pPr>
        <w:pStyle w:val="-"/>
      </w:pPr>
      <w:r>
        <w:t>«</w:t>
      </w:r>
      <w:r w:rsidRPr="00DB417A">
        <w:t>Справочная информация</w:t>
      </w:r>
      <w:r>
        <w:t xml:space="preserve">» (4) </w:t>
      </w:r>
      <w:r w:rsidRPr="005B5FC5">
        <w:t>–</w:t>
      </w:r>
      <w:r>
        <w:t xml:space="preserve"> </w:t>
      </w:r>
      <w:r w:rsidRPr="00DB417A">
        <w:t>содержит информацию о часто</w:t>
      </w:r>
      <w:r>
        <w:t xml:space="preserve"> </w:t>
      </w:r>
      <w:r w:rsidRPr="00DB417A">
        <w:t>задаваемых вопросах</w:t>
      </w:r>
      <w:r>
        <w:t>;</w:t>
      </w:r>
    </w:p>
    <w:p w14:paraId="1AAF06F0" w14:textId="77777777" w:rsidR="00A569F7" w:rsidRDefault="00A569F7" w:rsidP="00C6254B">
      <w:pPr>
        <w:pStyle w:val="-"/>
      </w:pPr>
      <w:r>
        <w:t xml:space="preserve">«Дата актуальности» (5) </w:t>
      </w:r>
      <w:r w:rsidR="00BE492F" w:rsidRPr="005B5FC5">
        <w:t>–</w:t>
      </w:r>
      <w:r>
        <w:t xml:space="preserve"> отображение данных на со</w:t>
      </w:r>
      <w:r w:rsidR="00BE492F">
        <w:t>ответствующую дату актуальности;</w:t>
      </w:r>
    </w:p>
    <w:p w14:paraId="47A9D2BE" w14:textId="77777777" w:rsidR="00BE492F" w:rsidRDefault="00BE492F" w:rsidP="00C6254B">
      <w:pPr>
        <w:pStyle w:val="-"/>
      </w:pPr>
      <w:r>
        <w:t xml:space="preserve">«Редактировать» (6) </w:t>
      </w:r>
      <w:r w:rsidRPr="005B5FC5">
        <w:t>–</w:t>
      </w:r>
      <w:r>
        <w:t xml:space="preserve"> редактирование варианта проекта бюджетной сметы.</w:t>
      </w:r>
    </w:p>
    <w:p w14:paraId="5906ADA5" w14:textId="77777777" w:rsidR="00A569F7" w:rsidRDefault="009E1B33" w:rsidP="00A569F7">
      <w:pPr>
        <w:pStyle w:val="af7"/>
      </w:pPr>
      <w:r>
        <w:lastRenderedPageBreak/>
        <w:pict w14:anchorId="39EB4B1A">
          <v:shape id="_x0000_i1044" type="#_x0000_t75" style="width:476.25pt;height:191.25pt;visibility:visible;mso-wrap-style:square">
            <v:imagedata r:id="rId31" o:title=""/>
          </v:shape>
        </w:pict>
      </w:r>
    </w:p>
    <w:p w14:paraId="70407EFC" w14:textId="77777777" w:rsidR="00A569F7" w:rsidRPr="00A569F7" w:rsidRDefault="00651CC7" w:rsidP="00A569F7">
      <w:pPr>
        <w:pStyle w:val="aff1"/>
        <w:rPr>
          <w:lang w:eastAsia="ru-RU"/>
        </w:rPr>
      </w:pPr>
      <w:bookmarkStart w:id="28" w:name="_Ref41570846"/>
      <w:r>
        <w:t>Рисунок </w:t>
      </w:r>
      <w:fldSimple w:instr=" SEQ Рисунок \* ARABIC ">
        <w:r w:rsidR="00FF67A6">
          <w:rPr>
            <w:noProof/>
          </w:rPr>
          <w:t>20</w:t>
        </w:r>
      </w:fldSimple>
      <w:bookmarkEnd w:id="28"/>
      <w:r w:rsidR="00A569F7" w:rsidRPr="00604478">
        <w:t>.</w:t>
      </w:r>
      <w:r w:rsidR="00A569F7">
        <w:t xml:space="preserve"> Функциональные кнопки подраздела </w:t>
      </w:r>
      <w:r w:rsidR="00A569F7" w:rsidRPr="00604478">
        <w:t>«</w:t>
      </w:r>
      <w:r w:rsidR="00A569F7" w:rsidRPr="00043200">
        <w:t>Варианты проекта бюджетной сметы</w:t>
      </w:r>
      <w:r w:rsidR="00A569F7" w:rsidRPr="00604478">
        <w:t>»</w:t>
      </w:r>
    </w:p>
    <w:p w14:paraId="755486E6" w14:textId="77777777" w:rsidR="00A569F7" w:rsidRPr="00604478" w:rsidRDefault="00A569F7" w:rsidP="00565C0F">
      <w:pPr>
        <w:pStyle w:val="21"/>
      </w:pPr>
      <w:bookmarkStart w:id="29" w:name="_Ref485207572"/>
      <w:bookmarkStart w:id="30" w:name="_Toc41930114"/>
      <w:r w:rsidRPr="00FB51C1">
        <w:t>Добавление варианта проекта бюджетной сметы</w:t>
      </w:r>
      <w:bookmarkEnd w:id="29"/>
      <w:bookmarkEnd w:id="30"/>
    </w:p>
    <w:p w14:paraId="46C82169" w14:textId="77777777" w:rsidR="00A569F7" w:rsidRPr="00604478" w:rsidRDefault="00A569F7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Pr="008A65DA">
        <w:t>Формирование и ведение БС ПБС (Ввод данных)</w:t>
      </w:r>
      <w:r w:rsidRPr="00604478">
        <w:t>».</w:t>
      </w:r>
    </w:p>
    <w:p w14:paraId="06B69CBA" w14:textId="77777777" w:rsidR="00660DD2" w:rsidRPr="00604478" w:rsidRDefault="0019151F" w:rsidP="00C6254B">
      <w:pPr>
        <w:pStyle w:val="ae"/>
      </w:pPr>
      <w:r>
        <w:t>Для д</w:t>
      </w:r>
      <w:r w:rsidR="00C541D9">
        <w:t>обавления</w:t>
      </w:r>
      <w:r w:rsidR="00043200" w:rsidRPr="00043200">
        <w:t xml:space="preserve"> варианта проекта бюджетной сметы</w:t>
      </w:r>
      <w:r w:rsidR="00660DD2" w:rsidRPr="00604478">
        <w:t xml:space="preserve"> необходимо нажать на кнопку «</w:t>
      </w:r>
      <w:r>
        <w:t>Добавить</w:t>
      </w:r>
      <w:r w:rsidR="00660DD2" w:rsidRPr="00604478">
        <w:t>» (</w:t>
      </w:r>
      <w:r w:rsidR="00D44CD9" w:rsidRPr="00604478">
        <w:fldChar w:fldCharType="begin"/>
      </w:r>
      <w:r w:rsidR="00D44CD9" w:rsidRPr="00604478">
        <w:instrText xml:space="preserve"> REF _Ref471732240 \h </w:instrText>
      </w:r>
      <w:r w:rsidR="00EA24DE" w:rsidRPr="00604478">
        <w:instrText xml:space="preserve"> \* MERGEFORMAT </w:instrText>
      </w:r>
      <w:r w:rsidR="00D44CD9" w:rsidRPr="00604478">
        <w:fldChar w:fldCharType="separate"/>
      </w:r>
      <w:r w:rsidR="00FF67A6">
        <w:t>Рисунок 21</w:t>
      </w:r>
      <w:r w:rsidR="00D44CD9" w:rsidRPr="00604478">
        <w:fldChar w:fldCharType="end"/>
      </w:r>
      <w:r w:rsidR="00660DD2" w:rsidRPr="00604478">
        <w:t>).</w:t>
      </w:r>
    </w:p>
    <w:p w14:paraId="26A74E69" w14:textId="77777777" w:rsidR="00D44CD9" w:rsidRPr="00604478" w:rsidRDefault="009E1B33" w:rsidP="00C34DEE">
      <w:pPr>
        <w:pStyle w:val="af7"/>
      </w:pPr>
      <w:r>
        <w:pict w14:anchorId="12AD009C">
          <v:shape id="_x0000_i1045" type="#_x0000_t75" style="width:480.75pt;height:192.75pt;visibility:visible;mso-wrap-style:square">
            <v:imagedata r:id="rId32" o:title=""/>
          </v:shape>
        </w:pict>
      </w:r>
    </w:p>
    <w:p w14:paraId="7B77C684" w14:textId="77777777" w:rsidR="00660DD2" w:rsidRPr="00604478" w:rsidRDefault="00651CC7" w:rsidP="004832C1">
      <w:pPr>
        <w:pStyle w:val="aff1"/>
      </w:pPr>
      <w:bookmarkStart w:id="31" w:name="_Ref471732240"/>
      <w:r>
        <w:t>Рисунок </w:t>
      </w:r>
      <w:fldSimple w:instr=" SEQ Рисунок \* ARABIC ">
        <w:r w:rsidR="00FF67A6">
          <w:rPr>
            <w:noProof/>
          </w:rPr>
          <w:t>21</w:t>
        </w:r>
      </w:fldSimple>
      <w:bookmarkEnd w:id="31"/>
      <w:r w:rsidR="00D44CD9" w:rsidRPr="00604478">
        <w:t xml:space="preserve">. </w:t>
      </w:r>
      <w:r w:rsidR="00F5576B">
        <w:t xml:space="preserve">Добавление </w:t>
      </w:r>
      <w:r w:rsidR="00F5576B" w:rsidRPr="00043200">
        <w:t>варианта проекта бюджетной сметы</w:t>
      </w:r>
    </w:p>
    <w:p w14:paraId="3D07B4E2" w14:textId="77777777" w:rsidR="00660DD2" w:rsidRPr="00604478" w:rsidRDefault="00660DD2" w:rsidP="00C6254B">
      <w:pPr>
        <w:pStyle w:val="ae"/>
        <w:rPr>
          <w:b/>
        </w:rPr>
      </w:pPr>
      <w:r w:rsidRPr="00604478">
        <w:t>В результате откроется окно</w:t>
      </w:r>
      <w:r w:rsidR="0019151F">
        <w:t xml:space="preserve"> </w:t>
      </w:r>
      <w:r w:rsidRPr="00604478">
        <w:t>«</w:t>
      </w:r>
      <w:r w:rsidR="0019151F" w:rsidRPr="0019151F">
        <w:t>Вариант проекта бюджетной сметы</w:t>
      </w:r>
      <w:r w:rsidRPr="00604478">
        <w:t>»</w:t>
      </w:r>
      <w:r w:rsidR="00F5576B">
        <w:t>, в котором поля заполняются, согласно описанию ниже</w:t>
      </w:r>
      <w:r w:rsidRPr="00604478">
        <w:t xml:space="preserve"> (</w:t>
      </w:r>
      <w:r w:rsidR="00D44CD9" w:rsidRPr="00604478">
        <w:fldChar w:fldCharType="begin"/>
      </w:r>
      <w:r w:rsidR="00D44CD9" w:rsidRPr="00604478">
        <w:instrText xml:space="preserve"> REF _Ref471732256 \h </w:instrText>
      </w:r>
      <w:r w:rsidR="00EA24DE" w:rsidRPr="00604478">
        <w:instrText xml:space="preserve"> \* MERGEFORMAT </w:instrText>
      </w:r>
      <w:r w:rsidR="00D44CD9" w:rsidRPr="00604478">
        <w:fldChar w:fldCharType="separate"/>
      </w:r>
      <w:r w:rsidR="00FF67A6">
        <w:t>Рисунок 22</w:t>
      </w:r>
      <w:r w:rsidR="00D44CD9" w:rsidRPr="00604478">
        <w:fldChar w:fldCharType="end"/>
      </w:r>
      <w:r w:rsidRPr="00604478">
        <w:t>).</w:t>
      </w:r>
    </w:p>
    <w:p w14:paraId="6BB3108D" w14:textId="77777777" w:rsidR="00D44CD9" w:rsidRPr="00604478" w:rsidRDefault="009E1B33" w:rsidP="00C34DEE">
      <w:pPr>
        <w:pStyle w:val="af7"/>
      </w:pPr>
      <w:r>
        <w:lastRenderedPageBreak/>
        <w:pict w14:anchorId="11FD242F">
          <v:shape id="_x0000_i1046" type="#_x0000_t75" style="width:477pt;height:168.75pt;visibility:visible;mso-wrap-style:square">
            <v:imagedata r:id="rId33" o:title=""/>
          </v:shape>
        </w:pict>
      </w:r>
    </w:p>
    <w:p w14:paraId="4F8ED1E1" w14:textId="77777777" w:rsidR="00660DD2" w:rsidRPr="00604478" w:rsidRDefault="00651CC7" w:rsidP="004832C1">
      <w:pPr>
        <w:pStyle w:val="aff1"/>
      </w:pPr>
      <w:bookmarkStart w:id="32" w:name="_Ref471732256"/>
      <w:r>
        <w:t>Рисунок </w:t>
      </w:r>
      <w:fldSimple w:instr=" SEQ Рисунок \* ARABIC ">
        <w:r w:rsidR="00FF67A6">
          <w:rPr>
            <w:noProof/>
          </w:rPr>
          <w:t>22</w:t>
        </w:r>
      </w:fldSimple>
      <w:bookmarkEnd w:id="32"/>
      <w:r w:rsidR="00D44CD9" w:rsidRPr="00604478">
        <w:t xml:space="preserve">. </w:t>
      </w:r>
      <w:r w:rsidR="0019151F">
        <w:t>О</w:t>
      </w:r>
      <w:r w:rsidR="0019151F" w:rsidRPr="0019151F">
        <w:t>кно «Вариант проекта бюджетной сметы»</w:t>
      </w:r>
    </w:p>
    <w:p w14:paraId="35168ADE" w14:textId="77777777" w:rsidR="0019151F" w:rsidRDefault="0019151F" w:rsidP="00C6254B">
      <w:pPr>
        <w:pStyle w:val="ae"/>
      </w:pPr>
      <w:r>
        <w:t>Поля «Код» и «</w:t>
      </w:r>
      <w:r w:rsidR="00D71B58">
        <w:t>Наименование</w:t>
      </w:r>
      <w:r>
        <w:t xml:space="preserve">» </w:t>
      </w:r>
      <w:r w:rsidRPr="0019151F">
        <w:t>заполня</w:t>
      </w:r>
      <w:r>
        <w:t>ю</w:t>
      </w:r>
      <w:r w:rsidRPr="0019151F">
        <w:t>тся вручную</w:t>
      </w:r>
      <w:r>
        <w:t xml:space="preserve"> с клавиатуры</w:t>
      </w:r>
      <w:r w:rsidRPr="0019151F">
        <w:t>.</w:t>
      </w:r>
    </w:p>
    <w:p w14:paraId="3CDA303B" w14:textId="77777777" w:rsidR="00F5576B" w:rsidRPr="0019151F" w:rsidRDefault="00F5576B" w:rsidP="00C6254B">
      <w:pPr>
        <w:pStyle w:val="ae"/>
      </w:pPr>
      <w:r w:rsidRPr="0019151F">
        <w:rPr>
          <w:b/>
        </w:rPr>
        <w:t>Важно!</w:t>
      </w:r>
      <w:r w:rsidRPr="0019151F">
        <w:t xml:space="preserve"> Пол</w:t>
      </w:r>
      <w:r>
        <w:t>я</w:t>
      </w:r>
      <w:r w:rsidRPr="0019151F">
        <w:t xml:space="preserve"> </w:t>
      </w:r>
      <w:r w:rsidRPr="00D71B58">
        <w:t xml:space="preserve">«Код» и «Наименование» </w:t>
      </w:r>
      <w:r w:rsidRPr="0019151F">
        <w:t>обязательн</w:t>
      </w:r>
      <w:r>
        <w:t>ые</w:t>
      </w:r>
      <w:r w:rsidRPr="0019151F">
        <w:t xml:space="preserve"> для заполнения.</w:t>
      </w:r>
    </w:p>
    <w:p w14:paraId="19790926" w14:textId="77777777" w:rsidR="0019151F" w:rsidRDefault="0019151F" w:rsidP="00C6254B">
      <w:pPr>
        <w:pStyle w:val="ae"/>
      </w:pPr>
      <w:r>
        <w:t xml:space="preserve">Поля «Дата начала действия» и «Дата окончания действия» </w:t>
      </w:r>
      <w:r w:rsidR="00F5576B">
        <w:t>заполняются автоматически</w:t>
      </w:r>
      <w:r>
        <w:t xml:space="preserve"> и редактируются </w:t>
      </w:r>
      <w:r w:rsidRPr="0019151F">
        <w:t>выбором значения из календаря.</w:t>
      </w:r>
    </w:p>
    <w:p w14:paraId="5360B5BE" w14:textId="77777777" w:rsidR="00660DD2" w:rsidRPr="00604478" w:rsidRDefault="00D71B58" w:rsidP="00C6254B">
      <w:pPr>
        <w:pStyle w:val="ae"/>
      </w:pPr>
      <w:r>
        <w:t>Для сохранения введенных данных необходимо нажать на кнопку</w:t>
      </w:r>
      <w:r w:rsidR="00660DD2" w:rsidRPr="00604478">
        <w:t xml:space="preserve"> «</w:t>
      </w:r>
      <w:r>
        <w:t>Сохранить</w:t>
      </w:r>
      <w:r w:rsidR="00660DD2" w:rsidRPr="00604478">
        <w:t>» (</w:t>
      </w:r>
      <w:r w:rsidR="00D44CD9" w:rsidRPr="00604478">
        <w:fldChar w:fldCharType="begin"/>
      </w:r>
      <w:r w:rsidR="00D44CD9" w:rsidRPr="00604478">
        <w:instrText xml:space="preserve"> REF _Ref471732273 \h </w:instrText>
      </w:r>
      <w:r w:rsidR="00EA24DE" w:rsidRPr="00604478">
        <w:instrText xml:space="preserve"> \* MERGEFORMAT </w:instrText>
      </w:r>
      <w:r w:rsidR="00D44CD9" w:rsidRPr="00604478">
        <w:fldChar w:fldCharType="separate"/>
      </w:r>
      <w:r w:rsidR="00FF67A6">
        <w:t>Рисунок 23</w:t>
      </w:r>
      <w:r w:rsidR="00D44CD9" w:rsidRPr="00604478">
        <w:fldChar w:fldCharType="end"/>
      </w:r>
      <w:r w:rsidR="00660DD2" w:rsidRPr="00604478">
        <w:t>).</w:t>
      </w:r>
    </w:p>
    <w:p w14:paraId="40292A0B" w14:textId="77777777" w:rsidR="00D44CD9" w:rsidRPr="00604478" w:rsidRDefault="009E1B33" w:rsidP="00C34DEE">
      <w:pPr>
        <w:pStyle w:val="af7"/>
      </w:pPr>
      <w:r>
        <w:pict w14:anchorId="3761EBCD">
          <v:shape id="_x0000_i1047" type="#_x0000_t75" style="width:480pt;height:169.5pt;visibility:visible;mso-wrap-style:square">
            <v:imagedata r:id="rId34" o:title=""/>
          </v:shape>
        </w:pict>
      </w:r>
    </w:p>
    <w:p w14:paraId="063EB0AE" w14:textId="77777777" w:rsidR="00660DD2" w:rsidRPr="00604478" w:rsidRDefault="00651CC7" w:rsidP="004832C1">
      <w:pPr>
        <w:pStyle w:val="aff1"/>
      </w:pPr>
      <w:bookmarkStart w:id="33" w:name="_Ref471732273"/>
      <w:r>
        <w:t>Рисунок </w:t>
      </w:r>
      <w:fldSimple w:instr=" SEQ Рисунок \* ARABIC ">
        <w:r w:rsidR="00FF67A6">
          <w:rPr>
            <w:noProof/>
          </w:rPr>
          <w:t>23</w:t>
        </w:r>
      </w:fldSimple>
      <w:bookmarkEnd w:id="33"/>
      <w:r w:rsidR="00D44CD9" w:rsidRPr="00604478">
        <w:t xml:space="preserve">. </w:t>
      </w:r>
      <w:r w:rsidR="00F5576B">
        <w:t>Сохранение введенных данных</w:t>
      </w:r>
    </w:p>
    <w:p w14:paraId="2E0CBE08" w14:textId="77777777" w:rsidR="00660DD2" w:rsidRPr="00604478" w:rsidRDefault="00660DD2" w:rsidP="00C6254B">
      <w:pPr>
        <w:pStyle w:val="ae"/>
      </w:pPr>
      <w:r w:rsidRPr="00604478">
        <w:t xml:space="preserve">В результате в </w:t>
      </w:r>
      <w:r w:rsidR="00F5576B">
        <w:t>подразделе</w:t>
      </w:r>
      <w:r w:rsidRPr="00604478">
        <w:t xml:space="preserve"> «</w:t>
      </w:r>
      <w:r w:rsidR="00D71B58">
        <w:t>Варианты проекта бюджетной сметы</w:t>
      </w:r>
      <w:r w:rsidRPr="00604478">
        <w:t xml:space="preserve">» </w:t>
      </w:r>
      <w:r w:rsidR="00D71B58">
        <w:t xml:space="preserve">отобразится </w:t>
      </w:r>
      <w:r w:rsidRPr="00604478">
        <w:t>добав</w:t>
      </w:r>
      <w:r w:rsidR="00D71B58">
        <w:t>ленная строка</w:t>
      </w:r>
      <w:r w:rsidRPr="00604478">
        <w:t>.</w:t>
      </w:r>
    </w:p>
    <w:p w14:paraId="39E302F0" w14:textId="77777777" w:rsidR="00660DD2" w:rsidRPr="00604478" w:rsidRDefault="00D71B58" w:rsidP="00565C0F">
      <w:pPr>
        <w:pStyle w:val="21"/>
      </w:pPr>
      <w:bookmarkStart w:id="34" w:name="_Toc41930115"/>
      <w:r w:rsidRPr="00D71B58">
        <w:t>Редактирование варианта проекта бюджетной сметы</w:t>
      </w:r>
      <w:bookmarkEnd w:id="34"/>
    </w:p>
    <w:p w14:paraId="54F47658" w14:textId="77777777" w:rsidR="005B60CB" w:rsidRPr="00604478" w:rsidRDefault="005B60CB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</w:t>
      </w:r>
      <w:r w:rsidR="00CF0E48" w:rsidRPr="00604478">
        <w:t>«</w:t>
      </w:r>
      <w:r w:rsidR="00CF0E48" w:rsidRPr="008A65DA">
        <w:t>Формирование и ведение БС ПБС (Ввод данных)</w:t>
      </w:r>
      <w:r w:rsidR="00CF0E48" w:rsidRPr="00604478">
        <w:t>»</w:t>
      </w:r>
      <w:r w:rsidRPr="00604478">
        <w:t>.</w:t>
      </w:r>
    </w:p>
    <w:p w14:paraId="416D00E9" w14:textId="77777777" w:rsidR="00660DD2" w:rsidRPr="00604478" w:rsidRDefault="00660DD2" w:rsidP="00C6254B">
      <w:pPr>
        <w:pStyle w:val="ae"/>
      </w:pPr>
      <w:r w:rsidRPr="00604478">
        <w:lastRenderedPageBreak/>
        <w:t xml:space="preserve">Для </w:t>
      </w:r>
      <w:r w:rsidR="00D71B58" w:rsidRPr="00D71B58">
        <w:t>редактировани</w:t>
      </w:r>
      <w:r w:rsidR="00D71B58">
        <w:t>я</w:t>
      </w:r>
      <w:r w:rsidR="00D71B58" w:rsidRPr="00D71B58">
        <w:t xml:space="preserve"> варианта проекта бюджетной сметы</w:t>
      </w:r>
      <w:r w:rsidRPr="00604478">
        <w:t xml:space="preserve"> необходимо </w:t>
      </w:r>
      <w:r w:rsidR="00D71B58" w:rsidRPr="00D71B58">
        <w:t>нажать на кнопку «</w:t>
      </w:r>
      <w:r w:rsidR="00D71B58">
        <w:t>Редактировать</w:t>
      </w:r>
      <w:r w:rsidR="00D71B58" w:rsidRPr="00D71B58">
        <w:t xml:space="preserve">» </w:t>
      </w:r>
      <w:r w:rsidR="00C20AE2">
        <w:t>на</w:t>
      </w:r>
      <w:r w:rsidR="00D71B58">
        <w:t>против соответствующей строки</w:t>
      </w:r>
      <w:r w:rsidRPr="00604478">
        <w:rPr>
          <w:i/>
        </w:rPr>
        <w:t xml:space="preserve"> </w:t>
      </w:r>
      <w:r w:rsidRPr="00604478">
        <w:t>(</w:t>
      </w:r>
      <w:r w:rsidR="000E5038" w:rsidRPr="00604478">
        <w:fldChar w:fldCharType="begin"/>
      </w:r>
      <w:r w:rsidR="000E5038" w:rsidRPr="00604478">
        <w:instrText xml:space="preserve"> REF _Ref471732301 \h </w:instrText>
      </w:r>
      <w:r w:rsidR="00EA24DE" w:rsidRPr="00604478">
        <w:instrText xml:space="preserve"> \* MERGEFORMAT </w:instrText>
      </w:r>
      <w:r w:rsidR="000E5038" w:rsidRPr="00604478">
        <w:fldChar w:fldCharType="separate"/>
      </w:r>
      <w:r w:rsidR="00FF67A6">
        <w:t>Рисунок 24</w:t>
      </w:r>
      <w:r w:rsidR="000E5038" w:rsidRPr="00604478">
        <w:fldChar w:fldCharType="end"/>
      </w:r>
      <w:r w:rsidRPr="00604478">
        <w:t>).</w:t>
      </w:r>
    </w:p>
    <w:p w14:paraId="0DC8B68D" w14:textId="77777777" w:rsidR="00D44CD9" w:rsidRPr="00604478" w:rsidRDefault="009E1B33" w:rsidP="00C34DEE">
      <w:pPr>
        <w:pStyle w:val="af7"/>
      </w:pPr>
      <w:r>
        <w:pict w14:anchorId="429FF150">
          <v:shape id="_x0000_i1048" type="#_x0000_t75" style="width:477.75pt;height:191.25pt;visibility:visible;mso-wrap-style:square">
            <v:imagedata r:id="rId35" o:title=""/>
          </v:shape>
        </w:pict>
      </w:r>
    </w:p>
    <w:p w14:paraId="680FF2C5" w14:textId="77777777" w:rsidR="00660DD2" w:rsidRPr="00604478" w:rsidRDefault="00651CC7" w:rsidP="004832C1">
      <w:pPr>
        <w:pStyle w:val="aff1"/>
      </w:pPr>
      <w:bookmarkStart w:id="35" w:name="_Ref471732301"/>
      <w:r>
        <w:t>Рисунок </w:t>
      </w:r>
      <w:fldSimple w:instr=" SEQ Рисунок \* ARABIC ">
        <w:r w:rsidR="00FF67A6">
          <w:rPr>
            <w:noProof/>
          </w:rPr>
          <w:t>24</w:t>
        </w:r>
      </w:fldSimple>
      <w:bookmarkEnd w:id="35"/>
      <w:r w:rsidR="00D44CD9" w:rsidRPr="00604478">
        <w:t xml:space="preserve">. </w:t>
      </w:r>
      <w:r w:rsidR="00BE492F">
        <w:t xml:space="preserve">Редактирование </w:t>
      </w:r>
      <w:r w:rsidR="00BE492F" w:rsidRPr="00D71B58">
        <w:t>варианта проекта бюджетной сметы</w:t>
      </w:r>
    </w:p>
    <w:p w14:paraId="46E16E92" w14:textId="77777777" w:rsidR="00660DD2" w:rsidRDefault="00660DD2" w:rsidP="00C6254B">
      <w:pPr>
        <w:pStyle w:val="ae"/>
      </w:pPr>
      <w:r w:rsidRPr="00604478">
        <w:t xml:space="preserve">В </w:t>
      </w:r>
      <w:r w:rsidR="00D71B58">
        <w:t xml:space="preserve">результате откроется окно </w:t>
      </w:r>
      <w:r w:rsidR="00D71B58" w:rsidRPr="00D71B58">
        <w:t>«Вариант проекта бюджетной сметы</w:t>
      </w:r>
      <w:r w:rsidR="00D71B58">
        <w:t>», работа с которым осуществляется аналогично описанию</w:t>
      </w:r>
      <w:r w:rsidR="00BE492F">
        <w:t xml:space="preserve"> в</w:t>
      </w:r>
      <w:r w:rsidR="00D71B58">
        <w:t xml:space="preserve"> п.п.</w:t>
      </w:r>
      <w:r w:rsidR="00BE492F">
        <w:t> </w:t>
      </w:r>
      <w:r w:rsidR="00D71B58">
        <w:fldChar w:fldCharType="begin"/>
      </w:r>
      <w:r w:rsidR="00D71B58">
        <w:instrText xml:space="preserve"> REF _Ref485207572 \r \h </w:instrText>
      </w:r>
      <w:r w:rsidR="00D71B58">
        <w:fldChar w:fldCharType="separate"/>
      </w:r>
      <w:r w:rsidR="00FF67A6">
        <w:t>3.1</w:t>
      </w:r>
      <w:r w:rsidR="00D71B58">
        <w:fldChar w:fldCharType="end"/>
      </w:r>
      <w:r w:rsidR="00BE492F">
        <w:t> </w:t>
      </w:r>
      <w:r w:rsidR="00D71B58">
        <w:t>настоящего руководства пользователя</w:t>
      </w:r>
      <w:r w:rsidRPr="00604478">
        <w:t>.</w:t>
      </w:r>
    </w:p>
    <w:p w14:paraId="515BAC4F" w14:textId="77777777" w:rsidR="001E04E2" w:rsidRPr="001E04E2" w:rsidRDefault="001E04E2" w:rsidP="00565C0F">
      <w:pPr>
        <w:pStyle w:val="21"/>
      </w:pPr>
      <w:bookmarkStart w:id="36" w:name="_Toc513802325"/>
      <w:bookmarkStart w:id="37" w:name="_Toc513802328"/>
      <w:bookmarkStart w:id="38" w:name="_Toc513802329"/>
      <w:bookmarkStart w:id="39" w:name="_Toc41930116"/>
      <w:bookmarkEnd w:id="36"/>
      <w:bookmarkEnd w:id="37"/>
      <w:bookmarkEnd w:id="38"/>
      <w:r w:rsidRPr="001E04E2">
        <w:t xml:space="preserve">Формирование </w:t>
      </w:r>
      <w:r w:rsidR="00AF1DF0">
        <w:t>печатной формы реестра</w:t>
      </w:r>
      <w:r w:rsidR="00BE492F">
        <w:t xml:space="preserve"> </w:t>
      </w:r>
      <w:r w:rsidR="00BE492F" w:rsidRPr="001E04E2">
        <w:t xml:space="preserve">с </w:t>
      </w:r>
      <w:r w:rsidR="00BE492F" w:rsidRPr="00BE492F">
        <w:t>расширением *.xls</w:t>
      </w:r>
      <w:bookmarkEnd w:id="39"/>
    </w:p>
    <w:p w14:paraId="44EE214D" w14:textId="77777777" w:rsidR="00F67914" w:rsidRPr="00CC5ED5" w:rsidRDefault="00F67914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</w:t>
      </w:r>
      <w:r>
        <w:t xml:space="preserve">ПБС </w:t>
      </w:r>
      <w:r w:rsidRPr="00604478">
        <w:t>«</w:t>
      </w:r>
      <w:r>
        <w:t>Ф</w:t>
      </w:r>
      <w:r w:rsidRPr="004D0FDD">
        <w:t>ормирование и ведение БС ПБС (Ввод данных)</w:t>
      </w:r>
      <w:r w:rsidR="00C20AE2">
        <w:t>»</w:t>
      </w:r>
      <w:r>
        <w:t>,</w:t>
      </w:r>
      <w:r w:rsidR="003B0DFE">
        <w:t xml:space="preserve"> </w:t>
      </w:r>
      <w:r w:rsidR="00C20AE2">
        <w:t>«</w:t>
      </w:r>
      <w:r>
        <w:t>Формирование и ведение БС ПБС (Просмотр)</w:t>
      </w:r>
      <w:r w:rsidR="00C20AE2">
        <w:t>»</w:t>
      </w:r>
      <w:r>
        <w:t xml:space="preserve">, </w:t>
      </w:r>
      <w:r w:rsidRPr="00604478">
        <w:t xml:space="preserve">с ролью </w:t>
      </w:r>
      <w:r>
        <w:t xml:space="preserve">РБС </w:t>
      </w:r>
      <w:r w:rsidR="00C20AE2">
        <w:t>«</w:t>
      </w:r>
      <w:r>
        <w:t>Формирование и ведение СБС РБС (Ввод данных)</w:t>
      </w:r>
      <w:r w:rsidR="00C20AE2">
        <w:t>»</w:t>
      </w:r>
      <w:r>
        <w:t xml:space="preserve">, </w:t>
      </w:r>
      <w:r w:rsidR="00C20AE2">
        <w:t>«</w:t>
      </w:r>
      <w:r>
        <w:t>Формирование и ведение СБС РБС (Просмотр)</w:t>
      </w:r>
      <w:r w:rsidR="00C20AE2">
        <w:t>»</w:t>
      </w:r>
      <w:r>
        <w:t xml:space="preserve">, </w:t>
      </w:r>
      <w:r w:rsidR="00C20AE2">
        <w:t>«</w:t>
      </w:r>
      <w:r>
        <w:t>Утверждение БС ПБС (Просмотр/РБС)</w:t>
      </w:r>
      <w:r w:rsidR="00C20AE2">
        <w:t>»</w:t>
      </w:r>
      <w:r w:rsidR="003B0DFE">
        <w:t>, с ролью ГРБС</w:t>
      </w:r>
      <w:r>
        <w:t xml:space="preserve"> </w:t>
      </w:r>
      <w:r w:rsidR="00C20AE2">
        <w:t>«</w:t>
      </w:r>
      <w:r>
        <w:t>Формирование и ведение СБС ГРБС (Просмотр)</w:t>
      </w:r>
      <w:r w:rsidR="00C20AE2">
        <w:t>»</w:t>
      </w:r>
      <w:r>
        <w:t xml:space="preserve">, </w:t>
      </w:r>
      <w:r w:rsidR="00C20AE2">
        <w:t xml:space="preserve">«Утверждение БС ПБС и </w:t>
      </w:r>
      <w:r>
        <w:t>СБС РБС (Просмотр/ГРБС)</w:t>
      </w:r>
      <w:r w:rsidR="00C20AE2">
        <w:t>»</w:t>
      </w:r>
      <w:r w:rsidR="00050984" w:rsidRPr="00641E2A">
        <w:t>.</w:t>
      </w:r>
    </w:p>
    <w:p w14:paraId="7E804F33" w14:textId="77777777" w:rsidR="001E04E2" w:rsidRPr="001E04E2" w:rsidRDefault="001E04E2" w:rsidP="00C6254B">
      <w:pPr>
        <w:pStyle w:val="ae"/>
      </w:pPr>
      <w:r w:rsidRPr="001E04E2">
        <w:t>Для того чтобы сфор</w:t>
      </w:r>
      <w:r w:rsidR="00BE492F">
        <w:t>мировать печатную форму реестра</w:t>
      </w:r>
      <w:r w:rsidRPr="001E04E2">
        <w:t xml:space="preserve"> необходимо нажать на кнопку «</w:t>
      </w:r>
      <w:r w:rsidR="00AF1DF0">
        <w:t>Печать</w:t>
      </w:r>
      <w:r w:rsidRPr="001E04E2">
        <w:t xml:space="preserve">» и выбрать пункт </w:t>
      </w:r>
      <w:r w:rsidRPr="001E04E2">
        <w:rPr>
          <w:i/>
        </w:rPr>
        <w:t>[Печать реестра]</w:t>
      </w:r>
      <w:r w:rsidRPr="001E04E2">
        <w:t xml:space="preserve"> (</w:t>
      </w:r>
      <w:r w:rsidR="00FE1422">
        <w:fldChar w:fldCharType="begin"/>
      </w:r>
      <w:r w:rsidR="00FE1422">
        <w:instrText xml:space="preserve"> REF _Ref485207978 \h </w:instrText>
      </w:r>
      <w:r w:rsidR="00FE1422">
        <w:fldChar w:fldCharType="separate"/>
      </w:r>
      <w:r w:rsidR="00FF67A6">
        <w:t>Рисунок </w:t>
      </w:r>
      <w:r w:rsidR="00FF67A6">
        <w:rPr>
          <w:noProof/>
        </w:rPr>
        <w:t>25</w:t>
      </w:r>
      <w:r w:rsidR="00FE1422">
        <w:fldChar w:fldCharType="end"/>
      </w:r>
      <w:r w:rsidRPr="001E04E2">
        <w:t>).</w:t>
      </w:r>
    </w:p>
    <w:p w14:paraId="1B6B5BA1" w14:textId="77777777" w:rsidR="001E04E2" w:rsidRPr="00AF1DF0" w:rsidRDefault="009E1B33" w:rsidP="00C34DEE">
      <w:pPr>
        <w:pStyle w:val="af7"/>
      </w:pPr>
      <w:r>
        <w:lastRenderedPageBreak/>
        <w:pict w14:anchorId="0CF95BBD">
          <v:shape id="_x0000_i1049" type="#_x0000_t75" style="width:477.75pt;height:191.25pt;visibility:visible;mso-wrap-style:square">
            <v:imagedata r:id="rId36" o:title=""/>
          </v:shape>
        </w:pict>
      </w:r>
    </w:p>
    <w:p w14:paraId="00A6EBF6" w14:textId="77777777" w:rsidR="001E04E2" w:rsidRPr="00AF1DF0" w:rsidRDefault="00651CC7" w:rsidP="004832C1">
      <w:pPr>
        <w:pStyle w:val="aff1"/>
      </w:pPr>
      <w:bookmarkStart w:id="40" w:name="_Ref485207978"/>
      <w:r>
        <w:t>Рисунок </w:t>
      </w:r>
      <w:r w:rsidR="001E04E2" w:rsidRPr="001E04E2">
        <w:fldChar w:fldCharType="begin"/>
      </w:r>
      <w:r w:rsidR="001E04E2" w:rsidRPr="00AF1DF0">
        <w:instrText xml:space="preserve"> SEQ Рисунок \* ARABIC </w:instrText>
      </w:r>
      <w:r w:rsidR="001E04E2" w:rsidRPr="001E04E2">
        <w:fldChar w:fldCharType="separate"/>
      </w:r>
      <w:r w:rsidR="00FF67A6">
        <w:rPr>
          <w:noProof/>
        </w:rPr>
        <w:t>25</w:t>
      </w:r>
      <w:r w:rsidR="001E04E2" w:rsidRPr="001E04E2">
        <w:fldChar w:fldCharType="end"/>
      </w:r>
      <w:bookmarkEnd w:id="40"/>
      <w:r w:rsidR="001E04E2" w:rsidRPr="00AF1DF0">
        <w:t xml:space="preserve">. </w:t>
      </w:r>
      <w:r>
        <w:t>Печать реестра</w:t>
      </w:r>
    </w:p>
    <w:p w14:paraId="1EB6DFE3" w14:textId="77777777" w:rsidR="001E04E2" w:rsidRDefault="001E04E2" w:rsidP="00C6254B">
      <w:pPr>
        <w:pStyle w:val="ae"/>
      </w:pPr>
      <w:r w:rsidRPr="001E04E2">
        <w:t xml:space="preserve">В результате на рабочую станцию пользователя </w:t>
      </w:r>
      <w:r w:rsidR="00651CC7">
        <w:t>выгрузится</w:t>
      </w:r>
      <w:r w:rsidRPr="001E04E2">
        <w:t xml:space="preserve"> печатная форма реестра в виде файла с расширением </w:t>
      </w:r>
      <w:r w:rsidRPr="001E04E2">
        <w:rPr>
          <w:b/>
        </w:rPr>
        <w:t>*.xls</w:t>
      </w:r>
      <w:r w:rsidRPr="001E04E2">
        <w:t>.</w:t>
      </w:r>
    </w:p>
    <w:p w14:paraId="68B7BEB0" w14:textId="77777777" w:rsidR="000B34CC" w:rsidRPr="001E04E2" w:rsidRDefault="000B34CC" w:rsidP="00565C0F">
      <w:pPr>
        <w:pStyle w:val="21"/>
      </w:pPr>
      <w:bookmarkStart w:id="41" w:name="_Toc41930117"/>
      <w:r>
        <w:t>Просмотр</w:t>
      </w:r>
      <w:r w:rsidRPr="001E04E2">
        <w:t xml:space="preserve"> </w:t>
      </w:r>
      <w:r w:rsidRPr="000B34CC">
        <w:t>варианта проекта бюджетной сметы</w:t>
      </w:r>
      <w:bookmarkEnd w:id="41"/>
    </w:p>
    <w:p w14:paraId="6C1B4641" w14:textId="77777777" w:rsidR="00206E3B" w:rsidRPr="00CC5ED5" w:rsidRDefault="004D0FDD" w:rsidP="00206E3B">
      <w:pPr>
        <w:pStyle w:val="ae"/>
      </w:pPr>
      <w:r w:rsidRPr="00604478">
        <w:rPr>
          <w:b/>
        </w:rPr>
        <w:t>Предусловие.</w:t>
      </w:r>
      <w:r w:rsidRPr="00604478">
        <w:t xml:space="preserve"> </w:t>
      </w:r>
      <w:r w:rsidR="00206E3B" w:rsidRPr="00604478">
        <w:t xml:space="preserve">Осуществлен вход с ролью </w:t>
      </w:r>
      <w:r w:rsidR="00206E3B">
        <w:t xml:space="preserve">ПБС </w:t>
      </w:r>
      <w:r w:rsidR="00206E3B" w:rsidRPr="00604478">
        <w:t>«</w:t>
      </w:r>
      <w:r w:rsidR="00206E3B">
        <w:t>Ф</w:t>
      </w:r>
      <w:r w:rsidR="00206E3B" w:rsidRPr="004D0FDD">
        <w:t>ормирование и ведение БС ПБС (Ввод данных)</w:t>
      </w:r>
      <w:r w:rsidR="00206E3B">
        <w:t xml:space="preserve">», «Формирование и ведение БС ПБС (Просмотр)», </w:t>
      </w:r>
      <w:r w:rsidR="00206E3B" w:rsidRPr="00604478">
        <w:t xml:space="preserve">с ролью </w:t>
      </w:r>
      <w:r w:rsidR="00206E3B">
        <w:t>РБС «Формирование и ведение СБС РБС (Ввод данных)», «Формирование и ведение СБС РБС (Просмотр)», «Утверждение БС ПБС (Просмотр/РБС)», с ролью ГРБС «Формирование и ведение СБС ГРБС (Просмотр)», «Утверждение БС ПБС и СБС РБС (Просмотр/ГРБС)»</w:t>
      </w:r>
      <w:r w:rsidR="00206E3B" w:rsidRPr="00641E2A">
        <w:t>.</w:t>
      </w:r>
    </w:p>
    <w:p w14:paraId="6D632BBD" w14:textId="77777777" w:rsidR="00DF527D" w:rsidRDefault="00DF527D" w:rsidP="00C6254B">
      <w:pPr>
        <w:pStyle w:val="ae"/>
      </w:pPr>
      <w:r>
        <w:t>Для просмотра</w:t>
      </w:r>
      <w:r w:rsidRPr="001E04E2">
        <w:t xml:space="preserve"> </w:t>
      </w:r>
      <w:r w:rsidRPr="000B34CC">
        <w:t>варианта проекта бюджетной сметы</w:t>
      </w:r>
      <w:r>
        <w:t xml:space="preserve"> необходимо </w:t>
      </w:r>
      <w:r w:rsidR="00651CC7">
        <w:t>двойным</w:t>
      </w:r>
      <w:r w:rsidR="00651CC7" w:rsidRPr="00604478">
        <w:t xml:space="preserve"> нажатием левой кнопк</w:t>
      </w:r>
      <w:r w:rsidR="00651CC7">
        <w:t>и</w:t>
      </w:r>
      <w:r w:rsidR="00651CC7" w:rsidRPr="00604478">
        <w:t xml:space="preserve"> мыши</w:t>
      </w:r>
      <w:r w:rsidR="00651CC7">
        <w:t xml:space="preserve"> </w:t>
      </w:r>
      <w:r>
        <w:t xml:space="preserve">выделить соответствующую </w:t>
      </w:r>
      <w:r w:rsidRPr="00604478">
        <w:t xml:space="preserve">строку </w:t>
      </w:r>
      <w:r w:rsidR="00F57FEE">
        <w:t>(</w:t>
      </w:r>
      <w:r w:rsidR="00F57FEE">
        <w:fldChar w:fldCharType="begin"/>
      </w:r>
      <w:r w:rsidR="00F57FEE">
        <w:instrText xml:space="preserve"> REF _Ref485890385 \h </w:instrText>
      </w:r>
      <w:r w:rsidR="00F57FEE">
        <w:fldChar w:fldCharType="separate"/>
      </w:r>
      <w:r w:rsidR="00FF67A6">
        <w:t>Рисунок </w:t>
      </w:r>
      <w:r w:rsidR="00FF67A6">
        <w:rPr>
          <w:noProof/>
        </w:rPr>
        <w:t>26</w:t>
      </w:r>
      <w:r w:rsidR="00F57FEE">
        <w:fldChar w:fldCharType="end"/>
      </w:r>
      <w:r w:rsidR="00F57FEE">
        <w:t>).</w:t>
      </w:r>
    </w:p>
    <w:p w14:paraId="1091E2E1" w14:textId="77777777" w:rsidR="00F57FEE" w:rsidRDefault="009E1B33" w:rsidP="00C34DEE">
      <w:pPr>
        <w:pStyle w:val="af7"/>
      </w:pPr>
      <w:r>
        <w:lastRenderedPageBreak/>
        <w:pict w14:anchorId="554114AF">
          <v:shape id="_x0000_i1050" type="#_x0000_t75" style="width:487.5pt;height:199.5pt;visibility:visible">
            <v:imagedata r:id="rId37" o:title=""/>
          </v:shape>
        </w:pict>
      </w:r>
    </w:p>
    <w:p w14:paraId="47B996E6" w14:textId="77777777" w:rsidR="00F57FEE" w:rsidRPr="001E04E2" w:rsidRDefault="00651CC7" w:rsidP="00C34DEE">
      <w:pPr>
        <w:pStyle w:val="aff1"/>
      </w:pPr>
      <w:bookmarkStart w:id="42" w:name="_Ref485890385"/>
      <w:r>
        <w:t>Рисунок </w:t>
      </w:r>
      <w:fldSimple w:instr=" SEQ Рисунок \* ARABIC ">
        <w:r w:rsidR="00FF67A6">
          <w:rPr>
            <w:noProof/>
          </w:rPr>
          <w:t>26</w:t>
        </w:r>
      </w:fldSimple>
      <w:bookmarkEnd w:id="42"/>
      <w:r w:rsidR="00F57FEE">
        <w:t>. Выделенная строка</w:t>
      </w:r>
    </w:p>
    <w:p w14:paraId="35DEC222" w14:textId="77777777" w:rsidR="004D0FDD" w:rsidRDefault="00DF527D" w:rsidP="00C6254B">
      <w:pPr>
        <w:pStyle w:val="ae"/>
      </w:pPr>
      <w:r>
        <w:t>В результате откроется окно «Вариант проекта бюджетной сметы» (</w:t>
      </w:r>
      <w:r w:rsidR="00F57FEE">
        <w:fldChar w:fldCharType="begin"/>
      </w:r>
      <w:r w:rsidR="00F57FEE">
        <w:instrText xml:space="preserve"> REF _Ref485890391 \h </w:instrText>
      </w:r>
      <w:r w:rsidR="00F57FEE">
        <w:fldChar w:fldCharType="separate"/>
      </w:r>
      <w:r w:rsidR="00FF67A6">
        <w:t>Рисунок </w:t>
      </w:r>
      <w:r w:rsidR="00FF67A6">
        <w:rPr>
          <w:noProof/>
        </w:rPr>
        <w:t>27</w:t>
      </w:r>
      <w:r w:rsidR="00F57FEE">
        <w:fldChar w:fldCharType="end"/>
      </w:r>
      <w:r>
        <w:t>).</w:t>
      </w:r>
    </w:p>
    <w:p w14:paraId="3DCA5E41" w14:textId="77777777" w:rsidR="00F57FEE" w:rsidRDefault="009E1B33" w:rsidP="00C34DEE">
      <w:pPr>
        <w:pStyle w:val="af7"/>
      </w:pPr>
      <w:r>
        <w:pict w14:anchorId="3CC3722A">
          <v:shape id="_x0000_i1051" type="#_x0000_t75" style="width:478.5pt;height:170.25pt;visibility:visible;mso-wrap-style:square">
            <v:imagedata r:id="rId38" o:title=""/>
          </v:shape>
        </w:pict>
      </w:r>
    </w:p>
    <w:p w14:paraId="178EBD88" w14:textId="77777777" w:rsidR="00F57FEE" w:rsidRDefault="00651CC7" w:rsidP="00C34DEE">
      <w:pPr>
        <w:pStyle w:val="aff1"/>
      </w:pPr>
      <w:bookmarkStart w:id="43" w:name="_Ref485890391"/>
      <w:r>
        <w:t>Рисунок </w:t>
      </w:r>
      <w:fldSimple w:instr=" SEQ Рисунок \* ARABIC ">
        <w:r w:rsidR="00FF67A6">
          <w:rPr>
            <w:noProof/>
          </w:rPr>
          <w:t>27</w:t>
        </w:r>
      </w:fldSimple>
      <w:bookmarkEnd w:id="43"/>
      <w:r w:rsidR="00F57FEE">
        <w:t>.</w:t>
      </w:r>
      <w:r w:rsidR="00F57FEE" w:rsidRPr="00F57FEE">
        <w:t xml:space="preserve"> </w:t>
      </w:r>
      <w:r w:rsidR="00F57FEE">
        <w:t>Окно «Вариант проекта бюджетной сметы»</w:t>
      </w:r>
    </w:p>
    <w:p w14:paraId="5A09BCAF" w14:textId="77777777" w:rsidR="00F57FEE" w:rsidRPr="00604478" w:rsidRDefault="00F57FEE" w:rsidP="00C6254B">
      <w:pPr>
        <w:pStyle w:val="ae"/>
      </w:pPr>
      <w:r>
        <w:t>Для просмотра</w:t>
      </w:r>
      <w:r w:rsidRPr="001E04E2">
        <w:t xml:space="preserve"> </w:t>
      </w:r>
      <w:r>
        <w:t xml:space="preserve">истории изменений </w:t>
      </w:r>
      <w:r w:rsidRPr="000B34CC">
        <w:t>варианта проекта бюджетной сметы</w:t>
      </w:r>
      <w:r>
        <w:t xml:space="preserve"> </w:t>
      </w:r>
      <w:r w:rsidR="00651CC7">
        <w:t xml:space="preserve">необходимо </w:t>
      </w:r>
      <w:r>
        <w:t>нажать на кнопку «Просмотр истории изменений» (</w:t>
      </w:r>
      <w:r>
        <w:fldChar w:fldCharType="begin"/>
      </w:r>
      <w:r>
        <w:instrText xml:space="preserve"> REF _Ref485890395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28</w:t>
      </w:r>
      <w:r>
        <w:fldChar w:fldCharType="end"/>
      </w:r>
      <w:r>
        <w:t>).</w:t>
      </w:r>
    </w:p>
    <w:p w14:paraId="42985AD8" w14:textId="77777777" w:rsidR="00F57FEE" w:rsidRDefault="009E1B33" w:rsidP="00C34DEE">
      <w:pPr>
        <w:pStyle w:val="af7"/>
      </w:pPr>
      <w:r>
        <w:pict w14:anchorId="30FF8103">
          <v:shape id="_x0000_i1052" type="#_x0000_t75" style="width:478.5pt;height:170.25pt;visibility:visible;mso-wrap-style:square">
            <v:imagedata r:id="rId39" o:title=""/>
          </v:shape>
        </w:pict>
      </w:r>
    </w:p>
    <w:p w14:paraId="69E1DF11" w14:textId="77777777" w:rsidR="00F57FEE" w:rsidRDefault="00651CC7" w:rsidP="00C34DEE">
      <w:pPr>
        <w:pStyle w:val="aff1"/>
      </w:pPr>
      <w:bookmarkStart w:id="44" w:name="_Ref485890395"/>
      <w:r>
        <w:t>Рисунок </w:t>
      </w:r>
      <w:fldSimple w:instr=" SEQ Рисунок \* ARABIC ">
        <w:r w:rsidR="00FF67A6">
          <w:rPr>
            <w:noProof/>
          </w:rPr>
          <w:t>28</w:t>
        </w:r>
      </w:fldSimple>
      <w:bookmarkEnd w:id="44"/>
      <w:r w:rsidR="00F57FEE">
        <w:t>.</w:t>
      </w:r>
      <w:r w:rsidR="00F57FEE" w:rsidRPr="00F57FEE">
        <w:t xml:space="preserve"> </w:t>
      </w:r>
      <w:r>
        <w:t>Просмотр истории изменений</w:t>
      </w:r>
    </w:p>
    <w:p w14:paraId="19377DC6" w14:textId="77777777" w:rsidR="00F57FEE" w:rsidRDefault="00F57FEE" w:rsidP="00C6254B">
      <w:pPr>
        <w:pStyle w:val="ae"/>
      </w:pPr>
      <w:r>
        <w:t>Для просмотра</w:t>
      </w:r>
      <w:r w:rsidRPr="001E04E2">
        <w:t xml:space="preserve"> </w:t>
      </w:r>
      <w:r>
        <w:t xml:space="preserve">всех версий записи </w:t>
      </w:r>
      <w:r w:rsidRPr="000B34CC">
        <w:t>варианта проекта бюджетной сметы</w:t>
      </w:r>
      <w:r>
        <w:t xml:space="preserve"> </w:t>
      </w:r>
      <w:r w:rsidR="00651CC7">
        <w:t xml:space="preserve">необходимо </w:t>
      </w:r>
      <w:r>
        <w:t>нажать на кнопку «Просмотр</w:t>
      </w:r>
      <w:r w:rsidRPr="001E04E2">
        <w:t xml:space="preserve"> </w:t>
      </w:r>
      <w:r>
        <w:t>всех версий записи» (</w:t>
      </w:r>
      <w:r>
        <w:fldChar w:fldCharType="begin"/>
      </w:r>
      <w:r>
        <w:instrText xml:space="preserve"> REF _Ref485890429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29</w:t>
      </w:r>
      <w:r>
        <w:fldChar w:fldCharType="end"/>
      </w:r>
      <w:r>
        <w:t>).</w:t>
      </w:r>
    </w:p>
    <w:p w14:paraId="00E0CC4E" w14:textId="77777777" w:rsidR="00F57FEE" w:rsidRDefault="009E1B33" w:rsidP="00C34DEE">
      <w:pPr>
        <w:pStyle w:val="af7"/>
      </w:pPr>
      <w:r>
        <w:pict w14:anchorId="55051C11">
          <v:shape id="_x0000_i1053" type="#_x0000_t75" style="width:480pt;height:171pt;visibility:visible;mso-wrap-style:square">
            <v:imagedata r:id="rId40" o:title=""/>
          </v:shape>
        </w:pict>
      </w:r>
    </w:p>
    <w:p w14:paraId="4B0A88BA" w14:textId="77777777" w:rsidR="00F57FEE" w:rsidRPr="00604478" w:rsidRDefault="00651CC7" w:rsidP="00C34DEE">
      <w:pPr>
        <w:pStyle w:val="aff1"/>
      </w:pPr>
      <w:bookmarkStart w:id="45" w:name="_Ref485890429"/>
      <w:r>
        <w:t>Рисунок </w:t>
      </w:r>
      <w:fldSimple w:instr=" SEQ Рисунок \* ARABIC ">
        <w:r w:rsidR="00FF67A6">
          <w:rPr>
            <w:noProof/>
          </w:rPr>
          <w:t>29</w:t>
        </w:r>
      </w:fldSimple>
      <w:bookmarkEnd w:id="45"/>
      <w:r w:rsidR="00F57FEE">
        <w:t>.</w:t>
      </w:r>
      <w:r w:rsidR="00F57FEE" w:rsidRPr="00F57FEE">
        <w:t xml:space="preserve"> </w:t>
      </w:r>
      <w:r w:rsidR="00F57FEE">
        <w:t>Просмотр</w:t>
      </w:r>
      <w:r w:rsidR="00F57FEE" w:rsidRPr="001E04E2">
        <w:t xml:space="preserve"> </w:t>
      </w:r>
      <w:r>
        <w:t>всех версий записи</w:t>
      </w:r>
    </w:p>
    <w:p w14:paraId="6E2C30D8" w14:textId="77777777" w:rsidR="00DF527D" w:rsidRDefault="00DF527D" w:rsidP="00C6254B">
      <w:pPr>
        <w:pStyle w:val="ae"/>
      </w:pPr>
      <w:r>
        <w:t xml:space="preserve">Для закрытия окна «Вариант проекта бюджетной сметы» </w:t>
      </w:r>
      <w:r w:rsidR="00651CC7">
        <w:t xml:space="preserve">необходимо </w:t>
      </w:r>
      <w:r>
        <w:t>нажать на кнопку «Закрыть» (</w:t>
      </w:r>
      <w:r w:rsidR="00F57FEE">
        <w:fldChar w:fldCharType="begin"/>
      </w:r>
      <w:r w:rsidR="00F57FEE">
        <w:instrText xml:space="preserve"> REF _Ref485890436 \h </w:instrText>
      </w:r>
      <w:r w:rsidR="00F57FEE">
        <w:fldChar w:fldCharType="separate"/>
      </w:r>
      <w:r w:rsidR="00FF67A6">
        <w:t>Рисунок </w:t>
      </w:r>
      <w:r w:rsidR="00FF67A6">
        <w:rPr>
          <w:noProof/>
        </w:rPr>
        <w:t>30</w:t>
      </w:r>
      <w:r w:rsidR="00F57FEE">
        <w:fldChar w:fldCharType="end"/>
      </w:r>
      <w:r>
        <w:t>).</w:t>
      </w:r>
    </w:p>
    <w:p w14:paraId="305ABBA4" w14:textId="77777777" w:rsidR="00F57FEE" w:rsidRDefault="009E1B33" w:rsidP="00C34DEE">
      <w:pPr>
        <w:pStyle w:val="af7"/>
      </w:pPr>
      <w:r>
        <w:pict w14:anchorId="4012990F">
          <v:shape id="_x0000_i1054" type="#_x0000_t75" style="width:480pt;height:171pt;visibility:visible;mso-wrap-style:square">
            <v:imagedata r:id="rId41" o:title=""/>
          </v:shape>
        </w:pict>
      </w:r>
    </w:p>
    <w:p w14:paraId="23DD4F15" w14:textId="77777777" w:rsidR="00F57FEE" w:rsidRPr="00604478" w:rsidRDefault="00651CC7" w:rsidP="00C34DEE">
      <w:pPr>
        <w:pStyle w:val="aff1"/>
      </w:pPr>
      <w:bookmarkStart w:id="46" w:name="_Ref485890436"/>
      <w:r>
        <w:t>Рисунок </w:t>
      </w:r>
      <w:fldSimple w:instr=" SEQ Рисунок \* ARABIC ">
        <w:r w:rsidR="00FF67A6">
          <w:rPr>
            <w:noProof/>
          </w:rPr>
          <w:t>30</w:t>
        </w:r>
      </w:fldSimple>
      <w:bookmarkEnd w:id="46"/>
      <w:r w:rsidR="00F57FEE">
        <w:t>.</w:t>
      </w:r>
      <w:r w:rsidR="00F57FEE" w:rsidRPr="00F57FEE">
        <w:t xml:space="preserve"> </w:t>
      </w:r>
      <w:r>
        <w:t>Закрытие окна</w:t>
      </w:r>
    </w:p>
    <w:p w14:paraId="7C2F9D8F" w14:textId="77777777" w:rsidR="007E6064" w:rsidRPr="001C184F" w:rsidRDefault="001C184F" w:rsidP="00565C0F">
      <w:pPr>
        <w:pStyle w:val="11"/>
      </w:pPr>
      <w:bookmarkStart w:id="47" w:name="_Toc41930118"/>
      <w:r w:rsidRPr="001C184F">
        <w:t>Работа в подразделе «Проекты показателей бюджетных смет»</w:t>
      </w:r>
      <w:bookmarkEnd w:id="47"/>
    </w:p>
    <w:p w14:paraId="49BC7B59" w14:textId="77777777" w:rsidR="00165374" w:rsidRPr="00604478" w:rsidRDefault="00D637FD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</w:t>
      </w:r>
      <w:r w:rsidR="00165374" w:rsidRPr="00604478">
        <w:t>«</w:t>
      </w:r>
      <w:r w:rsidR="008A65DA" w:rsidRPr="008A65DA">
        <w:t>Формирование и ведение БС ПБС (Ввод данных)</w:t>
      </w:r>
      <w:r w:rsidR="00165374" w:rsidRPr="00604478">
        <w:t>».</w:t>
      </w:r>
    </w:p>
    <w:p w14:paraId="5ED4DDAC" w14:textId="77777777" w:rsidR="007E6064" w:rsidRPr="00604478" w:rsidRDefault="004832C1" w:rsidP="00C6254B">
      <w:pPr>
        <w:pStyle w:val="ae"/>
      </w:pPr>
      <w:r>
        <w:t>Для перехода в подраздел</w:t>
      </w:r>
      <w:r w:rsidR="007E6064" w:rsidRPr="00604478">
        <w:t xml:space="preserve"> </w:t>
      </w:r>
      <w:r w:rsidR="00AC4F17" w:rsidRPr="00AC4F17">
        <w:t>«</w:t>
      </w:r>
      <w:r w:rsidR="00084EF4">
        <w:t>Проекты показателей</w:t>
      </w:r>
      <w:r w:rsidR="00AC4F17" w:rsidRPr="00AC4F17">
        <w:t xml:space="preserve"> бюджетных смет</w:t>
      </w:r>
      <w:r w:rsidR="007E6064" w:rsidRPr="00604478">
        <w:t>» необходимо в главном окне Системы выбрать вкладку «Меню» (1), в открывшейся колонке выбрать раздел «</w:t>
      </w:r>
      <w:r w:rsidR="00AC4F17">
        <w:rPr>
          <w:bCs/>
        </w:rPr>
        <w:t>Проекты бюджетной сметы</w:t>
      </w:r>
      <w:r w:rsidR="007E6064" w:rsidRPr="00604478">
        <w:t>» (2) и</w:t>
      </w:r>
      <w:r w:rsidR="001C184F">
        <w:t xml:space="preserve"> </w:t>
      </w:r>
      <w:r w:rsidR="001C184F" w:rsidRPr="00604478">
        <w:t>одним нажатием левой кнопки мыши</w:t>
      </w:r>
      <w:r w:rsidR="007E6064" w:rsidRPr="00604478">
        <w:t xml:space="preserve"> открыть подраздел «</w:t>
      </w:r>
      <w:r w:rsidR="00AC4F17">
        <w:t>Проекты п</w:t>
      </w:r>
      <w:r w:rsidR="00AC4F17" w:rsidRPr="00AC4F17">
        <w:t>оказател</w:t>
      </w:r>
      <w:r w:rsidR="00AC4F17">
        <w:t>ей</w:t>
      </w:r>
      <w:r w:rsidR="00AC4F17" w:rsidRPr="00AC4F17">
        <w:t xml:space="preserve"> бюджетных смет</w:t>
      </w:r>
      <w:r w:rsidR="007E6064" w:rsidRPr="00604478">
        <w:t>» (3) (</w:t>
      </w:r>
      <w:r w:rsidR="00D52F3B" w:rsidRPr="00604478">
        <w:fldChar w:fldCharType="begin"/>
      </w:r>
      <w:r w:rsidR="00DE41B3" w:rsidRPr="00604478">
        <w:instrText xml:space="preserve"> REF _Ref469068528 \h </w:instrText>
      </w:r>
      <w:r w:rsidR="00EA24DE" w:rsidRPr="00604478">
        <w:instrText xml:space="preserve"> \* MERGEFORMAT </w:instrText>
      </w:r>
      <w:r w:rsidR="00D52F3B" w:rsidRPr="00604478">
        <w:fldChar w:fldCharType="separate"/>
      </w:r>
      <w:r w:rsidR="00FF67A6">
        <w:t>Рисунок 31</w:t>
      </w:r>
      <w:r w:rsidR="00D52F3B" w:rsidRPr="00604478">
        <w:fldChar w:fldCharType="end"/>
      </w:r>
      <w:r w:rsidR="007E6064" w:rsidRPr="00604478">
        <w:t>).</w:t>
      </w:r>
    </w:p>
    <w:p w14:paraId="2748EF3F" w14:textId="77777777" w:rsidR="007E6064" w:rsidRPr="00604478" w:rsidRDefault="009E1B33" w:rsidP="00C34DEE">
      <w:pPr>
        <w:pStyle w:val="af7"/>
      </w:pPr>
      <w:r>
        <w:pict w14:anchorId="2486A8F8">
          <v:shape id="_x0000_i1055" type="#_x0000_t75" style="width:476.25pt;height:267pt;visibility:visible;mso-wrap-style:square">
            <v:imagedata r:id="rId42" o:title=""/>
          </v:shape>
        </w:pict>
      </w:r>
    </w:p>
    <w:p w14:paraId="340EFC9C" w14:textId="77777777" w:rsidR="007E6064" w:rsidRPr="00604478" w:rsidRDefault="00651CC7" w:rsidP="004832C1">
      <w:pPr>
        <w:pStyle w:val="aff1"/>
      </w:pPr>
      <w:bookmarkStart w:id="48" w:name="_Ref469068528"/>
      <w:r>
        <w:t>Рисунок </w:t>
      </w:r>
      <w:r w:rsidR="00D52F3B" w:rsidRPr="00604478">
        <w:fldChar w:fldCharType="begin"/>
      </w:r>
      <w:r w:rsidR="007E6064" w:rsidRPr="00604478">
        <w:instrText xml:space="preserve"> SEQ Рисунок \* ARABIC </w:instrText>
      </w:r>
      <w:r w:rsidR="00D52F3B" w:rsidRPr="00604478">
        <w:fldChar w:fldCharType="separate"/>
      </w:r>
      <w:r w:rsidR="00FF67A6">
        <w:rPr>
          <w:noProof/>
        </w:rPr>
        <w:t>31</w:t>
      </w:r>
      <w:r w:rsidR="00D52F3B" w:rsidRPr="00604478">
        <w:fldChar w:fldCharType="end"/>
      </w:r>
      <w:bookmarkEnd w:id="48"/>
      <w:r w:rsidR="007E6064" w:rsidRPr="00604478">
        <w:t xml:space="preserve">. Переход </w:t>
      </w:r>
      <w:r w:rsidR="001C184F">
        <w:t>в подраздел</w:t>
      </w:r>
      <w:r w:rsidR="007E6064" w:rsidRPr="00604478">
        <w:t xml:space="preserve"> «</w:t>
      </w:r>
      <w:r w:rsidR="00AC4F17" w:rsidRPr="00AC4F17">
        <w:t>Проекты показателей бюджетных смет</w:t>
      </w:r>
      <w:r w:rsidR="007E6064" w:rsidRPr="00604478">
        <w:t>»</w:t>
      </w:r>
    </w:p>
    <w:p w14:paraId="3DFDB368" w14:textId="77777777" w:rsidR="007E6064" w:rsidRPr="00604478" w:rsidRDefault="007E6064" w:rsidP="00C6254B">
      <w:pPr>
        <w:pStyle w:val="ae"/>
      </w:pPr>
      <w:r w:rsidRPr="00604478">
        <w:t>В результате откроется подраздел «</w:t>
      </w:r>
      <w:r w:rsidR="00AC4F17" w:rsidRPr="00AC4F17">
        <w:t>Проекты показателей бюджетных смет</w:t>
      </w:r>
      <w:r w:rsidRPr="00604478">
        <w:t xml:space="preserve">», </w:t>
      </w:r>
      <w:r w:rsidR="00AE3E07" w:rsidRPr="00604478">
        <w:t>в котором необходимо перейти во вкладку, соответствующую бюджетному циклу</w:t>
      </w:r>
      <w:r w:rsidR="001C184F">
        <w:t>, затем</w:t>
      </w:r>
      <w:r w:rsidR="00CE306B">
        <w:t xml:space="preserve"> </w:t>
      </w:r>
      <w:r w:rsidR="001C184F">
        <w:t>перейти во</w:t>
      </w:r>
      <w:r w:rsidR="00A86480">
        <w:t xml:space="preserve"> вкладку «БА», либо во вкладку </w:t>
      </w:r>
      <w:r w:rsidR="00CE306B">
        <w:t xml:space="preserve">«Доп. </w:t>
      </w:r>
      <w:r w:rsidR="00A86480">
        <w:t>ф</w:t>
      </w:r>
      <w:r w:rsidR="00CE306B">
        <w:t>инансировани</w:t>
      </w:r>
      <w:r w:rsidR="00A86480">
        <w:t>е</w:t>
      </w:r>
      <w:r w:rsidR="00CE306B">
        <w:t xml:space="preserve">» </w:t>
      </w:r>
      <w:r w:rsidRPr="00604478">
        <w:t>(</w:t>
      </w:r>
      <w:r w:rsidR="00D52F3B" w:rsidRPr="00604478">
        <w:fldChar w:fldCharType="begin"/>
      </w:r>
      <w:r w:rsidR="00DE41B3" w:rsidRPr="00604478">
        <w:instrText xml:space="preserve"> REF _Ref469068532 \h </w:instrText>
      </w:r>
      <w:r w:rsidR="00EA24DE" w:rsidRPr="00604478">
        <w:instrText xml:space="preserve"> \* MERGEFORMAT </w:instrText>
      </w:r>
      <w:r w:rsidR="00D52F3B" w:rsidRPr="00604478">
        <w:fldChar w:fldCharType="separate"/>
      </w:r>
      <w:r w:rsidR="00FF67A6">
        <w:t>Рисунок 32</w:t>
      </w:r>
      <w:r w:rsidR="00D52F3B" w:rsidRPr="00604478">
        <w:fldChar w:fldCharType="end"/>
      </w:r>
      <w:r w:rsidRPr="00604478">
        <w:t>).</w:t>
      </w:r>
    </w:p>
    <w:p w14:paraId="48D8623D" w14:textId="77777777" w:rsidR="007E6064" w:rsidRPr="00604478" w:rsidRDefault="009E1B33" w:rsidP="00C34DEE">
      <w:pPr>
        <w:pStyle w:val="af7"/>
      </w:pPr>
      <w:r>
        <w:pict w14:anchorId="5D0D07BC">
          <v:shape id="_x0000_i1056" type="#_x0000_t75" style="width:479.25pt;height:259.5pt;visibility:visible;mso-wrap-style:square">
            <v:imagedata r:id="rId43" o:title=""/>
          </v:shape>
        </w:pict>
      </w:r>
    </w:p>
    <w:p w14:paraId="303DA69D" w14:textId="77777777" w:rsidR="007E6064" w:rsidRPr="00604478" w:rsidRDefault="00651CC7" w:rsidP="004832C1">
      <w:pPr>
        <w:pStyle w:val="aff1"/>
      </w:pPr>
      <w:bookmarkStart w:id="49" w:name="_Ref469068532"/>
      <w:r>
        <w:t>Рисунок </w:t>
      </w:r>
      <w:r w:rsidR="00D52F3B" w:rsidRPr="00604478">
        <w:fldChar w:fldCharType="begin"/>
      </w:r>
      <w:r w:rsidR="007E6064" w:rsidRPr="00604478">
        <w:instrText xml:space="preserve"> SEQ Рисунок \* ARABIC </w:instrText>
      </w:r>
      <w:r w:rsidR="00D52F3B" w:rsidRPr="00604478">
        <w:fldChar w:fldCharType="separate"/>
      </w:r>
      <w:r w:rsidR="00FF67A6">
        <w:rPr>
          <w:noProof/>
        </w:rPr>
        <w:t>32</w:t>
      </w:r>
      <w:r w:rsidR="00D52F3B" w:rsidRPr="00604478">
        <w:fldChar w:fldCharType="end"/>
      </w:r>
      <w:bookmarkEnd w:id="49"/>
      <w:r w:rsidR="007E6064" w:rsidRPr="00604478">
        <w:t>. Подраздел «</w:t>
      </w:r>
      <w:r w:rsidR="00AC4F17" w:rsidRPr="00AC4F17">
        <w:t>Проекты показателей бюджетных смет</w:t>
      </w:r>
      <w:r w:rsidR="007E6064" w:rsidRPr="00604478">
        <w:t>»</w:t>
      </w:r>
    </w:p>
    <w:p w14:paraId="482D9074" w14:textId="77777777" w:rsidR="007E6064" w:rsidRPr="00604478" w:rsidRDefault="00351D4E" w:rsidP="00C6254B">
      <w:pPr>
        <w:pStyle w:val="ae"/>
      </w:pPr>
      <w:r>
        <w:t xml:space="preserve">Подраздел </w:t>
      </w:r>
      <w:r w:rsidRPr="00604478">
        <w:t>«</w:t>
      </w:r>
      <w:r w:rsidRPr="00AC4F17">
        <w:t xml:space="preserve">Проекты показателей </w:t>
      </w:r>
      <w:r w:rsidRPr="00C6254B">
        <w:t>бюджетных</w:t>
      </w:r>
      <w:r w:rsidRPr="00AC4F17">
        <w:t xml:space="preserve"> смет</w:t>
      </w:r>
      <w:r w:rsidRPr="00604478">
        <w:t>»</w:t>
      </w:r>
      <w:r w:rsidR="007E6064" w:rsidRPr="00604478">
        <w:t xml:space="preserve"> содержит следующие </w:t>
      </w:r>
      <w:r w:rsidR="00AC4F17">
        <w:t>строки</w:t>
      </w:r>
      <w:r w:rsidR="007E6064" w:rsidRPr="00604478">
        <w:t xml:space="preserve"> </w:t>
      </w:r>
      <w:r w:rsidR="007A4E3E">
        <w:t xml:space="preserve">кодов бюджетной классификации (далее – </w:t>
      </w:r>
      <w:r w:rsidR="005A10CC">
        <w:t>КБК</w:t>
      </w:r>
      <w:r w:rsidR="007A4E3E">
        <w:t>)</w:t>
      </w:r>
      <w:r w:rsidR="005A10CC">
        <w:t xml:space="preserve"> </w:t>
      </w:r>
      <w:r w:rsidR="007E6064" w:rsidRPr="00604478">
        <w:t>(</w:t>
      </w:r>
      <w:r w:rsidR="00D52F3B" w:rsidRPr="00604478">
        <w:fldChar w:fldCharType="begin"/>
      </w:r>
      <w:r w:rsidR="00DE41B3" w:rsidRPr="00604478">
        <w:instrText xml:space="preserve"> REF _Ref469068537 \h </w:instrText>
      </w:r>
      <w:r w:rsidR="00EA24DE" w:rsidRPr="00604478">
        <w:instrText xml:space="preserve"> \* MERGEFORMAT </w:instrText>
      </w:r>
      <w:r w:rsidR="00D52F3B" w:rsidRPr="00604478">
        <w:fldChar w:fldCharType="separate"/>
      </w:r>
      <w:r w:rsidR="00FF67A6">
        <w:t>Рисунок 33</w:t>
      </w:r>
      <w:r w:rsidR="00D52F3B" w:rsidRPr="00604478">
        <w:fldChar w:fldCharType="end"/>
      </w:r>
      <w:r w:rsidR="007E6064" w:rsidRPr="00604478">
        <w:t>):</w:t>
      </w:r>
    </w:p>
    <w:p w14:paraId="170B8D8E" w14:textId="77777777" w:rsidR="002843B0" w:rsidRPr="00604478" w:rsidRDefault="005A10CC" w:rsidP="00C6254B">
      <w:pPr>
        <w:pStyle w:val="-"/>
      </w:pPr>
      <w:r>
        <w:t xml:space="preserve">уровень </w:t>
      </w:r>
      <w:r w:rsidR="004A0DAD">
        <w:t>п</w:t>
      </w:r>
      <w:r w:rsidR="004A0DAD" w:rsidRPr="004A0DAD">
        <w:t>олучател</w:t>
      </w:r>
      <w:r w:rsidR="004A0DAD">
        <w:t>я</w:t>
      </w:r>
      <w:r w:rsidR="004A0DAD" w:rsidRPr="004A0DAD">
        <w:t xml:space="preserve"> средств федерального бюджета </w:t>
      </w:r>
      <w:r w:rsidR="004A0DAD">
        <w:t xml:space="preserve">(далее – </w:t>
      </w:r>
      <w:r>
        <w:t>ПБС</w:t>
      </w:r>
      <w:r w:rsidR="004A0DAD">
        <w:t xml:space="preserve">) </w:t>
      </w:r>
      <w:r w:rsidR="00AF567E">
        <w:t>(1)</w:t>
      </w:r>
      <w:r w:rsidR="002843B0" w:rsidRPr="00604478">
        <w:t>;</w:t>
      </w:r>
    </w:p>
    <w:p w14:paraId="31424B24" w14:textId="77777777" w:rsidR="005B16C7" w:rsidRDefault="005A10CC" w:rsidP="00C6254B">
      <w:pPr>
        <w:pStyle w:val="-"/>
      </w:pPr>
      <w:r>
        <w:t>вариант проекта показателей бюджетной сметы+ПБС</w:t>
      </w:r>
      <w:r w:rsidR="005556CF">
        <w:t xml:space="preserve"> (2</w:t>
      </w:r>
      <w:r w:rsidR="00050984">
        <w:t>);</w:t>
      </w:r>
    </w:p>
    <w:p w14:paraId="574973A7" w14:textId="77777777" w:rsidR="00050984" w:rsidRPr="00604478" w:rsidRDefault="00050984" w:rsidP="00C6254B">
      <w:pPr>
        <w:pStyle w:val="-"/>
      </w:pPr>
      <w:r>
        <w:t>вариант проекта показателей бюджетной сметы+СП (3).</w:t>
      </w:r>
    </w:p>
    <w:p w14:paraId="37E6A3C3" w14:textId="0C547283" w:rsidR="007E6064" w:rsidRPr="00383559" w:rsidRDefault="009E1B33" w:rsidP="00C34DEE">
      <w:pPr>
        <w:pStyle w:val="af7"/>
      </w:pPr>
      <w:r>
        <w:pict w14:anchorId="74A17B1E">
          <v:shape id="_x0000_i1057" type="#_x0000_t75" style="width:477.75pt;height:261.75pt;visibility:visible;mso-wrap-style:square">
            <v:imagedata r:id="rId44" o:title=""/>
          </v:shape>
        </w:pict>
      </w:r>
    </w:p>
    <w:p w14:paraId="26253E5E" w14:textId="77777777" w:rsidR="007E6064" w:rsidRDefault="00651CC7" w:rsidP="004832C1">
      <w:pPr>
        <w:pStyle w:val="aff1"/>
      </w:pPr>
      <w:bookmarkStart w:id="50" w:name="_Ref469068537"/>
      <w:r>
        <w:t>Рисунок </w:t>
      </w:r>
      <w:r w:rsidR="00D52F3B" w:rsidRPr="00604478">
        <w:fldChar w:fldCharType="begin"/>
      </w:r>
      <w:r w:rsidR="007E6064" w:rsidRPr="00604478">
        <w:instrText xml:space="preserve"> SEQ Рисунок \* ARABIC </w:instrText>
      </w:r>
      <w:r w:rsidR="00D52F3B" w:rsidRPr="00604478">
        <w:fldChar w:fldCharType="separate"/>
      </w:r>
      <w:r w:rsidR="00FF67A6">
        <w:rPr>
          <w:noProof/>
        </w:rPr>
        <w:t>33</w:t>
      </w:r>
      <w:r w:rsidR="00D52F3B" w:rsidRPr="00604478">
        <w:fldChar w:fldCharType="end"/>
      </w:r>
      <w:bookmarkEnd w:id="50"/>
      <w:r w:rsidR="007E6064" w:rsidRPr="00604478">
        <w:t>.</w:t>
      </w:r>
      <w:r w:rsidR="00AC4F17">
        <w:t xml:space="preserve"> Строки </w:t>
      </w:r>
      <w:r w:rsidR="00351D4E">
        <w:t xml:space="preserve">подраздела </w:t>
      </w:r>
      <w:r w:rsidR="00351D4E" w:rsidRPr="00604478">
        <w:t>«</w:t>
      </w:r>
      <w:r w:rsidR="00351D4E" w:rsidRPr="00AC4F17">
        <w:t>Проекты показателей бюджетных смет</w:t>
      </w:r>
      <w:r w:rsidR="00351D4E" w:rsidRPr="00604478">
        <w:t>»</w:t>
      </w:r>
    </w:p>
    <w:p w14:paraId="7DD65D68" w14:textId="77777777" w:rsidR="00A53981" w:rsidRPr="00604478" w:rsidRDefault="00A53981" w:rsidP="00C6254B">
      <w:pPr>
        <w:pStyle w:val="ae"/>
      </w:pPr>
      <w:r w:rsidRPr="00604478">
        <w:t xml:space="preserve">В </w:t>
      </w:r>
      <w:r w:rsidR="00351D4E">
        <w:t xml:space="preserve">подразделе </w:t>
      </w:r>
      <w:r w:rsidR="00351D4E" w:rsidRPr="00604478">
        <w:t>«</w:t>
      </w:r>
      <w:r w:rsidR="00351D4E" w:rsidRPr="00AC4F17">
        <w:t>Проекты показателей бюджетных смет</w:t>
      </w:r>
      <w:r w:rsidR="00351D4E" w:rsidRPr="00604478">
        <w:t>»</w:t>
      </w:r>
      <w:r w:rsidRPr="00604478">
        <w:t xml:space="preserve"> реализована панель инструментов, состоящая из следующих функцио</w:t>
      </w:r>
      <w:r w:rsidR="00CE306B">
        <w:t>нальных кнопок</w:t>
      </w:r>
      <w:r w:rsidRPr="00604478">
        <w:t>:</w:t>
      </w:r>
    </w:p>
    <w:p w14:paraId="23CA6701" w14:textId="77777777" w:rsidR="00CE306B" w:rsidRDefault="00CE306B" w:rsidP="00C6254B">
      <w:pPr>
        <w:pStyle w:val="-"/>
      </w:pPr>
      <w:r>
        <w:t>вкладка «БА» (</w:t>
      </w:r>
      <w:r w:rsidRPr="00604478">
        <w:fldChar w:fldCharType="begin"/>
      </w:r>
      <w:r w:rsidRPr="00604478">
        <w:instrText xml:space="preserve"> REF _Ref469068621 \h  \* MERGEFORMAT </w:instrText>
      </w:r>
      <w:r w:rsidRPr="00604478">
        <w:fldChar w:fldCharType="separate"/>
      </w:r>
      <w:r w:rsidR="00FF67A6">
        <w:t>Рисунок 34</w:t>
      </w:r>
      <w:r w:rsidRPr="00604478">
        <w:fldChar w:fldCharType="end"/>
      </w:r>
      <w:r>
        <w:t>):</w:t>
      </w:r>
    </w:p>
    <w:p w14:paraId="26DE4D88" w14:textId="77777777" w:rsidR="00A53981" w:rsidRPr="00604478" w:rsidRDefault="00A53981" w:rsidP="00086F2C">
      <w:pPr>
        <w:pStyle w:val="--"/>
      </w:pPr>
      <w:r w:rsidRPr="00604478">
        <w:t>«Обновить» (1) – обновление страницы;</w:t>
      </w:r>
    </w:p>
    <w:p w14:paraId="39512EC7" w14:textId="77777777" w:rsidR="00A53981" w:rsidRPr="00604478" w:rsidRDefault="00A53981" w:rsidP="00086F2C">
      <w:pPr>
        <w:pStyle w:val="--"/>
      </w:pPr>
      <w:r w:rsidRPr="00604478">
        <w:t>«Реестр» (2):</w:t>
      </w:r>
    </w:p>
    <w:p w14:paraId="7A7C4FFF" w14:textId="77777777" w:rsidR="00A53981" w:rsidRDefault="00A53981" w:rsidP="00086F2C">
      <w:pPr>
        <w:pStyle w:val="---"/>
      </w:pPr>
      <w:r w:rsidRPr="00CE306B">
        <w:rPr>
          <w:i/>
        </w:rPr>
        <w:t>[Добавить КБК</w:t>
      </w:r>
      <w:r w:rsidR="00AE3E07" w:rsidRPr="00CE306B">
        <w:rPr>
          <w:i/>
        </w:rPr>
        <w:t>/Из РРО</w:t>
      </w:r>
      <w:r w:rsidRPr="00CE306B">
        <w:rPr>
          <w:i/>
        </w:rPr>
        <w:t>]</w:t>
      </w:r>
      <w:r w:rsidRPr="00CE306B">
        <w:t xml:space="preserve"> – добавление кода бюджетной классификации</w:t>
      </w:r>
      <w:r w:rsidR="00AE3E07" w:rsidRPr="00CE306B">
        <w:t xml:space="preserve"> из реестра расходных обязательств</w:t>
      </w:r>
      <w:r w:rsidRPr="00CE306B">
        <w:t>;</w:t>
      </w:r>
    </w:p>
    <w:p w14:paraId="0E15E353" w14:textId="77777777" w:rsidR="00A53981" w:rsidRPr="00CE306B" w:rsidRDefault="00A53981" w:rsidP="00086F2C">
      <w:pPr>
        <w:pStyle w:val="---"/>
      </w:pPr>
      <w:r w:rsidRPr="00CE306B">
        <w:rPr>
          <w:i/>
        </w:rPr>
        <w:t>[Вариант проекта бюджетной сметы</w:t>
      </w:r>
      <w:r w:rsidR="00AE3E07" w:rsidRPr="00CE306B">
        <w:rPr>
          <w:i/>
        </w:rPr>
        <w:t>/Добавить</w:t>
      </w:r>
      <w:r w:rsidRPr="00CE306B">
        <w:rPr>
          <w:i/>
        </w:rPr>
        <w:t>]</w:t>
      </w:r>
      <w:r w:rsidRPr="00CE306B">
        <w:t xml:space="preserve"> – добавление варианта проекта бюджетной сметы;</w:t>
      </w:r>
    </w:p>
    <w:p w14:paraId="78BE9A07" w14:textId="77777777" w:rsidR="00AE3E07" w:rsidRPr="00CE306B" w:rsidRDefault="00AE3E07" w:rsidP="00086F2C">
      <w:pPr>
        <w:pStyle w:val="---"/>
      </w:pPr>
      <w:r w:rsidRPr="00CE306B">
        <w:rPr>
          <w:i/>
        </w:rPr>
        <w:t>[Вариант проекта бюджетной сметы/Редактировать]</w:t>
      </w:r>
      <w:r w:rsidRPr="00CE306B">
        <w:t xml:space="preserve"> – редактирование варианта проекта бюджетной сметы;</w:t>
      </w:r>
    </w:p>
    <w:p w14:paraId="4327E532" w14:textId="77777777" w:rsidR="009225C8" w:rsidRPr="00CE306B" w:rsidRDefault="009225C8" w:rsidP="00086F2C">
      <w:pPr>
        <w:pStyle w:val="---"/>
      </w:pPr>
      <w:r w:rsidRPr="00CE306B">
        <w:rPr>
          <w:i/>
        </w:rPr>
        <w:t>[Форма/Открыть]</w:t>
      </w:r>
      <w:r w:rsidRPr="00CE306B">
        <w:t xml:space="preserve"> – открытие формы обоснований (расчет</w:t>
      </w:r>
      <w:r w:rsidR="00BA5032">
        <w:t>ов</w:t>
      </w:r>
      <w:r w:rsidRPr="00CE306B">
        <w:t>);</w:t>
      </w:r>
    </w:p>
    <w:p w14:paraId="6C90834E" w14:textId="77777777" w:rsidR="009225C8" w:rsidRDefault="009225C8" w:rsidP="00086F2C">
      <w:pPr>
        <w:pStyle w:val="---"/>
      </w:pPr>
      <w:r w:rsidRPr="00CE306B">
        <w:rPr>
          <w:i/>
        </w:rPr>
        <w:t>[Форма/Редактировать]</w:t>
      </w:r>
      <w:r w:rsidRPr="00CE306B">
        <w:t xml:space="preserve"> </w:t>
      </w:r>
      <w:r w:rsidR="00AE3E07" w:rsidRPr="00CE306B">
        <w:t>–</w:t>
      </w:r>
      <w:r w:rsidRPr="00CE306B">
        <w:t xml:space="preserve"> редактирование формы обоснований (расчет</w:t>
      </w:r>
      <w:r w:rsidR="00BA5032">
        <w:t>ов</w:t>
      </w:r>
      <w:r w:rsidRPr="00CE306B">
        <w:t>) плановых сметных показателей;</w:t>
      </w:r>
    </w:p>
    <w:p w14:paraId="7F0A46DC" w14:textId="77777777" w:rsidR="00A53981" w:rsidRPr="00CE306B" w:rsidRDefault="00A53981" w:rsidP="00086F2C">
      <w:pPr>
        <w:pStyle w:val="---"/>
      </w:pPr>
      <w:r w:rsidRPr="00CE306B">
        <w:rPr>
          <w:i/>
        </w:rPr>
        <w:t>[Форма</w:t>
      </w:r>
      <w:r w:rsidR="009225C8" w:rsidRPr="00CE306B">
        <w:rPr>
          <w:i/>
        </w:rPr>
        <w:t>/Заполнить из БС</w:t>
      </w:r>
      <w:r w:rsidRPr="00CE306B">
        <w:rPr>
          <w:i/>
        </w:rPr>
        <w:t>]</w:t>
      </w:r>
      <w:r w:rsidRPr="00CE306B">
        <w:t xml:space="preserve"> </w:t>
      </w:r>
      <w:r w:rsidR="00AE3E07" w:rsidRPr="00CE306B">
        <w:t>–</w:t>
      </w:r>
      <w:r w:rsidR="009225C8" w:rsidRPr="00CE306B">
        <w:t xml:space="preserve"> </w:t>
      </w:r>
      <w:r w:rsidR="00741F20" w:rsidRPr="00CE306B">
        <w:t xml:space="preserve">заполнение </w:t>
      </w:r>
      <w:r w:rsidR="004A0DAD" w:rsidRPr="00CE306B">
        <w:t xml:space="preserve">обоснований (расчетов) плановых сметных показателей (далее – </w:t>
      </w:r>
      <w:r w:rsidR="009225C8" w:rsidRPr="00CE306B">
        <w:t>ОПСП</w:t>
      </w:r>
      <w:r w:rsidR="004A0DAD" w:rsidRPr="00CE306B">
        <w:t>)</w:t>
      </w:r>
      <w:r w:rsidR="009225C8" w:rsidRPr="00CE306B">
        <w:t xml:space="preserve"> в проектах показателях бюджетных смет из ОПСП</w:t>
      </w:r>
      <w:r w:rsidR="0022409A" w:rsidRPr="00CE306B">
        <w:t xml:space="preserve"> </w:t>
      </w:r>
      <w:r w:rsidR="00BA5032">
        <w:t>подраздела</w:t>
      </w:r>
      <w:r w:rsidR="0022409A" w:rsidRPr="00CE306B">
        <w:t xml:space="preserve"> «По</w:t>
      </w:r>
      <w:r w:rsidR="009225C8" w:rsidRPr="00CE306B">
        <w:t>казател</w:t>
      </w:r>
      <w:r w:rsidR="00BA5032">
        <w:t>и</w:t>
      </w:r>
      <w:r w:rsidR="009225C8" w:rsidRPr="00CE306B">
        <w:t xml:space="preserve"> бюджетных смет</w:t>
      </w:r>
      <w:r w:rsidR="0022409A" w:rsidRPr="00CE306B">
        <w:t>» предыдущего Бюджетного цикла</w:t>
      </w:r>
      <w:r w:rsidRPr="00CE306B">
        <w:t>;</w:t>
      </w:r>
    </w:p>
    <w:p w14:paraId="484D6C1E" w14:textId="77777777" w:rsidR="00AE3E07" w:rsidRPr="00CE306B" w:rsidRDefault="00AE3E07" w:rsidP="00086F2C">
      <w:pPr>
        <w:pStyle w:val="---"/>
      </w:pPr>
      <w:r w:rsidRPr="00CE306B">
        <w:rPr>
          <w:i/>
        </w:rPr>
        <w:t xml:space="preserve">[Форма/Заполнить из БС </w:t>
      </w:r>
      <w:r w:rsidR="00CE306B" w:rsidRPr="00CE306B">
        <w:rPr>
          <w:i/>
        </w:rPr>
        <w:t>(</w:t>
      </w:r>
      <w:r w:rsidRPr="00CE306B">
        <w:rPr>
          <w:i/>
        </w:rPr>
        <w:t>массово</w:t>
      </w:r>
      <w:r w:rsidR="00CE306B" w:rsidRPr="00CE306B">
        <w:rPr>
          <w:i/>
        </w:rPr>
        <w:t>)</w:t>
      </w:r>
      <w:r w:rsidRPr="00CE306B">
        <w:rPr>
          <w:i/>
        </w:rPr>
        <w:t>]</w:t>
      </w:r>
      <w:r w:rsidRPr="00CE306B">
        <w:t xml:space="preserve"> – заполнение ОПСП в проектах показател</w:t>
      </w:r>
      <w:r w:rsidR="00BA5032">
        <w:t>ей</w:t>
      </w:r>
      <w:r w:rsidRPr="00CE306B">
        <w:t xml:space="preserve"> бюджетных смет из ОПСП </w:t>
      </w:r>
      <w:r w:rsidR="00BA5032">
        <w:t>подраздела «Показатели</w:t>
      </w:r>
      <w:r w:rsidR="0022409A" w:rsidRPr="00CE306B">
        <w:t xml:space="preserve"> бюджетных смет» предыдущего Бюджетного цикла</w:t>
      </w:r>
      <w:r w:rsidRPr="00CE306B">
        <w:t xml:space="preserve"> массово;</w:t>
      </w:r>
    </w:p>
    <w:p w14:paraId="5D39A106" w14:textId="77777777" w:rsidR="0022409A" w:rsidRPr="00CE306B" w:rsidRDefault="0022409A" w:rsidP="00086F2C">
      <w:pPr>
        <w:pStyle w:val="---"/>
      </w:pPr>
      <w:r w:rsidRPr="00BA5187">
        <w:rPr>
          <w:i/>
        </w:rPr>
        <w:t>[Форма/Заполнить из РРО]</w:t>
      </w:r>
      <w:r w:rsidRPr="00CE306B">
        <w:t xml:space="preserve"> – заполнение ОПСП в проектах показател</w:t>
      </w:r>
      <w:r w:rsidR="00BA5032">
        <w:t>ей</w:t>
      </w:r>
      <w:r w:rsidRPr="00CE306B">
        <w:t xml:space="preserve"> бюджетных смет из </w:t>
      </w:r>
      <w:r w:rsidR="00F550CE">
        <w:t xml:space="preserve">обоснований бюджетных ассигнований (далее </w:t>
      </w:r>
      <w:r w:rsidR="00F550CE" w:rsidRPr="00CE306B">
        <w:t>–</w:t>
      </w:r>
      <w:r w:rsidR="00F550CE">
        <w:t xml:space="preserve"> </w:t>
      </w:r>
      <w:r w:rsidRPr="00CE306B">
        <w:t>ОБАС</w:t>
      </w:r>
      <w:r w:rsidR="00F550CE">
        <w:t>)</w:t>
      </w:r>
      <w:r w:rsidRPr="00CE306B">
        <w:t xml:space="preserve"> </w:t>
      </w:r>
      <w:r w:rsidR="00DC6226">
        <w:t xml:space="preserve">реестра расходных обязательств (далее </w:t>
      </w:r>
      <w:r w:rsidR="00DC6226" w:rsidRPr="00CE306B">
        <w:t>–</w:t>
      </w:r>
      <w:r w:rsidR="00DC6226">
        <w:t xml:space="preserve"> </w:t>
      </w:r>
      <w:r w:rsidRPr="00CE306B">
        <w:t>РРО</w:t>
      </w:r>
      <w:r w:rsidR="00DC6226">
        <w:t>)</w:t>
      </w:r>
      <w:r w:rsidRPr="00CE306B">
        <w:t xml:space="preserve"> с учетом конвертации их тысячи рублей ОБАС в рубли ОПСП</w:t>
      </w:r>
      <w:r w:rsidR="004A26BE" w:rsidRPr="00CE306B">
        <w:t xml:space="preserve"> (только в части ОПСП 06_100)</w:t>
      </w:r>
      <w:r w:rsidRPr="00CE306B">
        <w:t>;</w:t>
      </w:r>
    </w:p>
    <w:p w14:paraId="06E35320" w14:textId="77777777" w:rsidR="00103D48" w:rsidRPr="00CE306B" w:rsidRDefault="00103D48" w:rsidP="00086F2C">
      <w:pPr>
        <w:pStyle w:val="---"/>
      </w:pPr>
      <w:r w:rsidRPr="00BA5187">
        <w:rPr>
          <w:i/>
        </w:rPr>
        <w:t>[Форма/Заполнить из Предложения на закупку</w:t>
      </w:r>
      <w:r w:rsidRPr="00CE306B">
        <w:t xml:space="preserve">] </w:t>
      </w:r>
      <w:r w:rsidR="00AE3E07" w:rsidRPr="00CE306B">
        <w:t>–</w:t>
      </w:r>
      <w:r w:rsidRPr="00CE306B">
        <w:t xml:space="preserve"> заполнение ОПСП в проектах показател</w:t>
      </w:r>
      <w:r w:rsidR="00BA5032">
        <w:t>ей</w:t>
      </w:r>
      <w:r w:rsidRPr="00CE306B">
        <w:t xml:space="preserve"> бюджетных смет из </w:t>
      </w:r>
      <w:r w:rsidR="0022409A" w:rsidRPr="00CE306B">
        <w:t>П</w:t>
      </w:r>
      <w:r w:rsidRPr="00CE306B">
        <w:t>редложений на закупку;</w:t>
      </w:r>
    </w:p>
    <w:p w14:paraId="59F8B456" w14:textId="77777777" w:rsidR="00103D48" w:rsidRPr="00CE306B" w:rsidRDefault="00103D48" w:rsidP="00086F2C">
      <w:pPr>
        <w:pStyle w:val="---"/>
      </w:pPr>
      <w:r w:rsidRPr="00BA5187">
        <w:rPr>
          <w:i/>
        </w:rPr>
        <w:t>[Форма/Просмотр Предложения на закупку]</w:t>
      </w:r>
      <w:r w:rsidRPr="00CE306B">
        <w:t xml:space="preserve"> – просмотр </w:t>
      </w:r>
      <w:r w:rsidR="0022409A" w:rsidRPr="00CE306B">
        <w:t>П</w:t>
      </w:r>
      <w:r w:rsidRPr="00CE306B">
        <w:t>редложения на закупку, привязанного к ОПСП;</w:t>
      </w:r>
    </w:p>
    <w:p w14:paraId="352B2C8C" w14:textId="77777777" w:rsidR="00103D48" w:rsidRPr="00CE306B" w:rsidRDefault="00103D48" w:rsidP="00086F2C">
      <w:pPr>
        <w:pStyle w:val="---"/>
      </w:pPr>
      <w:r w:rsidRPr="00BA5187">
        <w:rPr>
          <w:i/>
        </w:rPr>
        <w:t>[Форма/Удалить Предложения на закупку]</w:t>
      </w:r>
      <w:r w:rsidRPr="00CE306B">
        <w:t xml:space="preserve"> – удал</w:t>
      </w:r>
      <w:r w:rsidR="00596BC8" w:rsidRPr="00CE306B">
        <w:t>ение</w:t>
      </w:r>
      <w:r w:rsidRPr="00CE306B">
        <w:t xml:space="preserve"> привязанны</w:t>
      </w:r>
      <w:r w:rsidR="00596BC8" w:rsidRPr="00CE306B">
        <w:t>х</w:t>
      </w:r>
      <w:r w:rsidRPr="00CE306B">
        <w:t xml:space="preserve"> </w:t>
      </w:r>
      <w:r w:rsidR="00596BC8" w:rsidRPr="00CE306B">
        <w:t xml:space="preserve">к ОПСП </w:t>
      </w:r>
      <w:r w:rsidR="0022409A" w:rsidRPr="00CE306B">
        <w:t>П</w:t>
      </w:r>
      <w:r w:rsidR="00596BC8" w:rsidRPr="00CE306B">
        <w:t>редложений на закупку;</w:t>
      </w:r>
    </w:p>
    <w:p w14:paraId="5458C083" w14:textId="77777777" w:rsidR="009225C8" w:rsidRPr="00CE306B" w:rsidRDefault="009225C8" w:rsidP="00086F2C">
      <w:pPr>
        <w:pStyle w:val="---"/>
      </w:pPr>
      <w:r w:rsidRPr="00AB483F">
        <w:rPr>
          <w:i/>
        </w:rPr>
        <w:t>[Версии/Просмотр]</w:t>
      </w:r>
      <w:r w:rsidRPr="00CE306B">
        <w:t xml:space="preserve"> – просмотр версии документа;</w:t>
      </w:r>
    </w:p>
    <w:p w14:paraId="6BDE50A2" w14:textId="77777777" w:rsidR="009225C8" w:rsidRPr="00CE306B" w:rsidRDefault="009225C8" w:rsidP="00086F2C">
      <w:pPr>
        <w:pStyle w:val="---"/>
      </w:pPr>
      <w:r w:rsidRPr="00AB483F">
        <w:rPr>
          <w:i/>
        </w:rPr>
        <w:t>[Версии/Создать]</w:t>
      </w:r>
      <w:r w:rsidRPr="00CE306B">
        <w:t xml:space="preserve"> – формирование новой версии документа;</w:t>
      </w:r>
    </w:p>
    <w:p w14:paraId="4AC83809" w14:textId="77777777" w:rsidR="004846DD" w:rsidRPr="00CE306B" w:rsidRDefault="004846DD" w:rsidP="00086F2C">
      <w:pPr>
        <w:pStyle w:val="---"/>
      </w:pPr>
      <w:r w:rsidRPr="00AB483F">
        <w:rPr>
          <w:i/>
        </w:rPr>
        <w:t>[Версии/Удалить]</w:t>
      </w:r>
      <w:r w:rsidRPr="00CE306B">
        <w:t xml:space="preserve"> – удаление версии документа;</w:t>
      </w:r>
    </w:p>
    <w:p w14:paraId="7E1A7B5F" w14:textId="77777777" w:rsidR="00C14DB7" w:rsidRPr="00CE306B" w:rsidRDefault="00C14DB7" w:rsidP="00086F2C">
      <w:pPr>
        <w:pStyle w:val="---"/>
      </w:pPr>
      <w:r w:rsidRPr="00AB483F">
        <w:rPr>
          <w:i/>
        </w:rPr>
        <w:t>[Удалить строку]</w:t>
      </w:r>
      <w:r w:rsidRPr="00CE306B">
        <w:t xml:space="preserve"> – удаление строки кода бюджетной классификации;</w:t>
      </w:r>
    </w:p>
    <w:p w14:paraId="58FBDE00" w14:textId="77777777" w:rsidR="00A53981" w:rsidRPr="00CE306B" w:rsidRDefault="00A53981" w:rsidP="00086F2C">
      <w:pPr>
        <w:pStyle w:val="---"/>
      </w:pPr>
      <w:r w:rsidRPr="00AB483F">
        <w:rPr>
          <w:i/>
        </w:rPr>
        <w:t xml:space="preserve">[Удалить </w:t>
      </w:r>
      <w:r w:rsidR="004846DD" w:rsidRPr="00AB483F">
        <w:rPr>
          <w:i/>
        </w:rPr>
        <w:t>несколько строк</w:t>
      </w:r>
      <w:r w:rsidRPr="00AB483F">
        <w:rPr>
          <w:i/>
        </w:rPr>
        <w:t>]</w:t>
      </w:r>
      <w:r w:rsidRPr="00CE306B">
        <w:t xml:space="preserve"> – удаление </w:t>
      </w:r>
      <w:r w:rsidR="004846DD" w:rsidRPr="00CE306B">
        <w:t xml:space="preserve">нескольких </w:t>
      </w:r>
      <w:r w:rsidRPr="00CE306B">
        <w:t>строк кода бюджетной классификации;</w:t>
      </w:r>
    </w:p>
    <w:p w14:paraId="518094D1" w14:textId="77777777" w:rsidR="00A53981" w:rsidRPr="00604478" w:rsidRDefault="00A53981" w:rsidP="00086F2C">
      <w:pPr>
        <w:pStyle w:val="--"/>
      </w:pPr>
      <w:r w:rsidRPr="00604478">
        <w:t>«Печать» (3):</w:t>
      </w:r>
    </w:p>
    <w:p w14:paraId="4CDA0891" w14:textId="77777777" w:rsidR="00A53981" w:rsidRDefault="00A53981" w:rsidP="00086F2C">
      <w:pPr>
        <w:pStyle w:val="---"/>
      </w:pPr>
      <w:r w:rsidRPr="00604478">
        <w:rPr>
          <w:i/>
        </w:rPr>
        <w:t xml:space="preserve">[Печать реестра] </w:t>
      </w:r>
      <w:r w:rsidRPr="00604478">
        <w:t>– формирование печатной формы реестра</w:t>
      </w:r>
      <w:r w:rsidR="00BA5032">
        <w:t xml:space="preserve"> на рабочую станцию пользователя</w:t>
      </w:r>
      <w:r w:rsidRPr="00604478">
        <w:t xml:space="preserve"> с расширением </w:t>
      </w:r>
      <w:r w:rsidRPr="00604478">
        <w:rPr>
          <w:b/>
        </w:rPr>
        <w:t>*.xls</w:t>
      </w:r>
      <w:r w:rsidRPr="00604478">
        <w:t>;</w:t>
      </w:r>
    </w:p>
    <w:p w14:paraId="63877911" w14:textId="77777777" w:rsidR="00A53981" w:rsidRDefault="00A53981" w:rsidP="00086F2C">
      <w:pPr>
        <w:pStyle w:val="---"/>
      </w:pPr>
      <w:r w:rsidRPr="00A53981">
        <w:rPr>
          <w:i/>
        </w:rPr>
        <w:t xml:space="preserve">[Печать </w:t>
      </w:r>
      <w:r>
        <w:rPr>
          <w:i/>
        </w:rPr>
        <w:t>формы</w:t>
      </w:r>
      <w:r w:rsidRPr="00A53981">
        <w:rPr>
          <w:i/>
        </w:rPr>
        <w:t xml:space="preserve">] </w:t>
      </w:r>
      <w:r w:rsidRPr="00A53981">
        <w:t>– формирование печатной формы обоснований (расчетам) плановых сметных показателей</w:t>
      </w:r>
      <w:r w:rsidR="00BA5032">
        <w:t xml:space="preserve"> на рабочую станцию пользователя</w:t>
      </w:r>
      <w:r w:rsidRPr="00A53981">
        <w:t xml:space="preserve"> с расширением </w:t>
      </w:r>
      <w:r w:rsidRPr="00A53981">
        <w:rPr>
          <w:b/>
        </w:rPr>
        <w:t>*.xls</w:t>
      </w:r>
      <w:r w:rsidRPr="00A53981">
        <w:t>;</w:t>
      </w:r>
    </w:p>
    <w:p w14:paraId="5F3C6B93" w14:textId="77777777" w:rsidR="00086F2C" w:rsidRDefault="00086F2C" w:rsidP="00086F2C">
      <w:pPr>
        <w:pStyle w:val="---"/>
      </w:pPr>
      <w:r w:rsidRPr="00604478">
        <w:rPr>
          <w:i/>
        </w:rPr>
        <w:t xml:space="preserve">[Печать </w:t>
      </w:r>
      <w:r w:rsidR="00226AF8">
        <w:rPr>
          <w:i/>
        </w:rPr>
        <w:t>отчета по форме</w:t>
      </w:r>
      <w:r>
        <w:rPr>
          <w:i/>
        </w:rPr>
        <w:t xml:space="preserve"> ОПСП</w:t>
      </w:r>
      <w:r w:rsidRPr="00604478">
        <w:rPr>
          <w:i/>
        </w:rPr>
        <w:t>]</w:t>
      </w:r>
      <w:r>
        <w:rPr>
          <w:i/>
        </w:rPr>
        <w:t xml:space="preserve"> </w:t>
      </w:r>
      <w:r w:rsidRPr="00A53981">
        <w:t>–</w:t>
      </w:r>
      <w:r>
        <w:t xml:space="preserve"> </w:t>
      </w:r>
      <w:r w:rsidRPr="00A53981">
        <w:t xml:space="preserve">формирование печатной формы </w:t>
      </w:r>
      <w:r w:rsidR="00226AF8">
        <w:t>отчета по форме</w:t>
      </w:r>
      <w:r>
        <w:t xml:space="preserve"> ОПСП</w:t>
      </w:r>
      <w:r w:rsidRPr="00A53981">
        <w:t xml:space="preserve"> </w:t>
      </w:r>
      <w:r>
        <w:t>на рабочую станцию пользователя</w:t>
      </w:r>
      <w:r w:rsidRPr="00A53981">
        <w:t xml:space="preserve"> с расширением </w:t>
      </w:r>
      <w:r w:rsidRPr="00A53981">
        <w:rPr>
          <w:b/>
        </w:rPr>
        <w:t>*.xls</w:t>
      </w:r>
      <w:r w:rsidRPr="00A53981">
        <w:t>;</w:t>
      </w:r>
    </w:p>
    <w:p w14:paraId="2BF7BD8C" w14:textId="77777777" w:rsidR="00640732" w:rsidRPr="00640732" w:rsidRDefault="00640732" w:rsidP="00086F2C">
      <w:pPr>
        <w:pStyle w:val="--"/>
      </w:pPr>
      <w:r w:rsidRPr="00640732">
        <w:t>«</w:t>
      </w:r>
      <w:r>
        <w:t>Согласование</w:t>
      </w:r>
      <w:r w:rsidRPr="00640732">
        <w:t>» (</w:t>
      </w:r>
      <w:r>
        <w:t>4</w:t>
      </w:r>
      <w:r w:rsidRPr="00640732">
        <w:t>):</w:t>
      </w:r>
    </w:p>
    <w:p w14:paraId="5A2F60DA" w14:textId="77777777" w:rsidR="00640732" w:rsidRDefault="00640732" w:rsidP="00086F2C">
      <w:pPr>
        <w:pStyle w:val="---"/>
      </w:pPr>
      <w:r w:rsidRPr="00640732">
        <w:rPr>
          <w:i/>
        </w:rPr>
        <w:t>[</w:t>
      </w:r>
      <w:r>
        <w:rPr>
          <w:i/>
        </w:rPr>
        <w:t>Согласование</w:t>
      </w:r>
      <w:r w:rsidRPr="00640732">
        <w:rPr>
          <w:i/>
        </w:rPr>
        <w:t xml:space="preserve">] </w:t>
      </w:r>
      <w:r w:rsidRPr="00640732">
        <w:t>– согласование документа;</w:t>
      </w:r>
    </w:p>
    <w:p w14:paraId="66A35F7D" w14:textId="77777777" w:rsidR="00AB483F" w:rsidRDefault="00AB483F" w:rsidP="00086F2C">
      <w:pPr>
        <w:pStyle w:val="---"/>
      </w:pPr>
      <w:r w:rsidRPr="00DA2F2B">
        <w:rPr>
          <w:i/>
        </w:rPr>
        <w:t>[Отправить ОПСП на принятие ГРБС (РБС)]</w:t>
      </w:r>
      <w:r w:rsidRPr="00640732">
        <w:t xml:space="preserve"> – </w:t>
      </w:r>
      <w:r>
        <w:t>отправка ОПСП на принятие ГРБС (РБС)</w:t>
      </w:r>
      <w:r w:rsidRPr="00640732">
        <w:t>;</w:t>
      </w:r>
    </w:p>
    <w:p w14:paraId="24932583" w14:textId="77777777" w:rsidR="00351D4E" w:rsidRDefault="00351D4E" w:rsidP="00086F2C">
      <w:pPr>
        <w:pStyle w:val="---"/>
      </w:pPr>
      <w:r w:rsidRPr="00DA2F2B">
        <w:rPr>
          <w:i/>
        </w:rPr>
        <w:t>[Отправить ОПСП на принятие ГРБС (РБС) массово]</w:t>
      </w:r>
      <w:r w:rsidRPr="00640732">
        <w:t xml:space="preserve"> – </w:t>
      </w:r>
      <w:r>
        <w:t>отправка ОПСП на принятие ГРБС (РБС) массово</w:t>
      </w:r>
      <w:r w:rsidRPr="00640732">
        <w:t>;</w:t>
      </w:r>
    </w:p>
    <w:p w14:paraId="3C12EA08" w14:textId="77777777" w:rsidR="00AB483F" w:rsidRDefault="00AB483F" w:rsidP="00086F2C">
      <w:pPr>
        <w:pStyle w:val="---"/>
      </w:pPr>
      <w:r w:rsidRPr="00640732">
        <w:rPr>
          <w:i/>
        </w:rPr>
        <w:t>[</w:t>
      </w:r>
      <w:r>
        <w:rPr>
          <w:i/>
        </w:rPr>
        <w:t>Принятие ОПСП</w:t>
      </w:r>
      <w:r w:rsidRPr="00640732">
        <w:rPr>
          <w:i/>
        </w:rPr>
        <w:t xml:space="preserve">] </w:t>
      </w:r>
      <w:r w:rsidRPr="00640732">
        <w:t xml:space="preserve">– </w:t>
      </w:r>
      <w:r>
        <w:t>принятие ОПСП</w:t>
      </w:r>
      <w:r w:rsidRPr="00640732">
        <w:t>;</w:t>
      </w:r>
    </w:p>
    <w:p w14:paraId="3CA90DC6" w14:textId="77777777" w:rsidR="00AB483F" w:rsidRPr="00AB483F" w:rsidRDefault="00AB483F" w:rsidP="00F550CE">
      <w:pPr>
        <w:pStyle w:val="--"/>
      </w:pPr>
      <w:r w:rsidRPr="00AB483F">
        <w:t>«Массовое согласование» (5):</w:t>
      </w:r>
    </w:p>
    <w:p w14:paraId="3C8228BE" w14:textId="77777777" w:rsidR="004846DD" w:rsidRPr="004846DD" w:rsidRDefault="004846DD" w:rsidP="00086F2C">
      <w:pPr>
        <w:pStyle w:val="---"/>
      </w:pPr>
      <w:r w:rsidRPr="00DA2F2B">
        <w:rPr>
          <w:i/>
        </w:rPr>
        <w:t xml:space="preserve">[Массовое </w:t>
      </w:r>
      <w:r w:rsidR="00AB483F" w:rsidRPr="00DA2F2B">
        <w:rPr>
          <w:i/>
        </w:rPr>
        <w:t xml:space="preserve">внутреннее </w:t>
      </w:r>
      <w:r w:rsidRPr="00DA2F2B">
        <w:rPr>
          <w:i/>
        </w:rPr>
        <w:t>согласование/Создание листа согласования]</w:t>
      </w:r>
      <w:r w:rsidRPr="004846DD">
        <w:t xml:space="preserve"> –</w:t>
      </w:r>
      <w:r w:rsidR="005E12C5">
        <w:t xml:space="preserve"> </w:t>
      </w:r>
      <w:r w:rsidRPr="004846DD">
        <w:t>создание листа согласования;</w:t>
      </w:r>
    </w:p>
    <w:p w14:paraId="6861C342" w14:textId="77777777" w:rsidR="004846DD" w:rsidRDefault="004846DD" w:rsidP="00086F2C">
      <w:pPr>
        <w:pStyle w:val="---"/>
      </w:pPr>
      <w:r w:rsidRPr="00DA2F2B">
        <w:rPr>
          <w:i/>
        </w:rPr>
        <w:t>[</w:t>
      </w:r>
      <w:r w:rsidR="00AB483F" w:rsidRPr="00DA2F2B">
        <w:rPr>
          <w:i/>
        </w:rPr>
        <w:t xml:space="preserve">Массовое внутреннее </w:t>
      </w:r>
      <w:r w:rsidR="00351D4E" w:rsidRPr="00DA2F2B">
        <w:rPr>
          <w:i/>
        </w:rPr>
        <w:t>согласование</w:t>
      </w:r>
      <w:r w:rsidRPr="00DA2F2B">
        <w:rPr>
          <w:i/>
        </w:rPr>
        <w:t>/Согласование]</w:t>
      </w:r>
      <w:r w:rsidRPr="004846DD">
        <w:t xml:space="preserve"> – массовое согласование документа;</w:t>
      </w:r>
    </w:p>
    <w:p w14:paraId="098CAAB3" w14:textId="77777777" w:rsidR="00AB483F" w:rsidRDefault="00AB483F" w:rsidP="00086F2C">
      <w:pPr>
        <w:pStyle w:val="---"/>
      </w:pPr>
      <w:r w:rsidRPr="00DA2F2B">
        <w:rPr>
          <w:i/>
        </w:rPr>
        <w:t xml:space="preserve">[Массовое внутреннее </w:t>
      </w:r>
      <w:r w:rsidR="00351D4E" w:rsidRPr="00DA2F2B">
        <w:rPr>
          <w:i/>
        </w:rPr>
        <w:t>согласование</w:t>
      </w:r>
      <w:r w:rsidRPr="00DA2F2B">
        <w:rPr>
          <w:i/>
        </w:rPr>
        <w:t>/Подготовка данных для подписи]</w:t>
      </w:r>
      <w:r w:rsidRPr="004846DD">
        <w:t xml:space="preserve"> – </w:t>
      </w:r>
      <w:r w:rsidR="005E12C5">
        <w:t>подготовка данных для подписи</w:t>
      </w:r>
      <w:r w:rsidRPr="004846DD">
        <w:t>;</w:t>
      </w:r>
    </w:p>
    <w:p w14:paraId="747D41D5" w14:textId="77777777" w:rsidR="00640732" w:rsidRDefault="004846DD" w:rsidP="00086F2C">
      <w:pPr>
        <w:pStyle w:val="---"/>
      </w:pPr>
      <w:r w:rsidRPr="00DA2F2B">
        <w:rPr>
          <w:i/>
        </w:rPr>
        <w:t>[</w:t>
      </w:r>
      <w:r w:rsidR="00AB483F" w:rsidRPr="00DA2F2B">
        <w:rPr>
          <w:i/>
        </w:rPr>
        <w:t xml:space="preserve">Массовое внутреннее </w:t>
      </w:r>
      <w:r w:rsidR="00351D4E" w:rsidRPr="00DA2F2B">
        <w:rPr>
          <w:i/>
        </w:rPr>
        <w:t>согласование</w:t>
      </w:r>
      <w:r w:rsidRPr="00DA2F2B">
        <w:rPr>
          <w:i/>
        </w:rPr>
        <w:t>/Утверждение]</w:t>
      </w:r>
      <w:r w:rsidRPr="004846DD">
        <w:t xml:space="preserve"> –</w:t>
      </w:r>
      <w:r w:rsidR="00AB483F">
        <w:t xml:space="preserve"> массовое утверждение документа;</w:t>
      </w:r>
    </w:p>
    <w:p w14:paraId="04537A0D" w14:textId="77777777" w:rsidR="005E12C5" w:rsidRDefault="00BA5032" w:rsidP="00086F2C">
      <w:pPr>
        <w:pStyle w:val="--"/>
      </w:pPr>
      <w:r>
        <w:t xml:space="preserve">«Отобразить КБК своего СП» (6) </w:t>
      </w:r>
      <w:r w:rsidRPr="004846DD">
        <w:t>–</w:t>
      </w:r>
      <w:r>
        <w:t xml:space="preserve"> отображение кода бюджетной классификации своего структурного подразделения;</w:t>
      </w:r>
    </w:p>
    <w:p w14:paraId="117DE6F8" w14:textId="77777777" w:rsidR="005E12C5" w:rsidRDefault="00BA5032" w:rsidP="00086F2C">
      <w:pPr>
        <w:pStyle w:val="--"/>
      </w:pPr>
      <w:r>
        <w:t xml:space="preserve">«Перенос строк» (7) </w:t>
      </w:r>
      <w:r w:rsidRPr="004846DD">
        <w:t>–</w:t>
      </w:r>
      <w:r>
        <w:t xml:space="preserve"> перенос строк </w:t>
      </w:r>
      <w:r w:rsidRPr="00BA5032">
        <w:t>при смене курирующего департамента</w:t>
      </w:r>
      <w:r>
        <w:t>;</w:t>
      </w:r>
    </w:p>
    <w:p w14:paraId="26126BF2" w14:textId="77777777" w:rsidR="005E12C5" w:rsidRDefault="00BA5032" w:rsidP="00086F2C">
      <w:pPr>
        <w:pStyle w:val="--"/>
      </w:pPr>
      <w:r>
        <w:t>«</w:t>
      </w:r>
      <w:r w:rsidRPr="00DB417A">
        <w:t>Справочная информация</w:t>
      </w:r>
      <w:r>
        <w:t xml:space="preserve">» (8) </w:t>
      </w:r>
      <w:r w:rsidRPr="005B5FC5">
        <w:t>–</w:t>
      </w:r>
      <w:r>
        <w:t xml:space="preserve"> </w:t>
      </w:r>
      <w:r w:rsidRPr="00DB417A">
        <w:t>содержит информацию о часто</w:t>
      </w:r>
      <w:r>
        <w:t xml:space="preserve"> </w:t>
      </w:r>
      <w:r w:rsidRPr="00DB417A">
        <w:t>задаваемых вопросах</w:t>
      </w:r>
      <w:r>
        <w:t>;</w:t>
      </w:r>
    </w:p>
    <w:p w14:paraId="2BC3F111" w14:textId="77777777" w:rsidR="00AB483F" w:rsidRDefault="00AB483F" w:rsidP="00C6254B">
      <w:pPr>
        <w:pStyle w:val="-"/>
      </w:pPr>
      <w:r>
        <w:t>вкладка «Доп.финансирование» (</w:t>
      </w:r>
      <w:r w:rsidR="009B20FE">
        <w:fldChar w:fldCharType="begin"/>
      </w:r>
      <w:r w:rsidR="009B20FE">
        <w:instrText xml:space="preserve"> REF _Ref8820969 \h </w:instrText>
      </w:r>
      <w:r w:rsidR="009B20FE">
        <w:fldChar w:fldCharType="separate"/>
      </w:r>
      <w:r w:rsidR="00FF67A6">
        <w:t>Рисунок </w:t>
      </w:r>
      <w:r w:rsidR="00FF67A6">
        <w:rPr>
          <w:noProof/>
        </w:rPr>
        <w:t>35</w:t>
      </w:r>
      <w:r w:rsidR="009B20FE">
        <w:fldChar w:fldCharType="end"/>
      </w:r>
      <w:r>
        <w:t>):</w:t>
      </w:r>
    </w:p>
    <w:p w14:paraId="1703DDF6" w14:textId="77777777" w:rsidR="00AB483F" w:rsidRPr="00604478" w:rsidRDefault="00AB483F" w:rsidP="00086F2C">
      <w:pPr>
        <w:pStyle w:val="--"/>
      </w:pPr>
      <w:r w:rsidRPr="00604478">
        <w:t>«Обновить» (1) – обновление страницы;</w:t>
      </w:r>
    </w:p>
    <w:p w14:paraId="0A66F678" w14:textId="77777777" w:rsidR="00AB483F" w:rsidRPr="00604478" w:rsidRDefault="00AB483F" w:rsidP="00086F2C">
      <w:pPr>
        <w:pStyle w:val="--"/>
      </w:pPr>
      <w:r w:rsidRPr="00604478">
        <w:t>«Реестр» (2):</w:t>
      </w:r>
    </w:p>
    <w:p w14:paraId="2B0A13BD" w14:textId="77777777" w:rsidR="00AB483F" w:rsidRPr="00CE306B" w:rsidRDefault="00AB483F" w:rsidP="00086F2C">
      <w:pPr>
        <w:pStyle w:val="---"/>
      </w:pPr>
      <w:r w:rsidRPr="00CE306B">
        <w:rPr>
          <w:i/>
        </w:rPr>
        <w:t>[Добавить КБК/</w:t>
      </w:r>
      <w:r w:rsidR="00202878">
        <w:rPr>
          <w:i/>
        </w:rPr>
        <w:t>Д</w:t>
      </w:r>
      <w:r>
        <w:rPr>
          <w:i/>
        </w:rPr>
        <w:t>оп.финансирования</w:t>
      </w:r>
      <w:r w:rsidRPr="00CE306B">
        <w:rPr>
          <w:i/>
        </w:rPr>
        <w:t>]</w:t>
      </w:r>
      <w:r w:rsidRPr="00CE306B">
        <w:t xml:space="preserve"> – добавление кода бюджетной классификации </w:t>
      </w:r>
      <w:r>
        <w:t xml:space="preserve">по </w:t>
      </w:r>
      <w:r w:rsidRPr="00B8481F">
        <w:t>дополнительному финансированию</w:t>
      </w:r>
      <w:r w:rsidRPr="00CE306B">
        <w:t>;</w:t>
      </w:r>
    </w:p>
    <w:p w14:paraId="3CA411B4" w14:textId="77777777" w:rsidR="00AB483F" w:rsidRPr="00CE306B" w:rsidRDefault="00AB483F" w:rsidP="00086F2C">
      <w:pPr>
        <w:pStyle w:val="---"/>
      </w:pPr>
      <w:r w:rsidRPr="00CE306B">
        <w:rPr>
          <w:i/>
        </w:rPr>
        <w:t>[Вариант проекта бюджетной сметы/Добавить]</w:t>
      </w:r>
      <w:r w:rsidRPr="00CE306B">
        <w:t xml:space="preserve"> – добавление варианта проекта бюджетной сметы;</w:t>
      </w:r>
    </w:p>
    <w:p w14:paraId="7D47EA46" w14:textId="77777777" w:rsidR="00AB483F" w:rsidRPr="00CE306B" w:rsidRDefault="00AB483F" w:rsidP="00086F2C">
      <w:pPr>
        <w:pStyle w:val="---"/>
      </w:pPr>
      <w:r w:rsidRPr="00CE306B">
        <w:rPr>
          <w:i/>
        </w:rPr>
        <w:t>[Вариант проекта бюджетной сметы/Редактировать]</w:t>
      </w:r>
      <w:r w:rsidRPr="00CE306B">
        <w:t xml:space="preserve"> – редактирование варианта проекта бюджетной сметы;</w:t>
      </w:r>
    </w:p>
    <w:p w14:paraId="4AF36EFF" w14:textId="77777777" w:rsidR="00AB483F" w:rsidRPr="00CE306B" w:rsidRDefault="00AB483F" w:rsidP="00086F2C">
      <w:pPr>
        <w:pStyle w:val="---"/>
      </w:pPr>
      <w:r w:rsidRPr="00CE306B">
        <w:rPr>
          <w:i/>
        </w:rPr>
        <w:t>[Форма/Открыть]</w:t>
      </w:r>
      <w:r w:rsidRPr="00CE306B">
        <w:t xml:space="preserve"> – открытие формы обоснований (расчетам);</w:t>
      </w:r>
    </w:p>
    <w:p w14:paraId="77F6184E" w14:textId="77777777" w:rsidR="00AB483F" w:rsidRDefault="00AB483F" w:rsidP="00086F2C">
      <w:pPr>
        <w:pStyle w:val="---"/>
      </w:pPr>
      <w:r w:rsidRPr="00CE306B">
        <w:rPr>
          <w:i/>
        </w:rPr>
        <w:t>[Форма/Редактировать]</w:t>
      </w:r>
      <w:r w:rsidRPr="00CE306B">
        <w:t xml:space="preserve"> – редактирование формы обоснований (расчетам) плановых сметных показателей;</w:t>
      </w:r>
    </w:p>
    <w:p w14:paraId="370F6937" w14:textId="77777777" w:rsidR="00AB483F" w:rsidRPr="00CE306B" w:rsidRDefault="00AB483F" w:rsidP="00086F2C">
      <w:pPr>
        <w:pStyle w:val="---"/>
      </w:pPr>
      <w:r w:rsidRPr="00CE306B">
        <w:rPr>
          <w:i/>
        </w:rPr>
        <w:t>[Форма/Заполнить из БС]</w:t>
      </w:r>
      <w:r w:rsidRPr="00CE306B">
        <w:t xml:space="preserve"> – заполнение обоснований (расчето</w:t>
      </w:r>
      <w:r w:rsidR="00202878">
        <w:t>в) плановых сметных показателей</w:t>
      </w:r>
      <w:r w:rsidRPr="00CE306B">
        <w:t xml:space="preserve"> в проектах показател</w:t>
      </w:r>
      <w:r w:rsidR="00202878">
        <w:t>ей</w:t>
      </w:r>
      <w:r w:rsidRPr="00CE306B">
        <w:t xml:space="preserve"> бюджетных смет из ОПСП </w:t>
      </w:r>
      <w:r w:rsidR="00202878">
        <w:t>подраздела</w:t>
      </w:r>
      <w:r w:rsidRPr="00CE306B">
        <w:t xml:space="preserve"> «Показател</w:t>
      </w:r>
      <w:r w:rsidR="00202878">
        <w:t>и</w:t>
      </w:r>
      <w:r w:rsidRPr="00CE306B">
        <w:t xml:space="preserve"> бюджетных смет» предыдущего Бюджетного цикла;</w:t>
      </w:r>
    </w:p>
    <w:p w14:paraId="654426A4" w14:textId="77777777" w:rsidR="00AB483F" w:rsidRPr="00CE306B" w:rsidRDefault="00AB483F" w:rsidP="00086F2C">
      <w:pPr>
        <w:pStyle w:val="---"/>
      </w:pPr>
      <w:r w:rsidRPr="00CE306B">
        <w:rPr>
          <w:i/>
        </w:rPr>
        <w:t>[Форма/Заполнить из БС (массово)]</w:t>
      </w:r>
      <w:r w:rsidRPr="00CE306B">
        <w:t xml:space="preserve"> – заполнение ОПСП в проектах показател</w:t>
      </w:r>
      <w:r w:rsidR="00202878">
        <w:t>ей</w:t>
      </w:r>
      <w:r w:rsidRPr="00CE306B">
        <w:t xml:space="preserve"> бюджетных смет из ОПСП </w:t>
      </w:r>
      <w:r w:rsidR="00202878">
        <w:t>подраздела</w:t>
      </w:r>
      <w:r w:rsidRPr="00CE306B">
        <w:t xml:space="preserve"> «Показател</w:t>
      </w:r>
      <w:r w:rsidR="00202878">
        <w:t>и</w:t>
      </w:r>
      <w:r w:rsidRPr="00CE306B">
        <w:t xml:space="preserve"> бюджетных смет» предыдущего Бюджетного цикла массово;</w:t>
      </w:r>
    </w:p>
    <w:p w14:paraId="028B3C3F" w14:textId="77777777" w:rsidR="00AB483F" w:rsidRPr="00CE306B" w:rsidRDefault="00AB483F" w:rsidP="00086F2C">
      <w:pPr>
        <w:pStyle w:val="---"/>
      </w:pPr>
      <w:r w:rsidRPr="00BA5187">
        <w:rPr>
          <w:i/>
        </w:rPr>
        <w:t>[Форма/Заполнить из РРО]</w:t>
      </w:r>
      <w:r w:rsidRPr="00CE306B">
        <w:t xml:space="preserve"> – заполнение ОПСП в проектах показател</w:t>
      </w:r>
      <w:r w:rsidR="00202878">
        <w:t>ей</w:t>
      </w:r>
      <w:r w:rsidRPr="00CE306B">
        <w:t xml:space="preserve"> бюджетных смет из ОБАС РРО с учетом конвертации их тысячи рублей ОБАС в рубли ОПСП (только в части ОПСП 06_100);</w:t>
      </w:r>
    </w:p>
    <w:p w14:paraId="3292E81F" w14:textId="77777777" w:rsidR="00AB483F" w:rsidRPr="00CE306B" w:rsidRDefault="00AB483F" w:rsidP="00086F2C">
      <w:pPr>
        <w:pStyle w:val="---"/>
      </w:pPr>
      <w:r w:rsidRPr="00BA5187">
        <w:rPr>
          <w:i/>
        </w:rPr>
        <w:t>[Форма/Заполнить из Предложения на закупку</w:t>
      </w:r>
      <w:r w:rsidRPr="00CE306B">
        <w:t>] – заполнение ОПСП в проектах показател</w:t>
      </w:r>
      <w:r w:rsidR="00202878">
        <w:t>ей</w:t>
      </w:r>
      <w:r w:rsidRPr="00CE306B">
        <w:t xml:space="preserve"> бюджетных смет из Предложений на закупку;</w:t>
      </w:r>
    </w:p>
    <w:p w14:paraId="48DFBFAF" w14:textId="77777777" w:rsidR="00AB483F" w:rsidRPr="00CE306B" w:rsidRDefault="00AB483F" w:rsidP="00086F2C">
      <w:pPr>
        <w:pStyle w:val="---"/>
      </w:pPr>
      <w:r w:rsidRPr="00BA5187">
        <w:rPr>
          <w:i/>
        </w:rPr>
        <w:t>[Форма/Просмотр Предложения на закупку]</w:t>
      </w:r>
      <w:r w:rsidRPr="00CE306B">
        <w:t xml:space="preserve"> – просмотр Предложения на закупку, привязанного к ОПСП;</w:t>
      </w:r>
    </w:p>
    <w:p w14:paraId="4AC985EC" w14:textId="77777777" w:rsidR="00AB483F" w:rsidRPr="00CE306B" w:rsidRDefault="00AB483F" w:rsidP="00086F2C">
      <w:pPr>
        <w:pStyle w:val="---"/>
      </w:pPr>
      <w:r w:rsidRPr="00BA5187">
        <w:rPr>
          <w:i/>
        </w:rPr>
        <w:t>[Форма/Удалить Предложения на закупку]</w:t>
      </w:r>
      <w:r w:rsidRPr="00CE306B">
        <w:t xml:space="preserve"> – удаление привязанных к ОПСП Предложений на закупку;</w:t>
      </w:r>
    </w:p>
    <w:p w14:paraId="30239769" w14:textId="77777777" w:rsidR="00AB483F" w:rsidRPr="00CE306B" w:rsidRDefault="00AB483F" w:rsidP="00086F2C">
      <w:pPr>
        <w:pStyle w:val="---"/>
      </w:pPr>
      <w:r w:rsidRPr="00AB483F">
        <w:rPr>
          <w:i/>
        </w:rPr>
        <w:t>[Версии/Просмотр]</w:t>
      </w:r>
      <w:r w:rsidRPr="00CE306B">
        <w:t xml:space="preserve"> – просмотр версии документа;</w:t>
      </w:r>
    </w:p>
    <w:p w14:paraId="60746777" w14:textId="77777777" w:rsidR="00AB483F" w:rsidRPr="00CE306B" w:rsidRDefault="00AB483F" w:rsidP="00086F2C">
      <w:pPr>
        <w:pStyle w:val="---"/>
      </w:pPr>
      <w:r w:rsidRPr="00AB483F">
        <w:rPr>
          <w:i/>
        </w:rPr>
        <w:t>[Версии/Создать]</w:t>
      </w:r>
      <w:r w:rsidRPr="00CE306B">
        <w:t xml:space="preserve"> – формирование новой версии документа;</w:t>
      </w:r>
    </w:p>
    <w:p w14:paraId="6CB235A4" w14:textId="77777777" w:rsidR="00AB483F" w:rsidRPr="00CE306B" w:rsidRDefault="00AB483F" w:rsidP="00086F2C">
      <w:pPr>
        <w:pStyle w:val="---"/>
      </w:pPr>
      <w:r w:rsidRPr="00AB483F">
        <w:rPr>
          <w:i/>
        </w:rPr>
        <w:t>[Версии/Удалить]</w:t>
      </w:r>
      <w:r w:rsidRPr="00CE306B">
        <w:t xml:space="preserve"> – удаление версии документа;</w:t>
      </w:r>
    </w:p>
    <w:p w14:paraId="0BC0C69F" w14:textId="77777777" w:rsidR="00AB483F" w:rsidRPr="00CE306B" w:rsidRDefault="00AB483F" w:rsidP="00086F2C">
      <w:pPr>
        <w:pStyle w:val="---"/>
      </w:pPr>
      <w:r w:rsidRPr="00AB483F">
        <w:rPr>
          <w:i/>
        </w:rPr>
        <w:t>[Удалить строку]</w:t>
      </w:r>
      <w:r w:rsidRPr="00CE306B">
        <w:t xml:space="preserve"> – удаление строки кода бюджетной классификации;</w:t>
      </w:r>
    </w:p>
    <w:p w14:paraId="7D9086EB" w14:textId="77777777" w:rsidR="00AB483F" w:rsidRPr="00CE306B" w:rsidRDefault="00AB483F" w:rsidP="00086F2C">
      <w:pPr>
        <w:pStyle w:val="---"/>
      </w:pPr>
      <w:r w:rsidRPr="00AB483F">
        <w:rPr>
          <w:i/>
        </w:rPr>
        <w:t>[Удалить несколько строк]</w:t>
      </w:r>
      <w:r w:rsidRPr="00CE306B">
        <w:t xml:space="preserve"> – удаление нескольких строк кода бюджетной классификации;</w:t>
      </w:r>
    </w:p>
    <w:p w14:paraId="2C94D850" w14:textId="77777777" w:rsidR="00AB483F" w:rsidRPr="00604478" w:rsidRDefault="00AB483F" w:rsidP="00086F2C">
      <w:pPr>
        <w:pStyle w:val="--"/>
      </w:pPr>
      <w:r w:rsidRPr="00604478">
        <w:t>«Печать» (3):</w:t>
      </w:r>
    </w:p>
    <w:p w14:paraId="653B411D" w14:textId="77777777" w:rsidR="00AB483F" w:rsidRDefault="00AB483F" w:rsidP="00086F2C">
      <w:pPr>
        <w:pStyle w:val="---"/>
      </w:pPr>
      <w:r w:rsidRPr="00604478">
        <w:rPr>
          <w:i/>
        </w:rPr>
        <w:t xml:space="preserve">[Печать реестра] </w:t>
      </w:r>
      <w:r w:rsidRPr="00604478">
        <w:t>– формирование печатной формы реестра</w:t>
      </w:r>
      <w:r w:rsidR="00202878">
        <w:t xml:space="preserve"> на рабочую станцию пользователя</w:t>
      </w:r>
      <w:r w:rsidRPr="00604478">
        <w:t xml:space="preserve"> с расширением </w:t>
      </w:r>
      <w:r w:rsidRPr="00604478">
        <w:rPr>
          <w:b/>
        </w:rPr>
        <w:t>*.xls</w:t>
      </w:r>
      <w:r w:rsidRPr="00604478">
        <w:t>;</w:t>
      </w:r>
    </w:p>
    <w:p w14:paraId="2D3DDD63" w14:textId="77777777" w:rsidR="00AB483F" w:rsidRDefault="00AB483F" w:rsidP="00086F2C">
      <w:pPr>
        <w:pStyle w:val="---"/>
      </w:pPr>
      <w:r w:rsidRPr="00A53981">
        <w:rPr>
          <w:i/>
        </w:rPr>
        <w:t xml:space="preserve">[Печать </w:t>
      </w:r>
      <w:r>
        <w:rPr>
          <w:i/>
        </w:rPr>
        <w:t>формы</w:t>
      </w:r>
      <w:r w:rsidRPr="00A53981">
        <w:rPr>
          <w:i/>
        </w:rPr>
        <w:t xml:space="preserve">] </w:t>
      </w:r>
      <w:r w:rsidRPr="00A53981">
        <w:t>– формирование печатной формы обоснований (расчет</w:t>
      </w:r>
      <w:r w:rsidR="00202878">
        <w:t>ов</w:t>
      </w:r>
      <w:r w:rsidRPr="00A53981">
        <w:t xml:space="preserve">) плановых сметных показателей </w:t>
      </w:r>
      <w:r w:rsidR="00202878">
        <w:t>на рабочую станцию пользователя</w:t>
      </w:r>
      <w:r w:rsidR="00202878" w:rsidRPr="00A53981">
        <w:t xml:space="preserve"> </w:t>
      </w:r>
      <w:r w:rsidRPr="00A53981">
        <w:t xml:space="preserve">с расширением </w:t>
      </w:r>
      <w:r w:rsidRPr="00A53981">
        <w:rPr>
          <w:b/>
        </w:rPr>
        <w:t>*.xls</w:t>
      </w:r>
      <w:r w:rsidRPr="00A53981">
        <w:t>;</w:t>
      </w:r>
    </w:p>
    <w:p w14:paraId="3962EF5D" w14:textId="77777777" w:rsidR="00086F2C" w:rsidRDefault="00086F2C" w:rsidP="00086F2C">
      <w:pPr>
        <w:pStyle w:val="---"/>
      </w:pPr>
      <w:r w:rsidRPr="00A53981">
        <w:rPr>
          <w:i/>
        </w:rPr>
        <w:t xml:space="preserve">[Печать </w:t>
      </w:r>
      <w:r w:rsidR="00226AF8">
        <w:rPr>
          <w:i/>
        </w:rPr>
        <w:t>отчета по форме</w:t>
      </w:r>
      <w:r>
        <w:rPr>
          <w:i/>
        </w:rPr>
        <w:t xml:space="preserve"> ОПСП</w:t>
      </w:r>
      <w:r w:rsidRPr="00A53981">
        <w:rPr>
          <w:i/>
        </w:rPr>
        <w:t xml:space="preserve">] </w:t>
      </w:r>
      <w:r w:rsidRPr="00A53981">
        <w:t xml:space="preserve">– формирование печатной формы </w:t>
      </w:r>
      <w:r w:rsidR="00226AF8">
        <w:t>отчета по форме</w:t>
      </w:r>
      <w:r>
        <w:t xml:space="preserve"> ОПСП</w:t>
      </w:r>
      <w:r w:rsidRPr="00A53981">
        <w:t xml:space="preserve"> </w:t>
      </w:r>
      <w:r>
        <w:t>на рабочую станцию пользователя</w:t>
      </w:r>
      <w:r w:rsidRPr="00A53981">
        <w:t xml:space="preserve"> с расширением </w:t>
      </w:r>
      <w:r w:rsidRPr="00A53981">
        <w:rPr>
          <w:b/>
        </w:rPr>
        <w:t>*.xls</w:t>
      </w:r>
      <w:r w:rsidRPr="00A53981">
        <w:t>;</w:t>
      </w:r>
    </w:p>
    <w:p w14:paraId="238598CE" w14:textId="77777777" w:rsidR="00AB483F" w:rsidRPr="00640732" w:rsidRDefault="00AB483F" w:rsidP="00086F2C">
      <w:pPr>
        <w:pStyle w:val="--"/>
      </w:pPr>
      <w:r w:rsidRPr="00640732">
        <w:t>«</w:t>
      </w:r>
      <w:r>
        <w:t>Согласование</w:t>
      </w:r>
      <w:r w:rsidRPr="00640732">
        <w:t>» (</w:t>
      </w:r>
      <w:r>
        <w:t>4</w:t>
      </w:r>
      <w:r w:rsidRPr="00640732">
        <w:t>):</w:t>
      </w:r>
    </w:p>
    <w:p w14:paraId="5743DE64" w14:textId="77777777" w:rsidR="00AB483F" w:rsidRDefault="00AB483F" w:rsidP="00086F2C">
      <w:pPr>
        <w:pStyle w:val="---"/>
      </w:pPr>
      <w:r w:rsidRPr="00640732">
        <w:rPr>
          <w:i/>
        </w:rPr>
        <w:t>[</w:t>
      </w:r>
      <w:r>
        <w:rPr>
          <w:i/>
        </w:rPr>
        <w:t>Согласование</w:t>
      </w:r>
      <w:r w:rsidRPr="00640732">
        <w:rPr>
          <w:i/>
        </w:rPr>
        <w:t xml:space="preserve">] </w:t>
      </w:r>
      <w:r w:rsidRPr="00640732">
        <w:t>– согласование документа;</w:t>
      </w:r>
    </w:p>
    <w:p w14:paraId="61B78E13" w14:textId="77777777" w:rsidR="00AB483F" w:rsidRDefault="00AB483F" w:rsidP="00086F2C">
      <w:pPr>
        <w:pStyle w:val="---"/>
      </w:pPr>
      <w:r w:rsidRPr="00DA2F2B">
        <w:rPr>
          <w:i/>
        </w:rPr>
        <w:t>[Отправить ОПСП на принятие ГРБС (РБС)]</w:t>
      </w:r>
      <w:r w:rsidRPr="00640732">
        <w:t xml:space="preserve"> – </w:t>
      </w:r>
      <w:r>
        <w:t>отправка ОПСП на принятие</w:t>
      </w:r>
      <w:r w:rsidR="00531CA1">
        <w:t xml:space="preserve"> </w:t>
      </w:r>
      <w:r w:rsidR="00531CA1" w:rsidRPr="00604478">
        <w:t>Главн</w:t>
      </w:r>
      <w:r w:rsidR="00531CA1">
        <w:t>ого</w:t>
      </w:r>
      <w:r w:rsidR="00531CA1" w:rsidRPr="00604478">
        <w:t xml:space="preserve"> распорядител</w:t>
      </w:r>
      <w:r w:rsidR="00531CA1">
        <w:t>я</w:t>
      </w:r>
      <w:r w:rsidR="00531CA1" w:rsidRPr="00604478">
        <w:t xml:space="preserve"> средств федерального бюджета</w:t>
      </w:r>
      <w:r w:rsidR="00531CA1">
        <w:t xml:space="preserve"> (</w:t>
      </w:r>
      <w:r w:rsidR="00531CA1" w:rsidRPr="00604478">
        <w:t>распорядител</w:t>
      </w:r>
      <w:r w:rsidR="00531CA1">
        <w:t>я</w:t>
      </w:r>
      <w:r w:rsidR="00531CA1" w:rsidRPr="00604478">
        <w:t xml:space="preserve"> средств федерального бюджета</w:t>
      </w:r>
      <w:r w:rsidR="00531CA1">
        <w:t>)</w:t>
      </w:r>
      <w:r>
        <w:t xml:space="preserve"> </w:t>
      </w:r>
      <w:r w:rsidR="00531CA1">
        <w:t xml:space="preserve">(далее </w:t>
      </w:r>
      <w:r w:rsidR="00531CA1" w:rsidRPr="004846DD">
        <w:t>–</w:t>
      </w:r>
      <w:r w:rsidR="00531CA1">
        <w:t xml:space="preserve"> </w:t>
      </w:r>
      <w:r>
        <w:t>ГРБС (РБС)</w:t>
      </w:r>
      <w:r w:rsidRPr="00640732">
        <w:t>;</w:t>
      </w:r>
    </w:p>
    <w:p w14:paraId="59D25062" w14:textId="77777777" w:rsidR="00202878" w:rsidRDefault="00202878" w:rsidP="00086F2C">
      <w:pPr>
        <w:pStyle w:val="---"/>
      </w:pPr>
      <w:r w:rsidRPr="00DA2F2B">
        <w:rPr>
          <w:i/>
        </w:rPr>
        <w:t>[Отправить ОПСП на принятие ГРБС (РБС) массово]</w:t>
      </w:r>
      <w:r w:rsidRPr="00640732">
        <w:t xml:space="preserve"> – </w:t>
      </w:r>
      <w:r>
        <w:t>отправка ОПСП на принятие ГРБС (РБС) массово</w:t>
      </w:r>
      <w:r w:rsidRPr="00640732">
        <w:t>;</w:t>
      </w:r>
    </w:p>
    <w:p w14:paraId="7462A580" w14:textId="77777777" w:rsidR="00202878" w:rsidRDefault="00202878" w:rsidP="00086F2C">
      <w:pPr>
        <w:pStyle w:val="---"/>
      </w:pPr>
      <w:r w:rsidRPr="00640732">
        <w:rPr>
          <w:i/>
        </w:rPr>
        <w:t>[</w:t>
      </w:r>
      <w:r>
        <w:rPr>
          <w:i/>
        </w:rPr>
        <w:t>Принятие ОПСП</w:t>
      </w:r>
      <w:r w:rsidRPr="00640732">
        <w:rPr>
          <w:i/>
        </w:rPr>
        <w:t xml:space="preserve">] </w:t>
      </w:r>
      <w:r w:rsidRPr="00640732">
        <w:t xml:space="preserve">– </w:t>
      </w:r>
      <w:r>
        <w:t>принятие ОПСП</w:t>
      </w:r>
      <w:r w:rsidRPr="00640732">
        <w:t>;</w:t>
      </w:r>
    </w:p>
    <w:p w14:paraId="077420E8" w14:textId="77777777" w:rsidR="00AB483F" w:rsidRPr="00AB483F" w:rsidRDefault="00AB483F" w:rsidP="00086F2C">
      <w:pPr>
        <w:pStyle w:val="--"/>
      </w:pPr>
      <w:r w:rsidRPr="00AB483F">
        <w:t>«Массовое согласование» (5):</w:t>
      </w:r>
    </w:p>
    <w:p w14:paraId="0D1F0C12" w14:textId="77777777" w:rsidR="00AB483F" w:rsidRPr="004846DD" w:rsidRDefault="00AB483F" w:rsidP="00086F2C">
      <w:pPr>
        <w:pStyle w:val="---"/>
      </w:pPr>
      <w:r w:rsidRPr="00086F2C">
        <w:rPr>
          <w:i/>
        </w:rPr>
        <w:t>[Массовое внутреннее согласование/Создание листа согласования]</w:t>
      </w:r>
      <w:r w:rsidRPr="004846DD">
        <w:t xml:space="preserve"> –</w:t>
      </w:r>
      <w:r w:rsidR="00202878">
        <w:t xml:space="preserve"> </w:t>
      </w:r>
      <w:r w:rsidRPr="004846DD">
        <w:t>создание листа согласования;</w:t>
      </w:r>
    </w:p>
    <w:p w14:paraId="7B1ED352" w14:textId="77777777" w:rsidR="00AB483F" w:rsidRDefault="00AB483F" w:rsidP="00086F2C">
      <w:pPr>
        <w:pStyle w:val="---"/>
      </w:pPr>
      <w:r w:rsidRPr="00086F2C">
        <w:rPr>
          <w:i/>
        </w:rPr>
        <w:t xml:space="preserve">[Массовое внутреннее </w:t>
      </w:r>
      <w:r w:rsidR="00202878" w:rsidRPr="00086F2C">
        <w:rPr>
          <w:i/>
        </w:rPr>
        <w:t>согласование</w:t>
      </w:r>
      <w:r w:rsidRPr="00086F2C">
        <w:rPr>
          <w:i/>
        </w:rPr>
        <w:t>/Согласование]</w:t>
      </w:r>
      <w:r w:rsidRPr="004846DD">
        <w:t xml:space="preserve"> – массовое согласование документа;</w:t>
      </w:r>
    </w:p>
    <w:p w14:paraId="689DE740" w14:textId="77777777" w:rsidR="00AB483F" w:rsidRDefault="00AB483F" w:rsidP="00086F2C">
      <w:pPr>
        <w:pStyle w:val="---"/>
      </w:pPr>
      <w:r w:rsidRPr="00086F2C">
        <w:rPr>
          <w:i/>
        </w:rPr>
        <w:t xml:space="preserve">[Массовое внутреннее </w:t>
      </w:r>
      <w:r w:rsidR="00202878" w:rsidRPr="00086F2C">
        <w:rPr>
          <w:i/>
        </w:rPr>
        <w:t>согласование</w:t>
      </w:r>
      <w:r w:rsidRPr="00086F2C">
        <w:rPr>
          <w:i/>
        </w:rPr>
        <w:t>/Подготовка данных для подписи]</w:t>
      </w:r>
      <w:r w:rsidRPr="004846DD">
        <w:t xml:space="preserve"> – </w:t>
      </w:r>
      <w:r w:rsidR="00202878">
        <w:t>подготовка данных для подписи</w:t>
      </w:r>
      <w:r w:rsidRPr="004846DD">
        <w:t>;</w:t>
      </w:r>
    </w:p>
    <w:p w14:paraId="0CBD62D6" w14:textId="77777777" w:rsidR="00AB483F" w:rsidRDefault="00AB483F" w:rsidP="00086F2C">
      <w:pPr>
        <w:pStyle w:val="---"/>
      </w:pPr>
      <w:r w:rsidRPr="00086F2C">
        <w:rPr>
          <w:i/>
        </w:rPr>
        <w:t>[</w:t>
      </w:r>
      <w:r w:rsidR="00202878" w:rsidRPr="00086F2C">
        <w:rPr>
          <w:i/>
        </w:rPr>
        <w:t>Массовое внутреннее согласование</w:t>
      </w:r>
      <w:r w:rsidRPr="00086F2C">
        <w:rPr>
          <w:i/>
        </w:rPr>
        <w:t>/Утверждение]</w:t>
      </w:r>
      <w:r w:rsidRPr="004846DD">
        <w:t xml:space="preserve"> –</w:t>
      </w:r>
      <w:r w:rsidR="009B20FE">
        <w:t xml:space="preserve"> массовое утвер</w:t>
      </w:r>
      <w:r w:rsidR="00202878">
        <w:t>ждение документа;</w:t>
      </w:r>
    </w:p>
    <w:p w14:paraId="58856463" w14:textId="77777777" w:rsidR="00202878" w:rsidRDefault="00202878" w:rsidP="00086F2C">
      <w:pPr>
        <w:pStyle w:val="--"/>
      </w:pPr>
      <w:r>
        <w:t xml:space="preserve">«Отобразить КБК своего СП» (6) </w:t>
      </w:r>
      <w:r w:rsidRPr="004846DD">
        <w:t>–</w:t>
      </w:r>
      <w:r>
        <w:t xml:space="preserve"> отображение кода бюджетной классификации своего структурного подразделения;</w:t>
      </w:r>
    </w:p>
    <w:p w14:paraId="10691018" w14:textId="77777777" w:rsidR="00202878" w:rsidRPr="004846DD" w:rsidRDefault="00202878" w:rsidP="00086F2C">
      <w:pPr>
        <w:pStyle w:val="--"/>
      </w:pPr>
      <w:r>
        <w:t>«</w:t>
      </w:r>
      <w:r w:rsidRPr="00DB417A">
        <w:t>Справочная информация</w:t>
      </w:r>
      <w:r>
        <w:t xml:space="preserve">» (7) </w:t>
      </w:r>
      <w:r w:rsidRPr="005B5FC5">
        <w:t>–</w:t>
      </w:r>
      <w:r>
        <w:t xml:space="preserve"> </w:t>
      </w:r>
      <w:r w:rsidRPr="00DB417A">
        <w:t>содержит информацию о часто</w:t>
      </w:r>
      <w:r>
        <w:t xml:space="preserve"> </w:t>
      </w:r>
      <w:r w:rsidRPr="00DB417A">
        <w:t>задаваемых вопросах</w:t>
      </w:r>
      <w:r w:rsidR="003F5F2F">
        <w:t>.</w:t>
      </w:r>
    </w:p>
    <w:p w14:paraId="299B324D" w14:textId="77777777" w:rsidR="00A53981" w:rsidRPr="00604478" w:rsidRDefault="009E1B33" w:rsidP="00C34DEE">
      <w:pPr>
        <w:pStyle w:val="af7"/>
      </w:pPr>
      <w:r>
        <w:pict w14:anchorId="79CC34A5">
          <v:shape id="_x0000_i1058" type="#_x0000_t75" style="width:471.75pt;height:203.25pt;visibility:visible;mso-wrap-style:square">
            <v:imagedata r:id="rId45" o:title=""/>
          </v:shape>
        </w:pict>
      </w:r>
    </w:p>
    <w:p w14:paraId="41E575AF" w14:textId="77777777" w:rsidR="00A53981" w:rsidRDefault="00651CC7" w:rsidP="004832C1">
      <w:pPr>
        <w:pStyle w:val="aff1"/>
      </w:pPr>
      <w:bookmarkStart w:id="51" w:name="_Ref469068621"/>
      <w:r>
        <w:t>Рисунок </w:t>
      </w:r>
      <w:fldSimple w:instr=" SEQ Рисунок \* ARABIC ">
        <w:r w:rsidR="00FF67A6">
          <w:rPr>
            <w:noProof/>
          </w:rPr>
          <w:t>34</w:t>
        </w:r>
      </w:fldSimple>
      <w:bookmarkEnd w:id="51"/>
      <w:r w:rsidR="00A53981" w:rsidRPr="00604478">
        <w:t xml:space="preserve">. Функциональные кнопки </w:t>
      </w:r>
      <w:r w:rsidR="00AB483F">
        <w:t>вкладки «БА»</w:t>
      </w:r>
    </w:p>
    <w:p w14:paraId="1AE09FE1" w14:textId="77777777" w:rsidR="00AB483F" w:rsidRPr="00604478" w:rsidRDefault="009E1B33" w:rsidP="00C34DEE">
      <w:pPr>
        <w:pStyle w:val="af7"/>
      </w:pPr>
      <w:r>
        <w:pict w14:anchorId="2A0CA3EA">
          <v:shape id="_x0000_i1059" type="#_x0000_t75" style="width:476.25pt;height:205.5pt;visibility:visible;mso-wrap-style:square">
            <v:imagedata r:id="rId46" o:title=""/>
          </v:shape>
        </w:pict>
      </w:r>
    </w:p>
    <w:p w14:paraId="36624465" w14:textId="77777777" w:rsidR="00AB483F" w:rsidRDefault="00651CC7" w:rsidP="004832C1">
      <w:pPr>
        <w:pStyle w:val="aff1"/>
      </w:pPr>
      <w:bookmarkStart w:id="52" w:name="_Ref8820969"/>
      <w:r>
        <w:t>Рисунок </w:t>
      </w:r>
      <w:fldSimple w:instr=" SEQ Рисунок \* ARABIC ">
        <w:r w:rsidR="00FF67A6">
          <w:rPr>
            <w:noProof/>
          </w:rPr>
          <w:t>35</w:t>
        </w:r>
      </w:fldSimple>
      <w:bookmarkEnd w:id="52"/>
      <w:r w:rsidR="00AB483F" w:rsidRPr="00604478">
        <w:t xml:space="preserve">. Функциональные кнопки </w:t>
      </w:r>
      <w:r w:rsidR="00AB483F">
        <w:t>вкладки «Доп. финансирование»</w:t>
      </w:r>
    </w:p>
    <w:p w14:paraId="72E69F5E" w14:textId="77777777" w:rsidR="00DD75EE" w:rsidRPr="00604478" w:rsidRDefault="00047578" w:rsidP="00565C0F">
      <w:pPr>
        <w:pStyle w:val="21"/>
      </w:pPr>
      <w:bookmarkStart w:id="53" w:name="_Toc41930119"/>
      <w:r w:rsidRPr="00604478">
        <w:t>Филь</w:t>
      </w:r>
      <w:r w:rsidR="003F5F2F">
        <w:t>трация</w:t>
      </w:r>
      <w:r w:rsidRPr="00604478">
        <w:t xml:space="preserve"> данных в </w:t>
      </w:r>
      <w:r w:rsidR="003F5F2F">
        <w:t>подразделе</w:t>
      </w:r>
      <w:r w:rsidR="00AC4F17">
        <w:t xml:space="preserve"> </w:t>
      </w:r>
      <w:r w:rsidR="003F5F2F" w:rsidRPr="00604478">
        <w:t>«</w:t>
      </w:r>
      <w:r w:rsidR="003F5F2F" w:rsidRPr="00AC4F17">
        <w:t>Проекты показателей бюджетных смет</w:t>
      </w:r>
      <w:r w:rsidR="003F5F2F" w:rsidRPr="00604478">
        <w:t>»</w:t>
      </w:r>
      <w:bookmarkEnd w:id="53"/>
    </w:p>
    <w:p w14:paraId="147CE0B2" w14:textId="2ACB3100" w:rsidR="00EF4F4C" w:rsidRDefault="003F5F2F" w:rsidP="00C6254B">
      <w:pPr>
        <w:pStyle w:val="ae"/>
      </w:pPr>
      <w:r w:rsidRPr="003F5F2F">
        <w:rPr>
          <w:b/>
        </w:rPr>
        <w:t>Важно!</w:t>
      </w:r>
      <w:r>
        <w:rPr>
          <w:b/>
        </w:rPr>
        <w:t xml:space="preserve"> </w:t>
      </w:r>
      <w:r w:rsidR="00EF4F4C" w:rsidRPr="00604478">
        <w:t>Фильтр</w:t>
      </w:r>
      <w:r>
        <w:t>ация</w:t>
      </w:r>
      <w:r w:rsidR="00EF4F4C" w:rsidRPr="00604478">
        <w:t xml:space="preserve"> данных в </w:t>
      </w:r>
      <w:r>
        <w:t>подразделе</w:t>
      </w:r>
      <w:r w:rsidR="00EF4F4C">
        <w:t xml:space="preserve"> </w:t>
      </w:r>
      <w:r w:rsidRPr="00604478">
        <w:t>«</w:t>
      </w:r>
      <w:r w:rsidRPr="00AC4F17">
        <w:t>Проекты показателей бюджетных смет</w:t>
      </w:r>
      <w:r w:rsidRPr="00604478">
        <w:t>»</w:t>
      </w:r>
      <w:r w:rsidR="00EF4F4C">
        <w:t xml:space="preserve"> во вкладк</w:t>
      </w:r>
      <w:r w:rsidR="00997FAA">
        <w:t>е</w:t>
      </w:r>
      <w:r w:rsidR="00EF4F4C">
        <w:t xml:space="preserve"> «Доп. финансирование»</w:t>
      </w:r>
      <w:r>
        <w:t xml:space="preserve"> осуществляется</w:t>
      </w:r>
      <w:r w:rsidR="00EF4F4C">
        <w:t xml:space="preserve"> аналогично</w:t>
      </w:r>
      <w:r w:rsidR="00997FAA">
        <w:t xml:space="preserve"> фильтрации данных во вкладке «БА»</w:t>
      </w:r>
      <w:r w:rsidR="00EF4F4C">
        <w:t>.</w:t>
      </w:r>
    </w:p>
    <w:p w14:paraId="15C4D6C5" w14:textId="77777777" w:rsidR="007F53BD" w:rsidRDefault="007F53BD" w:rsidP="00C6254B">
      <w:pPr>
        <w:pStyle w:val="ae"/>
      </w:pPr>
      <w:r>
        <w:t>В</w:t>
      </w:r>
      <w:r w:rsidRPr="00604478">
        <w:t xml:space="preserve"> </w:t>
      </w:r>
      <w:r>
        <w:t xml:space="preserve">подразделе </w:t>
      </w:r>
      <w:r w:rsidRPr="00604478">
        <w:t>«</w:t>
      </w:r>
      <w:r w:rsidRPr="00AC4F17">
        <w:t>Проекты показателей бюджетных смет</w:t>
      </w:r>
      <w:r w:rsidRPr="00604478">
        <w:t>»</w:t>
      </w:r>
      <w:r>
        <w:t xml:space="preserve"> реализована фильтрация данных.</w:t>
      </w:r>
    </w:p>
    <w:p w14:paraId="3B700FB2" w14:textId="77777777" w:rsidR="00DD75EE" w:rsidRPr="00604478" w:rsidRDefault="00DD75EE" w:rsidP="00C6254B">
      <w:pPr>
        <w:pStyle w:val="ae"/>
      </w:pPr>
      <w:r w:rsidRPr="00604478">
        <w:t xml:space="preserve">Для того чтобы </w:t>
      </w:r>
      <w:r w:rsidR="007F53BD">
        <w:t>открыть область «Фильтр»</w:t>
      </w:r>
      <w:r w:rsidRPr="00604478">
        <w:t xml:space="preserve"> необходимо нажать на кнопку </w:t>
      </w:r>
      <w:r w:rsidR="009E1B33">
        <w:rPr>
          <w:noProof/>
          <w:lang w:eastAsia="ru-RU"/>
        </w:rPr>
        <w:pict w14:anchorId="41F91928">
          <v:shape id="_x0000_i1060" type="#_x0000_t75" style="width:15.75pt;height:15.75pt;visibility:visible">
            <v:imagedata r:id="rId47" o:title=""/>
          </v:shape>
        </w:pict>
      </w:r>
      <w:r w:rsidRPr="00604478">
        <w:t xml:space="preserve"> (</w:t>
      </w:r>
      <w:r w:rsidR="00D52F3B" w:rsidRPr="00604478">
        <w:fldChar w:fldCharType="begin"/>
      </w:r>
      <w:r w:rsidR="00BE480D" w:rsidRPr="00604478">
        <w:instrText xml:space="preserve"> REF _Ref469563075 \h </w:instrText>
      </w:r>
      <w:r w:rsidR="00EA24DE" w:rsidRPr="00604478">
        <w:instrText xml:space="preserve"> \* MERGEFORMAT </w:instrText>
      </w:r>
      <w:r w:rsidR="00D52F3B" w:rsidRPr="00604478">
        <w:fldChar w:fldCharType="separate"/>
      </w:r>
      <w:r w:rsidR="00FF67A6">
        <w:t>Рисунок 36</w:t>
      </w:r>
      <w:r w:rsidR="00D52F3B" w:rsidRPr="00604478">
        <w:fldChar w:fldCharType="end"/>
      </w:r>
      <w:r w:rsidRPr="00604478">
        <w:t>).</w:t>
      </w:r>
    </w:p>
    <w:p w14:paraId="5516E81E" w14:textId="77777777" w:rsidR="00DD75EE" w:rsidRPr="00383559" w:rsidRDefault="009E1B33" w:rsidP="00C34DEE">
      <w:pPr>
        <w:pStyle w:val="af7"/>
      </w:pPr>
      <w:r>
        <w:pict w14:anchorId="0C46E282">
          <v:shape id="_x0000_i1061" type="#_x0000_t75" style="width:479.25pt;height:262.5pt;visibility:visible;mso-wrap-style:square">
            <v:imagedata r:id="rId48" o:title=""/>
          </v:shape>
        </w:pict>
      </w:r>
    </w:p>
    <w:p w14:paraId="6AD3B989" w14:textId="77777777" w:rsidR="00DD75EE" w:rsidRPr="00604478" w:rsidRDefault="00651CC7" w:rsidP="00C34DEE">
      <w:pPr>
        <w:pStyle w:val="aff1"/>
        <w:rPr>
          <w:i/>
        </w:rPr>
      </w:pPr>
      <w:bookmarkStart w:id="54" w:name="_Ref469563075"/>
      <w:r>
        <w:t>Рисунок </w:t>
      </w:r>
      <w:fldSimple w:instr=" SEQ Рисунок \* ARABIC ">
        <w:r w:rsidR="00FF67A6">
          <w:rPr>
            <w:noProof/>
          </w:rPr>
          <w:t>36</w:t>
        </w:r>
      </w:fldSimple>
      <w:bookmarkEnd w:id="54"/>
      <w:r w:rsidR="00DD75EE" w:rsidRPr="00604478">
        <w:t xml:space="preserve">. </w:t>
      </w:r>
      <w:r w:rsidR="007F53BD">
        <w:t>Открытие области</w:t>
      </w:r>
      <w:r w:rsidR="00DD75EE" w:rsidRPr="00604478">
        <w:t xml:space="preserve"> «Фильтр»</w:t>
      </w:r>
    </w:p>
    <w:p w14:paraId="5781B986" w14:textId="77777777" w:rsidR="00DD75EE" w:rsidRPr="00604478" w:rsidRDefault="007F53BD" w:rsidP="00C6254B">
      <w:pPr>
        <w:pStyle w:val="ae"/>
      </w:pPr>
      <w:r>
        <w:t>В результате отобразится область фильтрации</w:t>
      </w:r>
      <w:r w:rsidR="00DD75EE" w:rsidRPr="00604478">
        <w:t xml:space="preserve"> со следующими параметрами (</w:t>
      </w:r>
      <w:r w:rsidR="00D52F3B" w:rsidRPr="00604478">
        <w:fldChar w:fldCharType="begin"/>
      </w:r>
      <w:r w:rsidR="00BE480D" w:rsidRPr="00604478">
        <w:instrText xml:space="preserve"> REF _Ref469563080 \h </w:instrText>
      </w:r>
      <w:r w:rsidR="00EA24DE" w:rsidRPr="00604478">
        <w:instrText xml:space="preserve"> \* MERGEFORMAT </w:instrText>
      </w:r>
      <w:r w:rsidR="00D52F3B" w:rsidRPr="00604478">
        <w:fldChar w:fldCharType="separate"/>
      </w:r>
      <w:r w:rsidR="00FF67A6">
        <w:t>Рисунок 37</w:t>
      </w:r>
      <w:r w:rsidR="00D52F3B" w:rsidRPr="00604478">
        <w:fldChar w:fldCharType="end"/>
      </w:r>
      <w:r w:rsidR="00DD75EE" w:rsidRPr="00604478">
        <w:t>):</w:t>
      </w:r>
    </w:p>
    <w:p w14:paraId="26B73428" w14:textId="77777777" w:rsidR="00DD75EE" w:rsidRPr="00604478" w:rsidRDefault="00DD75EE" w:rsidP="00C6254B">
      <w:pPr>
        <w:pStyle w:val="-"/>
      </w:pPr>
      <w:r w:rsidRPr="00604478">
        <w:t>«Глава по БК»</w:t>
      </w:r>
      <w:r w:rsidR="00E14719" w:rsidRPr="00604478">
        <w:t xml:space="preserve"> </w:t>
      </w:r>
      <w:r w:rsidRPr="00604478">
        <w:t xml:space="preserve">– фильтрация по главе по </w:t>
      </w:r>
      <w:r w:rsidR="00B1790A">
        <w:t>б</w:t>
      </w:r>
      <w:r w:rsidR="00B1790A" w:rsidRPr="00B1790A">
        <w:t>юджетн</w:t>
      </w:r>
      <w:r w:rsidR="00B1790A">
        <w:t xml:space="preserve">ой классификации (далее – </w:t>
      </w:r>
      <w:r w:rsidRPr="00604478">
        <w:t>БК</w:t>
      </w:r>
      <w:r w:rsidR="00B1790A">
        <w:t>)</w:t>
      </w:r>
      <w:r w:rsidRPr="00604478">
        <w:t>;</w:t>
      </w:r>
    </w:p>
    <w:p w14:paraId="5D589A47" w14:textId="77777777" w:rsidR="00DD75EE" w:rsidRPr="00604478" w:rsidRDefault="00DD75EE" w:rsidP="00C6254B">
      <w:pPr>
        <w:pStyle w:val="-"/>
      </w:pPr>
      <w:r w:rsidRPr="00604478">
        <w:t>«Раздел, подраздел»</w:t>
      </w:r>
      <w:r w:rsidR="00D04109" w:rsidRPr="00604478">
        <w:t xml:space="preserve"> </w:t>
      </w:r>
      <w:r w:rsidRPr="00604478">
        <w:t>– фильтрация по разделу, подразделу;</w:t>
      </w:r>
    </w:p>
    <w:p w14:paraId="2B237507" w14:textId="77777777" w:rsidR="00DD75EE" w:rsidRPr="00604478" w:rsidRDefault="00DD75EE" w:rsidP="00C6254B">
      <w:pPr>
        <w:pStyle w:val="-"/>
      </w:pPr>
      <w:r w:rsidRPr="00604478">
        <w:t>«Гос.</w:t>
      </w:r>
      <w:r w:rsidR="00D04109" w:rsidRPr="00604478">
        <w:t xml:space="preserve"> </w:t>
      </w:r>
      <w:r w:rsidRPr="00604478">
        <w:t>программа»</w:t>
      </w:r>
      <w:r w:rsidR="00C550EB" w:rsidRPr="00604478">
        <w:t xml:space="preserve"> </w:t>
      </w:r>
      <w:r w:rsidRPr="00604478">
        <w:t>– фильтрация по гос</w:t>
      </w:r>
      <w:r w:rsidR="00C550EB" w:rsidRPr="00604478">
        <w:t xml:space="preserve">ударственной </w:t>
      </w:r>
      <w:r w:rsidRPr="00604478">
        <w:t>программе;</w:t>
      </w:r>
    </w:p>
    <w:p w14:paraId="0A4D6237" w14:textId="77777777" w:rsidR="00DD75EE" w:rsidRPr="00604478" w:rsidRDefault="00DD75EE" w:rsidP="00C6254B">
      <w:pPr>
        <w:pStyle w:val="-"/>
      </w:pPr>
      <w:r w:rsidRPr="00604478">
        <w:t>«Подпрограмма» – фильтрация по подпрограмме госпрограммы;</w:t>
      </w:r>
    </w:p>
    <w:p w14:paraId="55BD9532" w14:textId="77777777" w:rsidR="00DD75EE" w:rsidRDefault="00DD75EE" w:rsidP="00C6254B">
      <w:pPr>
        <w:pStyle w:val="-"/>
      </w:pPr>
      <w:r w:rsidRPr="00604478">
        <w:t>«Основное мероприятие» – фильтрация по основному мероприятию;</w:t>
      </w:r>
    </w:p>
    <w:p w14:paraId="6511885D" w14:textId="77777777" w:rsidR="007F53BD" w:rsidRDefault="007F53BD" w:rsidP="00C6254B">
      <w:pPr>
        <w:pStyle w:val="-"/>
      </w:pPr>
      <w:r>
        <w:t>«Национальный проект» – фильтрация по национальному проекту;</w:t>
      </w:r>
    </w:p>
    <w:p w14:paraId="6CA93285" w14:textId="77777777" w:rsidR="007F53BD" w:rsidRPr="00604478" w:rsidRDefault="007F53BD" w:rsidP="00C6254B">
      <w:pPr>
        <w:pStyle w:val="-"/>
      </w:pPr>
      <w:r>
        <w:t>«Федеральный проект» – фильтрация по федеральному проекту;</w:t>
      </w:r>
    </w:p>
    <w:p w14:paraId="3204173F" w14:textId="77777777" w:rsidR="00DD75EE" w:rsidRPr="00604478" w:rsidRDefault="00DD75EE" w:rsidP="00C6254B">
      <w:pPr>
        <w:pStyle w:val="-"/>
      </w:pPr>
      <w:r w:rsidRPr="00604478">
        <w:t>«Направление расходов»</w:t>
      </w:r>
      <w:r w:rsidR="00E14719" w:rsidRPr="00604478">
        <w:t xml:space="preserve"> </w:t>
      </w:r>
      <w:r w:rsidRPr="00604478">
        <w:t xml:space="preserve">– фильтрация по </w:t>
      </w:r>
      <w:r w:rsidR="004A0DAD">
        <w:t>направлению расходов</w:t>
      </w:r>
      <w:r w:rsidRPr="00604478">
        <w:t>;</w:t>
      </w:r>
    </w:p>
    <w:p w14:paraId="61FC9A56" w14:textId="77777777" w:rsidR="00DD75EE" w:rsidRPr="00604478" w:rsidRDefault="00DD75EE" w:rsidP="00C6254B">
      <w:pPr>
        <w:pStyle w:val="-"/>
      </w:pPr>
      <w:r w:rsidRPr="00604478">
        <w:t>«Вид расхода»</w:t>
      </w:r>
      <w:r w:rsidR="00E14719" w:rsidRPr="00604478">
        <w:t xml:space="preserve"> </w:t>
      </w:r>
      <w:r w:rsidRPr="00604478">
        <w:t xml:space="preserve">– фильтрация по </w:t>
      </w:r>
      <w:r w:rsidR="004A0DAD">
        <w:t>виду расхода</w:t>
      </w:r>
      <w:r w:rsidRPr="00604478">
        <w:t>;</w:t>
      </w:r>
    </w:p>
    <w:p w14:paraId="32B9B5E7" w14:textId="77777777" w:rsidR="00DD75EE" w:rsidRDefault="00DD75EE" w:rsidP="00C6254B">
      <w:pPr>
        <w:pStyle w:val="-"/>
      </w:pPr>
      <w:r w:rsidRPr="00604478">
        <w:t>«</w:t>
      </w:r>
      <w:r w:rsidR="00AC4F17">
        <w:t>Курирующий департамент</w:t>
      </w:r>
      <w:r w:rsidRPr="00604478">
        <w:t xml:space="preserve">» – фильтрация по </w:t>
      </w:r>
      <w:r w:rsidR="00AC4F17">
        <w:t>курирующему департаменту</w:t>
      </w:r>
      <w:r w:rsidRPr="00604478">
        <w:t>;</w:t>
      </w:r>
    </w:p>
    <w:p w14:paraId="19841E89" w14:textId="77777777" w:rsidR="007F53BD" w:rsidRDefault="007F53BD" w:rsidP="00C6254B">
      <w:pPr>
        <w:pStyle w:val="-"/>
      </w:pPr>
      <w:r>
        <w:t>«СП» – фильтрация по структурному подразделению;</w:t>
      </w:r>
    </w:p>
    <w:p w14:paraId="7C942969" w14:textId="77777777" w:rsidR="00D20517" w:rsidRPr="00604478" w:rsidRDefault="00D20517" w:rsidP="00C6254B">
      <w:pPr>
        <w:pStyle w:val="-"/>
      </w:pPr>
      <w:r>
        <w:t xml:space="preserve">«РБС» </w:t>
      </w:r>
      <w:r w:rsidRPr="00604478">
        <w:t>– фильтрация по</w:t>
      </w:r>
      <w:r>
        <w:t xml:space="preserve"> РБС;</w:t>
      </w:r>
    </w:p>
    <w:p w14:paraId="5B059176" w14:textId="77777777" w:rsidR="00DD75EE" w:rsidRPr="00604478" w:rsidRDefault="00DD75EE" w:rsidP="00C6254B">
      <w:pPr>
        <w:pStyle w:val="-"/>
      </w:pPr>
      <w:r w:rsidRPr="00604478">
        <w:t>«</w:t>
      </w:r>
      <w:r w:rsidR="00AC4F17">
        <w:t>Учреждение</w:t>
      </w:r>
      <w:r w:rsidRPr="00604478">
        <w:t xml:space="preserve">» – фильтрация по </w:t>
      </w:r>
      <w:r w:rsidR="00AC4F17">
        <w:t>учреждению</w:t>
      </w:r>
      <w:r w:rsidR="002843B0" w:rsidRPr="00604478">
        <w:t>;</w:t>
      </w:r>
    </w:p>
    <w:p w14:paraId="7FAA407E" w14:textId="77777777" w:rsidR="002843B0" w:rsidRDefault="002843B0" w:rsidP="00C6254B">
      <w:pPr>
        <w:pStyle w:val="-"/>
      </w:pPr>
      <w:r w:rsidRPr="00604478">
        <w:t>«</w:t>
      </w:r>
      <w:r w:rsidR="00AC4F17">
        <w:t>Форма</w:t>
      </w:r>
      <w:r w:rsidRPr="00604478">
        <w:t xml:space="preserve">» – фильтрация по </w:t>
      </w:r>
      <w:r w:rsidR="00AC4F17">
        <w:t>форме;</w:t>
      </w:r>
    </w:p>
    <w:p w14:paraId="41791FCE" w14:textId="77777777" w:rsidR="00AC4F17" w:rsidRPr="00AC4F17" w:rsidRDefault="00AC4F17" w:rsidP="00C6254B">
      <w:pPr>
        <w:pStyle w:val="-"/>
      </w:pPr>
      <w:r w:rsidRPr="00AC4F17">
        <w:t>«</w:t>
      </w:r>
      <w:r>
        <w:t>Вариант</w:t>
      </w:r>
      <w:r w:rsidRPr="00AC4F17">
        <w:t xml:space="preserve">» – фильтрация по </w:t>
      </w:r>
      <w:r>
        <w:t>варианту</w:t>
      </w:r>
      <w:r w:rsidRPr="00AC4F17">
        <w:t>.</w:t>
      </w:r>
    </w:p>
    <w:p w14:paraId="5EC5E964" w14:textId="77777777" w:rsidR="00DD75EE" w:rsidRPr="005556CF" w:rsidRDefault="009E1B33" w:rsidP="00C34DEE">
      <w:pPr>
        <w:pStyle w:val="af7"/>
      </w:pPr>
      <w:r>
        <w:pict w14:anchorId="166C59F0">
          <v:shape id="_x0000_i1062" type="#_x0000_t75" style="width:477.75pt;height:432.75pt;visibility:visible;mso-wrap-style:square">
            <v:imagedata r:id="rId49" o:title=""/>
          </v:shape>
        </w:pict>
      </w:r>
    </w:p>
    <w:p w14:paraId="69978D13" w14:textId="77777777" w:rsidR="00DD75EE" w:rsidRPr="00604478" w:rsidRDefault="00651CC7" w:rsidP="00C34DEE">
      <w:pPr>
        <w:pStyle w:val="aff1"/>
        <w:rPr>
          <w:i/>
        </w:rPr>
      </w:pPr>
      <w:bookmarkStart w:id="55" w:name="_Ref469563080"/>
      <w:r>
        <w:t>Рисунок </w:t>
      </w:r>
      <w:fldSimple w:instr=" SEQ Рисунок \* ARABIC ">
        <w:r w:rsidR="00FF67A6">
          <w:rPr>
            <w:noProof/>
          </w:rPr>
          <w:t>37</w:t>
        </w:r>
      </w:fldSimple>
      <w:bookmarkEnd w:id="55"/>
      <w:r w:rsidR="00DD75EE" w:rsidRPr="00604478">
        <w:t xml:space="preserve">. </w:t>
      </w:r>
      <w:r w:rsidR="007F53BD">
        <w:t>Область «Фильтр»</w:t>
      </w:r>
    </w:p>
    <w:p w14:paraId="760BF362" w14:textId="77777777" w:rsidR="00DD75EE" w:rsidRPr="00604478" w:rsidRDefault="00DD75EE" w:rsidP="00C6254B">
      <w:pPr>
        <w:pStyle w:val="ae"/>
      </w:pPr>
      <w:r w:rsidRPr="00604478">
        <w:t xml:space="preserve">Фильтрация по </w:t>
      </w:r>
      <w:r w:rsidR="009A2A18">
        <w:t>необходимым</w:t>
      </w:r>
      <w:r w:rsidRPr="00604478">
        <w:t xml:space="preserve"> параметрам осуществляется выбором значения из справочника.</w:t>
      </w:r>
    </w:p>
    <w:p w14:paraId="4384DC81" w14:textId="77777777" w:rsidR="00DD75EE" w:rsidRPr="00604478" w:rsidRDefault="00DD75EE" w:rsidP="00C6254B">
      <w:pPr>
        <w:pStyle w:val="ae"/>
      </w:pPr>
      <w:r w:rsidRPr="00604478">
        <w:t>Для того чтобы очистить параметры фильтра необходимо нажать на кнопку «Очистить фильтры» (</w:t>
      </w:r>
      <w:r w:rsidR="00D52F3B" w:rsidRPr="00604478">
        <w:fldChar w:fldCharType="begin"/>
      </w:r>
      <w:r w:rsidR="00BE480D" w:rsidRPr="00604478">
        <w:instrText xml:space="preserve"> REF _Ref469563087 \h </w:instrText>
      </w:r>
      <w:r w:rsidR="00EA24DE" w:rsidRPr="00604478">
        <w:instrText xml:space="preserve"> \* MERGEFORMAT </w:instrText>
      </w:r>
      <w:r w:rsidR="00D52F3B" w:rsidRPr="00604478">
        <w:fldChar w:fldCharType="separate"/>
      </w:r>
      <w:r w:rsidR="00FF67A6">
        <w:t>Рисунок 38</w:t>
      </w:r>
      <w:r w:rsidR="00D52F3B" w:rsidRPr="00604478">
        <w:fldChar w:fldCharType="end"/>
      </w:r>
      <w:r w:rsidRPr="00604478">
        <w:t>).</w:t>
      </w:r>
    </w:p>
    <w:p w14:paraId="5B0C1BE6" w14:textId="77777777" w:rsidR="00DD75EE" w:rsidRPr="00383559" w:rsidRDefault="009E1B33" w:rsidP="00C34DEE">
      <w:pPr>
        <w:pStyle w:val="af7"/>
      </w:pPr>
      <w:r>
        <w:pict w14:anchorId="55C31551">
          <v:shape id="_x0000_i1063" type="#_x0000_t75" style="width:479.25pt;height:433.5pt;visibility:visible;mso-wrap-style:square">
            <v:imagedata r:id="rId50" o:title=""/>
          </v:shape>
        </w:pict>
      </w:r>
    </w:p>
    <w:p w14:paraId="7A973AFD" w14:textId="77777777" w:rsidR="00DD75EE" w:rsidRPr="00604478" w:rsidRDefault="00651CC7" w:rsidP="00C34DEE">
      <w:pPr>
        <w:pStyle w:val="aff1"/>
      </w:pPr>
      <w:bookmarkStart w:id="56" w:name="_Ref469563087"/>
      <w:r>
        <w:t>Рисунок </w:t>
      </w:r>
      <w:fldSimple w:instr=" SEQ Рисунок \* ARABIC ">
        <w:r w:rsidR="00FF67A6">
          <w:rPr>
            <w:noProof/>
          </w:rPr>
          <w:t>38</w:t>
        </w:r>
      </w:fldSimple>
      <w:bookmarkEnd w:id="56"/>
      <w:r w:rsidR="00DD75EE" w:rsidRPr="00604478">
        <w:t xml:space="preserve">. </w:t>
      </w:r>
      <w:r w:rsidR="009A2A18">
        <w:t>Очистка параметров фильтра</w:t>
      </w:r>
    </w:p>
    <w:p w14:paraId="16BF0675" w14:textId="77777777" w:rsidR="00DD75EE" w:rsidRPr="00604478" w:rsidRDefault="00DD75EE" w:rsidP="00C6254B">
      <w:pPr>
        <w:pStyle w:val="ae"/>
      </w:pPr>
      <w:r w:rsidRPr="00604478">
        <w:t xml:space="preserve">Для того чтобы свернуть </w:t>
      </w:r>
      <w:r w:rsidR="009A2A18">
        <w:t>область «Фильтр»</w:t>
      </w:r>
      <w:r w:rsidRPr="00604478">
        <w:t xml:space="preserve"> необходимо нажать на кнопку</w:t>
      </w:r>
      <w:r w:rsidR="00F2754F" w:rsidRPr="00604478">
        <w:t> </w:t>
      </w:r>
      <w:r w:rsidR="009E1B33">
        <w:rPr>
          <w:noProof/>
          <w:lang w:eastAsia="ru-RU"/>
        </w:rPr>
        <w:pict w14:anchorId="3815A90E">
          <v:shape id="_x0000_i1064" type="#_x0000_t75" style="width:12.75pt;height:12.75pt;visibility:visible">
            <v:imagedata r:id="rId51" o:title=""/>
          </v:shape>
        </w:pict>
      </w:r>
      <w:r w:rsidR="00F2754F" w:rsidRPr="00604478">
        <w:t>.</w:t>
      </w:r>
    </w:p>
    <w:p w14:paraId="39676470" w14:textId="77777777" w:rsidR="0092672F" w:rsidRDefault="0092672F" w:rsidP="00565C0F">
      <w:pPr>
        <w:pStyle w:val="21"/>
      </w:pPr>
      <w:bookmarkStart w:id="57" w:name="_Toc41930120"/>
      <w:bookmarkStart w:id="58" w:name="_Ref471732800"/>
      <w:r w:rsidRPr="003C5C07">
        <w:t>Добавление</w:t>
      </w:r>
      <w:r>
        <w:t xml:space="preserve"> строк кода бюджетной классификации</w:t>
      </w:r>
      <w:bookmarkEnd w:id="57"/>
    </w:p>
    <w:p w14:paraId="4E84DD6D" w14:textId="77777777" w:rsidR="00002A49" w:rsidRPr="00565C0F" w:rsidRDefault="00002A49" w:rsidP="00565C0F">
      <w:pPr>
        <w:pStyle w:val="31"/>
      </w:pPr>
      <w:bookmarkStart w:id="59" w:name="_Toc41930121"/>
      <w:r w:rsidRPr="00565C0F">
        <w:t>Добавление</w:t>
      </w:r>
      <w:r>
        <w:t xml:space="preserve"> строк кода бюджетной классификации из реестра расходных обязательств</w:t>
      </w:r>
      <w:bookmarkEnd w:id="59"/>
    </w:p>
    <w:p w14:paraId="5A2F760A" w14:textId="77777777" w:rsidR="00002A49" w:rsidRPr="00604478" w:rsidRDefault="00002A49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="0054751B" w:rsidRPr="0054751B">
        <w:t>Формирование и ведение БС ПБС (Ввод данных)</w:t>
      </w:r>
      <w:r w:rsidRPr="00604478">
        <w:t>».</w:t>
      </w:r>
    </w:p>
    <w:p w14:paraId="69D0367F" w14:textId="77777777" w:rsidR="00310B56" w:rsidRPr="00310B56" w:rsidRDefault="004716DC" w:rsidP="00C6254B">
      <w:pPr>
        <w:pStyle w:val="ae"/>
      </w:pPr>
      <w:r w:rsidRPr="004716DC">
        <w:rPr>
          <w:b/>
        </w:rPr>
        <w:t>Важно!</w:t>
      </w:r>
      <w:r>
        <w:t xml:space="preserve"> </w:t>
      </w:r>
      <w:r w:rsidR="00310B56">
        <w:t xml:space="preserve">Добавление строк </w:t>
      </w:r>
      <w:r w:rsidR="00310B56" w:rsidRPr="00AF567E">
        <w:t>кода бюджетной классификации</w:t>
      </w:r>
      <w:r w:rsidR="00310B56">
        <w:t xml:space="preserve"> из реестра расходных обязательств</w:t>
      </w:r>
      <w:r w:rsidR="003C5C07">
        <w:t xml:space="preserve"> осуществляется во вкладке «БА».</w:t>
      </w:r>
    </w:p>
    <w:p w14:paraId="73C7904F" w14:textId="77777777" w:rsidR="00002A49" w:rsidRPr="00604478" w:rsidRDefault="00002A49" w:rsidP="00C6254B">
      <w:pPr>
        <w:pStyle w:val="ae"/>
      </w:pPr>
      <w:r>
        <w:t xml:space="preserve">Для добавления </w:t>
      </w:r>
      <w:r w:rsidRPr="00AF567E">
        <w:t>строк кода бюджетной классификации</w:t>
      </w:r>
      <w:r>
        <w:t xml:space="preserve"> из реестра расходных обязательств</w:t>
      </w:r>
      <w:r w:rsidRPr="00604478">
        <w:t xml:space="preserve"> необходимо нажать на кнопку «Реестр» и выбрать пункт </w:t>
      </w:r>
      <w:r w:rsidRPr="00604478">
        <w:rPr>
          <w:i/>
        </w:rPr>
        <w:t>[</w:t>
      </w:r>
      <w:r>
        <w:rPr>
          <w:i/>
        </w:rPr>
        <w:t>Добавить КБК</w:t>
      </w:r>
      <w:r w:rsidRPr="00604478">
        <w:rPr>
          <w:i/>
        </w:rPr>
        <w:t>/</w:t>
      </w:r>
      <w:r>
        <w:rPr>
          <w:i/>
        </w:rPr>
        <w:t>из РРО</w:t>
      </w:r>
      <w:r w:rsidRPr="00604478">
        <w:rPr>
          <w:i/>
        </w:rPr>
        <w:t>]</w:t>
      </w:r>
      <w:r w:rsidRPr="00604478">
        <w:t xml:space="preserve"> (</w:t>
      </w:r>
      <w:r w:rsidR="008A65DA">
        <w:fldChar w:fldCharType="begin"/>
      </w:r>
      <w:r w:rsidR="008A65DA">
        <w:instrText xml:space="preserve"> REF _Ref485304352 \h </w:instrText>
      </w:r>
      <w:r w:rsidR="008A65DA">
        <w:fldChar w:fldCharType="separate"/>
      </w:r>
      <w:r w:rsidR="00FF67A6">
        <w:t>Рисунок </w:t>
      </w:r>
      <w:r w:rsidR="00FF67A6">
        <w:rPr>
          <w:noProof/>
        </w:rPr>
        <w:t>39</w:t>
      </w:r>
      <w:r w:rsidR="008A65DA">
        <w:fldChar w:fldCharType="end"/>
      </w:r>
      <w:r w:rsidRPr="00604478">
        <w:t>).</w:t>
      </w:r>
    </w:p>
    <w:p w14:paraId="49F80F4D" w14:textId="77777777" w:rsidR="00002A49" w:rsidRPr="00604478" w:rsidRDefault="009E1B33" w:rsidP="00C34DEE">
      <w:pPr>
        <w:pStyle w:val="af7"/>
      </w:pPr>
      <w:r>
        <w:pict w14:anchorId="320355C1">
          <v:shape id="_x0000_i1065" type="#_x0000_t75" style="width:477.75pt;height:262.5pt;visibility:visible;mso-wrap-style:square">
            <v:imagedata r:id="rId52" o:title=""/>
          </v:shape>
        </w:pict>
      </w:r>
    </w:p>
    <w:p w14:paraId="4C6FC654" w14:textId="77777777" w:rsidR="00002A49" w:rsidRPr="00604478" w:rsidRDefault="00651CC7" w:rsidP="00C34DEE">
      <w:pPr>
        <w:pStyle w:val="aff1"/>
        <w:rPr>
          <w:i/>
        </w:rPr>
      </w:pPr>
      <w:bookmarkStart w:id="60" w:name="_Ref485304352"/>
      <w:r>
        <w:t>Рисунок </w:t>
      </w:r>
      <w:fldSimple w:instr=" SEQ Рисунок \* ARABIC ">
        <w:r w:rsidR="00FF67A6">
          <w:rPr>
            <w:noProof/>
          </w:rPr>
          <w:t>39</w:t>
        </w:r>
      </w:fldSimple>
      <w:bookmarkEnd w:id="60"/>
      <w:r w:rsidR="00002A49" w:rsidRPr="00604478">
        <w:t xml:space="preserve">. </w:t>
      </w:r>
      <w:r w:rsidR="003C5C07" w:rsidRPr="003C5C07">
        <w:t>Добав</w:t>
      </w:r>
      <w:r w:rsidR="003C5C07">
        <w:t xml:space="preserve">ление </w:t>
      </w:r>
      <w:r w:rsidR="003C5C07" w:rsidRPr="003C5C07">
        <w:t xml:space="preserve">КБК </w:t>
      </w:r>
      <w:r w:rsidR="00002A49" w:rsidRPr="003C5C07">
        <w:t>из РРО</w:t>
      </w:r>
    </w:p>
    <w:p w14:paraId="771857AF" w14:textId="77777777" w:rsidR="00002A49" w:rsidRDefault="00002A49" w:rsidP="00C6254B">
      <w:pPr>
        <w:pStyle w:val="ae"/>
      </w:pPr>
      <w:r w:rsidRPr="00604478">
        <w:t xml:space="preserve">В открывшемся окне </w:t>
      </w:r>
      <w:r>
        <w:t>«</w:t>
      </w:r>
      <w:r w:rsidR="00105FFA">
        <w:t>Импорт РРО</w:t>
      </w:r>
      <w:r>
        <w:t>»</w:t>
      </w:r>
      <w:r w:rsidRPr="00604478">
        <w:t xml:space="preserve"> </w:t>
      </w:r>
      <w:r w:rsidR="001B5EB7">
        <w:t xml:space="preserve">необходимо </w:t>
      </w:r>
      <w:r w:rsidR="004846DD">
        <w:t xml:space="preserve">заполнить поля «Бюджетный цикл» и «Этап» выбором значения из раскрывающегося списка, </w:t>
      </w:r>
      <w:r w:rsidRPr="00AF567E">
        <w:t>установить «галочки» напротив соответствующих стро</w:t>
      </w:r>
      <w:r>
        <w:t xml:space="preserve">к </w:t>
      </w:r>
      <w:r w:rsidRPr="00AF567E">
        <w:t>и нажать на кнопку «</w:t>
      </w:r>
      <w:r>
        <w:t>Добавить</w:t>
      </w:r>
      <w:r w:rsidRPr="00AF567E">
        <w:t>»</w:t>
      </w:r>
      <w:r>
        <w:t xml:space="preserve"> </w:t>
      </w:r>
      <w:r w:rsidRPr="00604478">
        <w:t>(</w:t>
      </w:r>
      <w:r w:rsidR="008A65DA">
        <w:fldChar w:fldCharType="begin"/>
      </w:r>
      <w:r w:rsidR="008A65DA">
        <w:instrText xml:space="preserve"> REF _Ref485304358 \h </w:instrText>
      </w:r>
      <w:r w:rsidR="008A65DA">
        <w:fldChar w:fldCharType="separate"/>
      </w:r>
      <w:r w:rsidR="00FF67A6">
        <w:t>Рисунок </w:t>
      </w:r>
      <w:r w:rsidR="00FF67A6">
        <w:rPr>
          <w:noProof/>
        </w:rPr>
        <w:t>40</w:t>
      </w:r>
      <w:r w:rsidR="008A65DA">
        <w:fldChar w:fldCharType="end"/>
      </w:r>
      <w:r w:rsidRPr="00604478">
        <w:t>).</w:t>
      </w:r>
    </w:p>
    <w:p w14:paraId="7BE8C63D" w14:textId="77777777" w:rsidR="00BD4116" w:rsidRPr="00604478" w:rsidRDefault="00BD4116" w:rsidP="00C6254B">
      <w:pPr>
        <w:pStyle w:val="ae"/>
      </w:pPr>
      <w:r w:rsidRPr="00BD4116">
        <w:rPr>
          <w:b/>
        </w:rPr>
        <w:t>Примечание.</w:t>
      </w:r>
      <w:r>
        <w:t xml:space="preserve"> В о</w:t>
      </w:r>
      <w:r w:rsidRPr="00604478">
        <w:t xml:space="preserve">кне </w:t>
      </w:r>
      <w:r>
        <w:t>«</w:t>
      </w:r>
      <w:r w:rsidR="00105FFA">
        <w:t>Импорт РРО</w:t>
      </w:r>
      <w:r>
        <w:t>»</w:t>
      </w:r>
      <w:r w:rsidRPr="00604478">
        <w:t xml:space="preserve"> </w:t>
      </w:r>
      <w:r>
        <w:t>отображаются строки КБК, которые есть в текущем бюджетном цикле и не выбраны при формировании Проекта показателей бюджетных смет.</w:t>
      </w:r>
    </w:p>
    <w:p w14:paraId="2C0A0121" w14:textId="77777777" w:rsidR="00002A49" w:rsidRPr="00604478" w:rsidRDefault="009E1B33" w:rsidP="00C34DEE">
      <w:pPr>
        <w:pStyle w:val="af7"/>
      </w:pPr>
      <w:r>
        <w:pict w14:anchorId="44FD9485">
          <v:shape id="_x0000_i1066" type="#_x0000_t75" style="width:474pt;height:259.5pt;visibility:visible;mso-wrap-style:square">
            <v:imagedata r:id="rId53" o:title=""/>
          </v:shape>
        </w:pict>
      </w:r>
    </w:p>
    <w:p w14:paraId="16DA2948" w14:textId="77777777" w:rsidR="00002A49" w:rsidRPr="006D28E5" w:rsidRDefault="00651CC7" w:rsidP="00C34DEE">
      <w:pPr>
        <w:pStyle w:val="aff1"/>
      </w:pPr>
      <w:bookmarkStart w:id="61" w:name="_Ref485304358"/>
      <w:r>
        <w:t>Рисунок </w:t>
      </w:r>
      <w:fldSimple w:instr=" SEQ Рисунок \* ARABIC ">
        <w:r w:rsidR="00FF67A6">
          <w:rPr>
            <w:noProof/>
          </w:rPr>
          <w:t>40</w:t>
        </w:r>
      </w:fldSimple>
      <w:bookmarkEnd w:id="61"/>
      <w:r w:rsidR="00002A49" w:rsidRPr="00604478">
        <w:t xml:space="preserve">. </w:t>
      </w:r>
      <w:r w:rsidR="003C5C07">
        <w:t>Импорт РРО</w:t>
      </w:r>
    </w:p>
    <w:p w14:paraId="4A6E5DE9" w14:textId="77777777" w:rsidR="00002A49" w:rsidRDefault="00002A49" w:rsidP="00C6254B">
      <w:pPr>
        <w:pStyle w:val="ae"/>
      </w:pPr>
      <w:r w:rsidRPr="00604478">
        <w:t xml:space="preserve">В результате </w:t>
      </w:r>
      <w:r>
        <w:t xml:space="preserve">в </w:t>
      </w:r>
      <w:r w:rsidR="003C5C07">
        <w:t>подразделе «Проекты</w:t>
      </w:r>
      <w:r>
        <w:t xml:space="preserve"> показателей бюджетных смет</w:t>
      </w:r>
      <w:r w:rsidR="003C5C07">
        <w:t>»</w:t>
      </w:r>
      <w:r>
        <w:t xml:space="preserve"> отобразятся добавленные строки</w:t>
      </w:r>
      <w:r w:rsidR="001B5EB7">
        <w:t xml:space="preserve"> из реестра расходных обязательств</w:t>
      </w:r>
      <w:r w:rsidRPr="00604478">
        <w:t>.</w:t>
      </w:r>
    </w:p>
    <w:p w14:paraId="07159AAD" w14:textId="77777777" w:rsidR="00F424F1" w:rsidRDefault="00F424F1" w:rsidP="00565C0F">
      <w:pPr>
        <w:pStyle w:val="31"/>
      </w:pPr>
      <w:bookmarkStart w:id="62" w:name="_Toc12522078"/>
      <w:bookmarkStart w:id="63" w:name="_Toc41930122"/>
      <w:r>
        <w:t xml:space="preserve">Добавление строк кода бюджетной классификации из реестра расходных обязательств </w:t>
      </w:r>
      <w:r w:rsidRPr="00C722BD">
        <w:t>государственны</w:t>
      </w:r>
      <w:r>
        <w:t xml:space="preserve">х </w:t>
      </w:r>
      <w:r w:rsidRPr="00C722BD">
        <w:t>внебюджетны</w:t>
      </w:r>
      <w:r>
        <w:t>х</w:t>
      </w:r>
      <w:r w:rsidRPr="00C722BD">
        <w:t xml:space="preserve"> фонд</w:t>
      </w:r>
      <w:r>
        <w:t>ов</w:t>
      </w:r>
      <w:bookmarkEnd w:id="62"/>
      <w:bookmarkEnd w:id="63"/>
    </w:p>
    <w:p w14:paraId="62DB88F5" w14:textId="77777777" w:rsidR="00F424F1" w:rsidRPr="00604478" w:rsidRDefault="00F424F1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Pr="0054751B">
        <w:t>Формирование и ведение БС ПБС (Ввод данных)</w:t>
      </w:r>
      <w:r w:rsidRPr="00604478">
        <w:t>».</w:t>
      </w:r>
    </w:p>
    <w:p w14:paraId="1B21FBFE" w14:textId="77777777" w:rsidR="00F424F1" w:rsidRPr="00310B56" w:rsidRDefault="00F424F1" w:rsidP="00C6254B">
      <w:pPr>
        <w:pStyle w:val="ae"/>
      </w:pPr>
      <w:r w:rsidRPr="00F424F1">
        <w:rPr>
          <w:b/>
        </w:rPr>
        <w:t>Важно!</w:t>
      </w:r>
      <w:r>
        <w:t xml:space="preserve"> Добавление строк </w:t>
      </w:r>
      <w:r w:rsidRPr="00AF567E">
        <w:t>кода бюджетной классификации</w:t>
      </w:r>
      <w:r>
        <w:t xml:space="preserve"> из реестра расходных обязательств</w:t>
      </w:r>
      <w:r w:rsidR="00F550CE">
        <w:t xml:space="preserve"> </w:t>
      </w:r>
      <w:r w:rsidR="00F550CE" w:rsidRPr="00C722BD">
        <w:t>государственны</w:t>
      </w:r>
      <w:r w:rsidR="00F550CE">
        <w:t xml:space="preserve">х </w:t>
      </w:r>
      <w:r w:rsidR="00F550CE" w:rsidRPr="00C722BD">
        <w:t>внебюджетны</w:t>
      </w:r>
      <w:r w:rsidR="00F550CE">
        <w:t>х</w:t>
      </w:r>
      <w:r w:rsidR="00F550CE" w:rsidRPr="00C722BD">
        <w:t xml:space="preserve"> фонд</w:t>
      </w:r>
      <w:r w:rsidR="00F550CE">
        <w:t>ов</w:t>
      </w:r>
      <w:r>
        <w:t xml:space="preserve"> осуществляется во вкладке «БА».</w:t>
      </w:r>
    </w:p>
    <w:p w14:paraId="01CD02B7" w14:textId="77777777" w:rsidR="00F424F1" w:rsidRDefault="00F424F1" w:rsidP="00C6254B">
      <w:pPr>
        <w:pStyle w:val="ae"/>
      </w:pPr>
      <w:r>
        <w:t xml:space="preserve">Для добавления </w:t>
      </w:r>
      <w:r w:rsidRPr="00AF567E">
        <w:t>строк кода бюджетной классификации</w:t>
      </w:r>
      <w:r>
        <w:t xml:space="preserve"> из реестра расходных обязательств </w:t>
      </w:r>
      <w:r w:rsidRPr="00C722BD">
        <w:t>государственных внебюджетных фондов</w:t>
      </w:r>
      <w:r w:rsidRPr="00604478">
        <w:t xml:space="preserve"> необходимо нажать на кнопку «Реестр» и выбрать пункт </w:t>
      </w:r>
      <w:r w:rsidRPr="00604478">
        <w:rPr>
          <w:i/>
        </w:rPr>
        <w:t>[</w:t>
      </w:r>
      <w:r>
        <w:rPr>
          <w:i/>
        </w:rPr>
        <w:t>Добавить КБК</w:t>
      </w:r>
      <w:r w:rsidRPr="00604478">
        <w:rPr>
          <w:i/>
        </w:rPr>
        <w:t>/</w:t>
      </w:r>
      <w:r>
        <w:rPr>
          <w:i/>
        </w:rPr>
        <w:t xml:space="preserve">из РРО </w:t>
      </w:r>
      <w:r w:rsidRPr="005F7D58">
        <w:rPr>
          <w:i/>
        </w:rPr>
        <w:t>ГВБФ</w:t>
      </w:r>
      <w:r w:rsidRPr="00604478">
        <w:rPr>
          <w:i/>
        </w:rPr>
        <w:t>]</w:t>
      </w:r>
      <w:r w:rsidRPr="00604478">
        <w:t xml:space="preserve"> (</w:t>
      </w:r>
      <w:r>
        <w:fldChar w:fldCharType="begin"/>
      </w:r>
      <w:r>
        <w:instrText xml:space="preserve"> REF _Ref485304366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41</w:t>
      </w:r>
      <w:r>
        <w:fldChar w:fldCharType="end"/>
      </w:r>
      <w:r w:rsidRPr="00604478">
        <w:t>).</w:t>
      </w:r>
      <w:r>
        <w:t xml:space="preserve"> </w:t>
      </w:r>
    </w:p>
    <w:p w14:paraId="30EDC5E0" w14:textId="77777777" w:rsidR="00F424F1" w:rsidRPr="00604478" w:rsidRDefault="009E1B33" w:rsidP="00F424F1">
      <w:pPr>
        <w:pStyle w:val="af7"/>
      </w:pPr>
      <w:r>
        <w:pict w14:anchorId="4F379020">
          <v:shape id="_x0000_i1067" type="#_x0000_t75" style="width:474.75pt;height:259.5pt;visibility:visible;mso-wrap-style:square">
            <v:imagedata r:id="rId54" o:title=""/>
          </v:shape>
        </w:pict>
      </w:r>
    </w:p>
    <w:p w14:paraId="2CCD0057" w14:textId="77777777" w:rsidR="00F424F1" w:rsidRPr="00604478" w:rsidRDefault="00F424F1" w:rsidP="00F424F1">
      <w:pPr>
        <w:pStyle w:val="aff1"/>
        <w:rPr>
          <w:i/>
        </w:rPr>
      </w:pPr>
      <w:bookmarkStart w:id="64" w:name="_Ref485304366"/>
      <w:r>
        <w:t>Рисунок </w:t>
      </w:r>
      <w:fldSimple w:instr=" SEQ Рисунок \* ARABIC ">
        <w:r w:rsidR="00FF67A6">
          <w:rPr>
            <w:noProof/>
          </w:rPr>
          <w:t>41</w:t>
        </w:r>
      </w:fldSimple>
      <w:bookmarkEnd w:id="64"/>
      <w:r w:rsidRPr="00604478">
        <w:t xml:space="preserve">. </w:t>
      </w:r>
      <w:r w:rsidRPr="00F424F1">
        <w:t>Добав</w:t>
      </w:r>
      <w:r>
        <w:t>ление КБК</w:t>
      </w:r>
      <w:r w:rsidRPr="00F424F1">
        <w:t xml:space="preserve"> из РРО ГВБФ</w:t>
      </w:r>
    </w:p>
    <w:p w14:paraId="4F92CB8B" w14:textId="77777777" w:rsidR="00F424F1" w:rsidRDefault="00F424F1" w:rsidP="00C6254B">
      <w:pPr>
        <w:pStyle w:val="ae"/>
      </w:pPr>
      <w:r w:rsidRPr="00F424F1">
        <w:rPr>
          <w:b/>
        </w:rPr>
        <w:t>Важно!</w:t>
      </w:r>
      <w:r>
        <w:t xml:space="preserve"> Данный функционал доступен для учреждений следующих глав БК:</w:t>
      </w:r>
    </w:p>
    <w:p w14:paraId="4D976757" w14:textId="77777777" w:rsidR="00F424F1" w:rsidRDefault="00F424F1" w:rsidP="00C6254B">
      <w:pPr>
        <w:pStyle w:val="-"/>
      </w:pPr>
      <w:r>
        <w:t>392 Пенсионный фонд Российской Федерации;</w:t>
      </w:r>
    </w:p>
    <w:p w14:paraId="44645843" w14:textId="77777777" w:rsidR="00F424F1" w:rsidRDefault="00F424F1" w:rsidP="00C6254B">
      <w:pPr>
        <w:pStyle w:val="-"/>
      </w:pPr>
      <w:r>
        <w:t>393 Фонд социального страхования Российской Федерации;</w:t>
      </w:r>
    </w:p>
    <w:p w14:paraId="589ACC25" w14:textId="77777777" w:rsidR="00F424F1" w:rsidRPr="00604478" w:rsidRDefault="00F424F1" w:rsidP="00C6254B">
      <w:pPr>
        <w:pStyle w:val="-"/>
      </w:pPr>
      <w:r>
        <w:t>394 Федеральный фонд обязательного медицинского страхования.</w:t>
      </w:r>
    </w:p>
    <w:p w14:paraId="45967E0F" w14:textId="77777777" w:rsidR="00F424F1" w:rsidRDefault="00F424F1" w:rsidP="00C6254B">
      <w:pPr>
        <w:pStyle w:val="ae"/>
      </w:pPr>
      <w:r w:rsidRPr="00604478">
        <w:t xml:space="preserve">В открывшемся окне </w:t>
      </w:r>
      <w:r>
        <w:t>«Импорт РРО»</w:t>
      </w:r>
      <w:r w:rsidRPr="00604478">
        <w:t xml:space="preserve"> </w:t>
      </w:r>
      <w:r>
        <w:t xml:space="preserve">необходимо заполнить поля «Бюджетный цикл» и «Этап» выбором значения из раскрывающегося списка, </w:t>
      </w:r>
      <w:r w:rsidRPr="00AF567E">
        <w:t>установить «галочки» напротив соответствующих стро</w:t>
      </w:r>
      <w:r>
        <w:t xml:space="preserve">к </w:t>
      </w:r>
      <w:r w:rsidRPr="00AF567E">
        <w:t>и нажать на кнопку «</w:t>
      </w:r>
      <w:r>
        <w:t>Добавить</w:t>
      </w:r>
      <w:r w:rsidRPr="00AF567E">
        <w:t>»</w:t>
      </w:r>
      <w:r w:rsidRPr="00604478">
        <w:t xml:space="preserve"> (</w:t>
      </w:r>
      <w:r>
        <w:fldChar w:fldCharType="begin"/>
      </w:r>
      <w:r>
        <w:instrText xml:space="preserve"> REF _Ref485304375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42</w:t>
      </w:r>
      <w:r>
        <w:fldChar w:fldCharType="end"/>
      </w:r>
      <w:r w:rsidRPr="00604478">
        <w:t>).</w:t>
      </w:r>
    </w:p>
    <w:p w14:paraId="396EDE64" w14:textId="77777777" w:rsidR="00F424F1" w:rsidRPr="00604478" w:rsidRDefault="00F424F1" w:rsidP="00C6254B">
      <w:pPr>
        <w:pStyle w:val="ae"/>
      </w:pPr>
      <w:r w:rsidRPr="00BD4116">
        <w:rPr>
          <w:b/>
        </w:rPr>
        <w:t>Примечание.</w:t>
      </w:r>
      <w:r>
        <w:t xml:space="preserve"> В о</w:t>
      </w:r>
      <w:r w:rsidRPr="00604478">
        <w:t xml:space="preserve">кне </w:t>
      </w:r>
      <w:r>
        <w:t>«Импорт РРО»</w:t>
      </w:r>
      <w:r w:rsidRPr="00604478">
        <w:t xml:space="preserve"> </w:t>
      </w:r>
      <w:r>
        <w:t>отображаются строки КБК, которые есть в текущем бюджетном цикле и не выбраны при формировании Проекта показателей бюджетных смет.</w:t>
      </w:r>
    </w:p>
    <w:p w14:paraId="6D566D1B" w14:textId="77777777" w:rsidR="00F424F1" w:rsidRPr="00604478" w:rsidRDefault="009E1B33" w:rsidP="00F424F1">
      <w:pPr>
        <w:pStyle w:val="af7"/>
      </w:pPr>
      <w:r>
        <w:pict w14:anchorId="21A1055A">
          <v:shape id="_x0000_i1068" type="#_x0000_t75" style="width:479.25pt;height:262.5pt;visibility:visible;mso-wrap-style:square">
            <v:imagedata r:id="rId53" o:title=""/>
          </v:shape>
        </w:pict>
      </w:r>
    </w:p>
    <w:p w14:paraId="27A4894A" w14:textId="77777777" w:rsidR="00F424F1" w:rsidRPr="006D28E5" w:rsidRDefault="00F424F1" w:rsidP="00F424F1">
      <w:pPr>
        <w:pStyle w:val="aff1"/>
      </w:pPr>
      <w:bookmarkStart w:id="65" w:name="_Ref485304375"/>
      <w:r>
        <w:t>Рисунок </w:t>
      </w:r>
      <w:fldSimple w:instr=" SEQ Рисунок \* ARABIC ">
        <w:r w:rsidR="00FF67A6">
          <w:rPr>
            <w:noProof/>
          </w:rPr>
          <w:t>42</w:t>
        </w:r>
      </w:fldSimple>
      <w:bookmarkEnd w:id="65"/>
      <w:r w:rsidRPr="00604478">
        <w:t xml:space="preserve">. </w:t>
      </w:r>
      <w:r>
        <w:t>Импорт РРО</w:t>
      </w:r>
    </w:p>
    <w:p w14:paraId="6E33A5AF" w14:textId="77777777" w:rsidR="00F424F1" w:rsidRPr="00604478" w:rsidRDefault="00F424F1" w:rsidP="00C6254B">
      <w:pPr>
        <w:pStyle w:val="ae"/>
      </w:pPr>
      <w:r w:rsidRPr="00604478">
        <w:t xml:space="preserve">В результате </w:t>
      </w:r>
      <w:r>
        <w:t xml:space="preserve">в подразделе «Проекты показателей бюджетных смет» отобразятся добавленные строки </w:t>
      </w:r>
      <w:r w:rsidRPr="002A0378">
        <w:t>из реестра расходных обязательств государственных внебюджетных фондов</w:t>
      </w:r>
      <w:r w:rsidRPr="00604478">
        <w:t>.</w:t>
      </w:r>
    </w:p>
    <w:p w14:paraId="4E68278E" w14:textId="77777777" w:rsidR="00C722BD" w:rsidRDefault="00C722BD" w:rsidP="00565C0F">
      <w:pPr>
        <w:pStyle w:val="31"/>
      </w:pPr>
      <w:bookmarkStart w:id="66" w:name="_Toc41930123"/>
      <w:r>
        <w:t xml:space="preserve">Добавление строк кода бюджетной классификации </w:t>
      </w:r>
      <w:r w:rsidR="00B8481F">
        <w:t xml:space="preserve">по </w:t>
      </w:r>
      <w:r w:rsidRPr="00C722BD">
        <w:t>дополнительному финансированию</w:t>
      </w:r>
      <w:bookmarkEnd w:id="66"/>
    </w:p>
    <w:p w14:paraId="0CC24B87" w14:textId="77777777" w:rsidR="00B8481F" w:rsidRDefault="00B8481F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="0054751B" w:rsidRPr="0054751B">
        <w:t>Формирование и ведение БС ПБС (Ввод данных)</w:t>
      </w:r>
      <w:r w:rsidRPr="00604478">
        <w:t>».</w:t>
      </w:r>
    </w:p>
    <w:p w14:paraId="14D844D3" w14:textId="77777777" w:rsidR="00BE5AEF" w:rsidRDefault="004716DC" w:rsidP="00C6254B">
      <w:pPr>
        <w:pStyle w:val="ae"/>
      </w:pPr>
      <w:r w:rsidRPr="004716DC">
        <w:rPr>
          <w:b/>
        </w:rPr>
        <w:t>Важно!</w:t>
      </w:r>
      <w:r>
        <w:t xml:space="preserve"> </w:t>
      </w:r>
      <w:r w:rsidR="00BE5AEF">
        <w:t xml:space="preserve">Добавление строк </w:t>
      </w:r>
      <w:r w:rsidR="00BE5AEF" w:rsidRPr="00AF567E">
        <w:t>кода бюджетной классификации</w:t>
      </w:r>
      <w:r>
        <w:t xml:space="preserve"> по </w:t>
      </w:r>
      <w:r w:rsidRPr="00C722BD">
        <w:t>дополнительному финансированию</w:t>
      </w:r>
      <w:r w:rsidR="00BE5AEF">
        <w:t xml:space="preserve"> из реестра расходных обязательств осуществляется во вкладке «Доп. финансирование».</w:t>
      </w:r>
    </w:p>
    <w:p w14:paraId="47D510C5" w14:textId="77777777" w:rsidR="00B8481F" w:rsidRPr="00604478" w:rsidRDefault="00B8481F" w:rsidP="00C6254B">
      <w:pPr>
        <w:pStyle w:val="ae"/>
      </w:pPr>
      <w:r>
        <w:t xml:space="preserve">Для добавления </w:t>
      </w:r>
      <w:r w:rsidRPr="00B8481F">
        <w:t xml:space="preserve">строк кода бюджетной классификации </w:t>
      </w:r>
      <w:r>
        <w:t xml:space="preserve">по </w:t>
      </w:r>
      <w:r w:rsidRPr="00B8481F">
        <w:t>дополнительному финансированию</w:t>
      </w:r>
      <w:r w:rsidRPr="00604478">
        <w:t xml:space="preserve"> необходимо</w:t>
      </w:r>
      <w:r w:rsidR="004716DC">
        <w:t xml:space="preserve"> во вкладке «Доп. финансирование»</w:t>
      </w:r>
      <w:r w:rsidRPr="00604478">
        <w:t xml:space="preserve"> нажать на кнопку «Реестр» и выбрать пункт </w:t>
      </w:r>
      <w:r w:rsidRPr="00604478">
        <w:rPr>
          <w:i/>
        </w:rPr>
        <w:t>[</w:t>
      </w:r>
      <w:r>
        <w:rPr>
          <w:i/>
        </w:rPr>
        <w:t>Добавить КБК</w:t>
      </w:r>
      <w:r w:rsidRPr="00604478">
        <w:rPr>
          <w:i/>
        </w:rPr>
        <w:t>/</w:t>
      </w:r>
      <w:r>
        <w:rPr>
          <w:i/>
        </w:rPr>
        <w:t>доп. финансировани</w:t>
      </w:r>
      <w:r w:rsidR="004716DC">
        <w:rPr>
          <w:i/>
        </w:rPr>
        <w:t>я</w:t>
      </w:r>
      <w:r w:rsidRPr="00604478">
        <w:rPr>
          <w:i/>
        </w:rPr>
        <w:t>]</w:t>
      </w:r>
      <w:r w:rsidRPr="00604478">
        <w:t xml:space="preserve"> (</w:t>
      </w:r>
      <w:r w:rsidR="008A65DA">
        <w:fldChar w:fldCharType="begin"/>
      </w:r>
      <w:r w:rsidR="008A65DA">
        <w:instrText xml:space="preserve"> REF _Ref485304386 \h </w:instrText>
      </w:r>
      <w:r w:rsidR="008A65DA">
        <w:fldChar w:fldCharType="separate"/>
      </w:r>
      <w:r w:rsidR="00FF67A6">
        <w:t>Рисунок </w:t>
      </w:r>
      <w:r w:rsidR="00FF67A6">
        <w:rPr>
          <w:noProof/>
        </w:rPr>
        <w:t>43</w:t>
      </w:r>
      <w:r w:rsidR="008A65DA">
        <w:fldChar w:fldCharType="end"/>
      </w:r>
      <w:r w:rsidRPr="00604478">
        <w:t>).</w:t>
      </w:r>
    </w:p>
    <w:p w14:paraId="53F11F4C" w14:textId="77777777" w:rsidR="00B8481F" w:rsidRPr="00604478" w:rsidRDefault="009E1B33" w:rsidP="00C34DEE">
      <w:pPr>
        <w:pStyle w:val="af7"/>
      </w:pPr>
      <w:r>
        <w:pict w14:anchorId="39570C7C">
          <v:shape id="_x0000_i1069" type="#_x0000_t75" style="width:472.5pt;height:251.25pt;visibility:visible;mso-wrap-style:square">
            <v:imagedata r:id="rId55" o:title=""/>
          </v:shape>
        </w:pict>
      </w:r>
    </w:p>
    <w:p w14:paraId="644A7642" w14:textId="77777777" w:rsidR="00B8481F" w:rsidRPr="00604478" w:rsidRDefault="00651CC7" w:rsidP="00C34DEE">
      <w:pPr>
        <w:pStyle w:val="aff1"/>
        <w:rPr>
          <w:i/>
        </w:rPr>
      </w:pPr>
      <w:bookmarkStart w:id="67" w:name="_Ref485304386"/>
      <w:r>
        <w:t>Рисунок </w:t>
      </w:r>
      <w:fldSimple w:instr=" SEQ Рисунок \* ARABIC ">
        <w:r w:rsidR="00FF67A6">
          <w:rPr>
            <w:noProof/>
          </w:rPr>
          <w:t>43</w:t>
        </w:r>
      </w:fldSimple>
      <w:bookmarkEnd w:id="67"/>
      <w:r w:rsidR="00B8481F" w:rsidRPr="00604478">
        <w:t xml:space="preserve">. </w:t>
      </w:r>
      <w:r w:rsidR="004716DC" w:rsidRPr="004716DC">
        <w:t xml:space="preserve">Добавить КБК по </w:t>
      </w:r>
      <w:r w:rsidR="00B8481F" w:rsidRPr="004716DC">
        <w:t>доп</w:t>
      </w:r>
      <w:r w:rsidR="00B8481F" w:rsidRPr="004716DC">
        <w:rPr>
          <w:rFonts w:ascii="Calibri" w:eastAsia="Calibri" w:hAnsi="Calibri"/>
          <w:sz w:val="22"/>
          <w:szCs w:val="22"/>
        </w:rPr>
        <w:t xml:space="preserve">. </w:t>
      </w:r>
      <w:r w:rsidR="00B8481F" w:rsidRPr="004716DC">
        <w:t>финансировани</w:t>
      </w:r>
      <w:r w:rsidR="004716DC" w:rsidRPr="004716DC">
        <w:t>ю</w:t>
      </w:r>
    </w:p>
    <w:p w14:paraId="17A79F0A" w14:textId="77777777" w:rsidR="00B8481F" w:rsidRDefault="00B8481F" w:rsidP="00C6254B">
      <w:pPr>
        <w:pStyle w:val="ae"/>
      </w:pPr>
      <w:r w:rsidRPr="00604478">
        <w:t xml:space="preserve">В открывшемся окне </w:t>
      </w:r>
      <w:r>
        <w:t>«</w:t>
      </w:r>
      <w:r w:rsidR="00BE5AEF">
        <w:t>Добавление кодов классификации расходов бюджетов</w:t>
      </w:r>
      <w:r>
        <w:t>»</w:t>
      </w:r>
      <w:r w:rsidRPr="00604478">
        <w:t xml:space="preserve"> </w:t>
      </w:r>
      <w:r>
        <w:t xml:space="preserve">необходимо </w:t>
      </w:r>
      <w:r w:rsidRPr="00AF567E">
        <w:t>установить «галочки» напротив соответствующих стро</w:t>
      </w:r>
      <w:r>
        <w:t xml:space="preserve">к </w:t>
      </w:r>
      <w:r w:rsidRPr="00AF567E">
        <w:t>и нажать на кнопку «</w:t>
      </w:r>
      <w:r w:rsidR="00BE5AEF">
        <w:t>Выбрать</w:t>
      </w:r>
      <w:r w:rsidRPr="00AF567E">
        <w:t>»</w:t>
      </w:r>
      <w:r>
        <w:t xml:space="preserve"> </w:t>
      </w:r>
      <w:r w:rsidRPr="00604478">
        <w:t>(</w:t>
      </w:r>
      <w:r w:rsidR="008A65DA">
        <w:fldChar w:fldCharType="begin"/>
      </w:r>
      <w:r w:rsidR="008A65DA">
        <w:instrText xml:space="preserve"> REF _Ref485304393 \h </w:instrText>
      </w:r>
      <w:r w:rsidR="008A65DA">
        <w:fldChar w:fldCharType="separate"/>
      </w:r>
      <w:r w:rsidR="00FF67A6">
        <w:t>Рисунок </w:t>
      </w:r>
      <w:r w:rsidR="00FF67A6">
        <w:rPr>
          <w:noProof/>
        </w:rPr>
        <w:t>44</w:t>
      </w:r>
      <w:r w:rsidR="008A65DA">
        <w:fldChar w:fldCharType="end"/>
      </w:r>
      <w:r w:rsidRPr="00604478">
        <w:t>).</w:t>
      </w:r>
    </w:p>
    <w:p w14:paraId="148D0D0A" w14:textId="77777777" w:rsidR="00BD4116" w:rsidRPr="00604478" w:rsidRDefault="00BD4116" w:rsidP="00C6254B">
      <w:pPr>
        <w:pStyle w:val="ae"/>
      </w:pPr>
      <w:r w:rsidRPr="00BD4116">
        <w:rPr>
          <w:b/>
        </w:rPr>
        <w:t>Примечание.</w:t>
      </w:r>
      <w:r>
        <w:t xml:space="preserve"> В о</w:t>
      </w:r>
      <w:r w:rsidRPr="00604478">
        <w:t xml:space="preserve">кне </w:t>
      </w:r>
      <w:r>
        <w:t>«</w:t>
      </w:r>
      <w:r w:rsidR="004716DC">
        <w:t>Добавление кодов классификации расходов бюджетов</w:t>
      </w:r>
      <w:r>
        <w:t>»</w:t>
      </w:r>
      <w:r w:rsidRPr="00604478">
        <w:t xml:space="preserve"> </w:t>
      </w:r>
      <w:r>
        <w:t>отображаются строки КБК, которые есть в текущем бюджетном цикле и не выбраны при формировании Проекта показателей бюджетных смет</w:t>
      </w:r>
      <w:r w:rsidR="00CC5ED5">
        <w:t xml:space="preserve"> во вкладке «Доп. финансирования»</w:t>
      </w:r>
      <w:r>
        <w:t>.</w:t>
      </w:r>
    </w:p>
    <w:p w14:paraId="0239FA46" w14:textId="77777777" w:rsidR="00B8481F" w:rsidRPr="00604478" w:rsidRDefault="009E1B33" w:rsidP="00C34DEE">
      <w:pPr>
        <w:pStyle w:val="af7"/>
      </w:pPr>
      <w:r>
        <w:pict w14:anchorId="5B86D320">
          <v:shape id="_x0000_i1070" type="#_x0000_t75" style="width:469.5pt;height:188.25pt;visibility:visible;mso-wrap-style:square">
            <v:imagedata r:id="rId56" o:title=""/>
          </v:shape>
        </w:pict>
      </w:r>
    </w:p>
    <w:p w14:paraId="05430768" w14:textId="77777777" w:rsidR="00B8481F" w:rsidRPr="006D28E5" w:rsidRDefault="00651CC7" w:rsidP="00C34DEE">
      <w:pPr>
        <w:pStyle w:val="aff1"/>
      </w:pPr>
      <w:bookmarkStart w:id="68" w:name="_Ref485304393"/>
      <w:r>
        <w:t>Рисунок </w:t>
      </w:r>
      <w:fldSimple w:instr=" SEQ Рисунок \* ARABIC ">
        <w:r w:rsidR="00FF67A6">
          <w:rPr>
            <w:noProof/>
          </w:rPr>
          <w:t>44</w:t>
        </w:r>
      </w:fldSimple>
      <w:bookmarkEnd w:id="68"/>
      <w:r w:rsidR="00B8481F" w:rsidRPr="00604478">
        <w:t xml:space="preserve">. </w:t>
      </w:r>
      <w:r w:rsidR="00B8481F">
        <w:t>Выбор элементов</w:t>
      </w:r>
    </w:p>
    <w:p w14:paraId="777FC831" w14:textId="77777777" w:rsidR="00B8481F" w:rsidRPr="00604478" w:rsidRDefault="00B8481F" w:rsidP="00C6254B">
      <w:pPr>
        <w:pStyle w:val="ae"/>
      </w:pPr>
      <w:r w:rsidRPr="00604478">
        <w:t xml:space="preserve">В результате </w:t>
      </w:r>
      <w:r>
        <w:t xml:space="preserve">в </w:t>
      </w:r>
      <w:r w:rsidR="00F424F1">
        <w:t>подразделе</w:t>
      </w:r>
      <w:r>
        <w:t xml:space="preserve"> </w:t>
      </w:r>
      <w:r w:rsidR="00F424F1">
        <w:t>«Проекты</w:t>
      </w:r>
      <w:r>
        <w:t xml:space="preserve"> показателей бюджетных смет</w:t>
      </w:r>
      <w:r w:rsidR="00F424F1">
        <w:t>»</w:t>
      </w:r>
      <w:r>
        <w:t xml:space="preserve"> отобразятся добавленные строки по </w:t>
      </w:r>
      <w:r w:rsidRPr="00B8481F">
        <w:t>дополнительному финансированию</w:t>
      </w:r>
      <w:r w:rsidRPr="00604478">
        <w:t>.</w:t>
      </w:r>
    </w:p>
    <w:p w14:paraId="7C300576" w14:textId="77777777" w:rsidR="0092672F" w:rsidRDefault="00C722BD" w:rsidP="00565C0F">
      <w:pPr>
        <w:pStyle w:val="21"/>
      </w:pPr>
      <w:bookmarkStart w:id="69" w:name="_Toc41930124"/>
      <w:r>
        <w:t xml:space="preserve">Работа с </w:t>
      </w:r>
      <w:r w:rsidR="0092672F" w:rsidRPr="0092672F">
        <w:t>вариант</w:t>
      </w:r>
      <w:r>
        <w:t>ами</w:t>
      </w:r>
      <w:r w:rsidR="0092672F">
        <w:t xml:space="preserve"> проекта бюджетной сметы</w:t>
      </w:r>
      <w:r w:rsidR="0092672F" w:rsidRPr="0092672F">
        <w:t xml:space="preserve"> для строк кода бюджетной классификации</w:t>
      </w:r>
      <w:bookmarkEnd w:id="69"/>
    </w:p>
    <w:p w14:paraId="594E72BB" w14:textId="33162554" w:rsidR="00F424F1" w:rsidRPr="00310B56" w:rsidRDefault="00F424F1" w:rsidP="00C6254B">
      <w:pPr>
        <w:pStyle w:val="ae"/>
      </w:pPr>
      <w:r w:rsidRPr="00F424F1">
        <w:rPr>
          <w:b/>
        </w:rPr>
        <w:t>Важно!</w:t>
      </w:r>
      <w:r>
        <w:t xml:space="preserve"> </w:t>
      </w:r>
      <w:r w:rsidR="00AE36CC">
        <w:t xml:space="preserve">Работа с </w:t>
      </w:r>
      <w:r w:rsidR="00AE36CC" w:rsidRPr="0092672F">
        <w:t>вариант</w:t>
      </w:r>
      <w:r w:rsidR="00AE36CC">
        <w:t>ами проекта бюджетной сметы</w:t>
      </w:r>
      <w:r w:rsidR="00AE36CC" w:rsidRPr="0092672F">
        <w:t xml:space="preserve"> для строк кода бюджетной классификации</w:t>
      </w:r>
      <w:r w:rsidR="00AE36CC">
        <w:t xml:space="preserve"> во </w:t>
      </w:r>
      <w:r w:rsidR="00997FAA">
        <w:t xml:space="preserve">вкладке </w:t>
      </w:r>
      <w:r w:rsidR="00EF4F4C">
        <w:t>«</w:t>
      </w:r>
      <w:r>
        <w:t>Доп. финансирование» осуществляется аналогично</w:t>
      </w:r>
      <w:r w:rsidR="00997FAA">
        <w:t xml:space="preserve"> работе с вариантами проекта бюджетной сметы во вкладке «БА»</w:t>
      </w:r>
      <w:r>
        <w:t>.</w:t>
      </w:r>
    </w:p>
    <w:p w14:paraId="31945B4F" w14:textId="77777777" w:rsidR="00C722BD" w:rsidRPr="00C722BD" w:rsidRDefault="00C722BD" w:rsidP="00565C0F">
      <w:pPr>
        <w:pStyle w:val="31"/>
      </w:pPr>
      <w:bookmarkStart w:id="70" w:name="_Toc41930125"/>
      <w:r w:rsidRPr="00C722BD">
        <w:t>Добавление варианта проекта бюджетной сметы для строк кода бюджетной классификации</w:t>
      </w:r>
      <w:bookmarkEnd w:id="70"/>
    </w:p>
    <w:p w14:paraId="237FA457" w14:textId="77777777" w:rsidR="005F7D58" w:rsidRPr="00604478" w:rsidRDefault="005F7D58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="0054751B" w:rsidRPr="0054751B">
        <w:t>Формирование и ведение БС ПБС (Ввод данных)</w:t>
      </w:r>
      <w:r w:rsidRPr="00604478">
        <w:t>».</w:t>
      </w:r>
    </w:p>
    <w:p w14:paraId="72D071BF" w14:textId="77777777" w:rsidR="005F7D58" w:rsidRPr="00604478" w:rsidRDefault="005F7D58" w:rsidP="00C6254B">
      <w:pPr>
        <w:pStyle w:val="ae"/>
      </w:pPr>
      <w:r>
        <w:t xml:space="preserve">Для добавления </w:t>
      </w:r>
      <w:r w:rsidRPr="005F7D58">
        <w:t>варианта проекта бюджетной сметы для строк кода бюджетной классификации</w:t>
      </w:r>
      <w:r w:rsidRPr="00604478">
        <w:t xml:space="preserve"> необходимо</w:t>
      </w:r>
      <w:r w:rsidR="00C6254B" w:rsidRPr="00C6254B">
        <w:t xml:space="preserve"> </w:t>
      </w:r>
      <w:r w:rsidR="00C6254B">
        <w:t>одним нажатием левой кнопки мыши</w:t>
      </w:r>
      <w:r w:rsidRPr="00604478">
        <w:t xml:space="preserve"> </w:t>
      </w:r>
      <w:r w:rsidR="00C6254B">
        <w:t>выделить</w:t>
      </w:r>
      <w:r>
        <w:t xml:space="preserve"> с</w:t>
      </w:r>
      <w:r w:rsidR="00C6254B">
        <w:t>т</w:t>
      </w:r>
      <w:r>
        <w:t xml:space="preserve">року кода бюджетной классификации, </w:t>
      </w:r>
      <w:r w:rsidRPr="00604478">
        <w:t xml:space="preserve">нажать на кнопку «Реестр» и выбрать пункт </w:t>
      </w:r>
      <w:r w:rsidRPr="00604478">
        <w:rPr>
          <w:i/>
        </w:rPr>
        <w:t>[</w:t>
      </w:r>
      <w:r>
        <w:rPr>
          <w:i/>
        </w:rPr>
        <w:t>Вариант проекта бюджетной сметы</w:t>
      </w:r>
      <w:r w:rsidRPr="00604478">
        <w:rPr>
          <w:i/>
        </w:rPr>
        <w:t>/</w:t>
      </w:r>
      <w:r>
        <w:rPr>
          <w:i/>
        </w:rPr>
        <w:t>Добавить</w:t>
      </w:r>
      <w:r w:rsidRPr="00604478">
        <w:rPr>
          <w:i/>
        </w:rPr>
        <w:t>]</w:t>
      </w:r>
      <w:r w:rsidRPr="00604478">
        <w:t xml:space="preserve"> (</w:t>
      </w:r>
      <w:r w:rsidR="008A65DA">
        <w:fldChar w:fldCharType="begin"/>
      </w:r>
      <w:r w:rsidR="008A65DA">
        <w:instrText xml:space="preserve"> REF _Ref485304399 \h </w:instrText>
      </w:r>
      <w:r w:rsidR="008A65DA">
        <w:fldChar w:fldCharType="separate"/>
      </w:r>
      <w:r w:rsidR="00FF67A6">
        <w:t>Рисунок </w:t>
      </w:r>
      <w:r w:rsidR="00FF67A6">
        <w:rPr>
          <w:noProof/>
        </w:rPr>
        <w:t>45</w:t>
      </w:r>
      <w:r w:rsidR="008A65DA">
        <w:fldChar w:fldCharType="end"/>
      </w:r>
      <w:r w:rsidRPr="00604478">
        <w:t>).</w:t>
      </w:r>
    </w:p>
    <w:p w14:paraId="41A8ABEA" w14:textId="77777777" w:rsidR="005F7D58" w:rsidRPr="00604478" w:rsidRDefault="009E1B33" w:rsidP="00C34DEE">
      <w:pPr>
        <w:pStyle w:val="af7"/>
      </w:pPr>
      <w:r>
        <w:pict w14:anchorId="5E5E69E9">
          <v:shape id="_x0000_i1071" type="#_x0000_t75" style="width:472.5pt;height:271.5pt;visibility:visible;mso-wrap-style:square">
            <v:imagedata r:id="rId57" o:title=""/>
          </v:shape>
        </w:pict>
      </w:r>
    </w:p>
    <w:p w14:paraId="7ED80FD6" w14:textId="77777777" w:rsidR="005F7D58" w:rsidRPr="00604478" w:rsidRDefault="00651CC7" w:rsidP="00C34DEE">
      <w:pPr>
        <w:pStyle w:val="aff1"/>
        <w:rPr>
          <w:i/>
        </w:rPr>
      </w:pPr>
      <w:bookmarkStart w:id="71" w:name="_Ref485304399"/>
      <w:r>
        <w:t>Рисунок </w:t>
      </w:r>
      <w:fldSimple w:instr=" SEQ Рисунок \* ARABIC ">
        <w:r w:rsidR="00FF67A6">
          <w:rPr>
            <w:noProof/>
          </w:rPr>
          <w:t>45</w:t>
        </w:r>
      </w:fldSimple>
      <w:bookmarkEnd w:id="71"/>
      <w:r w:rsidR="005F7D58" w:rsidRPr="00604478">
        <w:t xml:space="preserve">. </w:t>
      </w:r>
      <w:r w:rsidR="00C6254B" w:rsidRPr="00C6254B">
        <w:t>Добавление в</w:t>
      </w:r>
      <w:r w:rsidR="005F7D58" w:rsidRPr="00C6254B">
        <w:t>ариант</w:t>
      </w:r>
      <w:r w:rsidR="00C6254B" w:rsidRPr="00C6254B">
        <w:t>а проекта бюджетной сметы</w:t>
      </w:r>
    </w:p>
    <w:p w14:paraId="41E49128" w14:textId="77777777" w:rsidR="005F7D58" w:rsidRDefault="005F7D58" w:rsidP="005F7D58">
      <w:pPr>
        <w:spacing w:after="0" w:line="360" w:lineRule="auto"/>
        <w:ind w:left="-142" w:right="170" w:firstLine="851"/>
        <w:jc w:val="both"/>
        <w:rPr>
          <w:rFonts w:ascii="Times New Roman" w:eastAsia="Times New Roman" w:hAnsi="Times New Roman"/>
          <w:spacing w:val="2"/>
          <w:sz w:val="28"/>
          <w:szCs w:val="28"/>
        </w:rPr>
      </w:pPr>
      <w:r w:rsidRPr="005F7D58">
        <w:rPr>
          <w:rFonts w:ascii="Times New Roman" w:eastAsia="Times New Roman" w:hAnsi="Times New Roman"/>
          <w:spacing w:val="2"/>
          <w:sz w:val="28"/>
          <w:szCs w:val="28"/>
        </w:rPr>
        <w:t>В открывшемся окне «</w:t>
      </w:r>
      <w:r>
        <w:rPr>
          <w:rFonts w:ascii="Times New Roman" w:eastAsia="Times New Roman" w:hAnsi="Times New Roman"/>
          <w:spacing w:val="2"/>
          <w:sz w:val="28"/>
          <w:szCs w:val="28"/>
        </w:rPr>
        <w:t>Добавление варианта проекта бюджетной сметы</w:t>
      </w:r>
      <w:r w:rsidRPr="005F7D58">
        <w:rPr>
          <w:rFonts w:ascii="Times New Roman" w:eastAsia="Times New Roman" w:hAnsi="Times New Roman"/>
          <w:spacing w:val="2"/>
          <w:sz w:val="28"/>
          <w:szCs w:val="28"/>
        </w:rPr>
        <w:t xml:space="preserve">» необходимо в поле «Вариант проекта бюджетной сметы» выбрать значение из </w:t>
      </w:r>
      <w:r>
        <w:rPr>
          <w:rFonts w:ascii="Times New Roman" w:eastAsia="Times New Roman" w:hAnsi="Times New Roman"/>
          <w:spacing w:val="2"/>
          <w:sz w:val="28"/>
          <w:szCs w:val="28"/>
        </w:rPr>
        <w:t>справочника</w:t>
      </w:r>
      <w:r w:rsidRPr="005F7D58">
        <w:rPr>
          <w:rFonts w:ascii="Times New Roman" w:eastAsia="Times New Roman" w:hAnsi="Times New Roman"/>
          <w:spacing w:val="2"/>
          <w:sz w:val="28"/>
          <w:szCs w:val="28"/>
        </w:rPr>
        <w:t xml:space="preserve">, в области «Выбор </w:t>
      </w:r>
      <w:r>
        <w:rPr>
          <w:rFonts w:ascii="Times New Roman" w:eastAsia="Times New Roman" w:hAnsi="Times New Roman"/>
          <w:spacing w:val="2"/>
          <w:sz w:val="28"/>
          <w:szCs w:val="28"/>
        </w:rPr>
        <w:t>КБК</w:t>
      </w:r>
      <w:r w:rsidRPr="005F7D58">
        <w:rPr>
          <w:rFonts w:ascii="Times New Roman" w:eastAsia="Times New Roman" w:hAnsi="Times New Roman"/>
          <w:spacing w:val="2"/>
          <w:sz w:val="28"/>
          <w:szCs w:val="28"/>
        </w:rPr>
        <w:t>» установить «галочки» на</w:t>
      </w:r>
      <w:r w:rsidR="00C6254B">
        <w:rPr>
          <w:rFonts w:ascii="Times New Roman" w:eastAsia="Times New Roman" w:hAnsi="Times New Roman"/>
          <w:spacing w:val="2"/>
          <w:sz w:val="28"/>
          <w:szCs w:val="28"/>
        </w:rPr>
        <w:t>против соответствующих строк</w:t>
      </w:r>
      <w:r w:rsidRPr="005F7D58">
        <w:rPr>
          <w:rFonts w:ascii="Times New Roman" w:eastAsia="Times New Roman" w:hAnsi="Times New Roman"/>
          <w:spacing w:val="2"/>
          <w:sz w:val="28"/>
          <w:szCs w:val="28"/>
        </w:rPr>
        <w:t xml:space="preserve"> и</w:t>
      </w:r>
      <w:r w:rsidR="00C6254B">
        <w:rPr>
          <w:rFonts w:ascii="Times New Roman" w:eastAsia="Times New Roman" w:hAnsi="Times New Roman"/>
          <w:spacing w:val="2"/>
          <w:sz w:val="28"/>
          <w:szCs w:val="28"/>
        </w:rPr>
        <w:t xml:space="preserve"> нажать на кнопку «Добавить»</w:t>
      </w:r>
      <w:r w:rsidRPr="005F7D58">
        <w:rPr>
          <w:rFonts w:ascii="Times New Roman" w:eastAsia="Times New Roman" w:hAnsi="Times New Roman"/>
          <w:spacing w:val="2"/>
          <w:sz w:val="28"/>
          <w:szCs w:val="28"/>
        </w:rPr>
        <w:t xml:space="preserve"> (</w:t>
      </w:r>
      <w:r w:rsidR="008A65DA">
        <w:rPr>
          <w:rFonts w:ascii="Times New Roman" w:eastAsia="Times New Roman" w:hAnsi="Times New Roman"/>
          <w:spacing w:val="2"/>
          <w:sz w:val="28"/>
          <w:szCs w:val="28"/>
        </w:rPr>
        <w:fldChar w:fldCharType="begin"/>
      </w:r>
      <w:r w:rsidR="008A65DA">
        <w:rPr>
          <w:rFonts w:ascii="Times New Roman" w:eastAsia="Times New Roman" w:hAnsi="Times New Roman"/>
          <w:spacing w:val="2"/>
          <w:sz w:val="28"/>
          <w:szCs w:val="28"/>
        </w:rPr>
        <w:instrText xml:space="preserve"> REF _Ref485304404 \h </w:instrText>
      </w:r>
      <w:r w:rsidR="00F550CE">
        <w:rPr>
          <w:rFonts w:ascii="Times New Roman" w:eastAsia="Times New Roman" w:hAnsi="Times New Roman"/>
          <w:spacing w:val="2"/>
          <w:sz w:val="28"/>
          <w:szCs w:val="28"/>
        </w:rPr>
        <w:instrText xml:space="preserve"> \* MERGEFORMAT </w:instrText>
      </w:r>
      <w:r w:rsidR="008A65DA">
        <w:rPr>
          <w:rFonts w:ascii="Times New Roman" w:eastAsia="Times New Roman" w:hAnsi="Times New Roman"/>
          <w:spacing w:val="2"/>
          <w:sz w:val="28"/>
          <w:szCs w:val="28"/>
        </w:rPr>
      </w:r>
      <w:r w:rsidR="008A65DA">
        <w:rPr>
          <w:rFonts w:ascii="Times New Roman" w:eastAsia="Times New Roman" w:hAnsi="Times New Roman"/>
          <w:spacing w:val="2"/>
          <w:sz w:val="28"/>
          <w:szCs w:val="28"/>
        </w:rPr>
        <w:fldChar w:fldCharType="separate"/>
      </w:r>
      <w:r w:rsidR="00FF67A6" w:rsidRPr="00FF67A6">
        <w:rPr>
          <w:rFonts w:ascii="Times New Roman" w:eastAsia="Times New Roman" w:hAnsi="Times New Roman"/>
          <w:spacing w:val="2"/>
          <w:sz w:val="28"/>
          <w:szCs w:val="28"/>
        </w:rPr>
        <w:t>Рисунок 46</w:t>
      </w:r>
      <w:r w:rsidR="008A65DA">
        <w:rPr>
          <w:rFonts w:ascii="Times New Roman" w:eastAsia="Times New Roman" w:hAnsi="Times New Roman"/>
          <w:spacing w:val="2"/>
          <w:sz w:val="28"/>
          <w:szCs w:val="28"/>
        </w:rPr>
        <w:fldChar w:fldCharType="end"/>
      </w:r>
      <w:r w:rsidRPr="005F7D58">
        <w:rPr>
          <w:rFonts w:ascii="Times New Roman" w:eastAsia="Times New Roman" w:hAnsi="Times New Roman"/>
          <w:spacing w:val="2"/>
          <w:sz w:val="28"/>
          <w:szCs w:val="28"/>
        </w:rPr>
        <w:t>).</w:t>
      </w:r>
    </w:p>
    <w:p w14:paraId="78A194A7" w14:textId="77777777" w:rsidR="005F7D58" w:rsidRDefault="005F7D58" w:rsidP="005F7D58">
      <w:pPr>
        <w:spacing w:after="0" w:line="360" w:lineRule="auto"/>
        <w:ind w:left="-142" w:right="170" w:firstLine="851"/>
        <w:jc w:val="both"/>
        <w:rPr>
          <w:rFonts w:ascii="Times New Roman" w:eastAsia="Times New Roman" w:hAnsi="Times New Roman"/>
          <w:spacing w:val="2"/>
          <w:sz w:val="28"/>
          <w:szCs w:val="28"/>
        </w:rPr>
      </w:pPr>
      <w:r w:rsidRPr="005F7D58">
        <w:rPr>
          <w:rFonts w:ascii="Times New Roman" w:eastAsia="Times New Roman" w:hAnsi="Times New Roman"/>
          <w:b/>
          <w:spacing w:val="2"/>
          <w:sz w:val="28"/>
          <w:szCs w:val="28"/>
        </w:rPr>
        <w:t>Важно!</w:t>
      </w:r>
      <w:r>
        <w:rPr>
          <w:rFonts w:ascii="Times New Roman" w:eastAsia="Times New Roman" w:hAnsi="Times New Roman"/>
          <w:spacing w:val="2"/>
          <w:sz w:val="28"/>
          <w:szCs w:val="28"/>
        </w:rPr>
        <w:t xml:space="preserve"> Поле </w:t>
      </w:r>
      <w:r w:rsidRPr="005F7D58">
        <w:rPr>
          <w:rFonts w:ascii="Times New Roman" w:eastAsia="Times New Roman" w:hAnsi="Times New Roman"/>
          <w:spacing w:val="2"/>
          <w:sz w:val="28"/>
          <w:szCs w:val="28"/>
        </w:rPr>
        <w:t>«Вариант проекта бюджетной сметы»</w:t>
      </w:r>
      <w:r>
        <w:rPr>
          <w:rFonts w:ascii="Times New Roman" w:eastAsia="Times New Roman" w:hAnsi="Times New Roman"/>
          <w:spacing w:val="2"/>
          <w:sz w:val="28"/>
          <w:szCs w:val="28"/>
        </w:rPr>
        <w:t xml:space="preserve"> обязательно для заполнения. </w:t>
      </w:r>
    </w:p>
    <w:p w14:paraId="69D0C4CD" w14:textId="77777777" w:rsidR="005F7D58" w:rsidRPr="00C6254B" w:rsidRDefault="005F7D58" w:rsidP="00C6254B">
      <w:pPr>
        <w:pStyle w:val="ae"/>
      </w:pPr>
      <w:r>
        <w:rPr>
          <w:b/>
        </w:rPr>
        <w:t>Важно!</w:t>
      </w:r>
      <w:r>
        <w:t xml:space="preserve"> Выбор значений в</w:t>
      </w:r>
      <w:r w:rsidRPr="005F7D58">
        <w:t xml:space="preserve"> области «Выбор КБК»</w:t>
      </w:r>
      <w:r w:rsidR="004A1C9B">
        <w:t xml:space="preserve"> доступен</w:t>
      </w:r>
      <w:r>
        <w:t xml:space="preserve">, если </w:t>
      </w:r>
      <w:r w:rsidR="00F550CE">
        <w:t xml:space="preserve">заполнено </w:t>
      </w:r>
      <w:r>
        <w:t xml:space="preserve">поле </w:t>
      </w:r>
      <w:r w:rsidRPr="005F7D58">
        <w:t>«Вариант проекта бюджетной сметы»</w:t>
      </w:r>
      <w:r>
        <w:t>.</w:t>
      </w:r>
    </w:p>
    <w:p w14:paraId="091AC950" w14:textId="77777777" w:rsidR="005F7D58" w:rsidRPr="005F7D58" w:rsidRDefault="009E1B33" w:rsidP="00C6254B">
      <w:pPr>
        <w:pStyle w:val="af7"/>
      </w:pPr>
      <w:r>
        <w:pict w14:anchorId="6711F013">
          <v:shape id="_x0000_i1072" type="#_x0000_t75" style="width:477pt;height:198pt;visibility:visible;mso-wrap-style:square">
            <v:imagedata r:id="rId58" o:title=""/>
          </v:shape>
        </w:pict>
      </w:r>
    </w:p>
    <w:p w14:paraId="63A9B78F" w14:textId="77777777" w:rsidR="005F7D58" w:rsidRPr="005F7D58" w:rsidRDefault="00651CC7" w:rsidP="00C6254B">
      <w:pPr>
        <w:pStyle w:val="aff1"/>
      </w:pPr>
      <w:bookmarkStart w:id="72" w:name="_Ref485304404"/>
      <w:r>
        <w:t>Рисунок </w:t>
      </w:r>
      <w:fldSimple w:instr=" SEQ Рисунок \* ARABIC ">
        <w:r w:rsidR="00FF67A6">
          <w:rPr>
            <w:noProof/>
          </w:rPr>
          <w:t>46</w:t>
        </w:r>
      </w:fldSimple>
      <w:bookmarkEnd w:id="72"/>
      <w:r w:rsidR="005F7D58" w:rsidRPr="005F7D58">
        <w:t xml:space="preserve">. </w:t>
      </w:r>
      <w:r w:rsidR="00C6254B">
        <w:t>Добавление варианта проекта бюджетной сметы</w:t>
      </w:r>
    </w:p>
    <w:p w14:paraId="00F3DD51" w14:textId="77777777" w:rsidR="005F7D58" w:rsidRDefault="005F7D58" w:rsidP="00C6254B">
      <w:pPr>
        <w:pStyle w:val="ae"/>
      </w:pPr>
      <w:r w:rsidRPr="005F7D58">
        <w:t xml:space="preserve">В результате в </w:t>
      </w:r>
      <w:r w:rsidR="00C6254B">
        <w:t>подразделе</w:t>
      </w:r>
      <w:r w:rsidRPr="005F7D58">
        <w:t xml:space="preserve"> </w:t>
      </w:r>
      <w:r w:rsidR="00C6254B">
        <w:t>«П</w:t>
      </w:r>
      <w:r w:rsidRPr="005F7D58">
        <w:t>роект</w:t>
      </w:r>
      <w:r w:rsidR="00C6254B">
        <w:t>ы</w:t>
      </w:r>
      <w:r w:rsidRPr="005F7D58">
        <w:t xml:space="preserve"> показателей </w:t>
      </w:r>
      <w:r w:rsidRPr="00C6254B">
        <w:t>бюджетных</w:t>
      </w:r>
      <w:r w:rsidRPr="005F7D58">
        <w:t xml:space="preserve"> смет</w:t>
      </w:r>
      <w:r w:rsidR="00C6254B">
        <w:t>»</w:t>
      </w:r>
      <w:r w:rsidRPr="005F7D58">
        <w:t xml:space="preserve"> отобразятся добавленные строки.</w:t>
      </w:r>
    </w:p>
    <w:p w14:paraId="267E2346" w14:textId="77777777" w:rsidR="0002305A" w:rsidRPr="005F7D58" w:rsidRDefault="0002305A" w:rsidP="005F7D58">
      <w:pPr>
        <w:spacing w:after="0" w:line="360" w:lineRule="auto"/>
        <w:ind w:left="-142" w:right="170" w:firstLine="851"/>
        <w:jc w:val="both"/>
        <w:rPr>
          <w:rFonts w:ascii="Times New Roman" w:eastAsia="Times New Roman" w:hAnsi="Times New Roman"/>
          <w:spacing w:val="2"/>
          <w:sz w:val="28"/>
          <w:szCs w:val="28"/>
        </w:rPr>
      </w:pPr>
      <w:r w:rsidRPr="0002305A">
        <w:rPr>
          <w:rFonts w:ascii="Times New Roman" w:eastAsia="Times New Roman" w:hAnsi="Times New Roman"/>
          <w:b/>
          <w:spacing w:val="2"/>
          <w:sz w:val="28"/>
          <w:szCs w:val="28"/>
        </w:rPr>
        <w:t>Важно!</w:t>
      </w:r>
      <w:r>
        <w:rPr>
          <w:rFonts w:ascii="Times New Roman" w:eastAsia="Times New Roman" w:hAnsi="Times New Roman"/>
          <w:spacing w:val="2"/>
          <w:sz w:val="28"/>
          <w:szCs w:val="28"/>
        </w:rPr>
        <w:t xml:space="preserve"> Если настройка по СП ранее была добавлена</w:t>
      </w:r>
      <w:r w:rsidR="005874C8">
        <w:rPr>
          <w:rFonts w:ascii="Times New Roman" w:eastAsia="Times New Roman" w:hAnsi="Times New Roman"/>
          <w:spacing w:val="2"/>
          <w:sz w:val="28"/>
          <w:szCs w:val="28"/>
        </w:rPr>
        <w:t>,</w:t>
      </w:r>
      <w:r>
        <w:rPr>
          <w:rFonts w:ascii="Times New Roman" w:eastAsia="Times New Roman" w:hAnsi="Times New Roman"/>
          <w:spacing w:val="2"/>
          <w:sz w:val="28"/>
          <w:szCs w:val="28"/>
        </w:rPr>
        <w:t xml:space="preserve"> то после добавления </w:t>
      </w:r>
      <w:r w:rsidRPr="0002305A">
        <w:rPr>
          <w:rFonts w:ascii="Times New Roman" w:eastAsia="Times New Roman" w:hAnsi="Times New Roman"/>
          <w:spacing w:val="2"/>
          <w:sz w:val="28"/>
          <w:szCs w:val="28"/>
        </w:rPr>
        <w:t>варианта проекта бюджетной сметы для строк кода бюджетной классификации</w:t>
      </w:r>
      <w:r>
        <w:rPr>
          <w:rFonts w:ascii="Times New Roman" w:eastAsia="Times New Roman" w:hAnsi="Times New Roman"/>
          <w:spacing w:val="2"/>
          <w:sz w:val="28"/>
          <w:szCs w:val="28"/>
        </w:rPr>
        <w:t xml:space="preserve"> необходимо провести распределение КБК по СП</w:t>
      </w:r>
      <w:r w:rsidR="005874C8">
        <w:rPr>
          <w:rFonts w:ascii="Times New Roman" w:eastAsia="Times New Roman" w:hAnsi="Times New Roman"/>
          <w:spacing w:val="2"/>
          <w:sz w:val="28"/>
          <w:szCs w:val="28"/>
        </w:rPr>
        <w:t>,</w:t>
      </w:r>
      <w:r>
        <w:rPr>
          <w:rFonts w:ascii="Times New Roman" w:eastAsia="Times New Roman" w:hAnsi="Times New Roman"/>
          <w:spacing w:val="2"/>
          <w:sz w:val="28"/>
          <w:szCs w:val="28"/>
        </w:rPr>
        <w:t xml:space="preserve"> согласно описанию</w:t>
      </w:r>
      <w:r w:rsidR="005874C8">
        <w:rPr>
          <w:rFonts w:ascii="Times New Roman" w:eastAsia="Times New Roman" w:hAnsi="Times New Roman"/>
          <w:spacing w:val="2"/>
          <w:sz w:val="28"/>
          <w:szCs w:val="28"/>
        </w:rPr>
        <w:t xml:space="preserve"> в</w:t>
      </w:r>
      <w:r>
        <w:rPr>
          <w:rFonts w:ascii="Times New Roman" w:eastAsia="Times New Roman" w:hAnsi="Times New Roman"/>
          <w:spacing w:val="2"/>
          <w:sz w:val="28"/>
          <w:szCs w:val="28"/>
        </w:rPr>
        <w:t xml:space="preserve"> </w:t>
      </w:r>
      <w:r w:rsidR="005874C8">
        <w:rPr>
          <w:rFonts w:ascii="Times New Roman" w:eastAsia="Times New Roman" w:hAnsi="Times New Roman"/>
          <w:spacing w:val="2"/>
          <w:sz w:val="28"/>
          <w:szCs w:val="28"/>
        </w:rPr>
        <w:t>п.п. </w:t>
      </w:r>
      <w:r>
        <w:rPr>
          <w:rFonts w:ascii="Times New Roman" w:eastAsia="Times New Roman" w:hAnsi="Times New Roman"/>
          <w:spacing w:val="2"/>
          <w:sz w:val="28"/>
          <w:szCs w:val="28"/>
        </w:rPr>
        <w:fldChar w:fldCharType="begin"/>
      </w:r>
      <w:r>
        <w:rPr>
          <w:rFonts w:ascii="Times New Roman" w:eastAsia="Times New Roman" w:hAnsi="Times New Roman"/>
          <w:spacing w:val="2"/>
          <w:sz w:val="28"/>
          <w:szCs w:val="28"/>
        </w:rPr>
        <w:instrText xml:space="preserve"> REF _Ref8824723 \r \h </w:instrText>
      </w:r>
      <w:r>
        <w:rPr>
          <w:rFonts w:ascii="Times New Roman" w:eastAsia="Times New Roman" w:hAnsi="Times New Roman"/>
          <w:spacing w:val="2"/>
          <w:sz w:val="28"/>
          <w:szCs w:val="28"/>
        </w:rPr>
      </w:r>
      <w:r>
        <w:rPr>
          <w:rFonts w:ascii="Times New Roman" w:eastAsia="Times New Roman" w:hAnsi="Times New Roman"/>
          <w:spacing w:val="2"/>
          <w:sz w:val="28"/>
          <w:szCs w:val="28"/>
        </w:rPr>
        <w:fldChar w:fldCharType="separate"/>
      </w:r>
      <w:r w:rsidR="00FF67A6">
        <w:rPr>
          <w:rFonts w:ascii="Times New Roman" w:eastAsia="Times New Roman" w:hAnsi="Times New Roman"/>
          <w:spacing w:val="2"/>
          <w:sz w:val="28"/>
          <w:szCs w:val="28"/>
        </w:rPr>
        <w:t>4.4</w:t>
      </w:r>
      <w:r>
        <w:rPr>
          <w:rFonts w:ascii="Times New Roman" w:eastAsia="Times New Roman" w:hAnsi="Times New Roman"/>
          <w:spacing w:val="2"/>
          <w:sz w:val="28"/>
          <w:szCs w:val="28"/>
        </w:rPr>
        <w:fldChar w:fldCharType="end"/>
      </w:r>
      <w:r w:rsidR="005874C8">
        <w:rPr>
          <w:rFonts w:ascii="Times New Roman" w:eastAsia="Times New Roman" w:hAnsi="Times New Roman"/>
          <w:spacing w:val="2"/>
          <w:sz w:val="28"/>
          <w:szCs w:val="28"/>
        </w:rPr>
        <w:t> </w:t>
      </w:r>
      <w:r>
        <w:rPr>
          <w:rFonts w:ascii="Times New Roman" w:eastAsia="Times New Roman" w:hAnsi="Times New Roman"/>
          <w:spacing w:val="2"/>
          <w:sz w:val="28"/>
          <w:szCs w:val="28"/>
        </w:rPr>
        <w:t xml:space="preserve">настоящего руководства пользователя. </w:t>
      </w:r>
    </w:p>
    <w:p w14:paraId="501C0CC5" w14:textId="77777777" w:rsidR="00C722BD" w:rsidRPr="00C722BD" w:rsidRDefault="00C722BD" w:rsidP="00565C0F">
      <w:pPr>
        <w:pStyle w:val="31"/>
      </w:pPr>
      <w:bookmarkStart w:id="73" w:name="_Toc41930126"/>
      <w:r>
        <w:t>Редактирование</w:t>
      </w:r>
      <w:r w:rsidRPr="00C722BD">
        <w:t xml:space="preserve"> варианта проекта бюджетной сметы для строк кода бюджетной классификации</w:t>
      </w:r>
      <w:bookmarkEnd w:id="73"/>
    </w:p>
    <w:p w14:paraId="5F22CCD3" w14:textId="77777777" w:rsidR="00C722BD" w:rsidRPr="00604478" w:rsidRDefault="00C722BD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="0054751B" w:rsidRPr="0054751B">
        <w:t>Формирование и ведение БС ПБС (Ввод данных)</w:t>
      </w:r>
      <w:r w:rsidRPr="00604478">
        <w:t>».</w:t>
      </w:r>
    </w:p>
    <w:p w14:paraId="5518A859" w14:textId="77777777" w:rsidR="00C722BD" w:rsidRPr="00604478" w:rsidRDefault="00C722BD" w:rsidP="00C6254B">
      <w:pPr>
        <w:pStyle w:val="ae"/>
      </w:pPr>
      <w:r>
        <w:t xml:space="preserve">Для редактирования </w:t>
      </w:r>
      <w:r w:rsidRPr="005F7D58">
        <w:t>варианта проекта бюджетной сметы для строк кода бюджетной классификации</w:t>
      </w:r>
      <w:r w:rsidRPr="00604478">
        <w:t xml:space="preserve"> необходимо </w:t>
      </w:r>
      <w:r w:rsidR="005874C8">
        <w:t xml:space="preserve">одним нажатием левой кнопки мыши </w:t>
      </w:r>
      <w:r>
        <w:t xml:space="preserve">выбрать сроку кода бюджетной классификации, </w:t>
      </w:r>
      <w:r w:rsidRPr="00604478">
        <w:t xml:space="preserve">нажать на кнопку «Реестр» и выбрать пункт </w:t>
      </w:r>
      <w:r w:rsidRPr="00604478">
        <w:rPr>
          <w:i/>
        </w:rPr>
        <w:t>[</w:t>
      </w:r>
      <w:r>
        <w:rPr>
          <w:i/>
        </w:rPr>
        <w:t>Вариант проекта бюджетной сметы</w:t>
      </w:r>
      <w:r w:rsidRPr="00604478">
        <w:rPr>
          <w:i/>
        </w:rPr>
        <w:t>/</w:t>
      </w:r>
      <w:r>
        <w:rPr>
          <w:i/>
        </w:rPr>
        <w:t>Редактировать</w:t>
      </w:r>
      <w:r w:rsidRPr="00604478">
        <w:rPr>
          <w:i/>
        </w:rPr>
        <w:t>]</w:t>
      </w:r>
      <w:r w:rsidRPr="00604478">
        <w:t xml:space="preserve"> (</w:t>
      </w:r>
      <w:r w:rsidR="008A65DA">
        <w:fldChar w:fldCharType="begin"/>
      </w:r>
      <w:r w:rsidR="008A65DA">
        <w:instrText xml:space="preserve"> REF _Ref485304410 \h </w:instrText>
      </w:r>
      <w:r w:rsidR="008A65DA">
        <w:fldChar w:fldCharType="separate"/>
      </w:r>
      <w:r w:rsidR="00FF67A6">
        <w:t>Рисунок </w:t>
      </w:r>
      <w:r w:rsidR="00FF67A6">
        <w:rPr>
          <w:noProof/>
        </w:rPr>
        <w:t>47</w:t>
      </w:r>
      <w:r w:rsidR="008A65DA">
        <w:fldChar w:fldCharType="end"/>
      </w:r>
      <w:r w:rsidRPr="00604478">
        <w:t>).</w:t>
      </w:r>
    </w:p>
    <w:p w14:paraId="2DFF352D" w14:textId="77777777" w:rsidR="00C722BD" w:rsidRPr="00604478" w:rsidRDefault="009E1B33" w:rsidP="00C34DEE">
      <w:pPr>
        <w:pStyle w:val="af7"/>
      </w:pPr>
      <w:r>
        <w:pict w14:anchorId="36340057">
          <v:shape id="_x0000_i1073" type="#_x0000_t75" style="width:480pt;height:275.25pt;visibility:visible;mso-wrap-style:square">
            <v:imagedata r:id="rId59" o:title=""/>
          </v:shape>
        </w:pict>
      </w:r>
    </w:p>
    <w:p w14:paraId="32A7C6D5" w14:textId="77777777" w:rsidR="00C722BD" w:rsidRPr="00604478" w:rsidRDefault="00651CC7" w:rsidP="00C34DEE">
      <w:pPr>
        <w:pStyle w:val="aff1"/>
      </w:pPr>
      <w:bookmarkStart w:id="74" w:name="_Ref485304410"/>
      <w:r>
        <w:t>Рисунок </w:t>
      </w:r>
      <w:fldSimple w:instr=" SEQ Рисунок \* ARABIC ">
        <w:r w:rsidR="00FF67A6">
          <w:rPr>
            <w:noProof/>
          </w:rPr>
          <w:t>47</w:t>
        </w:r>
      </w:fldSimple>
      <w:bookmarkEnd w:id="74"/>
      <w:r w:rsidR="00C722BD" w:rsidRPr="00604478">
        <w:t xml:space="preserve">. </w:t>
      </w:r>
      <w:r w:rsidR="005874C8">
        <w:t>Редактирование в</w:t>
      </w:r>
      <w:r w:rsidR="00C722BD" w:rsidRPr="005F7D58">
        <w:t>ариант</w:t>
      </w:r>
      <w:r w:rsidR="005874C8">
        <w:t>а проекта бюджетной сметы</w:t>
      </w:r>
    </w:p>
    <w:p w14:paraId="698397CB" w14:textId="77777777" w:rsidR="00C722BD" w:rsidRDefault="00C722BD" w:rsidP="00C722BD">
      <w:pPr>
        <w:spacing w:after="0" w:line="360" w:lineRule="auto"/>
        <w:ind w:left="-142" w:right="170" w:firstLine="851"/>
        <w:jc w:val="both"/>
        <w:rPr>
          <w:rFonts w:ascii="Times New Roman" w:eastAsia="Times New Roman" w:hAnsi="Times New Roman"/>
          <w:spacing w:val="2"/>
          <w:sz w:val="28"/>
          <w:szCs w:val="28"/>
        </w:rPr>
      </w:pPr>
      <w:r w:rsidRPr="00C722BD">
        <w:rPr>
          <w:rFonts w:ascii="Times New Roman" w:eastAsia="Times New Roman" w:hAnsi="Times New Roman"/>
          <w:spacing w:val="2"/>
          <w:sz w:val="28"/>
          <w:szCs w:val="28"/>
        </w:rPr>
        <w:t>В открывшемся окне</w:t>
      </w:r>
      <w:r>
        <w:rPr>
          <w:rFonts w:ascii="Times New Roman" w:eastAsia="Times New Roman" w:hAnsi="Times New Roman"/>
          <w:spacing w:val="2"/>
          <w:sz w:val="28"/>
          <w:szCs w:val="28"/>
        </w:rPr>
        <w:t xml:space="preserve"> </w:t>
      </w:r>
      <w:r w:rsidRPr="00C722BD">
        <w:rPr>
          <w:rFonts w:ascii="Times New Roman" w:eastAsia="Times New Roman" w:hAnsi="Times New Roman"/>
          <w:spacing w:val="2"/>
          <w:sz w:val="28"/>
          <w:szCs w:val="28"/>
        </w:rPr>
        <w:t xml:space="preserve">«Выбор </w:t>
      </w:r>
      <w:r>
        <w:rPr>
          <w:rFonts w:ascii="Times New Roman" w:eastAsia="Times New Roman" w:hAnsi="Times New Roman"/>
          <w:spacing w:val="2"/>
          <w:sz w:val="28"/>
          <w:szCs w:val="28"/>
        </w:rPr>
        <w:t>элемента</w:t>
      </w:r>
      <w:r w:rsidRPr="00C722BD">
        <w:rPr>
          <w:rFonts w:ascii="Times New Roman" w:eastAsia="Times New Roman" w:hAnsi="Times New Roman"/>
          <w:spacing w:val="2"/>
          <w:sz w:val="28"/>
          <w:szCs w:val="28"/>
        </w:rPr>
        <w:t>»</w:t>
      </w:r>
      <w:r>
        <w:rPr>
          <w:rFonts w:ascii="Times New Roman" w:eastAsia="Times New Roman" w:hAnsi="Times New Roman"/>
          <w:spacing w:val="2"/>
          <w:sz w:val="28"/>
          <w:szCs w:val="28"/>
        </w:rPr>
        <w:t xml:space="preserve"> </w:t>
      </w:r>
      <w:r w:rsidR="005874C8">
        <w:rPr>
          <w:rFonts w:ascii="Times New Roman" w:eastAsia="Times New Roman" w:hAnsi="Times New Roman"/>
          <w:spacing w:val="2"/>
          <w:sz w:val="28"/>
          <w:szCs w:val="28"/>
        </w:rPr>
        <w:t xml:space="preserve">необходимо </w:t>
      </w:r>
      <w:r w:rsidRPr="00C722BD">
        <w:rPr>
          <w:rFonts w:ascii="Times New Roman" w:eastAsia="Times New Roman" w:hAnsi="Times New Roman"/>
          <w:spacing w:val="2"/>
          <w:sz w:val="28"/>
          <w:szCs w:val="28"/>
        </w:rPr>
        <w:t>установить «галочк</w:t>
      </w:r>
      <w:r>
        <w:rPr>
          <w:rFonts w:ascii="Times New Roman" w:eastAsia="Times New Roman" w:hAnsi="Times New Roman"/>
          <w:spacing w:val="2"/>
          <w:sz w:val="28"/>
          <w:szCs w:val="28"/>
        </w:rPr>
        <w:t>у</w:t>
      </w:r>
      <w:r w:rsidRPr="00C722BD">
        <w:rPr>
          <w:rFonts w:ascii="Times New Roman" w:eastAsia="Times New Roman" w:hAnsi="Times New Roman"/>
          <w:spacing w:val="2"/>
          <w:sz w:val="28"/>
          <w:szCs w:val="28"/>
        </w:rPr>
        <w:t>» напротив соответствующ</w:t>
      </w:r>
      <w:r>
        <w:rPr>
          <w:rFonts w:ascii="Times New Roman" w:eastAsia="Times New Roman" w:hAnsi="Times New Roman"/>
          <w:spacing w:val="2"/>
          <w:sz w:val="28"/>
          <w:szCs w:val="28"/>
        </w:rPr>
        <w:t>ей</w:t>
      </w:r>
      <w:r w:rsidRPr="00C722BD">
        <w:rPr>
          <w:rFonts w:ascii="Times New Roman" w:eastAsia="Times New Roman" w:hAnsi="Times New Roman"/>
          <w:spacing w:val="2"/>
          <w:sz w:val="28"/>
          <w:szCs w:val="28"/>
        </w:rPr>
        <w:t xml:space="preserve"> строк</w:t>
      </w:r>
      <w:r>
        <w:rPr>
          <w:rFonts w:ascii="Times New Roman" w:eastAsia="Times New Roman" w:hAnsi="Times New Roman"/>
          <w:spacing w:val="2"/>
          <w:sz w:val="28"/>
          <w:szCs w:val="28"/>
        </w:rPr>
        <w:t xml:space="preserve">и и </w:t>
      </w:r>
      <w:r w:rsidRPr="00C722BD">
        <w:rPr>
          <w:rFonts w:ascii="Times New Roman" w:eastAsia="Times New Roman" w:hAnsi="Times New Roman"/>
          <w:spacing w:val="2"/>
          <w:sz w:val="28"/>
          <w:szCs w:val="28"/>
        </w:rPr>
        <w:t>нажать на кнопку «</w:t>
      </w:r>
      <w:r>
        <w:rPr>
          <w:rFonts w:ascii="Times New Roman" w:eastAsia="Times New Roman" w:hAnsi="Times New Roman"/>
          <w:spacing w:val="2"/>
          <w:sz w:val="28"/>
          <w:szCs w:val="28"/>
        </w:rPr>
        <w:t>Выбрать</w:t>
      </w:r>
      <w:r w:rsidRPr="00C722BD">
        <w:rPr>
          <w:rFonts w:ascii="Times New Roman" w:eastAsia="Times New Roman" w:hAnsi="Times New Roman"/>
          <w:spacing w:val="2"/>
          <w:sz w:val="28"/>
          <w:szCs w:val="28"/>
        </w:rPr>
        <w:t>»</w:t>
      </w:r>
      <w:r w:rsidRPr="005F7D58">
        <w:rPr>
          <w:rFonts w:ascii="Times New Roman" w:eastAsia="Times New Roman" w:hAnsi="Times New Roman"/>
          <w:spacing w:val="2"/>
          <w:sz w:val="28"/>
          <w:szCs w:val="28"/>
        </w:rPr>
        <w:t xml:space="preserve"> (</w:t>
      </w:r>
      <w:r w:rsidR="008A65DA">
        <w:rPr>
          <w:rFonts w:ascii="Times New Roman" w:eastAsia="Times New Roman" w:hAnsi="Times New Roman"/>
          <w:spacing w:val="2"/>
          <w:sz w:val="28"/>
          <w:szCs w:val="28"/>
        </w:rPr>
        <w:fldChar w:fldCharType="begin"/>
      </w:r>
      <w:r w:rsidR="008A65DA">
        <w:rPr>
          <w:rFonts w:ascii="Times New Roman" w:eastAsia="Times New Roman" w:hAnsi="Times New Roman"/>
          <w:spacing w:val="2"/>
          <w:sz w:val="28"/>
          <w:szCs w:val="28"/>
        </w:rPr>
        <w:instrText xml:space="preserve"> REF _Ref485304415 \h </w:instrText>
      </w:r>
      <w:r w:rsidR="00F550CE">
        <w:rPr>
          <w:rFonts w:ascii="Times New Roman" w:eastAsia="Times New Roman" w:hAnsi="Times New Roman"/>
          <w:spacing w:val="2"/>
          <w:sz w:val="28"/>
          <w:szCs w:val="28"/>
        </w:rPr>
        <w:instrText xml:space="preserve"> \* MERGEFORMAT </w:instrText>
      </w:r>
      <w:r w:rsidR="008A65DA">
        <w:rPr>
          <w:rFonts w:ascii="Times New Roman" w:eastAsia="Times New Roman" w:hAnsi="Times New Roman"/>
          <w:spacing w:val="2"/>
          <w:sz w:val="28"/>
          <w:szCs w:val="28"/>
        </w:rPr>
      </w:r>
      <w:r w:rsidR="008A65DA">
        <w:rPr>
          <w:rFonts w:ascii="Times New Roman" w:eastAsia="Times New Roman" w:hAnsi="Times New Roman"/>
          <w:spacing w:val="2"/>
          <w:sz w:val="28"/>
          <w:szCs w:val="28"/>
        </w:rPr>
        <w:fldChar w:fldCharType="separate"/>
      </w:r>
      <w:r w:rsidR="00FF67A6" w:rsidRPr="00FF67A6">
        <w:rPr>
          <w:rFonts w:ascii="Times New Roman" w:eastAsia="Times New Roman" w:hAnsi="Times New Roman"/>
          <w:spacing w:val="2"/>
          <w:sz w:val="28"/>
          <w:szCs w:val="28"/>
        </w:rPr>
        <w:t>Рисунок 48</w:t>
      </w:r>
      <w:r w:rsidR="008A65DA">
        <w:rPr>
          <w:rFonts w:ascii="Times New Roman" w:eastAsia="Times New Roman" w:hAnsi="Times New Roman"/>
          <w:spacing w:val="2"/>
          <w:sz w:val="28"/>
          <w:szCs w:val="28"/>
        </w:rPr>
        <w:fldChar w:fldCharType="end"/>
      </w:r>
      <w:r w:rsidRPr="005F7D58">
        <w:rPr>
          <w:rFonts w:ascii="Times New Roman" w:eastAsia="Times New Roman" w:hAnsi="Times New Roman"/>
          <w:spacing w:val="2"/>
          <w:sz w:val="28"/>
          <w:szCs w:val="28"/>
        </w:rPr>
        <w:t>).</w:t>
      </w:r>
    </w:p>
    <w:p w14:paraId="78632C59" w14:textId="77777777" w:rsidR="00C722BD" w:rsidRPr="005F7D58" w:rsidRDefault="009E1B33" w:rsidP="00E179F0">
      <w:pPr>
        <w:pStyle w:val="af7"/>
      </w:pPr>
      <w:r>
        <w:pict w14:anchorId="03FDD19E">
          <v:shape id="_x0000_i1074" type="#_x0000_t75" style="width:349.5pt;height:181.5pt;visibility:visible;mso-wrap-style:square">
            <v:imagedata r:id="rId60" o:title=""/>
          </v:shape>
        </w:pict>
      </w:r>
    </w:p>
    <w:p w14:paraId="0FA937DD" w14:textId="77777777" w:rsidR="00C722BD" w:rsidRPr="005F7D58" w:rsidRDefault="00651CC7" w:rsidP="00E179F0">
      <w:pPr>
        <w:pStyle w:val="aff1"/>
      </w:pPr>
      <w:bookmarkStart w:id="75" w:name="_Ref485304415"/>
      <w:r>
        <w:t>Рисунок </w:t>
      </w:r>
      <w:fldSimple w:instr=" SEQ Рисунок \* ARABIC ">
        <w:r w:rsidR="00FF67A6">
          <w:rPr>
            <w:noProof/>
          </w:rPr>
          <w:t>48</w:t>
        </w:r>
      </w:fldSimple>
      <w:bookmarkEnd w:id="75"/>
      <w:r w:rsidR="00C722BD" w:rsidRPr="005F7D58">
        <w:t xml:space="preserve">. </w:t>
      </w:r>
      <w:r w:rsidR="005874C8">
        <w:t>Выбор элемента</w:t>
      </w:r>
    </w:p>
    <w:p w14:paraId="69D0D18E" w14:textId="77777777" w:rsidR="00C722BD" w:rsidRPr="005F7D58" w:rsidRDefault="00C722BD" w:rsidP="00C722BD">
      <w:pPr>
        <w:spacing w:after="0" w:line="360" w:lineRule="auto"/>
        <w:ind w:left="-142" w:right="170" w:firstLine="851"/>
        <w:jc w:val="both"/>
        <w:rPr>
          <w:rFonts w:ascii="Times New Roman" w:eastAsia="Times New Roman" w:hAnsi="Times New Roman"/>
          <w:spacing w:val="2"/>
          <w:sz w:val="28"/>
          <w:szCs w:val="28"/>
        </w:rPr>
      </w:pPr>
      <w:r w:rsidRPr="005F7D58">
        <w:rPr>
          <w:rFonts w:ascii="Times New Roman" w:eastAsia="Times New Roman" w:hAnsi="Times New Roman"/>
          <w:spacing w:val="2"/>
          <w:sz w:val="28"/>
          <w:szCs w:val="28"/>
        </w:rPr>
        <w:t xml:space="preserve">В результате </w:t>
      </w:r>
      <w:r>
        <w:rPr>
          <w:rFonts w:ascii="Times New Roman" w:eastAsia="Times New Roman" w:hAnsi="Times New Roman"/>
          <w:spacing w:val="2"/>
          <w:sz w:val="28"/>
          <w:szCs w:val="28"/>
        </w:rPr>
        <w:t>вариант</w:t>
      </w:r>
      <w:r w:rsidRPr="00C722BD">
        <w:rPr>
          <w:rFonts w:ascii="Times New Roman" w:eastAsia="Times New Roman" w:hAnsi="Times New Roman"/>
          <w:spacing w:val="2"/>
          <w:sz w:val="28"/>
          <w:szCs w:val="28"/>
        </w:rPr>
        <w:t xml:space="preserve"> проекта бюджетной сметы для </w:t>
      </w:r>
      <w:r>
        <w:rPr>
          <w:rFonts w:ascii="Times New Roman" w:eastAsia="Times New Roman" w:hAnsi="Times New Roman"/>
          <w:spacing w:val="2"/>
          <w:sz w:val="28"/>
          <w:szCs w:val="28"/>
        </w:rPr>
        <w:t xml:space="preserve">соответствующей </w:t>
      </w:r>
      <w:r w:rsidRPr="00C722BD">
        <w:rPr>
          <w:rFonts w:ascii="Times New Roman" w:eastAsia="Times New Roman" w:hAnsi="Times New Roman"/>
          <w:spacing w:val="2"/>
          <w:sz w:val="28"/>
          <w:szCs w:val="28"/>
        </w:rPr>
        <w:t>строк</w:t>
      </w:r>
      <w:r>
        <w:rPr>
          <w:rFonts w:ascii="Times New Roman" w:eastAsia="Times New Roman" w:hAnsi="Times New Roman"/>
          <w:spacing w:val="2"/>
          <w:sz w:val="28"/>
          <w:szCs w:val="28"/>
        </w:rPr>
        <w:t>и</w:t>
      </w:r>
      <w:r w:rsidRPr="00C722BD">
        <w:rPr>
          <w:rFonts w:ascii="Times New Roman" w:eastAsia="Times New Roman" w:hAnsi="Times New Roman"/>
          <w:spacing w:val="2"/>
          <w:sz w:val="28"/>
          <w:szCs w:val="28"/>
        </w:rPr>
        <w:t xml:space="preserve"> кода бюджетной классификации</w:t>
      </w:r>
      <w:r>
        <w:rPr>
          <w:rFonts w:ascii="Times New Roman" w:eastAsia="Times New Roman" w:hAnsi="Times New Roman"/>
          <w:spacing w:val="2"/>
          <w:sz w:val="28"/>
          <w:szCs w:val="28"/>
        </w:rPr>
        <w:t xml:space="preserve"> будет изменен</w:t>
      </w:r>
      <w:r w:rsidRPr="005F7D58">
        <w:rPr>
          <w:rFonts w:ascii="Times New Roman" w:eastAsia="Times New Roman" w:hAnsi="Times New Roman"/>
          <w:spacing w:val="2"/>
          <w:sz w:val="28"/>
          <w:szCs w:val="28"/>
        </w:rPr>
        <w:t>.</w:t>
      </w:r>
    </w:p>
    <w:p w14:paraId="0B041E3D" w14:textId="77777777" w:rsidR="00AE36CC" w:rsidRDefault="0002305A" w:rsidP="00565C0F">
      <w:pPr>
        <w:pStyle w:val="21"/>
      </w:pPr>
      <w:bookmarkStart w:id="76" w:name="_Toc41930127"/>
      <w:bookmarkStart w:id="77" w:name="_Ref8824723"/>
      <w:r>
        <w:t>Распределение КБК по СП</w:t>
      </w:r>
      <w:bookmarkEnd w:id="76"/>
    </w:p>
    <w:p w14:paraId="3808C1FC" w14:textId="77777777" w:rsidR="00AD018D" w:rsidRPr="00604478" w:rsidRDefault="00AD018D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Pr="0054751B">
        <w:t>Формирование и ведение БС ПБС (Ввод данных)</w:t>
      </w:r>
      <w:r w:rsidRPr="00604478">
        <w:t>».</w:t>
      </w:r>
    </w:p>
    <w:p w14:paraId="4306A063" w14:textId="77777777" w:rsidR="00CC5ED5" w:rsidRPr="00CC5ED5" w:rsidRDefault="00CC5ED5" w:rsidP="00C6254B">
      <w:pPr>
        <w:pStyle w:val="ae"/>
      </w:pPr>
      <w:r w:rsidRPr="00641E2A">
        <w:rPr>
          <w:b/>
        </w:rPr>
        <w:t>Важно!</w:t>
      </w:r>
      <w:r>
        <w:t xml:space="preserve"> </w:t>
      </w:r>
      <w:r w:rsidRPr="00CC5ED5">
        <w:t>Распределение КБК по СП</w:t>
      </w:r>
      <w:r>
        <w:t xml:space="preserve"> возможно, если ранее были добавлены настройки в </w:t>
      </w:r>
      <w:r w:rsidR="005874C8">
        <w:t>под</w:t>
      </w:r>
      <w:r>
        <w:t>разделе «Настройки ГРБС»</w:t>
      </w:r>
      <w:r w:rsidR="005874C8">
        <w:t xml:space="preserve"> во</w:t>
      </w:r>
      <w:r>
        <w:t xml:space="preserve"> вкладк</w:t>
      </w:r>
      <w:r w:rsidR="005874C8">
        <w:t>е</w:t>
      </w:r>
      <w:r>
        <w:t xml:space="preserve"> «Настройки СП для ПБС».</w:t>
      </w:r>
    </w:p>
    <w:p w14:paraId="7043C683" w14:textId="3D73A9FA" w:rsidR="005874C8" w:rsidRPr="00310B56" w:rsidRDefault="005874C8" w:rsidP="005874C8">
      <w:pPr>
        <w:pStyle w:val="ae"/>
      </w:pPr>
      <w:r w:rsidRPr="00641E2A">
        <w:rPr>
          <w:b/>
        </w:rPr>
        <w:t>Важно!</w:t>
      </w:r>
      <w:r>
        <w:rPr>
          <w:b/>
        </w:rPr>
        <w:t xml:space="preserve"> </w:t>
      </w:r>
      <w:r w:rsidR="00E65297">
        <w:t xml:space="preserve">Работа с </w:t>
      </w:r>
      <w:r w:rsidR="00E65297" w:rsidRPr="0092672F">
        <w:t>вариант</w:t>
      </w:r>
      <w:r w:rsidR="00E65297">
        <w:t>ами проекта бюджетной сметы</w:t>
      </w:r>
      <w:r w:rsidR="00E65297" w:rsidRPr="0092672F">
        <w:t xml:space="preserve"> для строк кода бюджетной классификации</w:t>
      </w:r>
      <w:r w:rsidR="00E65297">
        <w:t xml:space="preserve"> во вкладк</w:t>
      </w:r>
      <w:r w:rsidR="00A14AC5">
        <w:t xml:space="preserve">е </w:t>
      </w:r>
      <w:r w:rsidR="00E65297">
        <w:t xml:space="preserve">«Доп. финансирование» </w:t>
      </w:r>
      <w:r>
        <w:t>осуществляется аналогично</w:t>
      </w:r>
      <w:r w:rsidR="00A14AC5">
        <w:t xml:space="preserve"> работе с вариантами проекта бюджетной сметы во вкладке «БА»</w:t>
      </w:r>
      <w:r>
        <w:t>.</w:t>
      </w:r>
    </w:p>
    <w:p w14:paraId="7323738B" w14:textId="77777777" w:rsidR="0002305A" w:rsidRPr="00604478" w:rsidRDefault="0002305A" w:rsidP="00C6254B">
      <w:pPr>
        <w:pStyle w:val="ae"/>
      </w:pPr>
      <w:r>
        <w:t>Для распределения КБК по СП</w:t>
      </w:r>
      <w:r w:rsidRPr="00604478">
        <w:t xml:space="preserve">, необходимо нажать на кнопку «Реестр» и выбрать пункт </w:t>
      </w:r>
      <w:r w:rsidRPr="00604478">
        <w:rPr>
          <w:i/>
        </w:rPr>
        <w:t>[</w:t>
      </w:r>
      <w:r>
        <w:rPr>
          <w:i/>
        </w:rPr>
        <w:t>Распределить КБК по СП</w:t>
      </w:r>
      <w:r w:rsidRPr="00604478">
        <w:rPr>
          <w:i/>
        </w:rPr>
        <w:t>]</w:t>
      </w:r>
      <w:r w:rsidRPr="00604478">
        <w:t xml:space="preserve"> (</w:t>
      </w:r>
      <w:r w:rsidR="00AD018D">
        <w:fldChar w:fldCharType="begin"/>
      </w:r>
      <w:r w:rsidR="00AD018D">
        <w:instrText xml:space="preserve"> REF _Ref8910987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49</w:t>
      </w:r>
      <w:r w:rsidR="00AD018D">
        <w:fldChar w:fldCharType="end"/>
      </w:r>
      <w:r w:rsidRPr="00604478">
        <w:t>).</w:t>
      </w:r>
    </w:p>
    <w:p w14:paraId="32148153" w14:textId="77777777" w:rsidR="0002305A" w:rsidRPr="00604478" w:rsidRDefault="009E1B33" w:rsidP="00C34DEE">
      <w:pPr>
        <w:pStyle w:val="af7"/>
      </w:pPr>
      <w:r>
        <w:pict w14:anchorId="3B5F3CDE">
          <v:shape id="_x0000_i1075" type="#_x0000_t75" style="width:479.25pt;height:290.25pt;visibility:visible;mso-wrap-style:square">
            <v:imagedata r:id="rId61" o:title=""/>
          </v:shape>
        </w:pict>
      </w:r>
    </w:p>
    <w:p w14:paraId="57B2214C" w14:textId="77777777" w:rsidR="0002305A" w:rsidRPr="00604478" w:rsidRDefault="00651CC7" w:rsidP="00C34DEE">
      <w:pPr>
        <w:pStyle w:val="aff1"/>
        <w:rPr>
          <w:i/>
        </w:rPr>
      </w:pPr>
      <w:bookmarkStart w:id="78" w:name="_Ref8910987"/>
      <w:r>
        <w:t>Рисунок </w:t>
      </w:r>
      <w:fldSimple w:instr=" SEQ Рисунок \* ARABIC ">
        <w:r w:rsidR="00FF67A6">
          <w:rPr>
            <w:noProof/>
          </w:rPr>
          <w:t>49</w:t>
        </w:r>
      </w:fldSimple>
      <w:bookmarkEnd w:id="78"/>
      <w:r w:rsidR="0002305A" w:rsidRPr="00604478">
        <w:t xml:space="preserve">. </w:t>
      </w:r>
      <w:r w:rsidR="0002305A" w:rsidRPr="005874C8">
        <w:t>Распредел</w:t>
      </w:r>
      <w:r w:rsidR="005874C8" w:rsidRPr="005874C8">
        <w:t>ение</w:t>
      </w:r>
      <w:r w:rsidR="0002305A" w:rsidRPr="005874C8">
        <w:t xml:space="preserve"> КБК по СП</w:t>
      </w:r>
    </w:p>
    <w:p w14:paraId="67B439C6" w14:textId="77777777" w:rsidR="0002305A" w:rsidRDefault="0002305A" w:rsidP="0002305A">
      <w:pPr>
        <w:spacing w:after="0" w:line="360" w:lineRule="auto"/>
        <w:ind w:left="-142" w:right="170" w:firstLine="851"/>
        <w:jc w:val="both"/>
        <w:rPr>
          <w:rFonts w:ascii="Times New Roman" w:eastAsia="Times New Roman" w:hAnsi="Times New Roman"/>
          <w:spacing w:val="2"/>
          <w:sz w:val="28"/>
          <w:szCs w:val="28"/>
        </w:rPr>
      </w:pPr>
      <w:r w:rsidRPr="005F7D58">
        <w:rPr>
          <w:rFonts w:ascii="Times New Roman" w:eastAsia="Times New Roman" w:hAnsi="Times New Roman"/>
          <w:spacing w:val="2"/>
          <w:sz w:val="28"/>
          <w:szCs w:val="28"/>
        </w:rPr>
        <w:t>В открывшемся окне «</w:t>
      </w:r>
      <w:r>
        <w:rPr>
          <w:rFonts w:ascii="Times New Roman" w:eastAsia="Times New Roman" w:hAnsi="Times New Roman"/>
          <w:spacing w:val="2"/>
          <w:sz w:val="28"/>
          <w:szCs w:val="28"/>
        </w:rPr>
        <w:t>Добавление структурного подразделения</w:t>
      </w:r>
      <w:r w:rsidRPr="005F7D58">
        <w:rPr>
          <w:rFonts w:ascii="Times New Roman" w:eastAsia="Times New Roman" w:hAnsi="Times New Roman"/>
          <w:spacing w:val="2"/>
          <w:sz w:val="28"/>
          <w:szCs w:val="28"/>
        </w:rPr>
        <w:t>» необходимо в поле «</w:t>
      </w:r>
      <w:r>
        <w:rPr>
          <w:rFonts w:ascii="Times New Roman" w:eastAsia="Times New Roman" w:hAnsi="Times New Roman"/>
          <w:spacing w:val="2"/>
          <w:sz w:val="28"/>
          <w:szCs w:val="28"/>
        </w:rPr>
        <w:t>Структурное подразделение</w:t>
      </w:r>
      <w:r w:rsidRPr="005F7D58">
        <w:rPr>
          <w:rFonts w:ascii="Times New Roman" w:eastAsia="Times New Roman" w:hAnsi="Times New Roman"/>
          <w:spacing w:val="2"/>
          <w:sz w:val="28"/>
          <w:szCs w:val="28"/>
        </w:rPr>
        <w:t xml:space="preserve">» выбрать значение из </w:t>
      </w:r>
      <w:r>
        <w:rPr>
          <w:rFonts w:ascii="Times New Roman" w:eastAsia="Times New Roman" w:hAnsi="Times New Roman"/>
          <w:spacing w:val="2"/>
          <w:sz w:val="28"/>
          <w:szCs w:val="28"/>
        </w:rPr>
        <w:t>справочника</w:t>
      </w:r>
      <w:r w:rsidRPr="005F7D58">
        <w:rPr>
          <w:rFonts w:ascii="Times New Roman" w:eastAsia="Times New Roman" w:hAnsi="Times New Roman"/>
          <w:spacing w:val="2"/>
          <w:sz w:val="28"/>
          <w:szCs w:val="28"/>
        </w:rPr>
        <w:t xml:space="preserve">, в области «Выбор </w:t>
      </w:r>
      <w:r>
        <w:rPr>
          <w:rFonts w:ascii="Times New Roman" w:eastAsia="Times New Roman" w:hAnsi="Times New Roman"/>
          <w:spacing w:val="2"/>
          <w:sz w:val="28"/>
          <w:szCs w:val="28"/>
        </w:rPr>
        <w:t>КБК</w:t>
      </w:r>
      <w:r w:rsidRPr="005F7D58">
        <w:rPr>
          <w:rFonts w:ascii="Times New Roman" w:eastAsia="Times New Roman" w:hAnsi="Times New Roman"/>
          <w:spacing w:val="2"/>
          <w:sz w:val="28"/>
          <w:szCs w:val="28"/>
        </w:rPr>
        <w:t xml:space="preserve">» установить «галочки» </w:t>
      </w:r>
      <w:r w:rsidR="00E179F0">
        <w:rPr>
          <w:rFonts w:ascii="Times New Roman" w:eastAsia="Times New Roman" w:hAnsi="Times New Roman"/>
          <w:spacing w:val="2"/>
          <w:sz w:val="28"/>
          <w:szCs w:val="28"/>
        </w:rPr>
        <w:t xml:space="preserve">напротив соответствующих строк </w:t>
      </w:r>
      <w:r w:rsidRPr="005F7D58">
        <w:rPr>
          <w:rFonts w:ascii="Times New Roman" w:eastAsia="Times New Roman" w:hAnsi="Times New Roman"/>
          <w:spacing w:val="2"/>
          <w:sz w:val="28"/>
          <w:szCs w:val="28"/>
        </w:rPr>
        <w:t>и нажать на кнопку «Добавить» (</w:t>
      </w:r>
      <w:r w:rsidR="00AD018D">
        <w:rPr>
          <w:rFonts w:ascii="Times New Roman" w:eastAsia="Times New Roman" w:hAnsi="Times New Roman"/>
          <w:spacing w:val="2"/>
          <w:sz w:val="28"/>
          <w:szCs w:val="28"/>
        </w:rPr>
        <w:fldChar w:fldCharType="begin"/>
      </w:r>
      <w:r w:rsidR="00AD018D">
        <w:rPr>
          <w:rFonts w:ascii="Times New Roman" w:eastAsia="Times New Roman" w:hAnsi="Times New Roman"/>
          <w:spacing w:val="2"/>
          <w:sz w:val="28"/>
          <w:szCs w:val="28"/>
        </w:rPr>
        <w:instrText xml:space="preserve"> REF _Ref8911007 \h </w:instrText>
      </w:r>
      <w:r w:rsidR="00B067D2">
        <w:rPr>
          <w:rFonts w:ascii="Times New Roman" w:eastAsia="Times New Roman" w:hAnsi="Times New Roman"/>
          <w:spacing w:val="2"/>
          <w:sz w:val="28"/>
          <w:szCs w:val="28"/>
        </w:rPr>
        <w:instrText xml:space="preserve"> \* MERGEFORMAT </w:instrText>
      </w:r>
      <w:r w:rsidR="00AD018D">
        <w:rPr>
          <w:rFonts w:ascii="Times New Roman" w:eastAsia="Times New Roman" w:hAnsi="Times New Roman"/>
          <w:spacing w:val="2"/>
          <w:sz w:val="28"/>
          <w:szCs w:val="28"/>
        </w:rPr>
      </w:r>
      <w:r w:rsidR="00AD018D">
        <w:rPr>
          <w:rFonts w:ascii="Times New Roman" w:eastAsia="Times New Roman" w:hAnsi="Times New Roman"/>
          <w:spacing w:val="2"/>
          <w:sz w:val="28"/>
          <w:szCs w:val="28"/>
        </w:rPr>
        <w:fldChar w:fldCharType="separate"/>
      </w:r>
      <w:r w:rsidR="00FF67A6" w:rsidRPr="00FF67A6">
        <w:rPr>
          <w:rFonts w:ascii="Times New Roman" w:eastAsia="Times New Roman" w:hAnsi="Times New Roman"/>
          <w:spacing w:val="2"/>
          <w:sz w:val="28"/>
          <w:szCs w:val="28"/>
        </w:rPr>
        <w:t>Рисунок 50</w:t>
      </w:r>
      <w:r w:rsidR="00AD018D">
        <w:rPr>
          <w:rFonts w:ascii="Times New Roman" w:eastAsia="Times New Roman" w:hAnsi="Times New Roman"/>
          <w:spacing w:val="2"/>
          <w:sz w:val="28"/>
          <w:szCs w:val="28"/>
        </w:rPr>
        <w:fldChar w:fldCharType="end"/>
      </w:r>
      <w:r w:rsidRPr="005F7D58">
        <w:rPr>
          <w:rFonts w:ascii="Times New Roman" w:eastAsia="Times New Roman" w:hAnsi="Times New Roman"/>
          <w:spacing w:val="2"/>
          <w:sz w:val="28"/>
          <w:szCs w:val="28"/>
        </w:rPr>
        <w:t>).</w:t>
      </w:r>
    </w:p>
    <w:p w14:paraId="0819409E" w14:textId="77777777" w:rsidR="0002305A" w:rsidRDefault="0002305A" w:rsidP="0002305A">
      <w:pPr>
        <w:spacing w:after="0" w:line="360" w:lineRule="auto"/>
        <w:ind w:left="-142" w:right="170" w:firstLine="851"/>
        <w:jc w:val="both"/>
        <w:rPr>
          <w:rFonts w:ascii="Times New Roman" w:eastAsia="Times New Roman" w:hAnsi="Times New Roman"/>
          <w:spacing w:val="2"/>
          <w:sz w:val="28"/>
          <w:szCs w:val="28"/>
        </w:rPr>
      </w:pPr>
      <w:r w:rsidRPr="005F7D58">
        <w:rPr>
          <w:rFonts w:ascii="Times New Roman" w:eastAsia="Times New Roman" w:hAnsi="Times New Roman"/>
          <w:b/>
          <w:spacing w:val="2"/>
          <w:sz w:val="28"/>
          <w:szCs w:val="28"/>
        </w:rPr>
        <w:t>Важно!</w:t>
      </w:r>
      <w:r>
        <w:rPr>
          <w:rFonts w:ascii="Times New Roman" w:eastAsia="Times New Roman" w:hAnsi="Times New Roman"/>
          <w:spacing w:val="2"/>
          <w:sz w:val="28"/>
          <w:szCs w:val="28"/>
        </w:rPr>
        <w:t xml:space="preserve"> Поле </w:t>
      </w:r>
      <w:r w:rsidRPr="005F7D58">
        <w:rPr>
          <w:rFonts w:ascii="Times New Roman" w:eastAsia="Times New Roman" w:hAnsi="Times New Roman"/>
          <w:spacing w:val="2"/>
          <w:sz w:val="28"/>
          <w:szCs w:val="28"/>
        </w:rPr>
        <w:t>«Вариант проекта бюджетной сметы»</w:t>
      </w:r>
      <w:r>
        <w:rPr>
          <w:rFonts w:ascii="Times New Roman" w:eastAsia="Times New Roman" w:hAnsi="Times New Roman"/>
          <w:spacing w:val="2"/>
          <w:sz w:val="28"/>
          <w:szCs w:val="28"/>
        </w:rPr>
        <w:t xml:space="preserve"> обязательно для заполнения. </w:t>
      </w:r>
    </w:p>
    <w:p w14:paraId="4BD09F27" w14:textId="77777777" w:rsidR="0002305A" w:rsidRPr="005F7D58" w:rsidRDefault="0002305A" w:rsidP="0002305A">
      <w:pPr>
        <w:spacing w:after="0" w:line="360" w:lineRule="auto"/>
        <w:ind w:left="-142" w:right="170" w:firstLine="851"/>
        <w:jc w:val="both"/>
        <w:rPr>
          <w:rFonts w:ascii="Times New Roman" w:eastAsia="Times New Roman" w:hAnsi="Times New Roman"/>
          <w:spacing w:val="2"/>
          <w:sz w:val="28"/>
          <w:szCs w:val="28"/>
        </w:rPr>
      </w:pPr>
      <w:r>
        <w:rPr>
          <w:rFonts w:ascii="Times New Roman" w:eastAsia="Times New Roman" w:hAnsi="Times New Roman"/>
          <w:b/>
          <w:spacing w:val="2"/>
          <w:sz w:val="28"/>
          <w:szCs w:val="28"/>
        </w:rPr>
        <w:t>Важно!</w:t>
      </w:r>
      <w:r>
        <w:rPr>
          <w:rFonts w:ascii="Times New Roman" w:eastAsia="Times New Roman" w:hAnsi="Times New Roman"/>
          <w:spacing w:val="2"/>
          <w:sz w:val="28"/>
          <w:szCs w:val="28"/>
        </w:rPr>
        <w:t xml:space="preserve"> Выбор значений в</w:t>
      </w:r>
      <w:r w:rsidRPr="005F7D58">
        <w:rPr>
          <w:rFonts w:ascii="Times New Roman" w:eastAsia="Times New Roman" w:hAnsi="Times New Roman"/>
          <w:spacing w:val="2"/>
          <w:sz w:val="28"/>
          <w:szCs w:val="28"/>
        </w:rPr>
        <w:t xml:space="preserve"> области «Выбор КБК»</w:t>
      </w:r>
      <w:r>
        <w:rPr>
          <w:rFonts w:ascii="Times New Roman" w:eastAsia="Times New Roman" w:hAnsi="Times New Roman"/>
          <w:spacing w:val="2"/>
          <w:sz w:val="28"/>
          <w:szCs w:val="28"/>
        </w:rPr>
        <w:t xml:space="preserve"> доступен, если</w:t>
      </w:r>
      <w:r w:rsidR="00E179F0">
        <w:rPr>
          <w:rFonts w:ascii="Times New Roman" w:eastAsia="Times New Roman" w:hAnsi="Times New Roman"/>
          <w:spacing w:val="2"/>
          <w:sz w:val="28"/>
          <w:szCs w:val="28"/>
        </w:rPr>
        <w:t xml:space="preserve"> заполнено</w:t>
      </w:r>
      <w:r>
        <w:rPr>
          <w:rFonts w:ascii="Times New Roman" w:eastAsia="Times New Roman" w:hAnsi="Times New Roman"/>
          <w:spacing w:val="2"/>
          <w:sz w:val="28"/>
          <w:szCs w:val="28"/>
        </w:rPr>
        <w:t xml:space="preserve"> поле </w:t>
      </w:r>
      <w:r w:rsidRPr="005F7D58">
        <w:rPr>
          <w:rFonts w:ascii="Times New Roman" w:eastAsia="Times New Roman" w:hAnsi="Times New Roman"/>
          <w:spacing w:val="2"/>
          <w:sz w:val="28"/>
          <w:szCs w:val="28"/>
        </w:rPr>
        <w:t>«Вариант проекта бюджетной сметы»</w:t>
      </w:r>
      <w:r>
        <w:rPr>
          <w:rFonts w:ascii="Times New Roman" w:eastAsia="Times New Roman" w:hAnsi="Times New Roman"/>
          <w:spacing w:val="2"/>
          <w:sz w:val="28"/>
          <w:szCs w:val="28"/>
        </w:rPr>
        <w:t>.</w:t>
      </w:r>
    </w:p>
    <w:p w14:paraId="1D766606" w14:textId="3A135E82" w:rsidR="0002305A" w:rsidRPr="005F7D58" w:rsidRDefault="009E1B33" w:rsidP="00E179F0">
      <w:pPr>
        <w:pStyle w:val="af7"/>
      </w:pPr>
      <w:r>
        <w:pict w14:anchorId="14549C44">
          <v:shape id="_x0000_i1076" type="#_x0000_t75" style="width:477.75pt;height:200.25pt;visibility:visible;mso-wrap-style:square">
            <v:imagedata r:id="rId62" o:title=""/>
          </v:shape>
        </w:pict>
      </w:r>
    </w:p>
    <w:p w14:paraId="6234B943" w14:textId="77777777" w:rsidR="0002305A" w:rsidRPr="005F7D58" w:rsidRDefault="00651CC7" w:rsidP="00E179F0">
      <w:pPr>
        <w:pStyle w:val="aff1"/>
      </w:pPr>
      <w:bookmarkStart w:id="79" w:name="_Ref8911007"/>
      <w:r>
        <w:t>Рисунок </w:t>
      </w:r>
      <w:fldSimple w:instr=" SEQ Рисунок \* ARABIC ">
        <w:r w:rsidR="00FF67A6">
          <w:rPr>
            <w:noProof/>
          </w:rPr>
          <w:t>50</w:t>
        </w:r>
      </w:fldSimple>
      <w:bookmarkEnd w:id="79"/>
      <w:r w:rsidR="0002305A" w:rsidRPr="005F7D58">
        <w:t>. Выбор элементов</w:t>
      </w:r>
    </w:p>
    <w:p w14:paraId="1BB42B50" w14:textId="77777777" w:rsidR="0002305A" w:rsidRDefault="0002305A" w:rsidP="0002305A">
      <w:pPr>
        <w:spacing w:after="0" w:line="360" w:lineRule="auto"/>
        <w:ind w:left="-142" w:right="170" w:firstLine="851"/>
        <w:jc w:val="both"/>
        <w:rPr>
          <w:rFonts w:ascii="Times New Roman" w:eastAsia="Times New Roman" w:hAnsi="Times New Roman"/>
          <w:spacing w:val="2"/>
          <w:sz w:val="28"/>
          <w:szCs w:val="28"/>
        </w:rPr>
      </w:pPr>
      <w:r w:rsidRPr="005F7D58">
        <w:rPr>
          <w:rFonts w:ascii="Times New Roman" w:eastAsia="Times New Roman" w:hAnsi="Times New Roman"/>
          <w:spacing w:val="2"/>
          <w:sz w:val="28"/>
          <w:szCs w:val="28"/>
        </w:rPr>
        <w:t xml:space="preserve">В результате в </w:t>
      </w:r>
      <w:r w:rsidR="00E179F0">
        <w:rPr>
          <w:rFonts w:ascii="Times New Roman" w:eastAsia="Times New Roman" w:hAnsi="Times New Roman"/>
          <w:spacing w:val="2"/>
          <w:sz w:val="28"/>
          <w:szCs w:val="28"/>
        </w:rPr>
        <w:t>подразделе «Проекты</w:t>
      </w:r>
      <w:r w:rsidRPr="005F7D58">
        <w:rPr>
          <w:rFonts w:ascii="Times New Roman" w:eastAsia="Times New Roman" w:hAnsi="Times New Roman"/>
          <w:spacing w:val="2"/>
          <w:sz w:val="28"/>
          <w:szCs w:val="28"/>
        </w:rPr>
        <w:t xml:space="preserve"> показателей бюджетных смет</w:t>
      </w:r>
      <w:r w:rsidR="00E179F0">
        <w:rPr>
          <w:rFonts w:ascii="Times New Roman" w:eastAsia="Times New Roman" w:hAnsi="Times New Roman"/>
          <w:spacing w:val="2"/>
          <w:sz w:val="28"/>
          <w:szCs w:val="28"/>
        </w:rPr>
        <w:t>»</w:t>
      </w:r>
      <w:r w:rsidRPr="005F7D58">
        <w:rPr>
          <w:rFonts w:ascii="Times New Roman" w:eastAsia="Times New Roman" w:hAnsi="Times New Roman"/>
          <w:spacing w:val="2"/>
          <w:sz w:val="28"/>
          <w:szCs w:val="28"/>
        </w:rPr>
        <w:t xml:space="preserve"> отобразятся добавленные строки.</w:t>
      </w:r>
    </w:p>
    <w:p w14:paraId="69EE6C15" w14:textId="77777777" w:rsidR="00C463AF" w:rsidRDefault="00E179F0" w:rsidP="00565C0F">
      <w:pPr>
        <w:pStyle w:val="21"/>
      </w:pPr>
      <w:bookmarkStart w:id="80" w:name="_Toc41930128"/>
      <w:bookmarkEnd w:id="58"/>
      <w:bookmarkEnd w:id="77"/>
      <w:r>
        <w:t>Работа с формами ОПСП</w:t>
      </w:r>
      <w:bookmarkEnd w:id="80"/>
    </w:p>
    <w:p w14:paraId="7AB56187" w14:textId="3E2A7673" w:rsidR="00E179F0" w:rsidRPr="00310B56" w:rsidRDefault="00E179F0" w:rsidP="00E179F0">
      <w:pPr>
        <w:pStyle w:val="ae"/>
      </w:pPr>
      <w:r w:rsidRPr="00E179F0">
        <w:rPr>
          <w:b/>
        </w:rPr>
        <w:t>Важно!</w:t>
      </w:r>
      <w:r>
        <w:t xml:space="preserve"> Работа с формами ОПСП</w:t>
      </w:r>
      <w:r w:rsidR="00094A54" w:rsidRPr="00604478">
        <w:t xml:space="preserve"> по </w:t>
      </w:r>
      <w:r w:rsidR="00094A54">
        <w:t xml:space="preserve">строке </w:t>
      </w:r>
      <w:r w:rsidR="00094A54" w:rsidRPr="00A53981">
        <w:t>кода бюджетной классификации</w:t>
      </w:r>
      <w:r w:rsidR="00094A54">
        <w:t xml:space="preserve"> во вкладк</w:t>
      </w:r>
      <w:r w:rsidR="00A14AC5">
        <w:t xml:space="preserve">е </w:t>
      </w:r>
      <w:r w:rsidR="00094A54">
        <w:t xml:space="preserve">«Доп. финансирование» </w:t>
      </w:r>
      <w:r>
        <w:t>осуществляется аналогично</w:t>
      </w:r>
      <w:r w:rsidR="00A14AC5">
        <w:t xml:space="preserve"> работе с формами ОПСП во вкладке «БА»</w:t>
      </w:r>
      <w:r>
        <w:t>.</w:t>
      </w:r>
    </w:p>
    <w:p w14:paraId="1B6B7A92" w14:textId="77777777" w:rsidR="00064C38" w:rsidRPr="00604478" w:rsidRDefault="00064C38" w:rsidP="00565C0F">
      <w:pPr>
        <w:pStyle w:val="31"/>
      </w:pPr>
      <w:bookmarkStart w:id="81" w:name="_Toc41930129"/>
      <w:r w:rsidRPr="00604478">
        <w:t xml:space="preserve">Просмотр формы </w:t>
      </w:r>
      <w:r w:rsidR="0086228F" w:rsidRPr="00604478">
        <w:t>ОПСП</w:t>
      </w:r>
      <w:bookmarkEnd w:id="81"/>
    </w:p>
    <w:p w14:paraId="0549F6B4" w14:textId="77777777" w:rsidR="00A6138E" w:rsidRDefault="00A6138E" w:rsidP="00C6254B">
      <w:pPr>
        <w:pStyle w:val="ae"/>
      </w:pPr>
      <w:r w:rsidRPr="00B72017">
        <w:rPr>
          <w:b/>
        </w:rPr>
        <w:t>Предусловие:</w:t>
      </w:r>
      <w:r>
        <w:t xml:space="preserve"> осуществлен вход с ролью «</w:t>
      </w:r>
      <w:r w:rsidRPr="00DA5312">
        <w:t>Формирование и ведение БС ПБС (Ввод данных)»</w:t>
      </w:r>
      <w:r>
        <w:t>.</w:t>
      </w:r>
    </w:p>
    <w:p w14:paraId="018A0BB2" w14:textId="77777777" w:rsidR="00096EF7" w:rsidRPr="00604478" w:rsidRDefault="00096EF7" w:rsidP="00C6254B">
      <w:pPr>
        <w:pStyle w:val="ae"/>
      </w:pPr>
      <w:r w:rsidRPr="00604478">
        <w:rPr>
          <w:b/>
        </w:rPr>
        <w:t xml:space="preserve">Важно! </w:t>
      </w:r>
      <w:r w:rsidRPr="00604478">
        <w:t>Открытие и просмотр формы ОПСП доступен только на строках уровня КБК</w:t>
      </w:r>
      <w:r w:rsidR="00CC177A">
        <w:t xml:space="preserve"> и вариант показателей бюджетной сметы</w:t>
      </w:r>
      <w:r w:rsidRPr="00604478">
        <w:t>.</w:t>
      </w:r>
    </w:p>
    <w:p w14:paraId="27EF56E6" w14:textId="77777777" w:rsidR="00064C38" w:rsidRPr="00604478" w:rsidRDefault="00064C38" w:rsidP="00C6254B">
      <w:pPr>
        <w:pStyle w:val="ae"/>
      </w:pPr>
      <w:r w:rsidRPr="00604478">
        <w:t>Для открытия</w:t>
      </w:r>
      <w:r w:rsidR="00F2754F" w:rsidRPr="00604478">
        <w:t xml:space="preserve"> </w:t>
      </w:r>
      <w:r w:rsidRPr="00604478">
        <w:t>и просмотра формы</w:t>
      </w:r>
      <w:r w:rsidR="00F2754F" w:rsidRPr="00604478">
        <w:t xml:space="preserve"> </w:t>
      </w:r>
      <w:r w:rsidR="0086228F" w:rsidRPr="00604478">
        <w:t>ОПСП</w:t>
      </w:r>
      <w:r w:rsidR="00F2754F" w:rsidRPr="00604478">
        <w:t xml:space="preserve"> </w:t>
      </w:r>
      <w:r w:rsidRPr="00604478">
        <w:t>необходимо</w:t>
      </w:r>
      <w:r w:rsidR="00E179F0">
        <w:t xml:space="preserve"> </w:t>
      </w:r>
      <w:r w:rsidR="00E179F0" w:rsidRPr="00604478">
        <w:t>одним нажатием левой кнопкой мыши</w:t>
      </w:r>
      <w:r w:rsidRPr="00604478">
        <w:t xml:space="preserve"> выбрать</w:t>
      </w:r>
      <w:r w:rsidR="00E179F0">
        <w:t xml:space="preserve"> соответствующую</w:t>
      </w:r>
      <w:r w:rsidRPr="00604478">
        <w:t xml:space="preserve"> строку, нажать на кнопку «Реестр» и выбрать пункт </w:t>
      </w:r>
      <w:r w:rsidRPr="00604478">
        <w:rPr>
          <w:i/>
        </w:rPr>
        <w:t xml:space="preserve">[Форма/Открыть] </w:t>
      </w:r>
      <w:r w:rsidRPr="00604478">
        <w:t>(</w:t>
      </w:r>
      <w:r w:rsidR="00D52F3B" w:rsidRPr="00604478">
        <w:fldChar w:fldCharType="begin"/>
      </w:r>
      <w:r w:rsidRPr="00604478">
        <w:instrText xml:space="preserve"> REF _Ref469068670 \h </w:instrText>
      </w:r>
      <w:r w:rsidR="00EA24DE" w:rsidRPr="00604478">
        <w:instrText xml:space="preserve"> \* MERGEFORMAT </w:instrText>
      </w:r>
      <w:r w:rsidR="00D52F3B" w:rsidRPr="00604478">
        <w:fldChar w:fldCharType="separate"/>
      </w:r>
      <w:r w:rsidR="00FF67A6">
        <w:t>Рисунок 51</w:t>
      </w:r>
      <w:r w:rsidR="00D52F3B" w:rsidRPr="00604478">
        <w:fldChar w:fldCharType="end"/>
      </w:r>
      <w:r w:rsidRPr="00604478">
        <w:t>).</w:t>
      </w:r>
    </w:p>
    <w:p w14:paraId="23E587FB" w14:textId="77777777" w:rsidR="00064C38" w:rsidRPr="00604478" w:rsidRDefault="009E1B33" w:rsidP="00C34DEE">
      <w:pPr>
        <w:pStyle w:val="af7"/>
      </w:pPr>
      <w:r>
        <w:pict w14:anchorId="01D72C93">
          <v:shape id="_x0000_i1077" type="#_x0000_t75" style="width:480pt;height:290.25pt;visibility:visible;mso-wrap-style:square">
            <v:imagedata r:id="rId63" o:title=""/>
          </v:shape>
        </w:pict>
      </w:r>
    </w:p>
    <w:p w14:paraId="379E5FAB" w14:textId="77777777" w:rsidR="00064C38" w:rsidRPr="00604478" w:rsidRDefault="00651CC7" w:rsidP="00C34DEE">
      <w:pPr>
        <w:pStyle w:val="aff1"/>
        <w:rPr>
          <w:i/>
        </w:rPr>
      </w:pPr>
      <w:bookmarkStart w:id="82" w:name="_Ref469068670"/>
      <w:r>
        <w:t>Рисунок </w:t>
      </w:r>
      <w:fldSimple w:instr=" SEQ Рисунок \* ARABIC ">
        <w:r w:rsidR="00FF67A6">
          <w:rPr>
            <w:noProof/>
          </w:rPr>
          <w:t>51</w:t>
        </w:r>
      </w:fldSimple>
      <w:bookmarkEnd w:id="82"/>
      <w:r w:rsidR="00064C38" w:rsidRPr="00604478">
        <w:t xml:space="preserve">. </w:t>
      </w:r>
      <w:r w:rsidR="00E179F0">
        <w:t>Открытие формы</w:t>
      </w:r>
    </w:p>
    <w:p w14:paraId="51C8FD26" w14:textId="77777777" w:rsidR="00064C38" w:rsidRPr="00604478" w:rsidRDefault="00064C38" w:rsidP="00C6254B">
      <w:pPr>
        <w:pStyle w:val="ae"/>
      </w:pPr>
      <w:r w:rsidRPr="00604478">
        <w:t xml:space="preserve">Работа с формами </w:t>
      </w:r>
      <w:r w:rsidR="00F2754F" w:rsidRPr="00604478">
        <w:t>ОПСП</w:t>
      </w:r>
      <w:r w:rsidRPr="00604478">
        <w:t xml:space="preserve"> осуществляется</w:t>
      </w:r>
      <w:r w:rsidR="00E179F0">
        <w:t>,</w:t>
      </w:r>
      <w:r w:rsidRPr="00604478">
        <w:t xml:space="preserve"> согласно руководствам пользователя по заполнению форм </w:t>
      </w:r>
      <w:r w:rsidR="00F2754F" w:rsidRPr="00604478">
        <w:t>ОПСП</w:t>
      </w:r>
      <w:r w:rsidRPr="00604478">
        <w:t xml:space="preserve"> представленных на сайте Министерства финансов Российской Федерации в подразделе «Информация по заполнению форм обоснований бюджетных ассигнований» раздела «Информационные системы </w:t>
      </w:r>
      <w:r w:rsidR="00C25B76" w:rsidRPr="00604478">
        <w:t xml:space="preserve">Министерства финансов </w:t>
      </w:r>
      <w:r w:rsidRPr="00604478">
        <w:t>Росси</w:t>
      </w:r>
      <w:r w:rsidR="00C25B76" w:rsidRPr="00604478">
        <w:t>йской Федерации</w:t>
      </w:r>
      <w:r w:rsidRPr="00604478">
        <w:t xml:space="preserve">/Программный комплекс «Бюджетное планирование». </w:t>
      </w:r>
    </w:p>
    <w:p w14:paraId="26A46AAE" w14:textId="77777777" w:rsidR="00064C38" w:rsidRPr="00604478" w:rsidRDefault="00064C38" w:rsidP="00C6254B">
      <w:pPr>
        <w:pStyle w:val="ae"/>
      </w:pPr>
      <w:r w:rsidRPr="00604478">
        <w:t xml:space="preserve">После закрытия формы </w:t>
      </w:r>
      <w:r w:rsidR="00F2754F" w:rsidRPr="00604478">
        <w:t>ОПСП</w:t>
      </w:r>
      <w:r w:rsidRPr="00604478">
        <w:t xml:space="preserve"> произойдет обратный переход на рабочую панель</w:t>
      </w:r>
      <w:r w:rsidR="00257082" w:rsidRPr="00604478">
        <w:t xml:space="preserve"> </w:t>
      </w:r>
      <w:r w:rsidR="00F77C37">
        <w:t>подраздела</w:t>
      </w:r>
      <w:r w:rsidR="00600F1E" w:rsidRPr="00604478">
        <w:t xml:space="preserve"> </w:t>
      </w:r>
      <w:r w:rsidR="00F77C37">
        <w:t>«</w:t>
      </w:r>
      <w:r w:rsidR="00F77C37" w:rsidRPr="00F77C37">
        <w:t>Проекта показателей бюджетных смет</w:t>
      </w:r>
      <w:r w:rsidR="00F77C37">
        <w:t>»</w:t>
      </w:r>
      <w:r w:rsidR="00600F1E" w:rsidRPr="00604478">
        <w:t>.</w:t>
      </w:r>
    </w:p>
    <w:p w14:paraId="0C9D60D1" w14:textId="77777777" w:rsidR="00064C38" w:rsidRPr="00604478" w:rsidRDefault="00094A54" w:rsidP="00565C0F">
      <w:pPr>
        <w:pStyle w:val="31"/>
      </w:pPr>
      <w:bookmarkStart w:id="83" w:name="_Ref473809635"/>
      <w:bookmarkStart w:id="84" w:name="_Toc41930130"/>
      <w:r>
        <w:t>Р</w:t>
      </w:r>
      <w:r w:rsidR="00064C38" w:rsidRPr="00604478">
        <w:t xml:space="preserve">едактирование формы </w:t>
      </w:r>
      <w:r w:rsidR="00F2754F" w:rsidRPr="00604478">
        <w:t>ОПСП</w:t>
      </w:r>
      <w:bookmarkEnd w:id="83"/>
      <w:bookmarkEnd w:id="84"/>
    </w:p>
    <w:p w14:paraId="0C97EFF8" w14:textId="77777777" w:rsidR="00A6138E" w:rsidRDefault="00A6138E" w:rsidP="00C6254B">
      <w:pPr>
        <w:pStyle w:val="ae"/>
      </w:pPr>
      <w:r w:rsidRPr="00B72017">
        <w:rPr>
          <w:b/>
        </w:rPr>
        <w:t>Предусловие:</w:t>
      </w:r>
      <w:r>
        <w:t xml:space="preserve"> осуществлен вход с ролью «</w:t>
      </w:r>
      <w:r w:rsidRPr="00DA5312">
        <w:t>Формирование и ведение БС ПБС (Ввод данных)»</w:t>
      </w:r>
      <w:r>
        <w:t>.</w:t>
      </w:r>
    </w:p>
    <w:p w14:paraId="3BDDBFDB" w14:textId="77777777" w:rsidR="00096EF7" w:rsidRPr="00604478" w:rsidRDefault="00096EF7" w:rsidP="00C6254B">
      <w:pPr>
        <w:pStyle w:val="ae"/>
      </w:pPr>
      <w:r w:rsidRPr="00604478">
        <w:rPr>
          <w:b/>
        </w:rPr>
        <w:t>Важно!</w:t>
      </w:r>
      <w:r w:rsidRPr="00604478">
        <w:t xml:space="preserve"> </w:t>
      </w:r>
      <w:r w:rsidR="003E5E17">
        <w:t>Создание</w:t>
      </w:r>
      <w:r w:rsidRPr="00604478">
        <w:t xml:space="preserve"> формы ОПСП дос</w:t>
      </w:r>
      <w:r w:rsidR="005C3045">
        <w:t>тупно только на строках уровня КБК</w:t>
      </w:r>
      <w:r w:rsidR="00CC177A" w:rsidRPr="00CC177A">
        <w:t xml:space="preserve"> </w:t>
      </w:r>
      <w:r w:rsidR="00CC177A">
        <w:t>и вариант показателей бюджетной сметы</w:t>
      </w:r>
      <w:r w:rsidRPr="00604478">
        <w:t>.</w:t>
      </w:r>
    </w:p>
    <w:p w14:paraId="45160854" w14:textId="77777777" w:rsidR="00064C38" w:rsidRPr="00604478" w:rsidRDefault="00096EF7" w:rsidP="00C6254B">
      <w:pPr>
        <w:pStyle w:val="ae"/>
      </w:pPr>
      <w:r w:rsidRPr="00604478">
        <w:t>Для редактирования</w:t>
      </w:r>
      <w:r w:rsidR="00E179F0">
        <w:t xml:space="preserve"> формы ОПСП</w:t>
      </w:r>
      <w:r w:rsidR="006D0139" w:rsidRPr="00604478">
        <w:t xml:space="preserve"> </w:t>
      </w:r>
      <w:r w:rsidRPr="00604478">
        <w:t>необходимо</w:t>
      </w:r>
      <w:r w:rsidR="00E179F0">
        <w:t xml:space="preserve"> </w:t>
      </w:r>
      <w:r w:rsidR="00E179F0" w:rsidRPr="00604478">
        <w:t>одним нажатием левой кнопки мыши</w:t>
      </w:r>
      <w:r w:rsidRPr="00604478">
        <w:t xml:space="preserve"> выделить</w:t>
      </w:r>
      <w:r w:rsidR="007624B7" w:rsidRPr="00604478">
        <w:t xml:space="preserve"> строк</w:t>
      </w:r>
      <w:r w:rsidRPr="00604478">
        <w:t>у</w:t>
      </w:r>
      <w:r w:rsidR="007624B7" w:rsidRPr="00604478">
        <w:t xml:space="preserve"> КБК</w:t>
      </w:r>
      <w:r w:rsidRPr="00604478">
        <w:t xml:space="preserve">, нажать на </w:t>
      </w:r>
      <w:r w:rsidR="00600F1E" w:rsidRPr="00604478">
        <w:t>кнопк</w:t>
      </w:r>
      <w:r w:rsidRPr="00604478">
        <w:t>у</w:t>
      </w:r>
      <w:r w:rsidR="00600F1E" w:rsidRPr="00604478">
        <w:t xml:space="preserve"> </w:t>
      </w:r>
      <w:r w:rsidR="00064C38" w:rsidRPr="00604478">
        <w:t xml:space="preserve">«Реестр» </w:t>
      </w:r>
      <w:r w:rsidRPr="00604478">
        <w:t xml:space="preserve">и </w:t>
      </w:r>
      <w:r w:rsidR="00064C38" w:rsidRPr="00604478">
        <w:t xml:space="preserve">выбрать пункт </w:t>
      </w:r>
      <w:r w:rsidR="00064C38" w:rsidRPr="00604478">
        <w:rPr>
          <w:i/>
        </w:rPr>
        <w:t xml:space="preserve">[Форма/Редактировать] </w:t>
      </w:r>
      <w:r w:rsidR="00064C38" w:rsidRPr="00604478">
        <w:t>(</w:t>
      </w:r>
      <w:r w:rsidR="00D52F3B" w:rsidRPr="00604478">
        <w:fldChar w:fldCharType="begin"/>
      </w:r>
      <w:r w:rsidR="00BE480D" w:rsidRPr="00604478">
        <w:instrText xml:space="preserve"> REF _Ref469563103 \h </w:instrText>
      </w:r>
      <w:r w:rsidR="00EA24DE" w:rsidRPr="00604478">
        <w:instrText xml:space="preserve"> \* MERGEFORMAT </w:instrText>
      </w:r>
      <w:r w:rsidR="00D52F3B" w:rsidRPr="00604478">
        <w:fldChar w:fldCharType="separate"/>
      </w:r>
      <w:r w:rsidR="00FF67A6">
        <w:t>Рисунок 52</w:t>
      </w:r>
      <w:r w:rsidR="00D52F3B" w:rsidRPr="00604478">
        <w:fldChar w:fldCharType="end"/>
      </w:r>
      <w:r w:rsidR="00064C38" w:rsidRPr="00604478">
        <w:t>)</w:t>
      </w:r>
      <w:r w:rsidR="006D0139" w:rsidRPr="00604478">
        <w:t xml:space="preserve">. </w:t>
      </w:r>
    </w:p>
    <w:p w14:paraId="794A5B33" w14:textId="77777777" w:rsidR="00064C38" w:rsidRPr="00604478" w:rsidRDefault="009E1B33" w:rsidP="00C34DEE">
      <w:pPr>
        <w:pStyle w:val="af7"/>
      </w:pPr>
      <w:r>
        <w:pict w14:anchorId="36D5A2F3">
          <v:shape id="_x0000_i1078" type="#_x0000_t75" style="width:477pt;height:289.5pt;visibility:visible;mso-wrap-style:square">
            <v:imagedata r:id="rId64" o:title=""/>
          </v:shape>
        </w:pict>
      </w:r>
    </w:p>
    <w:p w14:paraId="3499A7D1" w14:textId="77777777" w:rsidR="00064C38" w:rsidRPr="00604478" w:rsidRDefault="00651CC7" w:rsidP="00C34DEE">
      <w:pPr>
        <w:pStyle w:val="aff1"/>
        <w:rPr>
          <w:i/>
        </w:rPr>
      </w:pPr>
      <w:bookmarkStart w:id="85" w:name="_Ref469563103"/>
      <w:r>
        <w:t>Рисунок </w:t>
      </w:r>
      <w:fldSimple w:instr=" SEQ Рисунок \* ARABIC ">
        <w:r w:rsidR="00FF67A6">
          <w:rPr>
            <w:noProof/>
          </w:rPr>
          <w:t>52</w:t>
        </w:r>
      </w:fldSimple>
      <w:bookmarkEnd w:id="85"/>
      <w:r w:rsidR="00064C38" w:rsidRPr="00604478">
        <w:t xml:space="preserve">. </w:t>
      </w:r>
      <w:r w:rsidR="00497182">
        <w:t>Редактирование формы ОПСП</w:t>
      </w:r>
    </w:p>
    <w:p w14:paraId="05C7D32C" w14:textId="77777777" w:rsidR="00096EF7" w:rsidRPr="00604478" w:rsidRDefault="00096EF7" w:rsidP="00C6254B">
      <w:pPr>
        <w:pStyle w:val="ae"/>
      </w:pPr>
      <w:r w:rsidRPr="00604478">
        <w:t xml:space="preserve">В результате откроется </w:t>
      </w:r>
      <w:r w:rsidR="00497182">
        <w:t>соответствующая</w:t>
      </w:r>
      <w:r w:rsidRPr="00604478">
        <w:t xml:space="preserve"> форма ОПСП, в которую вносится</w:t>
      </w:r>
      <w:r w:rsidR="00497182">
        <w:t>,</w:t>
      </w:r>
      <w:r w:rsidRPr="00604478">
        <w:t xml:space="preserve"> либо редактируется</w:t>
      </w:r>
      <w:r w:rsidR="00497182">
        <w:t>,</w:t>
      </w:r>
      <w:r w:rsidRPr="00604478">
        <w:t xml:space="preserve"> ранее сформированная информация.</w:t>
      </w:r>
    </w:p>
    <w:p w14:paraId="5DFCF515" w14:textId="77777777" w:rsidR="00064C38" w:rsidRPr="00604478" w:rsidRDefault="00A06B99" w:rsidP="00C6254B">
      <w:pPr>
        <w:pStyle w:val="ae"/>
      </w:pPr>
      <w:r w:rsidRPr="00604478">
        <w:t>Редактирование</w:t>
      </w:r>
      <w:r w:rsidR="00497182">
        <w:t xml:space="preserve"> форм</w:t>
      </w:r>
      <w:r w:rsidR="00064C38" w:rsidRPr="00604478">
        <w:t xml:space="preserve"> </w:t>
      </w:r>
      <w:r w:rsidR="00F2754F" w:rsidRPr="00604478">
        <w:t>ОПСП</w:t>
      </w:r>
      <w:r w:rsidR="00064C38" w:rsidRPr="00604478">
        <w:t xml:space="preserve"> осуществляется</w:t>
      </w:r>
      <w:r w:rsidR="00497182">
        <w:t>,</w:t>
      </w:r>
      <w:r w:rsidR="00064C38" w:rsidRPr="00604478">
        <w:t xml:space="preserve"> согласно руководствам пользователя по заполнению форм </w:t>
      </w:r>
      <w:r w:rsidR="00F2754F" w:rsidRPr="00604478">
        <w:t>ОПСП</w:t>
      </w:r>
      <w:r w:rsidR="00064C38" w:rsidRPr="00604478">
        <w:t xml:space="preserve"> представленных на сайте Министерства финансов Российской Федерации в подразделе «Информация по заполнению форм обоснований бюджетных ассигнований» раздела «Информационные системы </w:t>
      </w:r>
      <w:r w:rsidR="00C25B76" w:rsidRPr="00604478">
        <w:t xml:space="preserve">Министерства финансов Российской Федерации </w:t>
      </w:r>
      <w:r w:rsidR="00064C38" w:rsidRPr="00604478">
        <w:t>Росси</w:t>
      </w:r>
      <w:r w:rsidR="00C25B76" w:rsidRPr="00604478">
        <w:t>йской Федерации</w:t>
      </w:r>
      <w:r w:rsidR="00064C38" w:rsidRPr="00604478">
        <w:t xml:space="preserve">/Программный комплекс «Бюджетное планирование». </w:t>
      </w:r>
    </w:p>
    <w:p w14:paraId="4C530603" w14:textId="77777777" w:rsidR="00064C38" w:rsidRPr="00604478" w:rsidRDefault="00064C38" w:rsidP="00C6254B">
      <w:pPr>
        <w:pStyle w:val="ae"/>
      </w:pPr>
      <w:r w:rsidRPr="00604478">
        <w:t xml:space="preserve">После закрытия формы </w:t>
      </w:r>
      <w:r w:rsidR="00F2754F" w:rsidRPr="00604478">
        <w:t>ОПСП</w:t>
      </w:r>
      <w:r w:rsidRPr="00604478">
        <w:t xml:space="preserve"> произойдет обратный переход на рабочую панель</w:t>
      </w:r>
      <w:r w:rsidR="00C550EB" w:rsidRPr="00604478">
        <w:t xml:space="preserve"> </w:t>
      </w:r>
      <w:r w:rsidRPr="00604478">
        <w:t>подраздела «</w:t>
      </w:r>
      <w:r w:rsidR="00F77C37">
        <w:t>Проекта показателей бюджетных смет</w:t>
      </w:r>
      <w:r w:rsidRPr="00604478">
        <w:t>».</w:t>
      </w:r>
    </w:p>
    <w:p w14:paraId="281A83B2" w14:textId="77777777" w:rsidR="001A15C4" w:rsidRDefault="001A15C4" w:rsidP="00565C0F">
      <w:pPr>
        <w:pStyle w:val="31"/>
      </w:pPr>
      <w:bookmarkStart w:id="86" w:name="_Toc41930131"/>
      <w:r>
        <w:t>Заполнение итоговой формы ОПСП на основании данных структурных подразделений</w:t>
      </w:r>
      <w:bookmarkEnd w:id="86"/>
    </w:p>
    <w:p w14:paraId="1C3B1F01" w14:textId="77777777" w:rsidR="00A6138E" w:rsidRDefault="00A6138E" w:rsidP="00C6254B">
      <w:pPr>
        <w:pStyle w:val="ae"/>
      </w:pPr>
      <w:r w:rsidRPr="00B72017">
        <w:rPr>
          <w:b/>
        </w:rPr>
        <w:t>Предусловие:</w:t>
      </w:r>
      <w:r>
        <w:t xml:space="preserve"> осуществлен вход с ролью «</w:t>
      </w:r>
      <w:r w:rsidRPr="00DA5312">
        <w:t>Формирование и ведение БС ПБС (Ввод данных)»</w:t>
      </w:r>
      <w:r>
        <w:t>.</w:t>
      </w:r>
    </w:p>
    <w:p w14:paraId="23212CF3" w14:textId="77777777" w:rsidR="0071754A" w:rsidRDefault="0071754A" w:rsidP="00C6254B">
      <w:pPr>
        <w:pStyle w:val="ae"/>
      </w:pPr>
      <w:r w:rsidRPr="0071754A">
        <w:rPr>
          <w:b/>
        </w:rPr>
        <w:t>Важно!</w:t>
      </w:r>
      <w:r>
        <w:t xml:space="preserve"> Пунк</w:t>
      </w:r>
      <w:r w:rsidR="00497182">
        <w:t>т</w:t>
      </w:r>
      <w:r>
        <w:t xml:space="preserve"> </w:t>
      </w:r>
      <w:r w:rsidRPr="005C3045">
        <w:rPr>
          <w:i/>
        </w:rPr>
        <w:t>[Форма/</w:t>
      </w:r>
      <w:r>
        <w:rPr>
          <w:i/>
        </w:rPr>
        <w:t>Заполнить итоговый ОПСП по СП</w:t>
      </w:r>
      <w:r w:rsidRPr="005C3045">
        <w:rPr>
          <w:i/>
        </w:rPr>
        <w:t>]</w:t>
      </w:r>
      <w:r>
        <w:rPr>
          <w:i/>
        </w:rPr>
        <w:t xml:space="preserve"> </w:t>
      </w:r>
      <w:r w:rsidRPr="0071754A">
        <w:t>доступен для выбора</w:t>
      </w:r>
      <w:r w:rsidR="00497182">
        <w:t>,</w:t>
      </w:r>
      <w:r w:rsidRPr="0071754A">
        <w:t xml:space="preserve"> если строка СП в статусе «Подписано».</w:t>
      </w:r>
    </w:p>
    <w:p w14:paraId="4AC639F9" w14:textId="77777777" w:rsidR="001A15C4" w:rsidRPr="00604478" w:rsidRDefault="001A15C4" w:rsidP="00C6254B">
      <w:pPr>
        <w:pStyle w:val="ae"/>
      </w:pPr>
      <w:r w:rsidRPr="00604478">
        <w:t xml:space="preserve">Для заполнения </w:t>
      </w:r>
      <w:r>
        <w:t>итоговой формы ОПСП на основании данных структурных подразделений</w:t>
      </w:r>
      <w:r w:rsidRPr="00604478">
        <w:t xml:space="preserve"> необходимо </w:t>
      </w:r>
      <w:r w:rsidR="00B067D2" w:rsidRPr="005C3045">
        <w:t xml:space="preserve">одним нажатием левой кнопки мыши </w:t>
      </w:r>
      <w:r w:rsidRPr="005C3045">
        <w:t xml:space="preserve">выделить строку КБК </w:t>
      </w:r>
      <w:r>
        <w:t>и вариант показателей бюджетной сметы</w:t>
      </w:r>
      <w:r w:rsidRPr="005C3045">
        <w:t xml:space="preserve">, нажать на кнопку «Реестр» и выбрать пункт </w:t>
      </w:r>
      <w:r w:rsidRPr="005C3045">
        <w:rPr>
          <w:i/>
        </w:rPr>
        <w:t>[Форма/</w:t>
      </w:r>
      <w:r>
        <w:rPr>
          <w:i/>
        </w:rPr>
        <w:t>Заполнить итоговый ОПСП по СП</w:t>
      </w:r>
      <w:r w:rsidRPr="005C3045">
        <w:rPr>
          <w:i/>
        </w:rPr>
        <w:t xml:space="preserve">] </w:t>
      </w:r>
      <w:r w:rsidRPr="00604478">
        <w:t>(</w:t>
      </w:r>
      <w:r w:rsidR="00AD018D">
        <w:fldChar w:fldCharType="begin"/>
      </w:r>
      <w:r w:rsidR="00AD018D">
        <w:instrText xml:space="preserve"> REF _Ref8911027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53</w:t>
      </w:r>
      <w:r w:rsidR="00AD018D">
        <w:fldChar w:fldCharType="end"/>
      </w:r>
      <w:r w:rsidRPr="00604478">
        <w:t>).</w:t>
      </w:r>
    </w:p>
    <w:p w14:paraId="31AADB2D" w14:textId="77777777" w:rsidR="001A15C4" w:rsidRPr="00F603CB" w:rsidRDefault="009E1B33" w:rsidP="00C34DEE">
      <w:pPr>
        <w:pStyle w:val="af7"/>
      </w:pPr>
      <w:r>
        <w:pict w14:anchorId="3CD909D0">
          <v:shape id="_x0000_i1079" type="#_x0000_t75" style="width:477.75pt;height:289.5pt;visibility:visible;mso-wrap-style:square">
            <v:imagedata r:id="rId65" o:title=""/>
          </v:shape>
        </w:pict>
      </w:r>
    </w:p>
    <w:p w14:paraId="02A71F66" w14:textId="77777777" w:rsidR="001A15C4" w:rsidRPr="00604478" w:rsidRDefault="00651CC7" w:rsidP="00C34DEE">
      <w:pPr>
        <w:pStyle w:val="aff1"/>
      </w:pPr>
      <w:bookmarkStart w:id="87" w:name="_Ref8911027"/>
      <w:r>
        <w:t>Рисунок </w:t>
      </w:r>
      <w:fldSimple w:instr=" SEQ Рисунок \* ARABIC ">
        <w:r w:rsidR="00FF67A6">
          <w:rPr>
            <w:noProof/>
          </w:rPr>
          <w:t>53</w:t>
        </w:r>
      </w:fldSimple>
      <w:bookmarkEnd w:id="87"/>
      <w:r w:rsidR="001A15C4" w:rsidRPr="00604478">
        <w:t xml:space="preserve">. </w:t>
      </w:r>
      <w:r w:rsidR="001A15C4" w:rsidRPr="00497182">
        <w:t>Заполн</w:t>
      </w:r>
      <w:r w:rsidR="00497182" w:rsidRPr="00497182">
        <w:t>ение</w:t>
      </w:r>
      <w:r w:rsidR="001A15C4" w:rsidRPr="00497182">
        <w:t xml:space="preserve"> итогов</w:t>
      </w:r>
      <w:r w:rsidR="00497182" w:rsidRPr="00497182">
        <w:t>ой формы</w:t>
      </w:r>
      <w:r w:rsidR="001A15C4" w:rsidRPr="00497182">
        <w:t xml:space="preserve"> ОПСП по СП</w:t>
      </w:r>
    </w:p>
    <w:p w14:paraId="606C3B8F" w14:textId="77777777" w:rsidR="001A15C4" w:rsidRPr="00604478" w:rsidRDefault="00497182" w:rsidP="00C6254B">
      <w:pPr>
        <w:pStyle w:val="ae"/>
      </w:pPr>
      <w:r>
        <w:t>В результате выводится системное сообщение, в котором</w:t>
      </w:r>
      <w:r w:rsidR="001A15C4" w:rsidRPr="00604478">
        <w:t xml:space="preserve"> необходимо подтвердить </w:t>
      </w:r>
      <w:r w:rsidR="001A15C4">
        <w:t>запуск процесса заполнения ОПСП на основании данных структурных подразделений</w:t>
      </w:r>
      <w:r w:rsidR="001A15C4" w:rsidRPr="00604478">
        <w:t xml:space="preserve"> нажатием на кнопку «Да» (</w:t>
      </w:r>
      <w:r w:rsidR="00AD018D">
        <w:fldChar w:fldCharType="begin"/>
      </w:r>
      <w:r w:rsidR="00AD018D">
        <w:instrText xml:space="preserve"> REF _Ref8911033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54</w:t>
      </w:r>
      <w:r w:rsidR="00AD018D">
        <w:fldChar w:fldCharType="end"/>
      </w:r>
      <w:r w:rsidR="001A15C4" w:rsidRPr="00604478">
        <w:t>).</w:t>
      </w:r>
    </w:p>
    <w:p w14:paraId="3335BCF0" w14:textId="77777777" w:rsidR="001A15C4" w:rsidRPr="00604478" w:rsidRDefault="009E1B33" w:rsidP="00C34DEE">
      <w:pPr>
        <w:pStyle w:val="af7"/>
      </w:pPr>
      <w:r>
        <w:pict w14:anchorId="6D5A509E">
          <v:shape id="_x0000_i1080" type="#_x0000_t75" style="width:445.5pt;height:84pt;visibility:visible">
            <v:imagedata r:id="rId66" o:title=""/>
          </v:shape>
        </w:pict>
      </w:r>
    </w:p>
    <w:p w14:paraId="2F9E0174" w14:textId="77777777" w:rsidR="001A15C4" w:rsidRPr="00604478" w:rsidRDefault="00651CC7" w:rsidP="004832C1">
      <w:pPr>
        <w:pStyle w:val="aff1"/>
      </w:pPr>
      <w:bookmarkStart w:id="88" w:name="_Ref8911033"/>
      <w:r>
        <w:t>Рисунок </w:t>
      </w:r>
      <w:fldSimple w:instr=" SEQ Рисунок \* ARABIC ">
        <w:r w:rsidR="00FF67A6">
          <w:rPr>
            <w:noProof/>
          </w:rPr>
          <w:t>54</w:t>
        </w:r>
      </w:fldSimple>
      <w:bookmarkEnd w:id="88"/>
      <w:r w:rsidR="001A15C4" w:rsidRPr="00604478">
        <w:t xml:space="preserve">. </w:t>
      </w:r>
      <w:r w:rsidR="00497182">
        <w:t>Системное сообщение</w:t>
      </w:r>
    </w:p>
    <w:p w14:paraId="5BAA96CE" w14:textId="77777777" w:rsidR="001A15C4" w:rsidRDefault="001A15C4" w:rsidP="00C6254B">
      <w:pPr>
        <w:pStyle w:val="ae"/>
      </w:pPr>
      <w:r w:rsidRPr="00604478">
        <w:t xml:space="preserve">В результате заполнится форма </w:t>
      </w:r>
      <w:r w:rsidRPr="00CC177A">
        <w:t xml:space="preserve">ОПСП </w:t>
      </w:r>
      <w:r w:rsidR="007F0B19">
        <w:t>на основании данных структурных подразделений</w:t>
      </w:r>
      <w:r>
        <w:t xml:space="preserve">. </w:t>
      </w:r>
    </w:p>
    <w:p w14:paraId="3A684A9B" w14:textId="77777777" w:rsidR="00A6138E" w:rsidRDefault="00A6138E" w:rsidP="00C6254B">
      <w:pPr>
        <w:pStyle w:val="ae"/>
        <w:rPr>
          <w:i/>
        </w:rPr>
      </w:pPr>
      <w:r>
        <w:t>После заполнения формы ОПСП</w:t>
      </w:r>
      <w:r w:rsidR="00497182">
        <w:t xml:space="preserve"> ее</w:t>
      </w:r>
      <w:r>
        <w:t xml:space="preserve"> возможно проверить и откорректировать </w:t>
      </w:r>
      <w:r w:rsidRPr="00A35DA5">
        <w:t>нажат</w:t>
      </w:r>
      <w:r w:rsidR="00497182">
        <w:t>ием на кнопку «Реестр» и выбрать</w:t>
      </w:r>
      <w:r>
        <w:t xml:space="preserve"> </w:t>
      </w:r>
      <w:r w:rsidRPr="00A35DA5">
        <w:t xml:space="preserve">пункт </w:t>
      </w:r>
      <w:r w:rsidRPr="00A35DA5">
        <w:rPr>
          <w:i/>
        </w:rPr>
        <w:t>[</w:t>
      </w:r>
      <w:r w:rsidRPr="009F6E69">
        <w:rPr>
          <w:i/>
        </w:rPr>
        <w:t>Форма/Редактировать</w:t>
      </w:r>
      <w:r w:rsidRPr="00A35DA5">
        <w:rPr>
          <w:i/>
        </w:rPr>
        <w:t>]</w:t>
      </w:r>
      <w:r>
        <w:rPr>
          <w:i/>
        </w:rPr>
        <w:t>.</w:t>
      </w:r>
    </w:p>
    <w:p w14:paraId="4E02FA1E" w14:textId="77777777" w:rsidR="00F77C37" w:rsidRPr="00604478" w:rsidRDefault="00F77C37" w:rsidP="00565C0F">
      <w:pPr>
        <w:pStyle w:val="31"/>
      </w:pPr>
      <w:bookmarkStart w:id="89" w:name="_Toc41930132"/>
      <w:r>
        <w:t>Заполнение</w:t>
      </w:r>
      <w:r w:rsidRPr="00604478">
        <w:t xml:space="preserve"> формы ОПСП</w:t>
      </w:r>
      <w:r>
        <w:t xml:space="preserve"> </w:t>
      </w:r>
      <w:r w:rsidR="00CC177A">
        <w:t xml:space="preserve">Проектов показателей бюджетной сметы </w:t>
      </w:r>
      <w:r w:rsidRPr="00F77C37">
        <w:t xml:space="preserve">из </w:t>
      </w:r>
      <w:r w:rsidR="00CC177A">
        <w:t>ОПСП Показателей б</w:t>
      </w:r>
      <w:r w:rsidRPr="00F77C37">
        <w:t>юджетной сметы</w:t>
      </w:r>
      <w:bookmarkEnd w:id="89"/>
    </w:p>
    <w:p w14:paraId="63423A9F" w14:textId="77777777" w:rsidR="00A6138E" w:rsidRDefault="00A6138E" w:rsidP="00C6254B">
      <w:pPr>
        <w:pStyle w:val="ae"/>
      </w:pPr>
      <w:r w:rsidRPr="00B72017">
        <w:rPr>
          <w:b/>
        </w:rPr>
        <w:t>Предусловие:</w:t>
      </w:r>
      <w:r>
        <w:t xml:space="preserve"> осуществлен вход с ролью «</w:t>
      </w:r>
      <w:r w:rsidRPr="00DA5312">
        <w:t>Формирование и ведение БС ПБС (Ввод данных)»</w:t>
      </w:r>
      <w:r>
        <w:t>.</w:t>
      </w:r>
    </w:p>
    <w:p w14:paraId="7ECFCAE9" w14:textId="77777777" w:rsidR="004B74CB" w:rsidRPr="00604478" w:rsidRDefault="00414193" w:rsidP="00C6254B">
      <w:pPr>
        <w:pStyle w:val="ae"/>
      </w:pPr>
      <w:r w:rsidRPr="00604478">
        <w:t>Для заполнени</w:t>
      </w:r>
      <w:r w:rsidR="00FC0A38" w:rsidRPr="00604478">
        <w:t>я</w:t>
      </w:r>
      <w:r w:rsidRPr="00604478">
        <w:t xml:space="preserve"> формы ОПСП </w:t>
      </w:r>
      <w:r w:rsidR="00CC177A" w:rsidRPr="00CC177A">
        <w:t xml:space="preserve">Проектов показателей бюджетной сметы из ОПСП Показателей бюджетной сметы </w:t>
      </w:r>
      <w:r w:rsidRPr="00604478">
        <w:t xml:space="preserve">необходимо </w:t>
      </w:r>
      <w:r w:rsidR="00497182" w:rsidRPr="005C3045">
        <w:t xml:space="preserve">одним нажатием левой кнопки мыши </w:t>
      </w:r>
      <w:r w:rsidR="005C3045" w:rsidRPr="005C3045">
        <w:t xml:space="preserve">выделить строку КБК </w:t>
      </w:r>
      <w:r w:rsidR="00CC177A">
        <w:t>и</w:t>
      </w:r>
      <w:r w:rsidR="00497182">
        <w:t>ли</w:t>
      </w:r>
      <w:r w:rsidR="00CC177A">
        <w:t xml:space="preserve"> вариант</w:t>
      </w:r>
      <w:r w:rsidR="00497182">
        <w:t>а</w:t>
      </w:r>
      <w:r w:rsidR="00CC177A">
        <w:t xml:space="preserve"> показателей бюджетной сметы</w:t>
      </w:r>
      <w:r w:rsidR="005C3045" w:rsidRPr="005C3045">
        <w:t xml:space="preserve">, нажать на кнопку «Реестр» и выбрать пункт </w:t>
      </w:r>
      <w:r w:rsidR="005C3045" w:rsidRPr="005C3045">
        <w:rPr>
          <w:i/>
        </w:rPr>
        <w:t>[Форма/</w:t>
      </w:r>
      <w:r w:rsidR="005C3045">
        <w:rPr>
          <w:i/>
        </w:rPr>
        <w:t>Заполнить из БС</w:t>
      </w:r>
      <w:r w:rsidR="005C3045" w:rsidRPr="005C3045">
        <w:rPr>
          <w:i/>
        </w:rPr>
        <w:t xml:space="preserve">] </w:t>
      </w:r>
      <w:r w:rsidRPr="00604478">
        <w:t>(</w:t>
      </w:r>
      <w:r w:rsidRPr="00604478">
        <w:fldChar w:fldCharType="begin"/>
      </w:r>
      <w:r w:rsidRPr="00604478">
        <w:instrText xml:space="preserve"> REF _Ref471917658 \h </w:instrText>
      </w:r>
      <w:r w:rsidR="00EA24DE" w:rsidRPr="00604478">
        <w:instrText xml:space="preserve"> \* MERGEFORMAT </w:instrText>
      </w:r>
      <w:r w:rsidRPr="00604478">
        <w:fldChar w:fldCharType="separate"/>
      </w:r>
      <w:r w:rsidR="00FF67A6">
        <w:t>Рисунок 55</w:t>
      </w:r>
      <w:r w:rsidRPr="00604478">
        <w:fldChar w:fldCharType="end"/>
      </w:r>
      <w:r w:rsidRPr="00604478">
        <w:t>).</w:t>
      </w:r>
    </w:p>
    <w:p w14:paraId="04A85518" w14:textId="77777777" w:rsidR="00414193" w:rsidRPr="00F603CB" w:rsidRDefault="009E1B33" w:rsidP="00C34DEE">
      <w:pPr>
        <w:pStyle w:val="af7"/>
      </w:pPr>
      <w:r>
        <w:pict w14:anchorId="3CD3B85B">
          <v:shape id="_x0000_i1081" type="#_x0000_t75" style="width:477pt;height:319.5pt;visibility:visible;mso-wrap-style:square">
            <v:imagedata r:id="rId67" o:title=""/>
          </v:shape>
        </w:pict>
      </w:r>
    </w:p>
    <w:p w14:paraId="48D5245A" w14:textId="77777777" w:rsidR="00414193" w:rsidRPr="00604478" w:rsidRDefault="00651CC7" w:rsidP="00C34DEE">
      <w:pPr>
        <w:pStyle w:val="aff1"/>
      </w:pPr>
      <w:bookmarkStart w:id="90" w:name="_Ref471917658"/>
      <w:r>
        <w:t>Рисунок </w:t>
      </w:r>
      <w:fldSimple w:instr=" SEQ Рисунок \* ARABIC ">
        <w:r w:rsidR="00FF67A6">
          <w:rPr>
            <w:noProof/>
          </w:rPr>
          <w:t>55</w:t>
        </w:r>
      </w:fldSimple>
      <w:bookmarkEnd w:id="90"/>
      <w:r w:rsidR="00414193" w:rsidRPr="00604478">
        <w:t xml:space="preserve">. </w:t>
      </w:r>
      <w:r w:rsidR="00497182" w:rsidRPr="00497182">
        <w:t>Заполнение из БС</w:t>
      </w:r>
    </w:p>
    <w:p w14:paraId="33E07819" w14:textId="77777777" w:rsidR="00CC177A" w:rsidRDefault="00C07C05" w:rsidP="00C6254B">
      <w:pPr>
        <w:pStyle w:val="ae"/>
      </w:pPr>
      <w:r>
        <w:t>В открывшемся окне «Загрузка из БС»</w:t>
      </w:r>
      <w:r w:rsidR="00CA55B6">
        <w:t xml:space="preserve"> необходимо</w:t>
      </w:r>
      <w:r>
        <w:t xml:space="preserve"> выбрать период, из которого </w:t>
      </w:r>
      <w:r w:rsidR="00CA55B6">
        <w:t>требуется</w:t>
      </w:r>
      <w:r>
        <w:t xml:space="preserve"> скопировать данные</w:t>
      </w:r>
      <w:r w:rsidR="00A35DA5">
        <w:t>,</w:t>
      </w:r>
      <w:r>
        <w:t xml:space="preserve"> и нажать на кнопку «Загрузить»</w:t>
      </w:r>
      <w:r w:rsidR="00A35DA5">
        <w:t xml:space="preserve"> (</w:t>
      </w:r>
      <w:r w:rsidR="00A35DA5">
        <w:fldChar w:fldCharType="begin"/>
      </w:r>
      <w:r w:rsidR="00A35DA5">
        <w:instrText xml:space="preserve"> REF _Ref485894710 \h </w:instrText>
      </w:r>
      <w:r w:rsidR="00A35DA5">
        <w:fldChar w:fldCharType="separate"/>
      </w:r>
      <w:r w:rsidR="00FF67A6">
        <w:t>Рисунок </w:t>
      </w:r>
      <w:r w:rsidR="00FF67A6">
        <w:rPr>
          <w:noProof/>
        </w:rPr>
        <w:t>56</w:t>
      </w:r>
      <w:r w:rsidR="00A35DA5">
        <w:fldChar w:fldCharType="end"/>
      </w:r>
      <w:r w:rsidR="00A35DA5">
        <w:t>)</w:t>
      </w:r>
      <w:r>
        <w:t>.</w:t>
      </w:r>
    </w:p>
    <w:p w14:paraId="456C2409" w14:textId="77777777" w:rsidR="00CA55B6" w:rsidRDefault="00CA55B6" w:rsidP="00C6254B">
      <w:pPr>
        <w:pStyle w:val="ae"/>
      </w:pPr>
      <w:r>
        <w:t>Поля «Бюджетный цикл», «Дата актуальности», «Копировать данные 202</w:t>
      </w:r>
      <w:r w:rsidR="00B067D2">
        <w:t>1</w:t>
      </w:r>
      <w:r>
        <w:t xml:space="preserve"> года из», «Копировать данные 202</w:t>
      </w:r>
      <w:r w:rsidR="00B067D2">
        <w:t>2</w:t>
      </w:r>
      <w:r>
        <w:t xml:space="preserve"> года из», «Копировать данные 202</w:t>
      </w:r>
      <w:r w:rsidR="00B067D2">
        <w:t>3</w:t>
      </w:r>
      <w:r>
        <w:t xml:space="preserve"> года из» заполняются автоматически и редактируются выбором значения из раскрывающегося списка.</w:t>
      </w:r>
    </w:p>
    <w:p w14:paraId="60AF35A6" w14:textId="77777777" w:rsidR="00C07C05" w:rsidRDefault="00C07C05" w:rsidP="00C6254B">
      <w:pPr>
        <w:pStyle w:val="ae"/>
      </w:pPr>
      <w:r w:rsidRPr="00C07C05">
        <w:rPr>
          <w:b/>
        </w:rPr>
        <w:t>Примечание.</w:t>
      </w:r>
      <w:r>
        <w:t xml:space="preserve"> При необходимости возможно заполнить нулевыми значения выбором значения «Оставить нулевым» из раскрывающегося списка.</w:t>
      </w:r>
    </w:p>
    <w:p w14:paraId="3CAA0CFA" w14:textId="77777777" w:rsidR="00C07C05" w:rsidRDefault="009E1B33" w:rsidP="00CA55B6">
      <w:pPr>
        <w:pStyle w:val="af7"/>
      </w:pPr>
      <w:r>
        <w:pict w14:anchorId="215457BF">
          <v:shape id="_x0000_i1082" type="#_x0000_t75" style="width:407.25pt;height:141pt;visibility:visible;mso-wrap-style:square">
            <v:imagedata r:id="rId68" o:title=""/>
          </v:shape>
        </w:pict>
      </w:r>
    </w:p>
    <w:p w14:paraId="62C0AD55" w14:textId="77777777" w:rsidR="00CC177A" w:rsidRDefault="00651CC7" w:rsidP="00C34DEE">
      <w:pPr>
        <w:pStyle w:val="aff1"/>
      </w:pPr>
      <w:bookmarkStart w:id="91" w:name="_Ref485894710"/>
      <w:r>
        <w:t>Рисунок </w:t>
      </w:r>
      <w:fldSimple w:instr=" SEQ Рисунок \* ARABIC ">
        <w:r w:rsidR="00FF67A6">
          <w:rPr>
            <w:noProof/>
          </w:rPr>
          <w:t>56</w:t>
        </w:r>
      </w:fldSimple>
      <w:bookmarkEnd w:id="91"/>
      <w:r w:rsidR="00C07C05">
        <w:t>.</w:t>
      </w:r>
      <w:r w:rsidR="00C07C05" w:rsidRPr="00C07C05">
        <w:t xml:space="preserve"> </w:t>
      </w:r>
      <w:r w:rsidR="00CA55B6">
        <w:t>Загрузка из БС</w:t>
      </w:r>
    </w:p>
    <w:p w14:paraId="14C67FE8" w14:textId="77777777" w:rsidR="00815BDC" w:rsidRDefault="00815BDC" w:rsidP="00C6254B">
      <w:pPr>
        <w:pStyle w:val="ae"/>
      </w:pPr>
      <w:r w:rsidRPr="00604478">
        <w:t xml:space="preserve">В результате </w:t>
      </w:r>
      <w:r w:rsidR="002E5943" w:rsidRPr="00604478">
        <w:t xml:space="preserve">заполнится форма </w:t>
      </w:r>
      <w:r w:rsidR="00CC177A" w:rsidRPr="00CC177A">
        <w:t>ОПСП Проектов показателей бюджетной сметы из ОПСП Показателей бюджетной сметы</w:t>
      </w:r>
      <w:r w:rsidR="00CC177A">
        <w:t xml:space="preserve">. </w:t>
      </w:r>
    </w:p>
    <w:p w14:paraId="1E259B95" w14:textId="77777777" w:rsidR="00CC177A" w:rsidRDefault="00A35DA5" w:rsidP="00C6254B">
      <w:pPr>
        <w:pStyle w:val="ae"/>
        <w:rPr>
          <w:i/>
        </w:rPr>
      </w:pPr>
      <w:r>
        <w:t>Пос</w:t>
      </w:r>
      <w:r w:rsidR="003E4078">
        <w:t>ле заполнения формы</w:t>
      </w:r>
      <w:r>
        <w:t xml:space="preserve"> ОПСП возможно проверить и откорректировать </w:t>
      </w:r>
      <w:r w:rsidR="00CA55B6">
        <w:t xml:space="preserve">форму </w:t>
      </w:r>
      <w:r w:rsidRPr="00A35DA5">
        <w:t>нажат</w:t>
      </w:r>
      <w:r w:rsidR="00CA55B6">
        <w:t>ием на кнопку «Реестр» и выбрать</w:t>
      </w:r>
      <w:r>
        <w:t xml:space="preserve"> </w:t>
      </w:r>
      <w:r w:rsidRPr="00A35DA5">
        <w:t xml:space="preserve">пункт </w:t>
      </w:r>
      <w:r w:rsidRPr="00A35DA5">
        <w:rPr>
          <w:i/>
        </w:rPr>
        <w:t>[</w:t>
      </w:r>
      <w:r w:rsidRPr="009F6E69">
        <w:rPr>
          <w:i/>
        </w:rPr>
        <w:t>Форма/Редактировать</w:t>
      </w:r>
      <w:r w:rsidRPr="00A35DA5">
        <w:rPr>
          <w:i/>
        </w:rPr>
        <w:t>]</w:t>
      </w:r>
      <w:r>
        <w:rPr>
          <w:i/>
        </w:rPr>
        <w:t>.</w:t>
      </w:r>
    </w:p>
    <w:p w14:paraId="23CE74BA" w14:textId="77777777" w:rsidR="00B342AB" w:rsidRPr="00604478" w:rsidRDefault="00B342AB" w:rsidP="00565C0F">
      <w:pPr>
        <w:pStyle w:val="31"/>
      </w:pPr>
      <w:bookmarkStart w:id="92" w:name="_Toc41930133"/>
      <w:r>
        <w:t>Заполнение</w:t>
      </w:r>
      <w:r w:rsidRPr="00604478">
        <w:t xml:space="preserve"> формы ОПСП</w:t>
      </w:r>
      <w:r>
        <w:t xml:space="preserve"> Проектов показателей бюджетной сметы </w:t>
      </w:r>
      <w:r w:rsidRPr="00F77C37">
        <w:t xml:space="preserve">из </w:t>
      </w:r>
      <w:r>
        <w:t>ОПСП Показателей б</w:t>
      </w:r>
      <w:r w:rsidRPr="00F77C37">
        <w:t>юджетной сметы</w:t>
      </w:r>
      <w:r>
        <w:t xml:space="preserve"> массово</w:t>
      </w:r>
      <w:bookmarkEnd w:id="92"/>
    </w:p>
    <w:p w14:paraId="4260D5FE" w14:textId="77777777" w:rsidR="00A6138E" w:rsidRDefault="00A6138E" w:rsidP="00C6254B">
      <w:pPr>
        <w:pStyle w:val="ae"/>
      </w:pPr>
      <w:r w:rsidRPr="00B72017">
        <w:rPr>
          <w:b/>
        </w:rPr>
        <w:t>Предусловие:</w:t>
      </w:r>
      <w:r>
        <w:t xml:space="preserve"> осуществлен вход с ролью «</w:t>
      </w:r>
      <w:r w:rsidRPr="00DA5312">
        <w:t>Формирование и ведение БС ПБС (Ввод данных)»</w:t>
      </w:r>
      <w:r>
        <w:t>.</w:t>
      </w:r>
    </w:p>
    <w:p w14:paraId="17FE439F" w14:textId="77777777" w:rsidR="00B342AB" w:rsidRPr="00604478" w:rsidRDefault="00B342AB" w:rsidP="00C6254B">
      <w:pPr>
        <w:pStyle w:val="ae"/>
      </w:pPr>
      <w:r w:rsidRPr="00604478">
        <w:t xml:space="preserve">Для заполнения формы ОПСП </w:t>
      </w:r>
      <w:r w:rsidRPr="00CC177A">
        <w:t xml:space="preserve">Проектов показателей бюджетной сметы из ОПСП Показателей бюджетной сметы </w:t>
      </w:r>
      <w:r>
        <w:t xml:space="preserve">массово </w:t>
      </w:r>
      <w:r w:rsidRPr="00604478">
        <w:t xml:space="preserve">необходимо </w:t>
      </w:r>
      <w:r w:rsidR="00CA55B6" w:rsidRPr="005C3045">
        <w:t xml:space="preserve">одним нажатием левой кнопки мыши </w:t>
      </w:r>
      <w:r w:rsidRPr="005C3045">
        <w:t xml:space="preserve">выделить строку КБК </w:t>
      </w:r>
      <w:r>
        <w:t>и</w:t>
      </w:r>
      <w:r w:rsidR="00CA55B6">
        <w:t>ли</w:t>
      </w:r>
      <w:r>
        <w:t xml:space="preserve"> вариант</w:t>
      </w:r>
      <w:r w:rsidR="00CA55B6">
        <w:t>а</w:t>
      </w:r>
      <w:r>
        <w:t xml:space="preserve"> показателей бюджетной сметы</w:t>
      </w:r>
      <w:r w:rsidRPr="005C3045">
        <w:t xml:space="preserve">, нажать на кнопку «Реестр» и выбрать пункт </w:t>
      </w:r>
      <w:r w:rsidRPr="005C3045">
        <w:rPr>
          <w:i/>
        </w:rPr>
        <w:t>[Форма/</w:t>
      </w:r>
      <w:r>
        <w:rPr>
          <w:i/>
        </w:rPr>
        <w:t>Заполнить из БС массово</w:t>
      </w:r>
      <w:r w:rsidRPr="005C3045">
        <w:rPr>
          <w:i/>
        </w:rPr>
        <w:t xml:space="preserve">] </w:t>
      </w:r>
      <w:r w:rsidRPr="00604478">
        <w:t>(</w:t>
      </w:r>
      <w:r w:rsidR="008267E2">
        <w:fldChar w:fldCharType="begin"/>
      </w:r>
      <w:r w:rsidR="008267E2">
        <w:instrText xml:space="preserve"> REF _Ref512248206 \h </w:instrText>
      </w:r>
      <w:r w:rsidR="008267E2">
        <w:fldChar w:fldCharType="separate"/>
      </w:r>
      <w:r w:rsidR="00FF67A6">
        <w:t>Рисунок </w:t>
      </w:r>
      <w:r w:rsidR="00FF67A6">
        <w:rPr>
          <w:noProof/>
        </w:rPr>
        <w:t>57</w:t>
      </w:r>
      <w:r w:rsidR="008267E2">
        <w:fldChar w:fldCharType="end"/>
      </w:r>
      <w:r w:rsidRPr="00604478">
        <w:t>).</w:t>
      </w:r>
    </w:p>
    <w:p w14:paraId="1074F625" w14:textId="77777777" w:rsidR="00B342AB" w:rsidRPr="00B342AB" w:rsidRDefault="009E1B33" w:rsidP="00C34DEE">
      <w:pPr>
        <w:pStyle w:val="af7"/>
      </w:pPr>
      <w:r>
        <w:pict w14:anchorId="3BB70850">
          <v:shape id="_x0000_i1083" type="#_x0000_t75" style="width:475.5pt;height:319.5pt;visibility:visible;mso-wrap-style:square">
            <v:imagedata r:id="rId69" o:title=""/>
          </v:shape>
        </w:pict>
      </w:r>
    </w:p>
    <w:p w14:paraId="72139293" w14:textId="77777777" w:rsidR="00B342AB" w:rsidRPr="00604478" w:rsidRDefault="00651CC7" w:rsidP="00C34DEE">
      <w:pPr>
        <w:pStyle w:val="aff1"/>
      </w:pPr>
      <w:bookmarkStart w:id="93" w:name="_Ref512248206"/>
      <w:r>
        <w:t>Рисунок </w:t>
      </w:r>
      <w:fldSimple w:instr=" SEQ Рисунок \* ARABIC ">
        <w:r w:rsidR="00FF67A6">
          <w:rPr>
            <w:noProof/>
          </w:rPr>
          <w:t>57</w:t>
        </w:r>
      </w:fldSimple>
      <w:bookmarkEnd w:id="93"/>
      <w:r w:rsidR="00B342AB" w:rsidRPr="00604478">
        <w:t xml:space="preserve">. </w:t>
      </w:r>
      <w:r w:rsidR="00B342AB" w:rsidRPr="00CA55B6">
        <w:t>Заполн</w:t>
      </w:r>
      <w:r w:rsidR="00CA55B6" w:rsidRPr="00CA55B6">
        <w:t>ение</w:t>
      </w:r>
      <w:r w:rsidR="00B342AB" w:rsidRPr="00CA55B6">
        <w:t xml:space="preserve"> из БС массово</w:t>
      </w:r>
    </w:p>
    <w:p w14:paraId="73EB06E3" w14:textId="77777777" w:rsidR="00B342AB" w:rsidRDefault="00B342AB" w:rsidP="00C6254B">
      <w:pPr>
        <w:pStyle w:val="ae"/>
      </w:pPr>
      <w:r>
        <w:t xml:space="preserve">В открывшемся окне «Загрузка из БС» </w:t>
      </w:r>
      <w:r w:rsidR="00CA55B6">
        <w:t xml:space="preserve">необходимо </w:t>
      </w:r>
      <w:r>
        <w:t xml:space="preserve">выбрать период, из которого </w:t>
      </w:r>
      <w:r w:rsidR="00CA55B6">
        <w:t>требуется</w:t>
      </w:r>
      <w:r>
        <w:t xml:space="preserve"> скопировать данные, установить «галочки» напротив соответствующих строк и нажать на кнопку «Загрузить» (</w:t>
      </w:r>
      <w:r w:rsidR="008267E2">
        <w:fldChar w:fldCharType="begin"/>
      </w:r>
      <w:r w:rsidR="008267E2">
        <w:instrText xml:space="preserve"> REF _Ref512248212 \h </w:instrText>
      </w:r>
      <w:r w:rsidR="008267E2">
        <w:fldChar w:fldCharType="separate"/>
      </w:r>
      <w:r w:rsidR="00FF67A6">
        <w:t>Рисунок </w:t>
      </w:r>
      <w:r w:rsidR="00FF67A6">
        <w:rPr>
          <w:noProof/>
        </w:rPr>
        <w:t>58</w:t>
      </w:r>
      <w:r w:rsidR="008267E2">
        <w:fldChar w:fldCharType="end"/>
      </w:r>
      <w:r>
        <w:t>).</w:t>
      </w:r>
    </w:p>
    <w:p w14:paraId="1A742B7A" w14:textId="77777777" w:rsidR="0089120B" w:rsidRDefault="0089120B" w:rsidP="00C6254B">
      <w:pPr>
        <w:pStyle w:val="ae"/>
      </w:pPr>
      <w:r>
        <w:t>Поля «Бюджетный цикл», «Дата актуальности», «Копировать данные 202</w:t>
      </w:r>
      <w:r w:rsidR="00B067D2">
        <w:t>1</w:t>
      </w:r>
      <w:r>
        <w:t xml:space="preserve"> года из», «Копировать данные 202</w:t>
      </w:r>
      <w:r w:rsidR="00B067D2">
        <w:t>2</w:t>
      </w:r>
      <w:r>
        <w:t xml:space="preserve"> года из», «Копировать данные 202</w:t>
      </w:r>
      <w:r w:rsidR="00B067D2">
        <w:t xml:space="preserve">3 </w:t>
      </w:r>
      <w:r>
        <w:t>года из» заполняются автоматически и редактируются выбором значения из раскрывающегося списка.</w:t>
      </w:r>
    </w:p>
    <w:p w14:paraId="75B4A848" w14:textId="77777777" w:rsidR="00B342AB" w:rsidRDefault="00B342AB" w:rsidP="00C6254B">
      <w:pPr>
        <w:pStyle w:val="ae"/>
      </w:pPr>
      <w:r w:rsidRPr="00C07C05">
        <w:rPr>
          <w:b/>
        </w:rPr>
        <w:t>Примечание.</w:t>
      </w:r>
      <w:r>
        <w:t xml:space="preserve"> При необходимости возможно заполнить нулевыми значения выбором значения «Оставить нулевым» из раскрывающегося списка.</w:t>
      </w:r>
    </w:p>
    <w:p w14:paraId="2EA8BE81" w14:textId="77777777" w:rsidR="00B342AB" w:rsidRDefault="009E1B33" w:rsidP="00C34DEE">
      <w:pPr>
        <w:pStyle w:val="af7"/>
      </w:pPr>
      <w:r>
        <w:pict w14:anchorId="77C6BB4D">
          <v:shape id="_x0000_i1084" type="#_x0000_t75" style="width:477pt;height:315pt;visibility:visible;mso-wrap-style:square">
            <v:imagedata r:id="rId70" o:title=""/>
          </v:shape>
        </w:pict>
      </w:r>
    </w:p>
    <w:p w14:paraId="1AA12784" w14:textId="77777777" w:rsidR="00B342AB" w:rsidRDefault="00651CC7" w:rsidP="00C34DEE">
      <w:pPr>
        <w:pStyle w:val="aff1"/>
      </w:pPr>
      <w:bookmarkStart w:id="94" w:name="_Ref512248212"/>
      <w:r>
        <w:t>Рисунок </w:t>
      </w:r>
      <w:fldSimple w:instr=" SEQ Рисунок \* ARABIC ">
        <w:r w:rsidR="00FF67A6">
          <w:rPr>
            <w:noProof/>
          </w:rPr>
          <w:t>58</w:t>
        </w:r>
      </w:fldSimple>
      <w:bookmarkEnd w:id="94"/>
      <w:r w:rsidR="00B342AB">
        <w:t>.</w:t>
      </w:r>
      <w:r w:rsidR="00B342AB" w:rsidRPr="00C07C05">
        <w:t xml:space="preserve"> </w:t>
      </w:r>
      <w:r w:rsidR="00CA55B6">
        <w:t>Загрузка из БС</w:t>
      </w:r>
    </w:p>
    <w:p w14:paraId="3375C5D3" w14:textId="77777777" w:rsidR="00B342AB" w:rsidRDefault="00B342AB" w:rsidP="00C6254B">
      <w:pPr>
        <w:pStyle w:val="ae"/>
      </w:pPr>
      <w:r w:rsidRPr="00604478">
        <w:t xml:space="preserve">В результате заполнится форма </w:t>
      </w:r>
      <w:r w:rsidRPr="00CC177A">
        <w:t>ОПСП Проектов показателей бюджетной сметы из ОПСП Показателей бюджетной сметы</w:t>
      </w:r>
      <w:r>
        <w:t xml:space="preserve">. </w:t>
      </w:r>
    </w:p>
    <w:p w14:paraId="48330572" w14:textId="77777777" w:rsidR="00B342AB" w:rsidRDefault="00B342AB" w:rsidP="00C6254B">
      <w:pPr>
        <w:pStyle w:val="ae"/>
        <w:rPr>
          <w:i/>
        </w:rPr>
      </w:pPr>
      <w:r>
        <w:t>После заполнения формы ОПСП возможно проверить и откорректировать</w:t>
      </w:r>
      <w:r w:rsidR="0089120B">
        <w:t xml:space="preserve"> форму</w:t>
      </w:r>
      <w:r>
        <w:t xml:space="preserve"> </w:t>
      </w:r>
      <w:r w:rsidRPr="00A35DA5">
        <w:t>нажат</w:t>
      </w:r>
      <w:r w:rsidR="0089120B">
        <w:t>ием на кнопку «Реестр» и выбрать</w:t>
      </w:r>
      <w:r>
        <w:t xml:space="preserve"> </w:t>
      </w:r>
      <w:r w:rsidRPr="00A35DA5">
        <w:t xml:space="preserve">пункт </w:t>
      </w:r>
      <w:r w:rsidRPr="00A35DA5">
        <w:rPr>
          <w:i/>
        </w:rPr>
        <w:t>[</w:t>
      </w:r>
      <w:r w:rsidRPr="009F6E69">
        <w:rPr>
          <w:i/>
        </w:rPr>
        <w:t>Форма/Редактировать</w:t>
      </w:r>
      <w:r w:rsidRPr="00A35DA5">
        <w:rPr>
          <w:i/>
        </w:rPr>
        <w:t>]</w:t>
      </w:r>
      <w:r>
        <w:rPr>
          <w:i/>
        </w:rPr>
        <w:t>.</w:t>
      </w:r>
    </w:p>
    <w:p w14:paraId="6864BF6D" w14:textId="77777777" w:rsidR="00A6138E" w:rsidRDefault="00A6138E" w:rsidP="00565C0F">
      <w:pPr>
        <w:pStyle w:val="31"/>
      </w:pPr>
      <w:bookmarkStart w:id="95" w:name="_Toc41930134"/>
      <w:r>
        <w:t>Заполнение</w:t>
      </w:r>
      <w:r w:rsidRPr="00604478">
        <w:t xml:space="preserve"> формы ОПСП</w:t>
      </w:r>
      <w:r>
        <w:t xml:space="preserve"> Проектов показателей бюджетной сметы на основании данных из реестра расходных обязательств</w:t>
      </w:r>
      <w:bookmarkEnd w:id="95"/>
    </w:p>
    <w:p w14:paraId="7C10B0B4" w14:textId="77777777" w:rsidR="00A6138E" w:rsidRDefault="00A6138E" w:rsidP="00C6254B">
      <w:pPr>
        <w:pStyle w:val="ae"/>
      </w:pPr>
      <w:r w:rsidRPr="00B72017">
        <w:rPr>
          <w:b/>
        </w:rPr>
        <w:t>Предусловие:</w:t>
      </w:r>
      <w:r>
        <w:t xml:space="preserve"> осуществлен вход с ролью «</w:t>
      </w:r>
      <w:r w:rsidRPr="00DA5312">
        <w:t>Формирование и ведение БС ПБС (Ввод данных)»</w:t>
      </w:r>
      <w:r>
        <w:t>.</w:t>
      </w:r>
    </w:p>
    <w:p w14:paraId="2757F01D" w14:textId="77777777" w:rsidR="00A6138E" w:rsidRDefault="00A6138E" w:rsidP="00C6254B">
      <w:pPr>
        <w:pStyle w:val="ae"/>
      </w:pPr>
      <w:r w:rsidRPr="00604478">
        <w:t xml:space="preserve">Для заполнения формы ОПСП </w:t>
      </w:r>
      <w:r w:rsidRPr="00CC177A">
        <w:t xml:space="preserve">Проектов показателей бюджетной сметы </w:t>
      </w:r>
      <w:r>
        <w:t>на основании данных из реестра расходных обязательств</w:t>
      </w:r>
      <w:r w:rsidRPr="00CC177A">
        <w:t xml:space="preserve"> </w:t>
      </w:r>
      <w:r w:rsidRPr="00604478">
        <w:t xml:space="preserve">необходимо </w:t>
      </w:r>
      <w:r w:rsidR="0089120B" w:rsidRPr="005C3045">
        <w:t xml:space="preserve">одним нажатием левой кнопки мыши </w:t>
      </w:r>
      <w:r w:rsidRPr="005C3045">
        <w:t xml:space="preserve">выделить строку КБК </w:t>
      </w:r>
      <w:r>
        <w:t>и</w:t>
      </w:r>
      <w:r w:rsidR="0089120B">
        <w:t>ли</w:t>
      </w:r>
      <w:r>
        <w:t xml:space="preserve"> вариант</w:t>
      </w:r>
      <w:r w:rsidR="0089120B">
        <w:t>а</w:t>
      </w:r>
      <w:r>
        <w:t xml:space="preserve"> показателей бюджетной сметы</w:t>
      </w:r>
      <w:r w:rsidRPr="005C3045">
        <w:t xml:space="preserve">, нажать на кнопку «Реестр» и выбрать пункт </w:t>
      </w:r>
      <w:r w:rsidRPr="005C3045">
        <w:rPr>
          <w:i/>
        </w:rPr>
        <w:t>[Форма/</w:t>
      </w:r>
      <w:r>
        <w:rPr>
          <w:i/>
        </w:rPr>
        <w:t>Заполнить из РРО</w:t>
      </w:r>
      <w:r w:rsidRPr="005C3045">
        <w:rPr>
          <w:i/>
        </w:rPr>
        <w:t xml:space="preserve">] </w:t>
      </w:r>
      <w:r w:rsidRPr="00604478">
        <w:t>(</w:t>
      </w:r>
      <w:r w:rsidR="00AD018D">
        <w:fldChar w:fldCharType="begin"/>
      </w:r>
      <w:r w:rsidR="00AD018D">
        <w:instrText xml:space="preserve"> REF _Ref8911051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59</w:t>
      </w:r>
      <w:r w:rsidR="00AD018D">
        <w:fldChar w:fldCharType="end"/>
      </w:r>
      <w:r w:rsidRPr="00604478">
        <w:t>).</w:t>
      </w:r>
    </w:p>
    <w:p w14:paraId="73A352C9" w14:textId="0442062A" w:rsidR="0089120B" w:rsidRPr="00604478" w:rsidRDefault="0089120B" w:rsidP="00C6254B">
      <w:pPr>
        <w:pStyle w:val="ae"/>
      </w:pPr>
      <w:r w:rsidRPr="0089120B">
        <w:rPr>
          <w:b/>
        </w:rPr>
        <w:t>Важно!</w:t>
      </w:r>
      <w:r>
        <w:t xml:space="preserve"> Форма </w:t>
      </w:r>
      <w:r w:rsidRPr="00604478">
        <w:t xml:space="preserve">ОПСП </w:t>
      </w:r>
      <w:r w:rsidRPr="00CC177A">
        <w:t xml:space="preserve">Проектов показателей бюджетной сметы </w:t>
      </w:r>
      <w:r>
        <w:t xml:space="preserve">на основании данных из реестра расходных обязательств </w:t>
      </w:r>
      <w:r w:rsidRPr="0089120B">
        <w:t xml:space="preserve">заполняется только по форме </w:t>
      </w:r>
      <w:r>
        <w:t>ОПСП</w:t>
      </w:r>
      <w:r w:rsidR="00E01615">
        <w:t xml:space="preserve"> 06_100</w:t>
      </w:r>
      <w:r>
        <w:t>.</w:t>
      </w:r>
    </w:p>
    <w:p w14:paraId="5BABE972" w14:textId="77777777" w:rsidR="00A6138E" w:rsidRPr="00F603CB" w:rsidRDefault="009E1B33" w:rsidP="00C34DEE">
      <w:pPr>
        <w:pStyle w:val="af7"/>
      </w:pPr>
      <w:r>
        <w:pict w14:anchorId="1E0C7BCD">
          <v:shape id="_x0000_i1085" type="#_x0000_t75" style="width:479.25pt;height:353.25pt;visibility:visible;mso-wrap-style:square">
            <v:imagedata r:id="rId71" o:title=""/>
          </v:shape>
        </w:pict>
      </w:r>
    </w:p>
    <w:p w14:paraId="6D27A123" w14:textId="77777777" w:rsidR="00A6138E" w:rsidRPr="00604478" w:rsidRDefault="00651CC7" w:rsidP="00C34DEE">
      <w:pPr>
        <w:pStyle w:val="aff1"/>
      </w:pPr>
      <w:bookmarkStart w:id="96" w:name="_Ref8911051"/>
      <w:r>
        <w:t>Рисунок </w:t>
      </w:r>
      <w:fldSimple w:instr=" SEQ Рисунок \* ARABIC ">
        <w:r w:rsidR="00FF67A6">
          <w:rPr>
            <w:noProof/>
          </w:rPr>
          <w:t>59</w:t>
        </w:r>
      </w:fldSimple>
      <w:bookmarkEnd w:id="96"/>
      <w:r w:rsidR="00A6138E" w:rsidRPr="00604478">
        <w:t xml:space="preserve">. </w:t>
      </w:r>
      <w:r w:rsidR="0089120B">
        <w:t>Заполнение из РРО</w:t>
      </w:r>
    </w:p>
    <w:p w14:paraId="245DBD0B" w14:textId="77777777" w:rsidR="00A6138E" w:rsidRDefault="00A6138E" w:rsidP="00C6254B">
      <w:pPr>
        <w:pStyle w:val="ae"/>
      </w:pPr>
      <w:r>
        <w:t xml:space="preserve">В открывшемся окне «Загрузка из РРО» </w:t>
      </w:r>
      <w:r w:rsidR="0089120B">
        <w:t xml:space="preserve">необходимо </w:t>
      </w:r>
      <w:r>
        <w:t xml:space="preserve">выбрать </w:t>
      </w:r>
      <w:r w:rsidR="00ED6212">
        <w:t>этап</w:t>
      </w:r>
      <w:r>
        <w:t xml:space="preserve">, из которого </w:t>
      </w:r>
      <w:r w:rsidR="0089120B">
        <w:t>требуется</w:t>
      </w:r>
      <w:r>
        <w:t xml:space="preserve"> скопировать данные</w:t>
      </w:r>
      <w:r w:rsidR="0089120B">
        <w:t>, выбором значения из раскрывающегося списка</w:t>
      </w:r>
      <w:r>
        <w:t>, и нажать на кнопку «Загрузить» (</w:t>
      </w:r>
      <w:r w:rsidR="00AD018D">
        <w:fldChar w:fldCharType="begin"/>
      </w:r>
      <w:r w:rsidR="00AD018D">
        <w:instrText xml:space="preserve"> REF _Ref8911058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60</w:t>
      </w:r>
      <w:r w:rsidR="00AD018D">
        <w:fldChar w:fldCharType="end"/>
      </w:r>
      <w:r>
        <w:t>).</w:t>
      </w:r>
    </w:p>
    <w:p w14:paraId="3B2A1641" w14:textId="77777777" w:rsidR="00A6138E" w:rsidRDefault="009E1B33" w:rsidP="002D3E3F">
      <w:pPr>
        <w:pStyle w:val="af7"/>
      </w:pPr>
      <w:r>
        <w:pict w14:anchorId="5FF620A4">
          <v:shape id="_x0000_i1086" type="#_x0000_t75" style="width:407.25pt;height:86.25pt;visibility:visible;mso-wrap-style:square">
            <v:imagedata r:id="rId72" o:title=""/>
          </v:shape>
        </w:pict>
      </w:r>
    </w:p>
    <w:p w14:paraId="58A48B7C" w14:textId="77777777" w:rsidR="00A6138E" w:rsidRDefault="00651CC7" w:rsidP="00C34DEE">
      <w:pPr>
        <w:pStyle w:val="aff1"/>
      </w:pPr>
      <w:bookmarkStart w:id="97" w:name="_Ref8911058"/>
      <w:r>
        <w:t>Рисунок </w:t>
      </w:r>
      <w:fldSimple w:instr=" SEQ Рисунок \* ARABIC ">
        <w:r w:rsidR="00FF67A6">
          <w:rPr>
            <w:noProof/>
          </w:rPr>
          <w:t>60</w:t>
        </w:r>
      </w:fldSimple>
      <w:bookmarkEnd w:id="97"/>
      <w:r w:rsidR="00A6138E">
        <w:t>.</w:t>
      </w:r>
      <w:r w:rsidR="00A6138E" w:rsidRPr="00C07C05">
        <w:t xml:space="preserve"> </w:t>
      </w:r>
      <w:r w:rsidR="0089120B">
        <w:t>З</w:t>
      </w:r>
      <w:r w:rsidR="002D3E3F">
        <w:t>агрузка из РРО</w:t>
      </w:r>
    </w:p>
    <w:p w14:paraId="3B880603" w14:textId="77777777" w:rsidR="00A6138E" w:rsidRDefault="00A6138E" w:rsidP="00C6254B">
      <w:pPr>
        <w:pStyle w:val="ae"/>
      </w:pPr>
      <w:r w:rsidRPr="00604478">
        <w:t xml:space="preserve">В результате заполнится форма </w:t>
      </w:r>
      <w:r w:rsidRPr="00CC177A">
        <w:t>ОПСП Показателей бюджетной сметы</w:t>
      </w:r>
      <w:r w:rsidR="008B5BB9">
        <w:t xml:space="preserve"> из реестра расходных обязательств</w:t>
      </w:r>
      <w:r>
        <w:t xml:space="preserve">. </w:t>
      </w:r>
    </w:p>
    <w:p w14:paraId="6C5B857E" w14:textId="77777777" w:rsidR="00A6138E" w:rsidRPr="001B658A" w:rsidRDefault="00A6138E" w:rsidP="00C6254B">
      <w:pPr>
        <w:pStyle w:val="ae"/>
        <w:rPr>
          <w:i/>
        </w:rPr>
      </w:pPr>
      <w:r>
        <w:t>После заполнения формы ОПСП возможно проверить и откорректировать</w:t>
      </w:r>
      <w:r w:rsidR="0089120B">
        <w:t xml:space="preserve"> форму</w:t>
      </w:r>
      <w:r>
        <w:t xml:space="preserve"> </w:t>
      </w:r>
      <w:r w:rsidRPr="00A35DA5">
        <w:t>нажат</w:t>
      </w:r>
      <w:r>
        <w:t xml:space="preserve">ием на кнопку «Реестр», </w:t>
      </w:r>
      <w:r w:rsidRPr="00A35DA5">
        <w:t xml:space="preserve">пункт </w:t>
      </w:r>
      <w:r w:rsidRPr="00A35DA5">
        <w:rPr>
          <w:i/>
        </w:rPr>
        <w:t>[</w:t>
      </w:r>
      <w:r w:rsidRPr="009F6E69">
        <w:rPr>
          <w:i/>
        </w:rPr>
        <w:t>Форма/Редактировать</w:t>
      </w:r>
      <w:r w:rsidRPr="00A35DA5">
        <w:rPr>
          <w:i/>
        </w:rPr>
        <w:t>]</w:t>
      </w:r>
      <w:r>
        <w:rPr>
          <w:i/>
        </w:rPr>
        <w:t>.</w:t>
      </w:r>
    </w:p>
    <w:p w14:paraId="0E1D1BE7" w14:textId="77777777" w:rsidR="00631299" w:rsidRPr="00604478" w:rsidRDefault="00631299" w:rsidP="00565C0F">
      <w:pPr>
        <w:pStyle w:val="31"/>
      </w:pPr>
      <w:bookmarkStart w:id="98" w:name="_Toc41930135"/>
      <w:r>
        <w:t>Заполнение</w:t>
      </w:r>
      <w:r w:rsidRPr="00604478">
        <w:t xml:space="preserve"> формы ОПСП</w:t>
      </w:r>
      <w:r>
        <w:t xml:space="preserve"> Проектов показателей бюджетной сметы </w:t>
      </w:r>
      <w:r w:rsidRPr="00F77C37">
        <w:t xml:space="preserve">из </w:t>
      </w:r>
      <w:r>
        <w:t>документа «Предложения на закупку»</w:t>
      </w:r>
      <w:bookmarkEnd w:id="98"/>
    </w:p>
    <w:p w14:paraId="0DC41A67" w14:textId="77777777" w:rsidR="008204B2" w:rsidRDefault="008204B2" w:rsidP="00C6254B">
      <w:pPr>
        <w:pStyle w:val="ae"/>
      </w:pPr>
      <w:r w:rsidRPr="00B72017">
        <w:rPr>
          <w:b/>
        </w:rPr>
        <w:t>Предусловие:</w:t>
      </w:r>
      <w:r>
        <w:t xml:space="preserve"> осуществлен вход с ролью «</w:t>
      </w:r>
      <w:r w:rsidRPr="00DA5312">
        <w:t>Формирование и ведение БС ПБС (Ввод данных)»</w:t>
      </w:r>
      <w:r>
        <w:t>.</w:t>
      </w:r>
    </w:p>
    <w:p w14:paraId="37359EB6" w14:textId="77777777" w:rsidR="008204B2" w:rsidRDefault="008204B2" w:rsidP="00C6254B">
      <w:pPr>
        <w:pStyle w:val="ae"/>
        <w:rPr>
          <w:i/>
        </w:rPr>
      </w:pPr>
      <w:r>
        <w:t>Для заполнения</w:t>
      </w:r>
      <w:r w:rsidR="002D3E3F">
        <w:t xml:space="preserve"> формы</w:t>
      </w:r>
      <w:r>
        <w:t xml:space="preserve"> ОПСП из документа «Предложения на закупку» необходимо</w:t>
      </w:r>
      <w:r w:rsidR="002D3E3F">
        <w:t xml:space="preserve"> одним нажатием левой кнопки мыши</w:t>
      </w:r>
      <w:r>
        <w:t xml:space="preserve"> выделить строку вариант</w:t>
      </w:r>
      <w:r w:rsidR="002D3E3F">
        <w:t>а в статусе не выше «Черновик»,</w:t>
      </w:r>
      <w:r>
        <w:t xml:space="preserve"> нажать кнопку «Реестр» и выбрать пункт </w:t>
      </w:r>
      <w:r w:rsidRPr="00B72017">
        <w:rPr>
          <w:i/>
        </w:rPr>
        <w:t>[</w:t>
      </w:r>
      <w:r w:rsidRPr="00D84134">
        <w:rPr>
          <w:i/>
        </w:rPr>
        <w:t>Форма</w:t>
      </w:r>
      <w:r>
        <w:rPr>
          <w:i/>
        </w:rPr>
        <w:t>/</w:t>
      </w:r>
      <w:r w:rsidRPr="00B72017">
        <w:rPr>
          <w:i/>
        </w:rPr>
        <w:t>Заполнить из Предложений на закупку]</w:t>
      </w:r>
      <w:r w:rsidR="00B806B1">
        <w:rPr>
          <w:i/>
        </w:rPr>
        <w:t xml:space="preserve"> </w:t>
      </w:r>
      <w:r w:rsidR="00B806B1" w:rsidRPr="00604478">
        <w:t>(</w:t>
      </w:r>
      <w:r w:rsidR="008267E2">
        <w:fldChar w:fldCharType="begin"/>
      </w:r>
      <w:r w:rsidR="008267E2">
        <w:instrText xml:space="preserve"> REF _Ref512248219 \h </w:instrText>
      </w:r>
      <w:r w:rsidR="008267E2">
        <w:fldChar w:fldCharType="separate"/>
      </w:r>
      <w:r w:rsidR="00FF67A6">
        <w:t>Рисунок </w:t>
      </w:r>
      <w:r w:rsidR="00FF67A6">
        <w:rPr>
          <w:noProof/>
        </w:rPr>
        <w:t>61</w:t>
      </w:r>
      <w:r w:rsidR="008267E2">
        <w:fldChar w:fldCharType="end"/>
      </w:r>
      <w:r w:rsidR="00B806B1">
        <w:t>)</w:t>
      </w:r>
      <w:r w:rsidRPr="00B72017">
        <w:rPr>
          <w:i/>
        </w:rPr>
        <w:t>.</w:t>
      </w:r>
    </w:p>
    <w:p w14:paraId="1F1675ED" w14:textId="77777777" w:rsidR="008204B2" w:rsidRPr="00EB571C" w:rsidRDefault="009E1B33" w:rsidP="00C34DEE">
      <w:pPr>
        <w:pStyle w:val="af7"/>
      </w:pPr>
      <w:r>
        <w:pict w14:anchorId="004F2420">
          <v:shape id="_x0000_i1087" type="#_x0000_t75" style="width:477pt;height:339pt;visibility:visible;mso-wrap-style:square">
            <v:imagedata r:id="rId73" o:title=""/>
          </v:shape>
        </w:pict>
      </w:r>
    </w:p>
    <w:p w14:paraId="3BB6B55A" w14:textId="77777777" w:rsidR="008204B2" w:rsidRPr="00C934AF" w:rsidRDefault="00651CC7" w:rsidP="00C34DEE">
      <w:pPr>
        <w:pStyle w:val="aff1"/>
      </w:pPr>
      <w:bookmarkStart w:id="99" w:name="_Ref512248219"/>
      <w:r>
        <w:t>Рисунок </w:t>
      </w:r>
      <w:fldSimple w:instr=" SEQ Рисунок \* ARABIC ">
        <w:r w:rsidR="00FF67A6">
          <w:rPr>
            <w:noProof/>
          </w:rPr>
          <w:t>61</w:t>
        </w:r>
      </w:fldSimple>
      <w:bookmarkEnd w:id="99"/>
      <w:r w:rsidR="008204B2">
        <w:t xml:space="preserve">. </w:t>
      </w:r>
      <w:r w:rsidR="008204B2" w:rsidRPr="002D3E3F">
        <w:t>Запо</w:t>
      </w:r>
      <w:r w:rsidR="002D3E3F" w:rsidRPr="002D3E3F">
        <w:t>лнение формы из Предложений на закупку</w:t>
      </w:r>
    </w:p>
    <w:p w14:paraId="6B5816A2" w14:textId="77777777" w:rsidR="008204B2" w:rsidRDefault="008204B2" w:rsidP="00C6254B">
      <w:pPr>
        <w:pStyle w:val="ae"/>
      </w:pPr>
      <w:r>
        <w:t xml:space="preserve">В открывшемся окне </w:t>
      </w:r>
      <w:r w:rsidRPr="00BC52AB">
        <w:t>«</w:t>
      </w:r>
      <w:r>
        <w:t>Окно добавления предложений на закупку» необходимо установить «галочку» напротив соответствующей строки и нажать на кнопку «Выбрать»</w:t>
      </w:r>
      <w:r w:rsidR="00C8463F">
        <w:t xml:space="preserve"> </w:t>
      </w:r>
      <w:r>
        <w:t>(</w:t>
      </w:r>
      <w:r w:rsidR="008267E2">
        <w:fldChar w:fldCharType="begin"/>
      </w:r>
      <w:r w:rsidR="008267E2">
        <w:instrText xml:space="preserve"> REF _Ref512248224 \h </w:instrText>
      </w:r>
      <w:r w:rsidR="008267E2">
        <w:fldChar w:fldCharType="separate"/>
      </w:r>
      <w:r w:rsidR="00FF67A6">
        <w:t>Рисунок </w:t>
      </w:r>
      <w:r w:rsidR="00FF67A6">
        <w:rPr>
          <w:noProof/>
        </w:rPr>
        <w:t>62</w:t>
      </w:r>
      <w:r w:rsidR="008267E2">
        <w:fldChar w:fldCharType="end"/>
      </w:r>
      <w:r>
        <w:t>).</w:t>
      </w:r>
    </w:p>
    <w:p w14:paraId="2D6935FF" w14:textId="77777777" w:rsidR="008204B2" w:rsidRPr="00B72017" w:rsidRDefault="009E1B33" w:rsidP="00C34DEE">
      <w:pPr>
        <w:pStyle w:val="af7"/>
      </w:pPr>
      <w:r>
        <w:pict w14:anchorId="77298C5B">
          <v:shape id="_x0000_i1088" type="#_x0000_t75" style="width:480pt;height:158.25pt;visibility:visible;mso-wrap-style:square">
            <v:imagedata r:id="rId74" o:title=""/>
          </v:shape>
        </w:pict>
      </w:r>
    </w:p>
    <w:p w14:paraId="384935E7" w14:textId="77777777" w:rsidR="008204B2" w:rsidRPr="00C8463F" w:rsidRDefault="00651CC7" w:rsidP="00C34DEE">
      <w:pPr>
        <w:pStyle w:val="aff1"/>
      </w:pPr>
      <w:bookmarkStart w:id="100" w:name="_Ref512248224"/>
      <w:r>
        <w:t>Рисунок </w:t>
      </w:r>
      <w:fldSimple w:instr=" SEQ Рисунок \* ARABIC ">
        <w:r w:rsidR="00FF67A6">
          <w:rPr>
            <w:noProof/>
          </w:rPr>
          <w:t>62</w:t>
        </w:r>
      </w:fldSimple>
      <w:bookmarkEnd w:id="100"/>
      <w:r w:rsidR="008204B2" w:rsidRPr="00BC52AB">
        <w:t xml:space="preserve">. </w:t>
      </w:r>
      <w:r w:rsidR="00DA2F2B">
        <w:t>Добавление</w:t>
      </w:r>
      <w:r w:rsidR="008204B2">
        <w:t xml:space="preserve"> предложений на закупку</w:t>
      </w:r>
    </w:p>
    <w:p w14:paraId="6BA5B695" w14:textId="77777777" w:rsidR="008204B2" w:rsidRPr="00604478" w:rsidRDefault="008204B2" w:rsidP="00565C0F">
      <w:pPr>
        <w:pStyle w:val="31"/>
      </w:pPr>
      <w:bookmarkStart w:id="101" w:name="_Toc41930136"/>
      <w:r>
        <w:t>Просмотр</w:t>
      </w:r>
      <w:r w:rsidRPr="00604478">
        <w:t xml:space="preserve"> </w:t>
      </w:r>
      <w:r>
        <w:t xml:space="preserve">документа «Предложения на закупку», привязанного к </w:t>
      </w:r>
      <w:r w:rsidRPr="00604478">
        <w:t>ОПСП</w:t>
      </w:r>
      <w:r>
        <w:t xml:space="preserve"> Проек</w:t>
      </w:r>
      <w:r w:rsidR="0009371D">
        <w:t>тов показателей бюджетной сметы</w:t>
      </w:r>
      <w:bookmarkEnd w:id="101"/>
      <w:r w:rsidRPr="00F77C37">
        <w:t xml:space="preserve"> </w:t>
      </w:r>
    </w:p>
    <w:p w14:paraId="4F5A5FE6" w14:textId="4AFFEEC2" w:rsidR="0009371D" w:rsidRDefault="008204B2" w:rsidP="00C6254B">
      <w:pPr>
        <w:pStyle w:val="ae"/>
      </w:pPr>
      <w:r w:rsidRPr="00B72017">
        <w:rPr>
          <w:b/>
        </w:rPr>
        <w:t>Предусловие:</w:t>
      </w:r>
      <w:r>
        <w:t xml:space="preserve"> </w:t>
      </w:r>
      <w:r w:rsidR="0009371D" w:rsidRPr="00604478">
        <w:t xml:space="preserve">Осуществлен вход с ролью </w:t>
      </w:r>
      <w:r w:rsidR="0009371D">
        <w:t xml:space="preserve">ПБС </w:t>
      </w:r>
      <w:r w:rsidR="0009371D" w:rsidRPr="00604478">
        <w:t>«</w:t>
      </w:r>
      <w:r w:rsidR="0009371D">
        <w:t>Ф</w:t>
      </w:r>
      <w:r w:rsidR="0009371D" w:rsidRPr="004D0FDD">
        <w:t>ормирование и ведение БС ПБС (Ввод данных)</w:t>
      </w:r>
      <w:r w:rsidR="00E01615">
        <w:t>».</w:t>
      </w:r>
    </w:p>
    <w:p w14:paraId="591DD870" w14:textId="77777777" w:rsidR="00B806B1" w:rsidRDefault="007D33A5" w:rsidP="00C6254B">
      <w:pPr>
        <w:pStyle w:val="ae"/>
        <w:rPr>
          <w:i/>
        </w:rPr>
      </w:pPr>
      <w:r>
        <w:t>Для просмотра предложений на закупку, из которых осуществилось заполнение формы ОПСП</w:t>
      </w:r>
      <w:r w:rsidR="00B067D2">
        <w:t>,</w:t>
      </w:r>
      <w:r>
        <w:t xml:space="preserve"> необходимо</w:t>
      </w:r>
      <w:r w:rsidR="00162121">
        <w:t xml:space="preserve"> одним нажатием левой кнопки мыши</w:t>
      </w:r>
      <w:r>
        <w:t xml:space="preserve"> </w:t>
      </w:r>
      <w:r w:rsidR="00D90740">
        <w:t xml:space="preserve">выделить </w:t>
      </w:r>
      <w:r w:rsidR="00B806B1">
        <w:t>соответствующую строку, нажать на кнопку «Реестр» и выбрать пункт</w:t>
      </w:r>
      <w:r>
        <w:t xml:space="preserve"> </w:t>
      </w:r>
      <w:r w:rsidRPr="00B72017">
        <w:rPr>
          <w:i/>
        </w:rPr>
        <w:t>[</w:t>
      </w:r>
      <w:r w:rsidRPr="00D84134">
        <w:rPr>
          <w:i/>
        </w:rPr>
        <w:t>Форма</w:t>
      </w:r>
      <w:r>
        <w:rPr>
          <w:i/>
        </w:rPr>
        <w:t xml:space="preserve">/Просмотр </w:t>
      </w:r>
      <w:r w:rsidRPr="00B72017">
        <w:rPr>
          <w:i/>
        </w:rPr>
        <w:t>Предложени</w:t>
      </w:r>
      <w:r>
        <w:rPr>
          <w:i/>
        </w:rPr>
        <w:t>я</w:t>
      </w:r>
      <w:r w:rsidRPr="00B72017">
        <w:rPr>
          <w:i/>
        </w:rPr>
        <w:t xml:space="preserve"> на закупку]</w:t>
      </w:r>
      <w:r w:rsidR="00B806B1">
        <w:rPr>
          <w:i/>
        </w:rPr>
        <w:t xml:space="preserve"> </w:t>
      </w:r>
      <w:r w:rsidR="00B806B1">
        <w:t>(</w:t>
      </w:r>
      <w:r w:rsidR="00F603CB">
        <w:fldChar w:fldCharType="begin"/>
      </w:r>
      <w:r w:rsidR="00F603CB">
        <w:instrText xml:space="preserve"> REF _Ref512236887 \h </w:instrText>
      </w:r>
      <w:r w:rsidR="00F603CB">
        <w:fldChar w:fldCharType="separate"/>
      </w:r>
      <w:r w:rsidR="00FF67A6">
        <w:t>Рисунок </w:t>
      </w:r>
      <w:r w:rsidR="00FF67A6">
        <w:rPr>
          <w:noProof/>
        </w:rPr>
        <w:t>63</w:t>
      </w:r>
      <w:r w:rsidR="00F603CB">
        <w:fldChar w:fldCharType="end"/>
      </w:r>
      <w:r w:rsidR="00B806B1">
        <w:t>)</w:t>
      </w:r>
      <w:r w:rsidRPr="00B72017">
        <w:rPr>
          <w:i/>
        </w:rPr>
        <w:t>.</w:t>
      </w:r>
    </w:p>
    <w:p w14:paraId="69053161" w14:textId="77777777" w:rsidR="00B806B1" w:rsidRDefault="009E1B33" w:rsidP="00162121">
      <w:pPr>
        <w:pStyle w:val="af7"/>
      </w:pPr>
      <w:r>
        <w:pict w14:anchorId="0FFA69C3">
          <v:shape id="_x0000_i1089" type="#_x0000_t75" style="width:477pt;height:339pt;visibility:visible;mso-wrap-style:square">
            <v:imagedata r:id="rId75" o:title=""/>
          </v:shape>
        </w:pict>
      </w:r>
    </w:p>
    <w:p w14:paraId="07443746" w14:textId="77777777" w:rsidR="00B806B1" w:rsidRDefault="00651CC7" w:rsidP="00C34DEE">
      <w:pPr>
        <w:pStyle w:val="aff1"/>
      </w:pPr>
      <w:bookmarkStart w:id="102" w:name="_Ref512236887"/>
      <w:r>
        <w:t>Рисунок </w:t>
      </w:r>
      <w:fldSimple w:instr=" SEQ Рисунок \* ARABIC ">
        <w:r w:rsidR="00FF67A6">
          <w:rPr>
            <w:noProof/>
          </w:rPr>
          <w:t>63</w:t>
        </w:r>
      </w:fldSimple>
      <w:bookmarkEnd w:id="102"/>
      <w:r w:rsidR="00B806B1" w:rsidRPr="00BC52AB">
        <w:t xml:space="preserve">. </w:t>
      </w:r>
      <w:r w:rsidR="00B806B1" w:rsidRPr="00162121">
        <w:t>Просмотр Предложения на закупку</w:t>
      </w:r>
    </w:p>
    <w:p w14:paraId="5F093485" w14:textId="77777777" w:rsidR="007D33A5" w:rsidRDefault="0009371D" w:rsidP="00C6254B">
      <w:pPr>
        <w:pStyle w:val="ae"/>
      </w:pPr>
      <w:r>
        <w:t xml:space="preserve">В открывшемся окне </w:t>
      </w:r>
      <w:r w:rsidR="00D90740">
        <w:t xml:space="preserve">«Просмотр Предложения на закупку» </w:t>
      </w:r>
      <w:r w:rsidR="00162121">
        <w:t>отображается</w:t>
      </w:r>
      <w:r>
        <w:t xml:space="preserve"> перечень предложений на закупку, из которых осуществилось заполнение указанной строки формы ОПСП</w:t>
      </w:r>
      <w:r w:rsidR="007C23D9">
        <w:t xml:space="preserve"> </w:t>
      </w:r>
      <w:r>
        <w:t>(</w:t>
      </w:r>
      <w:r w:rsidR="008267E2">
        <w:fldChar w:fldCharType="begin"/>
      </w:r>
      <w:r w:rsidR="008267E2">
        <w:instrText xml:space="preserve"> REF _Ref512248257 \h </w:instrText>
      </w:r>
      <w:r w:rsidR="008267E2">
        <w:fldChar w:fldCharType="separate"/>
      </w:r>
      <w:r w:rsidR="00FF67A6">
        <w:t>Рисунок </w:t>
      </w:r>
      <w:r w:rsidR="00FF67A6">
        <w:rPr>
          <w:noProof/>
        </w:rPr>
        <w:t>64</w:t>
      </w:r>
      <w:r w:rsidR="008267E2">
        <w:fldChar w:fldCharType="end"/>
      </w:r>
      <w:r w:rsidR="007C23D9">
        <w:t>)</w:t>
      </w:r>
      <w:r>
        <w:t>.</w:t>
      </w:r>
    </w:p>
    <w:p w14:paraId="7F30C614" w14:textId="77777777" w:rsidR="0009371D" w:rsidRPr="0009371D" w:rsidRDefault="009E1B33" w:rsidP="00162121">
      <w:pPr>
        <w:pStyle w:val="af7"/>
      </w:pPr>
      <w:r>
        <w:pict w14:anchorId="14B81284">
          <v:shape id="_x0000_i1090" type="#_x0000_t75" style="width:480pt;height:150pt;visibility:visible;mso-wrap-style:square">
            <v:imagedata r:id="rId76" o:title=""/>
          </v:shape>
        </w:pict>
      </w:r>
    </w:p>
    <w:p w14:paraId="0D2BDF76" w14:textId="77777777" w:rsidR="0009371D" w:rsidRPr="007C23D9" w:rsidRDefault="00651CC7" w:rsidP="00C34DEE">
      <w:pPr>
        <w:pStyle w:val="aff1"/>
      </w:pPr>
      <w:bookmarkStart w:id="103" w:name="_Ref512248257"/>
      <w:r>
        <w:t>Рисунок </w:t>
      </w:r>
      <w:fldSimple w:instr=" SEQ Рисунок \* ARABIC ">
        <w:r w:rsidR="00FF67A6">
          <w:rPr>
            <w:noProof/>
          </w:rPr>
          <w:t>64</w:t>
        </w:r>
      </w:fldSimple>
      <w:bookmarkEnd w:id="103"/>
      <w:r w:rsidR="0009371D" w:rsidRPr="00BC52AB">
        <w:t xml:space="preserve">. </w:t>
      </w:r>
      <w:r w:rsidR="0009371D">
        <w:t>Просмотр предложений на закупку</w:t>
      </w:r>
    </w:p>
    <w:p w14:paraId="67285E73" w14:textId="77777777" w:rsidR="0009371D" w:rsidRDefault="0009371D" w:rsidP="00565C0F">
      <w:pPr>
        <w:pStyle w:val="31"/>
        <w:tabs>
          <w:tab w:val="clear" w:pos="1134"/>
          <w:tab w:val="left" w:pos="993"/>
        </w:tabs>
      </w:pPr>
      <w:bookmarkStart w:id="104" w:name="_Toc41930137"/>
      <w:r>
        <w:t>Удаление</w:t>
      </w:r>
      <w:r w:rsidRPr="00604478">
        <w:t xml:space="preserve"> </w:t>
      </w:r>
      <w:r>
        <w:t xml:space="preserve">документа «Предложения на закупку», привязанного к </w:t>
      </w:r>
      <w:r w:rsidRPr="00604478">
        <w:t>ОПСП</w:t>
      </w:r>
      <w:r>
        <w:t xml:space="preserve"> Проектов показателей бюджетной сметы</w:t>
      </w:r>
      <w:bookmarkEnd w:id="104"/>
    </w:p>
    <w:p w14:paraId="12BC3E8B" w14:textId="77777777" w:rsidR="0009371D" w:rsidRDefault="0009371D" w:rsidP="00C6254B">
      <w:pPr>
        <w:pStyle w:val="ae"/>
      </w:pPr>
      <w:r w:rsidRPr="00B72017">
        <w:rPr>
          <w:b/>
        </w:rPr>
        <w:t>Предусловие:</w:t>
      </w:r>
      <w:r>
        <w:t xml:space="preserve"> </w:t>
      </w:r>
      <w:r w:rsidRPr="00AF2FE0">
        <w:t>осуществлен</w:t>
      </w:r>
      <w:r>
        <w:t xml:space="preserve"> вход с ролью «</w:t>
      </w:r>
      <w:r w:rsidRPr="00DA5312">
        <w:t>Формирование и ведение БС ПБС (Ввод данных)»</w:t>
      </w:r>
      <w:r>
        <w:t>.</w:t>
      </w:r>
    </w:p>
    <w:p w14:paraId="5AB80906" w14:textId="77777777" w:rsidR="00D90740" w:rsidRDefault="0009371D" w:rsidP="00C6254B">
      <w:pPr>
        <w:pStyle w:val="ae"/>
        <w:rPr>
          <w:i/>
        </w:rPr>
      </w:pPr>
      <w:r w:rsidRPr="0009371D">
        <w:t xml:space="preserve">Для </w:t>
      </w:r>
      <w:r>
        <w:t xml:space="preserve">удаления </w:t>
      </w:r>
      <w:r w:rsidR="00D90740">
        <w:t xml:space="preserve">привязанных к форме ОПСП предложений на закупку необходимо </w:t>
      </w:r>
      <w:r w:rsidR="00162121">
        <w:t xml:space="preserve">одним нажатием левой кнопки мыши </w:t>
      </w:r>
      <w:r w:rsidR="00D90740">
        <w:t xml:space="preserve">выделить соответствующую строку в статусе не выше «Черновик», нажать на кнопку «Реестр» и выбрать пункт </w:t>
      </w:r>
      <w:r w:rsidR="00D90740" w:rsidRPr="00B72017">
        <w:rPr>
          <w:i/>
        </w:rPr>
        <w:t>[</w:t>
      </w:r>
      <w:r w:rsidR="00D90740" w:rsidRPr="00D84134">
        <w:rPr>
          <w:i/>
        </w:rPr>
        <w:t>Форма</w:t>
      </w:r>
      <w:r w:rsidR="00D90740">
        <w:rPr>
          <w:i/>
        </w:rPr>
        <w:t xml:space="preserve">/Удалить </w:t>
      </w:r>
      <w:r w:rsidR="00D90740" w:rsidRPr="00B72017">
        <w:rPr>
          <w:i/>
        </w:rPr>
        <w:t>Предложени</w:t>
      </w:r>
      <w:r w:rsidR="00D90740">
        <w:rPr>
          <w:i/>
        </w:rPr>
        <w:t>я</w:t>
      </w:r>
      <w:r w:rsidR="00D90740" w:rsidRPr="00B72017">
        <w:rPr>
          <w:i/>
        </w:rPr>
        <w:t xml:space="preserve"> на закупку]</w:t>
      </w:r>
      <w:r w:rsidR="00D90740">
        <w:rPr>
          <w:i/>
        </w:rPr>
        <w:t xml:space="preserve"> </w:t>
      </w:r>
      <w:r w:rsidR="00D90740">
        <w:t>(</w:t>
      </w:r>
      <w:r w:rsidR="00F603CB">
        <w:fldChar w:fldCharType="begin"/>
      </w:r>
      <w:r w:rsidR="00F603CB">
        <w:instrText xml:space="preserve"> REF _Ref512236932 \h </w:instrText>
      </w:r>
      <w:r w:rsidR="00F603CB">
        <w:fldChar w:fldCharType="separate"/>
      </w:r>
      <w:r w:rsidR="00FF67A6">
        <w:t>Рисунок </w:t>
      </w:r>
      <w:r w:rsidR="00FF67A6">
        <w:rPr>
          <w:noProof/>
        </w:rPr>
        <w:t>65</w:t>
      </w:r>
      <w:r w:rsidR="00F603CB">
        <w:fldChar w:fldCharType="end"/>
      </w:r>
      <w:r w:rsidR="00D90740">
        <w:t>)</w:t>
      </w:r>
      <w:r w:rsidR="00D90740" w:rsidRPr="00B72017">
        <w:rPr>
          <w:i/>
        </w:rPr>
        <w:t>.</w:t>
      </w:r>
    </w:p>
    <w:p w14:paraId="613F23AA" w14:textId="77777777" w:rsidR="0009371D" w:rsidRDefault="009E1B33" w:rsidP="00162121">
      <w:pPr>
        <w:pStyle w:val="af7"/>
      </w:pPr>
      <w:r>
        <w:pict w14:anchorId="74AB2007">
          <v:shape id="_x0000_i1091" type="#_x0000_t75" style="width:480pt;height:340.5pt;visibility:visible;mso-wrap-style:square">
            <v:imagedata r:id="rId77" o:title=""/>
          </v:shape>
        </w:pict>
      </w:r>
    </w:p>
    <w:p w14:paraId="4E480D98" w14:textId="77777777" w:rsidR="00D90740" w:rsidRDefault="00651CC7" w:rsidP="00C34DEE">
      <w:pPr>
        <w:pStyle w:val="aff1"/>
      </w:pPr>
      <w:bookmarkStart w:id="105" w:name="_Ref512236932"/>
      <w:r>
        <w:t>Рисунок </w:t>
      </w:r>
      <w:fldSimple w:instr=" SEQ Рисунок \* ARABIC ">
        <w:r w:rsidR="00FF67A6">
          <w:rPr>
            <w:noProof/>
          </w:rPr>
          <w:t>65</w:t>
        </w:r>
      </w:fldSimple>
      <w:bookmarkEnd w:id="105"/>
      <w:r w:rsidR="00D90740" w:rsidRPr="00BC52AB">
        <w:t xml:space="preserve">. </w:t>
      </w:r>
      <w:r w:rsidR="00162121">
        <w:t>Удаление</w:t>
      </w:r>
      <w:r w:rsidR="00D90740">
        <w:t xml:space="preserve"> предложений на закупку</w:t>
      </w:r>
    </w:p>
    <w:p w14:paraId="3D3E5C15" w14:textId="77777777" w:rsidR="00D90740" w:rsidRDefault="00D90740" w:rsidP="00C6254B">
      <w:pPr>
        <w:pStyle w:val="ae"/>
      </w:pPr>
      <w:r>
        <w:t xml:space="preserve">В открывшемся окне </w:t>
      </w:r>
      <w:r w:rsidRPr="00BC52AB">
        <w:t>«</w:t>
      </w:r>
      <w:r>
        <w:t>Окно удаления предложений на закупку» необходимо установить «галочку» напротив соответствующей строки и нажать на кнопку «Удалить»</w:t>
      </w:r>
      <w:r w:rsidR="007C23D9">
        <w:t xml:space="preserve"> (</w:t>
      </w:r>
      <w:r w:rsidR="008267E2">
        <w:fldChar w:fldCharType="begin"/>
      </w:r>
      <w:r w:rsidR="008267E2">
        <w:instrText xml:space="preserve"> REF _Ref512248287 \h </w:instrText>
      </w:r>
      <w:r w:rsidR="008267E2">
        <w:fldChar w:fldCharType="separate"/>
      </w:r>
      <w:r w:rsidR="00FF67A6">
        <w:t>Рисунок </w:t>
      </w:r>
      <w:r w:rsidR="00FF67A6">
        <w:rPr>
          <w:noProof/>
        </w:rPr>
        <w:t>66</w:t>
      </w:r>
      <w:r w:rsidR="008267E2">
        <w:fldChar w:fldCharType="end"/>
      </w:r>
      <w:r w:rsidR="007C23D9">
        <w:t>).</w:t>
      </w:r>
      <w:r>
        <w:t xml:space="preserve"> </w:t>
      </w:r>
    </w:p>
    <w:p w14:paraId="1C5F5FA2" w14:textId="77777777" w:rsidR="00D90740" w:rsidRDefault="009E1B33" w:rsidP="00162121">
      <w:pPr>
        <w:pStyle w:val="af7"/>
      </w:pPr>
      <w:r>
        <w:pict w14:anchorId="63F890B8">
          <v:shape id="_x0000_i1092" type="#_x0000_t75" style="width:479.25pt;height:145.5pt;visibility:visible;mso-wrap-style:square">
            <v:imagedata r:id="rId78" o:title=""/>
          </v:shape>
        </w:pict>
      </w:r>
    </w:p>
    <w:p w14:paraId="11E480B4" w14:textId="77777777" w:rsidR="00D90740" w:rsidRDefault="00651CC7" w:rsidP="00C34DEE">
      <w:pPr>
        <w:pStyle w:val="aff1"/>
      </w:pPr>
      <w:bookmarkStart w:id="106" w:name="_Ref512248287"/>
      <w:r>
        <w:t>Рисунок </w:t>
      </w:r>
      <w:fldSimple w:instr=" SEQ Рисунок \* ARABIC ">
        <w:r w:rsidR="00FF67A6">
          <w:rPr>
            <w:noProof/>
          </w:rPr>
          <w:t>66</w:t>
        </w:r>
      </w:fldSimple>
      <w:bookmarkEnd w:id="106"/>
      <w:r w:rsidR="00D90740" w:rsidRPr="00BC52AB">
        <w:t xml:space="preserve">. </w:t>
      </w:r>
      <w:r w:rsidR="00D90740">
        <w:t>Удаление предложений на закупку</w:t>
      </w:r>
    </w:p>
    <w:p w14:paraId="062A2B5F" w14:textId="77777777" w:rsidR="008204B2" w:rsidRPr="0009371D" w:rsidRDefault="00D90740" w:rsidP="00C6254B">
      <w:pPr>
        <w:pStyle w:val="ae"/>
        <w:rPr>
          <w:lang w:val="x-none"/>
        </w:rPr>
      </w:pPr>
      <w:r>
        <w:t>Сумма по выбранной</w:t>
      </w:r>
      <w:r>
        <w:rPr>
          <w:lang w:val="x-none"/>
        </w:rPr>
        <w:t xml:space="preserve"> строк</w:t>
      </w:r>
      <w:r>
        <w:t>е</w:t>
      </w:r>
      <w:r>
        <w:rPr>
          <w:lang w:val="x-none"/>
        </w:rPr>
        <w:t xml:space="preserve"> </w:t>
      </w:r>
      <w:r>
        <w:t>формы ОПСП будет пересчитана с учетом удаленных предложений на закупку.</w:t>
      </w:r>
    </w:p>
    <w:p w14:paraId="1ACE94E9" w14:textId="77777777" w:rsidR="00A153FF" w:rsidRPr="00604478" w:rsidRDefault="00A153FF" w:rsidP="00565C0F">
      <w:pPr>
        <w:pStyle w:val="31"/>
        <w:tabs>
          <w:tab w:val="clear" w:pos="1134"/>
          <w:tab w:val="left" w:pos="1560"/>
        </w:tabs>
      </w:pPr>
      <w:bookmarkStart w:id="107" w:name="_Toc41930138"/>
      <w:r w:rsidRPr="00604478">
        <w:t xml:space="preserve">Формирование печатной формы </w:t>
      </w:r>
      <w:r w:rsidR="005C3045" w:rsidRPr="005C3045">
        <w:t>ОПСП</w:t>
      </w:r>
      <w:r w:rsidR="00162121">
        <w:t xml:space="preserve"> </w:t>
      </w:r>
      <w:r w:rsidR="00162121" w:rsidRPr="00604478">
        <w:t xml:space="preserve">с расширением </w:t>
      </w:r>
      <w:r w:rsidR="00162121" w:rsidRPr="00162121">
        <w:t>*.xls</w:t>
      </w:r>
      <w:bookmarkEnd w:id="107"/>
    </w:p>
    <w:p w14:paraId="0233675F" w14:textId="77777777" w:rsidR="000B251E" w:rsidRDefault="000B251E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</w:t>
      </w:r>
      <w:r>
        <w:t xml:space="preserve">ПБС </w:t>
      </w:r>
      <w:r w:rsidRPr="00604478">
        <w:t>«</w:t>
      </w:r>
      <w:r>
        <w:t>Ф</w:t>
      </w:r>
      <w:r w:rsidRPr="004D0FDD">
        <w:t>ормирование и ведение БС ПБС (Ввод данных)</w:t>
      </w:r>
      <w:r w:rsidR="004A1C9B">
        <w:t>»</w:t>
      </w:r>
      <w:r>
        <w:t>,</w:t>
      </w:r>
      <w:r w:rsidRPr="00F67914">
        <w:t xml:space="preserve"> </w:t>
      </w:r>
      <w:r w:rsidR="004A1C9B">
        <w:t>«</w:t>
      </w:r>
      <w:r>
        <w:t>Формирование и ведение СБС ГРБС (Ввод данных)</w:t>
      </w:r>
      <w:r w:rsidR="004A1C9B">
        <w:t>»</w:t>
      </w:r>
      <w:r>
        <w:t xml:space="preserve">, </w:t>
      </w:r>
      <w:r w:rsidR="004A1C9B">
        <w:t>«</w:t>
      </w:r>
      <w:r>
        <w:t>Формирование и ведение БС ПБС (Согласование)</w:t>
      </w:r>
      <w:r w:rsidR="004A1C9B">
        <w:t>»</w:t>
      </w:r>
      <w:r>
        <w:t xml:space="preserve">, </w:t>
      </w:r>
      <w:r w:rsidR="004A1C9B">
        <w:t>«</w:t>
      </w:r>
      <w:r>
        <w:t>Формирование и ведение БС ПБС (Подписание)</w:t>
      </w:r>
      <w:r w:rsidR="004A1C9B">
        <w:t>»</w:t>
      </w:r>
      <w:r>
        <w:t xml:space="preserve">, </w:t>
      </w:r>
      <w:r w:rsidR="004A1C9B">
        <w:t>«</w:t>
      </w:r>
      <w:r>
        <w:t>Формирование и ведение БС ПБС (Утверждение)</w:t>
      </w:r>
      <w:r w:rsidR="004A1C9B">
        <w:t>»</w:t>
      </w:r>
      <w:r>
        <w:t xml:space="preserve">, </w:t>
      </w:r>
      <w:r w:rsidR="004A1C9B">
        <w:t>«</w:t>
      </w:r>
      <w:r>
        <w:t>Формирование и ведение БС ПБС (Просмотр)</w:t>
      </w:r>
      <w:r w:rsidR="004A1C9B">
        <w:t>»</w:t>
      </w:r>
      <w:r>
        <w:t xml:space="preserve">, </w:t>
      </w:r>
      <w:r w:rsidRPr="00604478">
        <w:t xml:space="preserve">с ролью </w:t>
      </w:r>
      <w:r>
        <w:t xml:space="preserve">РБС </w:t>
      </w:r>
      <w:r w:rsidR="004A1C9B">
        <w:t>«</w:t>
      </w:r>
      <w:r>
        <w:t>Формирование и ведение СБС РБС (Ввод данных)</w:t>
      </w:r>
      <w:r w:rsidR="004A1C9B">
        <w:t>»</w:t>
      </w:r>
      <w:r>
        <w:t xml:space="preserve">, </w:t>
      </w:r>
      <w:r w:rsidR="004A1C9B">
        <w:t>«</w:t>
      </w:r>
      <w:r>
        <w:t>Формирование и ведение СБС РБС (Согласование)</w:t>
      </w:r>
      <w:r w:rsidR="004A1C9B">
        <w:t>»</w:t>
      </w:r>
      <w:r>
        <w:t xml:space="preserve">, </w:t>
      </w:r>
      <w:r w:rsidR="004A1C9B">
        <w:t>«</w:t>
      </w:r>
      <w:r>
        <w:t>Формирование и ведение СБС РБС (Утверждение)</w:t>
      </w:r>
      <w:r w:rsidR="004A1C9B">
        <w:t>»</w:t>
      </w:r>
      <w:r>
        <w:t xml:space="preserve">, </w:t>
      </w:r>
      <w:r w:rsidR="004A1C9B">
        <w:t>«</w:t>
      </w:r>
      <w:r>
        <w:t>Формирование и ведение СБС РБС (Просмотр)</w:t>
      </w:r>
      <w:r w:rsidR="004A1C9B">
        <w:t>»</w:t>
      </w:r>
      <w:r>
        <w:t xml:space="preserve">, </w:t>
      </w:r>
      <w:r w:rsidR="004A1C9B">
        <w:t>«</w:t>
      </w:r>
      <w:r>
        <w:t>Утверждение БС ПБС (Согласование/РБС)</w:t>
      </w:r>
      <w:r w:rsidR="004A1C9B">
        <w:t>»</w:t>
      </w:r>
      <w:r>
        <w:t xml:space="preserve">, </w:t>
      </w:r>
      <w:r w:rsidR="004A1C9B">
        <w:t>«</w:t>
      </w:r>
      <w:r>
        <w:t>Утверждение БС ПБС (Утверждение/РБС)</w:t>
      </w:r>
      <w:r w:rsidR="004A1C9B">
        <w:t>»</w:t>
      </w:r>
      <w:r>
        <w:t xml:space="preserve">, </w:t>
      </w:r>
      <w:r w:rsidR="004A1C9B">
        <w:t>«</w:t>
      </w:r>
      <w:r>
        <w:t>Утверждение БС ПБС (Просмотр/РБС)</w:t>
      </w:r>
      <w:r w:rsidR="004A1C9B">
        <w:t>»</w:t>
      </w:r>
      <w:r>
        <w:t xml:space="preserve">, с ролью ГРБС </w:t>
      </w:r>
      <w:r w:rsidR="004A1C9B">
        <w:t>«</w:t>
      </w:r>
      <w:r>
        <w:t>Формирование и ведение СБС ГРБС (Согласование)</w:t>
      </w:r>
      <w:r w:rsidR="004A1C9B">
        <w:t>»</w:t>
      </w:r>
      <w:r>
        <w:t xml:space="preserve">, </w:t>
      </w:r>
      <w:r w:rsidR="004A1C9B">
        <w:t>«</w:t>
      </w:r>
      <w:r>
        <w:t>Формирование и ведение СБС ГРБС (Утверждение)</w:t>
      </w:r>
      <w:r w:rsidR="004A1C9B">
        <w:t>»</w:t>
      </w:r>
      <w:r>
        <w:t xml:space="preserve">, </w:t>
      </w:r>
      <w:r w:rsidR="004A1C9B">
        <w:t>«</w:t>
      </w:r>
      <w:r>
        <w:t>Формирование и ведение СБС ГРБС (Просмотр)</w:t>
      </w:r>
      <w:r w:rsidR="004A1C9B">
        <w:t>»</w:t>
      </w:r>
      <w:r>
        <w:t xml:space="preserve">, </w:t>
      </w:r>
      <w:r w:rsidR="004A1C9B">
        <w:t>«</w:t>
      </w:r>
      <w:r>
        <w:t>Утверждение БС ПБС и СБС РБС (Согласование/ГРБС)</w:t>
      </w:r>
      <w:r w:rsidR="004A1C9B">
        <w:t>»</w:t>
      </w:r>
      <w:r>
        <w:t xml:space="preserve">, </w:t>
      </w:r>
      <w:r w:rsidR="004A1C9B">
        <w:t>«</w:t>
      </w:r>
      <w:r>
        <w:t>Утверждение БС П</w:t>
      </w:r>
      <w:r w:rsidR="004A1C9B">
        <w:t xml:space="preserve">БС и </w:t>
      </w:r>
      <w:r>
        <w:t>СБС РБС (Утверждение/ГРБС)</w:t>
      </w:r>
      <w:r w:rsidR="004A1C9B">
        <w:t>»</w:t>
      </w:r>
      <w:r>
        <w:t xml:space="preserve">, </w:t>
      </w:r>
      <w:r w:rsidR="004A1C9B">
        <w:t>«</w:t>
      </w:r>
      <w:r>
        <w:t>Утверждение БС ПБС и СБС РБС (Просмотр/ГРБС)</w:t>
      </w:r>
      <w:r w:rsidR="004A1C9B">
        <w:t>»</w:t>
      </w:r>
      <w:r>
        <w:t>.</w:t>
      </w:r>
    </w:p>
    <w:p w14:paraId="091147E2" w14:textId="77777777" w:rsidR="00A153FF" w:rsidRPr="00604478" w:rsidRDefault="00A153FF" w:rsidP="00C6254B">
      <w:pPr>
        <w:pStyle w:val="ae"/>
      </w:pPr>
      <w:r w:rsidRPr="00604478">
        <w:t xml:space="preserve">Для того чтобы сформировать печатную форму </w:t>
      </w:r>
      <w:r w:rsidR="005C3045" w:rsidRPr="005C3045">
        <w:t>ОПСП</w:t>
      </w:r>
      <w:r w:rsidRPr="00604478">
        <w:t>, необходимо</w:t>
      </w:r>
      <w:r w:rsidR="00162121">
        <w:t xml:space="preserve"> одним нажатием левой кнопки мыши</w:t>
      </w:r>
      <w:r w:rsidRPr="00604478">
        <w:t xml:space="preserve"> </w:t>
      </w:r>
      <w:r w:rsidR="00AF2FE0">
        <w:t xml:space="preserve">выделить соответствующую строку, </w:t>
      </w:r>
      <w:r w:rsidRPr="00604478">
        <w:t>нажать на кнопку «</w:t>
      </w:r>
      <w:r w:rsidR="007A6649">
        <w:t>Печать</w:t>
      </w:r>
      <w:r w:rsidRPr="00604478">
        <w:t xml:space="preserve">» и выбрать пункт </w:t>
      </w:r>
      <w:r w:rsidRPr="00604478">
        <w:rPr>
          <w:i/>
        </w:rPr>
        <w:t xml:space="preserve">[Печать </w:t>
      </w:r>
      <w:r w:rsidR="005C3045">
        <w:rPr>
          <w:i/>
        </w:rPr>
        <w:t>формы</w:t>
      </w:r>
      <w:r w:rsidRPr="00604478">
        <w:rPr>
          <w:i/>
        </w:rPr>
        <w:t>]</w:t>
      </w:r>
      <w:r w:rsidRPr="00604478">
        <w:t xml:space="preserve"> (</w:t>
      </w:r>
      <w:r w:rsidR="00D52F3B" w:rsidRPr="00604478">
        <w:fldChar w:fldCharType="begin"/>
      </w:r>
      <w:r w:rsidR="00257082" w:rsidRPr="00604478">
        <w:instrText xml:space="preserve"> REF _Ref469777088 \h </w:instrText>
      </w:r>
      <w:r w:rsidR="00EA24DE" w:rsidRPr="00604478">
        <w:instrText xml:space="preserve"> \* MERGEFORMAT </w:instrText>
      </w:r>
      <w:r w:rsidR="00D52F3B" w:rsidRPr="00604478">
        <w:fldChar w:fldCharType="separate"/>
      </w:r>
      <w:r w:rsidR="00FF67A6">
        <w:t>Рисунок 67</w:t>
      </w:r>
      <w:r w:rsidR="00D52F3B" w:rsidRPr="00604478">
        <w:fldChar w:fldCharType="end"/>
      </w:r>
      <w:r w:rsidRPr="00604478">
        <w:t>).</w:t>
      </w:r>
    </w:p>
    <w:p w14:paraId="76FF6E8F" w14:textId="77777777" w:rsidR="00A153FF" w:rsidRPr="00604478" w:rsidRDefault="009E1B33" w:rsidP="00C34DEE">
      <w:pPr>
        <w:pStyle w:val="af7"/>
      </w:pPr>
      <w:r>
        <w:pict w14:anchorId="51D4DD80">
          <v:shape id="_x0000_i1093" type="#_x0000_t75" style="width:477.75pt;height:267pt;visibility:visible;mso-wrap-style:square">
            <v:imagedata r:id="rId79" o:title=""/>
          </v:shape>
        </w:pict>
      </w:r>
    </w:p>
    <w:p w14:paraId="40416365" w14:textId="77777777" w:rsidR="00A153FF" w:rsidRPr="00604478" w:rsidRDefault="00651CC7" w:rsidP="00C34DEE">
      <w:pPr>
        <w:pStyle w:val="aff1"/>
        <w:rPr>
          <w:i/>
        </w:rPr>
      </w:pPr>
      <w:bookmarkStart w:id="108" w:name="_Ref469777088"/>
      <w:r>
        <w:t>Рисунок </w:t>
      </w:r>
      <w:fldSimple w:instr=" SEQ Рисунок \* ARABIC ">
        <w:r w:rsidR="00FF67A6">
          <w:rPr>
            <w:noProof/>
          </w:rPr>
          <w:t>67</w:t>
        </w:r>
      </w:fldSimple>
      <w:bookmarkEnd w:id="108"/>
      <w:r w:rsidR="00A153FF" w:rsidRPr="00604478">
        <w:t xml:space="preserve">. </w:t>
      </w:r>
      <w:r w:rsidR="00162121">
        <w:t>Печать формы</w:t>
      </w:r>
    </w:p>
    <w:p w14:paraId="278EE333" w14:textId="77777777" w:rsidR="00A153FF" w:rsidRDefault="00A153FF" w:rsidP="00C6254B">
      <w:pPr>
        <w:pStyle w:val="ae"/>
      </w:pPr>
      <w:r w:rsidRPr="00604478">
        <w:t xml:space="preserve">В результате на рабочую станцию пользователя </w:t>
      </w:r>
      <w:r w:rsidR="00162121">
        <w:t>выгрузится</w:t>
      </w:r>
      <w:r w:rsidRPr="00604478">
        <w:t xml:space="preserve"> печатная форма </w:t>
      </w:r>
      <w:r w:rsidR="005C3045">
        <w:t>ОПСП</w:t>
      </w:r>
      <w:r w:rsidRPr="00604478">
        <w:t xml:space="preserve"> в виде файла с расширением </w:t>
      </w:r>
      <w:r w:rsidRPr="00604478">
        <w:rPr>
          <w:b/>
        </w:rPr>
        <w:t>*.xls</w:t>
      </w:r>
      <w:r w:rsidRPr="00604478">
        <w:t>.</w:t>
      </w:r>
    </w:p>
    <w:p w14:paraId="2FAED646" w14:textId="77777777" w:rsidR="004F3B27" w:rsidRPr="00604478" w:rsidRDefault="004F3B27" w:rsidP="00565C0F">
      <w:pPr>
        <w:pStyle w:val="31"/>
        <w:tabs>
          <w:tab w:val="clear" w:pos="1134"/>
          <w:tab w:val="left" w:pos="1560"/>
        </w:tabs>
      </w:pPr>
      <w:bookmarkStart w:id="109" w:name="_Toc41930139"/>
      <w:bookmarkStart w:id="110" w:name="_Ref485292311"/>
      <w:bookmarkStart w:id="111" w:name="_Ref485292315"/>
      <w:bookmarkStart w:id="112" w:name="_Ref398303297"/>
      <w:r w:rsidRPr="00604478">
        <w:t xml:space="preserve">Формирование печатной </w:t>
      </w:r>
      <w:r w:rsidR="00226AF8">
        <w:t>формы отчета по</w:t>
      </w:r>
      <w:r>
        <w:t xml:space="preserve"> </w:t>
      </w:r>
      <w:r w:rsidRPr="00604478">
        <w:t>форм</w:t>
      </w:r>
      <w:r w:rsidR="00226AF8">
        <w:t>е</w:t>
      </w:r>
      <w:r w:rsidRPr="00604478">
        <w:t xml:space="preserve"> </w:t>
      </w:r>
      <w:r w:rsidRPr="005C3045">
        <w:t>ОПСП</w:t>
      </w:r>
      <w:r w:rsidR="00162121">
        <w:t xml:space="preserve"> </w:t>
      </w:r>
      <w:r w:rsidR="00162121" w:rsidRPr="00604478">
        <w:t xml:space="preserve">с расширением </w:t>
      </w:r>
      <w:r w:rsidR="00162121" w:rsidRPr="00162121">
        <w:t>*.xls</w:t>
      </w:r>
      <w:bookmarkEnd w:id="109"/>
    </w:p>
    <w:p w14:paraId="615EFE7D" w14:textId="77777777" w:rsidR="004F3B27" w:rsidRDefault="004F3B27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</w:t>
      </w:r>
      <w:r>
        <w:t xml:space="preserve">ПБС </w:t>
      </w:r>
      <w:r w:rsidRPr="00604478">
        <w:t>«</w:t>
      </w:r>
      <w:r>
        <w:t>Ф</w:t>
      </w:r>
      <w:r w:rsidRPr="004D0FDD">
        <w:t>ормирование и ведение БС ПБС (Ввод данных)</w:t>
      </w:r>
      <w:r>
        <w:t>»,</w:t>
      </w:r>
      <w:r w:rsidRPr="00F67914">
        <w:t xml:space="preserve"> </w:t>
      </w:r>
      <w:r>
        <w:t xml:space="preserve">«Формирование и ведение СБС ГРБС (Ввод данных)», «Формирование и ведение БС ПБС (Согласование)», «Формирование и ведение БС ПБС (Подписание)», «Формирование и ведение БС ПБС (Утверждение)», «Формирование и ведение БС ПБС (Просмотр)», </w:t>
      </w:r>
      <w:r w:rsidRPr="00604478">
        <w:t xml:space="preserve">с ролью </w:t>
      </w:r>
      <w:r>
        <w:t>РБС «Формирование и ведение СБС РБС (Ввод данных)», «Формирование и ведение СБС РБС (Согласование)», «Формирование и ведение СБС РБС (Утверждение)», «Формирование и ведение СБС РБС (Просмотр)», «Утверждение БС ПБС (Согласование/РБС)», «Утверждение БС ПБС (Утверждение/РБС)», «Утверждение БС ПБС (Просмотр/РБС)», с ролью ГРБС «Формирование и ведение СБС ГРБС (Согласование)», «Формирование и ведение СБС ГРБС (Утверждение)», «Формирование и ведение СБС ГРБС (Просмотр)», «Утверждение БС ПБС и СБС РБС (Согласование/ГРБС)», «Утверждение БС ПБС и СБС РБС (Утверждение/ГРБС)», «Утверждение БС ПБС и СБС РБС (Просмотр/ГРБС)».</w:t>
      </w:r>
    </w:p>
    <w:p w14:paraId="1455F10E" w14:textId="77777777" w:rsidR="004F3B27" w:rsidRPr="00604478" w:rsidRDefault="004F3B27" w:rsidP="00C6254B">
      <w:pPr>
        <w:pStyle w:val="ae"/>
      </w:pPr>
      <w:r w:rsidRPr="00604478">
        <w:t>Для т</w:t>
      </w:r>
      <w:r w:rsidR="00226AF8">
        <w:t>ого чтобы сформировать печатную</w:t>
      </w:r>
      <w:r>
        <w:t xml:space="preserve"> </w:t>
      </w:r>
      <w:r w:rsidRPr="00604478">
        <w:t>форму</w:t>
      </w:r>
      <w:r w:rsidR="00226AF8">
        <w:t xml:space="preserve"> отчета по форме</w:t>
      </w:r>
      <w:r w:rsidRPr="00604478">
        <w:t xml:space="preserve"> </w:t>
      </w:r>
      <w:r w:rsidRPr="005C3045">
        <w:t>ОПСП</w:t>
      </w:r>
      <w:r w:rsidRPr="00604478">
        <w:t xml:space="preserve"> необходимо</w:t>
      </w:r>
      <w:r w:rsidR="00226AF8">
        <w:t xml:space="preserve"> одним нажатием левой кнопки мыши</w:t>
      </w:r>
      <w:r w:rsidRPr="00604478">
        <w:t xml:space="preserve"> </w:t>
      </w:r>
      <w:r>
        <w:t xml:space="preserve">выделить соответствующую строку, </w:t>
      </w:r>
      <w:r w:rsidRPr="00604478">
        <w:t>нажать на кнопку «</w:t>
      </w:r>
      <w:r>
        <w:t>Печать</w:t>
      </w:r>
      <w:r w:rsidRPr="00604478">
        <w:t xml:space="preserve">» и выбрать пункт </w:t>
      </w:r>
      <w:r w:rsidRPr="00604478">
        <w:rPr>
          <w:i/>
        </w:rPr>
        <w:t xml:space="preserve">[Печать </w:t>
      </w:r>
      <w:r w:rsidR="00226AF8">
        <w:rPr>
          <w:i/>
        </w:rPr>
        <w:t>отчета по форме</w:t>
      </w:r>
      <w:r>
        <w:rPr>
          <w:i/>
        </w:rPr>
        <w:t xml:space="preserve"> ОПСП</w:t>
      </w:r>
      <w:r w:rsidRPr="00604478">
        <w:rPr>
          <w:i/>
        </w:rPr>
        <w:t>]</w:t>
      </w:r>
      <w:r w:rsidRPr="00604478">
        <w:t xml:space="preserve"> (</w:t>
      </w:r>
      <w:r>
        <w:fldChar w:fldCharType="begin"/>
      </w:r>
      <w:r>
        <w:instrText xml:space="preserve"> REF _Ref8828964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68</w:t>
      </w:r>
      <w:r>
        <w:fldChar w:fldCharType="end"/>
      </w:r>
      <w:r w:rsidRPr="00604478">
        <w:t>).</w:t>
      </w:r>
    </w:p>
    <w:p w14:paraId="400D724A" w14:textId="77777777" w:rsidR="004F3B27" w:rsidRPr="00604478" w:rsidRDefault="009E1B33" w:rsidP="00C34DEE">
      <w:pPr>
        <w:pStyle w:val="af7"/>
      </w:pPr>
      <w:r>
        <w:pict w14:anchorId="6E425E99">
          <v:shape id="_x0000_i1094" type="#_x0000_t75" style="width:480pt;height:258pt;visibility:visible;mso-wrap-style:square">
            <v:imagedata r:id="rId80" o:title=""/>
          </v:shape>
        </w:pict>
      </w:r>
    </w:p>
    <w:p w14:paraId="5EE6504E" w14:textId="77777777" w:rsidR="004F3B27" w:rsidRPr="00604478" w:rsidRDefault="00651CC7" w:rsidP="00C34DEE">
      <w:pPr>
        <w:pStyle w:val="aff1"/>
        <w:rPr>
          <w:i/>
        </w:rPr>
      </w:pPr>
      <w:bookmarkStart w:id="113" w:name="_Ref8828964"/>
      <w:r>
        <w:t>Рисунок </w:t>
      </w:r>
      <w:fldSimple w:instr=" SEQ Рисунок \* ARABIC ">
        <w:r w:rsidR="00FF67A6">
          <w:rPr>
            <w:noProof/>
          </w:rPr>
          <w:t>68</w:t>
        </w:r>
      </w:fldSimple>
      <w:bookmarkEnd w:id="113"/>
      <w:r w:rsidR="00162121">
        <w:t xml:space="preserve">. </w:t>
      </w:r>
      <w:r w:rsidR="004F3B27" w:rsidRPr="00162121">
        <w:t xml:space="preserve">Печать </w:t>
      </w:r>
      <w:r w:rsidR="00226AF8">
        <w:t>отчета по форме</w:t>
      </w:r>
      <w:r w:rsidR="004F3B27" w:rsidRPr="00162121">
        <w:t xml:space="preserve"> ОПСП</w:t>
      </w:r>
    </w:p>
    <w:p w14:paraId="44A3AEDB" w14:textId="77777777" w:rsidR="004F3B27" w:rsidRDefault="004F3B27" w:rsidP="00C6254B">
      <w:pPr>
        <w:pStyle w:val="ae"/>
      </w:pPr>
      <w:r w:rsidRPr="00604478">
        <w:t xml:space="preserve">В результате на рабочую станцию пользователя </w:t>
      </w:r>
      <w:r w:rsidR="00162121">
        <w:t>выгрузит</w:t>
      </w:r>
      <w:r w:rsidRPr="00604478">
        <w:t xml:space="preserve">ся печатная форма </w:t>
      </w:r>
      <w:r w:rsidR="00226AF8">
        <w:t xml:space="preserve">отчета по форме </w:t>
      </w:r>
      <w:r>
        <w:t>ОПСП</w:t>
      </w:r>
      <w:r w:rsidRPr="00604478">
        <w:t xml:space="preserve"> в виде файла с расширением </w:t>
      </w:r>
      <w:r w:rsidRPr="00604478">
        <w:rPr>
          <w:b/>
        </w:rPr>
        <w:t>*.xls</w:t>
      </w:r>
      <w:r w:rsidRPr="00604478">
        <w:t>.</w:t>
      </w:r>
    </w:p>
    <w:p w14:paraId="5677DE53" w14:textId="77777777" w:rsidR="007A6649" w:rsidRPr="00604478" w:rsidRDefault="007A6649" w:rsidP="00565C0F">
      <w:pPr>
        <w:pStyle w:val="31"/>
        <w:tabs>
          <w:tab w:val="clear" w:pos="1134"/>
          <w:tab w:val="left" w:pos="1560"/>
        </w:tabs>
      </w:pPr>
      <w:bookmarkStart w:id="114" w:name="_Toc41930140"/>
      <w:r w:rsidRPr="00604478">
        <w:t xml:space="preserve">Формирование печатной формы </w:t>
      </w:r>
      <w:r>
        <w:t xml:space="preserve">реестра </w:t>
      </w:r>
      <w:r w:rsidR="00162121" w:rsidRPr="00604478">
        <w:t xml:space="preserve">с расширением </w:t>
      </w:r>
      <w:r w:rsidR="00162121" w:rsidRPr="00162121">
        <w:t>*.xls</w:t>
      </w:r>
      <w:bookmarkEnd w:id="114"/>
    </w:p>
    <w:p w14:paraId="4F98FD07" w14:textId="77777777" w:rsidR="007A6649" w:rsidRDefault="007A6649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</w:t>
      </w:r>
      <w:r>
        <w:t xml:space="preserve">ПБС </w:t>
      </w:r>
      <w:r w:rsidRPr="00604478">
        <w:t>«</w:t>
      </w:r>
      <w:r>
        <w:t>Ф</w:t>
      </w:r>
      <w:r w:rsidRPr="004D0FDD">
        <w:t>ормирование и ведение БС ПБС (Ввод данных)</w:t>
      </w:r>
      <w:r>
        <w:t>»,</w:t>
      </w:r>
      <w:r w:rsidRPr="00F67914">
        <w:t xml:space="preserve"> </w:t>
      </w:r>
      <w:r>
        <w:t xml:space="preserve">«Формирование и ведение СБС ГРБС (Ввод данных)», «Формирование и ведение БС ПБС (Согласование)», «Формирование и ведение БС ПБС (Подписание)», «Формирование и ведение БС ПБС (Утверждение)», «Формирование и ведение БС ПБС (Просмотр)», </w:t>
      </w:r>
      <w:r w:rsidRPr="00604478">
        <w:t xml:space="preserve">с ролью </w:t>
      </w:r>
      <w:r>
        <w:t>РБС «Формирование и ведение СБС РБС (Ввод данных)», «Формирование и ведение СБС РБС (Согласование)», «Формирование и ведение СБС РБС (Утверждение)», «Формирование и ведение СБС РБС (Просмотр)», «Утверждение БС ПБС (Согласование/РБС)», «Утверждение БС ПБС (Утверждение/РБС)», «Утверждение БС ПБС (Просмотр/РБС)», с ролью ГРБС «Формирование и ведение СБС ГРБС (Согласование)», «Формирование и ведение СБС ГРБС (Утверждение)», «Формирование и ведение СБС ГРБС (Просмотр)», «Утверждение БС ПБС и СБС РБС (Согласование/ГРБС)», «Утверждение БС ПБС и СБС РБС (Утверждение/ГРБС)», «Утверждение БС ПБС и СБС РБС (Просмотр/ГРБС)».</w:t>
      </w:r>
    </w:p>
    <w:p w14:paraId="3B2FDE71" w14:textId="77777777" w:rsidR="007A6649" w:rsidRPr="00604478" w:rsidRDefault="007A6649" w:rsidP="00C6254B">
      <w:pPr>
        <w:pStyle w:val="ae"/>
      </w:pPr>
      <w:r w:rsidRPr="00604478">
        <w:t xml:space="preserve">Для того чтобы сформировать печатную форму </w:t>
      </w:r>
      <w:r>
        <w:t>реестра проектов показателей бюджетной сметы</w:t>
      </w:r>
      <w:r w:rsidRPr="00604478">
        <w:t xml:space="preserve"> необходимо нажать на кнопку «</w:t>
      </w:r>
      <w:r>
        <w:t>Печать</w:t>
      </w:r>
      <w:r w:rsidRPr="00604478">
        <w:t xml:space="preserve">» и выбрать пункт </w:t>
      </w:r>
      <w:r w:rsidRPr="00604478">
        <w:rPr>
          <w:i/>
        </w:rPr>
        <w:t xml:space="preserve">[Печать </w:t>
      </w:r>
      <w:r>
        <w:rPr>
          <w:i/>
        </w:rPr>
        <w:t>реестра</w:t>
      </w:r>
      <w:r w:rsidRPr="00604478">
        <w:rPr>
          <w:i/>
        </w:rPr>
        <w:t>]</w:t>
      </w:r>
      <w:r w:rsidRPr="00604478">
        <w:t xml:space="preserve"> (</w:t>
      </w:r>
      <w:r w:rsidR="008267E2">
        <w:fldChar w:fldCharType="begin"/>
      </w:r>
      <w:r w:rsidR="008267E2">
        <w:instrText xml:space="preserve"> REF _Ref512248302 \h </w:instrText>
      </w:r>
      <w:r w:rsidR="008267E2">
        <w:fldChar w:fldCharType="separate"/>
      </w:r>
      <w:r w:rsidR="00FF67A6">
        <w:t>Рисунок </w:t>
      </w:r>
      <w:r w:rsidR="00FF67A6">
        <w:rPr>
          <w:noProof/>
        </w:rPr>
        <w:t>69</w:t>
      </w:r>
      <w:r w:rsidR="008267E2">
        <w:fldChar w:fldCharType="end"/>
      </w:r>
      <w:r w:rsidRPr="00604478">
        <w:t>).</w:t>
      </w:r>
    </w:p>
    <w:p w14:paraId="36757A48" w14:textId="77777777" w:rsidR="007A6649" w:rsidRPr="00604478" w:rsidRDefault="009E1B33" w:rsidP="00C34DEE">
      <w:pPr>
        <w:pStyle w:val="af7"/>
      </w:pPr>
      <w:r>
        <w:pict w14:anchorId="03341164">
          <v:shape id="_x0000_i1095" type="#_x0000_t75" style="width:477pt;height:256.5pt;visibility:visible;mso-wrap-style:square">
            <v:imagedata r:id="rId81" o:title=""/>
          </v:shape>
        </w:pict>
      </w:r>
    </w:p>
    <w:p w14:paraId="53E0DED7" w14:textId="77777777" w:rsidR="007A6649" w:rsidRPr="00604478" w:rsidRDefault="00651CC7" w:rsidP="00C34DEE">
      <w:pPr>
        <w:pStyle w:val="aff1"/>
        <w:rPr>
          <w:i/>
        </w:rPr>
      </w:pPr>
      <w:bookmarkStart w:id="115" w:name="_Ref512248302"/>
      <w:r>
        <w:t>Рисунок </w:t>
      </w:r>
      <w:fldSimple w:instr=" SEQ Рисунок \* ARABIC ">
        <w:r w:rsidR="00FF67A6">
          <w:rPr>
            <w:noProof/>
          </w:rPr>
          <w:t>69</w:t>
        </w:r>
      </w:fldSimple>
      <w:bookmarkEnd w:id="115"/>
      <w:r w:rsidR="007A6649" w:rsidRPr="00604478">
        <w:t xml:space="preserve">. </w:t>
      </w:r>
      <w:r w:rsidR="00162121">
        <w:t>Печать реестра</w:t>
      </w:r>
    </w:p>
    <w:p w14:paraId="74D1D144" w14:textId="77777777" w:rsidR="007A6649" w:rsidRDefault="007A6649" w:rsidP="00C6254B">
      <w:pPr>
        <w:pStyle w:val="ae"/>
      </w:pPr>
      <w:r w:rsidRPr="00604478">
        <w:t xml:space="preserve">В результате на рабочую станцию пользователя </w:t>
      </w:r>
      <w:r w:rsidR="00162121">
        <w:t>выгрузится</w:t>
      </w:r>
      <w:r w:rsidRPr="00604478">
        <w:t xml:space="preserve"> печатная форма </w:t>
      </w:r>
      <w:r>
        <w:t>реестра проектов показателей бюджетной сметы</w:t>
      </w:r>
      <w:r w:rsidRPr="00604478">
        <w:t xml:space="preserve"> в виде файла с расширением </w:t>
      </w:r>
      <w:r w:rsidRPr="00604478">
        <w:rPr>
          <w:b/>
        </w:rPr>
        <w:t>*.xls</w:t>
      </w:r>
      <w:r w:rsidRPr="00604478">
        <w:t>.</w:t>
      </w:r>
    </w:p>
    <w:p w14:paraId="305624E0" w14:textId="77777777" w:rsidR="00A05D79" w:rsidRPr="00604478" w:rsidRDefault="00FB0F75" w:rsidP="00565C0F">
      <w:pPr>
        <w:pStyle w:val="21"/>
      </w:pPr>
      <w:bookmarkStart w:id="116" w:name="_Ref41671860"/>
      <w:bookmarkStart w:id="117" w:name="_Toc41930141"/>
      <w:bookmarkEnd w:id="110"/>
      <w:bookmarkEnd w:id="111"/>
      <w:bookmarkEnd w:id="112"/>
      <w:r>
        <w:t>Внутреннее согласование строк КБК</w:t>
      </w:r>
      <w:bookmarkEnd w:id="116"/>
      <w:bookmarkEnd w:id="117"/>
    </w:p>
    <w:p w14:paraId="73D172EC" w14:textId="379C8815" w:rsidR="00FB0F75" w:rsidRDefault="00FB0F75" w:rsidP="00C6254B">
      <w:pPr>
        <w:pStyle w:val="ae"/>
        <w:rPr>
          <w:b/>
        </w:rPr>
      </w:pPr>
      <w:r w:rsidRPr="00FB0F75">
        <w:rPr>
          <w:b/>
        </w:rPr>
        <w:t>Важно!</w:t>
      </w:r>
      <w:r>
        <w:t xml:space="preserve"> Согласование строк</w:t>
      </w:r>
      <w:r w:rsidRPr="00604478">
        <w:t xml:space="preserve"> </w:t>
      </w:r>
      <w:r>
        <w:t>КБК во вкладк</w:t>
      </w:r>
      <w:r w:rsidR="00A14AC5">
        <w:t>е</w:t>
      </w:r>
      <w:r>
        <w:t xml:space="preserve"> «Доп. финансирование» осуществляется аналогично</w:t>
      </w:r>
      <w:r w:rsidR="00A14AC5">
        <w:t xml:space="preserve"> согласованию строк КБК во вкладке «БА»</w:t>
      </w:r>
      <w:r>
        <w:t>.</w:t>
      </w:r>
    </w:p>
    <w:p w14:paraId="4532C7DD" w14:textId="77777777" w:rsidR="00CC5ED5" w:rsidRDefault="00CC5ED5" w:rsidP="00C6254B">
      <w:pPr>
        <w:pStyle w:val="ae"/>
      </w:pPr>
      <w:r w:rsidRPr="00641E2A">
        <w:rPr>
          <w:b/>
        </w:rPr>
        <w:t>Важно!</w:t>
      </w:r>
      <w:r>
        <w:t xml:space="preserve"> Строки по СП подписываются автоматически после подписания документа «Справка о распределении проектов показателей БС».</w:t>
      </w:r>
    </w:p>
    <w:p w14:paraId="482A3423" w14:textId="77777777" w:rsidR="00A05D79" w:rsidRPr="00604478" w:rsidRDefault="00A05D79" w:rsidP="00C6254B">
      <w:pPr>
        <w:pStyle w:val="ae"/>
      </w:pPr>
      <w:r w:rsidRPr="00604478">
        <w:t>Для начала внутреннего согласования необходимо сформировать лист согласования</w:t>
      </w:r>
      <w:r w:rsidR="00FB0F75">
        <w:t>,</w:t>
      </w:r>
      <w:r w:rsidRPr="00604478">
        <w:t xml:space="preserve"> согласно </w:t>
      </w:r>
      <w:r w:rsidR="00FB0F75">
        <w:t>описанию</w:t>
      </w:r>
      <w:r w:rsidRPr="00604478">
        <w:t xml:space="preserve"> в п.п. </w:t>
      </w:r>
      <w:r w:rsidRPr="00604478">
        <w:fldChar w:fldCharType="begin"/>
      </w:r>
      <w:r w:rsidRPr="00604478">
        <w:instrText xml:space="preserve"> REF _Ref470124393 \n \h  \* MERGEFORMAT </w:instrText>
      </w:r>
      <w:r w:rsidRPr="00604478">
        <w:fldChar w:fldCharType="separate"/>
      </w:r>
      <w:r w:rsidR="00FF67A6">
        <w:t>4.6.1</w:t>
      </w:r>
      <w:r w:rsidRPr="00604478">
        <w:fldChar w:fldCharType="end"/>
      </w:r>
      <w:r w:rsidR="00FB0F75">
        <w:t> </w:t>
      </w:r>
      <w:r w:rsidRPr="00604478">
        <w:t>настоящего руководства пользователя.</w:t>
      </w:r>
    </w:p>
    <w:p w14:paraId="161F0E2A" w14:textId="77777777" w:rsidR="00A05D79" w:rsidRPr="00604478" w:rsidRDefault="00A05D79" w:rsidP="00565C0F">
      <w:pPr>
        <w:pStyle w:val="31"/>
      </w:pPr>
      <w:bookmarkStart w:id="118" w:name="_Ref470124393"/>
      <w:bookmarkStart w:id="119" w:name="_Toc41930142"/>
      <w:r w:rsidRPr="00604478">
        <w:t>Формирование листа согласования</w:t>
      </w:r>
      <w:bookmarkEnd w:id="118"/>
      <w:bookmarkEnd w:id="119"/>
    </w:p>
    <w:p w14:paraId="406F26DE" w14:textId="77777777" w:rsidR="00291203" w:rsidRPr="00604478" w:rsidRDefault="00291203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Pr="0054751B">
        <w:t>Формирование и ведение БС ПБС (Ввод данных)</w:t>
      </w:r>
      <w:r w:rsidRPr="00604478">
        <w:t>».</w:t>
      </w:r>
    </w:p>
    <w:p w14:paraId="0332E2AD" w14:textId="77777777" w:rsidR="00A05D79" w:rsidRPr="00604478" w:rsidRDefault="00A05D79" w:rsidP="00C6254B">
      <w:pPr>
        <w:pStyle w:val="ae"/>
      </w:pPr>
      <w:r w:rsidRPr="00604478">
        <w:t xml:space="preserve">Для формирования листа согласования необходимо </w:t>
      </w:r>
      <w:r w:rsidR="00FB0F75" w:rsidRPr="00604478">
        <w:t xml:space="preserve">одним нажатием левой кнопки </w:t>
      </w:r>
      <w:r w:rsidR="00FB0F75">
        <w:t xml:space="preserve">мыши </w:t>
      </w:r>
      <w:r w:rsidRPr="00604478">
        <w:t xml:space="preserve">выделить соответствующую строку, нажать на кнопку «Согласование» и выбрать пункт </w:t>
      </w:r>
      <w:r w:rsidRPr="00604478">
        <w:rPr>
          <w:i/>
        </w:rPr>
        <w:t>[</w:t>
      </w:r>
      <w:r>
        <w:rPr>
          <w:i/>
        </w:rPr>
        <w:t>С</w:t>
      </w:r>
      <w:r w:rsidRPr="00604478">
        <w:rPr>
          <w:i/>
        </w:rPr>
        <w:t>огласование]</w:t>
      </w:r>
      <w:r w:rsidRPr="00604478">
        <w:t xml:space="preserve"> (</w:t>
      </w:r>
      <w:r w:rsidRPr="00604478">
        <w:fldChar w:fldCharType="begin"/>
      </w:r>
      <w:r w:rsidRPr="00604478">
        <w:instrText xml:space="preserve"> REF _Ref470124480 \h  \* MERGEFORMAT </w:instrText>
      </w:r>
      <w:r w:rsidRPr="00604478">
        <w:fldChar w:fldCharType="separate"/>
      </w:r>
      <w:r w:rsidR="00FF67A6">
        <w:t>Рисунок 70</w:t>
      </w:r>
      <w:r w:rsidRPr="00604478">
        <w:fldChar w:fldCharType="end"/>
      </w:r>
      <w:r w:rsidRPr="00604478">
        <w:t>).</w:t>
      </w:r>
    </w:p>
    <w:p w14:paraId="522EBA06" w14:textId="77777777" w:rsidR="00A05D79" w:rsidRPr="00604478" w:rsidRDefault="009E1B33" w:rsidP="00C34DEE">
      <w:pPr>
        <w:pStyle w:val="af7"/>
      </w:pPr>
      <w:r>
        <w:pict w14:anchorId="7F8BDBE7">
          <v:shape id="_x0000_i1096" type="#_x0000_t75" style="width:480pt;height:267.75pt;visibility:visible;mso-wrap-style:square">
            <v:imagedata r:id="rId82" o:title=""/>
          </v:shape>
        </w:pict>
      </w:r>
    </w:p>
    <w:p w14:paraId="65A35458" w14:textId="77777777" w:rsidR="00A05D79" w:rsidRPr="00604478" w:rsidRDefault="00651CC7" w:rsidP="004832C1">
      <w:pPr>
        <w:pStyle w:val="aff1"/>
      </w:pPr>
      <w:bookmarkStart w:id="120" w:name="_Ref470124480"/>
      <w:r>
        <w:t>Рисунок </w:t>
      </w:r>
      <w:fldSimple w:instr=" SEQ Рисунок \* ARABIC ">
        <w:r w:rsidR="00FF67A6">
          <w:rPr>
            <w:noProof/>
          </w:rPr>
          <w:t>70</w:t>
        </w:r>
      </w:fldSimple>
      <w:bookmarkEnd w:id="120"/>
      <w:r w:rsidR="00A05D79" w:rsidRPr="00604478">
        <w:t xml:space="preserve">. </w:t>
      </w:r>
      <w:r w:rsidR="00FB0F75">
        <w:t>Формирование листа согласования</w:t>
      </w:r>
    </w:p>
    <w:p w14:paraId="45E78E7B" w14:textId="77777777" w:rsidR="00A05D79" w:rsidRPr="00604478" w:rsidRDefault="00A05D79" w:rsidP="00C6254B">
      <w:pPr>
        <w:pStyle w:val="ae"/>
      </w:pPr>
      <w:r w:rsidRPr="00604478">
        <w:t>Далее в открывшемся окне «Лист согласования» необходимо добавить согласующих и утверждающего нажатием на кнопк</w:t>
      </w:r>
      <w:r w:rsidR="00FB0F75">
        <w:t>и</w:t>
      </w:r>
      <w:r w:rsidRPr="00604478">
        <w:t xml:space="preserve"> «Добавить» (</w:t>
      </w:r>
      <w:r w:rsidRPr="00604478">
        <w:fldChar w:fldCharType="begin"/>
      </w:r>
      <w:r w:rsidRPr="00604478">
        <w:instrText xml:space="preserve"> REF _Ref470124494 \h  \* MERGEFORMAT </w:instrText>
      </w:r>
      <w:r w:rsidRPr="00604478">
        <w:fldChar w:fldCharType="separate"/>
      </w:r>
      <w:r w:rsidR="00FF67A6">
        <w:t>Рисунок 71</w:t>
      </w:r>
      <w:r w:rsidRPr="00604478">
        <w:fldChar w:fldCharType="end"/>
      </w:r>
      <w:r w:rsidRPr="00604478">
        <w:t>).</w:t>
      </w:r>
    </w:p>
    <w:p w14:paraId="5F51EEB5" w14:textId="77777777" w:rsidR="00A05D79" w:rsidRPr="00604478" w:rsidRDefault="009E1B33" w:rsidP="00C34DEE">
      <w:pPr>
        <w:pStyle w:val="af7"/>
      </w:pPr>
      <w:r>
        <w:pict w14:anchorId="33801E10">
          <v:shape id="_x0000_i1097" type="#_x0000_t75" style="width:473.25pt;height:315.75pt;visibility:visible;mso-wrap-style:square">
            <v:imagedata r:id="rId83" o:title=""/>
          </v:shape>
        </w:pict>
      </w:r>
    </w:p>
    <w:p w14:paraId="653F706A" w14:textId="77777777" w:rsidR="00A05D79" w:rsidRPr="00604478" w:rsidRDefault="00651CC7" w:rsidP="004832C1">
      <w:pPr>
        <w:pStyle w:val="aff1"/>
      </w:pPr>
      <w:bookmarkStart w:id="121" w:name="_Ref470124494"/>
      <w:r>
        <w:t>Рисунок </w:t>
      </w:r>
      <w:fldSimple w:instr=" SEQ Рисунок \* ARABIC ">
        <w:r w:rsidR="00FF67A6">
          <w:rPr>
            <w:noProof/>
          </w:rPr>
          <w:t>71</w:t>
        </w:r>
      </w:fldSimple>
      <w:bookmarkEnd w:id="121"/>
      <w:r w:rsidR="00A05D79" w:rsidRPr="00604478">
        <w:t xml:space="preserve">. </w:t>
      </w:r>
      <w:r w:rsidR="00FB0F75">
        <w:t>Окно «Лист согласования»</w:t>
      </w:r>
    </w:p>
    <w:p w14:paraId="4DC88A78" w14:textId="77777777" w:rsidR="00A05D79" w:rsidRPr="00604478" w:rsidRDefault="00A05D79" w:rsidP="00C6254B">
      <w:pPr>
        <w:pStyle w:val="ae"/>
      </w:pPr>
      <w:r w:rsidRPr="00604478">
        <w:t>В открывшемся окне «</w:t>
      </w:r>
      <w:r w:rsidR="00FB0F75">
        <w:t>Добавление пользователя</w:t>
      </w:r>
      <w:r w:rsidRPr="00604478">
        <w:t xml:space="preserve">» необходимо </w:t>
      </w:r>
      <w:r>
        <w:t xml:space="preserve">установить «галочки» напротив </w:t>
      </w:r>
      <w:r w:rsidR="00FB0F75">
        <w:t>соответствующих</w:t>
      </w:r>
      <w:r>
        <w:t xml:space="preserve"> строк</w:t>
      </w:r>
      <w:r w:rsidRPr="00604478">
        <w:t xml:space="preserve"> и нажать на кнопку «</w:t>
      </w:r>
      <w:r>
        <w:t>Добавить</w:t>
      </w:r>
      <w:r w:rsidRPr="00604478">
        <w:t>» (</w:t>
      </w:r>
      <w:r w:rsidRPr="00604478">
        <w:fldChar w:fldCharType="begin"/>
      </w:r>
      <w:r w:rsidRPr="00604478">
        <w:instrText xml:space="preserve"> REF _Ref470124501 \h  \* MERGEFORMAT </w:instrText>
      </w:r>
      <w:r w:rsidRPr="00604478">
        <w:fldChar w:fldCharType="separate"/>
      </w:r>
      <w:r w:rsidR="00FF67A6">
        <w:t>Рисунок 72</w:t>
      </w:r>
      <w:r w:rsidRPr="00604478">
        <w:fldChar w:fldCharType="end"/>
      </w:r>
      <w:r w:rsidRPr="00604478">
        <w:t>).</w:t>
      </w:r>
    </w:p>
    <w:p w14:paraId="2174F004" w14:textId="77777777" w:rsidR="00A05D79" w:rsidRPr="00604478" w:rsidRDefault="009E1B33" w:rsidP="00C34DEE">
      <w:pPr>
        <w:pStyle w:val="af7"/>
      </w:pPr>
      <w:r>
        <w:pict w14:anchorId="550E2101">
          <v:shape id="_x0000_i1098" type="#_x0000_t75" style="width:435pt;height:190.5pt;visibility:visible;mso-wrap-style:square">
            <v:imagedata r:id="rId84" o:title=""/>
          </v:shape>
        </w:pict>
      </w:r>
    </w:p>
    <w:p w14:paraId="1E289BCD" w14:textId="77777777" w:rsidR="00A05D79" w:rsidRPr="00604478" w:rsidRDefault="00651CC7" w:rsidP="004832C1">
      <w:pPr>
        <w:pStyle w:val="aff1"/>
      </w:pPr>
      <w:bookmarkStart w:id="122" w:name="_Ref470124501"/>
      <w:r>
        <w:t>Рисунок </w:t>
      </w:r>
      <w:fldSimple w:instr=" SEQ Рисунок \* ARABIC ">
        <w:r w:rsidR="00FF67A6">
          <w:rPr>
            <w:noProof/>
          </w:rPr>
          <w:t>72</w:t>
        </w:r>
      </w:fldSimple>
      <w:bookmarkEnd w:id="122"/>
      <w:r w:rsidR="00A05D79" w:rsidRPr="00604478">
        <w:t xml:space="preserve">. </w:t>
      </w:r>
      <w:r w:rsidR="00FB0F75">
        <w:t>Добавление пользователя</w:t>
      </w:r>
    </w:p>
    <w:p w14:paraId="16EDD2DA" w14:textId="77777777" w:rsidR="00A05D79" w:rsidRPr="00604478" w:rsidRDefault="00A05D79" w:rsidP="00C6254B">
      <w:pPr>
        <w:pStyle w:val="ae"/>
      </w:pPr>
      <w:r w:rsidRPr="00604478">
        <w:rPr>
          <w:b/>
        </w:rPr>
        <w:t>Важно!</w:t>
      </w:r>
      <w:r w:rsidRPr="00604478">
        <w:t xml:space="preserve"> </w:t>
      </w:r>
      <w:r w:rsidR="00FB0F75" w:rsidRPr="00F374CB">
        <w:t xml:space="preserve">Из списка </w:t>
      </w:r>
      <w:r w:rsidR="00FB0F75">
        <w:t>воз</w:t>
      </w:r>
      <w:r w:rsidR="00FB0F75" w:rsidRPr="00F374CB">
        <w:t xml:space="preserve">можно выбрать несколько согласующих лиц и только </w:t>
      </w:r>
      <w:r w:rsidR="00FB0F75">
        <w:t xml:space="preserve">одно </w:t>
      </w:r>
      <w:r w:rsidR="00FB0F75" w:rsidRPr="00F374CB">
        <w:t>утверждающее</w:t>
      </w:r>
      <w:r w:rsidR="00FB0F75">
        <w:t xml:space="preserve"> лицо</w:t>
      </w:r>
      <w:r w:rsidR="00FB0F75" w:rsidRPr="00F374CB">
        <w:t>. Лист согласования невозможно сохранить, если не выбран утверждающий.</w:t>
      </w:r>
    </w:p>
    <w:p w14:paraId="3CBEC4B2" w14:textId="77777777" w:rsidR="00A05D79" w:rsidRPr="00604478" w:rsidRDefault="00A05D79" w:rsidP="00C6254B">
      <w:pPr>
        <w:pStyle w:val="ae"/>
      </w:pPr>
      <w:r w:rsidRPr="00604478">
        <w:t>После выбора согласующих и утверждающего необходимо нажать на кнопку «Сохранить» (</w:t>
      </w:r>
      <w:r w:rsidRPr="00604478">
        <w:fldChar w:fldCharType="begin"/>
      </w:r>
      <w:r w:rsidRPr="00604478">
        <w:instrText xml:space="preserve"> REF _Ref470124509 \h  \* MERGEFORMAT </w:instrText>
      </w:r>
      <w:r w:rsidRPr="00604478">
        <w:fldChar w:fldCharType="separate"/>
      </w:r>
      <w:r w:rsidR="00FF67A6">
        <w:t>Рисунок 73</w:t>
      </w:r>
      <w:r w:rsidRPr="00604478">
        <w:fldChar w:fldCharType="end"/>
      </w:r>
      <w:r w:rsidRPr="00604478">
        <w:t>).</w:t>
      </w:r>
    </w:p>
    <w:p w14:paraId="7D8CAFC9" w14:textId="77777777" w:rsidR="00A05D79" w:rsidRPr="00604478" w:rsidRDefault="009E1B33" w:rsidP="00C34DEE">
      <w:pPr>
        <w:pStyle w:val="af7"/>
      </w:pPr>
      <w:r>
        <w:pict w14:anchorId="1A15115C">
          <v:shape id="_x0000_i1099" type="#_x0000_t75" style="width:480pt;height:320.25pt;visibility:visible;mso-wrap-style:square">
            <v:imagedata r:id="rId85" o:title=""/>
          </v:shape>
        </w:pict>
      </w:r>
    </w:p>
    <w:p w14:paraId="1940AB08" w14:textId="77777777" w:rsidR="00A05D79" w:rsidRPr="00604478" w:rsidRDefault="00651CC7" w:rsidP="004832C1">
      <w:pPr>
        <w:pStyle w:val="aff1"/>
      </w:pPr>
      <w:bookmarkStart w:id="123" w:name="_Ref470124509"/>
      <w:r>
        <w:t>Рисунок </w:t>
      </w:r>
      <w:fldSimple w:instr=" SEQ Рисунок \* ARABIC ">
        <w:r w:rsidR="00FF67A6">
          <w:rPr>
            <w:noProof/>
          </w:rPr>
          <w:t>73</w:t>
        </w:r>
      </w:fldSimple>
      <w:bookmarkEnd w:id="123"/>
      <w:r w:rsidR="00A05D79" w:rsidRPr="00604478">
        <w:t>. Сохранение листа согласования</w:t>
      </w:r>
    </w:p>
    <w:p w14:paraId="60EE12DE" w14:textId="77777777" w:rsidR="00A05D79" w:rsidRPr="00604478" w:rsidRDefault="00A05D79" w:rsidP="00C6254B">
      <w:pPr>
        <w:pStyle w:val="ae"/>
      </w:pPr>
      <w:r w:rsidRPr="00604478">
        <w:t xml:space="preserve">В результате </w:t>
      </w:r>
      <w:r w:rsidR="00955DBF">
        <w:t>документ перейдет в статус</w:t>
      </w:r>
      <w:r w:rsidRPr="00604478">
        <w:t xml:space="preserve"> «На согласовании».</w:t>
      </w:r>
    </w:p>
    <w:p w14:paraId="2856BAFF" w14:textId="77777777" w:rsidR="00A05D79" w:rsidRPr="00604478" w:rsidRDefault="00955DBF" w:rsidP="00C6254B">
      <w:pPr>
        <w:pStyle w:val="ae"/>
      </w:pPr>
      <w:r w:rsidRPr="00604478">
        <w:t>До начала процесса согласования автору листа согласования доступно редактирование перечня согласующих и утверждающего.</w:t>
      </w:r>
    </w:p>
    <w:p w14:paraId="22509524" w14:textId="77777777" w:rsidR="00A05D79" w:rsidRPr="00604478" w:rsidRDefault="00A05D79" w:rsidP="00C6254B">
      <w:pPr>
        <w:pStyle w:val="ae"/>
      </w:pPr>
      <w:r w:rsidRPr="00604478">
        <w:rPr>
          <w:b/>
        </w:rPr>
        <w:t>Важно!</w:t>
      </w:r>
      <w:r w:rsidRPr="00604478">
        <w:t xml:space="preserve"> Удаление ранее выбранного согласующего или утверждающего лица возможно лишь с последующей заменой согласующего или утверждающего лица.</w:t>
      </w:r>
    </w:p>
    <w:p w14:paraId="08764B04" w14:textId="77777777" w:rsidR="00A05D79" w:rsidRPr="00604478" w:rsidRDefault="00A05D79" w:rsidP="00C6254B">
      <w:pPr>
        <w:pStyle w:val="ae"/>
      </w:pPr>
      <w:r w:rsidRPr="00604478">
        <w:t>Для изменения согласующего лица необходимо нажать на кнопку «Редактировать» (</w:t>
      </w:r>
      <w:r w:rsidRPr="00604478">
        <w:fldChar w:fldCharType="begin"/>
      </w:r>
      <w:r w:rsidRPr="00604478">
        <w:instrText xml:space="preserve"> REF _Ref470124516 \h  \* MERGEFORMAT </w:instrText>
      </w:r>
      <w:r w:rsidRPr="00604478">
        <w:fldChar w:fldCharType="separate"/>
      </w:r>
      <w:r w:rsidR="00FF67A6">
        <w:t>Рисунок 74</w:t>
      </w:r>
      <w:r w:rsidRPr="00604478">
        <w:fldChar w:fldCharType="end"/>
      </w:r>
      <w:r w:rsidRPr="00604478">
        <w:t>).</w:t>
      </w:r>
    </w:p>
    <w:p w14:paraId="3D289020" w14:textId="77777777" w:rsidR="00A05D79" w:rsidRPr="00604478" w:rsidRDefault="009E1B33" w:rsidP="00C34DEE">
      <w:pPr>
        <w:pStyle w:val="af7"/>
      </w:pPr>
      <w:r>
        <w:pict w14:anchorId="3547C2C6">
          <v:shape id="_x0000_i1100" type="#_x0000_t75" style="width:477pt;height:318pt;visibility:visible;mso-wrap-style:square">
            <v:imagedata r:id="rId86" o:title=""/>
          </v:shape>
        </w:pict>
      </w:r>
    </w:p>
    <w:p w14:paraId="582DF3E4" w14:textId="77777777" w:rsidR="00A05D79" w:rsidRPr="00604478" w:rsidRDefault="00651CC7" w:rsidP="004832C1">
      <w:pPr>
        <w:pStyle w:val="aff1"/>
      </w:pPr>
      <w:bookmarkStart w:id="124" w:name="_Ref470124516"/>
      <w:r>
        <w:t>Рисунок </w:t>
      </w:r>
      <w:fldSimple w:instr=" SEQ Рисунок \* ARABIC ">
        <w:r w:rsidR="00FF67A6">
          <w:rPr>
            <w:noProof/>
          </w:rPr>
          <w:t>74</w:t>
        </w:r>
      </w:fldSimple>
      <w:bookmarkEnd w:id="124"/>
      <w:r w:rsidR="00A05D79" w:rsidRPr="00604478">
        <w:t xml:space="preserve">. </w:t>
      </w:r>
      <w:r w:rsidR="00955DBF">
        <w:t>Редактирование листа согласования</w:t>
      </w:r>
    </w:p>
    <w:p w14:paraId="75F24A9D" w14:textId="77777777" w:rsidR="00A05D79" w:rsidRPr="00604478" w:rsidRDefault="00A05D79" w:rsidP="00C6254B">
      <w:pPr>
        <w:pStyle w:val="ae"/>
      </w:pPr>
      <w:r w:rsidRPr="00604478">
        <w:t>После этого необходимо нажать на кнопку «Удалить» (</w:t>
      </w:r>
      <w:r w:rsidRPr="00604478">
        <w:fldChar w:fldCharType="begin"/>
      </w:r>
      <w:r w:rsidRPr="00604478">
        <w:instrText xml:space="preserve"> REF _Ref470124522 \h  \* MERGEFORMAT </w:instrText>
      </w:r>
      <w:r w:rsidRPr="00604478">
        <w:fldChar w:fldCharType="separate"/>
      </w:r>
      <w:r w:rsidR="00FF67A6">
        <w:t>Рисунок 75</w:t>
      </w:r>
      <w:r w:rsidRPr="00604478">
        <w:fldChar w:fldCharType="end"/>
      </w:r>
      <w:r w:rsidRPr="00604478">
        <w:t>).</w:t>
      </w:r>
    </w:p>
    <w:p w14:paraId="6B25729A" w14:textId="77777777" w:rsidR="00A05D79" w:rsidRPr="00604478" w:rsidRDefault="009E1B33" w:rsidP="00C34DEE">
      <w:pPr>
        <w:pStyle w:val="af7"/>
      </w:pPr>
      <w:r>
        <w:pict w14:anchorId="1D08034B">
          <v:shape id="_x0000_i1101" type="#_x0000_t75" style="width:480pt;height:320.25pt;visibility:visible;mso-wrap-style:square">
            <v:imagedata r:id="rId87" o:title=""/>
          </v:shape>
        </w:pict>
      </w:r>
    </w:p>
    <w:p w14:paraId="16AA6AAB" w14:textId="77777777" w:rsidR="00A05D79" w:rsidRPr="00604478" w:rsidRDefault="00651CC7" w:rsidP="004832C1">
      <w:pPr>
        <w:pStyle w:val="aff1"/>
      </w:pPr>
      <w:bookmarkStart w:id="125" w:name="_Ref470124522"/>
      <w:r>
        <w:t>Рисунок </w:t>
      </w:r>
      <w:fldSimple w:instr=" SEQ Рисунок \* ARABIC ">
        <w:r w:rsidR="00FF67A6">
          <w:rPr>
            <w:noProof/>
          </w:rPr>
          <w:t>75</w:t>
        </w:r>
      </w:fldSimple>
      <w:bookmarkEnd w:id="125"/>
      <w:r w:rsidR="00A05D79" w:rsidRPr="00604478">
        <w:t xml:space="preserve">. </w:t>
      </w:r>
      <w:r w:rsidR="00955DBF">
        <w:t>Удаление пользователя</w:t>
      </w:r>
    </w:p>
    <w:p w14:paraId="22CAEB2E" w14:textId="77777777" w:rsidR="00A05D79" w:rsidRPr="00604478" w:rsidRDefault="00A05D79" w:rsidP="00C6254B">
      <w:pPr>
        <w:pStyle w:val="ae"/>
      </w:pPr>
      <w:r w:rsidRPr="00604478">
        <w:t>После этого для доба</w:t>
      </w:r>
      <w:r w:rsidR="00955DBF">
        <w:t>вления нового согласующего лица</w:t>
      </w:r>
      <w:r w:rsidRPr="00604478">
        <w:t xml:space="preserve"> необходимо нажать на кнопку «Добавить» (</w:t>
      </w:r>
      <w:r w:rsidRPr="00604478">
        <w:fldChar w:fldCharType="begin"/>
      </w:r>
      <w:r w:rsidRPr="00604478">
        <w:instrText xml:space="preserve"> REF _Ref470124536 \h  \* MERGEFORMAT </w:instrText>
      </w:r>
      <w:r w:rsidRPr="00604478">
        <w:fldChar w:fldCharType="separate"/>
      </w:r>
      <w:r w:rsidR="00FF67A6">
        <w:t>Рисунок 76</w:t>
      </w:r>
      <w:r w:rsidRPr="00604478">
        <w:fldChar w:fldCharType="end"/>
      </w:r>
      <w:r w:rsidRPr="00604478">
        <w:t>).</w:t>
      </w:r>
    </w:p>
    <w:p w14:paraId="5DACFB02" w14:textId="77777777" w:rsidR="00A05D79" w:rsidRPr="00604478" w:rsidRDefault="009E1B33" w:rsidP="00C34DEE">
      <w:pPr>
        <w:pStyle w:val="af7"/>
      </w:pPr>
      <w:r>
        <w:pict w14:anchorId="57731429">
          <v:shape id="_x0000_i1102" type="#_x0000_t75" style="width:485.25pt;height:322.5pt;visibility:visible;mso-wrap-style:square">
            <v:imagedata r:id="rId88" o:title=""/>
          </v:shape>
        </w:pict>
      </w:r>
    </w:p>
    <w:p w14:paraId="50265783" w14:textId="77777777" w:rsidR="00A05D79" w:rsidRPr="00604478" w:rsidRDefault="00651CC7" w:rsidP="004832C1">
      <w:pPr>
        <w:pStyle w:val="aff1"/>
      </w:pPr>
      <w:bookmarkStart w:id="126" w:name="_Ref470124536"/>
      <w:r>
        <w:t>Рисунок </w:t>
      </w:r>
      <w:fldSimple w:instr=" SEQ Рисунок \* ARABIC ">
        <w:r w:rsidR="00FF67A6">
          <w:rPr>
            <w:noProof/>
          </w:rPr>
          <w:t>76</w:t>
        </w:r>
      </w:fldSimple>
      <w:bookmarkEnd w:id="126"/>
      <w:r w:rsidR="00A05D79" w:rsidRPr="00604478">
        <w:t xml:space="preserve">. </w:t>
      </w:r>
      <w:r w:rsidR="00955DBF">
        <w:t>Добавление пользователя</w:t>
      </w:r>
    </w:p>
    <w:p w14:paraId="69F829FC" w14:textId="77777777" w:rsidR="00A05D79" w:rsidRPr="00604478" w:rsidRDefault="00A05D79" w:rsidP="00C6254B">
      <w:pPr>
        <w:pStyle w:val="ae"/>
      </w:pPr>
      <w:r w:rsidRPr="00604478">
        <w:t>Далее в открывшемся окне «</w:t>
      </w:r>
      <w:r w:rsidR="00955DBF">
        <w:t>Добавление пользователя</w:t>
      </w:r>
      <w:r w:rsidRPr="00604478">
        <w:t xml:space="preserve">» необходимо </w:t>
      </w:r>
      <w:r w:rsidR="0008186B">
        <w:t>установить «галочки» напротив соответствующих строк</w:t>
      </w:r>
      <w:r w:rsidRPr="00604478">
        <w:t xml:space="preserve"> и нажать на кнопку «</w:t>
      </w:r>
      <w:r w:rsidR="0008186B">
        <w:t>Добавить</w:t>
      </w:r>
      <w:r w:rsidRPr="00604478">
        <w:t>» (</w:t>
      </w:r>
      <w:r w:rsidRPr="00604478">
        <w:fldChar w:fldCharType="begin"/>
      </w:r>
      <w:r w:rsidRPr="00604478">
        <w:instrText xml:space="preserve"> REF _Ref470124543 \h  \* MERGEFORMAT </w:instrText>
      </w:r>
      <w:r w:rsidRPr="00604478">
        <w:fldChar w:fldCharType="separate"/>
      </w:r>
      <w:r w:rsidR="00FF67A6">
        <w:t>Рисунок 77</w:t>
      </w:r>
      <w:r w:rsidRPr="00604478">
        <w:fldChar w:fldCharType="end"/>
      </w:r>
      <w:r w:rsidRPr="00604478">
        <w:t>).</w:t>
      </w:r>
    </w:p>
    <w:p w14:paraId="706F89E0" w14:textId="77777777" w:rsidR="00A05D79" w:rsidRPr="00604478" w:rsidRDefault="009E1B33" w:rsidP="00C34DEE">
      <w:pPr>
        <w:pStyle w:val="af7"/>
      </w:pPr>
      <w:r>
        <w:pict w14:anchorId="74D94068">
          <v:shape id="_x0000_i1103" type="#_x0000_t75" style="width:435pt;height:190.5pt;visibility:visible;mso-wrap-style:square">
            <v:imagedata r:id="rId84" o:title=""/>
          </v:shape>
        </w:pict>
      </w:r>
    </w:p>
    <w:p w14:paraId="020954B5" w14:textId="77777777" w:rsidR="00A05D79" w:rsidRDefault="00651CC7" w:rsidP="004832C1">
      <w:pPr>
        <w:pStyle w:val="aff1"/>
      </w:pPr>
      <w:bookmarkStart w:id="127" w:name="_Ref470124543"/>
      <w:r>
        <w:t>Рисунок </w:t>
      </w:r>
      <w:fldSimple w:instr=" SEQ Рисунок \* ARABIC ">
        <w:r w:rsidR="00FF67A6">
          <w:rPr>
            <w:noProof/>
          </w:rPr>
          <w:t>77</w:t>
        </w:r>
      </w:fldSimple>
      <w:bookmarkEnd w:id="127"/>
      <w:r w:rsidR="00A05D79" w:rsidRPr="00604478">
        <w:t xml:space="preserve">. </w:t>
      </w:r>
      <w:r w:rsidR="00955DBF">
        <w:t>Добавление пользователя</w:t>
      </w:r>
    </w:p>
    <w:p w14:paraId="3B0360D2" w14:textId="77777777" w:rsidR="00955DBF" w:rsidRDefault="00955DBF" w:rsidP="00955DBF">
      <w:pPr>
        <w:pStyle w:val="ae"/>
      </w:pPr>
      <w:r w:rsidRPr="00F374CB">
        <w:t xml:space="preserve">Для того </w:t>
      </w:r>
      <w:r>
        <w:t>чтобы за</w:t>
      </w:r>
      <w:r w:rsidR="000E4675">
        <w:t>менить согласующее лицо</w:t>
      </w:r>
      <w:r w:rsidRPr="00F374CB">
        <w:t xml:space="preserve"> необходимо </w:t>
      </w:r>
      <w:r>
        <w:t xml:space="preserve">одним нажатием левой кнопки мыши </w:t>
      </w:r>
      <w:r w:rsidRPr="00F374CB">
        <w:t>выделить соответствующую строку и нажать на кнопку «Заменить»</w:t>
      </w:r>
      <w:r>
        <w:t xml:space="preserve"> (</w:t>
      </w:r>
      <w:r>
        <w:fldChar w:fldCharType="begin"/>
      </w:r>
      <w:r>
        <w:instrText xml:space="preserve"> REF _Ref41396274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78</w:t>
      </w:r>
      <w:r>
        <w:fldChar w:fldCharType="end"/>
      </w:r>
      <w:r>
        <w:t>).</w:t>
      </w:r>
    </w:p>
    <w:p w14:paraId="0BA6338F" w14:textId="77777777" w:rsidR="00955DBF" w:rsidRDefault="009E1B33" w:rsidP="00955DBF">
      <w:pPr>
        <w:pStyle w:val="af7"/>
      </w:pPr>
      <w:r>
        <w:pict w14:anchorId="4D88DBFA">
          <v:shape id="_x0000_i1104" type="#_x0000_t75" style="width:479.25pt;height:319.5pt;visibility:visible;mso-wrap-style:square">
            <v:imagedata r:id="rId89" o:title=""/>
          </v:shape>
        </w:pict>
      </w:r>
    </w:p>
    <w:p w14:paraId="0214A236" w14:textId="77777777" w:rsidR="00955DBF" w:rsidRDefault="00955DBF" w:rsidP="00955DBF">
      <w:pPr>
        <w:pStyle w:val="aff1"/>
      </w:pPr>
      <w:bookmarkStart w:id="128" w:name="_Ref41396274"/>
      <w:r>
        <w:t>Рисунок </w:t>
      </w:r>
      <w:fldSimple w:instr=" SEQ Рисунок \* ARABIC ">
        <w:r w:rsidR="00FF67A6">
          <w:rPr>
            <w:noProof/>
          </w:rPr>
          <w:t>78</w:t>
        </w:r>
      </w:fldSimple>
      <w:bookmarkEnd w:id="128"/>
      <w:r w:rsidRPr="00604478">
        <w:t>.</w:t>
      </w:r>
      <w:r>
        <w:t xml:space="preserve"> Замена пользователя</w:t>
      </w:r>
    </w:p>
    <w:p w14:paraId="6C9F9A00" w14:textId="77777777" w:rsidR="00955DBF" w:rsidRDefault="00955DBF" w:rsidP="00955DBF">
      <w:pPr>
        <w:pStyle w:val="ae"/>
      </w:pPr>
      <w:r w:rsidRPr="00604478">
        <w:t>Далее в открывшемся окне «</w:t>
      </w:r>
      <w:r>
        <w:t>Добавление пользователя</w:t>
      </w:r>
      <w:r w:rsidRPr="00604478">
        <w:t xml:space="preserve">» необходимо </w:t>
      </w:r>
      <w:r>
        <w:t>установить «галочки» напротив соответствующих строк</w:t>
      </w:r>
      <w:r w:rsidRPr="00604478">
        <w:t xml:space="preserve"> и нажать на кнопку «</w:t>
      </w:r>
      <w:r>
        <w:t>Добавить</w:t>
      </w:r>
      <w:r w:rsidRPr="00604478">
        <w:t>»</w:t>
      </w:r>
      <w:r>
        <w:t xml:space="preserve"> (</w:t>
      </w:r>
      <w:r>
        <w:fldChar w:fldCharType="begin"/>
      </w:r>
      <w:r>
        <w:instrText xml:space="preserve"> REF _Ref41396275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79</w:t>
      </w:r>
      <w:r>
        <w:fldChar w:fldCharType="end"/>
      </w:r>
      <w:r>
        <w:t>).</w:t>
      </w:r>
    </w:p>
    <w:p w14:paraId="41E3EE89" w14:textId="77777777" w:rsidR="00955DBF" w:rsidRDefault="009E1B33" w:rsidP="00955DBF">
      <w:pPr>
        <w:pStyle w:val="af7"/>
      </w:pPr>
      <w:r>
        <w:pict w14:anchorId="166BEBF3">
          <v:shape id="_x0000_i1105" type="#_x0000_t75" style="width:435pt;height:190.5pt;visibility:visible;mso-wrap-style:square">
            <v:imagedata r:id="rId84" o:title=""/>
          </v:shape>
        </w:pict>
      </w:r>
    </w:p>
    <w:p w14:paraId="6042C3FA" w14:textId="77777777" w:rsidR="00955DBF" w:rsidRPr="00955DBF" w:rsidRDefault="00955DBF" w:rsidP="00955DBF">
      <w:pPr>
        <w:pStyle w:val="aff1"/>
      </w:pPr>
      <w:bookmarkStart w:id="129" w:name="_Ref41396275"/>
      <w:r>
        <w:t>Рисунок </w:t>
      </w:r>
      <w:fldSimple w:instr=" SEQ Рисунок \* ARABIC ">
        <w:r w:rsidR="00FF67A6">
          <w:rPr>
            <w:noProof/>
          </w:rPr>
          <w:t>79</w:t>
        </w:r>
      </w:fldSimple>
      <w:bookmarkEnd w:id="129"/>
      <w:r w:rsidRPr="00604478">
        <w:t>.</w:t>
      </w:r>
      <w:r>
        <w:t xml:space="preserve"> Добавление пользователя</w:t>
      </w:r>
    </w:p>
    <w:p w14:paraId="7C652F39" w14:textId="77777777" w:rsidR="00A05D79" w:rsidRPr="00604478" w:rsidRDefault="00A05D79" w:rsidP="00C6254B">
      <w:pPr>
        <w:pStyle w:val="ae"/>
      </w:pPr>
      <w:r w:rsidRPr="00604478">
        <w:t>Для сохранения внесенных изменений необходимо нажать на кнопку «Сохранить» (</w:t>
      </w:r>
      <w:r w:rsidRPr="00604478">
        <w:fldChar w:fldCharType="begin"/>
      </w:r>
      <w:r w:rsidRPr="00604478">
        <w:instrText xml:space="preserve"> REF _Ref470124550 \h  \* MERGEFORMAT </w:instrText>
      </w:r>
      <w:r w:rsidRPr="00604478">
        <w:fldChar w:fldCharType="separate"/>
      </w:r>
      <w:r w:rsidR="00FF67A6">
        <w:t>Рисунок 80</w:t>
      </w:r>
      <w:r w:rsidRPr="00604478">
        <w:fldChar w:fldCharType="end"/>
      </w:r>
      <w:r w:rsidRPr="00604478">
        <w:t>).</w:t>
      </w:r>
    </w:p>
    <w:p w14:paraId="50D1A301" w14:textId="77777777" w:rsidR="00A05D79" w:rsidRPr="00604478" w:rsidRDefault="009E1B33" w:rsidP="00C34DEE">
      <w:pPr>
        <w:pStyle w:val="af7"/>
      </w:pPr>
      <w:r>
        <w:pict w14:anchorId="454792DB">
          <v:shape id="_x0000_i1106" type="#_x0000_t75" style="width:480pt;height:319.5pt;visibility:visible;mso-wrap-style:square">
            <v:imagedata r:id="rId90" o:title=""/>
          </v:shape>
        </w:pict>
      </w:r>
    </w:p>
    <w:p w14:paraId="15673C9A" w14:textId="77777777" w:rsidR="00A05D79" w:rsidRPr="00604478" w:rsidRDefault="00651CC7" w:rsidP="004832C1">
      <w:pPr>
        <w:pStyle w:val="aff1"/>
      </w:pPr>
      <w:bookmarkStart w:id="130" w:name="_Ref470124550"/>
      <w:r>
        <w:t>Рисунок </w:t>
      </w:r>
      <w:fldSimple w:instr=" SEQ Рисунок \* ARABIC ">
        <w:r w:rsidR="00FF67A6">
          <w:rPr>
            <w:noProof/>
          </w:rPr>
          <w:t>80</w:t>
        </w:r>
      </w:fldSimple>
      <w:bookmarkEnd w:id="130"/>
      <w:r w:rsidR="00A05D79" w:rsidRPr="00604478">
        <w:t xml:space="preserve">. </w:t>
      </w:r>
      <w:r w:rsidR="00955DBF">
        <w:t>Сохранение листа согласования</w:t>
      </w:r>
    </w:p>
    <w:p w14:paraId="348C8E41" w14:textId="77777777" w:rsidR="00A05D79" w:rsidRPr="00604478" w:rsidRDefault="00A05D79" w:rsidP="00C6254B">
      <w:pPr>
        <w:pStyle w:val="ae"/>
      </w:pPr>
      <w:r w:rsidRPr="00604478">
        <w:t>Редактирование ранее выбранного утверждающего лица осуществляется аналогично описанию выше.</w:t>
      </w:r>
    </w:p>
    <w:p w14:paraId="0F3A10D5" w14:textId="77777777" w:rsidR="00A05D79" w:rsidRPr="00604478" w:rsidRDefault="00A05D79" w:rsidP="00C6254B">
      <w:pPr>
        <w:pStyle w:val="ae"/>
      </w:pPr>
      <w:r w:rsidRPr="00604478">
        <w:t>После формирования листа согласования, внесенные в перечень согласующих и утверждающ</w:t>
      </w:r>
      <w:r w:rsidR="00955DBF">
        <w:t>его</w:t>
      </w:r>
      <w:r w:rsidRPr="00604478">
        <w:t>, последовательно осуществляют согласование документа.</w:t>
      </w:r>
    </w:p>
    <w:p w14:paraId="41A47E37" w14:textId="77777777" w:rsidR="00A05D79" w:rsidRPr="00604478" w:rsidRDefault="00A05D79" w:rsidP="00565C0F">
      <w:pPr>
        <w:pStyle w:val="31"/>
      </w:pPr>
      <w:bookmarkStart w:id="131" w:name="_Ref471918709"/>
      <w:bookmarkStart w:id="132" w:name="_Toc41930143"/>
      <w:r w:rsidRPr="00604478">
        <w:t>Согласование</w:t>
      </w:r>
      <w:bookmarkEnd w:id="131"/>
      <w:bookmarkEnd w:id="132"/>
    </w:p>
    <w:p w14:paraId="5E8ADEB8" w14:textId="77777777" w:rsidR="00A05D79" w:rsidRPr="00604478" w:rsidRDefault="00A05D79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="0054751B" w:rsidRPr="0054751B">
        <w:t>Формирование и ведение БС ПБС (Согласование)</w:t>
      </w:r>
      <w:r w:rsidR="003939DB">
        <w:t>.</w:t>
      </w:r>
    </w:p>
    <w:p w14:paraId="108F116A" w14:textId="77777777" w:rsidR="00A05D79" w:rsidRPr="00604478" w:rsidRDefault="00A05D79" w:rsidP="00C6254B">
      <w:pPr>
        <w:pStyle w:val="ae"/>
      </w:pPr>
      <w:r w:rsidRPr="00604478">
        <w:t>Для согласования документа согласующему необходимо</w:t>
      </w:r>
      <w:r w:rsidR="004A2911">
        <w:t xml:space="preserve"> </w:t>
      </w:r>
      <w:r w:rsidR="004A2911" w:rsidRPr="00604478">
        <w:t>одним нажатием левой кнопки</w:t>
      </w:r>
      <w:r w:rsidR="004A2911">
        <w:t xml:space="preserve"> мыши</w:t>
      </w:r>
      <w:r w:rsidRPr="00604478">
        <w:t xml:space="preserve"> выделить соответствующую строку, нажать на кнопку «Согласование» и выбрать пункт </w:t>
      </w:r>
      <w:r w:rsidRPr="00604478">
        <w:rPr>
          <w:i/>
        </w:rPr>
        <w:t>[</w:t>
      </w:r>
      <w:r w:rsidR="00DC0E56">
        <w:rPr>
          <w:i/>
        </w:rPr>
        <w:t>С</w:t>
      </w:r>
      <w:r w:rsidRPr="00604478">
        <w:rPr>
          <w:i/>
        </w:rPr>
        <w:t>огласование]</w:t>
      </w:r>
      <w:r w:rsidRPr="00604478">
        <w:t xml:space="preserve"> (</w:t>
      </w:r>
      <w:r w:rsidRPr="00604478">
        <w:fldChar w:fldCharType="begin"/>
      </w:r>
      <w:r w:rsidRPr="00604478">
        <w:instrText xml:space="preserve"> REF _Ref470124589 \h  \* MERGEFORMAT </w:instrText>
      </w:r>
      <w:r w:rsidRPr="00604478">
        <w:fldChar w:fldCharType="separate"/>
      </w:r>
      <w:r w:rsidR="00FF67A6">
        <w:t>Рисунок 81</w:t>
      </w:r>
      <w:r w:rsidRPr="00604478">
        <w:fldChar w:fldCharType="end"/>
      </w:r>
      <w:r w:rsidRPr="00604478">
        <w:t>).</w:t>
      </w:r>
    </w:p>
    <w:p w14:paraId="5B9BB771" w14:textId="77777777" w:rsidR="00A05D79" w:rsidRPr="00604478" w:rsidRDefault="009E1B33" w:rsidP="00C34DEE">
      <w:pPr>
        <w:pStyle w:val="af7"/>
      </w:pPr>
      <w:r>
        <w:pict w14:anchorId="65D9C3A2">
          <v:shape id="_x0000_i1107" type="#_x0000_t75" style="width:479.25pt;height:267pt;visibility:visible;mso-wrap-style:square">
            <v:imagedata r:id="rId91" o:title=""/>
          </v:shape>
        </w:pict>
      </w:r>
    </w:p>
    <w:p w14:paraId="7FD96322" w14:textId="77777777" w:rsidR="00A05D79" w:rsidRPr="00604478" w:rsidRDefault="00651CC7" w:rsidP="004832C1">
      <w:pPr>
        <w:pStyle w:val="aff1"/>
      </w:pPr>
      <w:bookmarkStart w:id="133" w:name="_Ref470124589"/>
      <w:r>
        <w:t>Рисунок </w:t>
      </w:r>
      <w:fldSimple w:instr=" SEQ Рисунок \* ARABIC ">
        <w:r w:rsidR="00FF67A6">
          <w:rPr>
            <w:noProof/>
          </w:rPr>
          <w:t>81</w:t>
        </w:r>
      </w:fldSimple>
      <w:bookmarkEnd w:id="133"/>
      <w:r w:rsidR="00A05D79" w:rsidRPr="00604478">
        <w:t xml:space="preserve">. </w:t>
      </w:r>
      <w:r w:rsidR="004A2911">
        <w:t>Переход к согласованию</w:t>
      </w:r>
    </w:p>
    <w:p w14:paraId="51BCFD92" w14:textId="77777777" w:rsidR="00A05D79" w:rsidRPr="00604478" w:rsidRDefault="00A05D79" w:rsidP="00C6254B">
      <w:pPr>
        <w:pStyle w:val="ae"/>
      </w:pPr>
      <w:r w:rsidRPr="00604478">
        <w:t>При необходимости согласующее лицо может назначить другое ответственное за согласование лицо</w:t>
      </w:r>
      <w:r w:rsidR="004A2911">
        <w:t>,</w:t>
      </w:r>
      <w:r w:rsidRPr="00604478">
        <w:t xml:space="preserve"> согласно описанию в п.п. </w:t>
      </w:r>
      <w:r w:rsidRPr="00604478">
        <w:fldChar w:fldCharType="begin"/>
      </w:r>
      <w:r w:rsidRPr="00604478">
        <w:instrText xml:space="preserve"> REF _Ref470124393 \n \h  \* MERGEFORMAT </w:instrText>
      </w:r>
      <w:r w:rsidRPr="00604478">
        <w:fldChar w:fldCharType="separate"/>
      </w:r>
      <w:r w:rsidR="00FF67A6">
        <w:t>4.6.1</w:t>
      </w:r>
      <w:r w:rsidRPr="00604478">
        <w:fldChar w:fldCharType="end"/>
      </w:r>
      <w:r w:rsidR="004A2911">
        <w:t> </w:t>
      </w:r>
      <w:r w:rsidRPr="00604478">
        <w:t>настоящего руководства пользователя.</w:t>
      </w:r>
    </w:p>
    <w:p w14:paraId="5A58AB5F" w14:textId="77777777" w:rsidR="00A05D79" w:rsidRPr="00604478" w:rsidRDefault="00A05D79" w:rsidP="00C6254B">
      <w:pPr>
        <w:pStyle w:val="ae"/>
      </w:pPr>
      <w:r w:rsidRPr="00604478">
        <w:t>В открывшемся окне «Лист согласования» необходимо нажать на кнопку «Согласовано» (</w:t>
      </w:r>
      <w:r w:rsidRPr="00604478">
        <w:fldChar w:fldCharType="begin"/>
      </w:r>
      <w:r w:rsidRPr="00604478">
        <w:instrText xml:space="preserve"> REF _Ref470124630 \h  \* MERGEFORMAT </w:instrText>
      </w:r>
      <w:r w:rsidRPr="00604478">
        <w:fldChar w:fldCharType="separate"/>
      </w:r>
      <w:r w:rsidR="00FF67A6">
        <w:t>Рисунок 82</w:t>
      </w:r>
      <w:r w:rsidRPr="00604478">
        <w:fldChar w:fldCharType="end"/>
      </w:r>
      <w:r w:rsidRPr="00604478">
        <w:t>).</w:t>
      </w:r>
    </w:p>
    <w:p w14:paraId="16B3337B" w14:textId="77777777" w:rsidR="00A05D79" w:rsidRPr="00604478" w:rsidRDefault="009E1B33" w:rsidP="00C34DEE">
      <w:pPr>
        <w:pStyle w:val="af7"/>
      </w:pPr>
      <w:r>
        <w:pict w14:anchorId="6E330327">
          <v:shape id="_x0000_i1108" type="#_x0000_t75" style="width:475.5pt;height:317.25pt;visibility:visible;mso-wrap-style:square">
            <v:imagedata r:id="rId92" o:title=""/>
          </v:shape>
        </w:pict>
      </w:r>
    </w:p>
    <w:p w14:paraId="73CAB299" w14:textId="77777777" w:rsidR="00A05D79" w:rsidRPr="00604478" w:rsidRDefault="00651CC7" w:rsidP="004832C1">
      <w:pPr>
        <w:pStyle w:val="aff1"/>
      </w:pPr>
      <w:bookmarkStart w:id="134" w:name="_Ref470124630"/>
      <w:r>
        <w:t>Рисунок </w:t>
      </w:r>
      <w:fldSimple w:instr=" SEQ Рисунок \* ARABIC ">
        <w:r w:rsidR="00FF67A6">
          <w:rPr>
            <w:noProof/>
          </w:rPr>
          <w:t>82</w:t>
        </w:r>
      </w:fldSimple>
      <w:bookmarkEnd w:id="134"/>
      <w:r w:rsidR="00A05D79" w:rsidRPr="00604478">
        <w:t xml:space="preserve">. </w:t>
      </w:r>
      <w:r w:rsidR="004A2911">
        <w:t>Согласование</w:t>
      </w:r>
    </w:p>
    <w:p w14:paraId="42328B46" w14:textId="77777777" w:rsidR="00A05D79" w:rsidRPr="00604478" w:rsidRDefault="00A05D79" w:rsidP="00C6254B">
      <w:pPr>
        <w:pStyle w:val="ae"/>
      </w:pPr>
      <w:r w:rsidRPr="00604478">
        <w:t>В окне «</w:t>
      </w:r>
      <w:r w:rsidR="004A2911">
        <w:t>Ввод комментария</w:t>
      </w:r>
      <w:r w:rsidRPr="00604478">
        <w:t>» при необходимости следует заполнить поле «Комментарий» и нажать на кнопку «</w:t>
      </w:r>
      <w:r w:rsidR="004A2911">
        <w:t>Применить</w:t>
      </w:r>
      <w:r w:rsidRPr="00604478">
        <w:t>» (</w:t>
      </w:r>
      <w:r w:rsidRPr="00604478">
        <w:fldChar w:fldCharType="begin"/>
      </w:r>
      <w:r w:rsidRPr="00604478">
        <w:instrText xml:space="preserve"> REF _Ref470124637 \h  \* MERGEFORMAT </w:instrText>
      </w:r>
      <w:r w:rsidRPr="00604478">
        <w:fldChar w:fldCharType="separate"/>
      </w:r>
      <w:r w:rsidR="00FF67A6">
        <w:t>Рисунок 83</w:t>
      </w:r>
      <w:r w:rsidRPr="00604478">
        <w:fldChar w:fldCharType="end"/>
      </w:r>
      <w:r w:rsidRPr="00604478">
        <w:t>).</w:t>
      </w:r>
    </w:p>
    <w:p w14:paraId="2815C14A" w14:textId="77777777" w:rsidR="00A05D79" w:rsidRPr="00604478" w:rsidRDefault="009E1B33" w:rsidP="00C34DEE">
      <w:pPr>
        <w:pStyle w:val="af7"/>
      </w:pPr>
      <w:r>
        <w:pict w14:anchorId="360CDF30">
          <v:shape id="_x0000_i1109" type="#_x0000_t75" style="width:300pt;height:112.5pt;visibility:visible;mso-wrap-style:square">
            <v:imagedata r:id="rId93" o:title=""/>
          </v:shape>
        </w:pict>
      </w:r>
    </w:p>
    <w:p w14:paraId="65A50AF3" w14:textId="77777777" w:rsidR="00A05D79" w:rsidRPr="00604478" w:rsidRDefault="00651CC7" w:rsidP="004832C1">
      <w:pPr>
        <w:pStyle w:val="aff1"/>
      </w:pPr>
      <w:bookmarkStart w:id="135" w:name="_Ref470124637"/>
      <w:r>
        <w:t>Рисунок </w:t>
      </w:r>
      <w:fldSimple w:instr=" SEQ Рисунок \* ARABIC ">
        <w:r w:rsidR="00FF67A6">
          <w:rPr>
            <w:noProof/>
          </w:rPr>
          <w:t>83</w:t>
        </w:r>
      </w:fldSimple>
      <w:bookmarkEnd w:id="135"/>
      <w:r w:rsidR="00A05D79" w:rsidRPr="00604478">
        <w:t xml:space="preserve">. </w:t>
      </w:r>
      <w:r w:rsidR="004A2911">
        <w:t>Ввод комментария</w:t>
      </w:r>
    </w:p>
    <w:p w14:paraId="07A1E8AB" w14:textId="77777777" w:rsidR="00A05D79" w:rsidRPr="00604478" w:rsidRDefault="00A05D79" w:rsidP="00C6254B">
      <w:pPr>
        <w:pStyle w:val="ae"/>
      </w:pPr>
      <w:r w:rsidRPr="00604478">
        <w:t>После этого документ перейдет в статус «Согласовано».</w:t>
      </w:r>
    </w:p>
    <w:p w14:paraId="69679A2C" w14:textId="77777777" w:rsidR="00A05D79" w:rsidRPr="00604478" w:rsidRDefault="00A05D79" w:rsidP="00C6254B">
      <w:pPr>
        <w:pStyle w:val="ae"/>
      </w:pPr>
      <w:r w:rsidRPr="00604478">
        <w:t xml:space="preserve">Для отказа в согласовании документа согласующему необходимо </w:t>
      </w:r>
      <w:r w:rsidR="004A2911" w:rsidRPr="00604478">
        <w:t xml:space="preserve">одним нажатием левой кнопки мыши </w:t>
      </w:r>
      <w:r w:rsidRPr="00604478">
        <w:t xml:space="preserve">выделить соответствующую строку, нажать на кнопку «Согласование» и выбрать пункт </w:t>
      </w:r>
      <w:r w:rsidRPr="00604478">
        <w:rPr>
          <w:i/>
        </w:rPr>
        <w:t>[</w:t>
      </w:r>
      <w:r w:rsidR="00DC0E56">
        <w:rPr>
          <w:i/>
        </w:rPr>
        <w:t>С</w:t>
      </w:r>
      <w:r w:rsidRPr="00604478">
        <w:rPr>
          <w:i/>
        </w:rPr>
        <w:t>огласование]</w:t>
      </w:r>
      <w:r w:rsidRPr="00604478">
        <w:t xml:space="preserve"> (</w:t>
      </w:r>
      <w:r w:rsidRPr="00604478">
        <w:fldChar w:fldCharType="begin"/>
      </w:r>
      <w:r w:rsidRPr="00604478">
        <w:instrText xml:space="preserve"> REF _Ref470124645 \h  \* MERGEFORMAT </w:instrText>
      </w:r>
      <w:r w:rsidRPr="00604478">
        <w:fldChar w:fldCharType="separate"/>
      </w:r>
      <w:r w:rsidR="00FF67A6">
        <w:t>Рисунок 84</w:t>
      </w:r>
      <w:r w:rsidRPr="00604478">
        <w:fldChar w:fldCharType="end"/>
      </w:r>
      <w:r w:rsidRPr="00604478">
        <w:t>).</w:t>
      </w:r>
    </w:p>
    <w:p w14:paraId="469270B6" w14:textId="77777777" w:rsidR="00A05D79" w:rsidRPr="00604478" w:rsidRDefault="009E1B33" w:rsidP="00C34DEE">
      <w:pPr>
        <w:pStyle w:val="af7"/>
      </w:pPr>
      <w:r>
        <w:pict w14:anchorId="26DAFD32">
          <v:shape id="_x0000_i1110" type="#_x0000_t75" style="width:479.25pt;height:267pt;visibility:visible;mso-wrap-style:square">
            <v:imagedata r:id="rId91" o:title=""/>
          </v:shape>
        </w:pict>
      </w:r>
    </w:p>
    <w:p w14:paraId="7AFAD114" w14:textId="77777777" w:rsidR="00A05D79" w:rsidRPr="00604478" w:rsidRDefault="00651CC7" w:rsidP="004832C1">
      <w:pPr>
        <w:pStyle w:val="aff1"/>
      </w:pPr>
      <w:bookmarkStart w:id="136" w:name="_Ref470124645"/>
      <w:r>
        <w:t>Рисунок </w:t>
      </w:r>
      <w:fldSimple w:instr=" SEQ Рисунок \* ARABIC ">
        <w:r w:rsidR="00FF67A6">
          <w:rPr>
            <w:noProof/>
          </w:rPr>
          <w:t>84</w:t>
        </w:r>
      </w:fldSimple>
      <w:bookmarkEnd w:id="136"/>
      <w:r w:rsidR="00A05D79" w:rsidRPr="00604478">
        <w:t xml:space="preserve">. </w:t>
      </w:r>
      <w:r w:rsidR="004A2911">
        <w:t>Переход к отказу в согласовании</w:t>
      </w:r>
    </w:p>
    <w:p w14:paraId="0333D9BD" w14:textId="77777777" w:rsidR="00A05D79" w:rsidRPr="00604478" w:rsidRDefault="00A05D79" w:rsidP="00C6254B">
      <w:pPr>
        <w:pStyle w:val="ae"/>
      </w:pPr>
      <w:r w:rsidRPr="00604478">
        <w:t>В открывшемся окне «Лист согласования» необходимо нажать на кнопку «Не согласовано» (</w:t>
      </w:r>
      <w:r w:rsidRPr="00604478">
        <w:fldChar w:fldCharType="begin"/>
      </w:r>
      <w:r w:rsidRPr="00604478">
        <w:instrText xml:space="preserve"> REF _Ref470124651 \h  \* MERGEFORMAT </w:instrText>
      </w:r>
      <w:r w:rsidRPr="00604478">
        <w:fldChar w:fldCharType="separate"/>
      </w:r>
      <w:r w:rsidR="00FF67A6">
        <w:t>Рисунок 85</w:t>
      </w:r>
      <w:r w:rsidRPr="00604478">
        <w:fldChar w:fldCharType="end"/>
      </w:r>
      <w:r w:rsidRPr="00604478">
        <w:t>).</w:t>
      </w:r>
    </w:p>
    <w:p w14:paraId="7734E9AB" w14:textId="77777777" w:rsidR="00A05D79" w:rsidRPr="00604478" w:rsidRDefault="009E1B33" w:rsidP="00C34DEE">
      <w:pPr>
        <w:pStyle w:val="af7"/>
      </w:pPr>
      <w:r>
        <w:pict w14:anchorId="3A3028F4">
          <v:shape id="_x0000_i1111" type="#_x0000_t75" style="width:477pt;height:318pt;visibility:visible;mso-wrap-style:square">
            <v:imagedata r:id="rId94" o:title=""/>
          </v:shape>
        </w:pict>
      </w:r>
    </w:p>
    <w:p w14:paraId="43F5464D" w14:textId="77777777" w:rsidR="00A05D79" w:rsidRPr="00604478" w:rsidRDefault="00651CC7" w:rsidP="004832C1">
      <w:pPr>
        <w:pStyle w:val="aff1"/>
      </w:pPr>
      <w:bookmarkStart w:id="137" w:name="_Ref470124651"/>
      <w:r>
        <w:t>Рисунок </w:t>
      </w:r>
      <w:fldSimple w:instr=" SEQ Рисунок \* ARABIC ">
        <w:r w:rsidR="00FF67A6">
          <w:rPr>
            <w:noProof/>
          </w:rPr>
          <w:t>85</w:t>
        </w:r>
      </w:fldSimple>
      <w:bookmarkEnd w:id="137"/>
      <w:r w:rsidR="00A05D79" w:rsidRPr="00604478">
        <w:t xml:space="preserve">. </w:t>
      </w:r>
      <w:r w:rsidR="004A2911">
        <w:t>Отказ в согласовании</w:t>
      </w:r>
    </w:p>
    <w:p w14:paraId="3396C839" w14:textId="77777777" w:rsidR="00A05D79" w:rsidRPr="00604478" w:rsidRDefault="00A05D79" w:rsidP="00C6254B">
      <w:pPr>
        <w:pStyle w:val="ae"/>
      </w:pPr>
      <w:r w:rsidRPr="00604478">
        <w:t>В окне «</w:t>
      </w:r>
      <w:r w:rsidR="004A2911">
        <w:t>Ввод комментария</w:t>
      </w:r>
      <w:r w:rsidRPr="00604478">
        <w:t>» необходимо заполнить поле «Комментарий» и нажать на кнопку «</w:t>
      </w:r>
      <w:r w:rsidR="004A2911">
        <w:t>Применить</w:t>
      </w:r>
      <w:r w:rsidRPr="00604478">
        <w:t>» (</w:t>
      </w:r>
      <w:r w:rsidRPr="00604478">
        <w:fldChar w:fldCharType="begin"/>
      </w:r>
      <w:r w:rsidRPr="00604478">
        <w:instrText xml:space="preserve"> REF _Ref470124658 \h  \* MERGEFORMAT </w:instrText>
      </w:r>
      <w:r w:rsidRPr="00604478">
        <w:fldChar w:fldCharType="separate"/>
      </w:r>
      <w:r w:rsidR="00FF67A6">
        <w:t>Рисунок 86</w:t>
      </w:r>
      <w:r w:rsidRPr="00604478">
        <w:fldChar w:fldCharType="end"/>
      </w:r>
      <w:r w:rsidRPr="00604478">
        <w:t>).</w:t>
      </w:r>
    </w:p>
    <w:p w14:paraId="3A8BFACA" w14:textId="77777777" w:rsidR="00A05D79" w:rsidRPr="00604478" w:rsidRDefault="009E1B33" w:rsidP="00C34DEE">
      <w:pPr>
        <w:pStyle w:val="af7"/>
      </w:pPr>
      <w:r>
        <w:pict w14:anchorId="649FDE8C">
          <v:shape id="_x0000_i1112" type="#_x0000_t75" style="width:300pt;height:110.25pt;visibility:visible;mso-wrap-style:square">
            <v:imagedata r:id="rId95" o:title=""/>
          </v:shape>
        </w:pict>
      </w:r>
    </w:p>
    <w:p w14:paraId="2720E72F" w14:textId="77777777" w:rsidR="00A05D79" w:rsidRPr="00604478" w:rsidRDefault="00651CC7" w:rsidP="004832C1">
      <w:pPr>
        <w:pStyle w:val="aff1"/>
      </w:pPr>
      <w:bookmarkStart w:id="138" w:name="_Ref470124658"/>
      <w:r>
        <w:t>Рисунок </w:t>
      </w:r>
      <w:fldSimple w:instr=" SEQ Рисунок \* ARABIC ">
        <w:r w:rsidR="00FF67A6">
          <w:rPr>
            <w:noProof/>
          </w:rPr>
          <w:t>86</w:t>
        </w:r>
      </w:fldSimple>
      <w:bookmarkEnd w:id="138"/>
      <w:r w:rsidR="00A05D79" w:rsidRPr="00604478">
        <w:t xml:space="preserve">. </w:t>
      </w:r>
      <w:r w:rsidR="004A2911">
        <w:t>Ввод комментария</w:t>
      </w:r>
    </w:p>
    <w:p w14:paraId="3451BAB6" w14:textId="77777777" w:rsidR="00A05D79" w:rsidRPr="00604478" w:rsidRDefault="00A05D79" w:rsidP="00C6254B">
      <w:pPr>
        <w:pStyle w:val="ae"/>
      </w:pPr>
      <w:r w:rsidRPr="00604478">
        <w:rPr>
          <w:b/>
        </w:rPr>
        <w:t>Важно!</w:t>
      </w:r>
      <w:r w:rsidRPr="00604478">
        <w:t xml:space="preserve"> Поле «Комментарий» обязательно для заполнения.</w:t>
      </w:r>
    </w:p>
    <w:p w14:paraId="3E749A47" w14:textId="77777777" w:rsidR="00A05D79" w:rsidRPr="00604478" w:rsidRDefault="00A05D79" w:rsidP="00C6254B">
      <w:pPr>
        <w:pStyle w:val="ae"/>
      </w:pPr>
      <w:r w:rsidRPr="00604478">
        <w:t xml:space="preserve">После этого документ перейдет в статус «Не </w:t>
      </w:r>
      <w:r w:rsidR="004A2911">
        <w:t>согласовано». В</w:t>
      </w:r>
      <w:r w:rsidRPr="00604478">
        <w:t xml:space="preserve"> </w:t>
      </w:r>
      <w:r w:rsidR="004A2911">
        <w:t>подразделе</w:t>
      </w:r>
      <w:r w:rsidRPr="00604478">
        <w:t xml:space="preserve"> «Документы ПБС» необходимо созда</w:t>
      </w:r>
      <w:r w:rsidR="004A2911">
        <w:t>ть</w:t>
      </w:r>
      <w:r w:rsidRPr="00604478">
        <w:t xml:space="preserve"> новую версию документа «Бюджетная смета» в статусе «Черновик» и отправить ее на согласование.</w:t>
      </w:r>
    </w:p>
    <w:p w14:paraId="1A4F7E8C" w14:textId="77777777" w:rsidR="00A05D79" w:rsidRPr="00604478" w:rsidRDefault="00DC0E56" w:rsidP="00565C0F">
      <w:pPr>
        <w:pStyle w:val="31"/>
      </w:pPr>
      <w:bookmarkStart w:id="139" w:name="_Ref512004665"/>
      <w:bookmarkStart w:id="140" w:name="_Toc41930144"/>
      <w:r>
        <w:t>Подписание</w:t>
      </w:r>
      <w:bookmarkEnd w:id="139"/>
      <w:bookmarkEnd w:id="140"/>
    </w:p>
    <w:p w14:paraId="76B671C9" w14:textId="77777777" w:rsidR="00A05D79" w:rsidRPr="00604478" w:rsidRDefault="00A05D79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="0054751B" w:rsidRPr="0054751B">
        <w:t>Формирование и ведение БС ПБС (Подписание)</w:t>
      </w:r>
      <w:r w:rsidRPr="00604478">
        <w:t>».</w:t>
      </w:r>
    </w:p>
    <w:p w14:paraId="50381D4F" w14:textId="77777777" w:rsidR="00A05D79" w:rsidRPr="00604478" w:rsidRDefault="00A05D79" w:rsidP="00C6254B">
      <w:pPr>
        <w:pStyle w:val="ae"/>
      </w:pPr>
      <w:r w:rsidRPr="00604478">
        <w:t xml:space="preserve">Для </w:t>
      </w:r>
      <w:r w:rsidR="00DC0E56">
        <w:t>подписания</w:t>
      </w:r>
      <w:r w:rsidRPr="00604478">
        <w:t xml:space="preserve"> согласованного документа утверждающему необходимо </w:t>
      </w:r>
      <w:r w:rsidR="00084A9E" w:rsidRPr="00604478">
        <w:t xml:space="preserve">одним нажатием левой кнопки мыши </w:t>
      </w:r>
      <w:r w:rsidRPr="00604478">
        <w:t xml:space="preserve">выделить соответствующую строку, нажать на кнопку «Согласование» и выбрать пункт </w:t>
      </w:r>
      <w:r w:rsidRPr="00604478">
        <w:rPr>
          <w:i/>
        </w:rPr>
        <w:t>[</w:t>
      </w:r>
      <w:r w:rsidR="00DC0E56">
        <w:rPr>
          <w:i/>
        </w:rPr>
        <w:t>С</w:t>
      </w:r>
      <w:r w:rsidRPr="00604478">
        <w:rPr>
          <w:i/>
        </w:rPr>
        <w:t>огласование]</w:t>
      </w:r>
      <w:r w:rsidRPr="00604478">
        <w:t xml:space="preserve"> (</w:t>
      </w:r>
      <w:r w:rsidRPr="00604478">
        <w:fldChar w:fldCharType="begin"/>
      </w:r>
      <w:r w:rsidRPr="00604478">
        <w:instrText xml:space="preserve"> REF _Ref470124666 \h  \* MERGEFORMAT </w:instrText>
      </w:r>
      <w:r w:rsidRPr="00604478">
        <w:fldChar w:fldCharType="separate"/>
      </w:r>
      <w:r w:rsidR="00FF67A6">
        <w:t>Рисунок 87</w:t>
      </w:r>
      <w:r w:rsidRPr="00604478">
        <w:fldChar w:fldCharType="end"/>
      </w:r>
      <w:r w:rsidRPr="00604478">
        <w:t>).</w:t>
      </w:r>
    </w:p>
    <w:p w14:paraId="13C9521E" w14:textId="77777777" w:rsidR="00A05D79" w:rsidRPr="00604478" w:rsidRDefault="009E1B33" w:rsidP="00C34DEE">
      <w:pPr>
        <w:pStyle w:val="af7"/>
      </w:pPr>
      <w:r>
        <w:pict w14:anchorId="64298CC1">
          <v:shape id="_x0000_i1113" type="#_x0000_t75" style="width:476.25pt;height:265.5pt;visibility:visible;mso-wrap-style:square">
            <v:imagedata r:id="rId96" o:title=""/>
          </v:shape>
        </w:pict>
      </w:r>
    </w:p>
    <w:p w14:paraId="2D600A63" w14:textId="77777777" w:rsidR="00A05D79" w:rsidRPr="00604478" w:rsidRDefault="00651CC7" w:rsidP="004832C1">
      <w:pPr>
        <w:pStyle w:val="aff1"/>
      </w:pPr>
      <w:bookmarkStart w:id="141" w:name="_Ref470124666"/>
      <w:r>
        <w:t>Рисунок </w:t>
      </w:r>
      <w:fldSimple w:instr=" SEQ Рисунок \* ARABIC ">
        <w:r w:rsidR="00FF67A6">
          <w:rPr>
            <w:noProof/>
          </w:rPr>
          <w:t>87</w:t>
        </w:r>
      </w:fldSimple>
      <w:bookmarkEnd w:id="141"/>
      <w:r w:rsidR="00A05D79" w:rsidRPr="00604478">
        <w:t xml:space="preserve">. </w:t>
      </w:r>
      <w:r w:rsidR="00084A9E">
        <w:t>Переход к утверждению</w:t>
      </w:r>
    </w:p>
    <w:p w14:paraId="587B485D" w14:textId="77777777" w:rsidR="00A05D79" w:rsidRPr="00604478" w:rsidRDefault="00A05D79" w:rsidP="00C6254B">
      <w:pPr>
        <w:pStyle w:val="ae"/>
      </w:pPr>
      <w:r w:rsidRPr="00604478">
        <w:t>При необходимости утверждающее лицо может назначить другое ответственное за утверждение лицо</w:t>
      </w:r>
      <w:r w:rsidR="00084A9E">
        <w:t>,</w:t>
      </w:r>
      <w:r w:rsidRPr="00604478">
        <w:t xml:space="preserve"> согласно описанию в п.п. </w:t>
      </w:r>
      <w:r w:rsidRPr="00604478">
        <w:fldChar w:fldCharType="begin"/>
      </w:r>
      <w:r w:rsidRPr="00604478">
        <w:instrText xml:space="preserve"> REF _Ref470124393 \n \h  \* MERGEFORMAT </w:instrText>
      </w:r>
      <w:r w:rsidRPr="00604478">
        <w:fldChar w:fldCharType="separate"/>
      </w:r>
      <w:r w:rsidR="00FF67A6">
        <w:t>4.6.1</w:t>
      </w:r>
      <w:r w:rsidRPr="00604478">
        <w:fldChar w:fldCharType="end"/>
      </w:r>
      <w:r w:rsidRPr="00604478">
        <w:t xml:space="preserve"> настоящего руководства пользователя.</w:t>
      </w:r>
    </w:p>
    <w:p w14:paraId="0C93EDCE" w14:textId="77777777" w:rsidR="00A05D79" w:rsidRPr="00604478" w:rsidRDefault="00A05D79" w:rsidP="00C6254B">
      <w:pPr>
        <w:pStyle w:val="ae"/>
      </w:pPr>
      <w:r w:rsidRPr="00604478">
        <w:t>В открывшемся окне «Лист согласования» необходимо нажать на кнопку «</w:t>
      </w:r>
      <w:r w:rsidR="00DC0E56">
        <w:t>Подписано</w:t>
      </w:r>
      <w:r w:rsidRPr="00604478">
        <w:t>» (</w:t>
      </w:r>
      <w:r w:rsidRPr="00604478">
        <w:fldChar w:fldCharType="begin"/>
      </w:r>
      <w:r w:rsidRPr="00604478">
        <w:instrText xml:space="preserve"> REF _Ref470124701 \h  \* MERGEFORMAT </w:instrText>
      </w:r>
      <w:r w:rsidRPr="00604478">
        <w:fldChar w:fldCharType="separate"/>
      </w:r>
      <w:r w:rsidR="00FF67A6">
        <w:t>Рисунок 88</w:t>
      </w:r>
      <w:r w:rsidRPr="00604478">
        <w:fldChar w:fldCharType="end"/>
      </w:r>
      <w:r w:rsidRPr="00604478">
        <w:t>).</w:t>
      </w:r>
    </w:p>
    <w:p w14:paraId="2216BF65" w14:textId="77777777" w:rsidR="00A05D79" w:rsidRPr="00604478" w:rsidRDefault="009E1B33" w:rsidP="00C34DEE">
      <w:pPr>
        <w:pStyle w:val="af7"/>
      </w:pPr>
      <w:r>
        <w:pict w14:anchorId="2909B789">
          <v:shape id="_x0000_i1114" type="#_x0000_t75" style="width:478.5pt;height:318.75pt;visibility:visible;mso-wrap-style:square">
            <v:imagedata r:id="rId97" o:title=""/>
          </v:shape>
        </w:pict>
      </w:r>
    </w:p>
    <w:p w14:paraId="5DB94B13" w14:textId="77777777" w:rsidR="00A05D79" w:rsidRPr="00604478" w:rsidRDefault="00651CC7" w:rsidP="004832C1">
      <w:pPr>
        <w:pStyle w:val="aff1"/>
      </w:pPr>
      <w:bookmarkStart w:id="142" w:name="_Ref470124701"/>
      <w:r>
        <w:t>Рисунок </w:t>
      </w:r>
      <w:fldSimple w:instr=" SEQ Рисунок \* ARABIC ">
        <w:r w:rsidR="00FF67A6">
          <w:rPr>
            <w:noProof/>
          </w:rPr>
          <w:t>88</w:t>
        </w:r>
      </w:fldSimple>
      <w:bookmarkEnd w:id="142"/>
      <w:r w:rsidR="00A05D79" w:rsidRPr="00604478">
        <w:t xml:space="preserve"> </w:t>
      </w:r>
      <w:r w:rsidR="00084A9E">
        <w:t>Подписание</w:t>
      </w:r>
    </w:p>
    <w:p w14:paraId="2881F963" w14:textId="77777777" w:rsidR="00A05D79" w:rsidRPr="00604478" w:rsidRDefault="00A05D79" w:rsidP="00C6254B">
      <w:pPr>
        <w:pStyle w:val="ae"/>
        <w:rPr>
          <w:noProof/>
        </w:rPr>
      </w:pPr>
      <w:r w:rsidRPr="00604478">
        <w:t>В окне «</w:t>
      </w:r>
      <w:r w:rsidR="00084A9E">
        <w:t>Ввод комментария</w:t>
      </w:r>
      <w:r w:rsidRPr="00604478">
        <w:t>» при необходимости следует заполнить поле «Комментарий» и нажать на кнопку «Сохранить» (</w:t>
      </w:r>
      <w:r w:rsidRPr="00604478">
        <w:fldChar w:fldCharType="begin"/>
      </w:r>
      <w:r w:rsidRPr="00604478">
        <w:instrText xml:space="preserve"> REF _Ref470124709 \h  \* MERGEFORMAT </w:instrText>
      </w:r>
      <w:r w:rsidRPr="00604478">
        <w:fldChar w:fldCharType="separate"/>
      </w:r>
      <w:r w:rsidR="00FF67A6">
        <w:t>Рисунок 89</w:t>
      </w:r>
      <w:r w:rsidRPr="00604478">
        <w:fldChar w:fldCharType="end"/>
      </w:r>
      <w:r w:rsidRPr="00604478">
        <w:t>).</w:t>
      </w:r>
    </w:p>
    <w:p w14:paraId="1D490A82" w14:textId="77777777" w:rsidR="00A05D79" w:rsidRPr="00604478" w:rsidRDefault="009E1B33" w:rsidP="00C34DEE">
      <w:pPr>
        <w:pStyle w:val="af7"/>
      </w:pPr>
      <w:r>
        <w:pict w14:anchorId="74D2BA10">
          <v:shape id="_x0000_i1115" type="#_x0000_t75" style="width:300pt;height:112.5pt;visibility:visible;mso-wrap-style:square">
            <v:imagedata r:id="rId93" o:title=""/>
          </v:shape>
        </w:pict>
      </w:r>
    </w:p>
    <w:p w14:paraId="1624D1E7" w14:textId="77777777" w:rsidR="00A05D79" w:rsidRPr="00604478" w:rsidRDefault="00651CC7" w:rsidP="004832C1">
      <w:pPr>
        <w:pStyle w:val="aff1"/>
      </w:pPr>
      <w:bookmarkStart w:id="143" w:name="_Ref470124709"/>
      <w:r>
        <w:t>Рисунок </w:t>
      </w:r>
      <w:fldSimple w:instr=" SEQ Рисунок \* ARABIC ">
        <w:r w:rsidR="00FF67A6">
          <w:rPr>
            <w:noProof/>
          </w:rPr>
          <w:t>89</w:t>
        </w:r>
      </w:fldSimple>
      <w:bookmarkEnd w:id="143"/>
      <w:r w:rsidR="00A05D79" w:rsidRPr="00604478">
        <w:t xml:space="preserve">. </w:t>
      </w:r>
      <w:r w:rsidR="00084A9E">
        <w:t>Ввод комментария</w:t>
      </w:r>
    </w:p>
    <w:p w14:paraId="1D9558FF" w14:textId="77777777" w:rsidR="00A05D79" w:rsidRDefault="00A05D79" w:rsidP="00C6254B">
      <w:pPr>
        <w:pStyle w:val="ae"/>
      </w:pPr>
      <w:r w:rsidRPr="00604478">
        <w:t>После этого документ перейдет в статус «</w:t>
      </w:r>
      <w:r w:rsidR="002F286C">
        <w:t>Подписано»</w:t>
      </w:r>
      <w:r w:rsidRPr="00604478">
        <w:t>.</w:t>
      </w:r>
    </w:p>
    <w:p w14:paraId="0583EC75" w14:textId="77777777" w:rsidR="001B658A" w:rsidRDefault="00ED6212" w:rsidP="00C6254B">
      <w:pPr>
        <w:pStyle w:val="ae"/>
        <w:rPr>
          <w:lang w:val="x-none"/>
        </w:rPr>
      </w:pPr>
      <w:r w:rsidRPr="00ED6212">
        <w:rPr>
          <w:b/>
        </w:rPr>
        <w:t xml:space="preserve">Важно! </w:t>
      </w:r>
      <w:r w:rsidR="001B658A">
        <w:t>После завершения процесса согласования строк кода бюджетной классификации необходимо отправить строку ОПСП на принятие ГРБС (РБС)</w:t>
      </w:r>
      <w:r w:rsidR="00084A9E">
        <w:t>,</w:t>
      </w:r>
      <w:r w:rsidR="001B658A">
        <w:t xml:space="preserve"> согласно описанию</w:t>
      </w:r>
      <w:r w:rsidR="00084A9E">
        <w:t xml:space="preserve"> в п.</w:t>
      </w:r>
      <w:r w:rsidR="001B658A">
        <w:t>п.</w:t>
      </w:r>
      <w:r w:rsidR="00084A9E">
        <w:t> </w:t>
      </w:r>
      <w:r w:rsidR="001B658A">
        <w:fldChar w:fldCharType="begin"/>
      </w:r>
      <w:r w:rsidR="001B658A">
        <w:instrText xml:space="preserve"> REF _Ref8831778 \r \h </w:instrText>
      </w:r>
      <w:r w:rsidR="001B658A">
        <w:fldChar w:fldCharType="separate"/>
      </w:r>
      <w:r w:rsidR="00FF67A6">
        <w:t>4.8</w:t>
      </w:r>
      <w:r w:rsidR="001B658A">
        <w:fldChar w:fldCharType="end"/>
      </w:r>
      <w:r w:rsidR="00084A9E">
        <w:t> </w:t>
      </w:r>
      <w:r w:rsidR="001B658A">
        <w:t>настоящего руководства пользователя.</w:t>
      </w:r>
    </w:p>
    <w:p w14:paraId="3112F25C" w14:textId="77777777" w:rsidR="00A05D79" w:rsidRPr="00604478" w:rsidRDefault="00A05D79" w:rsidP="00C6254B">
      <w:pPr>
        <w:pStyle w:val="ae"/>
      </w:pPr>
      <w:r w:rsidRPr="00604478">
        <w:t>Для</w:t>
      </w:r>
      <w:r w:rsidR="00084A9E">
        <w:t xml:space="preserve"> отказа в </w:t>
      </w:r>
      <w:r w:rsidR="00D031B4">
        <w:t>подписании</w:t>
      </w:r>
      <w:r w:rsidR="00084A9E">
        <w:t xml:space="preserve"> документа</w:t>
      </w:r>
      <w:r w:rsidRPr="00604478">
        <w:t xml:space="preserve"> утверждающему необходимо</w:t>
      </w:r>
      <w:r w:rsidR="00084A9E">
        <w:t xml:space="preserve"> </w:t>
      </w:r>
      <w:r w:rsidR="00084A9E" w:rsidRPr="00604478">
        <w:t>одним нажатием левой кнопки мыши</w:t>
      </w:r>
      <w:r w:rsidRPr="00604478">
        <w:t xml:space="preserve"> выделить соответствующую строку, нажать на кнопку «Согласование» и выбрать пункт </w:t>
      </w:r>
      <w:r w:rsidRPr="00604478">
        <w:rPr>
          <w:i/>
        </w:rPr>
        <w:t>[</w:t>
      </w:r>
      <w:r w:rsidR="002F286C">
        <w:rPr>
          <w:i/>
        </w:rPr>
        <w:t>С</w:t>
      </w:r>
      <w:r w:rsidRPr="00604478">
        <w:rPr>
          <w:i/>
        </w:rPr>
        <w:t>огласование]</w:t>
      </w:r>
      <w:r w:rsidRPr="00604478">
        <w:t xml:space="preserve"> (</w:t>
      </w:r>
      <w:r w:rsidRPr="00604478">
        <w:fldChar w:fldCharType="begin"/>
      </w:r>
      <w:r w:rsidRPr="00604478">
        <w:instrText xml:space="preserve"> REF _Ref470124739 \h  \* MERGEFORMAT </w:instrText>
      </w:r>
      <w:r w:rsidRPr="00604478">
        <w:fldChar w:fldCharType="separate"/>
      </w:r>
      <w:r w:rsidR="00FF67A6">
        <w:t>Рисунок 90</w:t>
      </w:r>
      <w:r w:rsidRPr="00604478">
        <w:fldChar w:fldCharType="end"/>
      </w:r>
      <w:r w:rsidRPr="00604478">
        <w:t>).</w:t>
      </w:r>
    </w:p>
    <w:p w14:paraId="3EE8938E" w14:textId="77777777" w:rsidR="00A05D79" w:rsidRPr="00604478" w:rsidRDefault="009E1B33" w:rsidP="00C34DEE">
      <w:pPr>
        <w:pStyle w:val="af7"/>
      </w:pPr>
      <w:r>
        <w:pict w14:anchorId="5338F9F6">
          <v:shape id="_x0000_i1116" type="#_x0000_t75" style="width:476.25pt;height:265.5pt;visibility:visible;mso-wrap-style:square">
            <v:imagedata r:id="rId96" o:title=""/>
          </v:shape>
        </w:pict>
      </w:r>
    </w:p>
    <w:p w14:paraId="7B718A25" w14:textId="77777777" w:rsidR="00A05D79" w:rsidRPr="00604478" w:rsidRDefault="00651CC7" w:rsidP="004832C1">
      <w:pPr>
        <w:pStyle w:val="aff1"/>
      </w:pPr>
      <w:bookmarkStart w:id="144" w:name="_Ref470124739"/>
      <w:r>
        <w:t>Рисунок </w:t>
      </w:r>
      <w:fldSimple w:instr=" SEQ Рисунок \* ARABIC ">
        <w:r w:rsidR="00FF67A6">
          <w:rPr>
            <w:noProof/>
          </w:rPr>
          <w:t>90</w:t>
        </w:r>
      </w:fldSimple>
      <w:bookmarkEnd w:id="144"/>
      <w:r w:rsidR="00A05D79" w:rsidRPr="00604478">
        <w:t xml:space="preserve">. </w:t>
      </w:r>
      <w:r w:rsidR="00084A9E">
        <w:t>Переход к отказу в утверждении</w:t>
      </w:r>
    </w:p>
    <w:p w14:paraId="4DCDAC4B" w14:textId="77777777" w:rsidR="00A05D79" w:rsidRPr="00604478" w:rsidRDefault="00A05D79" w:rsidP="00C6254B">
      <w:pPr>
        <w:pStyle w:val="ae"/>
      </w:pPr>
      <w:r w:rsidRPr="00604478">
        <w:t xml:space="preserve">В открывшемся окне «Лист согласования» необходимо нажать на кнопку «Не </w:t>
      </w:r>
      <w:r w:rsidR="002F286C">
        <w:t>подписано</w:t>
      </w:r>
      <w:r w:rsidRPr="00604478">
        <w:t>» (</w:t>
      </w:r>
      <w:r w:rsidRPr="00604478">
        <w:fldChar w:fldCharType="begin"/>
      </w:r>
      <w:r w:rsidRPr="00604478">
        <w:instrText xml:space="preserve"> REF _Ref470124746 \h  \* MERGEFORMAT </w:instrText>
      </w:r>
      <w:r w:rsidRPr="00604478">
        <w:fldChar w:fldCharType="separate"/>
      </w:r>
      <w:r w:rsidR="00FF67A6">
        <w:t>Рисунок 91</w:t>
      </w:r>
      <w:r w:rsidRPr="00604478">
        <w:fldChar w:fldCharType="end"/>
      </w:r>
      <w:r w:rsidRPr="00604478">
        <w:t>).</w:t>
      </w:r>
    </w:p>
    <w:p w14:paraId="6657A704" w14:textId="77777777" w:rsidR="00A05D79" w:rsidRPr="00604478" w:rsidRDefault="009E1B33" w:rsidP="00C34DEE">
      <w:pPr>
        <w:pStyle w:val="af7"/>
      </w:pPr>
      <w:r>
        <w:pict w14:anchorId="4BDA3FD6">
          <v:shape id="_x0000_i1117" type="#_x0000_t75" style="width:478.5pt;height:318.75pt;visibility:visible;mso-wrap-style:square">
            <v:imagedata r:id="rId98" o:title=""/>
          </v:shape>
        </w:pict>
      </w:r>
    </w:p>
    <w:p w14:paraId="4BAF2243" w14:textId="77777777" w:rsidR="00A05D79" w:rsidRPr="00604478" w:rsidRDefault="00651CC7" w:rsidP="004832C1">
      <w:pPr>
        <w:pStyle w:val="aff1"/>
      </w:pPr>
      <w:bookmarkStart w:id="145" w:name="_Ref470124746"/>
      <w:r>
        <w:t>Рисунок </w:t>
      </w:r>
      <w:fldSimple w:instr=" SEQ Рисунок \* ARABIC ">
        <w:r w:rsidR="00FF67A6">
          <w:rPr>
            <w:noProof/>
          </w:rPr>
          <w:t>91</w:t>
        </w:r>
      </w:fldSimple>
      <w:bookmarkEnd w:id="145"/>
      <w:r w:rsidR="00A05D79" w:rsidRPr="00604478">
        <w:t xml:space="preserve">. </w:t>
      </w:r>
      <w:r w:rsidR="00084A9E">
        <w:t>Отказ в подписании</w:t>
      </w:r>
    </w:p>
    <w:p w14:paraId="18C24E11" w14:textId="77777777" w:rsidR="00A05D79" w:rsidRPr="00604478" w:rsidRDefault="00A05D79" w:rsidP="00C6254B">
      <w:pPr>
        <w:pStyle w:val="ae"/>
      </w:pPr>
      <w:r w:rsidRPr="00604478">
        <w:t>В окне «</w:t>
      </w:r>
      <w:r w:rsidR="00D031B4">
        <w:t>Ввод комментария</w:t>
      </w:r>
      <w:r w:rsidRPr="00604478">
        <w:t>» необходимо заполнить поле «Комментарий» и нажать на кнопку «Сохранить» (</w:t>
      </w:r>
      <w:r w:rsidRPr="00604478">
        <w:fldChar w:fldCharType="begin"/>
      </w:r>
      <w:r w:rsidRPr="00604478">
        <w:instrText xml:space="preserve"> REF _Ref470124753 \h  \* MERGEFORMAT </w:instrText>
      </w:r>
      <w:r w:rsidRPr="00604478">
        <w:fldChar w:fldCharType="separate"/>
      </w:r>
      <w:r w:rsidR="00FF67A6">
        <w:t>Рисунок 92</w:t>
      </w:r>
      <w:r w:rsidRPr="00604478">
        <w:fldChar w:fldCharType="end"/>
      </w:r>
      <w:r w:rsidRPr="00604478">
        <w:t>).</w:t>
      </w:r>
    </w:p>
    <w:p w14:paraId="7139A0F7" w14:textId="77777777" w:rsidR="00A05D79" w:rsidRPr="00604478" w:rsidRDefault="009E1B33" w:rsidP="00C34DEE">
      <w:pPr>
        <w:pStyle w:val="af7"/>
      </w:pPr>
      <w:r>
        <w:pict w14:anchorId="0ECFDD0C">
          <v:shape id="_x0000_i1118" type="#_x0000_t75" style="width:300.75pt;height:113.25pt;visibility:visible;mso-wrap-style:square">
            <v:imagedata r:id="rId99" o:title=""/>
          </v:shape>
        </w:pict>
      </w:r>
    </w:p>
    <w:p w14:paraId="4AE105D0" w14:textId="77777777" w:rsidR="00A05D79" w:rsidRPr="00604478" w:rsidRDefault="00651CC7" w:rsidP="004832C1">
      <w:pPr>
        <w:pStyle w:val="aff1"/>
      </w:pPr>
      <w:bookmarkStart w:id="146" w:name="_Ref470124753"/>
      <w:r>
        <w:t>Рисунок </w:t>
      </w:r>
      <w:fldSimple w:instr=" SEQ Рисунок \* ARABIC ">
        <w:r w:rsidR="00FF67A6">
          <w:rPr>
            <w:noProof/>
          </w:rPr>
          <w:t>92</w:t>
        </w:r>
      </w:fldSimple>
      <w:bookmarkEnd w:id="146"/>
      <w:r w:rsidR="00A05D79" w:rsidRPr="00604478">
        <w:t xml:space="preserve">. </w:t>
      </w:r>
      <w:r w:rsidR="00D031B4">
        <w:t>Ввод комментария</w:t>
      </w:r>
    </w:p>
    <w:p w14:paraId="35A8CD90" w14:textId="77777777" w:rsidR="00A05D79" w:rsidRDefault="00A05D79" w:rsidP="00C6254B">
      <w:pPr>
        <w:pStyle w:val="ae"/>
      </w:pPr>
      <w:r w:rsidRPr="00604478">
        <w:rPr>
          <w:b/>
        </w:rPr>
        <w:t>Важно!</w:t>
      </w:r>
      <w:r w:rsidRPr="00604478">
        <w:t xml:space="preserve"> Поле «Комментарий» обязательно для заполнения.</w:t>
      </w:r>
    </w:p>
    <w:p w14:paraId="27E2CE5A" w14:textId="77777777" w:rsidR="002F286C" w:rsidRPr="00604478" w:rsidRDefault="002F286C" w:rsidP="00C6254B">
      <w:pPr>
        <w:pStyle w:val="ae"/>
      </w:pPr>
      <w:r w:rsidRPr="002F286C">
        <w:t>После этого документ перейдет в статус «</w:t>
      </w:r>
      <w:r>
        <w:t xml:space="preserve">Не </w:t>
      </w:r>
      <w:r w:rsidR="00760D47">
        <w:t>согласовано</w:t>
      </w:r>
      <w:r w:rsidRPr="002F286C">
        <w:t>»</w:t>
      </w:r>
      <w:r>
        <w:t>.</w:t>
      </w:r>
    </w:p>
    <w:p w14:paraId="43131FA6" w14:textId="77777777" w:rsidR="00A05D79" w:rsidRPr="00604478" w:rsidRDefault="00A05D79" w:rsidP="00565C0F">
      <w:pPr>
        <w:pStyle w:val="31"/>
      </w:pPr>
      <w:bookmarkStart w:id="147" w:name="_Ref485907332"/>
      <w:bookmarkStart w:id="148" w:name="_Toc41930145"/>
      <w:r w:rsidRPr="00604478">
        <w:t>Редактирование и повторное согласование</w:t>
      </w:r>
      <w:bookmarkEnd w:id="147"/>
      <w:bookmarkEnd w:id="148"/>
    </w:p>
    <w:p w14:paraId="4FB1EBAF" w14:textId="77777777" w:rsidR="00A05D79" w:rsidRPr="00604478" w:rsidRDefault="00A05D79" w:rsidP="00C6254B">
      <w:pPr>
        <w:pStyle w:val="ae"/>
      </w:pPr>
      <w:r w:rsidRPr="00604478">
        <w:t>Для устранения замечаний и повторной отправки документа на согласование необходимо</w:t>
      </w:r>
      <w:r w:rsidR="004A2911">
        <w:t xml:space="preserve"> </w:t>
      </w:r>
      <w:r w:rsidR="004A2911" w:rsidRPr="00604478">
        <w:t>одним нажатием левой кнопки мыши</w:t>
      </w:r>
      <w:r w:rsidRPr="00604478">
        <w:t xml:space="preserve"> выделить несогласованную строку, нажать на кнопку «Согласование» и выбрать пункт </w:t>
      </w:r>
      <w:r w:rsidRPr="00604478">
        <w:rPr>
          <w:i/>
        </w:rPr>
        <w:t>[</w:t>
      </w:r>
      <w:r w:rsidR="005B7119">
        <w:rPr>
          <w:i/>
        </w:rPr>
        <w:t>С</w:t>
      </w:r>
      <w:r w:rsidRPr="00604478">
        <w:rPr>
          <w:i/>
        </w:rPr>
        <w:t>огласование]</w:t>
      </w:r>
      <w:r w:rsidRPr="00604478">
        <w:t xml:space="preserve"> (</w:t>
      </w:r>
      <w:r w:rsidRPr="00604478">
        <w:fldChar w:fldCharType="begin"/>
      </w:r>
      <w:r w:rsidRPr="00604478">
        <w:instrText xml:space="preserve"> REF _Ref470124759 \h  \* MERGEFORMAT </w:instrText>
      </w:r>
      <w:r w:rsidRPr="00604478">
        <w:fldChar w:fldCharType="separate"/>
      </w:r>
      <w:r w:rsidR="00FF67A6">
        <w:t>Рисунок 93</w:t>
      </w:r>
      <w:r w:rsidRPr="00604478">
        <w:fldChar w:fldCharType="end"/>
      </w:r>
      <w:r w:rsidRPr="00604478">
        <w:t>).</w:t>
      </w:r>
    </w:p>
    <w:p w14:paraId="77AB843E" w14:textId="77777777" w:rsidR="00A05D79" w:rsidRPr="00604478" w:rsidRDefault="009E1B33" w:rsidP="00C34DEE">
      <w:pPr>
        <w:pStyle w:val="af7"/>
      </w:pPr>
      <w:r>
        <w:pict w14:anchorId="575FC2D7">
          <v:shape id="_x0000_i1119" type="#_x0000_t75" style="width:479.25pt;height:267pt;visibility:visible;mso-wrap-style:square">
            <v:imagedata r:id="rId100" o:title=""/>
          </v:shape>
        </w:pict>
      </w:r>
    </w:p>
    <w:p w14:paraId="09FD3F67" w14:textId="77777777" w:rsidR="00A05D79" w:rsidRPr="00604478" w:rsidRDefault="00651CC7" w:rsidP="004832C1">
      <w:pPr>
        <w:pStyle w:val="aff1"/>
      </w:pPr>
      <w:bookmarkStart w:id="149" w:name="_Ref470124759"/>
      <w:r>
        <w:t>Рисунок </w:t>
      </w:r>
      <w:fldSimple w:instr=" SEQ Рисунок \* ARABIC ">
        <w:r w:rsidR="00FF67A6">
          <w:rPr>
            <w:noProof/>
          </w:rPr>
          <w:t>93</w:t>
        </w:r>
      </w:fldSimple>
      <w:bookmarkEnd w:id="149"/>
      <w:r w:rsidR="00A05D79" w:rsidRPr="00604478">
        <w:t>.</w:t>
      </w:r>
      <w:r w:rsidR="004A2911">
        <w:t>Переход к редактированию и повторному согласованию</w:t>
      </w:r>
    </w:p>
    <w:p w14:paraId="53761614" w14:textId="77777777" w:rsidR="00C23162" w:rsidRPr="00E66D33" w:rsidRDefault="00C23162" w:rsidP="00C6254B">
      <w:pPr>
        <w:pStyle w:val="ae"/>
      </w:pPr>
      <w:r w:rsidRPr="00E66D33">
        <w:t>В открывшемся окне «Лист согласования» для устранения замечаний и пов</w:t>
      </w:r>
      <w:r w:rsidR="00084A9E">
        <w:t>торной отправки на согласование</w:t>
      </w:r>
      <w:r w:rsidRPr="00E66D33">
        <w:t xml:space="preserve"> необходимо нажать на кнопку «Черновик» (</w:t>
      </w:r>
      <w:r w:rsidRPr="00E66D33">
        <w:fldChar w:fldCharType="begin"/>
      </w:r>
      <w:r w:rsidRPr="00E66D33">
        <w:instrText xml:space="preserve"> REF _Ref472435838 \h </w:instrText>
      </w:r>
      <w:r w:rsidRPr="00E66D33">
        <w:fldChar w:fldCharType="separate"/>
      </w:r>
      <w:r w:rsidR="00FF67A6">
        <w:t>Рисунок </w:t>
      </w:r>
      <w:r w:rsidR="00FF67A6">
        <w:rPr>
          <w:noProof/>
        </w:rPr>
        <w:t>94</w:t>
      </w:r>
      <w:r w:rsidRPr="00E66D33">
        <w:fldChar w:fldCharType="end"/>
      </w:r>
      <w:r w:rsidRPr="00E66D33">
        <w:t>).</w:t>
      </w:r>
    </w:p>
    <w:p w14:paraId="7439D7ED" w14:textId="77777777" w:rsidR="00C23162" w:rsidRPr="00E66D33" w:rsidRDefault="009E1B33" w:rsidP="00C34DEE">
      <w:pPr>
        <w:pStyle w:val="af7"/>
      </w:pPr>
      <w:r>
        <w:pict w14:anchorId="0FC295C3">
          <v:shape id="_x0000_i1120" type="#_x0000_t75" style="width:475.5pt;height:317.25pt;visibility:visible;mso-wrap-style:square">
            <v:imagedata r:id="rId101" o:title=""/>
          </v:shape>
        </w:pict>
      </w:r>
    </w:p>
    <w:p w14:paraId="6A1D970E" w14:textId="77777777" w:rsidR="00C23162" w:rsidRPr="00E66D33" w:rsidRDefault="00651CC7" w:rsidP="004832C1">
      <w:pPr>
        <w:pStyle w:val="aff1"/>
      </w:pPr>
      <w:bookmarkStart w:id="150" w:name="_Ref472435838"/>
      <w:r>
        <w:t>Рисунок </w:t>
      </w:r>
      <w:fldSimple w:instr=" SEQ Рисунок \* ARABIC ">
        <w:r w:rsidR="00FF67A6">
          <w:rPr>
            <w:noProof/>
          </w:rPr>
          <w:t>94</w:t>
        </w:r>
      </w:fldSimple>
      <w:bookmarkEnd w:id="150"/>
      <w:r w:rsidR="00C23162" w:rsidRPr="00E66D33">
        <w:t xml:space="preserve">. </w:t>
      </w:r>
      <w:r w:rsidR="00084A9E">
        <w:t>Черновик</w:t>
      </w:r>
    </w:p>
    <w:p w14:paraId="0C38ECF3" w14:textId="77777777" w:rsidR="00C23162" w:rsidRPr="00E66D33" w:rsidRDefault="00C23162" w:rsidP="00C6254B">
      <w:pPr>
        <w:pStyle w:val="ae"/>
      </w:pPr>
      <w:r w:rsidRPr="00E66D33">
        <w:t>Для просмотра истории согласования необходимо в окне «Лист согласования» нажать на кнопку «История согласования» (</w:t>
      </w:r>
      <w:r w:rsidRPr="00E66D33">
        <w:fldChar w:fldCharType="begin"/>
      </w:r>
      <w:r w:rsidRPr="00E66D33">
        <w:instrText xml:space="preserve"> REF _Ref472435843 \h </w:instrText>
      </w:r>
      <w:r w:rsidRPr="00E66D33">
        <w:fldChar w:fldCharType="separate"/>
      </w:r>
      <w:r w:rsidR="00FF67A6">
        <w:t>Рисунок </w:t>
      </w:r>
      <w:r w:rsidR="00FF67A6">
        <w:rPr>
          <w:noProof/>
        </w:rPr>
        <w:t>95</w:t>
      </w:r>
      <w:r w:rsidRPr="00E66D33">
        <w:fldChar w:fldCharType="end"/>
      </w:r>
      <w:r w:rsidRPr="00E66D33">
        <w:t>).</w:t>
      </w:r>
    </w:p>
    <w:p w14:paraId="7EE6D93A" w14:textId="77777777" w:rsidR="00C23162" w:rsidRPr="00E66D33" w:rsidRDefault="009E1B33" w:rsidP="00C34DEE">
      <w:pPr>
        <w:pStyle w:val="af7"/>
      </w:pPr>
      <w:r>
        <w:pict w14:anchorId="36F823A5">
          <v:shape id="_x0000_i1121" type="#_x0000_t75" style="width:480pt;height:320.25pt;visibility:visible;mso-wrap-style:square">
            <v:imagedata r:id="rId102" o:title=""/>
          </v:shape>
        </w:pict>
      </w:r>
    </w:p>
    <w:p w14:paraId="792873B0" w14:textId="77777777" w:rsidR="00C23162" w:rsidRPr="00E66D33" w:rsidRDefault="00651CC7" w:rsidP="004832C1">
      <w:pPr>
        <w:pStyle w:val="aff1"/>
      </w:pPr>
      <w:bookmarkStart w:id="151" w:name="_Ref472435843"/>
      <w:r>
        <w:t>Рисунок </w:t>
      </w:r>
      <w:fldSimple w:instr=" SEQ Рисунок \* ARABIC ">
        <w:r w:rsidR="00FF67A6">
          <w:rPr>
            <w:noProof/>
          </w:rPr>
          <w:t>95</w:t>
        </w:r>
      </w:fldSimple>
      <w:bookmarkEnd w:id="151"/>
      <w:r w:rsidR="00C23162" w:rsidRPr="00E66D33">
        <w:t xml:space="preserve">. </w:t>
      </w:r>
      <w:r w:rsidR="00084A9E">
        <w:t>Просмотр истории согласования</w:t>
      </w:r>
    </w:p>
    <w:p w14:paraId="1FEB1D40" w14:textId="77777777" w:rsidR="002E503C" w:rsidRDefault="002E503C" w:rsidP="00565C0F">
      <w:pPr>
        <w:pStyle w:val="21"/>
      </w:pPr>
      <w:bookmarkStart w:id="152" w:name="_Toc513746716"/>
      <w:bookmarkStart w:id="153" w:name="_Toc513747258"/>
      <w:bookmarkStart w:id="154" w:name="_Toc513802355"/>
      <w:bookmarkStart w:id="155" w:name="_Toc513746719"/>
      <w:bookmarkStart w:id="156" w:name="_Toc513747261"/>
      <w:bookmarkStart w:id="157" w:name="_Toc513802358"/>
      <w:bookmarkStart w:id="158" w:name="_Toc41930146"/>
      <w:bookmarkEnd w:id="152"/>
      <w:bookmarkEnd w:id="153"/>
      <w:bookmarkEnd w:id="154"/>
      <w:bookmarkEnd w:id="155"/>
      <w:bookmarkEnd w:id="156"/>
      <w:bookmarkEnd w:id="157"/>
      <w:r w:rsidRPr="00604478">
        <w:t xml:space="preserve">Массовое согласование строк </w:t>
      </w:r>
      <w:r w:rsidR="00FB0F75">
        <w:t>КБК</w:t>
      </w:r>
      <w:bookmarkEnd w:id="158"/>
    </w:p>
    <w:p w14:paraId="19CDF2E6" w14:textId="735D1931" w:rsidR="00FB0F75" w:rsidRDefault="00FB0F75" w:rsidP="00FB0F75">
      <w:pPr>
        <w:pStyle w:val="ae"/>
      </w:pPr>
      <w:r w:rsidRPr="00FB0F75">
        <w:rPr>
          <w:b/>
        </w:rPr>
        <w:t>Важно!</w:t>
      </w:r>
      <w:r>
        <w:t xml:space="preserve"> Массовое согласование строк КБК во вкладк</w:t>
      </w:r>
      <w:r w:rsidR="00A14AC5">
        <w:t xml:space="preserve">е </w:t>
      </w:r>
      <w:r>
        <w:t>«Доп. финансирование» осуществляется аналогично</w:t>
      </w:r>
      <w:r w:rsidR="00A14AC5">
        <w:t xml:space="preserve"> массовому согласованию строк КБК во вкладке «БА»</w:t>
      </w:r>
      <w:r>
        <w:t>.</w:t>
      </w:r>
    </w:p>
    <w:p w14:paraId="0CEC2272" w14:textId="77777777" w:rsidR="003939DB" w:rsidRPr="00604478" w:rsidRDefault="003939DB" w:rsidP="00565C0F">
      <w:pPr>
        <w:pStyle w:val="31"/>
      </w:pPr>
      <w:bookmarkStart w:id="159" w:name="_Toc41930147"/>
      <w:r>
        <w:t>Формирование листа согласования</w:t>
      </w:r>
      <w:bookmarkEnd w:id="159"/>
    </w:p>
    <w:p w14:paraId="59F22E6D" w14:textId="77777777" w:rsidR="009C049D" w:rsidRDefault="009C049D" w:rsidP="00C6254B">
      <w:pPr>
        <w:pStyle w:val="ae"/>
        <w:rPr>
          <w:b/>
        </w:rPr>
      </w:pPr>
      <w:r w:rsidRPr="009C049D">
        <w:rPr>
          <w:b/>
        </w:rPr>
        <w:t xml:space="preserve">Предусловие. </w:t>
      </w:r>
      <w:r w:rsidRPr="009C049D">
        <w:t>Осуществлен вход с ролью «Формирование и ведение БС ПБС (Ввод данных)».</w:t>
      </w:r>
    </w:p>
    <w:p w14:paraId="3AEC0296" w14:textId="77777777" w:rsidR="002E503C" w:rsidRPr="00604478" w:rsidRDefault="002E503C" w:rsidP="00C6254B">
      <w:pPr>
        <w:pStyle w:val="ae"/>
      </w:pPr>
      <w:r w:rsidRPr="00604478">
        <w:t>Для отправки строк на м</w:t>
      </w:r>
      <w:r w:rsidR="00D031B4">
        <w:t>ассовое согласование необходимо</w:t>
      </w:r>
      <w:r w:rsidRPr="00604478">
        <w:t xml:space="preserve"> нажать на кнопку «</w:t>
      </w:r>
      <w:r w:rsidR="004F3B27" w:rsidRPr="004F3B27">
        <w:t>Массовое согласование</w:t>
      </w:r>
      <w:r w:rsidRPr="00604478">
        <w:t xml:space="preserve">» и выбрать пункт </w:t>
      </w:r>
      <w:r w:rsidRPr="00604478">
        <w:rPr>
          <w:i/>
        </w:rPr>
        <w:t>[</w:t>
      </w:r>
      <w:r w:rsidR="004F3B27">
        <w:rPr>
          <w:i/>
        </w:rPr>
        <w:t>Массовое внутреннее согласование/</w:t>
      </w:r>
      <w:r w:rsidRPr="00604478">
        <w:rPr>
          <w:i/>
        </w:rPr>
        <w:t xml:space="preserve">Создания листа согласования] </w:t>
      </w:r>
      <w:r w:rsidRPr="00604478">
        <w:t>(</w:t>
      </w:r>
      <w:r w:rsidRPr="00604478">
        <w:fldChar w:fldCharType="begin"/>
      </w:r>
      <w:r w:rsidRPr="00604478">
        <w:instrText xml:space="preserve"> REF _Ref469914094 \h </w:instrText>
      </w:r>
      <w:r w:rsidR="00EA24DE" w:rsidRPr="00604478">
        <w:instrText xml:space="preserve"> \* MERGEFORMAT </w:instrText>
      </w:r>
      <w:r w:rsidRPr="00604478">
        <w:fldChar w:fldCharType="separate"/>
      </w:r>
      <w:r w:rsidR="00FF67A6">
        <w:t>Рисунок 96</w:t>
      </w:r>
      <w:r w:rsidRPr="00604478">
        <w:fldChar w:fldCharType="end"/>
      </w:r>
      <w:r w:rsidRPr="00604478">
        <w:t>).</w:t>
      </w:r>
    </w:p>
    <w:p w14:paraId="0B2BF90E" w14:textId="77777777" w:rsidR="002E503C" w:rsidRPr="00604478" w:rsidRDefault="009E1B33" w:rsidP="00C34DEE">
      <w:pPr>
        <w:pStyle w:val="af7"/>
      </w:pPr>
      <w:r>
        <w:pict w14:anchorId="687C478E">
          <v:shape id="_x0000_i1122" type="#_x0000_t75" style="width:479.25pt;height:267pt;visibility:visible;mso-wrap-style:square">
            <v:imagedata r:id="rId103" o:title=""/>
          </v:shape>
        </w:pict>
      </w:r>
    </w:p>
    <w:p w14:paraId="30FE4948" w14:textId="77777777" w:rsidR="002E503C" w:rsidRPr="00604478" w:rsidRDefault="00651CC7" w:rsidP="00C34DEE">
      <w:pPr>
        <w:pStyle w:val="aff1"/>
      </w:pPr>
      <w:bookmarkStart w:id="160" w:name="_Ref469914094"/>
      <w:r>
        <w:t>Рисунок </w:t>
      </w:r>
      <w:fldSimple w:instr=" SEQ Рисунок \* ARABIC ">
        <w:r w:rsidR="00FF67A6">
          <w:rPr>
            <w:noProof/>
          </w:rPr>
          <w:t>96</w:t>
        </w:r>
      </w:fldSimple>
      <w:bookmarkEnd w:id="160"/>
      <w:r w:rsidR="002E503C" w:rsidRPr="00604478">
        <w:t xml:space="preserve">. </w:t>
      </w:r>
      <w:r w:rsidR="00D031B4">
        <w:t>Формирование листа согласования</w:t>
      </w:r>
    </w:p>
    <w:p w14:paraId="264E15AA" w14:textId="77777777" w:rsidR="002E503C" w:rsidRPr="00604478" w:rsidRDefault="002E503C" w:rsidP="00C6254B">
      <w:pPr>
        <w:pStyle w:val="ae"/>
      </w:pPr>
      <w:r w:rsidRPr="00604478">
        <w:t xml:space="preserve">В открывшемся окне «Выбор </w:t>
      </w:r>
      <w:r w:rsidRPr="00077F6C">
        <w:t>строк</w:t>
      </w:r>
      <w:r w:rsidRPr="00604478">
        <w:t>» необходимо установить «галочки» напротив соответствующих строк, требующих согласования</w:t>
      </w:r>
      <w:r w:rsidR="00D031B4">
        <w:t>,</w:t>
      </w:r>
      <w:r w:rsidRPr="00604478">
        <w:t xml:space="preserve"> и нажать на кнопку «Выбрать» (</w:t>
      </w:r>
      <w:r w:rsidRPr="00604478">
        <w:fldChar w:fldCharType="begin"/>
      </w:r>
      <w:r w:rsidRPr="00604478">
        <w:instrText xml:space="preserve"> REF _Ref469914065 \h </w:instrText>
      </w:r>
      <w:r w:rsidR="00EA24DE" w:rsidRPr="00604478">
        <w:instrText xml:space="preserve"> \* MERGEFORMAT </w:instrText>
      </w:r>
      <w:r w:rsidRPr="00604478">
        <w:fldChar w:fldCharType="separate"/>
      </w:r>
      <w:r w:rsidR="00FF67A6">
        <w:t>Рисунок 97</w:t>
      </w:r>
      <w:r w:rsidRPr="00604478">
        <w:fldChar w:fldCharType="end"/>
      </w:r>
      <w:r w:rsidRPr="00604478">
        <w:t>).</w:t>
      </w:r>
    </w:p>
    <w:p w14:paraId="1CA1F1AD" w14:textId="77777777" w:rsidR="002E503C" w:rsidRPr="00604478" w:rsidRDefault="009E1B33" w:rsidP="00C34DEE">
      <w:pPr>
        <w:pStyle w:val="af7"/>
      </w:pPr>
      <w:r>
        <w:pict w14:anchorId="02D211E5">
          <v:shape id="_x0000_i1123" type="#_x0000_t75" style="width:450.75pt;height:177pt;visibility:visible;mso-wrap-style:square">
            <v:imagedata r:id="rId104" o:title=""/>
          </v:shape>
        </w:pict>
      </w:r>
    </w:p>
    <w:p w14:paraId="0BC1484D" w14:textId="77777777" w:rsidR="002E503C" w:rsidRPr="00604478" w:rsidRDefault="00651CC7" w:rsidP="00C34DEE">
      <w:pPr>
        <w:pStyle w:val="aff1"/>
      </w:pPr>
      <w:bookmarkStart w:id="161" w:name="_Ref469914065"/>
      <w:r>
        <w:t>Рисунок </w:t>
      </w:r>
      <w:fldSimple w:instr=" SEQ Рисунок \* ARABIC ">
        <w:r w:rsidR="00FF67A6">
          <w:rPr>
            <w:noProof/>
          </w:rPr>
          <w:t>97</w:t>
        </w:r>
      </w:fldSimple>
      <w:bookmarkEnd w:id="161"/>
      <w:r w:rsidR="002E503C" w:rsidRPr="00604478">
        <w:t xml:space="preserve">. </w:t>
      </w:r>
      <w:r w:rsidR="00D031B4">
        <w:t>Выбор строк</w:t>
      </w:r>
    </w:p>
    <w:p w14:paraId="10FF6C45" w14:textId="77777777" w:rsidR="00077F6C" w:rsidRDefault="002E503C" w:rsidP="00C6254B">
      <w:pPr>
        <w:pStyle w:val="ae"/>
      </w:pPr>
      <w:r w:rsidRPr="00604478">
        <w:t>В результат</w:t>
      </w:r>
      <w:r w:rsidR="00D031B4">
        <w:t>е</w:t>
      </w:r>
      <w:r w:rsidRPr="00604478">
        <w:t xml:space="preserve"> откроется лист согласования, формировани</w:t>
      </w:r>
      <w:r w:rsidR="009850B3">
        <w:t>е</w:t>
      </w:r>
      <w:r w:rsidRPr="00604478">
        <w:t xml:space="preserve"> которого осуществля</w:t>
      </w:r>
      <w:r w:rsidR="00E42B6B">
        <w:t>ется аналогично описанию в п.п. </w:t>
      </w:r>
      <w:r w:rsidRPr="00604478">
        <w:fldChar w:fldCharType="begin"/>
      </w:r>
      <w:r w:rsidRPr="00604478">
        <w:instrText xml:space="preserve"> REF _Ref470124393 \n \h </w:instrText>
      </w:r>
      <w:r w:rsidR="00EA24DE" w:rsidRPr="00604478">
        <w:instrText xml:space="preserve"> \* MERGEFORMAT </w:instrText>
      </w:r>
      <w:r w:rsidRPr="00604478">
        <w:fldChar w:fldCharType="separate"/>
      </w:r>
      <w:r w:rsidR="00FF67A6">
        <w:t>4.6.1</w:t>
      </w:r>
      <w:r w:rsidRPr="00604478">
        <w:fldChar w:fldCharType="end"/>
      </w:r>
      <w:r w:rsidR="00E42B6B">
        <w:t> </w:t>
      </w:r>
      <w:r w:rsidRPr="00604478">
        <w:t xml:space="preserve">настоящего руководства пользователя. </w:t>
      </w:r>
    </w:p>
    <w:p w14:paraId="31E952AF" w14:textId="77777777" w:rsidR="003939DB" w:rsidRDefault="003939DB" w:rsidP="00565C0F">
      <w:pPr>
        <w:pStyle w:val="31"/>
      </w:pPr>
      <w:bookmarkStart w:id="162" w:name="_Toc41930148"/>
      <w:r>
        <w:t>Согласование</w:t>
      </w:r>
      <w:bookmarkEnd w:id="162"/>
    </w:p>
    <w:p w14:paraId="5F15BF37" w14:textId="77777777" w:rsidR="003939DB" w:rsidRPr="00604478" w:rsidRDefault="003939DB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Pr="0054751B">
        <w:t>Формирование и ведение БС ПБС (Согласование)</w:t>
      </w:r>
      <w:r>
        <w:t>.</w:t>
      </w:r>
    </w:p>
    <w:p w14:paraId="6055914C" w14:textId="77777777" w:rsidR="002E503C" w:rsidRPr="00604478" w:rsidRDefault="002E503C" w:rsidP="00C6254B">
      <w:pPr>
        <w:pStyle w:val="ae"/>
      </w:pPr>
      <w:r w:rsidRPr="00604478">
        <w:t>Для согласования документа согласующему необходимо нажать на кнопку «</w:t>
      </w:r>
      <w:r w:rsidR="00E42B6B">
        <w:t>Массовое с</w:t>
      </w:r>
      <w:r w:rsidRPr="00604478">
        <w:t xml:space="preserve">огласование» и выбрать пункт </w:t>
      </w:r>
      <w:r w:rsidRPr="00604478">
        <w:rPr>
          <w:i/>
        </w:rPr>
        <w:t>[</w:t>
      </w:r>
      <w:r w:rsidR="004F3B27">
        <w:rPr>
          <w:i/>
        </w:rPr>
        <w:t>Массовое внутреннее согласование/</w:t>
      </w:r>
      <w:r w:rsidRPr="00604478">
        <w:rPr>
          <w:i/>
        </w:rPr>
        <w:t>Согласование]</w:t>
      </w:r>
      <w:r w:rsidRPr="00604478">
        <w:t xml:space="preserve"> (</w:t>
      </w:r>
      <w:r w:rsidRPr="00604478">
        <w:fldChar w:fldCharType="begin"/>
      </w:r>
      <w:r w:rsidRPr="00604478">
        <w:instrText xml:space="preserve"> REF _Ref469918114 \h </w:instrText>
      </w:r>
      <w:r w:rsidR="00EA24DE" w:rsidRPr="00604478">
        <w:instrText xml:space="preserve"> \* MERGEFORMAT </w:instrText>
      </w:r>
      <w:r w:rsidRPr="00604478">
        <w:fldChar w:fldCharType="separate"/>
      </w:r>
      <w:r w:rsidR="00FF67A6">
        <w:t>Рисунок 98</w:t>
      </w:r>
      <w:r w:rsidRPr="00604478">
        <w:fldChar w:fldCharType="end"/>
      </w:r>
      <w:r w:rsidRPr="00604478">
        <w:t>).</w:t>
      </w:r>
    </w:p>
    <w:p w14:paraId="4DB3F52A" w14:textId="77777777" w:rsidR="002E503C" w:rsidRPr="00604478" w:rsidRDefault="009E1B33" w:rsidP="00C34DEE">
      <w:pPr>
        <w:pStyle w:val="af7"/>
      </w:pPr>
      <w:r>
        <w:pict w14:anchorId="5005229B">
          <v:shape id="_x0000_i1124" type="#_x0000_t75" style="width:476.25pt;height:265.5pt;visibility:visible;mso-wrap-style:square">
            <v:imagedata r:id="rId105" o:title=""/>
          </v:shape>
        </w:pict>
      </w:r>
    </w:p>
    <w:p w14:paraId="0BD11CF6" w14:textId="77777777" w:rsidR="002E503C" w:rsidRPr="00604478" w:rsidRDefault="00651CC7" w:rsidP="00C34DEE">
      <w:pPr>
        <w:pStyle w:val="aff1"/>
      </w:pPr>
      <w:bookmarkStart w:id="163" w:name="_Ref469918114"/>
      <w:r>
        <w:t>Рисунок </w:t>
      </w:r>
      <w:fldSimple w:instr=" SEQ Рисунок \* ARABIC ">
        <w:r w:rsidR="00FF67A6">
          <w:rPr>
            <w:noProof/>
          </w:rPr>
          <w:t>98</w:t>
        </w:r>
      </w:fldSimple>
      <w:bookmarkEnd w:id="163"/>
      <w:r w:rsidR="002E503C" w:rsidRPr="00604478">
        <w:t xml:space="preserve">. </w:t>
      </w:r>
      <w:r w:rsidR="00E42B6B">
        <w:t>Переход к согласованию</w:t>
      </w:r>
    </w:p>
    <w:p w14:paraId="7050AE87" w14:textId="77777777" w:rsidR="002E503C" w:rsidRPr="00604478" w:rsidRDefault="002E503C" w:rsidP="00C6254B">
      <w:pPr>
        <w:pStyle w:val="ae"/>
      </w:pPr>
      <w:r w:rsidRPr="00604478">
        <w:t>В открывшемся окне «Выбор строк» необходимо установить «галочки» напротив соответствующих строк, требующих согласования</w:t>
      </w:r>
      <w:r w:rsidR="00E42B6B">
        <w:t>,</w:t>
      </w:r>
      <w:r w:rsidRPr="00604478">
        <w:t xml:space="preserve"> и нажать на кнопку «Выбрать» (</w:t>
      </w:r>
      <w:r w:rsidRPr="00604478">
        <w:fldChar w:fldCharType="begin"/>
      </w:r>
      <w:r w:rsidRPr="00604478">
        <w:instrText xml:space="preserve"> REF _Ref469916942 \h </w:instrText>
      </w:r>
      <w:r w:rsidR="00EA24DE" w:rsidRPr="00604478">
        <w:instrText xml:space="preserve"> \* MERGEFORMAT </w:instrText>
      </w:r>
      <w:r w:rsidRPr="00604478">
        <w:fldChar w:fldCharType="separate"/>
      </w:r>
      <w:r w:rsidR="00FF67A6">
        <w:t>Рисунок 99</w:t>
      </w:r>
      <w:r w:rsidRPr="00604478">
        <w:fldChar w:fldCharType="end"/>
      </w:r>
      <w:r w:rsidRPr="00604478">
        <w:t>).</w:t>
      </w:r>
    </w:p>
    <w:p w14:paraId="624474D7" w14:textId="77777777" w:rsidR="002E503C" w:rsidRPr="00604478" w:rsidRDefault="009E1B33" w:rsidP="00C34DEE">
      <w:pPr>
        <w:pStyle w:val="af7"/>
      </w:pPr>
      <w:r>
        <w:pict w14:anchorId="700D78CA">
          <v:shape id="_x0000_i1125" type="#_x0000_t75" style="width:450.75pt;height:177pt;visibility:visible;mso-wrap-style:square">
            <v:imagedata r:id="rId104" o:title=""/>
          </v:shape>
        </w:pict>
      </w:r>
    </w:p>
    <w:p w14:paraId="7743496C" w14:textId="77777777" w:rsidR="002E503C" w:rsidRPr="00604478" w:rsidRDefault="00651CC7" w:rsidP="00C34DEE">
      <w:pPr>
        <w:pStyle w:val="aff1"/>
      </w:pPr>
      <w:bookmarkStart w:id="164" w:name="_Ref469916942"/>
      <w:r>
        <w:t>Рисунок </w:t>
      </w:r>
      <w:fldSimple w:instr=" SEQ Рисунок \* ARABIC ">
        <w:r w:rsidR="00FF67A6">
          <w:rPr>
            <w:noProof/>
          </w:rPr>
          <w:t>99</w:t>
        </w:r>
      </w:fldSimple>
      <w:bookmarkEnd w:id="164"/>
      <w:r w:rsidR="002E503C" w:rsidRPr="00604478">
        <w:t xml:space="preserve">. </w:t>
      </w:r>
      <w:r w:rsidR="00E42B6B">
        <w:t>Выбор строк</w:t>
      </w:r>
    </w:p>
    <w:p w14:paraId="6B64B4F5" w14:textId="77777777" w:rsidR="003939DB" w:rsidRDefault="003939DB" w:rsidP="00E42B6B">
      <w:pPr>
        <w:pStyle w:val="ae"/>
      </w:pPr>
      <w:r w:rsidRPr="00604478">
        <w:t xml:space="preserve">В </w:t>
      </w:r>
      <w:r>
        <w:t>результате откроется</w:t>
      </w:r>
      <w:r w:rsidRPr="00604478">
        <w:t xml:space="preserve"> окн</w:t>
      </w:r>
      <w:r>
        <w:t>о</w:t>
      </w:r>
      <w:r w:rsidRPr="00604478">
        <w:t xml:space="preserve"> «Лист согласования» </w:t>
      </w:r>
      <w:r w:rsidR="00E42B6B">
        <w:t>Далее м</w:t>
      </w:r>
      <w:r>
        <w:t>ассовое согласование документов</w:t>
      </w:r>
      <w:r w:rsidRPr="00604478">
        <w:t xml:space="preserve"> осуществляется аналогично описанию в п.п.</w:t>
      </w:r>
      <w:r w:rsidR="00E42B6B">
        <w:t> </w:t>
      </w:r>
      <w:r>
        <w:fldChar w:fldCharType="begin"/>
      </w:r>
      <w:r>
        <w:instrText xml:space="preserve"> REF _Ref471918709 \r \h </w:instrText>
      </w:r>
      <w:r>
        <w:fldChar w:fldCharType="separate"/>
      </w:r>
      <w:r w:rsidR="00FF67A6">
        <w:t>4.6.2</w:t>
      </w:r>
      <w:r>
        <w:fldChar w:fldCharType="end"/>
      </w:r>
      <w:r w:rsidR="00E42B6B">
        <w:t> </w:t>
      </w:r>
      <w:r w:rsidRPr="00604478">
        <w:t xml:space="preserve">настоящего руководства пользователя. После этого </w:t>
      </w:r>
      <w:r>
        <w:t xml:space="preserve">выбранные </w:t>
      </w:r>
      <w:r w:rsidRPr="00604478">
        <w:t>документ</w:t>
      </w:r>
      <w:r>
        <w:t>ы</w:t>
      </w:r>
      <w:r w:rsidRPr="00604478">
        <w:t xml:space="preserve"> перейд</w:t>
      </w:r>
      <w:r>
        <w:t>у</w:t>
      </w:r>
      <w:r w:rsidRPr="00604478">
        <w:t>т в статус «Согласовано».</w:t>
      </w:r>
    </w:p>
    <w:p w14:paraId="117F1D9B" w14:textId="77777777" w:rsidR="003939DB" w:rsidRPr="00604478" w:rsidRDefault="003939DB" w:rsidP="00565C0F">
      <w:pPr>
        <w:pStyle w:val="31"/>
      </w:pPr>
      <w:bookmarkStart w:id="165" w:name="_Toc41930149"/>
      <w:r>
        <w:t>Подготовка данных для подписи</w:t>
      </w:r>
      <w:bookmarkEnd w:id="165"/>
    </w:p>
    <w:p w14:paraId="549F8DDC" w14:textId="77777777" w:rsidR="003939DB" w:rsidRPr="00604478" w:rsidRDefault="003939DB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Pr="0054751B">
        <w:t>Формирование и ведение БС ПБС (Подписание)</w:t>
      </w:r>
      <w:r w:rsidRPr="00604478">
        <w:t>».</w:t>
      </w:r>
    </w:p>
    <w:p w14:paraId="081226DD" w14:textId="77777777" w:rsidR="002E503C" w:rsidRPr="00604478" w:rsidRDefault="002E503C" w:rsidP="00C6254B">
      <w:pPr>
        <w:pStyle w:val="ae"/>
      </w:pPr>
      <w:r w:rsidRPr="00604478">
        <w:t xml:space="preserve">Для </w:t>
      </w:r>
      <w:r w:rsidR="003939DB">
        <w:t>подготовк</w:t>
      </w:r>
      <w:r w:rsidR="00E42B6B">
        <w:t>и</w:t>
      </w:r>
      <w:r w:rsidR="003939DB">
        <w:t xml:space="preserve"> данных для подписи необходимо</w:t>
      </w:r>
      <w:r w:rsidRPr="00604478">
        <w:t xml:space="preserve"> нажать на кнопку «</w:t>
      </w:r>
      <w:r w:rsidR="00E42B6B">
        <w:t>Массовое с</w:t>
      </w:r>
      <w:r w:rsidRPr="00604478">
        <w:t xml:space="preserve">огласование» и выбрать пункт </w:t>
      </w:r>
      <w:r w:rsidRPr="00604478">
        <w:rPr>
          <w:i/>
        </w:rPr>
        <w:t>[</w:t>
      </w:r>
      <w:r w:rsidR="004F3B27">
        <w:rPr>
          <w:i/>
        </w:rPr>
        <w:t>Массовое внутреннее согласование/</w:t>
      </w:r>
      <w:r w:rsidR="00CF5C52">
        <w:rPr>
          <w:i/>
        </w:rPr>
        <w:t>Подготовка данных для подписи</w:t>
      </w:r>
      <w:r w:rsidRPr="00604478">
        <w:rPr>
          <w:i/>
        </w:rPr>
        <w:t xml:space="preserve">] </w:t>
      </w:r>
      <w:r w:rsidRPr="00604478">
        <w:t>(</w:t>
      </w:r>
      <w:r w:rsidRPr="00604478">
        <w:fldChar w:fldCharType="begin"/>
      </w:r>
      <w:r w:rsidRPr="00604478">
        <w:instrText xml:space="preserve"> REF _Ref469920231 \h </w:instrText>
      </w:r>
      <w:r w:rsidR="00EA24DE" w:rsidRPr="00604478">
        <w:instrText xml:space="preserve"> \* MERGEFORMAT </w:instrText>
      </w:r>
      <w:r w:rsidRPr="00604478">
        <w:fldChar w:fldCharType="separate"/>
      </w:r>
      <w:r w:rsidR="00FF67A6">
        <w:t>Рисунок 100</w:t>
      </w:r>
      <w:r w:rsidRPr="00604478">
        <w:fldChar w:fldCharType="end"/>
      </w:r>
      <w:r w:rsidRPr="00604478">
        <w:t>).</w:t>
      </w:r>
    </w:p>
    <w:p w14:paraId="3B699C04" w14:textId="77777777" w:rsidR="002E503C" w:rsidRPr="00604478" w:rsidRDefault="009E1B33" w:rsidP="00C34DEE">
      <w:pPr>
        <w:pStyle w:val="aff1"/>
      </w:pPr>
      <w:r>
        <w:rPr>
          <w:noProof/>
          <w:lang w:eastAsia="ru-RU"/>
        </w:rPr>
        <w:pict w14:anchorId="4FDFBE1D">
          <v:shape id="_x0000_i1126" type="#_x0000_t75" style="width:477.75pt;height:267pt;visibility:visible;mso-wrap-style:square">
            <v:imagedata r:id="rId106" o:title=""/>
          </v:shape>
        </w:pict>
      </w:r>
    </w:p>
    <w:p w14:paraId="5D9313FA" w14:textId="77777777" w:rsidR="002E503C" w:rsidRPr="00604478" w:rsidRDefault="00651CC7" w:rsidP="00C34DEE">
      <w:pPr>
        <w:pStyle w:val="aff1"/>
      </w:pPr>
      <w:bookmarkStart w:id="166" w:name="_Ref469920231"/>
      <w:r>
        <w:t>Рисунок </w:t>
      </w:r>
      <w:fldSimple w:instr=" SEQ Рисунок \* ARABIC ">
        <w:r w:rsidR="00FF67A6">
          <w:rPr>
            <w:noProof/>
          </w:rPr>
          <w:t>100</w:t>
        </w:r>
      </w:fldSimple>
      <w:bookmarkEnd w:id="166"/>
      <w:r w:rsidR="002E503C" w:rsidRPr="00604478">
        <w:t xml:space="preserve">. </w:t>
      </w:r>
      <w:r w:rsidR="00E42B6B">
        <w:t>Подготовка данных для подписи</w:t>
      </w:r>
    </w:p>
    <w:p w14:paraId="6E724572" w14:textId="77777777" w:rsidR="002E503C" w:rsidRPr="00604478" w:rsidRDefault="002E503C" w:rsidP="00C6254B">
      <w:pPr>
        <w:pStyle w:val="ae"/>
      </w:pPr>
      <w:r w:rsidRPr="00604478">
        <w:t>В открывшемся окне «Выбор строк» необходимо установить «галочки» напротив соответствующих строк, требующих создания печатных форм</w:t>
      </w:r>
      <w:r w:rsidR="00E42B6B">
        <w:t>,</w:t>
      </w:r>
      <w:r w:rsidRPr="00604478">
        <w:t xml:space="preserve"> и нажать на кнопку «Выбрать» (</w:t>
      </w:r>
      <w:r w:rsidRPr="00604478">
        <w:fldChar w:fldCharType="begin"/>
      </w:r>
      <w:r w:rsidRPr="00604478">
        <w:instrText xml:space="preserve"> REF _Ref469920171 \h </w:instrText>
      </w:r>
      <w:r w:rsidR="00EA24DE" w:rsidRPr="00604478">
        <w:instrText xml:space="preserve"> \* MERGEFORMAT </w:instrText>
      </w:r>
      <w:r w:rsidRPr="00604478">
        <w:fldChar w:fldCharType="separate"/>
      </w:r>
      <w:r w:rsidR="00FF67A6">
        <w:t>Рисунок 101</w:t>
      </w:r>
      <w:r w:rsidRPr="00604478">
        <w:fldChar w:fldCharType="end"/>
      </w:r>
      <w:r w:rsidRPr="00604478">
        <w:t>).</w:t>
      </w:r>
    </w:p>
    <w:p w14:paraId="30DF0846" w14:textId="77777777" w:rsidR="002E503C" w:rsidRPr="00604478" w:rsidRDefault="009E1B33" w:rsidP="00C34DEE">
      <w:pPr>
        <w:pStyle w:val="af7"/>
      </w:pPr>
      <w:r>
        <w:pict w14:anchorId="558D4B8E">
          <v:shape id="_x0000_i1127" type="#_x0000_t75" style="width:450.75pt;height:177pt;visibility:visible;mso-wrap-style:square">
            <v:imagedata r:id="rId104" o:title=""/>
          </v:shape>
        </w:pict>
      </w:r>
    </w:p>
    <w:p w14:paraId="774D2198" w14:textId="77777777" w:rsidR="002E503C" w:rsidRPr="00604478" w:rsidRDefault="00651CC7" w:rsidP="00C34DEE">
      <w:pPr>
        <w:pStyle w:val="aff1"/>
      </w:pPr>
      <w:bookmarkStart w:id="167" w:name="_Ref469920171"/>
      <w:r>
        <w:t>Рисунок </w:t>
      </w:r>
      <w:fldSimple w:instr=" SEQ Рисунок \* ARABIC ">
        <w:r w:rsidR="00FF67A6">
          <w:rPr>
            <w:noProof/>
          </w:rPr>
          <w:t>101</w:t>
        </w:r>
      </w:fldSimple>
      <w:bookmarkEnd w:id="167"/>
      <w:r w:rsidR="002E503C" w:rsidRPr="00604478">
        <w:t xml:space="preserve">. </w:t>
      </w:r>
      <w:r w:rsidR="00E42B6B">
        <w:t>Выбор строк</w:t>
      </w:r>
    </w:p>
    <w:p w14:paraId="650EBEF3" w14:textId="77777777" w:rsidR="003939DB" w:rsidRPr="00604478" w:rsidRDefault="003939DB" w:rsidP="00C6254B">
      <w:pPr>
        <w:pStyle w:val="ae"/>
      </w:pPr>
      <w:r w:rsidRPr="00604478">
        <w:t xml:space="preserve">В </w:t>
      </w:r>
      <w:r w:rsidR="00E42B6B">
        <w:t>результате выводится системное сообщение, в котором необходимо</w:t>
      </w:r>
      <w:r>
        <w:t xml:space="preserve"> нажать на кнопку «Закрыть»</w:t>
      </w:r>
      <w:r w:rsidRPr="00604478">
        <w:t xml:space="preserve"> (</w:t>
      </w:r>
      <w:r w:rsidR="008267E2">
        <w:fldChar w:fldCharType="begin"/>
      </w:r>
      <w:r w:rsidR="008267E2">
        <w:instrText xml:space="preserve"> REF _Ref512248390 \h </w:instrText>
      </w:r>
      <w:r w:rsidR="008267E2">
        <w:fldChar w:fldCharType="separate"/>
      </w:r>
      <w:r w:rsidR="00FF67A6">
        <w:t>Рисунок </w:t>
      </w:r>
      <w:r w:rsidR="00FF67A6">
        <w:rPr>
          <w:noProof/>
        </w:rPr>
        <w:t>102</w:t>
      </w:r>
      <w:r w:rsidR="008267E2">
        <w:fldChar w:fldCharType="end"/>
      </w:r>
      <w:r w:rsidRPr="00604478">
        <w:t>).</w:t>
      </w:r>
    </w:p>
    <w:p w14:paraId="01C05E80" w14:textId="77777777" w:rsidR="003939DB" w:rsidRPr="00604478" w:rsidRDefault="009E1B33" w:rsidP="00C34DEE">
      <w:pPr>
        <w:pStyle w:val="af7"/>
      </w:pPr>
      <w:r>
        <w:pict w14:anchorId="28986B71">
          <v:shape id="_x0000_i1128" type="#_x0000_t75" style="width:411.75pt;height:58.5pt;visibility:visible">
            <v:imagedata r:id="rId107" o:title=""/>
          </v:shape>
        </w:pict>
      </w:r>
    </w:p>
    <w:p w14:paraId="4BF60F65" w14:textId="77777777" w:rsidR="003939DB" w:rsidRPr="00604478" w:rsidRDefault="00651CC7" w:rsidP="00C34DEE">
      <w:pPr>
        <w:pStyle w:val="aff1"/>
      </w:pPr>
      <w:bookmarkStart w:id="168" w:name="_Ref512248390"/>
      <w:r>
        <w:t>Рисунок </w:t>
      </w:r>
      <w:fldSimple w:instr=" SEQ Рисунок \* ARABIC ">
        <w:r w:rsidR="00FF67A6">
          <w:rPr>
            <w:noProof/>
          </w:rPr>
          <w:t>102</w:t>
        </w:r>
      </w:fldSimple>
      <w:bookmarkEnd w:id="168"/>
      <w:r w:rsidR="003939DB" w:rsidRPr="00604478">
        <w:t xml:space="preserve">. </w:t>
      </w:r>
      <w:r w:rsidR="00E42B6B">
        <w:t>Системное сообщение</w:t>
      </w:r>
    </w:p>
    <w:p w14:paraId="39B966B1" w14:textId="77777777" w:rsidR="003939DB" w:rsidRPr="0025407D" w:rsidRDefault="0025407D" w:rsidP="00565C0F">
      <w:pPr>
        <w:pStyle w:val="31"/>
      </w:pPr>
      <w:bookmarkStart w:id="169" w:name="_Toc41930150"/>
      <w:r>
        <w:t>Подписание</w:t>
      </w:r>
      <w:bookmarkEnd w:id="169"/>
    </w:p>
    <w:p w14:paraId="18A56C58" w14:textId="77777777" w:rsidR="0025407D" w:rsidRPr="00604478" w:rsidRDefault="0025407D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Pr="0054751B">
        <w:t>Формирование и ведение БС ПБС (Подписание)</w:t>
      </w:r>
      <w:r w:rsidRPr="00604478">
        <w:t>».</w:t>
      </w:r>
    </w:p>
    <w:p w14:paraId="1D3A2FDB" w14:textId="77777777" w:rsidR="002E503C" w:rsidRPr="00604478" w:rsidRDefault="002E503C" w:rsidP="00C6254B">
      <w:pPr>
        <w:pStyle w:val="ae"/>
      </w:pPr>
      <w:r w:rsidRPr="00604478">
        <w:t xml:space="preserve">Для </w:t>
      </w:r>
      <w:r w:rsidR="0025407D">
        <w:t>подписания</w:t>
      </w:r>
      <w:r w:rsidRPr="00604478">
        <w:t xml:space="preserve"> согласованного документа утверждающему необходимо </w:t>
      </w:r>
      <w:r w:rsidR="00CF5C52" w:rsidRPr="00CF5C52">
        <w:t>нажать на кнопку «</w:t>
      </w:r>
      <w:r w:rsidR="00E42B6B">
        <w:t>Массовое с</w:t>
      </w:r>
      <w:r w:rsidR="00CF5C52" w:rsidRPr="00CF5C52">
        <w:t xml:space="preserve">огласование» и выбрать пункт </w:t>
      </w:r>
      <w:r w:rsidR="00CF5C52" w:rsidRPr="00CF5C52">
        <w:rPr>
          <w:i/>
        </w:rPr>
        <w:t>[</w:t>
      </w:r>
      <w:r w:rsidR="004F3B27">
        <w:rPr>
          <w:i/>
        </w:rPr>
        <w:t>Массовое внутреннее согласование/</w:t>
      </w:r>
      <w:r w:rsidR="00CF5C52">
        <w:rPr>
          <w:i/>
        </w:rPr>
        <w:t>Утверждение</w:t>
      </w:r>
      <w:r w:rsidR="00CF5C52" w:rsidRPr="00CF5C52">
        <w:rPr>
          <w:i/>
        </w:rPr>
        <w:t>]</w:t>
      </w:r>
      <w:r w:rsidRPr="00604478">
        <w:t xml:space="preserve"> (</w:t>
      </w:r>
      <w:r w:rsidRPr="00604478">
        <w:fldChar w:fldCharType="begin"/>
      </w:r>
      <w:r w:rsidRPr="00604478">
        <w:instrText xml:space="preserve"> REF _Ref469918432 \h </w:instrText>
      </w:r>
      <w:r w:rsidR="00EA24DE" w:rsidRPr="00604478">
        <w:instrText xml:space="preserve"> \* MERGEFORMAT </w:instrText>
      </w:r>
      <w:r w:rsidRPr="00604478">
        <w:fldChar w:fldCharType="separate"/>
      </w:r>
      <w:r w:rsidR="00FF67A6">
        <w:t>Рисунок 103</w:t>
      </w:r>
      <w:r w:rsidRPr="00604478">
        <w:fldChar w:fldCharType="end"/>
      </w:r>
      <w:r w:rsidRPr="00604478">
        <w:t>).</w:t>
      </w:r>
    </w:p>
    <w:p w14:paraId="5C4AADC3" w14:textId="77777777" w:rsidR="002E503C" w:rsidRPr="00604478" w:rsidRDefault="009E1B33" w:rsidP="00C34DEE">
      <w:pPr>
        <w:pStyle w:val="af7"/>
      </w:pPr>
      <w:r>
        <w:pict w14:anchorId="7A5E9441">
          <v:shape id="_x0000_i1129" type="#_x0000_t75" style="width:480pt;height:267.75pt;visibility:visible;mso-wrap-style:square">
            <v:imagedata r:id="rId108" o:title=""/>
          </v:shape>
        </w:pict>
      </w:r>
    </w:p>
    <w:p w14:paraId="37F8FD70" w14:textId="77777777" w:rsidR="002E503C" w:rsidRPr="00604478" w:rsidRDefault="00651CC7" w:rsidP="004832C1">
      <w:pPr>
        <w:pStyle w:val="aff1"/>
      </w:pPr>
      <w:bookmarkStart w:id="170" w:name="_Ref469918432"/>
      <w:r>
        <w:t>Рисунок </w:t>
      </w:r>
      <w:fldSimple w:instr=" SEQ Рисунок \* ARABIC ">
        <w:r w:rsidR="00FF67A6">
          <w:rPr>
            <w:noProof/>
          </w:rPr>
          <w:t>103</w:t>
        </w:r>
      </w:fldSimple>
      <w:bookmarkEnd w:id="170"/>
      <w:r w:rsidR="002E503C" w:rsidRPr="00604478">
        <w:t xml:space="preserve">. </w:t>
      </w:r>
      <w:r w:rsidR="00E42B6B">
        <w:t>Переход к подписанию</w:t>
      </w:r>
    </w:p>
    <w:p w14:paraId="661F853B" w14:textId="77777777" w:rsidR="002E503C" w:rsidRPr="00604478" w:rsidRDefault="002E503C" w:rsidP="00C6254B">
      <w:pPr>
        <w:pStyle w:val="ae"/>
      </w:pPr>
      <w:r w:rsidRPr="00604478">
        <w:t>В открывшемся окне «Выбор строк» необходимо установить «галочки» напротив соответствующих строк, требующих согласования</w:t>
      </w:r>
      <w:r w:rsidR="00E42B6B">
        <w:t>,</w:t>
      </w:r>
      <w:r w:rsidRPr="00604478">
        <w:t xml:space="preserve"> и нажать на кнопку «Выбрать» (</w:t>
      </w:r>
      <w:r w:rsidRPr="00604478">
        <w:fldChar w:fldCharType="begin"/>
      </w:r>
      <w:r w:rsidRPr="00604478">
        <w:instrText xml:space="preserve"> REF _Ref469917924 \h </w:instrText>
      </w:r>
      <w:r w:rsidR="00EA24DE" w:rsidRPr="00604478">
        <w:instrText xml:space="preserve"> \* MERGEFORMAT </w:instrText>
      </w:r>
      <w:r w:rsidRPr="00604478">
        <w:fldChar w:fldCharType="separate"/>
      </w:r>
      <w:r w:rsidR="00FF67A6">
        <w:t>Рисунок 104</w:t>
      </w:r>
      <w:r w:rsidRPr="00604478">
        <w:fldChar w:fldCharType="end"/>
      </w:r>
      <w:r w:rsidRPr="00604478">
        <w:t>).</w:t>
      </w:r>
    </w:p>
    <w:p w14:paraId="62471694" w14:textId="77777777" w:rsidR="002E503C" w:rsidRPr="00604478" w:rsidRDefault="009E1B33" w:rsidP="00C34DEE">
      <w:pPr>
        <w:pStyle w:val="af7"/>
      </w:pPr>
      <w:r>
        <w:pict w14:anchorId="196A8963">
          <v:shape id="_x0000_i1130" type="#_x0000_t75" style="width:450.75pt;height:177pt;visibility:visible;mso-wrap-style:square">
            <v:imagedata r:id="rId104" o:title=""/>
          </v:shape>
        </w:pict>
      </w:r>
    </w:p>
    <w:p w14:paraId="5C3A060E" w14:textId="77777777" w:rsidR="002E503C" w:rsidRPr="00604478" w:rsidRDefault="00651CC7" w:rsidP="00C34DEE">
      <w:pPr>
        <w:pStyle w:val="aff1"/>
      </w:pPr>
      <w:bookmarkStart w:id="171" w:name="_Ref469917924"/>
      <w:r>
        <w:t>Рисунок </w:t>
      </w:r>
      <w:fldSimple w:instr=" SEQ Рисунок \* ARABIC ">
        <w:r w:rsidR="00FF67A6">
          <w:rPr>
            <w:noProof/>
          </w:rPr>
          <w:t>104</w:t>
        </w:r>
      </w:fldSimple>
      <w:bookmarkEnd w:id="171"/>
      <w:r w:rsidR="002E503C" w:rsidRPr="00604478">
        <w:t xml:space="preserve">. </w:t>
      </w:r>
      <w:r w:rsidR="00E42B6B">
        <w:t>Выбор строк</w:t>
      </w:r>
    </w:p>
    <w:p w14:paraId="39071C35" w14:textId="77777777" w:rsidR="0025407D" w:rsidRDefault="0025407D" w:rsidP="00E42B6B">
      <w:pPr>
        <w:pStyle w:val="ae"/>
      </w:pPr>
      <w:r w:rsidRPr="00604478">
        <w:t xml:space="preserve">В </w:t>
      </w:r>
      <w:r>
        <w:t>результате откроется</w:t>
      </w:r>
      <w:r w:rsidRPr="00604478">
        <w:t xml:space="preserve"> окн</w:t>
      </w:r>
      <w:r>
        <w:t>о</w:t>
      </w:r>
      <w:r w:rsidR="00E42B6B">
        <w:t xml:space="preserve"> «Лист согласования». Далее м</w:t>
      </w:r>
      <w:r w:rsidRPr="0025407D">
        <w:t xml:space="preserve">ассовое подписание </w:t>
      </w:r>
      <w:r>
        <w:t>документов</w:t>
      </w:r>
      <w:r w:rsidRPr="0025407D">
        <w:t xml:space="preserve"> осуществля</w:t>
      </w:r>
      <w:r>
        <w:t>ется аналогично описанию в п.п. </w:t>
      </w:r>
      <w:r>
        <w:fldChar w:fldCharType="begin"/>
      </w:r>
      <w:r>
        <w:instrText xml:space="preserve"> REF _Ref512004665 \r \h </w:instrText>
      </w:r>
      <w:r>
        <w:fldChar w:fldCharType="separate"/>
      </w:r>
      <w:r w:rsidR="00FF67A6">
        <w:t>4.6.3</w:t>
      </w:r>
      <w:r>
        <w:fldChar w:fldCharType="end"/>
      </w:r>
      <w:r w:rsidR="00E42B6B">
        <w:t> </w:t>
      </w:r>
      <w:r w:rsidRPr="0025407D">
        <w:t xml:space="preserve">настоящего руководства пользователя. </w:t>
      </w:r>
    </w:p>
    <w:p w14:paraId="60D1DDEA" w14:textId="77777777" w:rsidR="00CF5C52" w:rsidRDefault="00CF5C52" w:rsidP="00C6254B">
      <w:pPr>
        <w:pStyle w:val="ae"/>
      </w:pPr>
      <w:r w:rsidRPr="002F286C">
        <w:t xml:space="preserve">После этого </w:t>
      </w:r>
      <w:r w:rsidR="0025407D">
        <w:t xml:space="preserve">выбранные </w:t>
      </w:r>
      <w:r w:rsidRPr="002F286C">
        <w:t>документ</w:t>
      </w:r>
      <w:r w:rsidR="0025407D">
        <w:t>ы</w:t>
      </w:r>
      <w:r w:rsidRPr="002F286C">
        <w:t xml:space="preserve"> перейд</w:t>
      </w:r>
      <w:r w:rsidR="0025407D">
        <w:t>у</w:t>
      </w:r>
      <w:r w:rsidRPr="002F286C">
        <w:t>т в статус «</w:t>
      </w:r>
      <w:r w:rsidR="0025407D">
        <w:t>Подписано</w:t>
      </w:r>
      <w:r w:rsidRPr="002F286C">
        <w:t>»</w:t>
      </w:r>
      <w:r>
        <w:t>.</w:t>
      </w:r>
    </w:p>
    <w:p w14:paraId="6E3B50D7" w14:textId="77777777" w:rsidR="001B658A" w:rsidRDefault="001B658A" w:rsidP="00C6254B">
      <w:pPr>
        <w:pStyle w:val="ae"/>
        <w:rPr>
          <w:lang w:val="x-none"/>
        </w:rPr>
      </w:pPr>
      <w:r w:rsidRPr="001B658A">
        <w:rPr>
          <w:b/>
        </w:rPr>
        <w:t>Важно!</w:t>
      </w:r>
      <w:r>
        <w:t xml:space="preserve"> После завершения процесса согласования строк кода бюджетной классификации необходимо отправить строку ОПСП на принятие ГРБС (РБС)</w:t>
      </w:r>
      <w:r w:rsidR="00E42B6B">
        <w:t>,</w:t>
      </w:r>
      <w:r>
        <w:t xml:space="preserve"> согласно описанию</w:t>
      </w:r>
      <w:r w:rsidR="00E42B6B">
        <w:t xml:space="preserve"> в</w:t>
      </w:r>
      <w:r>
        <w:t xml:space="preserve"> </w:t>
      </w:r>
      <w:r w:rsidR="00E42B6B">
        <w:t>п.</w:t>
      </w:r>
      <w:r>
        <w:t>п.</w:t>
      </w:r>
      <w:r w:rsidR="00E42B6B">
        <w:t> </w:t>
      </w:r>
      <w:r>
        <w:fldChar w:fldCharType="begin"/>
      </w:r>
      <w:r>
        <w:instrText xml:space="preserve"> REF _Ref8831778 \r \h </w:instrText>
      </w:r>
      <w:r>
        <w:fldChar w:fldCharType="separate"/>
      </w:r>
      <w:r w:rsidR="00FF67A6">
        <w:t>4.8</w:t>
      </w:r>
      <w:r>
        <w:fldChar w:fldCharType="end"/>
      </w:r>
      <w:r w:rsidR="00E42B6B">
        <w:t> </w:t>
      </w:r>
      <w:r>
        <w:t>настоящего руководства пользователя.</w:t>
      </w:r>
    </w:p>
    <w:p w14:paraId="74994B74" w14:textId="77777777" w:rsidR="001B658A" w:rsidRDefault="001B658A" w:rsidP="00565C0F">
      <w:pPr>
        <w:pStyle w:val="21"/>
      </w:pPr>
      <w:bookmarkStart w:id="172" w:name="_Toc41930151"/>
      <w:bookmarkStart w:id="173" w:name="_Ref8831778"/>
      <w:bookmarkStart w:id="174" w:name="_Ref473298581"/>
      <w:r>
        <w:t>Отправка ОПСП на принятие ГРБС (ПБС)</w:t>
      </w:r>
      <w:bookmarkEnd w:id="172"/>
    </w:p>
    <w:p w14:paraId="37F08B04" w14:textId="467E8686" w:rsidR="0080706B" w:rsidRPr="00310B56" w:rsidRDefault="0080706B" w:rsidP="0080706B">
      <w:pPr>
        <w:pStyle w:val="ae"/>
      </w:pPr>
      <w:r w:rsidRPr="00FB0F75">
        <w:rPr>
          <w:b/>
        </w:rPr>
        <w:t>Важно!</w:t>
      </w:r>
      <w:r>
        <w:rPr>
          <w:b/>
        </w:rPr>
        <w:t xml:space="preserve"> </w:t>
      </w:r>
      <w:r w:rsidR="001B658A">
        <w:t>Отправка ОПСП на принятие ГРБС (ПБС) во вкладк</w:t>
      </w:r>
      <w:r w:rsidR="00A14AC5">
        <w:t>е</w:t>
      </w:r>
      <w:r w:rsidR="001B658A">
        <w:t xml:space="preserve"> «Доп. финансирование» </w:t>
      </w:r>
      <w:r>
        <w:t xml:space="preserve">осуществляется </w:t>
      </w:r>
      <w:r w:rsidR="001B658A">
        <w:t xml:space="preserve">аналогично </w:t>
      </w:r>
      <w:r w:rsidR="00A14AC5">
        <w:t>отправке ОПСП на принятие ГРБС (ПБС) во вкладке «БА».</w:t>
      </w:r>
    </w:p>
    <w:p w14:paraId="2211E542" w14:textId="77777777" w:rsidR="001B658A" w:rsidRPr="00604478" w:rsidRDefault="001B658A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Pr="0054751B">
        <w:t>Формирование и ведение БС ПБС (Ввод данных)</w:t>
      </w:r>
      <w:r w:rsidRPr="00604478">
        <w:t>».</w:t>
      </w:r>
    </w:p>
    <w:p w14:paraId="2394CF6C" w14:textId="77777777" w:rsidR="001B658A" w:rsidRPr="00604478" w:rsidRDefault="001B658A" w:rsidP="00C6254B">
      <w:pPr>
        <w:pStyle w:val="ae"/>
      </w:pPr>
      <w:r w:rsidRPr="00604478">
        <w:t xml:space="preserve">Для </w:t>
      </w:r>
      <w:r>
        <w:t xml:space="preserve">отправки ОПСП на принятие ГРБС (ПБС) </w:t>
      </w:r>
      <w:r w:rsidRPr="00604478">
        <w:t>необходимо</w:t>
      </w:r>
      <w:r w:rsidR="0080706B">
        <w:t xml:space="preserve"> </w:t>
      </w:r>
      <w:r w:rsidR="0080706B" w:rsidRPr="00604478">
        <w:t>одним нажатием левой кнопки</w:t>
      </w:r>
      <w:r w:rsidR="0080706B">
        <w:t xml:space="preserve"> мыши</w:t>
      </w:r>
      <w:r w:rsidRPr="00604478">
        <w:t xml:space="preserve"> выделить соответствующую строку, нажать на кнопку «Согласование» и выбрать пункт </w:t>
      </w:r>
      <w:r w:rsidRPr="00604478">
        <w:rPr>
          <w:i/>
        </w:rPr>
        <w:t>[</w:t>
      </w:r>
      <w:r>
        <w:rPr>
          <w:i/>
        </w:rPr>
        <w:t>Отправить ОПСП на принятие ГРБС (РБС)</w:t>
      </w:r>
      <w:r w:rsidRPr="00604478">
        <w:rPr>
          <w:i/>
        </w:rPr>
        <w:t>]</w:t>
      </w:r>
      <w:r w:rsidRPr="00604478">
        <w:t xml:space="preserve"> (</w:t>
      </w:r>
      <w:r w:rsidR="00AD018D">
        <w:fldChar w:fldCharType="begin"/>
      </w:r>
      <w:r w:rsidR="00AD018D">
        <w:instrText xml:space="preserve"> REF _Ref8911158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105</w:t>
      </w:r>
      <w:r w:rsidR="00AD018D">
        <w:fldChar w:fldCharType="end"/>
      </w:r>
      <w:r w:rsidRPr="00604478">
        <w:t>).</w:t>
      </w:r>
    </w:p>
    <w:p w14:paraId="1EE62FCA" w14:textId="4F46726C" w:rsidR="001B658A" w:rsidRPr="00604478" w:rsidRDefault="009E1B33" w:rsidP="00C34DEE">
      <w:pPr>
        <w:pStyle w:val="af7"/>
      </w:pPr>
      <w:r>
        <w:pict w14:anchorId="6E3B06BE">
          <v:shape id="_x0000_i1131" type="#_x0000_t75" style="width:475.5pt;height:255.75pt;visibility:visible;mso-wrap-style:square">
            <v:imagedata r:id="rId109" o:title=""/>
          </v:shape>
        </w:pict>
      </w:r>
    </w:p>
    <w:p w14:paraId="7FC40BC8" w14:textId="77777777" w:rsidR="001B658A" w:rsidRDefault="00651CC7" w:rsidP="004832C1">
      <w:pPr>
        <w:pStyle w:val="aff1"/>
        <w:rPr>
          <w:i/>
        </w:rPr>
      </w:pPr>
      <w:bookmarkStart w:id="175" w:name="_Ref8911158"/>
      <w:r>
        <w:t>Рисунок </w:t>
      </w:r>
      <w:fldSimple w:instr=" SEQ Рисунок \* ARABIC ">
        <w:r w:rsidR="00FF67A6">
          <w:rPr>
            <w:noProof/>
          </w:rPr>
          <w:t>105</w:t>
        </w:r>
      </w:fldSimple>
      <w:bookmarkEnd w:id="175"/>
      <w:r w:rsidR="0080706B">
        <w:t xml:space="preserve">. </w:t>
      </w:r>
      <w:r w:rsidR="001B658A" w:rsidRPr="0080706B">
        <w:t>Отправ</w:t>
      </w:r>
      <w:r w:rsidR="0080706B" w:rsidRPr="0080706B">
        <w:t>ка</w:t>
      </w:r>
      <w:r w:rsidR="001B658A" w:rsidRPr="0080706B">
        <w:t xml:space="preserve"> ОПСП на принятие ГРБС (РБС)</w:t>
      </w:r>
    </w:p>
    <w:p w14:paraId="1F04E8BA" w14:textId="77777777" w:rsidR="00D6249B" w:rsidRPr="00604478" w:rsidRDefault="0080706B" w:rsidP="00C6254B">
      <w:pPr>
        <w:pStyle w:val="ae"/>
      </w:pPr>
      <w:r>
        <w:t>В результате выводится системное сообщение, в котором</w:t>
      </w:r>
      <w:r w:rsidR="00D6249B" w:rsidRPr="00604478">
        <w:t xml:space="preserve"> необходимо подтвердить </w:t>
      </w:r>
      <w:r w:rsidR="00D6249B">
        <w:t xml:space="preserve">запуск процесса </w:t>
      </w:r>
      <w:r w:rsidR="00D6249B" w:rsidRPr="00604478">
        <w:t>нажатием на кнопку «Да» (</w:t>
      </w:r>
      <w:r w:rsidR="00AD018D">
        <w:fldChar w:fldCharType="begin"/>
      </w:r>
      <w:r w:rsidR="00AD018D">
        <w:instrText xml:space="preserve"> REF _Ref8911163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106</w:t>
      </w:r>
      <w:r w:rsidR="00AD018D">
        <w:fldChar w:fldCharType="end"/>
      </w:r>
      <w:r w:rsidR="00D6249B" w:rsidRPr="00604478">
        <w:t>).</w:t>
      </w:r>
    </w:p>
    <w:p w14:paraId="1A60DECC" w14:textId="77777777" w:rsidR="00D6249B" w:rsidRPr="00604478" w:rsidRDefault="009E1B33" w:rsidP="00C34DEE">
      <w:pPr>
        <w:pStyle w:val="af7"/>
      </w:pPr>
      <w:r>
        <w:pict w14:anchorId="5E028DED">
          <v:shape id="_x0000_i1132" type="#_x0000_t75" style="width:449.25pt;height:129.75pt;visibility:visible">
            <v:imagedata r:id="rId110" o:title=""/>
          </v:shape>
        </w:pict>
      </w:r>
    </w:p>
    <w:p w14:paraId="114FE691" w14:textId="77777777" w:rsidR="00D6249B" w:rsidRPr="00604478" w:rsidRDefault="00651CC7" w:rsidP="004832C1">
      <w:pPr>
        <w:pStyle w:val="aff1"/>
      </w:pPr>
      <w:bookmarkStart w:id="176" w:name="_Ref8911163"/>
      <w:r>
        <w:t>Рисунок </w:t>
      </w:r>
      <w:fldSimple w:instr=" SEQ Рисунок \* ARABIC ">
        <w:r w:rsidR="00FF67A6">
          <w:rPr>
            <w:noProof/>
          </w:rPr>
          <w:t>106</w:t>
        </w:r>
      </w:fldSimple>
      <w:bookmarkEnd w:id="176"/>
      <w:r w:rsidR="00D6249B" w:rsidRPr="00604478">
        <w:t xml:space="preserve">. </w:t>
      </w:r>
      <w:r w:rsidR="0080706B">
        <w:t>Системное сообщение</w:t>
      </w:r>
    </w:p>
    <w:p w14:paraId="414D13D4" w14:textId="77777777" w:rsidR="00883821" w:rsidRDefault="00D6249B" w:rsidP="00C6254B">
      <w:pPr>
        <w:pStyle w:val="ae"/>
        <w:rPr>
          <w:lang w:eastAsia="ru-RU"/>
        </w:rPr>
      </w:pPr>
      <w:r>
        <w:rPr>
          <w:lang w:eastAsia="ru-RU"/>
        </w:rPr>
        <w:t>В результате строка будет отправлена на принятие ГРБС (ПБС), индикатор внешнего согласования в графе «ГРБС» отобразится желтым цветом и в графе «Плановая дата принятия ОПСП» отобразится предварительная дата принятия ОПСП (</w:t>
      </w:r>
      <w:r w:rsidR="00AD018D">
        <w:rPr>
          <w:lang w:eastAsia="ru-RU"/>
        </w:rPr>
        <w:fldChar w:fldCharType="begin"/>
      </w:r>
      <w:r w:rsidR="00AD018D">
        <w:rPr>
          <w:lang w:eastAsia="ru-RU"/>
        </w:rPr>
        <w:instrText xml:space="preserve"> REF _Ref8911167 \h </w:instrText>
      </w:r>
      <w:r w:rsidR="00AD018D">
        <w:rPr>
          <w:lang w:eastAsia="ru-RU"/>
        </w:rPr>
      </w:r>
      <w:r w:rsidR="00AD018D">
        <w:rPr>
          <w:lang w:eastAsia="ru-RU"/>
        </w:rPr>
        <w:fldChar w:fldCharType="separate"/>
      </w:r>
      <w:r w:rsidR="00FF67A6">
        <w:t>Рисунок </w:t>
      </w:r>
      <w:r w:rsidR="00FF67A6">
        <w:rPr>
          <w:noProof/>
        </w:rPr>
        <w:t>107</w:t>
      </w:r>
      <w:r w:rsidR="00AD018D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44FE8CF9" w14:textId="77777777" w:rsidR="00D6249B" w:rsidRDefault="009E1B33" w:rsidP="00C34DEE">
      <w:pPr>
        <w:pStyle w:val="af7"/>
      </w:pPr>
      <w:r>
        <w:pict w14:anchorId="230BB12A">
          <v:shape id="_x0000_i1133" type="#_x0000_t75" style="width:475.5pt;height:255pt;visibility:visible;mso-wrap-style:square">
            <v:imagedata r:id="rId111" o:title=""/>
          </v:shape>
        </w:pict>
      </w:r>
    </w:p>
    <w:p w14:paraId="747307F1" w14:textId="77777777" w:rsidR="00D6249B" w:rsidRPr="00604478" w:rsidRDefault="00651CC7" w:rsidP="004832C1">
      <w:pPr>
        <w:pStyle w:val="aff1"/>
      </w:pPr>
      <w:bookmarkStart w:id="177" w:name="_Ref8911167"/>
      <w:r>
        <w:t>Рисунок </w:t>
      </w:r>
      <w:fldSimple w:instr=" SEQ Рисунок \* ARABIC ">
        <w:r w:rsidR="00FF67A6">
          <w:rPr>
            <w:noProof/>
          </w:rPr>
          <w:t>107</w:t>
        </w:r>
      </w:fldSimple>
      <w:bookmarkEnd w:id="177"/>
      <w:r w:rsidR="00D6249B" w:rsidRPr="00604478">
        <w:t xml:space="preserve">. </w:t>
      </w:r>
      <w:r w:rsidR="00D6249B">
        <w:t>Строка ОПСП</w:t>
      </w:r>
      <w:r w:rsidR="0080706B">
        <w:t>,</w:t>
      </w:r>
      <w:r w:rsidR="00D6249B">
        <w:t xml:space="preserve"> отправленная на принятие ГРБС (ПБС)</w:t>
      </w:r>
    </w:p>
    <w:p w14:paraId="7C04A06F" w14:textId="77777777" w:rsidR="00D6249B" w:rsidRDefault="00D6249B" w:rsidP="00C6254B">
      <w:pPr>
        <w:pStyle w:val="ae"/>
        <w:rPr>
          <w:lang w:eastAsia="ru-RU"/>
        </w:rPr>
      </w:pPr>
      <w:r>
        <w:rPr>
          <w:lang w:eastAsia="ru-RU"/>
        </w:rPr>
        <w:t xml:space="preserve">В результате принятия строки ОПСП </w:t>
      </w:r>
      <w:r w:rsidR="00EC17D8">
        <w:rPr>
          <w:lang w:eastAsia="ru-RU"/>
        </w:rPr>
        <w:t xml:space="preserve">со статусом «Утверждено» </w:t>
      </w:r>
      <w:r>
        <w:rPr>
          <w:lang w:eastAsia="ru-RU"/>
        </w:rPr>
        <w:t>индикатор внешнего согласования в графе «ГРБС» отобраз</w:t>
      </w:r>
      <w:r w:rsidR="00814163">
        <w:rPr>
          <w:lang w:eastAsia="ru-RU"/>
        </w:rPr>
        <w:t xml:space="preserve">ится зеленым цветом и строка </w:t>
      </w:r>
      <w:r w:rsidR="0080706B">
        <w:rPr>
          <w:lang w:eastAsia="ru-RU"/>
        </w:rPr>
        <w:t>станет</w:t>
      </w:r>
      <w:r w:rsidR="00814163">
        <w:rPr>
          <w:lang w:eastAsia="ru-RU"/>
        </w:rPr>
        <w:t xml:space="preserve"> доступна для добавления в документ «Проект бюджетной сметы»</w:t>
      </w:r>
      <w:r>
        <w:rPr>
          <w:lang w:eastAsia="ru-RU"/>
        </w:rPr>
        <w:t>.</w:t>
      </w:r>
    </w:p>
    <w:p w14:paraId="588BB424" w14:textId="77777777" w:rsidR="00EC17D8" w:rsidRDefault="00EC17D8" w:rsidP="00C6254B">
      <w:pPr>
        <w:pStyle w:val="ae"/>
        <w:rPr>
          <w:lang w:eastAsia="ru-RU"/>
        </w:rPr>
      </w:pPr>
      <w:r>
        <w:rPr>
          <w:lang w:eastAsia="ru-RU"/>
        </w:rPr>
        <w:t xml:space="preserve">В результате принятия строки ОПСП со статусом «Не утверждено» индикатор внешнего согласования в графе «ГРБС» отобразится красным цветом и строка </w:t>
      </w:r>
      <w:r w:rsidR="0080706B">
        <w:rPr>
          <w:lang w:eastAsia="ru-RU"/>
        </w:rPr>
        <w:t>станет</w:t>
      </w:r>
      <w:r>
        <w:rPr>
          <w:lang w:eastAsia="ru-RU"/>
        </w:rPr>
        <w:t xml:space="preserve"> </w:t>
      </w:r>
      <w:r w:rsidR="0080706B">
        <w:rPr>
          <w:lang w:eastAsia="ru-RU"/>
        </w:rPr>
        <w:t>не</w:t>
      </w:r>
      <w:r>
        <w:rPr>
          <w:lang w:eastAsia="ru-RU"/>
        </w:rPr>
        <w:t>доступна для добавления в документ «Проект бюджетной сметы».</w:t>
      </w:r>
      <w:r w:rsidR="00AD018D">
        <w:rPr>
          <w:lang w:eastAsia="ru-RU"/>
        </w:rPr>
        <w:t xml:space="preserve"> В этом случае необходимо сформировать новую версию строки</w:t>
      </w:r>
      <w:r w:rsidR="0080706B">
        <w:rPr>
          <w:lang w:eastAsia="ru-RU"/>
        </w:rPr>
        <w:t>,</w:t>
      </w:r>
      <w:r w:rsidR="00AD018D">
        <w:rPr>
          <w:lang w:eastAsia="ru-RU"/>
        </w:rPr>
        <w:t xml:space="preserve"> согласно описанию</w:t>
      </w:r>
      <w:r w:rsidR="0080706B">
        <w:rPr>
          <w:lang w:eastAsia="ru-RU"/>
        </w:rPr>
        <w:t xml:space="preserve"> в п.п. </w:t>
      </w:r>
      <w:r w:rsidR="00AD018D">
        <w:rPr>
          <w:lang w:eastAsia="ru-RU"/>
        </w:rPr>
        <w:fldChar w:fldCharType="begin"/>
      </w:r>
      <w:r w:rsidR="00AD018D">
        <w:rPr>
          <w:lang w:eastAsia="ru-RU"/>
        </w:rPr>
        <w:instrText xml:space="preserve"> REF _Ref8910801 \r \h </w:instrText>
      </w:r>
      <w:r w:rsidR="00AD018D">
        <w:rPr>
          <w:lang w:eastAsia="ru-RU"/>
        </w:rPr>
      </w:r>
      <w:r w:rsidR="00AD018D">
        <w:rPr>
          <w:lang w:eastAsia="ru-RU"/>
        </w:rPr>
        <w:fldChar w:fldCharType="separate"/>
      </w:r>
      <w:r w:rsidR="00FF67A6">
        <w:rPr>
          <w:lang w:eastAsia="ru-RU"/>
        </w:rPr>
        <w:t>4.9</w:t>
      </w:r>
      <w:r w:rsidR="00AD018D">
        <w:rPr>
          <w:lang w:eastAsia="ru-RU"/>
        </w:rPr>
        <w:fldChar w:fldCharType="end"/>
      </w:r>
      <w:r w:rsidR="003E024F">
        <w:rPr>
          <w:lang w:eastAsia="ru-RU"/>
        </w:rPr>
        <w:t> </w:t>
      </w:r>
      <w:r w:rsidR="00AD018D">
        <w:rPr>
          <w:lang w:eastAsia="ru-RU"/>
        </w:rPr>
        <w:t>настоящего руководства пользователя, устранить замечания и повторно отправить на принятие ГРБС.</w:t>
      </w:r>
    </w:p>
    <w:p w14:paraId="028A9FA0" w14:textId="77777777" w:rsidR="00814163" w:rsidRDefault="00814163" w:rsidP="00C6254B">
      <w:pPr>
        <w:pStyle w:val="ae"/>
        <w:rPr>
          <w:lang w:eastAsia="ru-RU"/>
        </w:rPr>
      </w:pPr>
      <w:r>
        <w:rPr>
          <w:lang w:eastAsia="ru-RU"/>
        </w:rPr>
        <w:t>Добавление в документ «Проект бюджетной сметы» осуществляется</w:t>
      </w:r>
      <w:r w:rsidR="0080706B">
        <w:rPr>
          <w:lang w:eastAsia="ru-RU"/>
        </w:rPr>
        <w:t>, согласно</w:t>
      </w:r>
      <w:r w:rsidR="003E024F">
        <w:rPr>
          <w:lang w:eastAsia="ru-RU"/>
        </w:rPr>
        <w:t xml:space="preserve"> описанию</w:t>
      </w:r>
      <w:r w:rsidR="0080706B">
        <w:rPr>
          <w:lang w:eastAsia="ru-RU"/>
        </w:rPr>
        <w:t xml:space="preserve"> в п.п. </w:t>
      </w:r>
      <w:r w:rsidR="009C7ABC">
        <w:rPr>
          <w:lang w:eastAsia="ru-RU"/>
        </w:rPr>
        <w:fldChar w:fldCharType="begin"/>
      </w:r>
      <w:r w:rsidR="009C7ABC">
        <w:rPr>
          <w:lang w:eastAsia="ru-RU"/>
        </w:rPr>
        <w:instrText xml:space="preserve"> REF _Ref41857445 \w \h </w:instrText>
      </w:r>
      <w:r w:rsidR="009C7ABC">
        <w:rPr>
          <w:lang w:eastAsia="ru-RU"/>
        </w:rPr>
      </w:r>
      <w:r w:rsidR="009C7ABC">
        <w:rPr>
          <w:lang w:eastAsia="ru-RU"/>
        </w:rPr>
        <w:fldChar w:fldCharType="separate"/>
      </w:r>
      <w:r w:rsidR="00FF67A6">
        <w:rPr>
          <w:lang w:eastAsia="ru-RU"/>
        </w:rPr>
        <w:t>5.1.1</w:t>
      </w:r>
      <w:r w:rsidR="009C7ABC">
        <w:rPr>
          <w:lang w:eastAsia="ru-RU"/>
        </w:rPr>
        <w:fldChar w:fldCharType="end"/>
      </w:r>
      <w:r w:rsidR="0080706B">
        <w:rPr>
          <w:lang w:eastAsia="ru-RU"/>
        </w:rPr>
        <w:t> </w:t>
      </w:r>
      <w:r>
        <w:rPr>
          <w:lang w:eastAsia="ru-RU"/>
        </w:rPr>
        <w:t>настоящего руководства пользователя.</w:t>
      </w:r>
    </w:p>
    <w:p w14:paraId="1B1A68BC" w14:textId="77777777" w:rsidR="004A1F95" w:rsidRPr="00604478" w:rsidRDefault="004A1F95" w:rsidP="00565C0F">
      <w:pPr>
        <w:pStyle w:val="21"/>
      </w:pPr>
      <w:bookmarkStart w:id="178" w:name="_Ref8910801"/>
      <w:bookmarkStart w:id="179" w:name="_Toc41930152"/>
      <w:bookmarkEnd w:id="173"/>
      <w:r w:rsidRPr="00604478">
        <w:t xml:space="preserve">Создание </w:t>
      </w:r>
      <w:r w:rsidR="00D90757" w:rsidRPr="00604478">
        <w:t>новой версии</w:t>
      </w:r>
      <w:r w:rsidRPr="00604478">
        <w:t xml:space="preserve"> </w:t>
      </w:r>
      <w:bookmarkEnd w:id="174"/>
      <w:r w:rsidR="008F176A">
        <w:t xml:space="preserve">строки </w:t>
      </w:r>
      <w:bookmarkEnd w:id="178"/>
      <w:r w:rsidR="0028045C">
        <w:t>КБК</w:t>
      </w:r>
      <w:bookmarkEnd w:id="179"/>
    </w:p>
    <w:p w14:paraId="5F30C332" w14:textId="77777777" w:rsidR="00A62065" w:rsidRDefault="00A62065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Pr="0054751B">
        <w:t>Формирование и ведение БС ПБС (Ввод данных)</w:t>
      </w:r>
      <w:r w:rsidRPr="00604478">
        <w:t>».</w:t>
      </w:r>
    </w:p>
    <w:p w14:paraId="6CBD5045" w14:textId="116E06F1" w:rsidR="0028045C" w:rsidRPr="00310B56" w:rsidRDefault="0028045C" w:rsidP="0028045C">
      <w:pPr>
        <w:pStyle w:val="ae"/>
      </w:pPr>
      <w:r w:rsidRPr="0028045C">
        <w:rPr>
          <w:b/>
        </w:rPr>
        <w:t>Важно!</w:t>
      </w:r>
      <w:r>
        <w:t xml:space="preserve"> </w:t>
      </w:r>
      <w:r w:rsidR="00FC77FA" w:rsidRPr="00604478">
        <w:t xml:space="preserve">Создание новой версии </w:t>
      </w:r>
      <w:r w:rsidR="00FC77FA">
        <w:t>строки кода бюджетной классификации во вкладк</w:t>
      </w:r>
      <w:r w:rsidR="00A14AC5">
        <w:t>е</w:t>
      </w:r>
      <w:r w:rsidR="00FC77FA">
        <w:t xml:space="preserve"> «</w:t>
      </w:r>
      <w:r>
        <w:t>Доп. финансирование» осуществляется аналогично</w:t>
      </w:r>
      <w:r w:rsidR="00A14AC5">
        <w:t xml:space="preserve"> созданию новой версии строки во вкладке «БА»</w:t>
      </w:r>
      <w:r>
        <w:t>.</w:t>
      </w:r>
    </w:p>
    <w:p w14:paraId="35BD519E" w14:textId="77777777" w:rsidR="00F81BEA" w:rsidRDefault="002C3BD5" w:rsidP="00C6254B">
      <w:pPr>
        <w:pStyle w:val="ae"/>
      </w:pPr>
      <w:r w:rsidRPr="00604478">
        <w:t>Для с</w:t>
      </w:r>
      <w:r w:rsidR="004A1F95" w:rsidRPr="00604478">
        <w:t>оздани</w:t>
      </w:r>
      <w:r w:rsidRPr="00604478">
        <w:t>я</w:t>
      </w:r>
      <w:r w:rsidR="004A1F95" w:rsidRPr="00604478">
        <w:t xml:space="preserve"> версий строк </w:t>
      </w:r>
      <w:r w:rsidR="008F176A">
        <w:t>КБК</w:t>
      </w:r>
      <w:r w:rsidR="004A1F95" w:rsidRPr="00604478">
        <w:t xml:space="preserve"> </w:t>
      </w:r>
      <w:r w:rsidRPr="00604478">
        <w:t>необходимо</w:t>
      </w:r>
      <w:r w:rsidR="0028045C">
        <w:t xml:space="preserve"> одним нажатием левой кнопки мыши</w:t>
      </w:r>
      <w:r w:rsidRPr="00604478">
        <w:t xml:space="preserve"> выделить соответствующую строку, нажать на</w:t>
      </w:r>
      <w:r w:rsidR="004A1F95" w:rsidRPr="00604478">
        <w:t xml:space="preserve"> кнопк</w:t>
      </w:r>
      <w:r w:rsidRPr="00604478">
        <w:t>у</w:t>
      </w:r>
      <w:r w:rsidR="004A1F95" w:rsidRPr="00604478">
        <w:t xml:space="preserve"> «Реестр» выбрать пункт </w:t>
      </w:r>
      <w:r w:rsidR="004A1F95" w:rsidRPr="00604478">
        <w:rPr>
          <w:i/>
        </w:rPr>
        <w:t>[</w:t>
      </w:r>
      <w:r w:rsidRPr="00604478">
        <w:rPr>
          <w:i/>
        </w:rPr>
        <w:t>Версии/Создать</w:t>
      </w:r>
      <w:r w:rsidR="004A1F95" w:rsidRPr="00604478">
        <w:rPr>
          <w:i/>
        </w:rPr>
        <w:t xml:space="preserve">] </w:t>
      </w:r>
      <w:r w:rsidR="004A1F95" w:rsidRPr="00604478">
        <w:t>(</w:t>
      </w:r>
      <w:r w:rsidR="000D77A7" w:rsidRPr="00604478">
        <w:fldChar w:fldCharType="begin"/>
      </w:r>
      <w:r w:rsidR="000D77A7" w:rsidRPr="00604478">
        <w:instrText xml:space="preserve"> REF _Ref472344412 \h </w:instrText>
      </w:r>
      <w:r w:rsidR="00EA24DE" w:rsidRPr="00604478">
        <w:instrText xml:space="preserve"> \* MERGEFORMAT </w:instrText>
      </w:r>
      <w:r w:rsidR="000D77A7" w:rsidRPr="00604478">
        <w:fldChar w:fldCharType="separate"/>
      </w:r>
      <w:r w:rsidR="00FF67A6">
        <w:t>Рисунок 108</w:t>
      </w:r>
      <w:r w:rsidR="000D77A7" w:rsidRPr="00604478">
        <w:fldChar w:fldCharType="end"/>
      </w:r>
      <w:r w:rsidR="004A1F95" w:rsidRPr="00604478">
        <w:t>)</w:t>
      </w:r>
      <w:r w:rsidR="007B0FC7" w:rsidRPr="00604478">
        <w:t>.</w:t>
      </w:r>
      <w:r w:rsidR="004700A9">
        <w:t xml:space="preserve"> </w:t>
      </w:r>
    </w:p>
    <w:p w14:paraId="3AF0D944" w14:textId="77777777" w:rsidR="004A1F95" w:rsidRPr="00604478" w:rsidRDefault="00F81BEA" w:rsidP="00C6254B">
      <w:pPr>
        <w:pStyle w:val="ae"/>
      </w:pPr>
      <w:r w:rsidRPr="00F81BEA">
        <w:rPr>
          <w:b/>
        </w:rPr>
        <w:t>Важно!</w:t>
      </w:r>
      <w:r>
        <w:t xml:space="preserve"> </w:t>
      </w:r>
      <w:r w:rsidR="004700A9">
        <w:t>Доступно только для строк со статусом «</w:t>
      </w:r>
      <w:r>
        <w:t>Подписано</w:t>
      </w:r>
      <w:r w:rsidR="004700A9">
        <w:t>».</w:t>
      </w:r>
    </w:p>
    <w:p w14:paraId="44CBC864" w14:textId="77777777" w:rsidR="004A1F95" w:rsidRPr="00604478" w:rsidRDefault="009E1B33" w:rsidP="00C34DEE">
      <w:pPr>
        <w:pStyle w:val="af7"/>
      </w:pPr>
      <w:r>
        <w:pict w14:anchorId="12985999">
          <v:shape id="_x0000_i1134" type="#_x0000_t75" style="width:476.25pt;height:256.5pt;visibility:visible;mso-wrap-style:square">
            <v:imagedata r:id="rId112" o:title=""/>
          </v:shape>
        </w:pict>
      </w:r>
    </w:p>
    <w:p w14:paraId="58D37121" w14:textId="77777777" w:rsidR="004A1F95" w:rsidRPr="00604478" w:rsidRDefault="00651CC7" w:rsidP="00C34DEE">
      <w:pPr>
        <w:pStyle w:val="aff1"/>
        <w:rPr>
          <w:i/>
        </w:rPr>
      </w:pPr>
      <w:bookmarkStart w:id="180" w:name="_Ref472344412"/>
      <w:r>
        <w:t>Рисунок </w:t>
      </w:r>
      <w:fldSimple w:instr=" SEQ Рисунок \* ARABIC ">
        <w:r w:rsidR="00FF67A6">
          <w:rPr>
            <w:noProof/>
          </w:rPr>
          <w:t>108</w:t>
        </w:r>
      </w:fldSimple>
      <w:bookmarkEnd w:id="180"/>
      <w:r w:rsidR="004A1F95" w:rsidRPr="00604478">
        <w:t xml:space="preserve">. </w:t>
      </w:r>
      <w:r w:rsidR="0028045C">
        <w:t>Создание версии</w:t>
      </w:r>
    </w:p>
    <w:p w14:paraId="42A7DFCC" w14:textId="77777777" w:rsidR="00A62065" w:rsidRDefault="007B0FC7" w:rsidP="00C6254B">
      <w:pPr>
        <w:pStyle w:val="ae"/>
      </w:pPr>
      <w:r w:rsidRPr="00604478">
        <w:t xml:space="preserve">В результате в </w:t>
      </w:r>
      <w:r w:rsidR="0028045C">
        <w:t>подразделе</w:t>
      </w:r>
      <w:r w:rsidRPr="00604478">
        <w:t xml:space="preserve"> </w:t>
      </w:r>
      <w:r w:rsidR="0028045C">
        <w:t>«Проекты</w:t>
      </w:r>
      <w:r w:rsidR="008F176A">
        <w:t xml:space="preserve"> п</w:t>
      </w:r>
      <w:r w:rsidRPr="00604478">
        <w:t>оказател</w:t>
      </w:r>
      <w:r w:rsidR="008F176A">
        <w:t>ей бюджетных смет</w:t>
      </w:r>
      <w:r w:rsidR="0028045C">
        <w:t>»</w:t>
      </w:r>
      <w:r w:rsidR="008F176A">
        <w:t xml:space="preserve"> отобразится</w:t>
      </w:r>
      <w:r w:rsidR="0028045C">
        <w:t xml:space="preserve"> новая версия строки</w:t>
      </w:r>
      <w:r w:rsidR="008F176A" w:rsidRPr="008F176A">
        <w:t xml:space="preserve"> </w:t>
      </w:r>
      <w:r w:rsidR="0028045C">
        <w:t>со статусом</w:t>
      </w:r>
      <w:r w:rsidR="008F176A" w:rsidRPr="00604478">
        <w:t xml:space="preserve"> «Черновик»</w:t>
      </w:r>
      <w:r w:rsidRPr="00604478">
        <w:t>.</w:t>
      </w:r>
      <w:r w:rsidR="00696516" w:rsidRPr="00604478">
        <w:t xml:space="preserve"> </w:t>
      </w:r>
    </w:p>
    <w:p w14:paraId="3D4162A9" w14:textId="77777777" w:rsidR="00DA58B3" w:rsidRPr="00604478" w:rsidRDefault="00D916A2" w:rsidP="00C6254B">
      <w:pPr>
        <w:pStyle w:val="ae"/>
      </w:pPr>
      <w:r w:rsidRPr="00604478">
        <w:t>Д</w:t>
      </w:r>
      <w:r w:rsidR="0028045C">
        <w:t>алее для</w:t>
      </w:r>
      <w:r w:rsidRPr="00604478">
        <w:t xml:space="preserve"> согласования строки </w:t>
      </w:r>
      <w:r w:rsidR="00DA58B3" w:rsidRPr="00604478">
        <w:t xml:space="preserve">необходимо выполнить действия аналогично </w:t>
      </w:r>
      <w:r w:rsidR="00F81BEA">
        <w:t xml:space="preserve">описанию в </w:t>
      </w:r>
      <w:r w:rsidR="00DA58B3" w:rsidRPr="00604478">
        <w:t>п.п.</w:t>
      </w:r>
      <w:r w:rsidR="00F81BEA">
        <w:t> </w:t>
      </w:r>
      <w:r w:rsidR="0028045C">
        <w:fldChar w:fldCharType="begin"/>
      </w:r>
      <w:r w:rsidR="0028045C">
        <w:instrText xml:space="preserve"> REF _Ref41671860 \w \h </w:instrText>
      </w:r>
      <w:r w:rsidR="0028045C">
        <w:fldChar w:fldCharType="separate"/>
      </w:r>
      <w:r w:rsidR="00FF67A6">
        <w:t>4.6</w:t>
      </w:r>
      <w:r w:rsidR="0028045C">
        <w:fldChar w:fldCharType="end"/>
      </w:r>
      <w:r w:rsidR="0028045C">
        <w:t> </w:t>
      </w:r>
      <w:r w:rsidR="00F81BEA">
        <w:t>настоящего руководства пользователя</w:t>
      </w:r>
      <w:r w:rsidR="00DA58B3" w:rsidRPr="00604478">
        <w:t xml:space="preserve">. </w:t>
      </w:r>
    </w:p>
    <w:p w14:paraId="1072C729" w14:textId="77777777" w:rsidR="0011367E" w:rsidRPr="00604478" w:rsidRDefault="0011367E" w:rsidP="00565C0F">
      <w:pPr>
        <w:pStyle w:val="21"/>
      </w:pPr>
      <w:bookmarkStart w:id="181" w:name="_Toc41930153"/>
      <w:r w:rsidRPr="00604478">
        <w:t>Удаление строк</w:t>
      </w:r>
      <w:r>
        <w:t>и</w:t>
      </w:r>
      <w:r w:rsidRPr="00604478">
        <w:t xml:space="preserve"> </w:t>
      </w:r>
      <w:r w:rsidR="0028045C">
        <w:t>КБК</w:t>
      </w:r>
      <w:bookmarkEnd w:id="181"/>
    </w:p>
    <w:p w14:paraId="1E4F3A9A" w14:textId="77777777" w:rsidR="0011367E" w:rsidRPr="00604478" w:rsidRDefault="0011367E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Pr="0054751B">
        <w:t>Формирование и ведение БС ПБС (Ввод данных)</w:t>
      </w:r>
      <w:r w:rsidRPr="00604478">
        <w:t>».</w:t>
      </w:r>
    </w:p>
    <w:p w14:paraId="6087DD17" w14:textId="565CE68F" w:rsidR="00FC77FA" w:rsidRDefault="0028045C" w:rsidP="00C6254B">
      <w:pPr>
        <w:pStyle w:val="ae"/>
      </w:pPr>
      <w:r w:rsidRPr="0028045C">
        <w:rPr>
          <w:b/>
        </w:rPr>
        <w:t>Важно!</w:t>
      </w:r>
      <w:r>
        <w:t xml:space="preserve"> </w:t>
      </w:r>
      <w:r w:rsidR="00FC77FA" w:rsidRPr="00604478">
        <w:t>Удаление строк</w:t>
      </w:r>
      <w:r w:rsidR="00FC77FA">
        <w:t>и</w:t>
      </w:r>
      <w:r w:rsidR="00FC77FA" w:rsidRPr="00604478">
        <w:t xml:space="preserve"> </w:t>
      </w:r>
      <w:r w:rsidR="00FC77FA">
        <w:t>кода бюджетной классификации во вкладк</w:t>
      </w:r>
      <w:r w:rsidR="00A14AC5">
        <w:t>е</w:t>
      </w:r>
      <w:r w:rsidR="00FC77FA">
        <w:t xml:space="preserve"> «Доп. финансирование»</w:t>
      </w:r>
      <w:r>
        <w:t xml:space="preserve"> осуществляется аналогично</w:t>
      </w:r>
      <w:r w:rsidR="00A14AC5">
        <w:t xml:space="preserve"> удалению строки во вкладке «БА»</w:t>
      </w:r>
      <w:r>
        <w:t>.</w:t>
      </w:r>
    </w:p>
    <w:p w14:paraId="5739AF91" w14:textId="77777777" w:rsidR="0011367E" w:rsidRDefault="0011367E" w:rsidP="00C6254B">
      <w:pPr>
        <w:pStyle w:val="ae"/>
      </w:pPr>
      <w:r w:rsidRPr="00604478">
        <w:t xml:space="preserve">Для удаления строки </w:t>
      </w:r>
      <w:r>
        <w:t>КБК</w:t>
      </w:r>
      <w:r w:rsidRPr="00604478">
        <w:t xml:space="preserve"> необходимо</w:t>
      </w:r>
      <w:r w:rsidR="0028045C">
        <w:t xml:space="preserve"> одним нажатием левой кнопки мыши выделить соответствующую строку,</w:t>
      </w:r>
      <w:r w:rsidRPr="00604478">
        <w:t xml:space="preserve"> нажать на кнопку «Реестр» </w:t>
      </w:r>
      <w:r w:rsidR="0028045C">
        <w:t xml:space="preserve">и </w:t>
      </w:r>
      <w:r w:rsidRPr="00604478">
        <w:t xml:space="preserve">выбрать пункт </w:t>
      </w:r>
      <w:r w:rsidRPr="00604478">
        <w:rPr>
          <w:i/>
        </w:rPr>
        <w:t xml:space="preserve">[Удалить </w:t>
      </w:r>
      <w:r>
        <w:rPr>
          <w:i/>
        </w:rPr>
        <w:t>строку</w:t>
      </w:r>
      <w:r w:rsidRPr="00604478">
        <w:rPr>
          <w:i/>
        </w:rPr>
        <w:t xml:space="preserve">] </w:t>
      </w:r>
      <w:r w:rsidRPr="00604478">
        <w:t>(</w:t>
      </w:r>
      <w:r w:rsidR="00AD018D">
        <w:fldChar w:fldCharType="begin"/>
      </w:r>
      <w:r w:rsidR="00AD018D">
        <w:instrText xml:space="preserve"> REF _Ref8911198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109</w:t>
      </w:r>
      <w:r w:rsidR="00AD018D">
        <w:fldChar w:fldCharType="end"/>
      </w:r>
      <w:r w:rsidRPr="00604478">
        <w:t>).</w:t>
      </w:r>
      <w:r>
        <w:t xml:space="preserve"> </w:t>
      </w:r>
    </w:p>
    <w:p w14:paraId="5B114350" w14:textId="77777777" w:rsidR="00577C00" w:rsidRDefault="00577C00" w:rsidP="00C6254B">
      <w:pPr>
        <w:pStyle w:val="ae"/>
      </w:pPr>
      <w:r w:rsidRPr="002E07DE">
        <w:rPr>
          <w:b/>
        </w:rPr>
        <w:t>Важно!</w:t>
      </w:r>
      <w:r>
        <w:t xml:space="preserve"> Удаление строк уровня КБК, ПБС и вариант показателей бюджетной сметы, доступно, если строка версии «1» со статусом «Пусто» или «Черновик».</w:t>
      </w:r>
    </w:p>
    <w:p w14:paraId="405034A5" w14:textId="77777777" w:rsidR="00577C00" w:rsidRDefault="00577C00" w:rsidP="00C6254B">
      <w:pPr>
        <w:pStyle w:val="ae"/>
      </w:pPr>
      <w:r w:rsidRPr="002E07DE">
        <w:rPr>
          <w:b/>
        </w:rPr>
        <w:t>Важно!</w:t>
      </w:r>
      <w:r>
        <w:t xml:space="preserve"> Если при удален</w:t>
      </w:r>
      <w:r w:rsidR="0028045C">
        <w:t>ии строк уровня КБК и ПБС (</w:t>
      </w:r>
      <w:r w:rsidR="00B21C38">
        <w:t>серая</w:t>
      </w:r>
      <w:r>
        <w:t>) под строкой нет</w:t>
      </w:r>
      <w:r w:rsidR="00B21C38">
        <w:t xml:space="preserve"> белых</w:t>
      </w:r>
      <w:r>
        <w:t xml:space="preserve"> </w:t>
      </w:r>
      <w:r w:rsidR="0028045C">
        <w:t xml:space="preserve">строк </w:t>
      </w:r>
      <w:r>
        <w:t>уровня КБК, ПБС и вариант показателей бюджетной сметы, то строки уровня КБК и ПБС (</w:t>
      </w:r>
      <w:r w:rsidR="00B21C38">
        <w:t>серая</w:t>
      </w:r>
      <w:r>
        <w:t>) будут доступны для удаления. Если под строками уровня КБК и ПБС (</w:t>
      </w:r>
      <w:r w:rsidR="00B21C38">
        <w:t>серая</w:t>
      </w:r>
      <w:r>
        <w:t>) есть строки уровня КБК, ПБС и вариант показателей бюджетной сметы, то необходимо сначала удалить белые строки.</w:t>
      </w:r>
    </w:p>
    <w:p w14:paraId="60007CF3" w14:textId="77777777" w:rsidR="0011367E" w:rsidRPr="00604478" w:rsidRDefault="009E1B33" w:rsidP="00C34DEE">
      <w:pPr>
        <w:pStyle w:val="af7"/>
      </w:pPr>
      <w:r>
        <w:pict w14:anchorId="79B2050A">
          <v:shape id="_x0000_i1135" type="#_x0000_t75" style="width:476.25pt;height:256.5pt;visibility:visible;mso-wrap-style:square">
            <v:imagedata r:id="rId113" o:title=""/>
          </v:shape>
        </w:pict>
      </w:r>
    </w:p>
    <w:p w14:paraId="0DC65C68" w14:textId="77777777" w:rsidR="0011367E" w:rsidRDefault="00651CC7" w:rsidP="00C34DEE">
      <w:pPr>
        <w:pStyle w:val="aff1"/>
        <w:rPr>
          <w:i/>
        </w:rPr>
      </w:pPr>
      <w:bookmarkStart w:id="182" w:name="_Ref8911198"/>
      <w:r>
        <w:t>Рисунок </w:t>
      </w:r>
      <w:fldSimple w:instr=" SEQ Рисунок \* ARABIC ">
        <w:r w:rsidR="00FF67A6">
          <w:rPr>
            <w:noProof/>
          </w:rPr>
          <w:t>109</w:t>
        </w:r>
      </w:fldSimple>
      <w:bookmarkEnd w:id="182"/>
      <w:r w:rsidR="0011367E" w:rsidRPr="00604478">
        <w:t xml:space="preserve">. </w:t>
      </w:r>
      <w:r w:rsidR="0028045C">
        <w:t>Удаление строки</w:t>
      </w:r>
    </w:p>
    <w:p w14:paraId="0DD3CB5D" w14:textId="77777777" w:rsidR="0011367E" w:rsidRDefault="0011367E" w:rsidP="00C6254B">
      <w:pPr>
        <w:pStyle w:val="ae"/>
      </w:pPr>
      <w:r>
        <w:t xml:space="preserve">В </w:t>
      </w:r>
      <w:r w:rsidR="00B21C38">
        <w:t>результате выводится системное сообщение, в котором необходимо</w:t>
      </w:r>
      <w:r>
        <w:t xml:space="preserve"> нажать на кнопку «Да»</w:t>
      </w:r>
      <w:r w:rsidRPr="00604478">
        <w:rPr>
          <w:i/>
        </w:rPr>
        <w:t xml:space="preserve"> </w:t>
      </w:r>
      <w:r w:rsidRPr="00604478">
        <w:t>(</w:t>
      </w:r>
      <w:r w:rsidR="00AD018D">
        <w:fldChar w:fldCharType="begin"/>
      </w:r>
      <w:r w:rsidR="00AD018D">
        <w:instrText xml:space="preserve"> REF _Ref8911203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110</w:t>
      </w:r>
      <w:r w:rsidR="00AD018D">
        <w:fldChar w:fldCharType="end"/>
      </w:r>
      <w:r w:rsidRPr="00604478">
        <w:t>).</w:t>
      </w:r>
      <w:r>
        <w:t xml:space="preserve"> </w:t>
      </w:r>
    </w:p>
    <w:p w14:paraId="112D7080" w14:textId="77777777" w:rsidR="0011367E" w:rsidRPr="00604478" w:rsidRDefault="009E1B33" w:rsidP="00C34DEE">
      <w:pPr>
        <w:pStyle w:val="af7"/>
      </w:pPr>
      <w:r>
        <w:pict w14:anchorId="3D785542">
          <v:shape id="_x0000_i1136" type="#_x0000_t75" style="width:261.75pt;height:83.25pt;visibility:visible">
            <v:imagedata r:id="rId114" o:title=""/>
          </v:shape>
        </w:pict>
      </w:r>
    </w:p>
    <w:p w14:paraId="17419D71" w14:textId="77777777" w:rsidR="0011367E" w:rsidRDefault="00651CC7" w:rsidP="00C34DEE">
      <w:pPr>
        <w:pStyle w:val="aff1"/>
      </w:pPr>
      <w:bookmarkStart w:id="183" w:name="_Ref8911203"/>
      <w:r>
        <w:t>Рисунок </w:t>
      </w:r>
      <w:fldSimple w:instr=" SEQ Рисунок \* ARABIC ">
        <w:r w:rsidR="00FF67A6">
          <w:rPr>
            <w:noProof/>
          </w:rPr>
          <w:t>110</w:t>
        </w:r>
      </w:fldSimple>
      <w:bookmarkEnd w:id="183"/>
      <w:r w:rsidR="0011367E" w:rsidRPr="00604478">
        <w:t xml:space="preserve">. </w:t>
      </w:r>
      <w:r w:rsidR="00B21C38">
        <w:t>Системное сообщение</w:t>
      </w:r>
    </w:p>
    <w:p w14:paraId="4B41C1B4" w14:textId="77777777" w:rsidR="0011367E" w:rsidRPr="004B5860" w:rsidRDefault="0011367E" w:rsidP="00C6254B">
      <w:pPr>
        <w:pStyle w:val="ae"/>
      </w:pPr>
      <w:r>
        <w:t xml:space="preserve">В результате соответствующая строка будет удалена. </w:t>
      </w:r>
    </w:p>
    <w:p w14:paraId="34B1056F" w14:textId="77777777" w:rsidR="007B0FC7" w:rsidRPr="00604478" w:rsidRDefault="007B0FC7" w:rsidP="00565C0F">
      <w:pPr>
        <w:pStyle w:val="21"/>
      </w:pPr>
      <w:bookmarkStart w:id="184" w:name="_Toc41930154"/>
      <w:r w:rsidRPr="00604478">
        <w:t xml:space="preserve">Удаление </w:t>
      </w:r>
      <w:r w:rsidR="00664DEC">
        <w:t xml:space="preserve">нескольких </w:t>
      </w:r>
      <w:r w:rsidRPr="00604478">
        <w:t xml:space="preserve">строк </w:t>
      </w:r>
      <w:r w:rsidR="00B21C38">
        <w:t>КБК</w:t>
      </w:r>
      <w:bookmarkEnd w:id="184"/>
    </w:p>
    <w:p w14:paraId="062A5483" w14:textId="77777777" w:rsidR="00A62065" w:rsidRPr="00604478" w:rsidRDefault="00A62065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Pr="0054751B">
        <w:t>Формирование и ведение БС ПБС (Ввод данных)</w:t>
      </w:r>
      <w:r w:rsidRPr="00604478">
        <w:t>».</w:t>
      </w:r>
    </w:p>
    <w:p w14:paraId="20F8C942" w14:textId="79E1FBE1" w:rsidR="00B21C38" w:rsidRPr="00310B56" w:rsidRDefault="00B21C38" w:rsidP="00B21C38">
      <w:pPr>
        <w:pStyle w:val="ae"/>
      </w:pPr>
      <w:r w:rsidRPr="002E07DE">
        <w:rPr>
          <w:b/>
        </w:rPr>
        <w:t>Важно!</w:t>
      </w:r>
      <w:r>
        <w:rPr>
          <w:b/>
        </w:rPr>
        <w:t xml:space="preserve"> </w:t>
      </w:r>
      <w:r w:rsidR="00FC77FA" w:rsidRPr="00604478">
        <w:t xml:space="preserve">Удаление </w:t>
      </w:r>
      <w:r w:rsidR="00FC77FA">
        <w:t xml:space="preserve">нескольких </w:t>
      </w:r>
      <w:r w:rsidR="00FC77FA" w:rsidRPr="00604478">
        <w:t xml:space="preserve">строк </w:t>
      </w:r>
      <w:r w:rsidR="00FC77FA">
        <w:t>кода бюджетной классификации во вкладк</w:t>
      </w:r>
      <w:r w:rsidR="00A14AC5">
        <w:t>е</w:t>
      </w:r>
      <w:r w:rsidR="00FC77FA">
        <w:t xml:space="preserve"> «Доп. финансирование» </w:t>
      </w:r>
      <w:r>
        <w:t>осуществляется аналогично</w:t>
      </w:r>
      <w:r w:rsidR="00A14AC5">
        <w:t xml:space="preserve"> удалению нескольких строк во вкладке «БА»</w:t>
      </w:r>
      <w:r>
        <w:t>.</w:t>
      </w:r>
    </w:p>
    <w:p w14:paraId="034DAE24" w14:textId="77777777" w:rsidR="00B279FE" w:rsidRDefault="007B0FC7" w:rsidP="00C6254B">
      <w:pPr>
        <w:pStyle w:val="ae"/>
      </w:pPr>
      <w:r w:rsidRPr="00604478">
        <w:t>Для удаления</w:t>
      </w:r>
      <w:r w:rsidR="00664DEC">
        <w:t xml:space="preserve"> нескольких</w:t>
      </w:r>
      <w:r w:rsidRPr="00604478">
        <w:t xml:space="preserve"> строк </w:t>
      </w:r>
      <w:r w:rsidR="00C043EC">
        <w:t>КБК</w:t>
      </w:r>
      <w:r w:rsidRPr="00604478">
        <w:t xml:space="preserve"> необходимо нажать на кнопку «Реестр» </w:t>
      </w:r>
      <w:r w:rsidR="00B21C38">
        <w:t xml:space="preserve">и </w:t>
      </w:r>
      <w:r w:rsidRPr="00604478">
        <w:t xml:space="preserve">выбрать пункт </w:t>
      </w:r>
      <w:r w:rsidRPr="00604478">
        <w:rPr>
          <w:i/>
        </w:rPr>
        <w:t xml:space="preserve">[Удалить </w:t>
      </w:r>
      <w:r w:rsidR="00B279FE">
        <w:rPr>
          <w:i/>
        </w:rPr>
        <w:t>несколько строк</w:t>
      </w:r>
      <w:r w:rsidRPr="00604478">
        <w:rPr>
          <w:i/>
        </w:rPr>
        <w:t xml:space="preserve">] </w:t>
      </w:r>
      <w:r w:rsidRPr="00604478">
        <w:t>(</w:t>
      </w:r>
      <w:r w:rsidR="000D77A7" w:rsidRPr="00604478">
        <w:fldChar w:fldCharType="begin"/>
      </w:r>
      <w:r w:rsidR="000D77A7" w:rsidRPr="00604478">
        <w:instrText xml:space="preserve"> REF _Ref472344418 \h </w:instrText>
      </w:r>
      <w:r w:rsidR="00EA24DE" w:rsidRPr="00604478">
        <w:instrText xml:space="preserve"> \* MERGEFORMAT </w:instrText>
      </w:r>
      <w:r w:rsidR="000D77A7" w:rsidRPr="00604478">
        <w:fldChar w:fldCharType="separate"/>
      </w:r>
      <w:r w:rsidR="00FF67A6">
        <w:t>Рисунок 111</w:t>
      </w:r>
      <w:r w:rsidR="000D77A7" w:rsidRPr="00604478">
        <w:fldChar w:fldCharType="end"/>
      </w:r>
      <w:r w:rsidRPr="00604478">
        <w:t>).</w:t>
      </w:r>
      <w:r w:rsidR="004700A9">
        <w:t xml:space="preserve"> </w:t>
      </w:r>
    </w:p>
    <w:p w14:paraId="561E414A" w14:textId="77777777" w:rsidR="00577C00" w:rsidRDefault="00577C00" w:rsidP="00C6254B">
      <w:pPr>
        <w:pStyle w:val="ae"/>
      </w:pPr>
      <w:r w:rsidRPr="002E07DE">
        <w:rPr>
          <w:b/>
        </w:rPr>
        <w:t>Важно!</w:t>
      </w:r>
      <w:r>
        <w:t xml:space="preserve"> Удаление строк уровня КБК, ПБС и вариант показателей бюджетной сметы, доступно, если строка версии «1» со статусом «Пусто» или «Черновик».</w:t>
      </w:r>
    </w:p>
    <w:p w14:paraId="61BBA626" w14:textId="77777777" w:rsidR="00577C00" w:rsidRDefault="00577C00" w:rsidP="00C6254B">
      <w:pPr>
        <w:pStyle w:val="ae"/>
      </w:pPr>
      <w:r w:rsidRPr="002E07DE">
        <w:rPr>
          <w:b/>
        </w:rPr>
        <w:t>Важно!</w:t>
      </w:r>
      <w:r>
        <w:t xml:space="preserve"> Если при удалении строк уровня КБК и ПБС (серая) под строкой нет белых строк уровня КБК, ПБС и вариант показателей бюджетной сметы, то строки уровня КБК и ПБС (серая) будут доступны для удаления. Если под строками уровня КБК и ПБС (серая) есть строки уровня КБК, ПБС и вариант показателей бюджетной сметы, то необходимо сначала удалить белые строки.</w:t>
      </w:r>
    </w:p>
    <w:p w14:paraId="76E1F0B8" w14:textId="77777777" w:rsidR="007B0FC7" w:rsidRPr="00604478" w:rsidRDefault="009E1B33" w:rsidP="00C34DEE">
      <w:pPr>
        <w:pStyle w:val="af7"/>
      </w:pPr>
      <w:r>
        <w:pict w14:anchorId="4C6B8BEF">
          <v:shape id="_x0000_i1137" type="#_x0000_t75" style="width:477pt;height:256.5pt;visibility:visible;mso-wrap-style:square">
            <v:imagedata r:id="rId115" o:title=""/>
          </v:shape>
        </w:pict>
      </w:r>
    </w:p>
    <w:p w14:paraId="54DCB8C8" w14:textId="77777777" w:rsidR="007B0FC7" w:rsidRDefault="00651CC7" w:rsidP="00C34DEE">
      <w:pPr>
        <w:pStyle w:val="aff1"/>
        <w:rPr>
          <w:i/>
        </w:rPr>
      </w:pPr>
      <w:bookmarkStart w:id="185" w:name="_Ref472344418"/>
      <w:r>
        <w:t>Рисунок </w:t>
      </w:r>
      <w:fldSimple w:instr=" SEQ Рисунок \* ARABIC ">
        <w:r w:rsidR="00FF67A6">
          <w:rPr>
            <w:noProof/>
          </w:rPr>
          <w:t>111</w:t>
        </w:r>
      </w:fldSimple>
      <w:bookmarkEnd w:id="185"/>
      <w:r w:rsidR="007B0FC7" w:rsidRPr="00604478">
        <w:t xml:space="preserve">. </w:t>
      </w:r>
      <w:r w:rsidR="00B21C38">
        <w:t>Удаление нескольких строк</w:t>
      </w:r>
    </w:p>
    <w:p w14:paraId="32A9A6E6" w14:textId="77777777" w:rsidR="00B279FE" w:rsidRDefault="00B279FE" w:rsidP="00C6254B">
      <w:pPr>
        <w:pStyle w:val="ae"/>
      </w:pPr>
      <w:r>
        <w:t xml:space="preserve">В открывшемся окне </w:t>
      </w:r>
      <w:r w:rsidR="001B658A">
        <w:t xml:space="preserve">«Удалить строки» </w:t>
      </w:r>
      <w:r>
        <w:t>необходимо установить «галочки» напротив соответствующих строк и нажать на кнопку «Удалить»</w:t>
      </w:r>
      <w:r w:rsidRPr="00604478">
        <w:rPr>
          <w:i/>
        </w:rPr>
        <w:t xml:space="preserve"> </w:t>
      </w:r>
      <w:r w:rsidRPr="00604478">
        <w:t>(</w:t>
      </w:r>
      <w:r w:rsidR="008267E2">
        <w:fldChar w:fldCharType="begin"/>
      </w:r>
      <w:r w:rsidR="008267E2">
        <w:instrText xml:space="preserve"> REF _Ref512248431 \h </w:instrText>
      </w:r>
      <w:r w:rsidR="008267E2">
        <w:fldChar w:fldCharType="separate"/>
      </w:r>
      <w:r w:rsidR="00FF67A6">
        <w:t>Рисунок </w:t>
      </w:r>
      <w:r w:rsidR="00FF67A6">
        <w:rPr>
          <w:noProof/>
        </w:rPr>
        <w:t>112</w:t>
      </w:r>
      <w:r w:rsidR="008267E2">
        <w:fldChar w:fldCharType="end"/>
      </w:r>
      <w:r w:rsidRPr="00604478">
        <w:t>).</w:t>
      </w:r>
      <w:r>
        <w:t xml:space="preserve"> </w:t>
      </w:r>
    </w:p>
    <w:p w14:paraId="3174A204" w14:textId="77777777" w:rsidR="00B279FE" w:rsidRPr="00604478" w:rsidRDefault="009E1B33" w:rsidP="00C34DEE">
      <w:pPr>
        <w:pStyle w:val="af7"/>
      </w:pPr>
      <w:r>
        <w:pict w14:anchorId="54E42A30">
          <v:shape id="_x0000_i1138" type="#_x0000_t75" style="width:463.5pt;height:217.5pt;visibility:visible;mso-wrap-style:square">
            <v:imagedata r:id="rId116" o:title=""/>
          </v:shape>
        </w:pict>
      </w:r>
    </w:p>
    <w:p w14:paraId="627852D6" w14:textId="77777777" w:rsidR="00B279FE" w:rsidRDefault="00651CC7" w:rsidP="00C34DEE">
      <w:pPr>
        <w:pStyle w:val="aff1"/>
      </w:pPr>
      <w:bookmarkStart w:id="186" w:name="_Ref512248431"/>
      <w:r>
        <w:t>Рисунок </w:t>
      </w:r>
      <w:fldSimple w:instr=" SEQ Рисунок \* ARABIC ">
        <w:r w:rsidR="00FF67A6">
          <w:rPr>
            <w:noProof/>
          </w:rPr>
          <w:t>112</w:t>
        </w:r>
      </w:fldSimple>
      <w:bookmarkEnd w:id="186"/>
      <w:r w:rsidR="00B279FE" w:rsidRPr="00604478">
        <w:t xml:space="preserve">. </w:t>
      </w:r>
      <w:r w:rsidR="00B279FE">
        <w:t xml:space="preserve">Удаление строк </w:t>
      </w:r>
      <w:r w:rsidR="00B21C38">
        <w:t>КБК</w:t>
      </w:r>
    </w:p>
    <w:p w14:paraId="3D0EBE59" w14:textId="77777777" w:rsidR="004B5860" w:rsidRPr="004B5860" w:rsidRDefault="004B5860" w:rsidP="00C6254B">
      <w:pPr>
        <w:pStyle w:val="ae"/>
      </w:pPr>
      <w:r>
        <w:t xml:space="preserve">В результате соответствующие строки будут удалены. </w:t>
      </w:r>
    </w:p>
    <w:p w14:paraId="79A937AB" w14:textId="77777777" w:rsidR="00FF4DDA" w:rsidRDefault="00FF4DDA" w:rsidP="00565C0F">
      <w:pPr>
        <w:pStyle w:val="21"/>
      </w:pPr>
      <w:bookmarkStart w:id="187" w:name="_Toc41930155"/>
      <w:r w:rsidRPr="00FF4DDA">
        <w:t>Просмотр показателей проектов бюджетных смет</w:t>
      </w:r>
      <w:bookmarkEnd w:id="187"/>
    </w:p>
    <w:p w14:paraId="6BC98511" w14:textId="05562ABB" w:rsidR="00FF4DDA" w:rsidRDefault="00FF4DDA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</w:t>
      </w:r>
      <w:r>
        <w:t xml:space="preserve">ПБС </w:t>
      </w:r>
      <w:r w:rsidRPr="00604478">
        <w:t>«</w:t>
      </w:r>
      <w:r>
        <w:t>Ф</w:t>
      </w:r>
      <w:r w:rsidRPr="004D0FDD">
        <w:t>ормирование и ведение БС ПБС (Ввод данных)</w:t>
      </w:r>
      <w:r>
        <w:t>,</w:t>
      </w:r>
      <w:r w:rsidR="00734617">
        <w:t xml:space="preserve"> </w:t>
      </w:r>
      <w:r>
        <w:t xml:space="preserve">Формирование и ведение БС ПБС (Просмотр), </w:t>
      </w:r>
      <w:r w:rsidRPr="00604478">
        <w:t xml:space="preserve">с ролью </w:t>
      </w:r>
      <w:r>
        <w:t>РБС Формирование и ведение СБС РБС (Ввод данных), Формирование и ве</w:t>
      </w:r>
      <w:r w:rsidR="00734617">
        <w:t xml:space="preserve">дение СБС РБС (Просмотр), </w:t>
      </w:r>
      <w:r>
        <w:t>Утверждение БС П</w:t>
      </w:r>
      <w:r w:rsidR="00734617">
        <w:t xml:space="preserve">БС (Просмотр/РБС), с ролью ГРБС </w:t>
      </w:r>
      <w:r>
        <w:t>Формирование и ведение СБС ГРБС (Просмотр), Утверждение БС ПБС и СБС РБС (Просмотр/ГРБС).</w:t>
      </w:r>
    </w:p>
    <w:p w14:paraId="2D02D763" w14:textId="1602E63B" w:rsidR="00FC77FA" w:rsidRPr="00310B56" w:rsidRDefault="007B58F1" w:rsidP="007B58F1">
      <w:pPr>
        <w:pStyle w:val="ae"/>
      </w:pPr>
      <w:r w:rsidRPr="007B58F1">
        <w:rPr>
          <w:b/>
        </w:rPr>
        <w:t>Важно!</w:t>
      </w:r>
      <w:r>
        <w:t xml:space="preserve"> </w:t>
      </w:r>
      <w:r w:rsidR="00FC77FA" w:rsidRPr="00FF4DDA">
        <w:t>Просмотр показателей проектов бюджетных смет</w:t>
      </w:r>
      <w:r w:rsidR="00FC77FA">
        <w:t xml:space="preserve"> во вкладк</w:t>
      </w:r>
      <w:r w:rsidR="00A14AC5">
        <w:t>е</w:t>
      </w:r>
      <w:r w:rsidR="00FC77FA">
        <w:t xml:space="preserve"> «</w:t>
      </w:r>
      <w:r>
        <w:t>Доп. финансирование» осуществляется аналогично</w:t>
      </w:r>
      <w:r w:rsidR="00A14AC5">
        <w:t xml:space="preserve"> просмотру показателей проектов бюджетных смет во вкладке «БА»</w:t>
      </w:r>
      <w:r>
        <w:t>.</w:t>
      </w:r>
    </w:p>
    <w:p w14:paraId="610DAE54" w14:textId="77777777" w:rsidR="00F1750A" w:rsidRPr="007C7875" w:rsidRDefault="00F1750A" w:rsidP="00C6254B">
      <w:pPr>
        <w:pStyle w:val="ae"/>
      </w:pPr>
      <w:r w:rsidRPr="00F1750A">
        <w:t xml:space="preserve">Для просмотра показателей проектов бюджетных смет необходимо </w:t>
      </w:r>
      <w:r w:rsidR="007B58F1">
        <w:t>одним нажатием левой кнопки мыши</w:t>
      </w:r>
      <w:r w:rsidR="007B58F1" w:rsidRPr="00604478">
        <w:t xml:space="preserve"> </w:t>
      </w:r>
      <w:r w:rsidRPr="00604478">
        <w:t xml:space="preserve">выделить соответствующую строку, нажать на кнопку «Реестр» </w:t>
      </w:r>
      <w:r w:rsidR="007C7875">
        <w:t xml:space="preserve">и </w:t>
      </w:r>
      <w:r w:rsidRPr="00604478">
        <w:t xml:space="preserve">выбрать пункт </w:t>
      </w:r>
      <w:r w:rsidRPr="00604478">
        <w:rPr>
          <w:i/>
        </w:rPr>
        <w:t>[</w:t>
      </w:r>
      <w:r>
        <w:rPr>
          <w:i/>
        </w:rPr>
        <w:t>Форма/Открыть</w:t>
      </w:r>
      <w:r w:rsidRPr="00604478">
        <w:rPr>
          <w:i/>
        </w:rPr>
        <w:t>]</w:t>
      </w:r>
      <w:r w:rsidRPr="00F1750A">
        <w:t xml:space="preserve"> (</w:t>
      </w:r>
      <w:r w:rsidR="004A1C9B">
        <w:fldChar w:fldCharType="begin"/>
      </w:r>
      <w:r w:rsidR="004A1C9B">
        <w:instrText xml:space="preserve"> REF _Ref485909765 \h </w:instrText>
      </w:r>
      <w:r w:rsidR="004A1C9B">
        <w:fldChar w:fldCharType="separate"/>
      </w:r>
      <w:r w:rsidR="00FF67A6">
        <w:t>Рисунок </w:t>
      </w:r>
      <w:r w:rsidR="00FF67A6">
        <w:rPr>
          <w:noProof/>
        </w:rPr>
        <w:t>113</w:t>
      </w:r>
      <w:r w:rsidR="004A1C9B">
        <w:fldChar w:fldCharType="end"/>
      </w:r>
      <w:r w:rsidRPr="00F1750A">
        <w:t>).</w:t>
      </w:r>
    </w:p>
    <w:p w14:paraId="64E5C3A6" w14:textId="77777777" w:rsidR="00F1750A" w:rsidRPr="00F1750A" w:rsidRDefault="009E1B33" w:rsidP="00C34DEE">
      <w:pPr>
        <w:pStyle w:val="af7"/>
      </w:pPr>
      <w:r>
        <w:pict w14:anchorId="50334F86">
          <v:shape id="_x0000_i1139" type="#_x0000_t75" style="width:474pt;height:335.25pt;visibility:visible;mso-wrap-style:square">
            <v:imagedata r:id="rId117" o:title=""/>
          </v:shape>
        </w:pict>
      </w:r>
    </w:p>
    <w:p w14:paraId="5D8FB02A" w14:textId="77777777" w:rsidR="00F1750A" w:rsidRPr="00F1750A" w:rsidRDefault="00651CC7" w:rsidP="00C34DEE">
      <w:pPr>
        <w:pStyle w:val="aff1"/>
      </w:pPr>
      <w:bookmarkStart w:id="188" w:name="_Ref485909765"/>
      <w:r>
        <w:t>Рисунок </w:t>
      </w:r>
      <w:fldSimple w:instr=" SEQ Рисунок \* ARABIC ">
        <w:r w:rsidR="00FF67A6">
          <w:rPr>
            <w:noProof/>
          </w:rPr>
          <w:t>113</w:t>
        </w:r>
      </w:fldSimple>
      <w:bookmarkEnd w:id="188"/>
      <w:r w:rsidR="00F1750A" w:rsidRPr="00F1750A">
        <w:t xml:space="preserve">. </w:t>
      </w:r>
      <w:r w:rsidR="007B58F1">
        <w:t>Открытие формы</w:t>
      </w:r>
    </w:p>
    <w:p w14:paraId="6C661492" w14:textId="77777777" w:rsidR="00F1750A" w:rsidRDefault="00F1750A" w:rsidP="00C6254B">
      <w:pPr>
        <w:pStyle w:val="ae"/>
      </w:pPr>
      <w:r w:rsidRPr="00F1750A">
        <w:t xml:space="preserve">В результате </w:t>
      </w:r>
      <w:r>
        <w:t>откроется форма ОПСП.</w:t>
      </w:r>
    </w:p>
    <w:p w14:paraId="233012A9" w14:textId="77777777" w:rsidR="007B58F1" w:rsidRDefault="009E1B33" w:rsidP="007B58F1">
      <w:pPr>
        <w:pStyle w:val="af7"/>
      </w:pPr>
      <w:r>
        <w:pict w14:anchorId="5B7EAA95">
          <v:shape id="_x0000_i1140" type="#_x0000_t75" style="width:477.75pt;height:165pt;visibility:visible;mso-wrap-style:square">
            <v:imagedata r:id="rId118" o:title=""/>
          </v:shape>
        </w:pict>
      </w:r>
    </w:p>
    <w:p w14:paraId="0648AD59" w14:textId="77777777" w:rsidR="007B58F1" w:rsidRPr="007B58F1" w:rsidRDefault="007B58F1" w:rsidP="007B58F1">
      <w:pPr>
        <w:pStyle w:val="aff1"/>
        <w:rPr>
          <w:lang w:eastAsia="ru-RU"/>
        </w:rPr>
      </w:pPr>
      <w:r>
        <w:t>Рисунок </w:t>
      </w:r>
      <w:fldSimple w:instr=" SEQ Рисунок \* ARABIC ">
        <w:r w:rsidR="00FF67A6">
          <w:rPr>
            <w:noProof/>
          </w:rPr>
          <w:t>114</w:t>
        </w:r>
      </w:fldSimple>
      <w:r w:rsidRPr="00F1750A">
        <w:t>.</w:t>
      </w:r>
      <w:r>
        <w:t xml:space="preserve"> Форма ОПСП</w:t>
      </w:r>
    </w:p>
    <w:p w14:paraId="2D2EDB8B" w14:textId="77777777" w:rsidR="00F1750A" w:rsidRDefault="00F1750A" w:rsidP="00C6254B">
      <w:pPr>
        <w:pStyle w:val="ae"/>
        <w:rPr>
          <w:noProof/>
          <w:lang w:eastAsia="ru-RU"/>
        </w:rPr>
      </w:pPr>
      <w:r>
        <w:t xml:space="preserve">Для закрытия формы </w:t>
      </w:r>
      <w:r w:rsidR="007B58F1">
        <w:t xml:space="preserve">необходимо </w:t>
      </w:r>
      <w:r>
        <w:t>нажать на кнопку</w:t>
      </w:r>
      <w:r w:rsidR="007B58F1">
        <w:rPr>
          <w:noProof/>
          <w:lang w:eastAsia="ru-RU"/>
        </w:rPr>
        <w:t xml:space="preserve"> «Закрыть форму»</w:t>
      </w:r>
      <w:r>
        <w:rPr>
          <w:noProof/>
          <w:lang w:eastAsia="ru-RU"/>
        </w:rPr>
        <w:t>.</w:t>
      </w:r>
    </w:p>
    <w:p w14:paraId="79A91D6A" w14:textId="77777777" w:rsidR="000F1DFC" w:rsidRDefault="000F1DFC" w:rsidP="00565C0F">
      <w:pPr>
        <w:pStyle w:val="21"/>
        <w:rPr>
          <w:noProof/>
          <w:lang w:eastAsia="ru-RU"/>
        </w:rPr>
      </w:pPr>
      <w:bookmarkStart w:id="189" w:name="_Toc41930156"/>
      <w:r>
        <w:rPr>
          <w:noProof/>
          <w:lang w:eastAsia="ru-RU"/>
        </w:rPr>
        <w:t>Отображение КБК своего СП</w:t>
      </w:r>
      <w:bookmarkEnd w:id="189"/>
    </w:p>
    <w:p w14:paraId="67DA5501" w14:textId="77777777" w:rsidR="009C7ABC" w:rsidRPr="009C7ABC" w:rsidRDefault="009C7ABC" w:rsidP="009C7ABC">
      <w:pPr>
        <w:pStyle w:val="ae"/>
        <w:rPr>
          <w:lang w:eastAsia="ru-RU"/>
        </w:rPr>
      </w:pPr>
      <w:r w:rsidRPr="00604478">
        <w:rPr>
          <w:b/>
        </w:rPr>
        <w:t>Предусловие.</w:t>
      </w:r>
      <w:r w:rsidRPr="00604478">
        <w:t xml:space="preserve"> Осуществлен вход с ролью </w:t>
      </w:r>
      <w:r>
        <w:t xml:space="preserve">ПБС </w:t>
      </w:r>
      <w:r w:rsidRPr="00604478">
        <w:t>«</w:t>
      </w:r>
      <w:r>
        <w:t>Ф</w:t>
      </w:r>
      <w:r w:rsidRPr="004D0FDD">
        <w:t>ормирование и ведение БС ПБС (Ввод данных)</w:t>
      </w:r>
      <w:r>
        <w:t>.</w:t>
      </w:r>
    </w:p>
    <w:p w14:paraId="3DFBFDFA" w14:textId="5E745313" w:rsidR="000F1DFC" w:rsidRDefault="000F1DFC" w:rsidP="000F1DFC">
      <w:pPr>
        <w:pStyle w:val="ae"/>
        <w:rPr>
          <w:lang w:eastAsia="ru-RU"/>
        </w:rPr>
      </w:pPr>
      <w:r w:rsidRPr="007B58F1">
        <w:rPr>
          <w:b/>
        </w:rPr>
        <w:t>Важно!</w:t>
      </w:r>
      <w:r>
        <w:t xml:space="preserve"> </w:t>
      </w:r>
      <w:r>
        <w:rPr>
          <w:noProof/>
          <w:lang w:eastAsia="ru-RU"/>
        </w:rPr>
        <w:t>Отображение КБК своего структурного подразделения</w:t>
      </w:r>
      <w:r>
        <w:t xml:space="preserve"> во вкладк</w:t>
      </w:r>
      <w:r w:rsidR="00A14AC5">
        <w:t>е</w:t>
      </w:r>
      <w:r>
        <w:t xml:space="preserve"> «Доп. финансирование» осуществляется аналогично</w:t>
      </w:r>
      <w:r w:rsidR="00A14AC5">
        <w:t xml:space="preserve"> отображению КБК своего структурного подразделения во вкладке «БА»</w:t>
      </w:r>
      <w:r>
        <w:t>.</w:t>
      </w:r>
    </w:p>
    <w:p w14:paraId="074B27E8" w14:textId="77777777" w:rsidR="000F1DFC" w:rsidRDefault="000F1DFC" w:rsidP="000F1DFC">
      <w:pPr>
        <w:pStyle w:val="ae"/>
      </w:pPr>
      <w:r>
        <w:rPr>
          <w:lang w:eastAsia="ru-RU"/>
        </w:rPr>
        <w:t xml:space="preserve">В подразделе </w:t>
      </w:r>
      <w:r>
        <w:t>«</w:t>
      </w:r>
      <w:r w:rsidRPr="00514AB4">
        <w:t>Про</w:t>
      </w:r>
      <w:r>
        <w:t>екты показателей бюджетных смет» реализована возможность отображения КБК своего структурного подразделения.</w:t>
      </w:r>
    </w:p>
    <w:p w14:paraId="694698B7" w14:textId="77777777" w:rsidR="000F1DFC" w:rsidRDefault="000F1DFC" w:rsidP="000F1DFC">
      <w:pPr>
        <w:pStyle w:val="ae"/>
      </w:pPr>
      <w:r w:rsidRPr="007B58F1">
        <w:rPr>
          <w:b/>
        </w:rPr>
        <w:t>Важно!</w:t>
      </w:r>
      <w:r>
        <w:rPr>
          <w:b/>
        </w:rPr>
        <w:t xml:space="preserve"> </w:t>
      </w:r>
      <w:r>
        <w:t>Возможна фильтрация строк</w:t>
      </w:r>
      <w:r w:rsidRPr="000F1DFC">
        <w:t xml:space="preserve"> только того типа СП</w:t>
      </w:r>
      <w:r>
        <w:t>,</w:t>
      </w:r>
      <w:r w:rsidRPr="000F1DFC">
        <w:t xml:space="preserve"> к которому относится пользователь</w:t>
      </w:r>
      <w:r>
        <w:t>.</w:t>
      </w:r>
    </w:p>
    <w:p w14:paraId="545D8F7A" w14:textId="77777777" w:rsidR="000F1DFC" w:rsidRDefault="000F1DFC" w:rsidP="000F1DFC">
      <w:pPr>
        <w:pStyle w:val="ae"/>
        <w:rPr>
          <w:noProof/>
          <w:lang w:eastAsia="ru-RU"/>
        </w:rPr>
      </w:pPr>
      <w:r>
        <w:t>Для отображения строк КБК своего СП необходимо установить «галочку» напротив поля «</w:t>
      </w:r>
      <w:r>
        <w:rPr>
          <w:noProof/>
          <w:lang w:eastAsia="ru-RU"/>
        </w:rPr>
        <w:t>Отобразить КБК своего СП» (</w:t>
      </w:r>
      <w:r w:rsidR="003E024F">
        <w:rPr>
          <w:noProof/>
          <w:lang w:eastAsia="ru-RU"/>
        </w:rPr>
        <w:fldChar w:fldCharType="begin"/>
      </w:r>
      <w:r w:rsidR="003E024F">
        <w:rPr>
          <w:noProof/>
          <w:lang w:eastAsia="ru-RU"/>
        </w:rPr>
        <w:instrText xml:space="preserve"> REF _Ref41680594 \h </w:instrText>
      </w:r>
      <w:r w:rsidR="003E024F">
        <w:rPr>
          <w:noProof/>
          <w:lang w:eastAsia="ru-RU"/>
        </w:rPr>
      </w:r>
      <w:r w:rsidR="003E024F">
        <w:rPr>
          <w:noProof/>
          <w:lang w:eastAsia="ru-RU"/>
        </w:rPr>
        <w:fldChar w:fldCharType="separate"/>
      </w:r>
      <w:r w:rsidR="00FF67A6">
        <w:t>Рисунок </w:t>
      </w:r>
      <w:r w:rsidR="00FF67A6">
        <w:rPr>
          <w:noProof/>
        </w:rPr>
        <w:t>115</w:t>
      </w:r>
      <w:r w:rsidR="003E024F">
        <w:rPr>
          <w:noProof/>
          <w:lang w:eastAsia="ru-RU"/>
        </w:rPr>
        <w:fldChar w:fldCharType="end"/>
      </w:r>
      <w:r>
        <w:rPr>
          <w:noProof/>
          <w:lang w:eastAsia="ru-RU"/>
        </w:rPr>
        <w:t>).</w:t>
      </w:r>
    </w:p>
    <w:p w14:paraId="245623D9" w14:textId="77777777" w:rsidR="000F1DFC" w:rsidRDefault="009E1B33" w:rsidP="000F1DFC">
      <w:pPr>
        <w:pStyle w:val="af7"/>
      </w:pPr>
      <w:r>
        <w:pict w14:anchorId="25630D57">
          <v:shape id="_x0000_i1141" type="#_x0000_t75" style="width:477pt;height:291.75pt;visibility:visible;mso-wrap-style:square">
            <v:imagedata r:id="rId119" o:title=""/>
          </v:shape>
        </w:pict>
      </w:r>
    </w:p>
    <w:p w14:paraId="17A9FE39" w14:textId="77777777" w:rsidR="000F1DFC" w:rsidRDefault="000F1DFC" w:rsidP="000F1DFC">
      <w:pPr>
        <w:pStyle w:val="aff1"/>
        <w:rPr>
          <w:noProof/>
          <w:lang w:eastAsia="ru-RU"/>
        </w:rPr>
      </w:pPr>
      <w:bookmarkStart w:id="190" w:name="_Ref41680594"/>
      <w:r>
        <w:t>Рисунок </w:t>
      </w:r>
      <w:fldSimple w:instr=" SEQ Рисунок \* ARABIC ">
        <w:r w:rsidR="00FF67A6">
          <w:rPr>
            <w:noProof/>
          </w:rPr>
          <w:t>115</w:t>
        </w:r>
      </w:fldSimple>
      <w:bookmarkEnd w:id="190"/>
      <w:r w:rsidRPr="00F1750A">
        <w:t>.</w:t>
      </w:r>
      <w:r>
        <w:t xml:space="preserve"> </w:t>
      </w:r>
      <w:r w:rsidR="003E024F">
        <w:rPr>
          <w:noProof/>
          <w:lang w:eastAsia="ru-RU"/>
        </w:rPr>
        <w:t>Отображение КБК своего СП</w:t>
      </w:r>
    </w:p>
    <w:p w14:paraId="6F8A81A2" w14:textId="77777777" w:rsidR="003E024F" w:rsidRDefault="003E024F" w:rsidP="003E024F">
      <w:pPr>
        <w:pStyle w:val="ae"/>
        <w:rPr>
          <w:lang w:eastAsia="ru-RU"/>
        </w:rPr>
      </w:pPr>
      <w:r>
        <w:rPr>
          <w:lang w:eastAsia="ru-RU"/>
        </w:rPr>
        <w:t xml:space="preserve">В результате в подразделе </w:t>
      </w:r>
      <w:r>
        <w:t>«</w:t>
      </w:r>
      <w:r w:rsidRPr="00514AB4">
        <w:t>Про</w:t>
      </w:r>
      <w:r>
        <w:t>екты показателей бюджетных смет»</w:t>
      </w:r>
      <w:r>
        <w:rPr>
          <w:lang w:eastAsia="ru-RU"/>
        </w:rPr>
        <w:t xml:space="preserve"> отобразятся строки СП, к которым относится пользователь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_Ref41680893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FF67A6">
        <w:t>Рисунок </w:t>
      </w:r>
      <w:r w:rsidR="00FF67A6">
        <w:rPr>
          <w:noProof/>
        </w:rPr>
        <w:t>116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2F9C1525" w14:textId="77777777" w:rsidR="003E024F" w:rsidRDefault="009E1B33" w:rsidP="003E024F">
      <w:pPr>
        <w:pStyle w:val="af7"/>
      </w:pPr>
      <w:r>
        <w:pict w14:anchorId="64039C11">
          <v:shape id="_x0000_i1142" type="#_x0000_t75" style="width:482.25pt;height:280.5pt;visibility:visible;mso-wrap-style:square">
            <v:imagedata r:id="rId120" o:title=""/>
          </v:shape>
        </w:pict>
      </w:r>
    </w:p>
    <w:p w14:paraId="11E3F87F" w14:textId="77777777" w:rsidR="003E024F" w:rsidRPr="003E024F" w:rsidRDefault="003E024F" w:rsidP="003E024F">
      <w:pPr>
        <w:pStyle w:val="aff1"/>
        <w:rPr>
          <w:lang w:eastAsia="ru-RU"/>
        </w:rPr>
      </w:pPr>
      <w:bookmarkStart w:id="191" w:name="_Ref41680893"/>
      <w:r>
        <w:t>Рисунок </w:t>
      </w:r>
      <w:fldSimple w:instr=" SEQ Рисунок \* ARABIC ">
        <w:r w:rsidR="00FF67A6">
          <w:rPr>
            <w:noProof/>
          </w:rPr>
          <w:t>116</w:t>
        </w:r>
      </w:fldSimple>
      <w:bookmarkEnd w:id="191"/>
      <w:r w:rsidRPr="00F1750A">
        <w:t>.</w:t>
      </w:r>
      <w:r>
        <w:t xml:space="preserve"> Строки СП, к которым относится пользователь</w:t>
      </w:r>
    </w:p>
    <w:p w14:paraId="71C0E19F" w14:textId="77777777" w:rsidR="00514AB4" w:rsidRDefault="00514AB4" w:rsidP="00565C0F">
      <w:pPr>
        <w:pStyle w:val="21"/>
      </w:pPr>
      <w:bookmarkStart w:id="192" w:name="_Toc41930157"/>
      <w:r>
        <w:rPr>
          <w:noProof/>
          <w:lang w:eastAsia="ru-RU"/>
        </w:rPr>
        <w:t>Перенос</w:t>
      </w:r>
      <w:r>
        <w:t xml:space="preserve"> строк</w:t>
      </w:r>
      <w:bookmarkEnd w:id="192"/>
    </w:p>
    <w:p w14:paraId="0F9C8787" w14:textId="77777777" w:rsidR="009C7ABC" w:rsidRDefault="009C7ABC" w:rsidP="00514AB4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</w:t>
      </w:r>
      <w:r>
        <w:t xml:space="preserve">ПБС </w:t>
      </w:r>
      <w:r w:rsidRPr="00604478">
        <w:t>«</w:t>
      </w:r>
      <w:r>
        <w:t>Ф</w:t>
      </w:r>
      <w:r w:rsidRPr="004D0FDD">
        <w:t>ормирование и ведение БС ПБС (Ввод данных)</w:t>
      </w:r>
      <w:r>
        <w:t>.</w:t>
      </w:r>
    </w:p>
    <w:p w14:paraId="1CA6FE88" w14:textId="06264B9F" w:rsidR="00A14AC5" w:rsidRDefault="00A14AC5" w:rsidP="00514AB4">
      <w:pPr>
        <w:pStyle w:val="ae"/>
      </w:pPr>
      <w:r w:rsidRPr="004716DC">
        <w:rPr>
          <w:b/>
        </w:rPr>
        <w:t>Важно!</w:t>
      </w:r>
      <w:r>
        <w:t xml:space="preserve"> Перенос строк КБК осуществляется во вкладке «БА».</w:t>
      </w:r>
    </w:p>
    <w:p w14:paraId="0307F5C7" w14:textId="77777777" w:rsidR="00514AB4" w:rsidRDefault="0042279E" w:rsidP="00514AB4">
      <w:pPr>
        <w:pStyle w:val="ae"/>
      </w:pPr>
      <w:r>
        <w:t>Во вкладке «БА»</w:t>
      </w:r>
      <w:r w:rsidRPr="00514AB4">
        <w:t xml:space="preserve"> </w:t>
      </w:r>
      <w:r>
        <w:t>подраздела «</w:t>
      </w:r>
      <w:r w:rsidRPr="00514AB4">
        <w:t>Про</w:t>
      </w:r>
      <w:r>
        <w:t>екты показателей бюджетных смет» реализована возможность переноса строк</w:t>
      </w:r>
      <w:r w:rsidR="00514AB4" w:rsidRPr="00514AB4">
        <w:t xml:space="preserve"> </w:t>
      </w:r>
      <w:r>
        <w:t xml:space="preserve">КБК </w:t>
      </w:r>
      <w:r w:rsidR="00514AB4" w:rsidRPr="00514AB4">
        <w:t>при смене курирующего департамента.</w:t>
      </w:r>
    </w:p>
    <w:p w14:paraId="636C7B74" w14:textId="77777777" w:rsidR="0042279E" w:rsidRDefault="0042279E" w:rsidP="00514AB4">
      <w:pPr>
        <w:pStyle w:val="ae"/>
      </w:pPr>
      <w:r>
        <w:t>Для переноса строк КБК необходимо нажать на кнопку «Перенос строк» (</w:t>
      </w:r>
      <w:r>
        <w:fldChar w:fldCharType="begin"/>
      </w:r>
      <w:r>
        <w:instrText xml:space="preserve"> REF _Ref41679012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117</w:t>
      </w:r>
      <w:r>
        <w:fldChar w:fldCharType="end"/>
      </w:r>
      <w:r>
        <w:t>).</w:t>
      </w:r>
    </w:p>
    <w:p w14:paraId="53C8F8C5" w14:textId="77777777" w:rsidR="0042279E" w:rsidRDefault="009E1B33" w:rsidP="0042279E">
      <w:pPr>
        <w:pStyle w:val="af7"/>
      </w:pPr>
      <w:r>
        <w:pict w14:anchorId="798733BB">
          <v:shape id="_x0000_i1143" type="#_x0000_t75" style="width:478.5pt;height:241.5pt;visibility:visible;mso-wrap-style:square">
            <v:imagedata r:id="rId121" o:title=""/>
          </v:shape>
        </w:pict>
      </w:r>
    </w:p>
    <w:p w14:paraId="5FFC7010" w14:textId="77777777" w:rsidR="0042279E" w:rsidRDefault="0042279E" w:rsidP="0042279E">
      <w:pPr>
        <w:pStyle w:val="aff1"/>
      </w:pPr>
      <w:bookmarkStart w:id="193" w:name="_Ref41679012"/>
      <w:r>
        <w:t>Рисунок </w:t>
      </w:r>
      <w:fldSimple w:instr=" SEQ Рисунок \* ARABIC ">
        <w:r w:rsidR="00FF67A6">
          <w:rPr>
            <w:noProof/>
          </w:rPr>
          <w:t>117</w:t>
        </w:r>
      </w:fldSimple>
      <w:bookmarkEnd w:id="193"/>
      <w:r w:rsidRPr="00F1750A">
        <w:t>.</w:t>
      </w:r>
      <w:r>
        <w:t xml:space="preserve"> Перенос строк</w:t>
      </w:r>
    </w:p>
    <w:p w14:paraId="7263EF20" w14:textId="77777777" w:rsidR="0042279E" w:rsidRDefault="0042279E" w:rsidP="0042279E">
      <w:pPr>
        <w:pStyle w:val="ae"/>
      </w:pPr>
      <w:r>
        <w:t>В результате откроется окно «Выбор строк», в котором необходимо установить «галочки» напротив соответствующих строк, требующих переноса, и нажать на кнопку «Запуск переноса» (</w:t>
      </w:r>
      <w:r>
        <w:fldChar w:fldCharType="begin"/>
      </w:r>
      <w:r>
        <w:instrText xml:space="preserve"> REF _Ref41679539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118</w:t>
      </w:r>
      <w:r>
        <w:fldChar w:fldCharType="end"/>
      </w:r>
      <w:r>
        <w:t>).</w:t>
      </w:r>
    </w:p>
    <w:p w14:paraId="7ED98C3E" w14:textId="77777777" w:rsidR="0042279E" w:rsidRDefault="009E1B33" w:rsidP="0042279E">
      <w:pPr>
        <w:pStyle w:val="af7"/>
      </w:pPr>
      <w:r>
        <w:pict w14:anchorId="52D87AED">
          <v:shape id="_x0000_i1144" type="#_x0000_t75" style="width:480.75pt;height:286.5pt;visibility:visible;mso-wrap-style:square">
            <v:imagedata r:id="rId122" o:title=""/>
          </v:shape>
        </w:pict>
      </w:r>
    </w:p>
    <w:p w14:paraId="7AE61CD5" w14:textId="77777777" w:rsidR="0042279E" w:rsidRDefault="0042279E" w:rsidP="0042279E">
      <w:pPr>
        <w:pStyle w:val="aff1"/>
      </w:pPr>
      <w:bookmarkStart w:id="194" w:name="_Ref41679539"/>
      <w:r>
        <w:t>Рисунок </w:t>
      </w:r>
      <w:fldSimple w:instr=" SEQ Рисунок \* ARABIC ">
        <w:r w:rsidR="00FF67A6">
          <w:rPr>
            <w:noProof/>
          </w:rPr>
          <w:t>118</w:t>
        </w:r>
      </w:fldSimple>
      <w:bookmarkEnd w:id="194"/>
      <w:r w:rsidRPr="00F1750A">
        <w:t>.</w:t>
      </w:r>
      <w:r>
        <w:t xml:space="preserve"> Запуск переноса</w:t>
      </w:r>
    </w:p>
    <w:p w14:paraId="68ED1063" w14:textId="77777777" w:rsidR="0042279E" w:rsidRDefault="0042279E" w:rsidP="0042279E">
      <w:pPr>
        <w:pStyle w:val="ae"/>
      </w:pPr>
      <w:r>
        <w:t>В результате выводится системное сообщение о том, что задача выполнена. Для закрытия системного сообщения необходимо нажать на кнопку «Закрыть» (</w:t>
      </w:r>
      <w:r>
        <w:fldChar w:fldCharType="begin"/>
      </w:r>
      <w:r>
        <w:instrText xml:space="preserve"> REF _Ref41679834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119</w:t>
      </w:r>
      <w:r>
        <w:fldChar w:fldCharType="end"/>
      </w:r>
      <w:r>
        <w:t>).</w:t>
      </w:r>
    </w:p>
    <w:p w14:paraId="699A8D4A" w14:textId="77777777" w:rsidR="0042279E" w:rsidRDefault="009E1B33" w:rsidP="0042279E">
      <w:pPr>
        <w:pStyle w:val="af7"/>
      </w:pPr>
      <w:r>
        <w:pict w14:anchorId="55F0C8D0">
          <v:shape id="_x0000_i1145" type="#_x0000_t75" style="width:413.25pt;height:62.25pt;visibility:visible;mso-wrap-style:square">
            <v:imagedata r:id="rId123" o:title=""/>
          </v:shape>
        </w:pict>
      </w:r>
    </w:p>
    <w:p w14:paraId="692B3C3A" w14:textId="77777777" w:rsidR="0042279E" w:rsidRPr="0042279E" w:rsidRDefault="0042279E" w:rsidP="0042279E">
      <w:pPr>
        <w:pStyle w:val="aff1"/>
        <w:rPr>
          <w:lang w:eastAsia="ru-RU"/>
        </w:rPr>
      </w:pPr>
      <w:bookmarkStart w:id="195" w:name="_Ref41679834"/>
      <w:r>
        <w:t>Рисунок </w:t>
      </w:r>
      <w:fldSimple w:instr=" SEQ Рисунок \* ARABIC ">
        <w:r w:rsidR="00FF67A6">
          <w:rPr>
            <w:noProof/>
          </w:rPr>
          <w:t>119</w:t>
        </w:r>
      </w:fldSimple>
      <w:bookmarkEnd w:id="195"/>
      <w:r w:rsidRPr="00F1750A">
        <w:t>.</w:t>
      </w:r>
      <w:r>
        <w:t xml:space="preserve"> Системное сообщение</w:t>
      </w:r>
    </w:p>
    <w:p w14:paraId="3AB26FF0" w14:textId="77777777" w:rsidR="007E6064" w:rsidRPr="00E566A8" w:rsidRDefault="007B58F1" w:rsidP="00565C0F">
      <w:pPr>
        <w:pStyle w:val="11"/>
        <w:rPr>
          <w:rFonts w:ascii="Calibri" w:hAnsi="Calibri"/>
        </w:rPr>
      </w:pPr>
      <w:bookmarkStart w:id="196" w:name="_Toc41930158"/>
      <w:r w:rsidRPr="007B58F1">
        <w:t>Работа в подразделе «Проекты бюджетных смет»</w:t>
      </w:r>
      <w:bookmarkEnd w:id="196"/>
    </w:p>
    <w:p w14:paraId="6A7D0F1F" w14:textId="77777777" w:rsidR="001C53F4" w:rsidRPr="001C53F4" w:rsidRDefault="001C53F4" w:rsidP="00565C0F">
      <w:pPr>
        <w:pStyle w:val="21"/>
      </w:pPr>
      <w:bookmarkStart w:id="197" w:name="_Toc41930159"/>
      <w:r>
        <w:t>Работа во вкладке «Исходящие»</w:t>
      </w:r>
      <w:bookmarkEnd w:id="197"/>
    </w:p>
    <w:p w14:paraId="5AB9F64C" w14:textId="77777777" w:rsidR="006D7631" w:rsidRPr="007A78DE" w:rsidRDefault="00D637FD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</w:t>
      </w:r>
      <w:r w:rsidR="00165374" w:rsidRPr="00604478">
        <w:t xml:space="preserve">Осуществлен вход с ролью </w:t>
      </w:r>
      <w:r w:rsidR="0054751B">
        <w:t>«</w:t>
      </w:r>
      <w:r w:rsidR="0054751B" w:rsidRPr="0054751B">
        <w:t>Формирование и ведение БС ПБС (Ввод данных)</w:t>
      </w:r>
      <w:r w:rsidR="009225C8">
        <w:t>».</w:t>
      </w:r>
    </w:p>
    <w:p w14:paraId="2B2A99E0" w14:textId="77777777" w:rsidR="00781E47" w:rsidRPr="00604478" w:rsidRDefault="007E6064" w:rsidP="00C6254B">
      <w:pPr>
        <w:pStyle w:val="ae"/>
      </w:pPr>
      <w:r w:rsidRPr="00604478">
        <w:t xml:space="preserve">Для перехода в </w:t>
      </w:r>
      <w:r w:rsidR="000F510D">
        <w:t>подраздел</w:t>
      </w:r>
      <w:r w:rsidR="007A78DE" w:rsidRPr="007A78DE">
        <w:t xml:space="preserve"> </w:t>
      </w:r>
      <w:r w:rsidR="000F510D" w:rsidRPr="007B58F1">
        <w:t>«Проекты бюджетных смет»</w:t>
      </w:r>
      <w:r w:rsidR="007A78DE" w:rsidRPr="007A78DE">
        <w:t xml:space="preserve"> </w:t>
      </w:r>
      <w:r w:rsidRPr="00604478">
        <w:t>необходимо в главном окне Системы выбрать вкладку «Меню» (1), в открывшейся колонке выбрать раздел «</w:t>
      </w:r>
      <w:r w:rsidR="007A78DE">
        <w:rPr>
          <w:bCs/>
        </w:rPr>
        <w:t>Проект бюджетной сметы</w:t>
      </w:r>
      <w:r w:rsidRPr="00604478">
        <w:t xml:space="preserve">» (2) и </w:t>
      </w:r>
      <w:r w:rsidR="000F510D" w:rsidRPr="00604478">
        <w:t xml:space="preserve">одним нажатием левой кнопки мыши </w:t>
      </w:r>
      <w:r w:rsidRPr="00604478">
        <w:t>открыть подраздел «</w:t>
      </w:r>
      <w:r w:rsidR="007A78DE">
        <w:t>Проекты бюджетных смет</w:t>
      </w:r>
      <w:r w:rsidRPr="00604478">
        <w:t>» (3) (</w:t>
      </w:r>
      <w:r w:rsidR="00D52F3B" w:rsidRPr="00604478">
        <w:fldChar w:fldCharType="begin"/>
      </w:r>
      <w:r w:rsidR="00B568FA" w:rsidRPr="00604478">
        <w:instrText xml:space="preserve"> REF _Ref469095992 \h </w:instrText>
      </w:r>
      <w:r w:rsidR="00EA24DE" w:rsidRPr="00604478">
        <w:instrText xml:space="preserve"> \* MERGEFORMAT </w:instrText>
      </w:r>
      <w:r w:rsidR="00D52F3B" w:rsidRPr="00604478">
        <w:fldChar w:fldCharType="separate"/>
      </w:r>
      <w:r w:rsidR="00FF67A6">
        <w:t>Рисунок 120</w:t>
      </w:r>
      <w:r w:rsidR="00D52F3B" w:rsidRPr="00604478">
        <w:fldChar w:fldCharType="end"/>
      </w:r>
      <w:r w:rsidRPr="00604478">
        <w:t>).</w:t>
      </w:r>
    </w:p>
    <w:p w14:paraId="1C5DFF2B" w14:textId="77777777" w:rsidR="007E6064" w:rsidRPr="00604478" w:rsidRDefault="009E1B33" w:rsidP="00C34DEE">
      <w:pPr>
        <w:pStyle w:val="af7"/>
      </w:pPr>
      <w:r>
        <w:pict w14:anchorId="1154B0ED">
          <v:shape id="_x0000_i1146" type="#_x0000_t75" style="width:480pt;height:270pt;visibility:visible;mso-wrap-style:square">
            <v:imagedata r:id="rId124" o:title=""/>
          </v:shape>
        </w:pict>
      </w:r>
    </w:p>
    <w:p w14:paraId="5D12D176" w14:textId="77777777" w:rsidR="007E6064" w:rsidRPr="00604478" w:rsidRDefault="00651CC7" w:rsidP="00C34DEE">
      <w:pPr>
        <w:pStyle w:val="aff1"/>
      </w:pPr>
      <w:bookmarkStart w:id="198" w:name="_Ref469095992"/>
      <w:r>
        <w:t>Рисунок </w:t>
      </w:r>
      <w:fldSimple w:instr=" SEQ Рисунок \* ARABIC ">
        <w:r w:rsidR="00FF67A6">
          <w:rPr>
            <w:noProof/>
          </w:rPr>
          <w:t>120</w:t>
        </w:r>
      </w:fldSimple>
      <w:bookmarkEnd w:id="198"/>
      <w:r w:rsidR="007E6064" w:rsidRPr="00604478">
        <w:t>. Переход в подраздел «</w:t>
      </w:r>
      <w:r w:rsidR="007A78DE" w:rsidRPr="007A78DE">
        <w:t>Проекты бюджетных смет</w:t>
      </w:r>
      <w:r w:rsidR="007E6064" w:rsidRPr="00604478">
        <w:t>»</w:t>
      </w:r>
    </w:p>
    <w:p w14:paraId="35FA8897" w14:textId="77777777" w:rsidR="007E6064" w:rsidRPr="00604478" w:rsidRDefault="007E6064" w:rsidP="00C6254B">
      <w:pPr>
        <w:pStyle w:val="ae"/>
      </w:pPr>
      <w:r w:rsidRPr="00604478">
        <w:t>В результате откроется подраздел «</w:t>
      </w:r>
      <w:r w:rsidR="007A78DE" w:rsidRPr="007A78DE">
        <w:t>Проекты бюджетных смет</w:t>
      </w:r>
      <w:r w:rsidRPr="00604478">
        <w:t xml:space="preserve">», в </w:t>
      </w:r>
      <w:r w:rsidR="002405A9" w:rsidRPr="00604478">
        <w:t>котором необходимо</w:t>
      </w:r>
      <w:r w:rsidRPr="00604478">
        <w:t xml:space="preserve"> перейти во вкладку, соответствующую бюджетному циклу</w:t>
      </w:r>
      <w:r w:rsidR="000F510D">
        <w:t>, затем перейти во</w:t>
      </w:r>
      <w:r w:rsidR="00A818F8">
        <w:t xml:space="preserve"> вкладку «Исходящие»</w:t>
      </w:r>
      <w:r w:rsidRPr="00604478">
        <w:t xml:space="preserve"> (</w:t>
      </w:r>
      <w:r w:rsidR="00D52F3B" w:rsidRPr="00604478">
        <w:fldChar w:fldCharType="begin"/>
      </w:r>
      <w:r w:rsidR="00B568FA" w:rsidRPr="00604478">
        <w:instrText xml:space="preserve"> REF _Ref469096011 \h </w:instrText>
      </w:r>
      <w:r w:rsidR="00EA24DE" w:rsidRPr="00604478">
        <w:instrText xml:space="preserve"> \* MERGEFORMAT </w:instrText>
      </w:r>
      <w:r w:rsidR="00D52F3B" w:rsidRPr="00604478">
        <w:fldChar w:fldCharType="separate"/>
      </w:r>
      <w:r w:rsidR="00FF67A6">
        <w:t>Рисунок 121</w:t>
      </w:r>
      <w:r w:rsidR="00D52F3B" w:rsidRPr="00604478">
        <w:fldChar w:fldCharType="end"/>
      </w:r>
      <w:r w:rsidRPr="00604478">
        <w:t>).</w:t>
      </w:r>
    </w:p>
    <w:p w14:paraId="6756D1D5" w14:textId="77777777" w:rsidR="007E6064" w:rsidRPr="00883821" w:rsidRDefault="009E1B33" w:rsidP="00C34DEE">
      <w:pPr>
        <w:pStyle w:val="af7"/>
      </w:pPr>
      <w:r>
        <w:pict w14:anchorId="79143402">
          <v:shape id="_x0000_i1147" type="#_x0000_t75" style="width:478.5pt;height:245.25pt;visibility:visible;mso-wrap-style:square">
            <v:imagedata r:id="rId125" o:title=""/>
          </v:shape>
        </w:pict>
      </w:r>
    </w:p>
    <w:p w14:paraId="08BCD570" w14:textId="77777777" w:rsidR="007E6064" w:rsidRPr="003127C4" w:rsidRDefault="00651CC7" w:rsidP="00C34DEE">
      <w:pPr>
        <w:pStyle w:val="aff1"/>
      </w:pPr>
      <w:bookmarkStart w:id="199" w:name="_Ref469096011"/>
      <w:r>
        <w:t>Рисунок </w:t>
      </w:r>
      <w:fldSimple w:instr=" SEQ Рисунок \* ARABIC ">
        <w:r w:rsidR="00FF67A6">
          <w:rPr>
            <w:noProof/>
          </w:rPr>
          <w:t>121</w:t>
        </w:r>
      </w:fldSimple>
      <w:bookmarkEnd w:id="199"/>
      <w:r w:rsidR="005D2289" w:rsidRPr="00604478">
        <w:t xml:space="preserve">. </w:t>
      </w:r>
      <w:r w:rsidR="004E2FFC">
        <w:t>П</w:t>
      </w:r>
      <w:r w:rsidR="00F5399E" w:rsidRPr="00604478">
        <w:t>одразде</w:t>
      </w:r>
      <w:r w:rsidR="004E2FFC">
        <w:t>л</w:t>
      </w:r>
      <w:r w:rsidR="005D2289" w:rsidRPr="00604478">
        <w:t xml:space="preserve"> «</w:t>
      </w:r>
      <w:r w:rsidR="007A78DE" w:rsidRPr="007A78DE">
        <w:t>Проекты бюджетных смет</w:t>
      </w:r>
      <w:r w:rsidR="007E6064" w:rsidRPr="00604478">
        <w:t>»</w:t>
      </w:r>
      <w:r w:rsidR="003127C4">
        <w:t xml:space="preserve">, </w:t>
      </w:r>
      <w:r w:rsidR="003B26B4">
        <w:t>в</w:t>
      </w:r>
      <w:r w:rsidR="003127C4">
        <w:t>кладка «Исходящие»</w:t>
      </w:r>
    </w:p>
    <w:p w14:paraId="4F54E33B" w14:textId="77777777" w:rsidR="007E6064" w:rsidRPr="00604478" w:rsidRDefault="007E6064" w:rsidP="00C6254B">
      <w:pPr>
        <w:pStyle w:val="ae"/>
      </w:pPr>
      <w:r w:rsidRPr="00604478">
        <w:t xml:space="preserve">Для работы </w:t>
      </w:r>
      <w:r w:rsidR="004E2FFC">
        <w:t>в</w:t>
      </w:r>
      <w:r w:rsidR="003127C4">
        <w:t>о вкладке «Исходящие»</w:t>
      </w:r>
      <w:r w:rsidR="00F5399E">
        <w:t xml:space="preserve"> </w:t>
      </w:r>
      <w:r w:rsidRPr="00604478">
        <w:t>подраздел</w:t>
      </w:r>
      <w:r w:rsidR="003127C4">
        <w:t>а</w:t>
      </w:r>
      <w:r w:rsidRPr="00604478">
        <w:t xml:space="preserve"> «</w:t>
      </w:r>
      <w:r w:rsidR="00F5399E" w:rsidRPr="00F5399E">
        <w:t>Проекты бюджетных смет</w:t>
      </w:r>
      <w:r w:rsidRPr="00604478">
        <w:t>»</w:t>
      </w:r>
      <w:r w:rsidR="003127C4">
        <w:t xml:space="preserve"> </w:t>
      </w:r>
      <w:r w:rsidRPr="00604478">
        <w:t>в Системе реализована панель инструментов, состоящая из следующих функциональных кнопок</w:t>
      </w:r>
      <w:r w:rsidR="003127C4">
        <w:t xml:space="preserve"> (</w:t>
      </w:r>
      <w:r w:rsidR="003127C4" w:rsidRPr="00604478">
        <w:fldChar w:fldCharType="begin"/>
      </w:r>
      <w:r w:rsidR="003127C4" w:rsidRPr="00604478">
        <w:instrText xml:space="preserve"> REF _Ref469096017 \h  \* MERGEFORMAT </w:instrText>
      </w:r>
      <w:r w:rsidR="003127C4" w:rsidRPr="00604478">
        <w:fldChar w:fldCharType="separate"/>
      </w:r>
      <w:r w:rsidR="00FF67A6">
        <w:t>Рисунок 122</w:t>
      </w:r>
      <w:r w:rsidR="003127C4" w:rsidRPr="00604478">
        <w:fldChar w:fldCharType="end"/>
      </w:r>
      <w:r w:rsidR="003127C4">
        <w:t>):</w:t>
      </w:r>
    </w:p>
    <w:p w14:paraId="069E3B75" w14:textId="77777777" w:rsidR="0091610E" w:rsidRPr="00604478" w:rsidRDefault="0091610E" w:rsidP="00C6254B">
      <w:pPr>
        <w:pStyle w:val="-"/>
      </w:pPr>
      <w:r w:rsidRPr="00604478">
        <w:t>«Обновить» (1) – обновление страницы;</w:t>
      </w:r>
    </w:p>
    <w:p w14:paraId="7F5BB5FE" w14:textId="77777777" w:rsidR="0091610E" w:rsidRPr="00604478" w:rsidRDefault="0091610E" w:rsidP="00C6254B">
      <w:pPr>
        <w:pStyle w:val="-"/>
      </w:pPr>
      <w:r w:rsidRPr="00604478">
        <w:t>«Реестр» (2):</w:t>
      </w:r>
    </w:p>
    <w:p w14:paraId="7C61BDD7" w14:textId="77777777" w:rsidR="0091610E" w:rsidRPr="00604478" w:rsidRDefault="0060056E" w:rsidP="001C53F4">
      <w:pPr>
        <w:pStyle w:val="--"/>
      </w:pPr>
      <w:r w:rsidRPr="00604478">
        <w:rPr>
          <w:i/>
        </w:rPr>
        <w:t>[</w:t>
      </w:r>
      <w:r w:rsidR="0091610E" w:rsidRPr="00604478">
        <w:rPr>
          <w:i/>
        </w:rPr>
        <w:t>Сформировать документ</w:t>
      </w:r>
      <w:r w:rsidRPr="00604478">
        <w:rPr>
          <w:i/>
        </w:rPr>
        <w:t>]</w:t>
      </w:r>
      <w:r w:rsidR="00865F5D">
        <w:t xml:space="preserve"> </w:t>
      </w:r>
      <w:r w:rsidR="00865F5D" w:rsidRPr="00865F5D">
        <w:t xml:space="preserve">– формирование </w:t>
      </w:r>
      <w:r w:rsidR="00865F5D">
        <w:t>документа «</w:t>
      </w:r>
      <w:r w:rsidR="00865F5D" w:rsidRPr="00865F5D">
        <w:t>Проект бюджетной сметы</w:t>
      </w:r>
      <w:r w:rsidR="00865F5D">
        <w:t>»</w:t>
      </w:r>
      <w:r w:rsidR="00865F5D" w:rsidRPr="00865F5D">
        <w:t>;</w:t>
      </w:r>
    </w:p>
    <w:p w14:paraId="4CBCE8F3" w14:textId="77777777" w:rsidR="00865F5D" w:rsidRPr="00865F5D" w:rsidRDefault="00865F5D" w:rsidP="001C53F4">
      <w:pPr>
        <w:pStyle w:val="--"/>
        <w:rPr>
          <w:i/>
        </w:rPr>
      </w:pPr>
      <w:r w:rsidRPr="00865F5D">
        <w:rPr>
          <w:i/>
        </w:rPr>
        <w:t>[Удалить документ]</w:t>
      </w:r>
      <w:r w:rsidRPr="005E4BDC">
        <w:t xml:space="preserve"> – удаление документа «Проект бюджетной сметы»;</w:t>
      </w:r>
    </w:p>
    <w:p w14:paraId="06419842" w14:textId="77777777" w:rsidR="00865F5D" w:rsidRPr="00604478" w:rsidRDefault="00865F5D" w:rsidP="001C53F4">
      <w:pPr>
        <w:pStyle w:val="--"/>
      </w:pPr>
      <w:r w:rsidRPr="00F603CB">
        <w:rPr>
          <w:i/>
        </w:rPr>
        <w:t>[Версии/Просмотр</w:t>
      </w:r>
      <w:r w:rsidR="005E4BDC" w:rsidRPr="00F603CB">
        <w:rPr>
          <w:i/>
        </w:rPr>
        <w:t xml:space="preserve"> версий</w:t>
      </w:r>
      <w:r w:rsidRPr="00F603CB">
        <w:rPr>
          <w:i/>
        </w:rPr>
        <w:t>]</w:t>
      </w:r>
      <w:r w:rsidRPr="00604478">
        <w:t xml:space="preserve"> – просмотр версии документа;</w:t>
      </w:r>
    </w:p>
    <w:p w14:paraId="1D7AD79F" w14:textId="77777777" w:rsidR="00FE2D50" w:rsidRDefault="00FE2D50" w:rsidP="001C53F4">
      <w:pPr>
        <w:pStyle w:val="--"/>
      </w:pPr>
      <w:r w:rsidRPr="00604478">
        <w:rPr>
          <w:i/>
        </w:rPr>
        <w:t>[</w:t>
      </w:r>
      <w:r w:rsidR="00865F5D" w:rsidRPr="00865F5D">
        <w:rPr>
          <w:i/>
        </w:rPr>
        <w:t>Версии</w:t>
      </w:r>
      <w:r w:rsidR="00865F5D">
        <w:rPr>
          <w:i/>
        </w:rPr>
        <w:t>/</w:t>
      </w:r>
      <w:r w:rsidR="0060056E" w:rsidRPr="00604478">
        <w:rPr>
          <w:i/>
        </w:rPr>
        <w:t>Создать версию</w:t>
      </w:r>
      <w:r w:rsidRPr="00604478">
        <w:rPr>
          <w:i/>
        </w:rPr>
        <w:t xml:space="preserve">] – </w:t>
      </w:r>
      <w:r w:rsidRPr="00604478">
        <w:t xml:space="preserve">формирование </w:t>
      </w:r>
      <w:r w:rsidR="0060056E" w:rsidRPr="00604478">
        <w:t>новой версии документа</w:t>
      </w:r>
      <w:r w:rsidRPr="00604478">
        <w:t>;</w:t>
      </w:r>
    </w:p>
    <w:p w14:paraId="0CAEB8B8" w14:textId="77777777" w:rsidR="005E4BDC" w:rsidRDefault="005E4BDC" w:rsidP="001C53F4">
      <w:pPr>
        <w:pStyle w:val="--"/>
      </w:pPr>
      <w:r w:rsidRPr="00604478">
        <w:rPr>
          <w:i/>
        </w:rPr>
        <w:t>[</w:t>
      </w:r>
      <w:r w:rsidRPr="00865F5D">
        <w:rPr>
          <w:i/>
        </w:rPr>
        <w:t>Версии</w:t>
      </w:r>
      <w:r>
        <w:rPr>
          <w:i/>
        </w:rPr>
        <w:t>/Удалить</w:t>
      </w:r>
      <w:r w:rsidRPr="00604478">
        <w:rPr>
          <w:i/>
        </w:rPr>
        <w:t xml:space="preserve"> версию] – </w:t>
      </w:r>
      <w:r>
        <w:t>удаление</w:t>
      </w:r>
      <w:r w:rsidRPr="00604478">
        <w:t xml:space="preserve"> версии документа;</w:t>
      </w:r>
    </w:p>
    <w:p w14:paraId="25F12909" w14:textId="77777777" w:rsidR="00865F5D" w:rsidRPr="00865F5D" w:rsidRDefault="00865F5D" w:rsidP="001C53F4">
      <w:pPr>
        <w:pStyle w:val="--"/>
      </w:pPr>
      <w:r w:rsidRPr="00F603CB">
        <w:rPr>
          <w:i/>
        </w:rPr>
        <w:t>[Вложения/Добавить]</w:t>
      </w:r>
      <w:r w:rsidRPr="00865F5D">
        <w:t xml:space="preserve"> – </w:t>
      </w:r>
      <w:r w:rsidRPr="005E4BDC">
        <w:t>добавления вложения;</w:t>
      </w:r>
    </w:p>
    <w:p w14:paraId="2FC00EF8" w14:textId="77777777" w:rsidR="00865F5D" w:rsidRPr="00865F5D" w:rsidRDefault="00865F5D" w:rsidP="001C53F4">
      <w:pPr>
        <w:pStyle w:val="--"/>
      </w:pPr>
      <w:r w:rsidRPr="00F603CB">
        <w:rPr>
          <w:i/>
        </w:rPr>
        <w:t>[Вложения/Удалить]</w:t>
      </w:r>
      <w:r w:rsidRPr="00865F5D">
        <w:t xml:space="preserve"> –</w:t>
      </w:r>
      <w:r w:rsidRPr="005E4BDC">
        <w:t xml:space="preserve"> удаления вложения;</w:t>
      </w:r>
    </w:p>
    <w:p w14:paraId="760B0B9E" w14:textId="77777777" w:rsidR="00FE2D50" w:rsidRPr="00604478" w:rsidRDefault="00FE2D50" w:rsidP="00C6254B">
      <w:pPr>
        <w:pStyle w:val="-"/>
      </w:pPr>
      <w:r w:rsidRPr="00604478">
        <w:t>«Печать» (3):</w:t>
      </w:r>
    </w:p>
    <w:p w14:paraId="20C9B033" w14:textId="77777777" w:rsidR="00FE2D50" w:rsidRDefault="00FE2D50" w:rsidP="001C53F4">
      <w:pPr>
        <w:pStyle w:val="--"/>
      </w:pPr>
      <w:r w:rsidRPr="00604478">
        <w:rPr>
          <w:i/>
        </w:rPr>
        <w:t>[Печать реестра]</w:t>
      </w:r>
      <w:r w:rsidR="006D7631" w:rsidRPr="00604478">
        <w:rPr>
          <w:i/>
        </w:rPr>
        <w:t xml:space="preserve"> </w:t>
      </w:r>
      <w:r w:rsidRPr="00604478">
        <w:t>– формирование печатной формы реестра</w:t>
      </w:r>
      <w:r w:rsidR="001C53F4">
        <w:t xml:space="preserve"> на рабочую станцию пользователя</w:t>
      </w:r>
      <w:r w:rsidRPr="00604478">
        <w:t xml:space="preserve"> с расширением </w:t>
      </w:r>
      <w:r w:rsidRPr="00604478">
        <w:rPr>
          <w:b/>
        </w:rPr>
        <w:t>*.xls</w:t>
      </w:r>
      <w:r w:rsidRPr="00604478">
        <w:t>;</w:t>
      </w:r>
    </w:p>
    <w:p w14:paraId="74795B7B" w14:textId="77777777" w:rsidR="00310C48" w:rsidRDefault="00310C48" w:rsidP="001C53F4">
      <w:pPr>
        <w:pStyle w:val="--"/>
      </w:pPr>
      <w:r w:rsidRPr="00604478">
        <w:rPr>
          <w:i/>
        </w:rPr>
        <w:t xml:space="preserve">[Печать </w:t>
      </w:r>
      <w:r>
        <w:rPr>
          <w:i/>
        </w:rPr>
        <w:t>документа</w:t>
      </w:r>
      <w:r w:rsidR="00831D42" w:rsidRPr="00831D42">
        <w:rPr>
          <w:i/>
        </w:rPr>
        <w:t>/</w:t>
      </w:r>
      <w:r w:rsidR="00831D42">
        <w:rPr>
          <w:i/>
        </w:rPr>
        <w:t>»Проект бюджетной сметы» 2019</w:t>
      </w:r>
      <w:r w:rsidRPr="00604478">
        <w:rPr>
          <w:i/>
        </w:rPr>
        <w:t xml:space="preserve">] </w:t>
      </w:r>
      <w:r w:rsidRPr="00604478">
        <w:t xml:space="preserve">– формирование печатной формы </w:t>
      </w:r>
      <w:r>
        <w:t>документа «Проект бюджетной сметы»</w:t>
      </w:r>
      <w:r w:rsidR="001C53F4">
        <w:t xml:space="preserve"> на рабочую станцию пользователя </w:t>
      </w:r>
      <w:r w:rsidR="001C53F4" w:rsidRPr="00604478">
        <w:t>с расширени</w:t>
      </w:r>
      <w:r w:rsidR="001C53F4">
        <w:t>ями</w:t>
      </w:r>
      <w:r w:rsidR="001C53F4" w:rsidRPr="00604478">
        <w:t xml:space="preserve"> </w:t>
      </w:r>
      <w:r w:rsidR="001C53F4" w:rsidRPr="00D0520B">
        <w:rPr>
          <w:b/>
        </w:rPr>
        <w:t>*.pdf, *.xlsx, *.doc, *.odt, *.txt, *.png, *.svg, *.htm, *.csv</w:t>
      </w:r>
      <w:r w:rsidRPr="00604478">
        <w:t>;</w:t>
      </w:r>
    </w:p>
    <w:p w14:paraId="6EB77E68" w14:textId="77777777" w:rsidR="00954ABE" w:rsidRPr="00954ABE" w:rsidRDefault="00954ABE" w:rsidP="001C53F4">
      <w:pPr>
        <w:pStyle w:val="--"/>
      </w:pPr>
      <w:r w:rsidRPr="00F603CB">
        <w:rPr>
          <w:i/>
        </w:rPr>
        <w:t xml:space="preserve">[Печать </w:t>
      </w:r>
      <w:r w:rsidR="0030173D" w:rsidRPr="00F603CB">
        <w:rPr>
          <w:i/>
        </w:rPr>
        <w:t>документа</w:t>
      </w:r>
      <w:r w:rsidRPr="00F603CB">
        <w:rPr>
          <w:i/>
        </w:rPr>
        <w:t xml:space="preserve"> «</w:t>
      </w:r>
      <w:r w:rsidR="0030173D" w:rsidRPr="00F603CB">
        <w:rPr>
          <w:i/>
        </w:rPr>
        <w:t xml:space="preserve">Проект </w:t>
      </w:r>
      <w:r w:rsidRPr="00F603CB">
        <w:rPr>
          <w:i/>
        </w:rPr>
        <w:t>бюджетной сметы и ОПСП»]</w:t>
      </w:r>
      <w:r w:rsidRPr="00954ABE">
        <w:t xml:space="preserve"> – формирование печатной формы </w:t>
      </w:r>
      <w:r w:rsidR="0030173D" w:rsidRPr="0030173D">
        <w:t>документа «Проект бюджетной сметы и ОПСП»</w:t>
      </w:r>
      <w:r w:rsidR="001C53F4">
        <w:t xml:space="preserve"> на рабочую станцию пользователя</w:t>
      </w:r>
      <w:r w:rsidRPr="00954ABE">
        <w:t xml:space="preserve"> с расширением </w:t>
      </w:r>
      <w:r w:rsidRPr="00954ABE">
        <w:rPr>
          <w:b/>
        </w:rPr>
        <w:t>*.xls</w:t>
      </w:r>
      <w:r w:rsidRPr="00954ABE">
        <w:t>;</w:t>
      </w:r>
    </w:p>
    <w:p w14:paraId="10795E62" w14:textId="77777777" w:rsidR="00FE2D50" w:rsidRPr="00604478" w:rsidRDefault="00FE2D50" w:rsidP="00C6254B">
      <w:pPr>
        <w:pStyle w:val="-"/>
      </w:pPr>
      <w:r w:rsidRPr="00604478">
        <w:t>«Согласование» (4):</w:t>
      </w:r>
    </w:p>
    <w:p w14:paraId="1B26A028" w14:textId="77777777" w:rsidR="00FE2D50" w:rsidRPr="00604478" w:rsidRDefault="0030173D" w:rsidP="001C53F4">
      <w:pPr>
        <w:pStyle w:val="--"/>
      </w:pPr>
      <w:r w:rsidRPr="0030173D">
        <w:rPr>
          <w:i/>
        </w:rPr>
        <w:t>[</w:t>
      </w:r>
      <w:r w:rsidR="00FE2D50" w:rsidRPr="0030173D">
        <w:rPr>
          <w:i/>
        </w:rPr>
        <w:t>Внутренне</w:t>
      </w:r>
      <w:r w:rsidR="00C110D6" w:rsidRPr="0030173D">
        <w:rPr>
          <w:i/>
        </w:rPr>
        <w:t>е</w:t>
      </w:r>
      <w:r w:rsidR="00FE2D50" w:rsidRPr="0030173D">
        <w:rPr>
          <w:i/>
        </w:rPr>
        <w:t xml:space="preserve"> согласование</w:t>
      </w:r>
      <w:r w:rsidRPr="0030173D">
        <w:rPr>
          <w:i/>
        </w:rPr>
        <w:t>]</w:t>
      </w:r>
      <w:r w:rsidR="00FE2D50" w:rsidRPr="00604478">
        <w:t xml:space="preserve"> – отправка документа на </w:t>
      </w:r>
      <w:r w:rsidR="005E4BDC">
        <w:t>в</w:t>
      </w:r>
      <w:r w:rsidR="00AD246A" w:rsidRPr="00604478">
        <w:t>нутреннее согласование</w:t>
      </w:r>
      <w:r w:rsidR="00FE2D50" w:rsidRPr="00604478">
        <w:t>;</w:t>
      </w:r>
    </w:p>
    <w:p w14:paraId="33DAEE1B" w14:textId="77777777" w:rsidR="00FE2D50" w:rsidRDefault="0030173D" w:rsidP="001C53F4">
      <w:pPr>
        <w:pStyle w:val="--"/>
      </w:pPr>
      <w:r w:rsidRPr="0030173D">
        <w:rPr>
          <w:i/>
        </w:rPr>
        <w:t>[</w:t>
      </w:r>
      <w:r w:rsidR="00FE2D50" w:rsidRPr="0030173D">
        <w:rPr>
          <w:i/>
        </w:rPr>
        <w:t>История резолюции</w:t>
      </w:r>
      <w:r w:rsidRPr="0030173D">
        <w:rPr>
          <w:i/>
        </w:rPr>
        <w:t>]</w:t>
      </w:r>
      <w:r w:rsidR="00FE2D50" w:rsidRPr="00604478">
        <w:t xml:space="preserve"> – просмотр сформированных резолюций;</w:t>
      </w:r>
    </w:p>
    <w:p w14:paraId="70ED57E6" w14:textId="77777777" w:rsidR="00B42EB3" w:rsidRPr="00604478" w:rsidRDefault="00B42EB3" w:rsidP="001C53F4">
      <w:pPr>
        <w:pStyle w:val="--"/>
      </w:pPr>
      <w:r w:rsidRPr="0030173D">
        <w:rPr>
          <w:i/>
        </w:rPr>
        <w:t>[</w:t>
      </w:r>
      <w:r>
        <w:rPr>
          <w:i/>
        </w:rPr>
        <w:t>Требует переформирования</w:t>
      </w:r>
      <w:r w:rsidRPr="0030173D">
        <w:rPr>
          <w:i/>
        </w:rPr>
        <w:t>]</w:t>
      </w:r>
      <w:r w:rsidRPr="00604478">
        <w:t xml:space="preserve"> –</w:t>
      </w:r>
      <w:r w:rsidR="001C53F4">
        <w:t xml:space="preserve"> </w:t>
      </w:r>
      <w:r w:rsidR="001C53F4" w:rsidRPr="002A1B0B">
        <w:t xml:space="preserve">возможность </w:t>
      </w:r>
      <w:r w:rsidR="009C7ABC">
        <w:t>просмотреть</w:t>
      </w:r>
      <w:r w:rsidR="001C53F4" w:rsidRPr="002A1B0B">
        <w:t xml:space="preserve"> комментарий</w:t>
      </w:r>
      <w:r w:rsidR="009C7ABC">
        <w:t xml:space="preserve"> с требованием о переформировании у строк с установленной «галочкой» в графе «Требует переформирования»</w:t>
      </w:r>
      <w:r w:rsidR="001C53F4" w:rsidRPr="002A1B0B">
        <w:t>;</w:t>
      </w:r>
    </w:p>
    <w:p w14:paraId="5C520771" w14:textId="77777777" w:rsidR="00FE2D50" w:rsidRPr="00604478" w:rsidRDefault="00FE2D50" w:rsidP="00C6254B">
      <w:pPr>
        <w:pStyle w:val="-"/>
      </w:pPr>
      <w:r w:rsidRPr="00604478">
        <w:t>«ЭП» (5):</w:t>
      </w:r>
    </w:p>
    <w:p w14:paraId="51F461AD" w14:textId="77777777" w:rsidR="005D2289" w:rsidRDefault="0030173D" w:rsidP="001C53F4">
      <w:pPr>
        <w:pStyle w:val="--"/>
      </w:pPr>
      <w:r w:rsidRPr="0030173D">
        <w:rPr>
          <w:i/>
        </w:rPr>
        <w:t>[</w:t>
      </w:r>
      <w:r w:rsidR="00FE2D50" w:rsidRPr="0030173D">
        <w:rPr>
          <w:i/>
        </w:rPr>
        <w:t>Подписи документа</w:t>
      </w:r>
      <w:r w:rsidRPr="0030173D">
        <w:rPr>
          <w:i/>
        </w:rPr>
        <w:t>]</w:t>
      </w:r>
      <w:r w:rsidR="00FE2D50" w:rsidRPr="00604478">
        <w:t xml:space="preserve"> – просмотр электронной подписи</w:t>
      </w:r>
      <w:r w:rsidR="00531CA1">
        <w:t xml:space="preserve"> (далее </w:t>
      </w:r>
      <w:r w:rsidR="00531CA1" w:rsidRPr="00604478">
        <w:t>–</w:t>
      </w:r>
      <w:r w:rsidR="00531CA1">
        <w:t xml:space="preserve"> ЭП) </w:t>
      </w:r>
      <w:r w:rsidR="00FE2D50" w:rsidRPr="00604478">
        <w:t>документа</w:t>
      </w:r>
      <w:r w:rsidR="001C53F4">
        <w:t>;</w:t>
      </w:r>
    </w:p>
    <w:p w14:paraId="27540BB5" w14:textId="77777777" w:rsidR="001C53F4" w:rsidRDefault="001C53F4" w:rsidP="00C6254B">
      <w:pPr>
        <w:pStyle w:val="-"/>
      </w:pPr>
      <w:r>
        <w:t>«</w:t>
      </w:r>
      <w:r w:rsidRPr="00DB417A">
        <w:t>Справочная информация</w:t>
      </w:r>
      <w:r>
        <w:t xml:space="preserve">» (6) </w:t>
      </w:r>
      <w:r w:rsidRPr="005B5FC5">
        <w:t>–</w:t>
      </w:r>
      <w:r>
        <w:t xml:space="preserve"> </w:t>
      </w:r>
      <w:r w:rsidRPr="00DB417A">
        <w:t>содержит информацию о часто</w:t>
      </w:r>
      <w:r>
        <w:t xml:space="preserve"> </w:t>
      </w:r>
      <w:r w:rsidRPr="00DB417A">
        <w:t>задаваемых вопросах</w:t>
      </w:r>
      <w:r>
        <w:t>.</w:t>
      </w:r>
    </w:p>
    <w:p w14:paraId="5E51DAC5" w14:textId="77777777" w:rsidR="007E6064" w:rsidRPr="0051573A" w:rsidRDefault="009E1B33" w:rsidP="00C34DEE">
      <w:pPr>
        <w:pStyle w:val="af7"/>
        <w:rPr>
          <w:highlight w:val="red"/>
        </w:rPr>
      </w:pPr>
      <w:r>
        <w:pict w14:anchorId="171C2E9C">
          <v:shape id="_x0000_i1148" type="#_x0000_t75" style="width:477pt;height:244.5pt;visibility:visible;mso-wrap-style:square">
            <v:imagedata r:id="rId126" o:title=""/>
          </v:shape>
        </w:pict>
      </w:r>
    </w:p>
    <w:p w14:paraId="0542A45E" w14:textId="77777777" w:rsidR="007E6064" w:rsidRDefault="00651CC7" w:rsidP="004832C1">
      <w:pPr>
        <w:pStyle w:val="aff1"/>
      </w:pPr>
      <w:bookmarkStart w:id="200" w:name="_Ref469096017"/>
      <w:r>
        <w:t>Рисунок </w:t>
      </w:r>
      <w:r w:rsidR="00D52F3B" w:rsidRPr="004E2FFC">
        <w:fldChar w:fldCharType="begin"/>
      </w:r>
      <w:r w:rsidR="007E6064" w:rsidRPr="004E2FFC">
        <w:instrText xml:space="preserve"> SEQ Рисунок \* ARABIC </w:instrText>
      </w:r>
      <w:r w:rsidR="00D52F3B" w:rsidRPr="004E2FFC">
        <w:fldChar w:fldCharType="separate"/>
      </w:r>
      <w:r w:rsidR="00FF67A6">
        <w:rPr>
          <w:noProof/>
        </w:rPr>
        <w:t>122</w:t>
      </w:r>
      <w:r w:rsidR="00D52F3B" w:rsidRPr="004E2FFC">
        <w:fldChar w:fldCharType="end"/>
      </w:r>
      <w:bookmarkEnd w:id="200"/>
      <w:r w:rsidR="007E6064" w:rsidRPr="004E2FFC">
        <w:t>. Функциональные кнопки</w:t>
      </w:r>
      <w:r w:rsidR="00F5399E" w:rsidRPr="004E2FFC">
        <w:t xml:space="preserve"> </w:t>
      </w:r>
      <w:r w:rsidR="007E6064" w:rsidRPr="004E2FFC">
        <w:t>подраздела «</w:t>
      </w:r>
      <w:r w:rsidR="00F5399E" w:rsidRPr="004E2FFC">
        <w:t>Проекты бюджетных смет</w:t>
      </w:r>
      <w:r w:rsidR="007E6064" w:rsidRPr="004E2FFC">
        <w:t>»</w:t>
      </w:r>
      <w:r w:rsidR="001C53F4">
        <w:t>, в</w:t>
      </w:r>
      <w:r w:rsidR="00FC77FA">
        <w:t>кладк</w:t>
      </w:r>
      <w:r w:rsidR="001C53F4">
        <w:t>и</w:t>
      </w:r>
      <w:r w:rsidR="00FC77FA">
        <w:t xml:space="preserve"> «Исходящие»</w:t>
      </w:r>
    </w:p>
    <w:p w14:paraId="68A853BB" w14:textId="77777777" w:rsidR="007E6064" w:rsidRPr="00604478" w:rsidRDefault="007E6064" w:rsidP="00565C0F">
      <w:pPr>
        <w:pStyle w:val="31"/>
      </w:pPr>
      <w:bookmarkStart w:id="201" w:name="_Ref469096236"/>
      <w:bookmarkStart w:id="202" w:name="_Ref41857445"/>
      <w:bookmarkStart w:id="203" w:name="_Toc41930160"/>
      <w:r w:rsidRPr="00604478">
        <w:t xml:space="preserve">Формирование </w:t>
      </w:r>
      <w:bookmarkEnd w:id="201"/>
      <w:r w:rsidR="00DF3755" w:rsidRPr="00604478">
        <w:t>документа «</w:t>
      </w:r>
      <w:r w:rsidR="0003079F" w:rsidRPr="0003079F">
        <w:t>Проект бюджетной сметы</w:t>
      </w:r>
      <w:r w:rsidR="00DF3755" w:rsidRPr="00604478">
        <w:t>»</w:t>
      </w:r>
      <w:bookmarkEnd w:id="202"/>
      <w:bookmarkEnd w:id="203"/>
    </w:p>
    <w:p w14:paraId="1CA125DF" w14:textId="77777777" w:rsidR="005B60CB" w:rsidRPr="00604478" w:rsidRDefault="005B60CB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="0054751B" w:rsidRPr="0054751B">
        <w:t>Формирование и ведение БС ПБС (Ввод данных)</w:t>
      </w:r>
      <w:r w:rsidRPr="00604478">
        <w:t>».</w:t>
      </w:r>
    </w:p>
    <w:p w14:paraId="6D3695EE" w14:textId="77777777" w:rsidR="007E6064" w:rsidRPr="00604478" w:rsidRDefault="007E6064" w:rsidP="00C6254B">
      <w:pPr>
        <w:pStyle w:val="ae"/>
      </w:pPr>
      <w:r w:rsidRPr="00604478">
        <w:t xml:space="preserve">Для того чтобы сформировать </w:t>
      </w:r>
      <w:r w:rsidR="00DF3755" w:rsidRPr="00604478">
        <w:t>документ «</w:t>
      </w:r>
      <w:r w:rsidR="0003079F" w:rsidRPr="0003079F">
        <w:t>Проект бюджетной сметы</w:t>
      </w:r>
      <w:r w:rsidR="00DF3755" w:rsidRPr="00604478">
        <w:t>»</w:t>
      </w:r>
      <w:r w:rsidRPr="00604478">
        <w:t xml:space="preserve"> необходимо нажать на кнопку «Реестр» и выбрать пункт </w:t>
      </w:r>
      <w:r w:rsidRPr="00604478">
        <w:rPr>
          <w:i/>
        </w:rPr>
        <w:t>[Сформировать документ]</w:t>
      </w:r>
      <w:r w:rsidRPr="00604478">
        <w:t xml:space="preserve"> (</w:t>
      </w:r>
      <w:r w:rsidR="00D52F3B" w:rsidRPr="00604478">
        <w:fldChar w:fldCharType="begin"/>
      </w:r>
      <w:r w:rsidR="00B568FA" w:rsidRPr="00604478">
        <w:instrText xml:space="preserve"> REF _Ref469096025 \h </w:instrText>
      </w:r>
      <w:r w:rsidR="00EA24DE" w:rsidRPr="00604478">
        <w:instrText xml:space="preserve"> \* MERGEFORMAT </w:instrText>
      </w:r>
      <w:r w:rsidR="00D52F3B" w:rsidRPr="00604478">
        <w:fldChar w:fldCharType="separate"/>
      </w:r>
      <w:r w:rsidR="00FF67A6">
        <w:t>Рисунок 123</w:t>
      </w:r>
      <w:r w:rsidR="00D52F3B" w:rsidRPr="00604478">
        <w:fldChar w:fldCharType="end"/>
      </w:r>
      <w:r w:rsidRPr="00604478">
        <w:t>).</w:t>
      </w:r>
    </w:p>
    <w:p w14:paraId="6222B4F5" w14:textId="77777777" w:rsidR="007E6064" w:rsidRPr="00604478" w:rsidRDefault="009E1B33" w:rsidP="00C34DEE">
      <w:pPr>
        <w:pStyle w:val="af7"/>
      </w:pPr>
      <w:r>
        <w:pict w14:anchorId="2F34D025">
          <v:shape id="_x0000_i1149" type="#_x0000_t75" style="width:484.5pt;height:249pt;visibility:visible;mso-wrap-style:square">
            <v:imagedata r:id="rId127" o:title=""/>
          </v:shape>
        </w:pict>
      </w:r>
    </w:p>
    <w:p w14:paraId="6885119D" w14:textId="77777777" w:rsidR="007E6064" w:rsidRPr="00604478" w:rsidRDefault="00651CC7" w:rsidP="00C34DEE">
      <w:pPr>
        <w:pStyle w:val="aff1"/>
        <w:rPr>
          <w:i/>
        </w:rPr>
      </w:pPr>
      <w:bookmarkStart w:id="204" w:name="_Ref469096025"/>
      <w:r>
        <w:t>Рисунок </w:t>
      </w:r>
      <w:fldSimple w:instr=" SEQ Рисунок \* ARABIC ">
        <w:r w:rsidR="00FF67A6">
          <w:rPr>
            <w:noProof/>
          </w:rPr>
          <w:t>123</w:t>
        </w:r>
      </w:fldSimple>
      <w:bookmarkEnd w:id="204"/>
      <w:r w:rsidR="007E6064" w:rsidRPr="00604478">
        <w:t xml:space="preserve">. </w:t>
      </w:r>
      <w:r w:rsidR="001C53F4">
        <w:t>Формирование документа</w:t>
      </w:r>
    </w:p>
    <w:p w14:paraId="5401A27B" w14:textId="77777777" w:rsidR="00437F1F" w:rsidRPr="00604478" w:rsidRDefault="00283C74" w:rsidP="00C6254B">
      <w:pPr>
        <w:pStyle w:val="ae"/>
      </w:pPr>
      <w:r>
        <w:t>В результате</w:t>
      </w:r>
      <w:r w:rsidR="00437F1F" w:rsidRPr="00604478">
        <w:t xml:space="preserve"> </w:t>
      </w:r>
      <w:r>
        <w:t xml:space="preserve">откроется </w:t>
      </w:r>
      <w:r w:rsidR="00437F1F" w:rsidRPr="00604478">
        <w:t>окн</w:t>
      </w:r>
      <w:r>
        <w:t>о</w:t>
      </w:r>
      <w:r w:rsidR="00437F1F" w:rsidRPr="00604478">
        <w:t xml:space="preserve"> «</w:t>
      </w:r>
      <w:r>
        <w:t>Проект бюджетной сметы</w:t>
      </w:r>
      <w:r w:rsidR="00437F1F" w:rsidRPr="00604478">
        <w:t>»</w:t>
      </w:r>
      <w:r w:rsidR="00DB64CD">
        <w:t>, в котором поля заполняются, согласно описанию ниже</w:t>
      </w:r>
      <w:r w:rsidR="00437F1F" w:rsidRPr="00604478">
        <w:t xml:space="preserve"> (</w:t>
      </w:r>
      <w:r w:rsidR="000C71FA" w:rsidRPr="00604478">
        <w:fldChar w:fldCharType="begin"/>
      </w:r>
      <w:r w:rsidR="000C71FA" w:rsidRPr="00604478">
        <w:instrText xml:space="preserve"> REF _Ref469878523 \h </w:instrText>
      </w:r>
      <w:r w:rsidR="00EA24DE" w:rsidRPr="00604478">
        <w:instrText xml:space="preserve"> \* MERGEFORMAT </w:instrText>
      </w:r>
      <w:r w:rsidR="000C71FA" w:rsidRPr="00604478">
        <w:fldChar w:fldCharType="separate"/>
      </w:r>
      <w:r w:rsidR="00FF67A6">
        <w:t>Рисунок 124</w:t>
      </w:r>
      <w:r w:rsidR="000C71FA" w:rsidRPr="00604478">
        <w:fldChar w:fldCharType="end"/>
      </w:r>
      <w:r w:rsidR="00437F1F" w:rsidRPr="00604478">
        <w:t>).</w:t>
      </w:r>
    </w:p>
    <w:p w14:paraId="5DC3187B" w14:textId="77777777" w:rsidR="00437F1F" w:rsidRPr="00604478" w:rsidRDefault="009E1B33" w:rsidP="00C34DEE">
      <w:pPr>
        <w:pStyle w:val="af7"/>
      </w:pPr>
      <w:r>
        <w:pict w14:anchorId="1821DB22">
          <v:shape id="_x0000_i1150" type="#_x0000_t75" style="width:479.25pt;height:297.75pt;visibility:visible;mso-wrap-style:square">
            <v:imagedata r:id="rId128" o:title=""/>
          </v:shape>
        </w:pict>
      </w:r>
    </w:p>
    <w:p w14:paraId="208F11AF" w14:textId="77777777" w:rsidR="00437F1F" w:rsidRPr="00604478" w:rsidRDefault="00651CC7" w:rsidP="00C34DEE">
      <w:pPr>
        <w:pStyle w:val="aff1"/>
      </w:pPr>
      <w:bookmarkStart w:id="205" w:name="_Ref469878523"/>
      <w:r>
        <w:t>Рисунок </w:t>
      </w:r>
      <w:fldSimple w:instr=" SEQ Рисунок \* ARABIC ">
        <w:r w:rsidR="00FF67A6">
          <w:rPr>
            <w:noProof/>
          </w:rPr>
          <w:t>124</w:t>
        </w:r>
      </w:fldSimple>
      <w:bookmarkEnd w:id="205"/>
      <w:r w:rsidR="00437F1F" w:rsidRPr="00604478">
        <w:t xml:space="preserve">. </w:t>
      </w:r>
      <w:r w:rsidR="00283C74" w:rsidRPr="00283C74">
        <w:t>Окно «Проект бюджетной сметы»</w:t>
      </w:r>
    </w:p>
    <w:p w14:paraId="2BA628BD" w14:textId="77777777" w:rsidR="00283C74" w:rsidRDefault="00283C74" w:rsidP="00C6254B">
      <w:pPr>
        <w:pStyle w:val="ae"/>
      </w:pPr>
      <w:r>
        <w:t>Поля «Номер документа», «Дата создания», «Автор», «ГРБС», «РБС» и «ПБС» заполняются автоматически</w:t>
      </w:r>
      <w:r w:rsidR="00DB64CD">
        <w:t xml:space="preserve"> и недоступны для редактирования</w:t>
      </w:r>
      <w:r>
        <w:t>.</w:t>
      </w:r>
    </w:p>
    <w:p w14:paraId="20759D0D" w14:textId="77777777" w:rsidR="00283C74" w:rsidRDefault="00283C74" w:rsidP="00C6254B">
      <w:pPr>
        <w:pStyle w:val="ae"/>
      </w:pPr>
      <w:r>
        <w:t xml:space="preserve">Поле «Вариант проекта бюджетной сметы» заполняется выбором значения из справочника. </w:t>
      </w:r>
    </w:p>
    <w:p w14:paraId="5B16ACA6" w14:textId="77777777" w:rsidR="00283C74" w:rsidRDefault="006A5F6A" w:rsidP="00C6254B">
      <w:pPr>
        <w:pStyle w:val="ae"/>
      </w:pPr>
      <w:r w:rsidRPr="006A5F6A">
        <w:rPr>
          <w:b/>
        </w:rPr>
        <w:t>Важно!</w:t>
      </w:r>
      <w:r>
        <w:t xml:space="preserve"> Поле </w:t>
      </w:r>
      <w:r w:rsidRPr="006A5F6A">
        <w:t>«Вариант проекта бюджетной сметы»</w:t>
      </w:r>
      <w:r>
        <w:t xml:space="preserve"> обязательно для заполнения.</w:t>
      </w:r>
    </w:p>
    <w:p w14:paraId="0FEA4D99" w14:textId="77777777" w:rsidR="00283C74" w:rsidRPr="00604478" w:rsidRDefault="006A5F6A" w:rsidP="00C6254B">
      <w:pPr>
        <w:pStyle w:val="ae"/>
      </w:pPr>
      <w:r>
        <w:t xml:space="preserve">Для сохранения введенных данных </w:t>
      </w:r>
      <w:r w:rsidR="00283C74" w:rsidRPr="00604478">
        <w:t>необходимо</w:t>
      </w:r>
      <w:r w:rsidR="00283C74">
        <w:t xml:space="preserve"> </w:t>
      </w:r>
      <w:r w:rsidR="00283C74" w:rsidRPr="00604478">
        <w:t>нажать на кнопку «Сохранить» (</w:t>
      </w:r>
      <w:r w:rsidR="008A65DA">
        <w:fldChar w:fldCharType="begin"/>
      </w:r>
      <w:r w:rsidR="008A65DA">
        <w:instrText xml:space="preserve"> REF _Ref485304564 \h </w:instrText>
      </w:r>
      <w:r w:rsidR="008A65DA">
        <w:fldChar w:fldCharType="separate"/>
      </w:r>
      <w:r w:rsidR="00FF67A6">
        <w:t>Рисунок </w:t>
      </w:r>
      <w:r w:rsidR="00FF67A6">
        <w:rPr>
          <w:noProof/>
        </w:rPr>
        <w:t>125</w:t>
      </w:r>
      <w:r w:rsidR="008A65DA">
        <w:fldChar w:fldCharType="end"/>
      </w:r>
      <w:r w:rsidR="00283C74" w:rsidRPr="00604478">
        <w:t>).</w:t>
      </w:r>
    </w:p>
    <w:p w14:paraId="2AAFB2A3" w14:textId="77777777" w:rsidR="00283C74" w:rsidRPr="00604478" w:rsidRDefault="009E1B33" w:rsidP="00C34DEE">
      <w:pPr>
        <w:pStyle w:val="af7"/>
      </w:pPr>
      <w:r>
        <w:pict w14:anchorId="65E069F6">
          <v:shape id="_x0000_i1151" type="#_x0000_t75" style="width:478.5pt;height:297pt;visibility:visible;mso-wrap-style:square">
            <v:imagedata r:id="rId129" o:title=""/>
          </v:shape>
        </w:pict>
      </w:r>
    </w:p>
    <w:p w14:paraId="3164D8B4" w14:textId="77777777" w:rsidR="00283C74" w:rsidRPr="00604478" w:rsidRDefault="00651CC7" w:rsidP="00C34DEE">
      <w:pPr>
        <w:pStyle w:val="aff1"/>
      </w:pPr>
      <w:bookmarkStart w:id="206" w:name="_Ref485304564"/>
      <w:r>
        <w:t>Рисунок </w:t>
      </w:r>
      <w:fldSimple w:instr=" SEQ Рисунок \* ARABIC ">
        <w:r w:rsidR="00FF67A6">
          <w:rPr>
            <w:noProof/>
          </w:rPr>
          <w:t>125</w:t>
        </w:r>
      </w:fldSimple>
      <w:bookmarkEnd w:id="206"/>
      <w:r w:rsidR="00283C74" w:rsidRPr="00604478">
        <w:t xml:space="preserve">. </w:t>
      </w:r>
      <w:r w:rsidR="00051938">
        <w:t>Сохранение введенных данных</w:t>
      </w:r>
    </w:p>
    <w:p w14:paraId="04DA41CB" w14:textId="77777777" w:rsidR="001C5103" w:rsidRDefault="00437F1F" w:rsidP="00C6254B">
      <w:pPr>
        <w:pStyle w:val="ae"/>
      </w:pPr>
      <w:r w:rsidRPr="00604478">
        <w:t xml:space="preserve">В результате </w:t>
      </w:r>
      <w:r w:rsidR="001C5103">
        <w:t>для заполнения становятся доступными следующие вкладки:</w:t>
      </w:r>
    </w:p>
    <w:p w14:paraId="441AB867" w14:textId="77777777" w:rsidR="001C5103" w:rsidRPr="000A4758" w:rsidRDefault="001C5103" w:rsidP="00C6254B">
      <w:pPr>
        <w:pStyle w:val="-"/>
        <w:rPr>
          <w:color w:val="666666"/>
          <w:lang w:eastAsia="ru-RU"/>
        </w:rPr>
      </w:pPr>
      <w:r>
        <w:rPr>
          <w:lang w:eastAsia="ru-RU"/>
        </w:rPr>
        <w:t>«</w:t>
      </w:r>
      <w:r w:rsidRPr="000A4758">
        <w:rPr>
          <w:lang w:eastAsia="ru-RU"/>
        </w:rPr>
        <w:t>Раздел 1. Итого по проекту бюджетной сметы</w:t>
      </w:r>
      <w:r>
        <w:rPr>
          <w:lang w:eastAsia="ru-RU"/>
        </w:rPr>
        <w:t>»;</w:t>
      </w:r>
    </w:p>
    <w:p w14:paraId="50210EF9" w14:textId="77777777" w:rsidR="001C5103" w:rsidRPr="000A4758" w:rsidRDefault="001C5103" w:rsidP="00C6254B">
      <w:pPr>
        <w:pStyle w:val="-"/>
        <w:rPr>
          <w:color w:val="666666"/>
          <w:lang w:eastAsia="ru-RU"/>
        </w:rPr>
      </w:pPr>
      <w:r>
        <w:rPr>
          <w:lang w:eastAsia="ru-RU"/>
        </w:rPr>
        <w:t>«</w:t>
      </w:r>
      <w:r w:rsidRPr="000A4758">
        <w:rPr>
          <w:lang w:eastAsia="ru-RU"/>
        </w:rPr>
        <w:t>Раздел 2. Расходы на обеспечение деятельности учреждений</w:t>
      </w:r>
      <w:r>
        <w:rPr>
          <w:lang w:eastAsia="ru-RU"/>
        </w:rPr>
        <w:t>»;</w:t>
      </w:r>
    </w:p>
    <w:p w14:paraId="1F485235" w14:textId="77777777" w:rsidR="001C5103" w:rsidRPr="000A4758" w:rsidRDefault="001C5103" w:rsidP="00C6254B">
      <w:pPr>
        <w:pStyle w:val="-"/>
        <w:rPr>
          <w:color w:val="666666"/>
          <w:lang w:eastAsia="ru-RU"/>
        </w:rPr>
      </w:pPr>
      <w:r>
        <w:rPr>
          <w:lang w:eastAsia="ru-RU"/>
        </w:rPr>
        <w:t>«</w:t>
      </w:r>
      <w:r w:rsidRPr="000A4758">
        <w:rPr>
          <w:lang w:eastAsia="ru-RU"/>
        </w:rPr>
        <w:t>Раздел 3. Расходы на предоставление бюджетных инвестиций, субсидий, субвенций и иных межбюджетных трансфертов</w:t>
      </w:r>
      <w:r>
        <w:rPr>
          <w:lang w:eastAsia="ru-RU"/>
        </w:rPr>
        <w:t>»;</w:t>
      </w:r>
    </w:p>
    <w:p w14:paraId="34867660" w14:textId="77777777" w:rsidR="001C5103" w:rsidRPr="000A4758" w:rsidRDefault="001C5103" w:rsidP="00C6254B">
      <w:pPr>
        <w:pStyle w:val="-"/>
        <w:rPr>
          <w:color w:val="666666"/>
          <w:lang w:eastAsia="ru-RU"/>
        </w:rPr>
      </w:pPr>
      <w:r>
        <w:rPr>
          <w:lang w:eastAsia="ru-RU"/>
        </w:rPr>
        <w:t>«</w:t>
      </w:r>
      <w:r w:rsidRPr="000A4758">
        <w:rPr>
          <w:lang w:eastAsia="ru-RU"/>
        </w:rPr>
        <w:t>Раздел 4. Расходы на закупку в пользу третьих лиц</w:t>
      </w:r>
      <w:r>
        <w:rPr>
          <w:lang w:eastAsia="ru-RU"/>
        </w:rPr>
        <w:t>»;</w:t>
      </w:r>
    </w:p>
    <w:p w14:paraId="2578006B" w14:textId="77777777" w:rsidR="001C5103" w:rsidRPr="000A4758" w:rsidRDefault="001C5103" w:rsidP="00C6254B">
      <w:pPr>
        <w:pStyle w:val="-"/>
        <w:rPr>
          <w:color w:val="666666"/>
          <w:lang w:eastAsia="ru-RU"/>
        </w:rPr>
      </w:pPr>
      <w:r>
        <w:rPr>
          <w:lang w:eastAsia="ru-RU"/>
        </w:rPr>
        <w:t>«</w:t>
      </w:r>
      <w:r w:rsidRPr="000A4758">
        <w:rPr>
          <w:lang w:eastAsia="ru-RU"/>
        </w:rPr>
        <w:t>Раздел 5. Иные сведения о расходах учреждения</w:t>
      </w:r>
      <w:r>
        <w:rPr>
          <w:lang w:eastAsia="ru-RU"/>
        </w:rPr>
        <w:t>»;</w:t>
      </w:r>
    </w:p>
    <w:p w14:paraId="07B4BD8D" w14:textId="77777777" w:rsidR="001C5103" w:rsidRPr="000A4758" w:rsidRDefault="001C5103" w:rsidP="00C6254B">
      <w:pPr>
        <w:pStyle w:val="-"/>
        <w:rPr>
          <w:color w:val="666666"/>
          <w:lang w:eastAsia="ru-RU"/>
        </w:rPr>
      </w:pPr>
      <w:r>
        <w:rPr>
          <w:lang w:eastAsia="ru-RU"/>
        </w:rPr>
        <w:t>«</w:t>
      </w:r>
      <w:r w:rsidRPr="000A4758">
        <w:rPr>
          <w:lang w:eastAsia="ru-RU"/>
        </w:rPr>
        <w:t>Раздел 5.1. Планируемые расходы по дополнительному финансированию</w:t>
      </w:r>
      <w:r>
        <w:rPr>
          <w:lang w:eastAsia="ru-RU"/>
        </w:rPr>
        <w:t>»;</w:t>
      </w:r>
    </w:p>
    <w:p w14:paraId="3BD871EF" w14:textId="77777777" w:rsidR="001C5103" w:rsidRPr="000A4758" w:rsidRDefault="001C5103" w:rsidP="00C6254B">
      <w:pPr>
        <w:pStyle w:val="-"/>
        <w:rPr>
          <w:color w:val="666666"/>
          <w:lang w:eastAsia="ru-RU"/>
        </w:rPr>
      </w:pPr>
      <w:r>
        <w:rPr>
          <w:lang w:eastAsia="ru-RU"/>
        </w:rPr>
        <w:t>«</w:t>
      </w:r>
      <w:r w:rsidRPr="000A4758">
        <w:rPr>
          <w:lang w:eastAsia="ru-RU"/>
        </w:rPr>
        <w:t>Раздел 5.2. Расходы учреждения по исполнению ПНО за счет БА</w:t>
      </w:r>
      <w:r>
        <w:rPr>
          <w:lang w:eastAsia="ru-RU"/>
        </w:rPr>
        <w:t>»;</w:t>
      </w:r>
    </w:p>
    <w:p w14:paraId="7997C200" w14:textId="77777777" w:rsidR="001C5103" w:rsidRPr="000A4758" w:rsidRDefault="001C5103" w:rsidP="00C6254B">
      <w:pPr>
        <w:pStyle w:val="-"/>
        <w:rPr>
          <w:color w:val="666666"/>
          <w:lang w:eastAsia="ru-RU"/>
        </w:rPr>
      </w:pPr>
      <w:r>
        <w:rPr>
          <w:lang w:eastAsia="ru-RU"/>
        </w:rPr>
        <w:t>«</w:t>
      </w:r>
      <w:r w:rsidRPr="000A4758">
        <w:rPr>
          <w:lang w:eastAsia="ru-RU"/>
        </w:rPr>
        <w:t>Раздел 5.3.1. Расходы учреждения по исполнению ПО перед физ. Лицом, полномочия по осуществлению которых переданы ФБУ/ФАУ</w:t>
      </w:r>
      <w:r>
        <w:rPr>
          <w:lang w:eastAsia="ru-RU"/>
        </w:rPr>
        <w:t>»;</w:t>
      </w:r>
    </w:p>
    <w:p w14:paraId="4DFA7495" w14:textId="77777777" w:rsidR="001C5103" w:rsidRPr="000A4758" w:rsidRDefault="001C5103" w:rsidP="00C6254B">
      <w:pPr>
        <w:pStyle w:val="-"/>
        <w:rPr>
          <w:color w:val="666666"/>
          <w:lang w:eastAsia="ru-RU"/>
        </w:rPr>
      </w:pPr>
      <w:r>
        <w:rPr>
          <w:lang w:eastAsia="ru-RU"/>
        </w:rPr>
        <w:t>«</w:t>
      </w:r>
      <w:r w:rsidRPr="000A4758">
        <w:rPr>
          <w:lang w:eastAsia="ru-RU"/>
        </w:rPr>
        <w:t>Раздел 5.3.2. Расходы учреждения на закупку товаров, работ, услуг для обеспечения федеральных нужд, в части переданных полномочий ФБУ/ФАУ/ГУП</w:t>
      </w:r>
      <w:r>
        <w:rPr>
          <w:lang w:eastAsia="ru-RU"/>
        </w:rPr>
        <w:t>»;</w:t>
      </w:r>
    </w:p>
    <w:p w14:paraId="1C575844" w14:textId="77777777" w:rsidR="001C5103" w:rsidRPr="000A4758" w:rsidRDefault="001C5103" w:rsidP="00C6254B">
      <w:pPr>
        <w:pStyle w:val="-"/>
        <w:rPr>
          <w:color w:val="666666"/>
          <w:lang w:eastAsia="ru-RU"/>
        </w:rPr>
      </w:pPr>
      <w:r>
        <w:rPr>
          <w:lang w:eastAsia="ru-RU"/>
        </w:rPr>
        <w:t>«</w:t>
      </w:r>
      <w:r w:rsidRPr="000A4758">
        <w:rPr>
          <w:lang w:eastAsia="ru-RU"/>
        </w:rPr>
        <w:t>Раздел 5.3.3. Расходы учреждения по перечислению в бюджеты субъектов РФ межбюджетных трансфертов, субсидий юридическим лицам, индивидуальным предпринимателями, физическим лицам, полномочия по осуществлению которых переданы ТОФК</w:t>
      </w:r>
      <w:r>
        <w:rPr>
          <w:lang w:eastAsia="ru-RU"/>
        </w:rPr>
        <w:t>»;</w:t>
      </w:r>
    </w:p>
    <w:p w14:paraId="5DE1DDE7" w14:textId="77777777" w:rsidR="001C5103" w:rsidRPr="000A4758" w:rsidRDefault="001C5103" w:rsidP="00C6254B">
      <w:pPr>
        <w:pStyle w:val="-"/>
        <w:rPr>
          <w:color w:val="666666"/>
          <w:lang w:eastAsia="ru-RU"/>
        </w:rPr>
      </w:pPr>
      <w:r>
        <w:rPr>
          <w:lang w:eastAsia="ru-RU"/>
        </w:rPr>
        <w:t>«</w:t>
      </w:r>
      <w:r w:rsidRPr="000A4758">
        <w:rPr>
          <w:lang w:eastAsia="ru-RU"/>
        </w:rPr>
        <w:t>Раздел 6. Курс доллара</w:t>
      </w:r>
      <w:r>
        <w:rPr>
          <w:lang w:eastAsia="ru-RU"/>
        </w:rPr>
        <w:t>».</w:t>
      </w:r>
    </w:p>
    <w:p w14:paraId="3D0ABF69" w14:textId="77777777" w:rsidR="004E2FFC" w:rsidRDefault="004E2FFC" w:rsidP="007A4E3E">
      <w:pPr>
        <w:pStyle w:val="ae"/>
      </w:pPr>
      <w:r w:rsidRPr="004E2FFC">
        <w:rPr>
          <w:b/>
        </w:rPr>
        <w:t>Примечание.</w:t>
      </w:r>
      <w:r>
        <w:t xml:space="preserve"> После выбора варианта проекта </w:t>
      </w:r>
      <w:r w:rsidR="00896D9B">
        <w:t>бюджет</w:t>
      </w:r>
      <w:r w:rsidR="007A4E3E">
        <w:t xml:space="preserve">ной сметы (далее – </w:t>
      </w:r>
      <w:r>
        <w:t>БС</w:t>
      </w:r>
      <w:r w:rsidR="007A4E3E">
        <w:t>)</w:t>
      </w:r>
      <w:r>
        <w:t xml:space="preserve"> в документ </w:t>
      </w:r>
      <w:r w:rsidR="00051938">
        <w:t>добавляются</w:t>
      </w:r>
      <w:r>
        <w:t xml:space="preserve"> строки КБК с данными Вариантом и со статусом «Подписано».</w:t>
      </w:r>
    </w:p>
    <w:p w14:paraId="605DE67A" w14:textId="77777777" w:rsidR="00BD42C8" w:rsidRPr="00604478" w:rsidRDefault="002C76D7" w:rsidP="00565C0F">
      <w:pPr>
        <w:pStyle w:val="41"/>
      </w:pPr>
      <w:bookmarkStart w:id="207" w:name="_Ref41864032"/>
      <w:r>
        <w:t>Работа во вкладке</w:t>
      </w:r>
      <w:r w:rsidR="00694BC9" w:rsidRPr="00604478">
        <w:t xml:space="preserve"> </w:t>
      </w:r>
      <w:r w:rsidR="002C5BE1">
        <w:t>«</w:t>
      </w:r>
      <w:r w:rsidR="001C5103">
        <w:t>Раздел 1. Итого по проекту бюджетной сметы»</w:t>
      </w:r>
      <w:bookmarkEnd w:id="207"/>
    </w:p>
    <w:p w14:paraId="0D5FAD2A" w14:textId="77777777" w:rsidR="008267E2" w:rsidRDefault="00437F1F" w:rsidP="00C6254B">
      <w:pPr>
        <w:pStyle w:val="ae"/>
      </w:pPr>
      <w:r w:rsidRPr="00604478">
        <w:t xml:space="preserve">Для </w:t>
      </w:r>
      <w:r w:rsidR="00825E5B">
        <w:t>добавления записей</w:t>
      </w:r>
      <w:r w:rsidR="00FA43EC" w:rsidRPr="00604478">
        <w:t xml:space="preserve"> во</w:t>
      </w:r>
      <w:r w:rsidRPr="00604478">
        <w:t xml:space="preserve"> вклад</w:t>
      </w:r>
      <w:r w:rsidR="00FA43EC" w:rsidRPr="00604478">
        <w:t>к</w:t>
      </w:r>
      <w:r w:rsidR="00DE77C7">
        <w:t>у</w:t>
      </w:r>
      <w:r w:rsidRPr="00604478">
        <w:t xml:space="preserve"> </w:t>
      </w:r>
      <w:r w:rsidR="001C5103">
        <w:t>«Раздел 1. Итого по проекту бюджетн</w:t>
      </w:r>
      <w:r w:rsidR="00DE77C7">
        <w:t xml:space="preserve">ой сметы» </w:t>
      </w:r>
      <w:r w:rsidRPr="00604478">
        <w:t>необходимо нажать на кнопку «</w:t>
      </w:r>
      <w:r w:rsidR="00825E5B">
        <w:t>Добавить</w:t>
      </w:r>
      <w:r w:rsidR="00676981" w:rsidRPr="00604478">
        <w:t>» (</w:t>
      </w:r>
      <w:r w:rsidR="000C71FA" w:rsidRPr="00604478">
        <w:fldChar w:fldCharType="begin"/>
      </w:r>
      <w:r w:rsidR="000C71FA" w:rsidRPr="00604478">
        <w:instrText xml:space="preserve"> REF _Ref469878530 \h </w:instrText>
      </w:r>
      <w:r w:rsidR="00EA24DE" w:rsidRPr="00604478">
        <w:instrText xml:space="preserve"> \* MERGEFORMAT </w:instrText>
      </w:r>
      <w:r w:rsidR="000C71FA" w:rsidRPr="00604478">
        <w:fldChar w:fldCharType="separate"/>
      </w:r>
      <w:r w:rsidR="00FF67A6">
        <w:t>Рисунок 126</w:t>
      </w:r>
      <w:r w:rsidR="000C71FA" w:rsidRPr="00604478">
        <w:fldChar w:fldCharType="end"/>
      </w:r>
      <w:r w:rsidR="00676981" w:rsidRPr="00604478">
        <w:t>).</w:t>
      </w:r>
      <w:r w:rsidR="004700A9">
        <w:t xml:space="preserve"> </w:t>
      </w:r>
    </w:p>
    <w:p w14:paraId="2A82EBBE" w14:textId="77777777" w:rsidR="00437F1F" w:rsidRPr="00604478" w:rsidRDefault="007F6BF4" w:rsidP="00C6254B">
      <w:pPr>
        <w:pStyle w:val="ae"/>
      </w:pPr>
      <w:r w:rsidRPr="007F6BF4">
        <w:rPr>
          <w:b/>
        </w:rPr>
        <w:t>Примечание.</w:t>
      </w:r>
      <w:r>
        <w:t xml:space="preserve"> </w:t>
      </w:r>
      <w:r w:rsidR="004700A9">
        <w:t>При нажатии</w:t>
      </w:r>
      <w:r w:rsidR="00051938">
        <w:t xml:space="preserve"> на</w:t>
      </w:r>
      <w:r w:rsidR="004700A9">
        <w:t xml:space="preserve"> кнопк</w:t>
      </w:r>
      <w:r w:rsidR="00051938">
        <w:t>у</w:t>
      </w:r>
      <w:r w:rsidR="004700A9">
        <w:t xml:space="preserve"> «Сохранить» в документ </w:t>
      </w:r>
      <w:r w:rsidR="00051938">
        <w:t>добавляются</w:t>
      </w:r>
      <w:r w:rsidR="004700A9">
        <w:t xml:space="preserve"> все строки Проектов показателей бюджетных смет со статусом «Подписано» и выбранным Вариантом проекта бюджетной сметы.</w:t>
      </w:r>
    </w:p>
    <w:p w14:paraId="7B9A966F" w14:textId="77777777" w:rsidR="00437F1F" w:rsidRPr="00604478" w:rsidRDefault="009E1B33" w:rsidP="00C34DEE">
      <w:pPr>
        <w:pStyle w:val="af7"/>
      </w:pPr>
      <w:r>
        <w:pict w14:anchorId="6D4DEE90">
          <v:shape id="_x0000_i1152" type="#_x0000_t75" style="width:477.75pt;height:296.25pt;visibility:visible;mso-wrap-style:square">
            <v:imagedata r:id="rId130" o:title=""/>
          </v:shape>
        </w:pict>
      </w:r>
    </w:p>
    <w:p w14:paraId="748A2C4A" w14:textId="77777777" w:rsidR="00437F1F" w:rsidRPr="00604478" w:rsidRDefault="00651CC7" w:rsidP="00C34DEE">
      <w:pPr>
        <w:pStyle w:val="aff1"/>
      </w:pPr>
      <w:bookmarkStart w:id="208" w:name="_Ref469878530"/>
      <w:r>
        <w:t>Рисунок </w:t>
      </w:r>
      <w:fldSimple w:instr=" SEQ Рисунок \* ARABIC ">
        <w:r w:rsidR="00FF67A6">
          <w:rPr>
            <w:noProof/>
          </w:rPr>
          <w:t>126</w:t>
        </w:r>
      </w:fldSimple>
      <w:bookmarkEnd w:id="208"/>
      <w:r w:rsidR="00437F1F" w:rsidRPr="00604478">
        <w:t xml:space="preserve">. </w:t>
      </w:r>
      <w:r w:rsidR="00DE77C7">
        <w:t>Добавление записи</w:t>
      </w:r>
    </w:p>
    <w:p w14:paraId="73D1F868" w14:textId="77777777" w:rsidR="00676981" w:rsidRPr="00604478" w:rsidRDefault="00825E5B" w:rsidP="00C6254B">
      <w:pPr>
        <w:pStyle w:val="ae"/>
      </w:pPr>
      <w:r>
        <w:t xml:space="preserve">В открывшемся окне «Добавление строк» </w:t>
      </w:r>
      <w:r w:rsidRPr="00825E5B">
        <w:t>необходимо установить «галочки» напротив соответствующих строк и нажать на кнопку «Добавить»</w:t>
      </w:r>
      <w:r w:rsidR="00676981" w:rsidRPr="00604478">
        <w:t xml:space="preserve"> (</w:t>
      </w:r>
      <w:r w:rsidR="000C71FA" w:rsidRPr="00604478">
        <w:fldChar w:fldCharType="begin"/>
      </w:r>
      <w:r w:rsidR="000C71FA" w:rsidRPr="00604478">
        <w:instrText xml:space="preserve"> REF _Ref469878536 \h </w:instrText>
      </w:r>
      <w:r w:rsidR="00EA24DE" w:rsidRPr="00604478">
        <w:instrText xml:space="preserve"> \* MERGEFORMAT </w:instrText>
      </w:r>
      <w:r w:rsidR="000C71FA" w:rsidRPr="00604478">
        <w:fldChar w:fldCharType="separate"/>
      </w:r>
      <w:r w:rsidR="00FF67A6">
        <w:t>Рисунок 127</w:t>
      </w:r>
      <w:r w:rsidR="000C71FA" w:rsidRPr="00604478">
        <w:fldChar w:fldCharType="end"/>
      </w:r>
      <w:r w:rsidR="00676981" w:rsidRPr="00604478">
        <w:t>).</w:t>
      </w:r>
    </w:p>
    <w:p w14:paraId="5933B2C7" w14:textId="77777777" w:rsidR="00676981" w:rsidRPr="00604478" w:rsidRDefault="009E1B33" w:rsidP="00C34DEE">
      <w:pPr>
        <w:pStyle w:val="af7"/>
      </w:pPr>
      <w:r>
        <w:pict w14:anchorId="61C5EF3D">
          <v:shape id="_x0000_i1153" type="#_x0000_t75" style="width:479.25pt;height:141.75pt;visibility:visible;mso-wrap-style:square">
            <v:imagedata r:id="rId131" o:title=""/>
          </v:shape>
        </w:pict>
      </w:r>
    </w:p>
    <w:p w14:paraId="2F5E6605" w14:textId="77777777" w:rsidR="00676981" w:rsidRPr="00604478" w:rsidRDefault="00651CC7" w:rsidP="004832C1">
      <w:pPr>
        <w:pStyle w:val="aff1"/>
      </w:pPr>
      <w:bookmarkStart w:id="209" w:name="_Ref469878536"/>
      <w:r>
        <w:t>Рисунок </w:t>
      </w:r>
      <w:fldSimple w:instr=" SEQ Рисунок \* ARABIC ">
        <w:r w:rsidR="00FF67A6">
          <w:rPr>
            <w:noProof/>
          </w:rPr>
          <w:t>127</w:t>
        </w:r>
      </w:fldSimple>
      <w:bookmarkEnd w:id="209"/>
      <w:r w:rsidR="00676981" w:rsidRPr="00604478">
        <w:t xml:space="preserve">. </w:t>
      </w:r>
      <w:r w:rsidR="00825E5B">
        <w:t>Добавление строк</w:t>
      </w:r>
    </w:p>
    <w:p w14:paraId="537C8C9B" w14:textId="77777777" w:rsidR="00676981" w:rsidRDefault="00676981" w:rsidP="00C6254B">
      <w:pPr>
        <w:pStyle w:val="ae"/>
      </w:pPr>
      <w:r w:rsidRPr="00604478">
        <w:t>В результате во вкладк</w:t>
      </w:r>
      <w:r w:rsidR="00DE77C7">
        <w:t>е</w:t>
      </w:r>
      <w:r w:rsidRPr="00604478">
        <w:t xml:space="preserve"> </w:t>
      </w:r>
      <w:r w:rsidR="001C5103">
        <w:t>«Раздел 1. Ит</w:t>
      </w:r>
      <w:r w:rsidR="007F6BF4">
        <w:t>ого по проекту бюджетной сметы»</w:t>
      </w:r>
      <w:r w:rsidR="001C5103">
        <w:t xml:space="preserve"> </w:t>
      </w:r>
      <w:r w:rsidRPr="00604478">
        <w:t>отобраз</w:t>
      </w:r>
      <w:r w:rsidR="00DE77C7">
        <w:t>я</w:t>
      </w:r>
      <w:r w:rsidRPr="00604478">
        <w:t>тся добавленн</w:t>
      </w:r>
      <w:r w:rsidR="00694BC9" w:rsidRPr="00604478">
        <w:t>ые</w:t>
      </w:r>
      <w:r w:rsidRPr="00604478">
        <w:t xml:space="preserve"> строк</w:t>
      </w:r>
      <w:r w:rsidR="00694BC9" w:rsidRPr="00604478">
        <w:t>и.</w:t>
      </w:r>
    </w:p>
    <w:p w14:paraId="6C2AF863" w14:textId="77777777" w:rsidR="00046B2F" w:rsidRDefault="00A30FFC" w:rsidP="00C6254B">
      <w:pPr>
        <w:pStyle w:val="ae"/>
      </w:pPr>
      <w:r>
        <w:t>Для удаления строк</w:t>
      </w:r>
      <w:r w:rsidR="00046B2F">
        <w:t xml:space="preserve"> КБК необходимо </w:t>
      </w:r>
      <w:r w:rsidR="00046B2F" w:rsidRPr="00604478">
        <w:t>установить «галочки» напротив соо</w:t>
      </w:r>
      <w:r w:rsidR="00046B2F">
        <w:t>тветствующих строк</w:t>
      </w:r>
      <w:r w:rsidR="00046B2F" w:rsidRPr="00604478">
        <w:t xml:space="preserve"> и нажать на кнопку «</w:t>
      </w:r>
      <w:r w:rsidR="00046B2F">
        <w:t>Удалить</w:t>
      </w:r>
      <w:r w:rsidR="00046B2F" w:rsidRPr="00604478">
        <w:t>»</w:t>
      </w:r>
      <w:r w:rsidR="00046B2F">
        <w:t xml:space="preserve"> (</w:t>
      </w:r>
      <w:r w:rsidR="00046B2F">
        <w:fldChar w:fldCharType="begin"/>
      </w:r>
      <w:r w:rsidR="00046B2F">
        <w:instrText xml:space="preserve"> REF _Ref485903014 \h </w:instrText>
      </w:r>
      <w:r w:rsidR="00046B2F">
        <w:fldChar w:fldCharType="separate"/>
      </w:r>
      <w:r w:rsidR="00FF67A6">
        <w:t>Рисунок </w:t>
      </w:r>
      <w:r w:rsidR="00FF67A6">
        <w:rPr>
          <w:noProof/>
        </w:rPr>
        <w:t>128</w:t>
      </w:r>
      <w:r w:rsidR="00046B2F">
        <w:fldChar w:fldCharType="end"/>
      </w:r>
      <w:r w:rsidR="00046B2F">
        <w:t>).</w:t>
      </w:r>
    </w:p>
    <w:p w14:paraId="4787E540" w14:textId="77777777" w:rsidR="00046B2F" w:rsidRDefault="009E1B33" w:rsidP="00C34DEE">
      <w:pPr>
        <w:pStyle w:val="af7"/>
      </w:pPr>
      <w:r>
        <w:pict w14:anchorId="0177EAC7">
          <v:shape id="_x0000_i1154" type="#_x0000_t75" style="width:479.25pt;height:297.75pt;visibility:visible;mso-wrap-style:square">
            <v:imagedata r:id="rId132" o:title=""/>
          </v:shape>
        </w:pict>
      </w:r>
    </w:p>
    <w:p w14:paraId="4372A8AF" w14:textId="77777777" w:rsidR="00046B2F" w:rsidRPr="00604478" w:rsidRDefault="00651CC7" w:rsidP="004832C1">
      <w:pPr>
        <w:pStyle w:val="aff1"/>
      </w:pPr>
      <w:bookmarkStart w:id="210" w:name="_Ref485903014"/>
      <w:r>
        <w:t>Рисунок </w:t>
      </w:r>
      <w:fldSimple w:instr=" SEQ Рисунок \* ARABIC ">
        <w:r w:rsidR="00FF67A6">
          <w:rPr>
            <w:noProof/>
          </w:rPr>
          <w:t>128</w:t>
        </w:r>
      </w:fldSimple>
      <w:bookmarkEnd w:id="210"/>
      <w:r w:rsidR="00046B2F">
        <w:t>.</w:t>
      </w:r>
      <w:r w:rsidR="00046B2F" w:rsidRPr="00046B2F">
        <w:t xml:space="preserve"> </w:t>
      </w:r>
      <w:r w:rsidR="00DE77C7">
        <w:t>Удаление строк</w:t>
      </w:r>
    </w:p>
    <w:p w14:paraId="20BE12A6" w14:textId="77777777" w:rsidR="00046B2F" w:rsidRDefault="00046B2F" w:rsidP="00C6254B">
      <w:pPr>
        <w:pStyle w:val="ae"/>
      </w:pPr>
      <w:r>
        <w:t>В результате выбранные строки удалятся.</w:t>
      </w:r>
    </w:p>
    <w:p w14:paraId="36DE3250" w14:textId="77777777" w:rsidR="00046B2F" w:rsidRDefault="00046B2F" w:rsidP="00C6254B">
      <w:pPr>
        <w:pStyle w:val="ae"/>
      </w:pPr>
      <w:r>
        <w:t xml:space="preserve">Для удаления всех строк необходимо </w:t>
      </w:r>
      <w:r w:rsidRPr="00604478">
        <w:t>нажать на кнопку «</w:t>
      </w:r>
      <w:r>
        <w:t>Очистить документ</w:t>
      </w:r>
      <w:r w:rsidRPr="00604478">
        <w:t>»</w:t>
      </w:r>
      <w:r>
        <w:t xml:space="preserve"> (</w:t>
      </w:r>
      <w:r>
        <w:fldChar w:fldCharType="begin"/>
      </w:r>
      <w:r>
        <w:instrText xml:space="preserve"> REF _Ref485903323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129</w:t>
      </w:r>
      <w:r>
        <w:fldChar w:fldCharType="end"/>
      </w:r>
      <w:r>
        <w:t>).</w:t>
      </w:r>
    </w:p>
    <w:p w14:paraId="053CEFE6" w14:textId="77777777" w:rsidR="00046B2F" w:rsidRDefault="009E1B33" w:rsidP="00C34DEE">
      <w:pPr>
        <w:pStyle w:val="af7"/>
      </w:pPr>
      <w:r>
        <w:pict w14:anchorId="7076922E">
          <v:shape id="_x0000_i1155" type="#_x0000_t75" style="width:478.5pt;height:297pt;visibility:visible;mso-wrap-style:square">
            <v:imagedata r:id="rId133" o:title=""/>
          </v:shape>
        </w:pict>
      </w:r>
    </w:p>
    <w:p w14:paraId="0DCBECF3" w14:textId="77777777" w:rsidR="00046B2F" w:rsidRDefault="00651CC7" w:rsidP="00C34DEE">
      <w:pPr>
        <w:pStyle w:val="aff1"/>
      </w:pPr>
      <w:bookmarkStart w:id="211" w:name="_Ref485903323"/>
      <w:r>
        <w:t>Рисунок </w:t>
      </w:r>
      <w:fldSimple w:instr=" SEQ Рисунок \* ARABIC ">
        <w:r w:rsidR="00FF67A6">
          <w:rPr>
            <w:noProof/>
          </w:rPr>
          <w:t>129</w:t>
        </w:r>
      </w:fldSimple>
      <w:bookmarkEnd w:id="211"/>
      <w:r w:rsidR="00046B2F">
        <w:t>.</w:t>
      </w:r>
      <w:r w:rsidR="00046B2F" w:rsidRPr="00046B2F">
        <w:t xml:space="preserve"> </w:t>
      </w:r>
      <w:r w:rsidR="00DE77C7">
        <w:t>Удаление всех строк</w:t>
      </w:r>
    </w:p>
    <w:p w14:paraId="634DE810" w14:textId="77777777" w:rsidR="00046B2F" w:rsidRDefault="00046B2F" w:rsidP="00C6254B">
      <w:pPr>
        <w:pStyle w:val="ae"/>
      </w:pPr>
      <w:r>
        <w:t>В результате все строки удалятся.</w:t>
      </w:r>
    </w:p>
    <w:p w14:paraId="3ECC9A16" w14:textId="77777777" w:rsidR="00A30FFC" w:rsidRDefault="00A30FFC" w:rsidP="00C6254B">
      <w:pPr>
        <w:pStyle w:val="ae"/>
      </w:pPr>
      <w:r>
        <w:t xml:space="preserve">Для просмотра </w:t>
      </w:r>
      <w:r w:rsidR="0055007E" w:rsidRPr="00604478">
        <w:t>формы ОПСП</w:t>
      </w:r>
      <w:r>
        <w:t xml:space="preserve"> необходимо установить «галочку» напротив соответствующей строки и </w:t>
      </w:r>
      <w:r w:rsidRPr="00604478">
        <w:t>нажать на кнопку «</w:t>
      </w:r>
      <w:r>
        <w:t>Открыть форму</w:t>
      </w:r>
      <w:r w:rsidRPr="00604478">
        <w:t>»</w:t>
      </w:r>
      <w:r>
        <w:t xml:space="preserve"> (</w:t>
      </w:r>
      <w:r>
        <w:fldChar w:fldCharType="begin"/>
      </w:r>
      <w:r>
        <w:instrText xml:space="preserve"> REF _Ref512240026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130</w:t>
      </w:r>
      <w:r>
        <w:fldChar w:fldCharType="end"/>
      </w:r>
      <w:r>
        <w:t>).</w:t>
      </w:r>
    </w:p>
    <w:p w14:paraId="4A400386" w14:textId="77777777" w:rsidR="00A30FFC" w:rsidRDefault="009E1B33" w:rsidP="00C34DEE">
      <w:pPr>
        <w:pStyle w:val="af7"/>
      </w:pPr>
      <w:r>
        <w:pict w14:anchorId="0FD2F044">
          <v:shape id="_x0000_i1156" type="#_x0000_t75" style="width:478.5pt;height:297pt;visibility:visible;mso-wrap-style:square">
            <v:imagedata r:id="rId134" o:title=""/>
          </v:shape>
        </w:pict>
      </w:r>
    </w:p>
    <w:p w14:paraId="14D41B1A" w14:textId="77777777" w:rsidR="00A30FFC" w:rsidRDefault="00651CC7" w:rsidP="00C34DEE">
      <w:pPr>
        <w:pStyle w:val="aff1"/>
      </w:pPr>
      <w:bookmarkStart w:id="212" w:name="_Ref512240026"/>
      <w:r>
        <w:t>Рисунок </w:t>
      </w:r>
      <w:fldSimple w:instr=" SEQ Рисунок \* ARABIC ">
        <w:r w:rsidR="00FF67A6">
          <w:rPr>
            <w:noProof/>
          </w:rPr>
          <w:t>130</w:t>
        </w:r>
      </w:fldSimple>
      <w:bookmarkEnd w:id="212"/>
      <w:r w:rsidR="00A30FFC">
        <w:t>.</w:t>
      </w:r>
      <w:r w:rsidR="00A30FFC" w:rsidRPr="00046B2F">
        <w:t xml:space="preserve"> </w:t>
      </w:r>
      <w:r w:rsidR="00DE77C7">
        <w:t>Открытие формы ОПСП</w:t>
      </w:r>
    </w:p>
    <w:p w14:paraId="28206BBF" w14:textId="77777777" w:rsidR="0055007E" w:rsidRPr="00604478" w:rsidRDefault="0055007E" w:rsidP="00C6254B">
      <w:pPr>
        <w:pStyle w:val="ae"/>
      </w:pPr>
      <w:r w:rsidRPr="00604478">
        <w:t>Работа с формами ОПСП осуществляется</w:t>
      </w:r>
      <w:r w:rsidR="00367764">
        <w:t>,</w:t>
      </w:r>
      <w:r w:rsidRPr="00604478">
        <w:t xml:space="preserve"> согласно руководствам пользователя по заполнению форм ОПСП</w:t>
      </w:r>
      <w:r w:rsidR="00DE77C7">
        <w:t>,</w:t>
      </w:r>
      <w:r w:rsidRPr="00604478">
        <w:t xml:space="preserve"> представленных на сайте Министерства финансов Российской Федерации в подразделе «Информация по заполнению форм обоснований бюджетных ассигнований» раздела «Информационные системы Министерства финансов Российской Федерации/Программный комплекс «Бюджетное планирование». </w:t>
      </w:r>
    </w:p>
    <w:p w14:paraId="7ED233CF" w14:textId="77777777" w:rsidR="0055007E" w:rsidRPr="00604478" w:rsidRDefault="0055007E" w:rsidP="00C6254B">
      <w:pPr>
        <w:pStyle w:val="ae"/>
      </w:pPr>
      <w:r w:rsidRPr="00604478">
        <w:t xml:space="preserve">После закрытия формы ОПСП произойдет обратный переход </w:t>
      </w:r>
      <w:r>
        <w:t>к окну</w:t>
      </w:r>
      <w:r w:rsidRPr="00604478">
        <w:t xml:space="preserve"> </w:t>
      </w:r>
      <w:r>
        <w:t>«Проект бюджетной сметы»</w:t>
      </w:r>
      <w:r w:rsidRPr="00604478">
        <w:t>.</w:t>
      </w:r>
    </w:p>
    <w:p w14:paraId="611A7998" w14:textId="77777777" w:rsidR="001C5103" w:rsidRPr="00190CB5" w:rsidRDefault="00190CB5" w:rsidP="00C6254B">
      <w:pPr>
        <w:pStyle w:val="ae"/>
      </w:pPr>
      <w:r w:rsidRPr="00604478">
        <w:t xml:space="preserve">Во вкладке </w:t>
      </w:r>
      <w:r w:rsidRPr="00190CB5">
        <w:t>«</w:t>
      </w:r>
      <w:r w:rsidR="001C5103" w:rsidRPr="00190CB5">
        <w:t>Раздел 1. Итого по проекту бюджетной сметы</w:t>
      </w:r>
      <w:r w:rsidRPr="00190CB5">
        <w:t>»</w:t>
      </w:r>
      <w:r>
        <w:t xml:space="preserve"> о</w:t>
      </w:r>
      <w:r w:rsidRPr="00190CB5">
        <w:t>тображ</w:t>
      </w:r>
      <w:r>
        <w:t>ены</w:t>
      </w:r>
      <w:r w:rsidRPr="00190CB5">
        <w:t xml:space="preserve"> все строки из вкладок</w:t>
      </w:r>
      <w:r>
        <w:t xml:space="preserve"> </w:t>
      </w:r>
      <w:r w:rsidRPr="00190CB5">
        <w:t>«Раздел 1. Итого по проекту бюджетной сметы»</w:t>
      </w:r>
      <w:r>
        <w:t xml:space="preserve">, </w:t>
      </w:r>
      <w:r w:rsidRPr="00190CB5">
        <w:t>«Раздел 2. Расходы на обеспечение деятельности учреждений»</w:t>
      </w:r>
      <w:r>
        <w:t xml:space="preserve">, </w:t>
      </w:r>
      <w:r w:rsidRPr="00190CB5">
        <w:t>«Раздел 3. Расходы на предоставление бюджетных инвестиций, субсидий, субвенций и иных межбюджетных трансфертов»</w:t>
      </w:r>
      <w:r>
        <w:t xml:space="preserve"> и </w:t>
      </w:r>
      <w:r w:rsidRPr="00190CB5">
        <w:t>«Раздел 4. Расходы на закупку в пользу третьих лиц»</w:t>
      </w:r>
      <w:r w:rsidR="00EC518C">
        <w:t>.</w:t>
      </w:r>
    </w:p>
    <w:p w14:paraId="4FB79D8D" w14:textId="77777777" w:rsidR="002C76D7" w:rsidRDefault="002C76D7" w:rsidP="002C76D7">
      <w:pPr>
        <w:pStyle w:val="41"/>
      </w:pPr>
      <w:r>
        <w:t>Работа во вкладке «Раздел 2. Расходы на обеспечение деятельности учреждений»</w:t>
      </w:r>
    </w:p>
    <w:p w14:paraId="52240230" w14:textId="77777777" w:rsidR="00DE77C7" w:rsidRDefault="00DE77C7" w:rsidP="00DE77C7">
      <w:pPr>
        <w:pStyle w:val="ae"/>
      </w:pPr>
      <w:r>
        <w:t>Работа во вкладке «Раздел 2. Расходы на обеспечение деятельности учреждений» осуществляется аналогично описанию в п.п. </w:t>
      </w:r>
      <w:r>
        <w:fldChar w:fldCharType="begin"/>
      </w:r>
      <w:r>
        <w:instrText xml:space="preserve"> REF _Ref41864032 \w \h </w:instrText>
      </w:r>
      <w:r>
        <w:fldChar w:fldCharType="separate"/>
      </w:r>
      <w:r w:rsidR="00FF67A6">
        <w:t>5.1.1.1</w:t>
      </w:r>
      <w:r>
        <w:fldChar w:fldCharType="end"/>
      </w:r>
      <w:r>
        <w:t> настоящего руководства пользователя.</w:t>
      </w:r>
    </w:p>
    <w:p w14:paraId="4A74CEB8" w14:textId="77777777" w:rsidR="00DE77C7" w:rsidRPr="00DE77C7" w:rsidRDefault="00DE77C7" w:rsidP="00DE77C7">
      <w:pPr>
        <w:pStyle w:val="ae"/>
      </w:pPr>
      <w:r w:rsidRPr="00604478">
        <w:t xml:space="preserve">Во вкладке </w:t>
      </w:r>
      <w:r w:rsidRPr="00190CB5">
        <w:t>«Раздел 2. Расходы на обеспечение деятельности учреждений»</w:t>
      </w:r>
      <w:r>
        <w:t xml:space="preserve"> отображаются все строки за исключением строк с видом расхода «500», «600», «400», «810», «460» и «820».</w:t>
      </w:r>
    </w:p>
    <w:p w14:paraId="7E2B362B" w14:textId="77777777" w:rsidR="002C76D7" w:rsidRDefault="002C76D7" w:rsidP="002C76D7">
      <w:pPr>
        <w:pStyle w:val="41"/>
      </w:pPr>
      <w:r>
        <w:t>Работа во вкладке «Раздел 3. Расходы на предоставление бюджетных инвестиций, субсидий, субвенций и иных межбюджетных трансфертов»</w:t>
      </w:r>
    </w:p>
    <w:p w14:paraId="5AC9FAD8" w14:textId="77777777" w:rsidR="00DE77C7" w:rsidRDefault="00DE77C7" w:rsidP="00DE77C7">
      <w:pPr>
        <w:pStyle w:val="ae"/>
      </w:pPr>
      <w:r>
        <w:t>Работа во вкладке «Раздел 3. Расходы на предоставление бюджетных инвестиций, субсидий, субвенций и иных межбюджетных трансфертов» осуществляется аналогично описанию в п.п. </w:t>
      </w:r>
      <w:r>
        <w:fldChar w:fldCharType="begin"/>
      </w:r>
      <w:r>
        <w:instrText xml:space="preserve"> REF _Ref41864032 \w \h </w:instrText>
      </w:r>
      <w:r>
        <w:fldChar w:fldCharType="separate"/>
      </w:r>
      <w:r w:rsidR="00FF67A6">
        <w:t>5.1.1.1</w:t>
      </w:r>
      <w:r>
        <w:fldChar w:fldCharType="end"/>
      </w:r>
      <w:r>
        <w:t> настоящего руководства пользователя.</w:t>
      </w:r>
    </w:p>
    <w:p w14:paraId="11A9079D" w14:textId="77777777" w:rsidR="00DE77C7" w:rsidRPr="00DE77C7" w:rsidRDefault="00DE77C7" w:rsidP="00DE77C7">
      <w:pPr>
        <w:pStyle w:val="ae"/>
      </w:pPr>
      <w:r w:rsidRPr="00604478">
        <w:t xml:space="preserve">Во вкладке </w:t>
      </w:r>
      <w:r w:rsidRPr="00190CB5">
        <w:t xml:space="preserve">«Раздел 3. Расходы на предоставление бюджетных инвестиций, субсидий, субвенций и иных межбюджетных трансфертов» </w:t>
      </w:r>
      <w:r>
        <w:t>отображаются все строки с видом расхода «500», «600», «400», «810», «460» и «820».</w:t>
      </w:r>
    </w:p>
    <w:p w14:paraId="1C95CF07" w14:textId="77777777" w:rsidR="002C76D7" w:rsidRDefault="002C76D7" w:rsidP="002C76D7">
      <w:pPr>
        <w:pStyle w:val="41"/>
      </w:pPr>
      <w:r>
        <w:t>Работа во вкладке «Раздел 4. Расходы на закупку в пользу третьих лиц»</w:t>
      </w:r>
    </w:p>
    <w:p w14:paraId="3A3413D7" w14:textId="77777777" w:rsidR="00DE77C7" w:rsidRDefault="00DE77C7" w:rsidP="00DE77C7">
      <w:pPr>
        <w:pStyle w:val="ae"/>
      </w:pPr>
      <w:r>
        <w:t>Работа во вкладке «Раздел 4. Расходы на закупку в пользу третьих лиц» осуществляется аналогично описанию в п.п. </w:t>
      </w:r>
      <w:r>
        <w:fldChar w:fldCharType="begin"/>
      </w:r>
      <w:r>
        <w:instrText xml:space="preserve"> REF _Ref41864032 \w \h </w:instrText>
      </w:r>
      <w:r>
        <w:fldChar w:fldCharType="separate"/>
      </w:r>
      <w:r w:rsidR="00FF67A6">
        <w:t>5.1.1.1</w:t>
      </w:r>
      <w:r>
        <w:fldChar w:fldCharType="end"/>
      </w:r>
      <w:r>
        <w:t> настоящего руководства пользователя.</w:t>
      </w:r>
    </w:p>
    <w:p w14:paraId="7AE9DFD7" w14:textId="77777777" w:rsidR="00DE77C7" w:rsidRPr="00DE77C7" w:rsidRDefault="00DE77C7" w:rsidP="00DE77C7">
      <w:pPr>
        <w:pStyle w:val="ae"/>
      </w:pPr>
      <w:r w:rsidRPr="00604478">
        <w:t xml:space="preserve">Во вкладке </w:t>
      </w:r>
      <w:r w:rsidRPr="00190CB5">
        <w:t>«Раздел 4. Расходы на закупку в пользу третьих лиц»</w:t>
      </w:r>
      <w:r>
        <w:t xml:space="preserve"> отображаются все строки за исключением строк с видом расхода «500», «600», «400», «810», «460» и «820» и суммами по годам не равными нулю.</w:t>
      </w:r>
    </w:p>
    <w:p w14:paraId="793D38E8" w14:textId="77777777" w:rsidR="002C76D7" w:rsidRDefault="002C76D7" w:rsidP="002C76D7">
      <w:pPr>
        <w:pStyle w:val="41"/>
      </w:pPr>
      <w:r>
        <w:t>Работа во вкладке «Раздел 5. Иные сведения о расходах учреждения»</w:t>
      </w:r>
    </w:p>
    <w:p w14:paraId="3CBD1B96" w14:textId="77777777" w:rsidR="00DE77C7" w:rsidRDefault="00DE77C7" w:rsidP="00DE77C7">
      <w:pPr>
        <w:pStyle w:val="5"/>
      </w:pPr>
      <w:r>
        <w:t>Работа во вкладке «Раздел 5.1. Планируемые расходы по дополнительному финансированию»</w:t>
      </w:r>
    </w:p>
    <w:p w14:paraId="3DD81459" w14:textId="77777777" w:rsidR="00DE77C7" w:rsidRDefault="00DE77C7" w:rsidP="00DE77C7">
      <w:pPr>
        <w:pStyle w:val="ae"/>
      </w:pPr>
      <w:r>
        <w:t>Работа во вкладке «Раздел 5.1. Планируемые расходы по дополнительному финансированию» осуществляется аналогично описанию в п.п. </w:t>
      </w:r>
      <w:r>
        <w:fldChar w:fldCharType="begin"/>
      </w:r>
      <w:r>
        <w:instrText xml:space="preserve"> REF _Ref41864032 \w \h </w:instrText>
      </w:r>
      <w:r>
        <w:fldChar w:fldCharType="separate"/>
      </w:r>
      <w:r w:rsidR="00FF67A6">
        <w:t>5.1.1.1</w:t>
      </w:r>
      <w:r>
        <w:fldChar w:fldCharType="end"/>
      </w:r>
      <w:r>
        <w:t> настоящего руководства пользователя.</w:t>
      </w:r>
    </w:p>
    <w:p w14:paraId="25915F6B" w14:textId="77777777" w:rsidR="00DE77C7" w:rsidRDefault="00DE77C7" w:rsidP="00DE77C7">
      <w:pPr>
        <w:pStyle w:val="ae"/>
      </w:pPr>
      <w:r w:rsidRPr="00604478">
        <w:t xml:space="preserve">Во вкладке </w:t>
      </w:r>
      <w:r w:rsidRPr="00190CB5">
        <w:t>«Раздел 5.1. Планируемые расходы по дополнительному финансированию»</w:t>
      </w:r>
      <w:r>
        <w:t xml:space="preserve"> отображаются строки дополнительного финансирования.</w:t>
      </w:r>
    </w:p>
    <w:p w14:paraId="5506517B" w14:textId="77777777" w:rsidR="00DE77C7" w:rsidRDefault="00DE77C7" w:rsidP="00DE77C7">
      <w:pPr>
        <w:pStyle w:val="5"/>
      </w:pPr>
      <w:r>
        <w:t>Работа во вкладке «Раздел 5.2. Расходы учреждения по исполнению ПНО за счет БА»</w:t>
      </w:r>
    </w:p>
    <w:p w14:paraId="6E70ABB4" w14:textId="77777777" w:rsidR="00DE77C7" w:rsidRDefault="00DE77C7" w:rsidP="00DE77C7">
      <w:pPr>
        <w:pStyle w:val="ae"/>
      </w:pPr>
      <w:r>
        <w:t>Работа во вкладке «Раздел 5.2. Расходы учреждения по исполнению ПНО за счет БА» осуществляется аналогично описанию в п.п. </w:t>
      </w:r>
      <w:r>
        <w:fldChar w:fldCharType="begin"/>
      </w:r>
      <w:r>
        <w:instrText xml:space="preserve"> REF _Ref41864032 \w \h </w:instrText>
      </w:r>
      <w:r>
        <w:fldChar w:fldCharType="separate"/>
      </w:r>
      <w:r w:rsidR="00FF67A6">
        <w:t>5.1.1.1</w:t>
      </w:r>
      <w:r>
        <w:fldChar w:fldCharType="end"/>
      </w:r>
      <w:r>
        <w:t> настоящего руководства пользователя.</w:t>
      </w:r>
    </w:p>
    <w:p w14:paraId="7378184A" w14:textId="77777777" w:rsidR="00DE77C7" w:rsidRDefault="00DE77C7" w:rsidP="00DE77C7">
      <w:pPr>
        <w:pStyle w:val="ae"/>
      </w:pPr>
      <w:r w:rsidRPr="00604478">
        <w:t xml:space="preserve">Во вкладке </w:t>
      </w:r>
      <w:r w:rsidRPr="00190CB5">
        <w:t>«Раздел 5.2. Расходы учреждения по исполнению ПНО за счет БА»</w:t>
      </w:r>
      <w:r>
        <w:t xml:space="preserve"> отображаются строки с кодами форм «ОПСП_03_110», «ОПСП_03_120», «ОПСП_ГВБФ_03_122», «ОПСП_ГВБФ_03_170», «ОПСП_ГВБФ_03_150», «ОПСП_ГВБФ_03_160» и «ОПСП_ГВБФ_03_140».</w:t>
      </w:r>
    </w:p>
    <w:p w14:paraId="6148D17B" w14:textId="77777777" w:rsidR="00EC518C" w:rsidRDefault="00400AFD" w:rsidP="002C76D7">
      <w:pPr>
        <w:pStyle w:val="5"/>
      </w:pPr>
      <w:bookmarkStart w:id="213" w:name="_Ref8903740"/>
      <w:r>
        <w:t xml:space="preserve">Работа во </w:t>
      </w:r>
      <w:r w:rsidR="00EC518C">
        <w:t>вклад</w:t>
      </w:r>
      <w:r>
        <w:t>к</w:t>
      </w:r>
      <w:r w:rsidR="00DE77C7">
        <w:t>е</w:t>
      </w:r>
      <w:r w:rsidR="00EC518C">
        <w:t xml:space="preserve"> </w:t>
      </w:r>
      <w:r w:rsidR="00EC518C" w:rsidRPr="00190CB5">
        <w:t>«Раздел 5.3.1. Расходы учреждения по исполнению ПО перед физ. Лицом, полномочия по осуществлению которых переданы ФБУ/ФАУ»</w:t>
      </w:r>
      <w:bookmarkEnd w:id="213"/>
    </w:p>
    <w:p w14:paraId="41994C9A" w14:textId="77777777" w:rsidR="00DE77C7" w:rsidRDefault="00DE77C7" w:rsidP="00DE77C7">
      <w:pPr>
        <w:pStyle w:val="ae"/>
      </w:pPr>
      <w:r w:rsidRPr="00357E60">
        <w:rPr>
          <w:b/>
        </w:rPr>
        <w:t>Важно!</w:t>
      </w:r>
      <w:r>
        <w:t xml:space="preserve"> Вкладка «</w:t>
      </w:r>
      <w:r w:rsidRPr="00190CB5">
        <w:t>Раздел 5.3.1. Расходы учреждения по исполнению ПО перед физ. Лицом, полномочия по осуществлению которых переданы ФБУ/ФАУ»</w:t>
      </w:r>
      <w:r>
        <w:t xml:space="preserve"> доступна для заполнения, если получатель бюджетных средств является распорядителем бюджетных средств или главным распорядителем бюджетных средств.</w:t>
      </w:r>
    </w:p>
    <w:p w14:paraId="311C7F85" w14:textId="77777777" w:rsidR="00CD38D8" w:rsidRDefault="00CD38D8" w:rsidP="00C6254B">
      <w:pPr>
        <w:pStyle w:val="ae"/>
      </w:pPr>
      <w:r>
        <w:t xml:space="preserve">Для перехода во вкладку </w:t>
      </w:r>
      <w:r w:rsidRPr="00190CB5">
        <w:t>«Раздел 5.3.1. Расходы учреждения по исполнению ПО перед физ. Лицом, полномочия по осуществлению которых переданы ФБУ/ФАУ»</w:t>
      </w:r>
      <w:r>
        <w:t xml:space="preserve"> необходимо </w:t>
      </w:r>
      <w:r w:rsidR="00DE77C7">
        <w:t xml:space="preserve">одним нажатием левой кнопки мыши </w:t>
      </w:r>
      <w:r>
        <w:t>выбрать вкладку «Раздел 5. Иные сведения о расходах учреждения»</w:t>
      </w:r>
      <w:r w:rsidR="00DE77C7">
        <w:t>,</w:t>
      </w:r>
      <w:r>
        <w:t xml:space="preserve"> </w:t>
      </w:r>
      <w:r w:rsidR="00DE77C7">
        <w:t>затем</w:t>
      </w:r>
      <w:r>
        <w:t xml:space="preserve"> выбрать вкладку </w:t>
      </w:r>
      <w:r w:rsidRPr="00190CB5">
        <w:t>«Раздел 5.3.1. Расходы учреждения по исполнению ПО перед физ. Лицом, полномочия по осуществлению которых переданы ФБУ/ФАУ»</w:t>
      </w:r>
      <w:r>
        <w:t xml:space="preserve"> (</w:t>
      </w:r>
      <w:r w:rsidR="00AD018D">
        <w:fldChar w:fldCharType="begin"/>
      </w:r>
      <w:r w:rsidR="00AD018D">
        <w:instrText xml:space="preserve"> REF _Ref8911261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131</w:t>
      </w:r>
      <w:r w:rsidR="00AD018D">
        <w:fldChar w:fldCharType="end"/>
      </w:r>
      <w:r>
        <w:t>).</w:t>
      </w:r>
    </w:p>
    <w:p w14:paraId="2D54E769" w14:textId="77777777" w:rsidR="00CD38D8" w:rsidRDefault="009E1B33" w:rsidP="00C34DEE">
      <w:pPr>
        <w:pStyle w:val="af7"/>
      </w:pPr>
      <w:r>
        <w:pict w14:anchorId="2A5821F8">
          <v:shape id="_x0000_i1157" type="#_x0000_t75" style="width:479.25pt;height:265.5pt;visibility:visible;mso-wrap-style:square">
            <v:imagedata r:id="rId135" o:title=""/>
          </v:shape>
        </w:pict>
      </w:r>
    </w:p>
    <w:p w14:paraId="2D3E75AC" w14:textId="77777777" w:rsidR="00CD38D8" w:rsidRPr="00CD38D8" w:rsidRDefault="00651CC7" w:rsidP="00C34DEE">
      <w:pPr>
        <w:pStyle w:val="aff1"/>
      </w:pPr>
      <w:bookmarkStart w:id="214" w:name="_Ref8911261"/>
      <w:r>
        <w:t>Рисунок </w:t>
      </w:r>
      <w:fldSimple w:instr=" SEQ Рисунок \* ARABIC ">
        <w:r w:rsidR="00FF67A6">
          <w:rPr>
            <w:noProof/>
          </w:rPr>
          <w:t>131</w:t>
        </w:r>
      </w:fldSimple>
      <w:bookmarkEnd w:id="214"/>
      <w:r w:rsidR="00CD38D8">
        <w:t xml:space="preserve">. </w:t>
      </w:r>
      <w:r w:rsidR="00DE77C7">
        <w:t>Вкладка</w:t>
      </w:r>
      <w:r w:rsidR="00CD38D8">
        <w:t xml:space="preserve"> </w:t>
      </w:r>
      <w:r w:rsidR="00CD38D8" w:rsidRPr="00190CB5">
        <w:t>«Раздел 5.3.1. Расходы учреждения по исполнению ПО перед физ. Лицом, полномочия по осуществлению которых переданы ФБУ/ФАУ»</w:t>
      </w:r>
      <w:r w:rsidR="00CD38D8">
        <w:t xml:space="preserve"> </w:t>
      </w:r>
    </w:p>
    <w:p w14:paraId="503508BF" w14:textId="77777777" w:rsidR="00CD38D8" w:rsidRPr="00604478" w:rsidRDefault="00CD38D8" w:rsidP="00C6254B">
      <w:pPr>
        <w:pStyle w:val="ae"/>
      </w:pPr>
      <w:r>
        <w:t>Для добавления кода бюджетной классификации</w:t>
      </w:r>
      <w:r w:rsidRPr="00604478">
        <w:t xml:space="preserve"> необходимо </w:t>
      </w:r>
      <w:r>
        <w:t xml:space="preserve">в </w:t>
      </w:r>
      <w:r w:rsidR="00DE77C7">
        <w:t>левой</w:t>
      </w:r>
      <w:r>
        <w:t xml:space="preserve"> области вкладки </w:t>
      </w:r>
      <w:r w:rsidRPr="00604478">
        <w:t>нажать на кнопку «</w:t>
      </w:r>
      <w:r>
        <w:t>Добавить</w:t>
      </w:r>
      <w:r w:rsidRPr="00604478">
        <w:t>» (</w:t>
      </w:r>
      <w:r w:rsidR="00AD018D">
        <w:fldChar w:fldCharType="begin"/>
      </w:r>
      <w:r w:rsidR="00AD018D">
        <w:instrText xml:space="preserve"> REF _Ref8911266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132</w:t>
      </w:r>
      <w:r w:rsidR="00AD018D">
        <w:fldChar w:fldCharType="end"/>
      </w:r>
      <w:r w:rsidRPr="00604478">
        <w:t>).</w:t>
      </w:r>
    </w:p>
    <w:p w14:paraId="1D9D693F" w14:textId="77777777" w:rsidR="00CD38D8" w:rsidRPr="00604478" w:rsidRDefault="009E1B33" w:rsidP="00C34DEE">
      <w:pPr>
        <w:pStyle w:val="af7"/>
      </w:pPr>
      <w:r>
        <w:pict w14:anchorId="121BE297">
          <v:shape id="_x0000_i1158" type="#_x0000_t75" style="width:479.25pt;height:265.5pt;visibility:visible;mso-wrap-style:square">
            <v:imagedata r:id="rId136" o:title=""/>
          </v:shape>
        </w:pict>
      </w:r>
    </w:p>
    <w:p w14:paraId="3ADB51E8" w14:textId="77777777" w:rsidR="00CD38D8" w:rsidRPr="00604478" w:rsidRDefault="00651CC7" w:rsidP="004832C1">
      <w:pPr>
        <w:pStyle w:val="aff1"/>
      </w:pPr>
      <w:bookmarkStart w:id="215" w:name="_Ref8911266"/>
      <w:r>
        <w:t>Рисунок </w:t>
      </w:r>
      <w:fldSimple w:instr=" SEQ Рисунок \* ARABIC ">
        <w:r w:rsidR="00FF67A6">
          <w:rPr>
            <w:noProof/>
          </w:rPr>
          <w:t>132</w:t>
        </w:r>
      </w:fldSimple>
      <w:bookmarkEnd w:id="215"/>
      <w:r w:rsidR="00CD38D8" w:rsidRPr="00604478">
        <w:t xml:space="preserve">. </w:t>
      </w:r>
      <w:r w:rsidR="00DE77C7">
        <w:t>Добавление КБК</w:t>
      </w:r>
    </w:p>
    <w:p w14:paraId="0AE1F7B8" w14:textId="77777777" w:rsidR="00CD38D8" w:rsidRDefault="00CD38D8" w:rsidP="00C6254B">
      <w:pPr>
        <w:pStyle w:val="ae"/>
      </w:pPr>
      <w:r w:rsidRPr="00604478">
        <w:t xml:space="preserve">В открывшемся окне </w:t>
      </w:r>
      <w:r>
        <w:t>«Код классификации расходов бюджетов»</w:t>
      </w:r>
      <w:r w:rsidRPr="00604478">
        <w:t xml:space="preserve"> </w:t>
      </w:r>
      <w:r>
        <w:t xml:space="preserve">необходимо </w:t>
      </w:r>
      <w:r w:rsidRPr="00AF567E">
        <w:t>установить «галочки» напротив соответствующих стро</w:t>
      </w:r>
      <w:r>
        <w:t xml:space="preserve">к </w:t>
      </w:r>
      <w:r w:rsidRPr="00AF567E">
        <w:t>и нажать на кнопку «</w:t>
      </w:r>
      <w:r>
        <w:t>Выбрать</w:t>
      </w:r>
      <w:r w:rsidRPr="00AF567E">
        <w:t>»</w:t>
      </w:r>
      <w:r>
        <w:t xml:space="preserve"> </w:t>
      </w:r>
      <w:r w:rsidRPr="00604478">
        <w:t>(</w:t>
      </w:r>
      <w:r w:rsidR="00AD018D">
        <w:fldChar w:fldCharType="begin"/>
      </w:r>
      <w:r w:rsidR="00AD018D">
        <w:instrText xml:space="preserve"> REF _Ref8911272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133</w:t>
      </w:r>
      <w:r w:rsidR="00AD018D">
        <w:fldChar w:fldCharType="end"/>
      </w:r>
      <w:r w:rsidRPr="00604478">
        <w:t>).</w:t>
      </w:r>
    </w:p>
    <w:p w14:paraId="19E8F76E" w14:textId="77777777" w:rsidR="00CD38D8" w:rsidRPr="00604478" w:rsidRDefault="009E1B33" w:rsidP="00C34DEE">
      <w:pPr>
        <w:pStyle w:val="af7"/>
      </w:pPr>
      <w:r>
        <w:pict w14:anchorId="52D076DF">
          <v:shape id="_x0000_i1159" type="#_x0000_t75" style="width:294.75pt;height:213pt;visibility:visible">
            <v:imagedata r:id="rId137" o:title=""/>
          </v:shape>
        </w:pict>
      </w:r>
    </w:p>
    <w:p w14:paraId="19690989" w14:textId="77777777" w:rsidR="00CD38D8" w:rsidRPr="006D28E5" w:rsidRDefault="00651CC7" w:rsidP="00C34DEE">
      <w:pPr>
        <w:pStyle w:val="aff1"/>
      </w:pPr>
      <w:bookmarkStart w:id="216" w:name="_Ref8911272"/>
      <w:r>
        <w:t>Рисунок </w:t>
      </w:r>
      <w:fldSimple w:instr=" SEQ Рисунок \* ARABIC ">
        <w:r w:rsidR="00FF67A6">
          <w:rPr>
            <w:noProof/>
          </w:rPr>
          <w:t>133</w:t>
        </w:r>
      </w:fldSimple>
      <w:bookmarkEnd w:id="216"/>
      <w:r w:rsidR="00CD38D8" w:rsidRPr="00604478">
        <w:t xml:space="preserve">. </w:t>
      </w:r>
      <w:r w:rsidR="00CD38D8">
        <w:t>Выбор КБК</w:t>
      </w:r>
    </w:p>
    <w:p w14:paraId="6D9F86B0" w14:textId="77777777" w:rsidR="00CD38D8" w:rsidRPr="00604478" w:rsidRDefault="00CD38D8" w:rsidP="00C6254B">
      <w:pPr>
        <w:pStyle w:val="ae"/>
        <w:rPr>
          <w:b/>
        </w:rPr>
      </w:pPr>
      <w:r w:rsidRPr="00604478">
        <w:t xml:space="preserve">В результате </w:t>
      </w:r>
      <w:r>
        <w:t>в левой области вкладки отобразятся добавленные строки КБК</w:t>
      </w:r>
      <w:r w:rsidRPr="00604478">
        <w:t xml:space="preserve"> (</w:t>
      </w:r>
      <w:r w:rsidR="00AD018D">
        <w:fldChar w:fldCharType="begin"/>
      </w:r>
      <w:r w:rsidR="00AD018D">
        <w:instrText xml:space="preserve"> REF _Ref8911279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134</w:t>
      </w:r>
      <w:r w:rsidR="00AD018D">
        <w:fldChar w:fldCharType="end"/>
      </w:r>
      <w:r w:rsidRPr="00604478">
        <w:t>).</w:t>
      </w:r>
    </w:p>
    <w:p w14:paraId="1BFEF770" w14:textId="77777777" w:rsidR="00CD38D8" w:rsidRPr="00604478" w:rsidRDefault="009E1B33" w:rsidP="00C34DEE">
      <w:pPr>
        <w:pStyle w:val="af7"/>
      </w:pPr>
      <w:r>
        <w:pict w14:anchorId="226D35CF">
          <v:shape id="_x0000_i1160" type="#_x0000_t75" style="width:478.5pt;height:240pt;visibility:visible;mso-wrap-style:square">
            <v:imagedata r:id="rId138" o:title=""/>
          </v:shape>
        </w:pict>
      </w:r>
    </w:p>
    <w:p w14:paraId="1F6753F0" w14:textId="77777777" w:rsidR="00CD38D8" w:rsidRPr="00604478" w:rsidRDefault="00651CC7" w:rsidP="004832C1">
      <w:pPr>
        <w:pStyle w:val="aff1"/>
      </w:pPr>
      <w:bookmarkStart w:id="217" w:name="_Ref8911279"/>
      <w:r>
        <w:t>Рисунок </w:t>
      </w:r>
      <w:fldSimple w:instr=" SEQ Рисунок \* ARABIC ">
        <w:r w:rsidR="00FF67A6">
          <w:rPr>
            <w:noProof/>
          </w:rPr>
          <w:t>134</w:t>
        </w:r>
      </w:fldSimple>
      <w:bookmarkEnd w:id="217"/>
      <w:r w:rsidR="00CD38D8" w:rsidRPr="00604478">
        <w:t xml:space="preserve">. </w:t>
      </w:r>
      <w:r w:rsidR="00CD38D8">
        <w:t>Добавленные строки КБК</w:t>
      </w:r>
    </w:p>
    <w:p w14:paraId="5A0BE644" w14:textId="77777777" w:rsidR="00CD38D8" w:rsidRPr="0019151F" w:rsidRDefault="00131D68" w:rsidP="00C6254B">
      <w:pPr>
        <w:pStyle w:val="ae"/>
      </w:pPr>
      <w:r>
        <w:t>Графы</w:t>
      </w:r>
      <w:r w:rsidR="00CD38D8">
        <w:t xml:space="preserve"> «Сумма на 202</w:t>
      </w:r>
      <w:r w:rsidR="004A38DC">
        <w:t>1</w:t>
      </w:r>
      <w:r w:rsidR="00CD38D8">
        <w:t xml:space="preserve"> год», «Сумма на 202</w:t>
      </w:r>
      <w:r w:rsidR="004A38DC">
        <w:t xml:space="preserve">2 </w:t>
      </w:r>
      <w:r w:rsidR="00CD38D8">
        <w:t>год» и «Сумма на 202</w:t>
      </w:r>
      <w:r w:rsidR="004A38DC">
        <w:t>3</w:t>
      </w:r>
      <w:r w:rsidR="00CD38D8">
        <w:t xml:space="preserve"> год» </w:t>
      </w:r>
      <w:r w:rsidR="00CD38D8" w:rsidRPr="0019151F">
        <w:t>заполня</w:t>
      </w:r>
      <w:r w:rsidR="00CD38D8">
        <w:t>ю</w:t>
      </w:r>
      <w:r w:rsidR="00CD38D8" w:rsidRPr="0019151F">
        <w:t>тся вручную</w:t>
      </w:r>
      <w:r w:rsidR="00CD38D8">
        <w:t xml:space="preserve"> с клавиатуры</w:t>
      </w:r>
      <w:r w:rsidR="00CD38D8" w:rsidRPr="0019151F">
        <w:t>.</w:t>
      </w:r>
    </w:p>
    <w:p w14:paraId="158DB4DE" w14:textId="77777777" w:rsidR="00CD38D8" w:rsidRPr="00604478" w:rsidRDefault="00CD38D8" w:rsidP="00C6254B">
      <w:pPr>
        <w:pStyle w:val="ae"/>
      </w:pPr>
      <w:r>
        <w:t>Для сохранения введенных данных необходимо</w:t>
      </w:r>
      <w:r w:rsidR="00131D68">
        <w:t xml:space="preserve"> в левой области вкладки</w:t>
      </w:r>
      <w:r>
        <w:t xml:space="preserve"> нажать на кнопку</w:t>
      </w:r>
      <w:r w:rsidRPr="00604478">
        <w:t xml:space="preserve"> «</w:t>
      </w:r>
      <w:r>
        <w:t>Сохранить</w:t>
      </w:r>
      <w:r w:rsidRPr="00604478">
        <w:t>» (</w:t>
      </w:r>
      <w:r w:rsidR="00AD018D">
        <w:fldChar w:fldCharType="begin"/>
      </w:r>
      <w:r w:rsidR="00AD018D">
        <w:instrText xml:space="preserve"> REF _Ref8911287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135</w:t>
      </w:r>
      <w:r w:rsidR="00AD018D">
        <w:fldChar w:fldCharType="end"/>
      </w:r>
      <w:r w:rsidRPr="00604478">
        <w:t>).</w:t>
      </w:r>
    </w:p>
    <w:p w14:paraId="78606D48" w14:textId="77777777" w:rsidR="00CD38D8" w:rsidRPr="00604478" w:rsidRDefault="009E1B33" w:rsidP="00C34DEE">
      <w:pPr>
        <w:pStyle w:val="af7"/>
      </w:pPr>
      <w:r>
        <w:pict w14:anchorId="52B61626">
          <v:shape id="_x0000_i1161" type="#_x0000_t75" style="width:476.25pt;height:239.25pt;visibility:visible;mso-wrap-style:square">
            <v:imagedata r:id="rId139" o:title=""/>
          </v:shape>
        </w:pict>
      </w:r>
    </w:p>
    <w:p w14:paraId="264D4BAF" w14:textId="77777777" w:rsidR="00CD38D8" w:rsidRPr="00604478" w:rsidRDefault="00651CC7" w:rsidP="004832C1">
      <w:pPr>
        <w:pStyle w:val="aff1"/>
      </w:pPr>
      <w:bookmarkStart w:id="218" w:name="_Ref8911287"/>
      <w:r>
        <w:t>Рисунок </w:t>
      </w:r>
      <w:fldSimple w:instr=" SEQ Рисунок \* ARABIC ">
        <w:r w:rsidR="00FF67A6">
          <w:rPr>
            <w:noProof/>
          </w:rPr>
          <w:t>135</w:t>
        </w:r>
      </w:fldSimple>
      <w:bookmarkEnd w:id="218"/>
      <w:r w:rsidR="00CD38D8" w:rsidRPr="00604478">
        <w:t xml:space="preserve">. </w:t>
      </w:r>
      <w:r w:rsidR="00DE77C7">
        <w:t>Сохранение введенных данных</w:t>
      </w:r>
    </w:p>
    <w:p w14:paraId="7E5D3B08" w14:textId="77777777" w:rsidR="00131D68" w:rsidRPr="00604478" w:rsidRDefault="00131D68" w:rsidP="00C6254B">
      <w:pPr>
        <w:pStyle w:val="ae"/>
      </w:pPr>
      <w:r w:rsidRPr="00604478">
        <w:t xml:space="preserve">В </w:t>
      </w:r>
      <w:r w:rsidR="00DE77C7">
        <w:t>результате выводится системное сообщение, в котором необходимо</w:t>
      </w:r>
      <w:r>
        <w:t xml:space="preserve"> нажать на кнопку «ОК»</w:t>
      </w:r>
      <w:r w:rsidRPr="00604478">
        <w:t xml:space="preserve"> (</w:t>
      </w:r>
      <w:r w:rsidR="00AD018D">
        <w:fldChar w:fldCharType="begin"/>
      </w:r>
      <w:r w:rsidR="00AD018D">
        <w:instrText xml:space="preserve"> REF _Ref8911292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136</w:t>
      </w:r>
      <w:r w:rsidR="00AD018D">
        <w:fldChar w:fldCharType="end"/>
      </w:r>
      <w:r w:rsidRPr="00604478">
        <w:t>).</w:t>
      </w:r>
    </w:p>
    <w:p w14:paraId="59AEA687" w14:textId="77777777" w:rsidR="00131D68" w:rsidRPr="00B36D80" w:rsidRDefault="009E1B33" w:rsidP="00C34DEE">
      <w:pPr>
        <w:pStyle w:val="af7"/>
      </w:pPr>
      <w:r>
        <w:pict w14:anchorId="2E7C8261">
          <v:shape id="_x0000_i1162" type="#_x0000_t75" style="width:186.75pt;height:81.75pt;visibility:visible">
            <v:imagedata r:id="rId140" o:title=""/>
          </v:shape>
        </w:pict>
      </w:r>
    </w:p>
    <w:p w14:paraId="1C37765E" w14:textId="77777777" w:rsidR="00131D68" w:rsidRPr="00604478" w:rsidRDefault="00651CC7" w:rsidP="00C34DEE">
      <w:pPr>
        <w:pStyle w:val="aff1"/>
      </w:pPr>
      <w:bookmarkStart w:id="219" w:name="_Ref8911292"/>
      <w:r>
        <w:t>Рисунок </w:t>
      </w:r>
      <w:fldSimple w:instr=" SEQ Рисунок \* ARABIC ">
        <w:r w:rsidR="00FF67A6">
          <w:rPr>
            <w:noProof/>
          </w:rPr>
          <w:t>136</w:t>
        </w:r>
      </w:fldSimple>
      <w:bookmarkEnd w:id="219"/>
      <w:r w:rsidR="00131D68" w:rsidRPr="00604478">
        <w:t xml:space="preserve">. </w:t>
      </w:r>
      <w:r w:rsidR="00DE77C7">
        <w:t>Системное сообщение</w:t>
      </w:r>
    </w:p>
    <w:p w14:paraId="16C4A827" w14:textId="77777777" w:rsidR="00CD38D8" w:rsidRPr="00604478" w:rsidRDefault="00CD38D8" w:rsidP="00C6254B">
      <w:pPr>
        <w:pStyle w:val="ae"/>
      </w:pPr>
      <w:r w:rsidRPr="00604478">
        <w:t xml:space="preserve">В результате </w:t>
      </w:r>
      <w:r w:rsidR="00131D68">
        <w:t>данные введенных сумм будут сохранены</w:t>
      </w:r>
      <w:r w:rsidRPr="00604478">
        <w:t>.</w:t>
      </w:r>
    </w:p>
    <w:p w14:paraId="117395E5" w14:textId="77777777" w:rsidR="00131D68" w:rsidRPr="00604478" w:rsidRDefault="00131D68" w:rsidP="00C6254B">
      <w:pPr>
        <w:pStyle w:val="ae"/>
      </w:pPr>
      <w:r>
        <w:t>Для удаления кода бюджетной классификации</w:t>
      </w:r>
      <w:r w:rsidRPr="00604478">
        <w:t xml:space="preserve"> необходимо</w:t>
      </w:r>
      <w:r w:rsidR="00DE77C7">
        <w:t xml:space="preserve"> одним нажатием левой кнопки мыши</w:t>
      </w:r>
      <w:r w:rsidRPr="00604478">
        <w:t xml:space="preserve"> </w:t>
      </w:r>
      <w:r>
        <w:t xml:space="preserve">в </w:t>
      </w:r>
      <w:r w:rsidR="00E6167D">
        <w:t>левой</w:t>
      </w:r>
      <w:r>
        <w:t xml:space="preserve"> области вкладки выбрать строку и </w:t>
      </w:r>
      <w:r w:rsidRPr="00604478">
        <w:t>нажать на кнопку «</w:t>
      </w:r>
      <w:r>
        <w:t>Удалить</w:t>
      </w:r>
      <w:r w:rsidRPr="00604478">
        <w:t>» (</w:t>
      </w:r>
      <w:r w:rsidR="00AD018D">
        <w:fldChar w:fldCharType="begin"/>
      </w:r>
      <w:r w:rsidR="00AD018D">
        <w:instrText xml:space="preserve"> REF _Ref8911296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137</w:t>
      </w:r>
      <w:r w:rsidR="00AD018D">
        <w:fldChar w:fldCharType="end"/>
      </w:r>
      <w:r w:rsidRPr="00604478">
        <w:t>).</w:t>
      </w:r>
    </w:p>
    <w:p w14:paraId="1A4A2EBC" w14:textId="77777777" w:rsidR="00131D68" w:rsidRPr="00604478" w:rsidRDefault="009E1B33" w:rsidP="00C34DEE">
      <w:pPr>
        <w:pStyle w:val="af7"/>
      </w:pPr>
      <w:r>
        <w:pict w14:anchorId="79A27D28">
          <v:shape id="_x0000_i1163" type="#_x0000_t75" style="width:478.5pt;height:240pt;visibility:visible;mso-wrap-style:square">
            <v:imagedata r:id="rId141" o:title=""/>
          </v:shape>
        </w:pict>
      </w:r>
    </w:p>
    <w:p w14:paraId="2AEFB325" w14:textId="77777777" w:rsidR="00131D68" w:rsidRPr="00604478" w:rsidRDefault="00651CC7" w:rsidP="004832C1">
      <w:pPr>
        <w:pStyle w:val="aff1"/>
      </w:pPr>
      <w:bookmarkStart w:id="220" w:name="_Ref8911296"/>
      <w:r>
        <w:t>Рисунок </w:t>
      </w:r>
      <w:fldSimple w:instr=" SEQ Рисунок \* ARABIC ">
        <w:r w:rsidR="00FF67A6">
          <w:rPr>
            <w:noProof/>
          </w:rPr>
          <w:t>137</w:t>
        </w:r>
      </w:fldSimple>
      <w:bookmarkEnd w:id="220"/>
      <w:r w:rsidR="00131D68" w:rsidRPr="00604478">
        <w:t xml:space="preserve">. </w:t>
      </w:r>
      <w:r w:rsidR="00DE77C7">
        <w:t>Удаление строки</w:t>
      </w:r>
    </w:p>
    <w:p w14:paraId="48B86BE8" w14:textId="77777777" w:rsidR="00E6167D" w:rsidRPr="00604478" w:rsidRDefault="00DE77C7" w:rsidP="00C6254B">
      <w:pPr>
        <w:pStyle w:val="ae"/>
      </w:pPr>
      <w:r>
        <w:t>В результате выводится системное сообщение, в котором</w:t>
      </w:r>
      <w:r w:rsidR="00E6167D" w:rsidRPr="00604478">
        <w:t xml:space="preserve"> необходимо подтвердить </w:t>
      </w:r>
      <w:r w:rsidR="00E6167D">
        <w:t>удаление строк</w:t>
      </w:r>
      <w:r w:rsidR="00E6167D" w:rsidRPr="00604478">
        <w:t xml:space="preserve"> нажатием на кнопку «Да» (</w:t>
      </w:r>
      <w:r w:rsidR="00AD018D">
        <w:fldChar w:fldCharType="begin"/>
      </w:r>
      <w:r w:rsidR="00AD018D">
        <w:instrText xml:space="preserve"> REF _Ref8911301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138</w:t>
      </w:r>
      <w:r w:rsidR="00AD018D">
        <w:fldChar w:fldCharType="end"/>
      </w:r>
      <w:r w:rsidR="00E6167D" w:rsidRPr="00604478">
        <w:t>).</w:t>
      </w:r>
    </w:p>
    <w:p w14:paraId="66107879" w14:textId="77777777" w:rsidR="00E6167D" w:rsidRPr="00604478" w:rsidRDefault="009E1B33" w:rsidP="00C34DEE">
      <w:pPr>
        <w:pStyle w:val="af7"/>
      </w:pPr>
      <w:r>
        <w:pict w14:anchorId="69A85107">
          <v:shape id="_x0000_i1164" type="#_x0000_t75" style="width:264pt;height:84pt;visibility:visible">
            <v:imagedata r:id="rId142" o:title=""/>
          </v:shape>
        </w:pict>
      </w:r>
    </w:p>
    <w:p w14:paraId="20EAA7F4" w14:textId="77777777" w:rsidR="00E6167D" w:rsidRPr="00604478" w:rsidRDefault="00651CC7" w:rsidP="004832C1">
      <w:pPr>
        <w:pStyle w:val="aff1"/>
      </w:pPr>
      <w:bookmarkStart w:id="221" w:name="_Ref8911301"/>
      <w:r>
        <w:t>Рисунок </w:t>
      </w:r>
      <w:fldSimple w:instr=" SEQ Рисунок \* ARABIC ">
        <w:r w:rsidR="00FF67A6">
          <w:rPr>
            <w:noProof/>
          </w:rPr>
          <w:t>138</w:t>
        </w:r>
      </w:fldSimple>
      <w:bookmarkEnd w:id="221"/>
      <w:r w:rsidR="00E6167D" w:rsidRPr="00604478">
        <w:t xml:space="preserve">. </w:t>
      </w:r>
      <w:r w:rsidR="00DE77C7">
        <w:t>Системное сообщение</w:t>
      </w:r>
    </w:p>
    <w:p w14:paraId="653A07FE" w14:textId="77777777" w:rsidR="00E6167D" w:rsidRDefault="00E6167D" w:rsidP="00C6254B">
      <w:pPr>
        <w:pStyle w:val="ae"/>
      </w:pPr>
      <w:r w:rsidRPr="00604478">
        <w:t xml:space="preserve">В результате </w:t>
      </w:r>
      <w:r>
        <w:t xml:space="preserve">строка КБК будет удалена из левой области вкладки. </w:t>
      </w:r>
    </w:p>
    <w:p w14:paraId="7E5178A1" w14:textId="77777777" w:rsidR="00CD38D8" w:rsidRDefault="00131D68" w:rsidP="00C6254B">
      <w:pPr>
        <w:pStyle w:val="ae"/>
      </w:pPr>
      <w:r>
        <w:t xml:space="preserve">Для указания </w:t>
      </w:r>
      <w:r w:rsidR="00646A5D">
        <w:t xml:space="preserve">учреждения </w:t>
      </w:r>
      <w:r>
        <w:t>добавленн</w:t>
      </w:r>
      <w:r w:rsidR="00E6167D">
        <w:t>ому</w:t>
      </w:r>
      <w:r>
        <w:t xml:space="preserve"> </w:t>
      </w:r>
      <w:r w:rsidR="00E6167D">
        <w:t>КБК</w:t>
      </w:r>
      <w:r w:rsidR="00646A5D">
        <w:t>,</w:t>
      </w:r>
      <w:r>
        <w:t xml:space="preserve"> необходимо</w:t>
      </w:r>
      <w:r w:rsidR="00DE77C7">
        <w:t xml:space="preserve"> одним нажатием левой кнопкой мыши</w:t>
      </w:r>
      <w:r>
        <w:t xml:space="preserve"> в левой области окна выделить строку КБК</w:t>
      </w:r>
      <w:r w:rsidR="00DE77C7">
        <w:t>,</w:t>
      </w:r>
      <w:r>
        <w:t xml:space="preserve"> </w:t>
      </w:r>
      <w:r w:rsidR="00DE77C7">
        <w:t>затем</w:t>
      </w:r>
      <w:r>
        <w:t xml:space="preserve"> в правой области вкладки нажать на кнопку «</w:t>
      </w:r>
      <w:r w:rsidR="00DE77C7">
        <w:t>Распределить по учреждениям»</w:t>
      </w:r>
      <w:r>
        <w:t xml:space="preserve"> (</w:t>
      </w:r>
      <w:r w:rsidR="00AD018D">
        <w:fldChar w:fldCharType="begin"/>
      </w:r>
      <w:r w:rsidR="00AD018D">
        <w:instrText xml:space="preserve"> REF _Ref8911305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139</w:t>
      </w:r>
      <w:r w:rsidR="00AD018D">
        <w:fldChar w:fldCharType="end"/>
      </w:r>
      <w:r>
        <w:t>).</w:t>
      </w:r>
    </w:p>
    <w:p w14:paraId="168DC522" w14:textId="77777777" w:rsidR="00131D68" w:rsidRDefault="009E1B33" w:rsidP="00C34DEE">
      <w:pPr>
        <w:pStyle w:val="af7"/>
      </w:pPr>
      <w:r>
        <w:pict w14:anchorId="79397027">
          <v:shape id="_x0000_i1165" type="#_x0000_t75" style="width:478.5pt;height:240pt;visibility:visible;mso-wrap-style:square">
            <v:imagedata r:id="rId143" o:title=""/>
          </v:shape>
        </w:pict>
      </w:r>
    </w:p>
    <w:p w14:paraId="57D05A94" w14:textId="77777777" w:rsidR="00CD38D8" w:rsidRDefault="00651CC7" w:rsidP="00C34DEE">
      <w:pPr>
        <w:pStyle w:val="aff1"/>
      </w:pPr>
      <w:bookmarkStart w:id="222" w:name="_Ref8911305"/>
      <w:r>
        <w:t>Рисунок </w:t>
      </w:r>
      <w:fldSimple w:instr=" SEQ Рисунок \* ARABIC ">
        <w:r w:rsidR="00FF67A6">
          <w:rPr>
            <w:noProof/>
          </w:rPr>
          <w:t>139</w:t>
        </w:r>
      </w:fldSimple>
      <w:bookmarkEnd w:id="222"/>
      <w:r w:rsidR="00131D68">
        <w:t xml:space="preserve">. </w:t>
      </w:r>
      <w:r w:rsidR="00DE77C7">
        <w:t>Распределение по учреждениям</w:t>
      </w:r>
    </w:p>
    <w:p w14:paraId="6F2FC691" w14:textId="77777777" w:rsidR="00131D68" w:rsidRDefault="00131D68" w:rsidP="00C6254B">
      <w:pPr>
        <w:pStyle w:val="ae"/>
      </w:pPr>
      <w:r w:rsidRPr="00604478">
        <w:t xml:space="preserve">В открывшемся окне </w:t>
      </w:r>
      <w:r>
        <w:t>«Выбор учреждений»</w:t>
      </w:r>
      <w:r w:rsidRPr="00604478">
        <w:t xml:space="preserve"> </w:t>
      </w:r>
      <w:r>
        <w:t xml:space="preserve">необходимо </w:t>
      </w:r>
      <w:r w:rsidRPr="00AF567E">
        <w:t>установить «галочки» напротив соответствующих стро</w:t>
      </w:r>
      <w:r>
        <w:t xml:space="preserve">к </w:t>
      </w:r>
      <w:r w:rsidRPr="00AF567E">
        <w:t>и нажать на кнопку «</w:t>
      </w:r>
      <w:r>
        <w:t>Выбрать</w:t>
      </w:r>
      <w:r w:rsidRPr="00AF567E">
        <w:t>»</w:t>
      </w:r>
      <w:r>
        <w:t xml:space="preserve"> </w:t>
      </w:r>
      <w:r w:rsidRPr="00604478">
        <w:t>(</w:t>
      </w:r>
      <w:r w:rsidR="00AD018D">
        <w:fldChar w:fldCharType="begin"/>
      </w:r>
      <w:r w:rsidR="00AD018D">
        <w:instrText xml:space="preserve"> REF _Ref8911310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140</w:t>
      </w:r>
      <w:r w:rsidR="00AD018D">
        <w:fldChar w:fldCharType="end"/>
      </w:r>
      <w:r w:rsidRPr="00604478">
        <w:t>).</w:t>
      </w:r>
    </w:p>
    <w:p w14:paraId="16E18A9C" w14:textId="77777777" w:rsidR="00131D68" w:rsidRPr="00604478" w:rsidRDefault="009E1B33" w:rsidP="00C34DEE">
      <w:pPr>
        <w:pStyle w:val="af7"/>
      </w:pPr>
      <w:r>
        <w:pict w14:anchorId="2B90769D">
          <v:shape id="_x0000_i1166" type="#_x0000_t75" style="width:445.5pt;height:158.25pt;visibility:visible">
            <v:imagedata r:id="rId144" o:title=""/>
          </v:shape>
        </w:pict>
      </w:r>
    </w:p>
    <w:p w14:paraId="658F45BB" w14:textId="77777777" w:rsidR="00131D68" w:rsidRPr="006D28E5" w:rsidRDefault="00651CC7" w:rsidP="00C34DEE">
      <w:pPr>
        <w:pStyle w:val="aff1"/>
      </w:pPr>
      <w:bookmarkStart w:id="223" w:name="_Ref8911310"/>
      <w:r>
        <w:t>Рисунок </w:t>
      </w:r>
      <w:fldSimple w:instr=" SEQ Рисунок \* ARABIC ">
        <w:r w:rsidR="00FF67A6">
          <w:rPr>
            <w:noProof/>
          </w:rPr>
          <w:t>140</w:t>
        </w:r>
      </w:fldSimple>
      <w:bookmarkEnd w:id="223"/>
      <w:r w:rsidR="00131D68" w:rsidRPr="00604478">
        <w:t xml:space="preserve">. </w:t>
      </w:r>
      <w:r w:rsidR="00131D68">
        <w:t>Выбор учреждений</w:t>
      </w:r>
    </w:p>
    <w:p w14:paraId="44730694" w14:textId="77777777" w:rsidR="00131D68" w:rsidRPr="00604478" w:rsidRDefault="00131D68" w:rsidP="00C6254B">
      <w:pPr>
        <w:pStyle w:val="ae"/>
        <w:rPr>
          <w:b/>
        </w:rPr>
      </w:pPr>
      <w:r w:rsidRPr="00604478">
        <w:t xml:space="preserve">В результате </w:t>
      </w:r>
      <w:r>
        <w:t>в правой области вкладки отобразятся добавленные строки учреждения</w:t>
      </w:r>
      <w:r w:rsidRPr="00604478">
        <w:t xml:space="preserve"> (</w:t>
      </w:r>
      <w:r w:rsidR="00AD018D">
        <w:fldChar w:fldCharType="begin"/>
      </w:r>
      <w:r w:rsidR="00AD018D">
        <w:instrText xml:space="preserve"> REF _Ref8911314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141</w:t>
      </w:r>
      <w:r w:rsidR="00AD018D">
        <w:fldChar w:fldCharType="end"/>
      </w:r>
      <w:r w:rsidRPr="00604478">
        <w:t>).</w:t>
      </w:r>
    </w:p>
    <w:p w14:paraId="0BD027F9" w14:textId="77777777" w:rsidR="00131D68" w:rsidRPr="00604478" w:rsidRDefault="009E1B33" w:rsidP="00C34DEE">
      <w:pPr>
        <w:pStyle w:val="af7"/>
      </w:pPr>
      <w:r>
        <w:pict w14:anchorId="602334FB">
          <v:shape id="_x0000_i1167" type="#_x0000_t75" style="width:478.5pt;height:239.25pt;visibility:visible;mso-wrap-style:square">
            <v:imagedata r:id="rId145" o:title=""/>
          </v:shape>
        </w:pict>
      </w:r>
    </w:p>
    <w:p w14:paraId="4B9A2484" w14:textId="77777777" w:rsidR="00131D68" w:rsidRPr="00604478" w:rsidRDefault="00651CC7" w:rsidP="004832C1">
      <w:pPr>
        <w:pStyle w:val="aff1"/>
      </w:pPr>
      <w:bookmarkStart w:id="224" w:name="_Ref8911314"/>
      <w:r>
        <w:t>Рисунок </w:t>
      </w:r>
      <w:fldSimple w:instr=" SEQ Рисунок \* ARABIC ">
        <w:r w:rsidR="00FF67A6">
          <w:rPr>
            <w:noProof/>
          </w:rPr>
          <w:t>141</w:t>
        </w:r>
      </w:fldSimple>
      <w:bookmarkEnd w:id="224"/>
      <w:r w:rsidR="00131D68" w:rsidRPr="00604478">
        <w:t xml:space="preserve">. </w:t>
      </w:r>
      <w:r w:rsidR="00131D68">
        <w:t>Добавленные строки КБК</w:t>
      </w:r>
    </w:p>
    <w:p w14:paraId="7377CA78" w14:textId="77777777" w:rsidR="00131D68" w:rsidRDefault="00131D68" w:rsidP="00C6254B">
      <w:pPr>
        <w:pStyle w:val="ae"/>
      </w:pPr>
      <w:r>
        <w:t>Графа «Номер» заполняется вручную с клавиатуры.</w:t>
      </w:r>
    </w:p>
    <w:p w14:paraId="559F5AB9" w14:textId="77777777" w:rsidR="00131D68" w:rsidRDefault="00131D68" w:rsidP="00C6254B">
      <w:pPr>
        <w:pStyle w:val="ae"/>
      </w:pPr>
      <w:r>
        <w:t>Графа «Дата» заполняется выбором значения из справочника.</w:t>
      </w:r>
    </w:p>
    <w:p w14:paraId="5D68523B" w14:textId="77777777" w:rsidR="00131D68" w:rsidRPr="00604478" w:rsidRDefault="00131D68" w:rsidP="00C6254B">
      <w:pPr>
        <w:pStyle w:val="ae"/>
      </w:pPr>
      <w:r>
        <w:t>Для сохранения введенных данных необходимо в правой области вкладки нажать на кнопку</w:t>
      </w:r>
      <w:r w:rsidRPr="00604478">
        <w:t xml:space="preserve"> «</w:t>
      </w:r>
      <w:r>
        <w:t>Сохранить</w:t>
      </w:r>
      <w:r w:rsidRPr="00604478">
        <w:t>» (</w:t>
      </w:r>
      <w:r w:rsidR="00AD018D">
        <w:fldChar w:fldCharType="begin"/>
      </w:r>
      <w:r w:rsidR="00AD018D">
        <w:instrText xml:space="preserve"> REF _Ref8911320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142</w:t>
      </w:r>
      <w:r w:rsidR="00AD018D">
        <w:fldChar w:fldCharType="end"/>
      </w:r>
      <w:r w:rsidRPr="00604478">
        <w:t>).</w:t>
      </w:r>
    </w:p>
    <w:p w14:paraId="06279846" w14:textId="77777777" w:rsidR="00131D68" w:rsidRPr="00604478" w:rsidRDefault="009E1B33" w:rsidP="00C34DEE">
      <w:pPr>
        <w:pStyle w:val="af7"/>
      </w:pPr>
      <w:r>
        <w:pict w14:anchorId="41B47A1E">
          <v:shape id="_x0000_i1168" type="#_x0000_t75" style="width:480.75pt;height:241.5pt;visibility:visible;mso-wrap-style:square">
            <v:imagedata r:id="rId146" o:title=""/>
          </v:shape>
        </w:pict>
      </w:r>
    </w:p>
    <w:p w14:paraId="38096C0E" w14:textId="77777777" w:rsidR="00131D68" w:rsidRPr="00604478" w:rsidRDefault="00651CC7" w:rsidP="004832C1">
      <w:pPr>
        <w:pStyle w:val="aff1"/>
      </w:pPr>
      <w:bookmarkStart w:id="225" w:name="_Ref8911320"/>
      <w:r>
        <w:t>Рисунок </w:t>
      </w:r>
      <w:fldSimple w:instr=" SEQ Рисунок \* ARABIC ">
        <w:r w:rsidR="00FF67A6">
          <w:rPr>
            <w:noProof/>
          </w:rPr>
          <w:t>142</w:t>
        </w:r>
      </w:fldSimple>
      <w:bookmarkEnd w:id="225"/>
      <w:r w:rsidR="00131D68" w:rsidRPr="00604478">
        <w:t xml:space="preserve">. </w:t>
      </w:r>
      <w:r w:rsidR="00DE77C7">
        <w:t>Сохранение введенных данных</w:t>
      </w:r>
    </w:p>
    <w:p w14:paraId="5C831885" w14:textId="77777777" w:rsidR="00131D68" w:rsidRPr="00604478" w:rsidRDefault="00DE77C7" w:rsidP="00C6254B">
      <w:pPr>
        <w:pStyle w:val="ae"/>
      </w:pPr>
      <w:r>
        <w:t>В результате выводится системное сообщение, в котором необходимо</w:t>
      </w:r>
      <w:r w:rsidR="00131D68">
        <w:t xml:space="preserve"> нажать на кнопку «ОК»</w:t>
      </w:r>
      <w:r w:rsidR="00131D68" w:rsidRPr="00604478">
        <w:t xml:space="preserve"> (</w:t>
      </w:r>
      <w:r w:rsidR="00AD018D">
        <w:fldChar w:fldCharType="begin"/>
      </w:r>
      <w:r w:rsidR="00AD018D">
        <w:instrText xml:space="preserve"> REF _Ref8911326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143</w:t>
      </w:r>
      <w:r w:rsidR="00AD018D">
        <w:fldChar w:fldCharType="end"/>
      </w:r>
      <w:r w:rsidR="00131D68" w:rsidRPr="00604478">
        <w:t>).</w:t>
      </w:r>
    </w:p>
    <w:p w14:paraId="2C509271" w14:textId="77777777" w:rsidR="00131D68" w:rsidRPr="00B36D80" w:rsidRDefault="009E1B33" w:rsidP="00C34DEE">
      <w:pPr>
        <w:pStyle w:val="af7"/>
      </w:pPr>
      <w:r>
        <w:pict w14:anchorId="43BDB12E">
          <v:shape id="_x0000_i1169" type="#_x0000_t75" style="width:186.75pt;height:81.75pt;visibility:visible">
            <v:imagedata r:id="rId140" o:title=""/>
          </v:shape>
        </w:pict>
      </w:r>
    </w:p>
    <w:p w14:paraId="2A0EB0A6" w14:textId="77777777" w:rsidR="00131D68" w:rsidRPr="00604478" w:rsidRDefault="00651CC7" w:rsidP="00C34DEE">
      <w:pPr>
        <w:pStyle w:val="aff1"/>
      </w:pPr>
      <w:bookmarkStart w:id="226" w:name="_Ref8911326"/>
      <w:r>
        <w:t>Рисунок </w:t>
      </w:r>
      <w:fldSimple w:instr=" SEQ Рисунок \* ARABIC ">
        <w:r w:rsidR="00FF67A6">
          <w:rPr>
            <w:noProof/>
          </w:rPr>
          <w:t>143</w:t>
        </w:r>
      </w:fldSimple>
      <w:bookmarkEnd w:id="226"/>
      <w:r w:rsidR="00131D68" w:rsidRPr="00604478">
        <w:t xml:space="preserve">. </w:t>
      </w:r>
      <w:r w:rsidR="00DE77C7">
        <w:t>Системное сообщение</w:t>
      </w:r>
    </w:p>
    <w:p w14:paraId="109BA19B" w14:textId="77777777" w:rsidR="00131D68" w:rsidRPr="00604478" w:rsidRDefault="00131D68" w:rsidP="00C6254B">
      <w:pPr>
        <w:pStyle w:val="ae"/>
      </w:pPr>
      <w:r w:rsidRPr="00604478">
        <w:t xml:space="preserve">В результате </w:t>
      </w:r>
      <w:r>
        <w:t>введенные данные по учреждениям будут сохранены</w:t>
      </w:r>
      <w:r w:rsidRPr="00604478">
        <w:t>.</w:t>
      </w:r>
    </w:p>
    <w:p w14:paraId="3D936DDB" w14:textId="77777777" w:rsidR="00E6167D" w:rsidRPr="00604478" w:rsidRDefault="00E6167D" w:rsidP="00C6254B">
      <w:pPr>
        <w:pStyle w:val="ae"/>
      </w:pPr>
      <w:r>
        <w:t>Для удаления учреждения</w:t>
      </w:r>
      <w:r w:rsidRPr="00604478">
        <w:t xml:space="preserve"> необходимо</w:t>
      </w:r>
      <w:r w:rsidR="00DE77C7">
        <w:t xml:space="preserve"> одним нажатием левой кнопки мыши</w:t>
      </w:r>
      <w:r w:rsidRPr="00604478">
        <w:t xml:space="preserve"> </w:t>
      </w:r>
      <w:r>
        <w:t xml:space="preserve">в правой области вкладки выбрать строку и </w:t>
      </w:r>
      <w:r w:rsidRPr="00604478">
        <w:t>нажать на кнопку «</w:t>
      </w:r>
      <w:r>
        <w:t>Удалить</w:t>
      </w:r>
      <w:r w:rsidRPr="00604478">
        <w:t>» (</w:t>
      </w:r>
      <w:r w:rsidR="00AD018D">
        <w:fldChar w:fldCharType="begin"/>
      </w:r>
      <w:r w:rsidR="00AD018D">
        <w:instrText xml:space="preserve"> REF _Ref8911338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144</w:t>
      </w:r>
      <w:r w:rsidR="00AD018D">
        <w:fldChar w:fldCharType="end"/>
      </w:r>
      <w:r w:rsidRPr="00604478">
        <w:t>).</w:t>
      </w:r>
    </w:p>
    <w:p w14:paraId="5BEA4D63" w14:textId="77777777" w:rsidR="00E6167D" w:rsidRPr="00604478" w:rsidRDefault="009E1B33" w:rsidP="00C34DEE">
      <w:pPr>
        <w:pStyle w:val="af7"/>
      </w:pPr>
      <w:r>
        <w:pict w14:anchorId="5F431B35">
          <v:shape id="_x0000_i1170" type="#_x0000_t75" style="width:478.5pt;height:240pt;visibility:visible;mso-wrap-style:square">
            <v:imagedata r:id="rId147" o:title=""/>
          </v:shape>
        </w:pict>
      </w:r>
    </w:p>
    <w:p w14:paraId="46A7BF35" w14:textId="77777777" w:rsidR="00E6167D" w:rsidRPr="00604478" w:rsidRDefault="00651CC7" w:rsidP="004832C1">
      <w:pPr>
        <w:pStyle w:val="aff1"/>
      </w:pPr>
      <w:bookmarkStart w:id="227" w:name="_Ref8911338"/>
      <w:r>
        <w:t>Рисунок </w:t>
      </w:r>
      <w:fldSimple w:instr=" SEQ Рисунок \* ARABIC ">
        <w:r w:rsidR="00FF67A6">
          <w:rPr>
            <w:noProof/>
          </w:rPr>
          <w:t>144</w:t>
        </w:r>
      </w:fldSimple>
      <w:bookmarkEnd w:id="227"/>
      <w:r w:rsidR="00E6167D" w:rsidRPr="00604478">
        <w:t xml:space="preserve">. </w:t>
      </w:r>
      <w:r w:rsidR="00DE77C7">
        <w:t>Удаление строки</w:t>
      </w:r>
    </w:p>
    <w:p w14:paraId="2C5F31D7" w14:textId="77777777" w:rsidR="00E6167D" w:rsidRPr="00604478" w:rsidRDefault="00DE77C7" w:rsidP="00C6254B">
      <w:pPr>
        <w:pStyle w:val="ae"/>
      </w:pPr>
      <w:r>
        <w:t>В результате выводится системное сообщение, в котором</w:t>
      </w:r>
      <w:r w:rsidR="00E6167D" w:rsidRPr="00604478">
        <w:t xml:space="preserve"> необходимо подтвердить </w:t>
      </w:r>
      <w:r w:rsidR="00E6167D">
        <w:t>удаление строк</w:t>
      </w:r>
      <w:r w:rsidR="00E6167D" w:rsidRPr="00604478">
        <w:t xml:space="preserve"> нажатием на кнопку «Да» (</w:t>
      </w:r>
      <w:r w:rsidR="00AD018D">
        <w:fldChar w:fldCharType="begin"/>
      </w:r>
      <w:r w:rsidR="00AD018D">
        <w:instrText xml:space="preserve"> REF _Ref8911343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145</w:t>
      </w:r>
      <w:r w:rsidR="00AD018D">
        <w:fldChar w:fldCharType="end"/>
      </w:r>
      <w:r w:rsidR="00E6167D" w:rsidRPr="00604478">
        <w:t>).</w:t>
      </w:r>
    </w:p>
    <w:p w14:paraId="5B07D9EC" w14:textId="77777777" w:rsidR="00E6167D" w:rsidRPr="00604478" w:rsidRDefault="009E1B33" w:rsidP="00C34DEE">
      <w:pPr>
        <w:pStyle w:val="af7"/>
      </w:pPr>
      <w:r>
        <w:pict w14:anchorId="2C77B6DE">
          <v:shape id="_x0000_i1171" type="#_x0000_t75" style="width:264pt;height:84pt;visibility:visible">
            <v:imagedata r:id="rId142" o:title=""/>
          </v:shape>
        </w:pict>
      </w:r>
    </w:p>
    <w:p w14:paraId="57402440" w14:textId="77777777" w:rsidR="00E6167D" w:rsidRPr="00604478" w:rsidRDefault="00651CC7" w:rsidP="004832C1">
      <w:pPr>
        <w:pStyle w:val="aff1"/>
      </w:pPr>
      <w:bookmarkStart w:id="228" w:name="_Ref8911343"/>
      <w:r>
        <w:t>Рисунок </w:t>
      </w:r>
      <w:fldSimple w:instr=" SEQ Рисунок \* ARABIC ">
        <w:r w:rsidR="00FF67A6">
          <w:rPr>
            <w:noProof/>
          </w:rPr>
          <w:t>145</w:t>
        </w:r>
      </w:fldSimple>
      <w:bookmarkEnd w:id="228"/>
      <w:r w:rsidR="00E6167D" w:rsidRPr="00604478">
        <w:t xml:space="preserve">. </w:t>
      </w:r>
      <w:r w:rsidR="00DE77C7">
        <w:t>Системное сообщение</w:t>
      </w:r>
    </w:p>
    <w:p w14:paraId="52BB8C35" w14:textId="77777777" w:rsidR="00131D68" w:rsidRDefault="00E6167D" w:rsidP="00C6254B">
      <w:pPr>
        <w:pStyle w:val="ae"/>
      </w:pPr>
      <w:r w:rsidRPr="00604478">
        <w:t xml:space="preserve">В результате </w:t>
      </w:r>
      <w:r>
        <w:t>строка учреждения будет удалена из правой области вкладки.</w:t>
      </w:r>
    </w:p>
    <w:p w14:paraId="7FFEA8BD" w14:textId="77777777" w:rsidR="00DE77C7" w:rsidRDefault="00DE77C7" w:rsidP="00C6254B">
      <w:pPr>
        <w:pStyle w:val="ae"/>
      </w:pPr>
      <w:r w:rsidRPr="00604478">
        <w:t xml:space="preserve">Во вкладке </w:t>
      </w:r>
      <w:r w:rsidRPr="00190CB5">
        <w:t>«Раздел 5.3.1. Расходы учреждения по исполнению ПО перед физ. Лицом, полномочия по осуществлению которых переданы ФБУ/ФАУ»</w:t>
      </w:r>
      <w:r>
        <w:t xml:space="preserve"> строки добавляются вручную из вкладки </w:t>
      </w:r>
      <w:r w:rsidRPr="00190CB5">
        <w:t>«Раздел 1. Итого по проекту бюджетной сметы»</w:t>
      </w:r>
      <w:r>
        <w:t xml:space="preserve"> и </w:t>
      </w:r>
      <w:r w:rsidRPr="00190CB5">
        <w:t>«Раздел 5.2. Расходы учреждения по исполнению ПНО за счет БА»</w:t>
      </w:r>
      <w:r>
        <w:t>, у которых вид расходов «320», «321», «322», «323» и «324».</w:t>
      </w:r>
    </w:p>
    <w:p w14:paraId="679C528B" w14:textId="77777777" w:rsidR="00DE77C7" w:rsidRDefault="00DE77C7" w:rsidP="00DE77C7">
      <w:pPr>
        <w:pStyle w:val="5"/>
      </w:pPr>
      <w:bookmarkStart w:id="229" w:name="_Ref41866396"/>
      <w:r>
        <w:t xml:space="preserve">Работа во вкладке </w:t>
      </w:r>
      <w:r w:rsidRPr="00190CB5">
        <w:t>«Раздел 5.3.2. Расходы учреждения на закупку товаров, работ, услуг для обеспечения федеральных нужд, в части переданных полномочий ФБУ/ФАУ/ГУП»</w:t>
      </w:r>
      <w:bookmarkEnd w:id="229"/>
    </w:p>
    <w:p w14:paraId="7317904F" w14:textId="77777777" w:rsidR="00DE77C7" w:rsidRDefault="00DE77C7" w:rsidP="00DE77C7">
      <w:pPr>
        <w:pStyle w:val="ae"/>
      </w:pPr>
      <w:r w:rsidRPr="00357E60">
        <w:rPr>
          <w:b/>
        </w:rPr>
        <w:t>Важно!</w:t>
      </w:r>
      <w:r>
        <w:t xml:space="preserve"> Вкладка «</w:t>
      </w:r>
      <w:r w:rsidRPr="00190CB5">
        <w:t>Раздел 5.3.2. Расходы учреждения на закупку товаров, работ, услуг для обеспечения федеральных нужд, в части переданных полномочий ФБУ/ФАУ/ГУП</w:t>
      </w:r>
      <w:r>
        <w:t>» доступна для заполнения, если получатель бюджетных средств является распорядителем бюджетных средств или главным распорядителем бюджетных средств.</w:t>
      </w:r>
    </w:p>
    <w:p w14:paraId="6A082387" w14:textId="77777777" w:rsidR="00DE77C7" w:rsidRDefault="00DE77C7" w:rsidP="00DE77C7">
      <w:pPr>
        <w:pStyle w:val="ae"/>
      </w:pPr>
      <w:r>
        <w:t xml:space="preserve">Работа во вкладке </w:t>
      </w:r>
      <w:r w:rsidRPr="00190CB5">
        <w:t>«Раздел 5.3.2. Расходы учреждения на закупку товаров, работ, услуг для обеспечения федеральных нужд, в части переданных полномочий ФБУ/ФАУ/ГУП»</w:t>
      </w:r>
      <w:r>
        <w:t xml:space="preserve"> осуществляется аналогично описанию в п.п. </w:t>
      </w:r>
      <w:r>
        <w:fldChar w:fldCharType="begin"/>
      </w:r>
      <w:r>
        <w:instrText xml:space="preserve"> REF _Ref8903740 \w \h </w:instrText>
      </w:r>
      <w:r>
        <w:fldChar w:fldCharType="separate"/>
      </w:r>
      <w:r w:rsidR="00FF67A6">
        <w:t>5.1.1.5.3</w:t>
      </w:r>
      <w:r>
        <w:fldChar w:fldCharType="end"/>
      </w:r>
      <w:r>
        <w:t> настоящего руководства пользователя.</w:t>
      </w:r>
    </w:p>
    <w:p w14:paraId="5547E38F" w14:textId="77777777" w:rsidR="00DE77C7" w:rsidRPr="00DE77C7" w:rsidRDefault="00DE77C7" w:rsidP="00DE77C7">
      <w:pPr>
        <w:pStyle w:val="ae"/>
      </w:pPr>
      <w:r w:rsidRPr="00604478">
        <w:t xml:space="preserve">Во вкладке </w:t>
      </w:r>
      <w:r w:rsidRPr="00190CB5">
        <w:t>«Раздел 5.3.2. Расходы учреждения на закупку товаров, работ, услуг для обеспечения федеральных нужд, в части переданных полномочий ФБУ/ФАУ/ГУП»</w:t>
      </w:r>
      <w:r>
        <w:t xml:space="preserve"> строки добавляются вручную из вкладки </w:t>
      </w:r>
      <w:r w:rsidRPr="00190CB5">
        <w:t>«Раздел 1. Итого по проекту бюджетной сметы»</w:t>
      </w:r>
      <w:r>
        <w:t xml:space="preserve"> и </w:t>
      </w:r>
      <w:r w:rsidRPr="00190CB5">
        <w:t>«Раздел 5.2. Расходы учреждения по исполнению ПНО за счет БА»</w:t>
      </w:r>
      <w:r>
        <w:t>, у которых вид расходов «200».</w:t>
      </w:r>
    </w:p>
    <w:p w14:paraId="41F1C5E8" w14:textId="77777777" w:rsidR="00EC518C" w:rsidRPr="00EC518C" w:rsidRDefault="00E6167D" w:rsidP="00565C0F">
      <w:pPr>
        <w:pStyle w:val="5"/>
      </w:pPr>
      <w:bookmarkStart w:id="230" w:name="_Ref8903774"/>
      <w:r>
        <w:t>Работа во</w:t>
      </w:r>
      <w:r w:rsidR="00EC518C">
        <w:t xml:space="preserve"> вкладк</w:t>
      </w:r>
      <w:r>
        <w:t>е</w:t>
      </w:r>
      <w:r w:rsidR="00EC518C">
        <w:t xml:space="preserve"> </w:t>
      </w:r>
      <w:r w:rsidR="00EC518C" w:rsidRPr="00190CB5">
        <w:t>«Раздел 5.3.3. Расходы учреждения по перечислению в бюджеты субъектов РФ межбюджетных трансфертов, субсидий юридическим лицам, индивидуальным предпринимателями, физическим лицам, полномочия по осуществлению которых переданы ТОФК»</w:t>
      </w:r>
      <w:bookmarkEnd w:id="230"/>
    </w:p>
    <w:p w14:paraId="734230C4" w14:textId="77777777" w:rsidR="00DE77C7" w:rsidRDefault="00DE77C7" w:rsidP="00C6254B">
      <w:pPr>
        <w:pStyle w:val="ae"/>
      </w:pPr>
      <w:r w:rsidRPr="00357E60">
        <w:rPr>
          <w:b/>
        </w:rPr>
        <w:t>Важно!</w:t>
      </w:r>
      <w:r>
        <w:t xml:space="preserve"> Вкладка «</w:t>
      </w:r>
      <w:r w:rsidRPr="00190CB5">
        <w:t>Раздел 5.3.3. Расходы учреждения по перечислению в бюджеты субъектов РФ межбюджетных трансфертов, субсидий юридическим лицам, индивидуальным предпринимателями, физическим лицам, полномочия по осуществлению которых переданы ТОФК</w:t>
      </w:r>
      <w:r>
        <w:t>» доступна для заполнения, если получатель бюджетных средств является распорядителем бюджетных средств или главным распорядителем бюджетных средств.</w:t>
      </w:r>
    </w:p>
    <w:p w14:paraId="4D55C717" w14:textId="77777777" w:rsidR="00E6167D" w:rsidRDefault="00E6167D" w:rsidP="00C6254B">
      <w:pPr>
        <w:pStyle w:val="ae"/>
      </w:pPr>
      <w:r>
        <w:t xml:space="preserve">Для перехода во вкладку </w:t>
      </w:r>
      <w:r w:rsidRPr="00190CB5">
        <w:t>«Раздел 5.3.3. Расходы учреждения по перечислению в бюджеты субъектов РФ межбюджетных трансфертов, субсидий юридическим лицам, индивидуальным предпринимателями, физическим лицам, полномочия по осуществлению которых переданы ТОФК»</w:t>
      </w:r>
      <w:r>
        <w:t xml:space="preserve"> необходимо </w:t>
      </w:r>
      <w:r w:rsidR="00DE77C7">
        <w:t xml:space="preserve">одним нажатием левой кнопки мыши </w:t>
      </w:r>
      <w:r>
        <w:t>выбрать вкладку «Раздел 5. Иные сведения о расходах учреждения»</w:t>
      </w:r>
      <w:r w:rsidR="00DE77C7">
        <w:t>,</w:t>
      </w:r>
      <w:r>
        <w:t xml:space="preserve"> </w:t>
      </w:r>
      <w:r w:rsidR="00DE77C7">
        <w:t>затем</w:t>
      </w:r>
      <w:r>
        <w:t xml:space="preserve"> выбрать вкладку </w:t>
      </w:r>
      <w:r w:rsidRPr="00190CB5">
        <w:t>«Раздел 5.3.3. Расходы учреждения по перечислению в бюджеты субъектов РФ межбюджетных трансфертов, субсидий юридическим лицам, индивидуальным предпринимателями, физическим лицам, полномочия по осуществлению которых переданы ТОФК»</w:t>
      </w:r>
      <w:r w:rsidRPr="00CD38D8">
        <w:t xml:space="preserve"> </w:t>
      </w:r>
      <w:r>
        <w:t>(</w:t>
      </w:r>
      <w:r w:rsidR="00AD018D">
        <w:fldChar w:fldCharType="begin"/>
      </w:r>
      <w:r w:rsidR="00AD018D">
        <w:instrText xml:space="preserve"> REF _Ref8911347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146</w:t>
      </w:r>
      <w:r w:rsidR="00AD018D">
        <w:fldChar w:fldCharType="end"/>
      </w:r>
      <w:r>
        <w:t>).</w:t>
      </w:r>
    </w:p>
    <w:p w14:paraId="6EC388CE" w14:textId="77777777" w:rsidR="00E6167D" w:rsidRDefault="009E1B33" w:rsidP="00C34DEE">
      <w:pPr>
        <w:pStyle w:val="af7"/>
      </w:pPr>
      <w:r>
        <w:pict w14:anchorId="07AF2ABC">
          <v:shape id="_x0000_i1172" type="#_x0000_t75" style="width:477pt;height:264.75pt;visibility:visible;mso-wrap-style:square">
            <v:imagedata r:id="rId148" o:title=""/>
          </v:shape>
        </w:pict>
      </w:r>
    </w:p>
    <w:p w14:paraId="5E6443AA" w14:textId="77777777" w:rsidR="00E6167D" w:rsidRPr="00CD38D8" w:rsidRDefault="00651CC7" w:rsidP="00C34DEE">
      <w:pPr>
        <w:pStyle w:val="aff1"/>
      </w:pPr>
      <w:bookmarkStart w:id="231" w:name="_Ref8911347"/>
      <w:r>
        <w:t>Рисунок </w:t>
      </w:r>
      <w:fldSimple w:instr=" SEQ Рисунок \* ARABIC ">
        <w:r w:rsidR="00FF67A6">
          <w:rPr>
            <w:noProof/>
          </w:rPr>
          <w:t>146</w:t>
        </w:r>
      </w:fldSimple>
      <w:bookmarkEnd w:id="231"/>
      <w:r w:rsidR="00E6167D">
        <w:t xml:space="preserve">. </w:t>
      </w:r>
      <w:r w:rsidR="00DE77C7">
        <w:t xml:space="preserve">Вкладка </w:t>
      </w:r>
      <w:r w:rsidR="00E6167D" w:rsidRPr="00190CB5">
        <w:t>«Раздел 5.3.3. Расходы учреждения по перечислению в бюджеты субъектов РФ межбюджетных трансфертов, субсидий юридическим лицам, индивидуальным предпринимателями, физическим лицам, полномочия по осуществлению которых переданы ТОФК»</w:t>
      </w:r>
    </w:p>
    <w:p w14:paraId="4784C246" w14:textId="77777777" w:rsidR="00E6167D" w:rsidRPr="00604478" w:rsidRDefault="00E6167D" w:rsidP="00C6254B">
      <w:pPr>
        <w:pStyle w:val="ae"/>
      </w:pPr>
      <w:r>
        <w:t>Для добавления кода бюджетной классификации</w:t>
      </w:r>
      <w:r w:rsidRPr="00604478">
        <w:t xml:space="preserve"> необходимо </w:t>
      </w:r>
      <w:r>
        <w:t xml:space="preserve">в </w:t>
      </w:r>
      <w:r w:rsidR="00DE77C7">
        <w:t>левой</w:t>
      </w:r>
      <w:r>
        <w:t xml:space="preserve"> области вкладки </w:t>
      </w:r>
      <w:r w:rsidRPr="00604478">
        <w:t>нажать на кнопку «</w:t>
      </w:r>
      <w:r>
        <w:t>Добавить</w:t>
      </w:r>
      <w:r w:rsidRPr="00604478">
        <w:t>» (</w:t>
      </w:r>
      <w:r w:rsidR="00AD018D">
        <w:fldChar w:fldCharType="begin"/>
      </w:r>
      <w:r w:rsidR="00AD018D">
        <w:instrText xml:space="preserve"> REF _Ref8911352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147</w:t>
      </w:r>
      <w:r w:rsidR="00AD018D">
        <w:fldChar w:fldCharType="end"/>
      </w:r>
      <w:r w:rsidRPr="00604478">
        <w:t>).</w:t>
      </w:r>
    </w:p>
    <w:p w14:paraId="4B1DD863" w14:textId="77777777" w:rsidR="00E6167D" w:rsidRPr="00604478" w:rsidRDefault="009E1B33" w:rsidP="00C34DEE">
      <w:pPr>
        <w:pStyle w:val="af7"/>
      </w:pPr>
      <w:r>
        <w:pict w14:anchorId="660717BB">
          <v:shape id="_x0000_i1173" type="#_x0000_t75" style="width:480pt;height:265.5pt;visibility:visible;mso-wrap-style:square">
            <v:imagedata r:id="rId149" o:title=""/>
          </v:shape>
        </w:pict>
      </w:r>
    </w:p>
    <w:p w14:paraId="53032974" w14:textId="77777777" w:rsidR="00E6167D" w:rsidRPr="00604478" w:rsidRDefault="00651CC7" w:rsidP="004832C1">
      <w:pPr>
        <w:pStyle w:val="aff1"/>
      </w:pPr>
      <w:bookmarkStart w:id="232" w:name="_Ref8911352"/>
      <w:r>
        <w:t>Рисунок </w:t>
      </w:r>
      <w:fldSimple w:instr=" SEQ Рисунок \* ARABIC ">
        <w:r w:rsidR="00FF67A6">
          <w:rPr>
            <w:noProof/>
          </w:rPr>
          <w:t>147</w:t>
        </w:r>
      </w:fldSimple>
      <w:bookmarkEnd w:id="232"/>
      <w:r w:rsidR="00E6167D" w:rsidRPr="00604478">
        <w:t xml:space="preserve">. </w:t>
      </w:r>
      <w:r w:rsidR="00DE77C7">
        <w:t>Добавление КБК</w:t>
      </w:r>
    </w:p>
    <w:p w14:paraId="3B5A18AA" w14:textId="77777777" w:rsidR="00E6167D" w:rsidRDefault="00E6167D" w:rsidP="00C6254B">
      <w:pPr>
        <w:pStyle w:val="ae"/>
      </w:pPr>
      <w:r w:rsidRPr="00604478">
        <w:t xml:space="preserve">В открывшемся окне </w:t>
      </w:r>
      <w:r>
        <w:t>«Код классификации расходов бюджетов»</w:t>
      </w:r>
      <w:r w:rsidRPr="00604478">
        <w:t xml:space="preserve"> </w:t>
      </w:r>
      <w:r>
        <w:t xml:space="preserve">необходимо </w:t>
      </w:r>
      <w:r w:rsidRPr="00AF567E">
        <w:t>установить «галочки» напротив соответствующих стро</w:t>
      </w:r>
      <w:r>
        <w:t xml:space="preserve">к </w:t>
      </w:r>
      <w:r w:rsidRPr="00AF567E">
        <w:t>и нажать на кнопку «</w:t>
      </w:r>
      <w:r>
        <w:t>Выбрать</w:t>
      </w:r>
      <w:r w:rsidRPr="00AF567E">
        <w:t>»</w:t>
      </w:r>
      <w:r>
        <w:t xml:space="preserve"> </w:t>
      </w:r>
      <w:r w:rsidRPr="00604478">
        <w:t>(</w:t>
      </w:r>
      <w:r w:rsidR="00AD018D">
        <w:fldChar w:fldCharType="begin"/>
      </w:r>
      <w:r w:rsidR="00AD018D">
        <w:instrText xml:space="preserve"> REF _Ref8911358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148</w:t>
      </w:r>
      <w:r w:rsidR="00AD018D">
        <w:fldChar w:fldCharType="end"/>
      </w:r>
      <w:r w:rsidRPr="00604478">
        <w:t>).</w:t>
      </w:r>
    </w:p>
    <w:p w14:paraId="0A70FD37" w14:textId="77777777" w:rsidR="00E6167D" w:rsidRPr="00604478" w:rsidRDefault="009E1B33" w:rsidP="00C34DEE">
      <w:pPr>
        <w:pStyle w:val="af7"/>
      </w:pPr>
      <w:r>
        <w:pict w14:anchorId="39264BEF">
          <v:shape id="_x0000_i1174" type="#_x0000_t75" style="width:296.25pt;height:189pt;visibility:visible">
            <v:imagedata r:id="rId150" o:title=""/>
          </v:shape>
        </w:pict>
      </w:r>
    </w:p>
    <w:p w14:paraId="2BAED716" w14:textId="77777777" w:rsidR="00E6167D" w:rsidRPr="006D28E5" w:rsidRDefault="00651CC7" w:rsidP="00C34DEE">
      <w:pPr>
        <w:pStyle w:val="aff1"/>
      </w:pPr>
      <w:bookmarkStart w:id="233" w:name="_Ref8911358"/>
      <w:r>
        <w:t>Рисунок </w:t>
      </w:r>
      <w:fldSimple w:instr=" SEQ Рисунок \* ARABIC ">
        <w:r w:rsidR="00FF67A6">
          <w:rPr>
            <w:noProof/>
          </w:rPr>
          <w:t>148</w:t>
        </w:r>
      </w:fldSimple>
      <w:bookmarkEnd w:id="233"/>
      <w:r w:rsidR="00E6167D" w:rsidRPr="00604478">
        <w:t xml:space="preserve">. </w:t>
      </w:r>
      <w:r w:rsidR="00E6167D">
        <w:t>Выбор КБК</w:t>
      </w:r>
    </w:p>
    <w:p w14:paraId="6D7E31FE" w14:textId="77777777" w:rsidR="00E6167D" w:rsidRPr="00604478" w:rsidRDefault="00E6167D" w:rsidP="00C6254B">
      <w:pPr>
        <w:pStyle w:val="ae"/>
        <w:rPr>
          <w:b/>
        </w:rPr>
      </w:pPr>
      <w:r w:rsidRPr="00604478">
        <w:t xml:space="preserve">В результате </w:t>
      </w:r>
      <w:r>
        <w:t>в левой области вкладки отобразятся добавленные строки КБК</w:t>
      </w:r>
      <w:r w:rsidRPr="00604478">
        <w:t xml:space="preserve"> (</w:t>
      </w:r>
      <w:r w:rsidR="00AD018D">
        <w:fldChar w:fldCharType="begin"/>
      </w:r>
      <w:r w:rsidR="00AD018D">
        <w:instrText xml:space="preserve"> REF _Ref8911364 \h </w:instrText>
      </w:r>
      <w:r w:rsidR="00AD018D">
        <w:fldChar w:fldCharType="separate"/>
      </w:r>
      <w:r w:rsidR="00FF67A6">
        <w:t>Рисунок </w:t>
      </w:r>
      <w:r w:rsidR="00FF67A6">
        <w:rPr>
          <w:noProof/>
        </w:rPr>
        <w:t>149</w:t>
      </w:r>
      <w:r w:rsidR="00AD018D">
        <w:fldChar w:fldCharType="end"/>
      </w:r>
      <w:r w:rsidRPr="00604478">
        <w:t>).</w:t>
      </w:r>
    </w:p>
    <w:p w14:paraId="1D50D6A9" w14:textId="77777777" w:rsidR="00E6167D" w:rsidRPr="00604478" w:rsidRDefault="009E1B33" w:rsidP="00C34DEE">
      <w:pPr>
        <w:pStyle w:val="af7"/>
      </w:pPr>
      <w:r>
        <w:pict w14:anchorId="0D3BD1FD">
          <v:shape id="_x0000_i1175" type="#_x0000_t75" style="width:480pt;height:241.5pt;visibility:visible;mso-wrap-style:square">
            <v:imagedata r:id="rId151" o:title=""/>
          </v:shape>
        </w:pict>
      </w:r>
    </w:p>
    <w:p w14:paraId="4147CEC3" w14:textId="77777777" w:rsidR="00E6167D" w:rsidRPr="00604478" w:rsidRDefault="00651CC7" w:rsidP="004832C1">
      <w:pPr>
        <w:pStyle w:val="aff1"/>
      </w:pPr>
      <w:bookmarkStart w:id="234" w:name="_Ref8911364"/>
      <w:r>
        <w:t>Рисунок </w:t>
      </w:r>
      <w:fldSimple w:instr=" SEQ Рисунок \* ARABIC ">
        <w:r w:rsidR="00FF67A6">
          <w:rPr>
            <w:noProof/>
          </w:rPr>
          <w:t>149</w:t>
        </w:r>
      </w:fldSimple>
      <w:bookmarkEnd w:id="234"/>
      <w:r w:rsidR="00E6167D" w:rsidRPr="00604478">
        <w:t xml:space="preserve">. </w:t>
      </w:r>
      <w:r w:rsidR="00E6167D">
        <w:t>Добавленные строки КБК</w:t>
      </w:r>
    </w:p>
    <w:p w14:paraId="7AD3DF9C" w14:textId="77777777" w:rsidR="00E6167D" w:rsidRPr="0019151F" w:rsidRDefault="00E6167D" w:rsidP="00C6254B">
      <w:pPr>
        <w:pStyle w:val="ae"/>
      </w:pPr>
      <w:r>
        <w:t>Графы «Сумма на 202</w:t>
      </w:r>
      <w:r w:rsidR="00DA0DD2">
        <w:t>1</w:t>
      </w:r>
      <w:r>
        <w:t xml:space="preserve"> год», «Сумма на 202</w:t>
      </w:r>
      <w:r w:rsidR="00DA0DD2">
        <w:t>2</w:t>
      </w:r>
      <w:r>
        <w:t xml:space="preserve"> год» и «Сумма на 202</w:t>
      </w:r>
      <w:r w:rsidR="00DA0DD2">
        <w:t>3</w:t>
      </w:r>
      <w:r>
        <w:t xml:space="preserve"> год» </w:t>
      </w:r>
      <w:r w:rsidRPr="0019151F">
        <w:t>заполня</w:t>
      </w:r>
      <w:r>
        <w:t>ю</w:t>
      </w:r>
      <w:r w:rsidRPr="0019151F">
        <w:t>тся вручную</w:t>
      </w:r>
      <w:r>
        <w:t xml:space="preserve"> с клавиатуры</w:t>
      </w:r>
      <w:r w:rsidRPr="0019151F">
        <w:t>.</w:t>
      </w:r>
    </w:p>
    <w:p w14:paraId="2D365C88" w14:textId="77777777" w:rsidR="00E6167D" w:rsidRPr="00604478" w:rsidRDefault="00E6167D" w:rsidP="00C6254B">
      <w:pPr>
        <w:pStyle w:val="ae"/>
      </w:pPr>
      <w:r>
        <w:t>Для сохранения введенных данных необходимо в левой области вкладки нажать на кнопку</w:t>
      </w:r>
      <w:r w:rsidRPr="00604478">
        <w:t xml:space="preserve"> «</w:t>
      </w:r>
      <w:r>
        <w:t>Сохранить</w:t>
      </w:r>
      <w:r w:rsidRPr="00604478">
        <w:t>» (</w:t>
      </w:r>
      <w:r w:rsidR="00C36839">
        <w:fldChar w:fldCharType="begin"/>
      </w:r>
      <w:r w:rsidR="00C36839">
        <w:instrText xml:space="preserve"> REF _Ref8912559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150</w:t>
      </w:r>
      <w:r w:rsidR="00C36839">
        <w:fldChar w:fldCharType="end"/>
      </w:r>
      <w:r w:rsidRPr="00604478">
        <w:t>).</w:t>
      </w:r>
    </w:p>
    <w:p w14:paraId="1988A6CC" w14:textId="77777777" w:rsidR="00E6167D" w:rsidRPr="00604478" w:rsidRDefault="009E1B33" w:rsidP="00C34DEE">
      <w:pPr>
        <w:pStyle w:val="af7"/>
      </w:pPr>
      <w:r>
        <w:pict w14:anchorId="4AF3994C">
          <v:shape id="_x0000_i1176" type="#_x0000_t75" style="width:478.5pt;height:240pt;visibility:visible;mso-wrap-style:square">
            <v:imagedata r:id="rId152" o:title=""/>
          </v:shape>
        </w:pict>
      </w:r>
    </w:p>
    <w:p w14:paraId="2A73AE56" w14:textId="77777777" w:rsidR="00E6167D" w:rsidRPr="00604478" w:rsidRDefault="00651CC7" w:rsidP="004832C1">
      <w:pPr>
        <w:pStyle w:val="aff1"/>
      </w:pPr>
      <w:bookmarkStart w:id="235" w:name="_Ref8912559"/>
      <w:r>
        <w:t>Рисунок </w:t>
      </w:r>
      <w:fldSimple w:instr=" SEQ Рисунок \* ARABIC ">
        <w:r w:rsidR="00FF67A6">
          <w:rPr>
            <w:noProof/>
          </w:rPr>
          <w:t>150</w:t>
        </w:r>
      </w:fldSimple>
      <w:bookmarkEnd w:id="235"/>
      <w:r w:rsidR="00E6167D" w:rsidRPr="00604478">
        <w:t xml:space="preserve">. </w:t>
      </w:r>
      <w:r w:rsidR="00DE77C7">
        <w:t>Сохранение введенных данных</w:t>
      </w:r>
    </w:p>
    <w:p w14:paraId="32F3E4FF" w14:textId="77777777" w:rsidR="00E6167D" w:rsidRPr="00604478" w:rsidRDefault="00DE77C7" w:rsidP="00C6254B">
      <w:pPr>
        <w:pStyle w:val="ae"/>
      </w:pPr>
      <w:r>
        <w:t>В результате выводится системное сообщение, в котором необходимо</w:t>
      </w:r>
      <w:r w:rsidR="00E6167D">
        <w:t xml:space="preserve"> нажать на кнопку «ОК»</w:t>
      </w:r>
      <w:r w:rsidR="00E6167D" w:rsidRPr="00604478">
        <w:t xml:space="preserve"> (</w:t>
      </w:r>
      <w:r w:rsidR="00C36839">
        <w:fldChar w:fldCharType="begin"/>
      </w:r>
      <w:r w:rsidR="00C36839">
        <w:instrText xml:space="preserve"> REF _Ref8912563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151</w:t>
      </w:r>
      <w:r w:rsidR="00C36839">
        <w:fldChar w:fldCharType="end"/>
      </w:r>
      <w:r w:rsidR="00E6167D" w:rsidRPr="00604478">
        <w:t>).</w:t>
      </w:r>
    </w:p>
    <w:p w14:paraId="51A4D69D" w14:textId="77777777" w:rsidR="00E6167D" w:rsidRPr="00B36D80" w:rsidRDefault="009E1B33" w:rsidP="00C34DEE">
      <w:pPr>
        <w:pStyle w:val="af7"/>
      </w:pPr>
      <w:r>
        <w:pict w14:anchorId="7E4CCFE6">
          <v:shape id="_x0000_i1177" type="#_x0000_t75" style="width:186.75pt;height:81.75pt;visibility:visible">
            <v:imagedata r:id="rId140" o:title=""/>
          </v:shape>
        </w:pict>
      </w:r>
    </w:p>
    <w:p w14:paraId="3BCA25EB" w14:textId="77777777" w:rsidR="00E6167D" w:rsidRPr="00604478" w:rsidRDefault="00651CC7" w:rsidP="00C34DEE">
      <w:pPr>
        <w:pStyle w:val="aff1"/>
      </w:pPr>
      <w:bookmarkStart w:id="236" w:name="_Ref8912563"/>
      <w:r>
        <w:t>Рисунок </w:t>
      </w:r>
      <w:fldSimple w:instr=" SEQ Рисунок \* ARABIC ">
        <w:r w:rsidR="00FF67A6">
          <w:rPr>
            <w:noProof/>
          </w:rPr>
          <w:t>151</w:t>
        </w:r>
      </w:fldSimple>
      <w:bookmarkEnd w:id="236"/>
      <w:r w:rsidR="00E6167D" w:rsidRPr="00604478">
        <w:t xml:space="preserve">. </w:t>
      </w:r>
      <w:r w:rsidR="00DE77C7">
        <w:t>Системное сообщение</w:t>
      </w:r>
    </w:p>
    <w:p w14:paraId="551D7CE4" w14:textId="77777777" w:rsidR="00E6167D" w:rsidRPr="00604478" w:rsidRDefault="00E6167D" w:rsidP="00C6254B">
      <w:pPr>
        <w:pStyle w:val="ae"/>
      </w:pPr>
      <w:r w:rsidRPr="00604478">
        <w:t xml:space="preserve">В результате </w:t>
      </w:r>
      <w:r>
        <w:t>данные введенных сумм будут сохранены</w:t>
      </w:r>
      <w:r w:rsidRPr="00604478">
        <w:t>.</w:t>
      </w:r>
    </w:p>
    <w:p w14:paraId="674D0C78" w14:textId="77777777" w:rsidR="00E6167D" w:rsidRPr="00604478" w:rsidRDefault="00E6167D" w:rsidP="00C6254B">
      <w:pPr>
        <w:pStyle w:val="ae"/>
      </w:pPr>
      <w:r>
        <w:t>Для удаления кода бюджетной классификации</w:t>
      </w:r>
      <w:r w:rsidRPr="00604478">
        <w:t xml:space="preserve"> необходимо</w:t>
      </w:r>
      <w:r w:rsidR="00DE77C7">
        <w:t xml:space="preserve"> одним нажатием левой кнопки мыши</w:t>
      </w:r>
      <w:r w:rsidRPr="00604478">
        <w:t xml:space="preserve"> </w:t>
      </w:r>
      <w:r>
        <w:t>в левой области вкладки выбрать</w:t>
      </w:r>
      <w:r w:rsidR="00DE77C7">
        <w:t xml:space="preserve"> соответствующую</w:t>
      </w:r>
      <w:r>
        <w:t xml:space="preserve"> строку и </w:t>
      </w:r>
      <w:r w:rsidRPr="00604478">
        <w:t>нажать на кнопку «</w:t>
      </w:r>
      <w:r>
        <w:t>Удалить</w:t>
      </w:r>
      <w:r w:rsidRPr="00604478">
        <w:t>» (</w:t>
      </w:r>
      <w:r w:rsidR="00C36839">
        <w:fldChar w:fldCharType="begin"/>
      </w:r>
      <w:r w:rsidR="00C36839">
        <w:instrText xml:space="preserve"> REF _Ref8912593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152</w:t>
      </w:r>
      <w:r w:rsidR="00C36839">
        <w:fldChar w:fldCharType="end"/>
      </w:r>
      <w:r w:rsidRPr="00604478">
        <w:t>).</w:t>
      </w:r>
    </w:p>
    <w:p w14:paraId="11E4490A" w14:textId="77777777" w:rsidR="00E6167D" w:rsidRPr="00604478" w:rsidRDefault="009E1B33" w:rsidP="00C34DEE">
      <w:pPr>
        <w:pStyle w:val="af7"/>
      </w:pPr>
      <w:r>
        <w:pict w14:anchorId="63D09BD8">
          <v:shape id="_x0000_i1178" type="#_x0000_t75" style="width:478.5pt;height:239.25pt;visibility:visible;mso-wrap-style:square">
            <v:imagedata r:id="rId153" o:title=""/>
          </v:shape>
        </w:pict>
      </w:r>
    </w:p>
    <w:p w14:paraId="7DD2B841" w14:textId="77777777" w:rsidR="00E6167D" w:rsidRPr="00604478" w:rsidRDefault="00651CC7" w:rsidP="004832C1">
      <w:pPr>
        <w:pStyle w:val="aff1"/>
      </w:pPr>
      <w:bookmarkStart w:id="237" w:name="_Ref8912593"/>
      <w:r>
        <w:t>Рисунок </w:t>
      </w:r>
      <w:fldSimple w:instr=" SEQ Рисунок \* ARABIC ">
        <w:r w:rsidR="00FF67A6">
          <w:rPr>
            <w:noProof/>
          </w:rPr>
          <w:t>152</w:t>
        </w:r>
      </w:fldSimple>
      <w:bookmarkEnd w:id="237"/>
      <w:r w:rsidR="00E6167D" w:rsidRPr="00604478">
        <w:t xml:space="preserve">. </w:t>
      </w:r>
      <w:r w:rsidR="00DE77C7">
        <w:t>Удаление строки</w:t>
      </w:r>
    </w:p>
    <w:p w14:paraId="17F39B96" w14:textId="77777777" w:rsidR="00E6167D" w:rsidRPr="00604478" w:rsidRDefault="00DE77C7" w:rsidP="00C6254B">
      <w:pPr>
        <w:pStyle w:val="ae"/>
      </w:pPr>
      <w:r>
        <w:t>В результате выводится системное сообщение, в котором</w:t>
      </w:r>
      <w:r w:rsidR="00E6167D" w:rsidRPr="00604478">
        <w:t xml:space="preserve"> необходимо подтвердить </w:t>
      </w:r>
      <w:r w:rsidR="00E6167D">
        <w:t>удаление строк</w:t>
      </w:r>
      <w:r w:rsidR="00E6167D" w:rsidRPr="00604478">
        <w:t xml:space="preserve"> нажатием на кнопку «Да» (</w:t>
      </w:r>
      <w:r w:rsidR="00C36839">
        <w:fldChar w:fldCharType="begin"/>
      </w:r>
      <w:r w:rsidR="00C36839">
        <w:instrText xml:space="preserve"> REF _Ref8912609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153</w:t>
      </w:r>
      <w:r w:rsidR="00C36839">
        <w:fldChar w:fldCharType="end"/>
      </w:r>
      <w:r w:rsidR="00E6167D" w:rsidRPr="00604478">
        <w:t>).</w:t>
      </w:r>
    </w:p>
    <w:p w14:paraId="77A49AA3" w14:textId="77777777" w:rsidR="00E6167D" w:rsidRPr="00604478" w:rsidRDefault="009E1B33" w:rsidP="00C34DEE">
      <w:pPr>
        <w:pStyle w:val="af7"/>
      </w:pPr>
      <w:r>
        <w:pict w14:anchorId="54F79FE2">
          <v:shape id="_x0000_i1179" type="#_x0000_t75" style="width:264pt;height:84pt;visibility:visible">
            <v:imagedata r:id="rId142" o:title=""/>
          </v:shape>
        </w:pict>
      </w:r>
    </w:p>
    <w:p w14:paraId="00CD548F" w14:textId="77777777" w:rsidR="00E6167D" w:rsidRPr="00604478" w:rsidRDefault="00651CC7" w:rsidP="004832C1">
      <w:pPr>
        <w:pStyle w:val="aff1"/>
      </w:pPr>
      <w:bookmarkStart w:id="238" w:name="_Ref8912609"/>
      <w:r>
        <w:t>Рисунок </w:t>
      </w:r>
      <w:fldSimple w:instr=" SEQ Рисунок \* ARABIC ">
        <w:r w:rsidR="00FF67A6">
          <w:rPr>
            <w:noProof/>
          </w:rPr>
          <w:t>153</w:t>
        </w:r>
      </w:fldSimple>
      <w:bookmarkEnd w:id="238"/>
      <w:r w:rsidR="00E6167D" w:rsidRPr="00604478">
        <w:t xml:space="preserve">. </w:t>
      </w:r>
      <w:r w:rsidR="00DE77C7">
        <w:t>Системное сообщение</w:t>
      </w:r>
    </w:p>
    <w:p w14:paraId="60319072" w14:textId="77777777" w:rsidR="00E6167D" w:rsidRDefault="00E6167D" w:rsidP="00C6254B">
      <w:pPr>
        <w:pStyle w:val="ae"/>
      </w:pPr>
      <w:r w:rsidRPr="00604478">
        <w:t xml:space="preserve">В результате </w:t>
      </w:r>
      <w:r>
        <w:t xml:space="preserve">строка КБК будет удалена из левой области вкладки. </w:t>
      </w:r>
    </w:p>
    <w:p w14:paraId="687F3C7B" w14:textId="77777777" w:rsidR="00E6167D" w:rsidRDefault="00E6167D" w:rsidP="005D40A4">
      <w:pPr>
        <w:pStyle w:val="ae"/>
      </w:pPr>
      <w:r>
        <w:t xml:space="preserve">Для указания строки КБК </w:t>
      </w:r>
      <w:r w:rsidR="005D40A4">
        <w:t>т</w:t>
      </w:r>
      <w:r w:rsidR="005D40A4" w:rsidRPr="005D40A4">
        <w:t>ерриториальн</w:t>
      </w:r>
      <w:r w:rsidR="005D40A4">
        <w:t>ого</w:t>
      </w:r>
      <w:r w:rsidR="005D40A4" w:rsidRPr="005D40A4">
        <w:t xml:space="preserve"> орган</w:t>
      </w:r>
      <w:r w:rsidR="005D40A4">
        <w:t>а</w:t>
      </w:r>
      <w:r w:rsidR="005D40A4" w:rsidRPr="005D40A4">
        <w:t xml:space="preserve"> Федерального казначейства</w:t>
      </w:r>
      <w:r w:rsidR="005D40A4">
        <w:t xml:space="preserve"> (далее – </w:t>
      </w:r>
      <w:r>
        <w:t>ТОФК</w:t>
      </w:r>
      <w:r w:rsidR="005D40A4">
        <w:t>)</w:t>
      </w:r>
      <w:r>
        <w:t xml:space="preserve"> необходимо</w:t>
      </w:r>
      <w:r w:rsidR="00DE77C7">
        <w:t xml:space="preserve"> одним нажатием левой кнопк</w:t>
      </w:r>
      <w:r w:rsidR="005D40A4">
        <w:t>и</w:t>
      </w:r>
      <w:r w:rsidR="00DE77C7">
        <w:t xml:space="preserve"> мыши</w:t>
      </w:r>
      <w:r>
        <w:t xml:space="preserve"> в левой области окна выделить строку КБК</w:t>
      </w:r>
      <w:r w:rsidR="00DE77C7">
        <w:t>,</w:t>
      </w:r>
      <w:r>
        <w:t xml:space="preserve"> </w:t>
      </w:r>
      <w:r w:rsidR="00DE77C7">
        <w:t>затем</w:t>
      </w:r>
      <w:r>
        <w:t xml:space="preserve"> в правой области вкладки нажа</w:t>
      </w:r>
      <w:r w:rsidR="00DE77C7">
        <w:t>ть на кнопку «Добавить ТОФК»</w:t>
      </w:r>
      <w:r>
        <w:t xml:space="preserve"> (</w:t>
      </w:r>
      <w:r w:rsidR="00C36839">
        <w:fldChar w:fldCharType="begin"/>
      </w:r>
      <w:r w:rsidR="00C36839">
        <w:instrText xml:space="preserve"> REF _Ref8912617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154</w:t>
      </w:r>
      <w:r w:rsidR="00C36839">
        <w:fldChar w:fldCharType="end"/>
      </w:r>
      <w:r>
        <w:t>).</w:t>
      </w:r>
    </w:p>
    <w:p w14:paraId="74402288" w14:textId="77777777" w:rsidR="00E6167D" w:rsidRDefault="009E1B33" w:rsidP="00C34DEE">
      <w:pPr>
        <w:pStyle w:val="af7"/>
      </w:pPr>
      <w:r>
        <w:pict w14:anchorId="3ABD88F4">
          <v:shape id="_x0000_i1180" type="#_x0000_t75" style="width:478.5pt;height:240pt;visibility:visible;mso-wrap-style:square">
            <v:imagedata r:id="rId154" o:title=""/>
          </v:shape>
        </w:pict>
      </w:r>
    </w:p>
    <w:p w14:paraId="5B79B22B" w14:textId="77777777" w:rsidR="00E6167D" w:rsidRDefault="00651CC7" w:rsidP="00C34DEE">
      <w:pPr>
        <w:pStyle w:val="aff1"/>
      </w:pPr>
      <w:bookmarkStart w:id="239" w:name="_Ref8912617"/>
      <w:r>
        <w:t>Рисунок </w:t>
      </w:r>
      <w:fldSimple w:instr=" SEQ Рисунок \* ARABIC ">
        <w:r w:rsidR="00FF67A6">
          <w:rPr>
            <w:noProof/>
          </w:rPr>
          <w:t>154</w:t>
        </w:r>
      </w:fldSimple>
      <w:bookmarkEnd w:id="239"/>
      <w:r w:rsidR="00DE77C7">
        <w:t>. Добавление ТОФК</w:t>
      </w:r>
    </w:p>
    <w:p w14:paraId="66B4F1B6" w14:textId="77777777" w:rsidR="00E6167D" w:rsidRDefault="00E6167D" w:rsidP="00C6254B">
      <w:pPr>
        <w:pStyle w:val="ae"/>
      </w:pPr>
      <w:r w:rsidRPr="00604478">
        <w:t xml:space="preserve">В открывшемся окне </w:t>
      </w:r>
      <w:r>
        <w:t>«Выбор учреждений»</w:t>
      </w:r>
      <w:r w:rsidRPr="00604478">
        <w:t xml:space="preserve"> </w:t>
      </w:r>
      <w:r>
        <w:t xml:space="preserve">необходимо </w:t>
      </w:r>
      <w:r w:rsidRPr="00AF567E">
        <w:t>установить «галочки» напротив соответствующих стро</w:t>
      </w:r>
      <w:r>
        <w:t xml:space="preserve">к </w:t>
      </w:r>
      <w:r w:rsidRPr="00AF567E">
        <w:t>и нажать на кнопку «</w:t>
      </w:r>
      <w:r>
        <w:t>Выбрать</w:t>
      </w:r>
      <w:r w:rsidRPr="00AF567E">
        <w:t>»</w:t>
      </w:r>
      <w:r>
        <w:t xml:space="preserve"> </w:t>
      </w:r>
      <w:r w:rsidRPr="00604478">
        <w:t>(</w:t>
      </w:r>
      <w:r w:rsidR="00C36839">
        <w:fldChar w:fldCharType="begin"/>
      </w:r>
      <w:r w:rsidR="00C36839">
        <w:instrText xml:space="preserve"> REF _Ref8912646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155</w:t>
      </w:r>
      <w:r w:rsidR="00C36839">
        <w:fldChar w:fldCharType="end"/>
      </w:r>
      <w:r w:rsidRPr="00604478">
        <w:t>).</w:t>
      </w:r>
    </w:p>
    <w:p w14:paraId="46A9C801" w14:textId="77777777" w:rsidR="00E6167D" w:rsidRPr="00604478" w:rsidRDefault="009E1B33" w:rsidP="00C34DEE">
      <w:pPr>
        <w:pStyle w:val="af7"/>
      </w:pPr>
      <w:r>
        <w:pict w14:anchorId="143BC90B">
          <v:shape id="_x0000_i1181" type="#_x0000_t75" style="width:447pt;height:201pt;visibility:visible">
            <v:imagedata r:id="rId155" o:title=""/>
          </v:shape>
        </w:pict>
      </w:r>
    </w:p>
    <w:p w14:paraId="7A6AB5FC" w14:textId="77777777" w:rsidR="00E6167D" w:rsidRPr="006D28E5" w:rsidRDefault="00651CC7" w:rsidP="00C34DEE">
      <w:pPr>
        <w:pStyle w:val="aff1"/>
      </w:pPr>
      <w:bookmarkStart w:id="240" w:name="_Ref8912646"/>
      <w:r>
        <w:t>Рисунок </w:t>
      </w:r>
      <w:fldSimple w:instr=" SEQ Рисунок \* ARABIC ">
        <w:r w:rsidR="00FF67A6">
          <w:rPr>
            <w:noProof/>
          </w:rPr>
          <w:t>155</w:t>
        </w:r>
      </w:fldSimple>
      <w:bookmarkEnd w:id="240"/>
      <w:r w:rsidR="00E6167D" w:rsidRPr="00604478">
        <w:t xml:space="preserve">. </w:t>
      </w:r>
      <w:r w:rsidR="00E6167D">
        <w:t>Выбор учреждений</w:t>
      </w:r>
    </w:p>
    <w:p w14:paraId="6AD48CC4" w14:textId="77777777" w:rsidR="00E6167D" w:rsidRPr="00604478" w:rsidRDefault="00E6167D" w:rsidP="00C6254B">
      <w:pPr>
        <w:pStyle w:val="ae"/>
        <w:rPr>
          <w:b/>
        </w:rPr>
      </w:pPr>
      <w:r w:rsidRPr="00604478">
        <w:t xml:space="preserve">В результате </w:t>
      </w:r>
      <w:r>
        <w:t>в правой области вкладки отобразятся добавленные строки учреждения</w:t>
      </w:r>
      <w:r w:rsidRPr="00604478">
        <w:t xml:space="preserve"> (</w:t>
      </w:r>
      <w:r w:rsidR="00C36839">
        <w:fldChar w:fldCharType="begin"/>
      </w:r>
      <w:r w:rsidR="00C36839">
        <w:instrText xml:space="preserve"> REF _Ref8912651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156</w:t>
      </w:r>
      <w:r w:rsidR="00C36839">
        <w:fldChar w:fldCharType="end"/>
      </w:r>
      <w:r w:rsidRPr="00604478">
        <w:t>).</w:t>
      </w:r>
    </w:p>
    <w:p w14:paraId="77291DBB" w14:textId="77777777" w:rsidR="00E6167D" w:rsidRPr="00604478" w:rsidRDefault="009E1B33" w:rsidP="00C34DEE">
      <w:pPr>
        <w:pStyle w:val="af7"/>
      </w:pPr>
      <w:r>
        <w:pict w14:anchorId="549C5AA6">
          <v:shape id="_x0000_i1182" type="#_x0000_t75" style="width:477.75pt;height:239.25pt;visibility:visible;mso-wrap-style:square">
            <v:imagedata r:id="rId156" o:title=""/>
          </v:shape>
        </w:pict>
      </w:r>
    </w:p>
    <w:p w14:paraId="7F6689BD" w14:textId="77777777" w:rsidR="00E6167D" w:rsidRPr="00604478" w:rsidRDefault="00651CC7" w:rsidP="004832C1">
      <w:pPr>
        <w:pStyle w:val="aff1"/>
      </w:pPr>
      <w:bookmarkStart w:id="241" w:name="_Ref8912651"/>
      <w:r>
        <w:t>Рисунок </w:t>
      </w:r>
      <w:fldSimple w:instr=" SEQ Рисунок \* ARABIC ">
        <w:r w:rsidR="00FF67A6">
          <w:rPr>
            <w:noProof/>
          </w:rPr>
          <w:t>156</w:t>
        </w:r>
      </w:fldSimple>
      <w:bookmarkEnd w:id="241"/>
      <w:r w:rsidR="00E6167D" w:rsidRPr="00604478">
        <w:t xml:space="preserve">. </w:t>
      </w:r>
      <w:r w:rsidR="00E6167D">
        <w:t>Добавленные строки ТОФК</w:t>
      </w:r>
    </w:p>
    <w:p w14:paraId="1BBF0CC7" w14:textId="77777777" w:rsidR="00E6167D" w:rsidRDefault="00E6167D" w:rsidP="00C6254B">
      <w:pPr>
        <w:pStyle w:val="ae"/>
      </w:pPr>
      <w:r>
        <w:t>Графа «Номер» заполняется вручную с клавиатуры.</w:t>
      </w:r>
    </w:p>
    <w:p w14:paraId="0B59DE2D" w14:textId="77777777" w:rsidR="00E6167D" w:rsidRDefault="00E6167D" w:rsidP="00C6254B">
      <w:pPr>
        <w:pStyle w:val="ae"/>
      </w:pPr>
      <w:r>
        <w:t>Графа «Дата» заполняется выбором значения из справочника.</w:t>
      </w:r>
    </w:p>
    <w:p w14:paraId="11AD1A73" w14:textId="77777777" w:rsidR="00E6167D" w:rsidRPr="00604478" w:rsidRDefault="00E6167D" w:rsidP="00C6254B">
      <w:pPr>
        <w:pStyle w:val="ae"/>
      </w:pPr>
      <w:r>
        <w:t>Для сохранения введенных данных необходимо в правой области вкладки нажать на кнопку</w:t>
      </w:r>
      <w:r w:rsidRPr="00604478">
        <w:t xml:space="preserve"> «</w:t>
      </w:r>
      <w:r>
        <w:t>Сохранить</w:t>
      </w:r>
      <w:r w:rsidRPr="00604478">
        <w:t>» (</w:t>
      </w:r>
      <w:r w:rsidR="00C36839">
        <w:fldChar w:fldCharType="begin"/>
      </w:r>
      <w:r w:rsidR="00C36839">
        <w:instrText xml:space="preserve"> REF _Ref8912656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157</w:t>
      </w:r>
      <w:r w:rsidR="00C36839">
        <w:fldChar w:fldCharType="end"/>
      </w:r>
      <w:r w:rsidRPr="00604478">
        <w:t>).</w:t>
      </w:r>
    </w:p>
    <w:p w14:paraId="38DC66CC" w14:textId="77777777" w:rsidR="00E6167D" w:rsidRPr="00604478" w:rsidRDefault="009E1B33" w:rsidP="00C34DEE">
      <w:pPr>
        <w:pStyle w:val="af7"/>
      </w:pPr>
      <w:r>
        <w:pict w14:anchorId="0D4E803A">
          <v:shape id="_x0000_i1183" type="#_x0000_t75" style="width:480pt;height:241.5pt;visibility:visible;mso-wrap-style:square">
            <v:imagedata r:id="rId157" o:title=""/>
          </v:shape>
        </w:pict>
      </w:r>
    </w:p>
    <w:p w14:paraId="7A6082B6" w14:textId="77777777" w:rsidR="00E6167D" w:rsidRPr="00604478" w:rsidRDefault="00651CC7" w:rsidP="004832C1">
      <w:pPr>
        <w:pStyle w:val="aff1"/>
      </w:pPr>
      <w:bookmarkStart w:id="242" w:name="_Ref8912656"/>
      <w:r>
        <w:t>Рисунок </w:t>
      </w:r>
      <w:fldSimple w:instr=" SEQ Рисунок \* ARABIC ">
        <w:r w:rsidR="00FF67A6">
          <w:rPr>
            <w:noProof/>
          </w:rPr>
          <w:t>157</w:t>
        </w:r>
      </w:fldSimple>
      <w:bookmarkEnd w:id="242"/>
      <w:r w:rsidR="00E6167D" w:rsidRPr="00604478">
        <w:t xml:space="preserve">. </w:t>
      </w:r>
      <w:r w:rsidR="00DE77C7">
        <w:t>Сохранение введенных данных</w:t>
      </w:r>
    </w:p>
    <w:p w14:paraId="638381D1" w14:textId="77777777" w:rsidR="00E6167D" w:rsidRPr="00604478" w:rsidRDefault="00DE77C7" w:rsidP="00C6254B">
      <w:pPr>
        <w:pStyle w:val="ae"/>
      </w:pPr>
      <w:r>
        <w:t>В результате выводится системное сообщение, в котором необходимо</w:t>
      </w:r>
      <w:r w:rsidR="00E6167D">
        <w:t xml:space="preserve"> нажать на кнопку «ОК»</w:t>
      </w:r>
      <w:r w:rsidR="00E6167D" w:rsidRPr="00604478">
        <w:t xml:space="preserve"> (</w:t>
      </w:r>
      <w:r w:rsidR="00C36839">
        <w:fldChar w:fldCharType="begin"/>
      </w:r>
      <w:r w:rsidR="00C36839">
        <w:instrText xml:space="preserve"> REF _Ref8912664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158</w:t>
      </w:r>
      <w:r w:rsidR="00C36839">
        <w:fldChar w:fldCharType="end"/>
      </w:r>
      <w:r w:rsidR="00E6167D" w:rsidRPr="00604478">
        <w:t>).</w:t>
      </w:r>
    </w:p>
    <w:p w14:paraId="471818F3" w14:textId="77777777" w:rsidR="00E6167D" w:rsidRPr="00B36D80" w:rsidRDefault="009E1B33" w:rsidP="00C34DEE">
      <w:pPr>
        <w:pStyle w:val="af7"/>
      </w:pPr>
      <w:r>
        <w:pict w14:anchorId="1799F675">
          <v:shape id="_x0000_i1184" type="#_x0000_t75" style="width:186.75pt;height:81.75pt;visibility:visible">
            <v:imagedata r:id="rId140" o:title=""/>
          </v:shape>
        </w:pict>
      </w:r>
    </w:p>
    <w:p w14:paraId="0281FCF2" w14:textId="77777777" w:rsidR="00E6167D" w:rsidRPr="00604478" w:rsidRDefault="00651CC7" w:rsidP="00C34DEE">
      <w:pPr>
        <w:pStyle w:val="aff1"/>
      </w:pPr>
      <w:bookmarkStart w:id="243" w:name="_Ref8912664"/>
      <w:r>
        <w:t>Рисунок </w:t>
      </w:r>
      <w:fldSimple w:instr=" SEQ Рисунок \* ARABIC ">
        <w:r w:rsidR="00FF67A6">
          <w:rPr>
            <w:noProof/>
          </w:rPr>
          <w:t>158</w:t>
        </w:r>
      </w:fldSimple>
      <w:bookmarkEnd w:id="243"/>
      <w:r w:rsidR="00E6167D" w:rsidRPr="00604478">
        <w:t xml:space="preserve">. </w:t>
      </w:r>
      <w:r w:rsidR="00DE77C7">
        <w:t>Системное сообщение</w:t>
      </w:r>
    </w:p>
    <w:p w14:paraId="4FD17B26" w14:textId="77777777" w:rsidR="00E6167D" w:rsidRPr="00604478" w:rsidRDefault="00E6167D" w:rsidP="00C6254B">
      <w:pPr>
        <w:pStyle w:val="ae"/>
      </w:pPr>
      <w:r w:rsidRPr="00604478">
        <w:t xml:space="preserve">В результате </w:t>
      </w:r>
      <w:r>
        <w:t>введенные данные будут сохранены</w:t>
      </w:r>
      <w:r w:rsidRPr="00604478">
        <w:t>.</w:t>
      </w:r>
    </w:p>
    <w:p w14:paraId="326E333B" w14:textId="77777777" w:rsidR="00E6167D" w:rsidRPr="00604478" w:rsidRDefault="00E6167D" w:rsidP="00C6254B">
      <w:pPr>
        <w:pStyle w:val="ae"/>
      </w:pPr>
      <w:r>
        <w:t>Для удаления ТОФК</w:t>
      </w:r>
      <w:r w:rsidRPr="00604478">
        <w:t xml:space="preserve"> необходимо</w:t>
      </w:r>
      <w:r w:rsidR="00DE77C7">
        <w:t xml:space="preserve"> одним нажатием левой кнопки мыши</w:t>
      </w:r>
      <w:r w:rsidRPr="00604478">
        <w:t xml:space="preserve"> </w:t>
      </w:r>
      <w:r>
        <w:t xml:space="preserve">в правой области вкладки выбрать строку и </w:t>
      </w:r>
      <w:r w:rsidRPr="00604478">
        <w:t>нажать на кнопку «</w:t>
      </w:r>
      <w:r>
        <w:t>Удалить</w:t>
      </w:r>
      <w:r w:rsidRPr="00604478">
        <w:t>» (</w:t>
      </w:r>
      <w:r w:rsidR="00C36839">
        <w:fldChar w:fldCharType="begin"/>
      </w:r>
      <w:r w:rsidR="00C36839">
        <w:instrText xml:space="preserve"> REF _Ref8912678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159</w:t>
      </w:r>
      <w:r w:rsidR="00C36839">
        <w:fldChar w:fldCharType="end"/>
      </w:r>
      <w:r w:rsidRPr="00604478">
        <w:t>).</w:t>
      </w:r>
    </w:p>
    <w:p w14:paraId="48B0216B" w14:textId="77777777" w:rsidR="00E6167D" w:rsidRPr="00604478" w:rsidRDefault="009E1B33" w:rsidP="00C34DEE">
      <w:pPr>
        <w:pStyle w:val="af7"/>
      </w:pPr>
      <w:r>
        <w:pict w14:anchorId="0890A1A0">
          <v:shape id="_x0000_i1185" type="#_x0000_t75" style="width:480pt;height:241.5pt;visibility:visible;mso-wrap-style:square">
            <v:imagedata r:id="rId158" o:title=""/>
          </v:shape>
        </w:pict>
      </w:r>
    </w:p>
    <w:p w14:paraId="27FEEE8C" w14:textId="77777777" w:rsidR="00E6167D" w:rsidRPr="00604478" w:rsidRDefault="00651CC7" w:rsidP="004832C1">
      <w:pPr>
        <w:pStyle w:val="aff1"/>
      </w:pPr>
      <w:bookmarkStart w:id="244" w:name="_Ref8912678"/>
      <w:r>
        <w:t>Рисунок </w:t>
      </w:r>
      <w:fldSimple w:instr=" SEQ Рисунок \* ARABIC ">
        <w:r w:rsidR="00FF67A6">
          <w:rPr>
            <w:noProof/>
          </w:rPr>
          <w:t>159</w:t>
        </w:r>
      </w:fldSimple>
      <w:bookmarkEnd w:id="244"/>
      <w:r w:rsidR="00E6167D" w:rsidRPr="00604478">
        <w:t xml:space="preserve">. </w:t>
      </w:r>
      <w:r w:rsidR="00DE77C7">
        <w:t>Удаление строки</w:t>
      </w:r>
    </w:p>
    <w:p w14:paraId="7A12412E" w14:textId="77777777" w:rsidR="00E6167D" w:rsidRPr="00604478" w:rsidRDefault="00DE77C7" w:rsidP="00C6254B">
      <w:pPr>
        <w:pStyle w:val="ae"/>
      </w:pPr>
      <w:r>
        <w:t>В результате выводится системное сообщение, в котором</w:t>
      </w:r>
      <w:r w:rsidR="00E6167D" w:rsidRPr="00604478">
        <w:t xml:space="preserve"> необходимо подтвердить </w:t>
      </w:r>
      <w:r w:rsidR="00E6167D">
        <w:t>удаление строк</w:t>
      </w:r>
      <w:r w:rsidR="00E6167D" w:rsidRPr="00604478">
        <w:t xml:space="preserve"> нажатием на кнопку «Да» (</w:t>
      </w:r>
      <w:r w:rsidR="00C36839">
        <w:fldChar w:fldCharType="begin"/>
      </w:r>
      <w:r w:rsidR="00C36839">
        <w:instrText xml:space="preserve"> REF _Ref8912682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160</w:t>
      </w:r>
      <w:r w:rsidR="00C36839">
        <w:fldChar w:fldCharType="end"/>
      </w:r>
      <w:r w:rsidR="00E6167D" w:rsidRPr="00604478">
        <w:t>).</w:t>
      </w:r>
    </w:p>
    <w:p w14:paraId="295B7720" w14:textId="77777777" w:rsidR="00E6167D" w:rsidRPr="00604478" w:rsidRDefault="009E1B33" w:rsidP="00C34DEE">
      <w:pPr>
        <w:pStyle w:val="af7"/>
      </w:pPr>
      <w:r>
        <w:pict w14:anchorId="2F9536AA">
          <v:shape id="_x0000_i1186" type="#_x0000_t75" style="width:264pt;height:84pt;visibility:visible">
            <v:imagedata r:id="rId142" o:title=""/>
          </v:shape>
        </w:pict>
      </w:r>
    </w:p>
    <w:p w14:paraId="34F5D261" w14:textId="77777777" w:rsidR="00E6167D" w:rsidRPr="00604478" w:rsidRDefault="00651CC7" w:rsidP="004832C1">
      <w:pPr>
        <w:pStyle w:val="aff1"/>
      </w:pPr>
      <w:bookmarkStart w:id="245" w:name="_Ref8912682"/>
      <w:r>
        <w:t>Рисунок </w:t>
      </w:r>
      <w:fldSimple w:instr=" SEQ Рисунок \* ARABIC ">
        <w:r w:rsidR="00FF67A6">
          <w:rPr>
            <w:noProof/>
          </w:rPr>
          <w:t>160</w:t>
        </w:r>
      </w:fldSimple>
      <w:bookmarkEnd w:id="245"/>
      <w:r w:rsidR="00E6167D" w:rsidRPr="00604478">
        <w:t xml:space="preserve">. </w:t>
      </w:r>
      <w:r w:rsidR="00DE77C7">
        <w:t>Системное сообщение</w:t>
      </w:r>
    </w:p>
    <w:p w14:paraId="55949F37" w14:textId="77777777" w:rsidR="00E6167D" w:rsidRDefault="00E6167D" w:rsidP="00C6254B">
      <w:pPr>
        <w:pStyle w:val="ae"/>
      </w:pPr>
      <w:r w:rsidRPr="00604478">
        <w:t xml:space="preserve">В результате </w:t>
      </w:r>
      <w:r>
        <w:t>строка ТОФК будет удалена из правой области вкладки.</w:t>
      </w:r>
    </w:p>
    <w:p w14:paraId="41ACE1DD" w14:textId="77777777" w:rsidR="00DE77C7" w:rsidRPr="00131D68" w:rsidRDefault="00DE77C7" w:rsidP="00C6254B">
      <w:pPr>
        <w:pStyle w:val="ae"/>
      </w:pPr>
      <w:r w:rsidRPr="00604478">
        <w:t xml:space="preserve">Во вкладке </w:t>
      </w:r>
      <w:r w:rsidRPr="00190CB5">
        <w:t>«Раздел 5.3.3. Расходы учреждения по перечислению в бюджеты субъектов РФ межбюджетных трансфертов, субсидий юридическим лицам, индивидуальным предпринимателями, физическим лицам, полномочия по осуществлению которых переданы ТОФК»</w:t>
      </w:r>
      <w:r w:rsidRPr="00357E60">
        <w:t xml:space="preserve"> </w:t>
      </w:r>
      <w:r>
        <w:t xml:space="preserve">строки добавляются вручную из вкладки </w:t>
      </w:r>
      <w:r w:rsidRPr="00190CB5">
        <w:t>«Раздел 1. Итого по проекту бюджетной сметы»</w:t>
      </w:r>
      <w:r>
        <w:t xml:space="preserve"> и </w:t>
      </w:r>
      <w:r w:rsidRPr="00190CB5">
        <w:t>«Раздел 5.2. Расходы учреждения по исполнению ПНО за счет БА»</w:t>
      </w:r>
      <w:r>
        <w:t>, у которых вид расходов «530», «520», «540» и «810».</w:t>
      </w:r>
    </w:p>
    <w:p w14:paraId="2061AFCE" w14:textId="77777777" w:rsidR="00190CB5" w:rsidRPr="00EC518C" w:rsidRDefault="002C76D7" w:rsidP="002C76D7">
      <w:pPr>
        <w:pStyle w:val="41"/>
      </w:pPr>
      <w:r>
        <w:t>Работа во вкладке</w:t>
      </w:r>
      <w:r w:rsidR="00EC518C">
        <w:t xml:space="preserve"> </w:t>
      </w:r>
      <w:r w:rsidR="00EC518C" w:rsidRPr="00EC518C">
        <w:t>«Раздел 6. Курс доллара»</w:t>
      </w:r>
    </w:p>
    <w:p w14:paraId="5EA2477A" w14:textId="77777777" w:rsidR="00EC518C" w:rsidRDefault="00EC518C" w:rsidP="00C6254B">
      <w:pPr>
        <w:pStyle w:val="ae"/>
      </w:pPr>
      <w:r>
        <w:t>В</w:t>
      </w:r>
      <w:r w:rsidRPr="00604478">
        <w:t>кладк</w:t>
      </w:r>
      <w:r>
        <w:t>а</w:t>
      </w:r>
      <w:r w:rsidRPr="00604478">
        <w:t xml:space="preserve"> </w:t>
      </w:r>
      <w:r w:rsidRPr="00190CB5">
        <w:t>«Раздел 6. Курс доллара»</w:t>
      </w:r>
      <w:r>
        <w:t xml:space="preserve"> заполняется автоматически на основании данных справочника «</w:t>
      </w:r>
      <w:r w:rsidR="00050984" w:rsidRPr="00050984">
        <w:t>Курс доллара</w:t>
      </w:r>
      <w:r>
        <w:t>».</w:t>
      </w:r>
    </w:p>
    <w:p w14:paraId="129D04C4" w14:textId="77777777" w:rsidR="00DE77C7" w:rsidRDefault="00DE77C7" w:rsidP="00C6254B">
      <w:pPr>
        <w:pStyle w:val="ae"/>
      </w:pPr>
      <w:r>
        <w:t>Работа во вкладке «</w:t>
      </w:r>
      <w:r w:rsidRPr="00EC518C">
        <w:t>Раздел 6. Курс доллара</w:t>
      </w:r>
      <w:r>
        <w:t>» осуществляется аналогично описанию в п.п. </w:t>
      </w:r>
      <w:r>
        <w:fldChar w:fldCharType="begin"/>
      </w:r>
      <w:r>
        <w:instrText xml:space="preserve"> REF _Ref41864032 \w \h </w:instrText>
      </w:r>
      <w:r>
        <w:fldChar w:fldCharType="separate"/>
      </w:r>
      <w:r w:rsidR="00FF67A6">
        <w:t>5.1.1.1</w:t>
      </w:r>
      <w:r>
        <w:fldChar w:fldCharType="end"/>
      </w:r>
      <w:r>
        <w:t> настоящего руководства пользоватателя.</w:t>
      </w:r>
    </w:p>
    <w:p w14:paraId="2CCC86D5" w14:textId="77777777" w:rsidR="0055007E" w:rsidRDefault="0055007E" w:rsidP="00C6254B">
      <w:pPr>
        <w:pStyle w:val="ae"/>
      </w:pPr>
      <w:r>
        <w:t>Для сохранения введенных данных необходимо последовательно нажать на кнопки «Сохранить» и «Закрыть» (</w:t>
      </w:r>
      <w:r>
        <w:fldChar w:fldCharType="begin"/>
      </w:r>
      <w:r>
        <w:instrText xml:space="preserve"> REF _Ref512240336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161</w:t>
      </w:r>
      <w:r>
        <w:fldChar w:fldCharType="end"/>
      </w:r>
      <w:r>
        <w:t>).</w:t>
      </w:r>
    </w:p>
    <w:p w14:paraId="3D5D52A0" w14:textId="77777777" w:rsidR="0055007E" w:rsidRDefault="009E1B33" w:rsidP="00C34DEE">
      <w:pPr>
        <w:pStyle w:val="af7"/>
      </w:pPr>
      <w:r>
        <w:pict w14:anchorId="0A5EF2CD">
          <v:shape id="_x0000_i1187" type="#_x0000_t75" style="width:480pt;height:265.5pt;visibility:visible;mso-wrap-style:square">
            <v:imagedata r:id="rId159" o:title=""/>
          </v:shape>
        </w:pict>
      </w:r>
    </w:p>
    <w:p w14:paraId="40379546" w14:textId="77777777" w:rsidR="0055007E" w:rsidRDefault="00651CC7" w:rsidP="00C34DEE">
      <w:pPr>
        <w:pStyle w:val="aff1"/>
      </w:pPr>
      <w:bookmarkStart w:id="246" w:name="_Ref512240336"/>
      <w:r>
        <w:t>Рисунок </w:t>
      </w:r>
      <w:fldSimple w:instr=" SEQ Рисунок \* ARABIC ">
        <w:r w:rsidR="00FF67A6">
          <w:rPr>
            <w:noProof/>
          </w:rPr>
          <w:t>161</w:t>
        </w:r>
      </w:fldSimple>
      <w:bookmarkEnd w:id="246"/>
      <w:r w:rsidR="0055007E">
        <w:t>.</w:t>
      </w:r>
      <w:r w:rsidR="0055007E" w:rsidRPr="00046B2F">
        <w:t xml:space="preserve"> </w:t>
      </w:r>
      <w:r w:rsidR="00DE77C7">
        <w:t>Сохранение данных и закрытие окна</w:t>
      </w:r>
    </w:p>
    <w:p w14:paraId="2F666D68" w14:textId="77777777" w:rsidR="0055007E" w:rsidRDefault="0055007E" w:rsidP="00C6254B">
      <w:pPr>
        <w:pStyle w:val="ae"/>
      </w:pPr>
      <w:r>
        <w:t>В результате в подразделе «Проекты бюджетных смет»</w:t>
      </w:r>
      <w:r w:rsidR="009257E5">
        <w:t xml:space="preserve"> во вкладке «Исходящие»</w:t>
      </w:r>
      <w:r>
        <w:t xml:space="preserve"> отобразится новая строка (</w:t>
      </w:r>
      <w:r>
        <w:fldChar w:fldCharType="begin"/>
      </w:r>
      <w:r>
        <w:instrText xml:space="preserve"> REF _Ref512240395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162</w:t>
      </w:r>
      <w:r>
        <w:fldChar w:fldCharType="end"/>
      </w:r>
      <w:r>
        <w:t>).</w:t>
      </w:r>
    </w:p>
    <w:p w14:paraId="077FF37F" w14:textId="77777777" w:rsidR="0055007E" w:rsidRDefault="009E1B33" w:rsidP="00C34DEE">
      <w:pPr>
        <w:pStyle w:val="af7"/>
      </w:pPr>
      <w:r>
        <w:pict w14:anchorId="77954A2E">
          <v:shape id="_x0000_i1188" type="#_x0000_t75" style="width:478.5pt;height:229.5pt;visibility:visible;mso-wrap-style:square">
            <v:imagedata r:id="rId160" o:title=""/>
          </v:shape>
        </w:pict>
      </w:r>
    </w:p>
    <w:p w14:paraId="52ACF1E7" w14:textId="77777777" w:rsidR="0055007E" w:rsidRPr="0055007E" w:rsidRDefault="00651CC7" w:rsidP="00C34DEE">
      <w:pPr>
        <w:pStyle w:val="aff1"/>
      </w:pPr>
      <w:bookmarkStart w:id="247" w:name="_Ref512240395"/>
      <w:r>
        <w:t>Рисунок </w:t>
      </w:r>
      <w:fldSimple w:instr=" SEQ Рисунок \* ARABIC ">
        <w:r w:rsidR="00FF67A6">
          <w:rPr>
            <w:noProof/>
          </w:rPr>
          <w:t>162</w:t>
        </w:r>
      </w:fldSimple>
      <w:bookmarkEnd w:id="247"/>
      <w:r w:rsidR="0055007E">
        <w:t>.</w:t>
      </w:r>
      <w:r w:rsidR="0055007E" w:rsidRPr="00046B2F">
        <w:t xml:space="preserve"> </w:t>
      </w:r>
      <w:r w:rsidR="0055007E">
        <w:t>Новая строка</w:t>
      </w:r>
    </w:p>
    <w:p w14:paraId="4FC90F8C" w14:textId="77777777" w:rsidR="00F30808" w:rsidRDefault="00F30808" w:rsidP="00367764">
      <w:pPr>
        <w:pStyle w:val="31"/>
      </w:pPr>
      <w:bookmarkStart w:id="248" w:name="_Ref8909592"/>
      <w:bookmarkStart w:id="249" w:name="_Toc41930161"/>
      <w:r>
        <w:t>Добавление вложения к документу «Проект бюджетной сметы»</w:t>
      </w:r>
      <w:bookmarkEnd w:id="248"/>
      <w:bookmarkEnd w:id="249"/>
    </w:p>
    <w:p w14:paraId="6F664586" w14:textId="77777777" w:rsidR="00E1294C" w:rsidRPr="00604478" w:rsidRDefault="00E1294C" w:rsidP="00C6254B">
      <w:pPr>
        <w:pStyle w:val="ae"/>
      </w:pPr>
      <w:r w:rsidRPr="00604478">
        <w:t xml:space="preserve">Для </w:t>
      </w:r>
      <w:r>
        <w:t>добавления вложения к</w:t>
      </w:r>
      <w:r w:rsidRPr="00604478">
        <w:t xml:space="preserve"> документ</w:t>
      </w:r>
      <w:r>
        <w:t>у</w:t>
      </w:r>
      <w:r w:rsidRPr="00604478">
        <w:t xml:space="preserve"> «</w:t>
      </w:r>
      <w:r w:rsidRPr="0003079F">
        <w:t>Проект бюджетной сметы</w:t>
      </w:r>
      <w:r w:rsidR="006327F6">
        <w:t>»</w:t>
      </w:r>
      <w:r w:rsidRPr="00604478">
        <w:t xml:space="preserve"> необходимо </w:t>
      </w:r>
      <w:r w:rsidR="00576609">
        <w:t xml:space="preserve">одним нажатием левой кнопки мыши </w:t>
      </w:r>
      <w:r>
        <w:t xml:space="preserve">выделить соответствующую строку, </w:t>
      </w:r>
      <w:r w:rsidRPr="00604478">
        <w:t xml:space="preserve">нажать на кнопку «Реестр» и выбрать пункт </w:t>
      </w:r>
      <w:r w:rsidRPr="00E1294C">
        <w:rPr>
          <w:i/>
        </w:rPr>
        <w:t>[</w:t>
      </w:r>
      <w:r>
        <w:rPr>
          <w:i/>
        </w:rPr>
        <w:t>Вложения/Добавить</w:t>
      </w:r>
      <w:r w:rsidRPr="00604478">
        <w:rPr>
          <w:i/>
        </w:rPr>
        <w:t>]</w:t>
      </w:r>
      <w:r w:rsidRPr="00604478">
        <w:t xml:space="preserve"> (</w:t>
      </w:r>
      <w:r>
        <w:fldChar w:fldCharType="begin"/>
      </w:r>
      <w:r>
        <w:instrText xml:space="preserve"> REF _Ref485904656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163</w:t>
      </w:r>
      <w:r>
        <w:fldChar w:fldCharType="end"/>
      </w:r>
      <w:r w:rsidRPr="00604478">
        <w:t>).</w:t>
      </w:r>
    </w:p>
    <w:p w14:paraId="41861373" w14:textId="77777777" w:rsidR="00E1294C" w:rsidRPr="00604478" w:rsidRDefault="009E1B33" w:rsidP="00C34DEE">
      <w:pPr>
        <w:pStyle w:val="af7"/>
      </w:pPr>
      <w:r>
        <w:pict w14:anchorId="354BD141">
          <v:shape id="_x0000_i1189" type="#_x0000_t75" style="width:474.75pt;height:244.5pt;visibility:visible;mso-wrap-style:square">
            <v:imagedata r:id="rId161" o:title=""/>
          </v:shape>
        </w:pict>
      </w:r>
    </w:p>
    <w:p w14:paraId="4FA500A9" w14:textId="77777777" w:rsidR="00E1294C" w:rsidRPr="00604478" w:rsidRDefault="00651CC7" w:rsidP="00C34DEE">
      <w:pPr>
        <w:pStyle w:val="aff1"/>
        <w:rPr>
          <w:i/>
        </w:rPr>
      </w:pPr>
      <w:bookmarkStart w:id="250" w:name="_Ref485904656"/>
      <w:r>
        <w:t>Рисунок </w:t>
      </w:r>
      <w:fldSimple w:instr=" SEQ Рисунок \* ARABIC ">
        <w:r w:rsidR="00FF67A6">
          <w:rPr>
            <w:noProof/>
          </w:rPr>
          <w:t>163</w:t>
        </w:r>
      </w:fldSimple>
      <w:bookmarkEnd w:id="250"/>
      <w:r w:rsidR="00E1294C" w:rsidRPr="00604478">
        <w:t xml:space="preserve">. </w:t>
      </w:r>
      <w:r w:rsidR="00576609">
        <w:t>Добавление вложения</w:t>
      </w:r>
    </w:p>
    <w:p w14:paraId="08174417" w14:textId="77777777" w:rsidR="00E1294C" w:rsidRPr="00604478" w:rsidRDefault="00E1294C" w:rsidP="00C6254B">
      <w:pPr>
        <w:pStyle w:val="ae"/>
      </w:pPr>
      <w:r>
        <w:t xml:space="preserve">В открывшемся </w:t>
      </w:r>
      <w:r w:rsidRPr="00604478">
        <w:t>окн</w:t>
      </w:r>
      <w:r>
        <w:t>е</w:t>
      </w:r>
      <w:r w:rsidRPr="00604478">
        <w:t xml:space="preserve"> «</w:t>
      </w:r>
      <w:r>
        <w:t>Прикрепить сопроводительное письмо</w:t>
      </w:r>
      <w:r w:rsidRPr="00604478">
        <w:t xml:space="preserve">» </w:t>
      </w:r>
      <w:r>
        <w:t xml:space="preserve">необходимо нажать на кнопку «Обзор» </w:t>
      </w:r>
      <w:r w:rsidRPr="00604478">
        <w:t>(</w:t>
      </w:r>
      <w:r>
        <w:fldChar w:fldCharType="begin"/>
      </w:r>
      <w:r>
        <w:instrText xml:space="preserve"> REF _Ref485904657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164</w:t>
      </w:r>
      <w:r>
        <w:fldChar w:fldCharType="end"/>
      </w:r>
      <w:r w:rsidRPr="00604478">
        <w:t>).</w:t>
      </w:r>
    </w:p>
    <w:p w14:paraId="7F9BE105" w14:textId="77777777" w:rsidR="00E1294C" w:rsidRPr="00604478" w:rsidRDefault="009E1B33" w:rsidP="00C34DEE">
      <w:pPr>
        <w:pStyle w:val="af7"/>
      </w:pPr>
      <w:r>
        <w:pict w14:anchorId="38A77EE9">
          <v:shape id="_x0000_i1190" type="#_x0000_t75" style="width:389.25pt;height:69pt;visibility:visible">
            <v:imagedata r:id="rId162" o:title=""/>
          </v:shape>
        </w:pict>
      </w:r>
    </w:p>
    <w:p w14:paraId="1A1485A3" w14:textId="77777777" w:rsidR="00E1294C" w:rsidRDefault="00651CC7" w:rsidP="00C34DEE">
      <w:pPr>
        <w:pStyle w:val="aff1"/>
      </w:pPr>
      <w:bookmarkStart w:id="251" w:name="_Ref485904657"/>
      <w:r>
        <w:t>Рисунок </w:t>
      </w:r>
      <w:fldSimple w:instr=" SEQ Рисунок \* ARABIC ">
        <w:r w:rsidR="00FF67A6">
          <w:rPr>
            <w:noProof/>
          </w:rPr>
          <w:t>164</w:t>
        </w:r>
      </w:fldSimple>
      <w:bookmarkEnd w:id="251"/>
      <w:r w:rsidR="00E1294C" w:rsidRPr="00604478">
        <w:t xml:space="preserve">. </w:t>
      </w:r>
      <w:r w:rsidR="00E1294C" w:rsidRPr="00283C74">
        <w:t>Окно «</w:t>
      </w:r>
      <w:r w:rsidR="00E1294C">
        <w:t>Прикрепить сопроводительное письмо</w:t>
      </w:r>
      <w:r w:rsidR="00E1294C" w:rsidRPr="00283C74">
        <w:t>»</w:t>
      </w:r>
    </w:p>
    <w:p w14:paraId="20578BC5" w14:textId="77777777" w:rsidR="00E1294C" w:rsidRPr="00E1294C" w:rsidRDefault="00E1294C" w:rsidP="00C6254B">
      <w:pPr>
        <w:pStyle w:val="ae"/>
      </w:pPr>
      <w:r>
        <w:t xml:space="preserve">В открывшемся </w:t>
      </w:r>
      <w:r w:rsidRPr="00604478">
        <w:t>окн</w:t>
      </w:r>
      <w:r>
        <w:t>е</w:t>
      </w:r>
      <w:r w:rsidR="00576609">
        <w:t xml:space="preserve"> проводника</w:t>
      </w:r>
      <w:r w:rsidRPr="00604478">
        <w:t xml:space="preserve"> </w:t>
      </w:r>
      <w:r>
        <w:t xml:space="preserve">необходимо выбрать </w:t>
      </w:r>
      <w:r w:rsidR="00576609">
        <w:t xml:space="preserve">соответствующий </w:t>
      </w:r>
      <w:r>
        <w:t>файл и нажать на кнопку «Открыть» (</w:t>
      </w:r>
      <w:r>
        <w:fldChar w:fldCharType="begin"/>
      </w:r>
      <w:r>
        <w:instrText xml:space="preserve"> REF _Ref485904660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165</w:t>
      </w:r>
      <w:r>
        <w:fldChar w:fldCharType="end"/>
      </w:r>
      <w:r>
        <w:t>).</w:t>
      </w:r>
    </w:p>
    <w:p w14:paraId="5999B7F7" w14:textId="77777777" w:rsidR="00E1294C" w:rsidRDefault="009E1B33" w:rsidP="00C34DEE">
      <w:pPr>
        <w:pStyle w:val="af7"/>
      </w:pPr>
      <w:r>
        <w:pict w14:anchorId="0CBC7163">
          <v:shape id="_x0000_i1191" type="#_x0000_t75" style="width:469.5pt;height:228.75pt;visibility:visible">
            <v:imagedata r:id="rId163" o:title=""/>
          </v:shape>
        </w:pict>
      </w:r>
    </w:p>
    <w:p w14:paraId="79336FCB" w14:textId="77777777" w:rsidR="00046B2F" w:rsidRDefault="00651CC7" w:rsidP="00C34DEE">
      <w:pPr>
        <w:pStyle w:val="aff1"/>
      </w:pPr>
      <w:bookmarkStart w:id="252" w:name="_Ref485904660"/>
      <w:r>
        <w:t>Рисунок </w:t>
      </w:r>
      <w:fldSimple w:instr=" SEQ Рисунок \* ARABIC ">
        <w:r w:rsidR="00FF67A6">
          <w:rPr>
            <w:noProof/>
          </w:rPr>
          <w:t>165</w:t>
        </w:r>
      </w:fldSimple>
      <w:bookmarkEnd w:id="252"/>
      <w:r w:rsidR="00E1294C">
        <w:t>.</w:t>
      </w:r>
      <w:r w:rsidR="00E1294C" w:rsidRPr="00E1294C">
        <w:t xml:space="preserve"> </w:t>
      </w:r>
      <w:r w:rsidR="00576609">
        <w:t>Выбор файла для загрузки</w:t>
      </w:r>
    </w:p>
    <w:p w14:paraId="4554C29F" w14:textId="77777777" w:rsidR="00E1294C" w:rsidRDefault="00E1294C" w:rsidP="00C6254B">
      <w:pPr>
        <w:pStyle w:val="ae"/>
      </w:pPr>
      <w:r>
        <w:t xml:space="preserve">Для сохранения </w:t>
      </w:r>
      <w:r w:rsidR="00576609">
        <w:t xml:space="preserve">введенных </w:t>
      </w:r>
      <w:r>
        <w:t xml:space="preserve">данных </w:t>
      </w:r>
      <w:r w:rsidR="00576609">
        <w:t xml:space="preserve">необходимо </w:t>
      </w:r>
      <w:r>
        <w:t>нажать на кнопку «Сохранить» (</w:t>
      </w:r>
      <w:r>
        <w:fldChar w:fldCharType="begin"/>
      </w:r>
      <w:r>
        <w:instrText xml:space="preserve"> REF _Ref485904740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166</w:t>
      </w:r>
      <w:r>
        <w:fldChar w:fldCharType="end"/>
      </w:r>
      <w:r>
        <w:t>).</w:t>
      </w:r>
    </w:p>
    <w:p w14:paraId="5FBB1B9C" w14:textId="77777777" w:rsidR="00E1294C" w:rsidRDefault="009E1B33" w:rsidP="00C34DEE">
      <w:pPr>
        <w:pStyle w:val="af7"/>
      </w:pPr>
      <w:r>
        <w:pict w14:anchorId="3456940B">
          <v:shape id="_x0000_i1192" type="#_x0000_t75" style="width:324.75pt;height:1in;visibility:visible">
            <v:imagedata r:id="rId164" o:title=""/>
          </v:shape>
        </w:pict>
      </w:r>
    </w:p>
    <w:p w14:paraId="281F2550" w14:textId="77777777" w:rsidR="00E1294C" w:rsidRPr="00E1294C" w:rsidRDefault="00651CC7" w:rsidP="00C34DEE">
      <w:pPr>
        <w:pStyle w:val="aff1"/>
      </w:pPr>
      <w:bookmarkStart w:id="253" w:name="_Ref485904740"/>
      <w:r>
        <w:t>Рисунок </w:t>
      </w:r>
      <w:fldSimple w:instr=" SEQ Рисунок \* ARABIC ">
        <w:r w:rsidR="00FF67A6">
          <w:rPr>
            <w:noProof/>
          </w:rPr>
          <w:t>166</w:t>
        </w:r>
      </w:fldSimple>
      <w:bookmarkEnd w:id="253"/>
      <w:r w:rsidR="00E1294C">
        <w:t>.</w:t>
      </w:r>
      <w:r w:rsidR="00E1294C" w:rsidRPr="00E1294C">
        <w:t xml:space="preserve"> </w:t>
      </w:r>
      <w:r w:rsidR="00576609">
        <w:t>Сохранение введенных данных</w:t>
      </w:r>
    </w:p>
    <w:p w14:paraId="4DE72848" w14:textId="77777777" w:rsidR="00F30808" w:rsidRDefault="00F30808" w:rsidP="00367764">
      <w:pPr>
        <w:pStyle w:val="31"/>
      </w:pPr>
      <w:bookmarkStart w:id="254" w:name="_Ref8909610"/>
      <w:bookmarkStart w:id="255" w:name="_Ref8909685"/>
      <w:bookmarkStart w:id="256" w:name="_Toc41930162"/>
      <w:r>
        <w:t>Удаление вложения к документу «Проект бюджетной сметы»</w:t>
      </w:r>
      <w:bookmarkEnd w:id="254"/>
      <w:bookmarkEnd w:id="255"/>
      <w:bookmarkEnd w:id="256"/>
    </w:p>
    <w:p w14:paraId="3801312B" w14:textId="77777777" w:rsidR="00E1294C" w:rsidRPr="00604478" w:rsidRDefault="00E1294C" w:rsidP="00C6254B">
      <w:pPr>
        <w:pStyle w:val="ae"/>
      </w:pPr>
      <w:r w:rsidRPr="00604478">
        <w:t xml:space="preserve">Для </w:t>
      </w:r>
      <w:r>
        <w:t>удаления вложения к</w:t>
      </w:r>
      <w:r w:rsidRPr="00604478">
        <w:t xml:space="preserve"> документ</w:t>
      </w:r>
      <w:r>
        <w:t>у</w:t>
      </w:r>
      <w:r w:rsidRPr="00604478">
        <w:t xml:space="preserve"> «</w:t>
      </w:r>
      <w:r w:rsidRPr="0003079F">
        <w:t>Проект бюджетной сметы</w:t>
      </w:r>
      <w:r w:rsidRPr="00604478">
        <w:t xml:space="preserve">», необходимо </w:t>
      </w:r>
      <w:r w:rsidR="00571688">
        <w:t xml:space="preserve">одним нажатием левой кнопки мыши </w:t>
      </w:r>
      <w:r>
        <w:t xml:space="preserve">выделить соответствующую строку, </w:t>
      </w:r>
      <w:r w:rsidRPr="00604478">
        <w:t xml:space="preserve">нажать на кнопку «Реестр» и выбрать пункт </w:t>
      </w:r>
      <w:r w:rsidRPr="00E1294C">
        <w:rPr>
          <w:i/>
        </w:rPr>
        <w:t>[</w:t>
      </w:r>
      <w:r>
        <w:rPr>
          <w:i/>
        </w:rPr>
        <w:t>Вложения/Удалить</w:t>
      </w:r>
      <w:r w:rsidRPr="00604478">
        <w:rPr>
          <w:i/>
        </w:rPr>
        <w:t>]</w:t>
      </w:r>
      <w:r w:rsidRPr="00604478">
        <w:t xml:space="preserve"> (</w:t>
      </w:r>
      <w:r>
        <w:fldChar w:fldCharType="begin"/>
      </w:r>
      <w:r>
        <w:instrText xml:space="preserve"> REF _Ref485904948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167</w:t>
      </w:r>
      <w:r>
        <w:fldChar w:fldCharType="end"/>
      </w:r>
      <w:r w:rsidRPr="00604478">
        <w:t>).</w:t>
      </w:r>
    </w:p>
    <w:p w14:paraId="20C7FE63" w14:textId="77777777" w:rsidR="00E1294C" w:rsidRPr="00604478" w:rsidRDefault="009E1B33" w:rsidP="00C34DEE">
      <w:pPr>
        <w:pStyle w:val="af7"/>
      </w:pPr>
      <w:r>
        <w:pict w14:anchorId="787A42DC">
          <v:shape id="_x0000_i1193" type="#_x0000_t75" style="width:478.5pt;height:246pt;visibility:visible;mso-wrap-style:square">
            <v:imagedata r:id="rId165" o:title=""/>
          </v:shape>
        </w:pict>
      </w:r>
    </w:p>
    <w:p w14:paraId="3376E58C" w14:textId="77777777" w:rsidR="00E1294C" w:rsidRPr="00604478" w:rsidRDefault="00651CC7" w:rsidP="00C34DEE">
      <w:pPr>
        <w:pStyle w:val="aff1"/>
        <w:rPr>
          <w:i/>
        </w:rPr>
      </w:pPr>
      <w:bookmarkStart w:id="257" w:name="_Ref485904948"/>
      <w:r>
        <w:t>Рисунок </w:t>
      </w:r>
      <w:fldSimple w:instr=" SEQ Рисунок \* ARABIC ">
        <w:r w:rsidR="00FF67A6">
          <w:rPr>
            <w:noProof/>
          </w:rPr>
          <w:t>167</w:t>
        </w:r>
      </w:fldSimple>
      <w:bookmarkEnd w:id="257"/>
      <w:r w:rsidR="00E1294C" w:rsidRPr="00604478">
        <w:t xml:space="preserve">. </w:t>
      </w:r>
      <w:r w:rsidR="00571688">
        <w:t>Удаление вложения</w:t>
      </w:r>
    </w:p>
    <w:p w14:paraId="7350ED92" w14:textId="77777777" w:rsidR="00E1294C" w:rsidRPr="00604478" w:rsidRDefault="00571688" w:rsidP="00C6254B">
      <w:pPr>
        <w:pStyle w:val="ae"/>
      </w:pPr>
      <w:r>
        <w:t>В результате выводится системное сообщение, в котором</w:t>
      </w:r>
      <w:r w:rsidR="00E1294C" w:rsidRPr="00604478">
        <w:t xml:space="preserve"> </w:t>
      </w:r>
      <w:r w:rsidR="00E1294C">
        <w:t xml:space="preserve">для подтверждения удаления </w:t>
      </w:r>
      <w:r>
        <w:t xml:space="preserve">необходимо </w:t>
      </w:r>
      <w:r w:rsidR="00E1294C">
        <w:t xml:space="preserve">нажать на кнопку «Да» </w:t>
      </w:r>
      <w:r w:rsidR="00E1294C" w:rsidRPr="00604478">
        <w:t>(</w:t>
      </w:r>
      <w:r w:rsidR="00E1294C">
        <w:fldChar w:fldCharType="begin"/>
      </w:r>
      <w:r w:rsidR="00E1294C">
        <w:instrText xml:space="preserve"> REF _Ref485905413 \h </w:instrText>
      </w:r>
      <w:r w:rsidR="00E1294C">
        <w:fldChar w:fldCharType="separate"/>
      </w:r>
      <w:r w:rsidR="00FF67A6">
        <w:t>Рисунок </w:t>
      </w:r>
      <w:r w:rsidR="00FF67A6">
        <w:rPr>
          <w:noProof/>
        </w:rPr>
        <w:t>168</w:t>
      </w:r>
      <w:r w:rsidR="00E1294C">
        <w:fldChar w:fldCharType="end"/>
      </w:r>
      <w:r w:rsidR="00E1294C" w:rsidRPr="00604478">
        <w:t>).</w:t>
      </w:r>
    </w:p>
    <w:p w14:paraId="02B6DF59" w14:textId="77777777" w:rsidR="00E1294C" w:rsidRPr="00604478" w:rsidRDefault="009E1B33" w:rsidP="00C34DEE">
      <w:pPr>
        <w:pStyle w:val="af7"/>
      </w:pPr>
      <w:r>
        <w:pict w14:anchorId="0563DC19">
          <v:shape id="_x0000_i1194" type="#_x0000_t75" style="width:230.25pt;height:86.25pt;visibility:visible">
            <v:imagedata r:id="rId166" o:title=""/>
          </v:shape>
        </w:pict>
      </w:r>
    </w:p>
    <w:p w14:paraId="3CA2FCA0" w14:textId="77777777" w:rsidR="00E1294C" w:rsidRPr="00571688" w:rsidRDefault="00651CC7" w:rsidP="00C34DEE">
      <w:pPr>
        <w:pStyle w:val="aff1"/>
        <w:rPr>
          <w:lang w:val="en-US"/>
        </w:rPr>
      </w:pPr>
      <w:bookmarkStart w:id="258" w:name="_Ref485905413"/>
      <w:r>
        <w:t>Рисунок </w:t>
      </w:r>
      <w:fldSimple w:instr=" SEQ Рисунок \* ARABIC ">
        <w:r w:rsidR="00FF67A6">
          <w:rPr>
            <w:noProof/>
          </w:rPr>
          <w:t>168</w:t>
        </w:r>
      </w:fldSimple>
      <w:bookmarkEnd w:id="258"/>
      <w:r w:rsidR="00E1294C" w:rsidRPr="00604478">
        <w:t xml:space="preserve">. </w:t>
      </w:r>
      <w:r w:rsidR="00571688">
        <w:t>Системное сообщение</w:t>
      </w:r>
    </w:p>
    <w:p w14:paraId="53C24ECF" w14:textId="77777777" w:rsidR="00F30808" w:rsidRDefault="00F30808" w:rsidP="00367764">
      <w:pPr>
        <w:pStyle w:val="31"/>
      </w:pPr>
      <w:bookmarkStart w:id="259" w:name="_Ref8909628"/>
      <w:bookmarkStart w:id="260" w:name="_Toc41930163"/>
      <w:r>
        <w:t>Просмотр вложения к документу «Проект бюджетной сметы»</w:t>
      </w:r>
      <w:bookmarkEnd w:id="259"/>
      <w:bookmarkEnd w:id="260"/>
    </w:p>
    <w:p w14:paraId="60562D05" w14:textId="77777777" w:rsidR="00E1294C" w:rsidRPr="00604478" w:rsidRDefault="00E1294C" w:rsidP="00C6254B">
      <w:pPr>
        <w:pStyle w:val="ae"/>
      </w:pPr>
      <w:r w:rsidRPr="00604478">
        <w:t xml:space="preserve">Для </w:t>
      </w:r>
      <w:r>
        <w:t>просмотра вложения к</w:t>
      </w:r>
      <w:r w:rsidRPr="00604478">
        <w:t xml:space="preserve"> документ</w:t>
      </w:r>
      <w:r>
        <w:t>у</w:t>
      </w:r>
      <w:r w:rsidRPr="00604478">
        <w:t xml:space="preserve"> «</w:t>
      </w:r>
      <w:r w:rsidRPr="0003079F">
        <w:t>Проект бюджетной сметы</w:t>
      </w:r>
      <w:r w:rsidR="00571688">
        <w:t>»</w:t>
      </w:r>
      <w:r w:rsidRPr="00604478">
        <w:t xml:space="preserve"> необходимо </w:t>
      </w:r>
      <w:r>
        <w:t xml:space="preserve">в соответствующей строке </w:t>
      </w:r>
      <w:r w:rsidRPr="00604478">
        <w:t>нажать на кнопку «</w:t>
      </w:r>
      <w:r>
        <w:t>Скачать</w:t>
      </w:r>
      <w:r w:rsidRPr="00604478">
        <w:t xml:space="preserve">» </w:t>
      </w:r>
      <w:r>
        <w:t xml:space="preserve">в графе «Файл» </w:t>
      </w:r>
      <w:r w:rsidRPr="00604478">
        <w:t>(</w:t>
      </w:r>
      <w:r>
        <w:fldChar w:fldCharType="begin"/>
      </w:r>
      <w:r>
        <w:instrText xml:space="preserve"> REF _Ref485905412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169</w:t>
      </w:r>
      <w:r>
        <w:fldChar w:fldCharType="end"/>
      </w:r>
      <w:r w:rsidRPr="00604478">
        <w:t>).</w:t>
      </w:r>
    </w:p>
    <w:p w14:paraId="650A0024" w14:textId="77777777" w:rsidR="00E1294C" w:rsidRPr="00604478" w:rsidRDefault="009E1B33" w:rsidP="00C34DEE">
      <w:pPr>
        <w:pStyle w:val="af7"/>
      </w:pPr>
      <w:r>
        <w:pict w14:anchorId="62FF6D64">
          <v:shape id="_x0000_i1195" type="#_x0000_t75" style="width:473.25pt;height:244.5pt;visibility:visible;mso-wrap-style:square">
            <v:imagedata r:id="rId167" o:title=""/>
          </v:shape>
        </w:pict>
      </w:r>
    </w:p>
    <w:p w14:paraId="4BB4516D" w14:textId="77777777" w:rsidR="00E1294C" w:rsidRPr="00604478" w:rsidRDefault="00651CC7" w:rsidP="00C34DEE">
      <w:pPr>
        <w:pStyle w:val="aff1"/>
        <w:rPr>
          <w:i/>
        </w:rPr>
      </w:pPr>
      <w:bookmarkStart w:id="261" w:name="_Ref485905412"/>
      <w:r>
        <w:t>Рисунок </w:t>
      </w:r>
      <w:fldSimple w:instr=" SEQ Рисунок \* ARABIC ">
        <w:r w:rsidR="00FF67A6">
          <w:rPr>
            <w:noProof/>
          </w:rPr>
          <w:t>169</w:t>
        </w:r>
      </w:fldSimple>
      <w:bookmarkEnd w:id="261"/>
      <w:r w:rsidR="00E1294C" w:rsidRPr="00604478">
        <w:t xml:space="preserve">. </w:t>
      </w:r>
      <w:r w:rsidR="00571688">
        <w:t>Просмотр файла</w:t>
      </w:r>
    </w:p>
    <w:p w14:paraId="5FA48F19" w14:textId="77777777" w:rsidR="00E1294C" w:rsidRPr="00604478" w:rsidRDefault="00E1294C" w:rsidP="00C6254B">
      <w:pPr>
        <w:pStyle w:val="ae"/>
      </w:pPr>
      <w:r>
        <w:t xml:space="preserve">В результате на рабочую станцию пользователя </w:t>
      </w:r>
      <w:r w:rsidR="00571688">
        <w:t>выгрузится</w:t>
      </w:r>
      <w:r>
        <w:t xml:space="preserve"> прикрепленный документ.</w:t>
      </w:r>
    </w:p>
    <w:p w14:paraId="47129D61" w14:textId="77777777" w:rsidR="00E118D2" w:rsidRPr="00604478" w:rsidRDefault="00694FD4" w:rsidP="00565C0F">
      <w:pPr>
        <w:pStyle w:val="31"/>
      </w:pPr>
      <w:bookmarkStart w:id="262" w:name="_Ref470125243"/>
      <w:bookmarkStart w:id="263" w:name="_Ref470125274"/>
      <w:bookmarkStart w:id="264" w:name="_Toc41930164"/>
      <w:bookmarkEnd w:id="9"/>
      <w:r>
        <w:t>Внутреннее</w:t>
      </w:r>
      <w:r w:rsidR="00E118D2" w:rsidRPr="00604478">
        <w:t xml:space="preserve"> согласование документа «</w:t>
      </w:r>
      <w:r w:rsidR="00484725" w:rsidRPr="00484725">
        <w:t>Проект бюджетной сметы</w:t>
      </w:r>
      <w:r w:rsidR="00E118D2" w:rsidRPr="00604478">
        <w:t>»</w:t>
      </w:r>
      <w:bookmarkEnd w:id="262"/>
      <w:bookmarkEnd w:id="263"/>
      <w:bookmarkEnd w:id="264"/>
    </w:p>
    <w:p w14:paraId="302C7046" w14:textId="77777777" w:rsidR="0010188E" w:rsidRPr="00604478" w:rsidRDefault="0010188E" w:rsidP="00565C0F">
      <w:pPr>
        <w:pStyle w:val="41"/>
      </w:pPr>
      <w:bookmarkStart w:id="265" w:name="_Toc513802372"/>
      <w:bookmarkStart w:id="266" w:name="_Toc513802375"/>
      <w:bookmarkStart w:id="267" w:name="_Toc513802376"/>
      <w:bookmarkStart w:id="268" w:name="_Toc513802378"/>
      <w:bookmarkStart w:id="269" w:name="_Toc513802381"/>
      <w:bookmarkStart w:id="270" w:name="_Toc513802384"/>
      <w:bookmarkStart w:id="271" w:name="_Ref8913225"/>
      <w:bookmarkStart w:id="272" w:name="_Ref465265982"/>
      <w:bookmarkStart w:id="273" w:name="_Ref469403693"/>
      <w:bookmarkStart w:id="274" w:name="_Ref398303022"/>
      <w:bookmarkEnd w:id="265"/>
      <w:bookmarkEnd w:id="266"/>
      <w:bookmarkEnd w:id="267"/>
      <w:bookmarkEnd w:id="268"/>
      <w:bookmarkEnd w:id="269"/>
      <w:bookmarkEnd w:id="270"/>
      <w:r w:rsidRPr="00604478">
        <w:t>Просмотр истории резолюции</w:t>
      </w:r>
      <w:bookmarkEnd w:id="271"/>
    </w:p>
    <w:p w14:paraId="33DC05B2" w14:textId="77777777" w:rsidR="0010188E" w:rsidRDefault="0010188E" w:rsidP="00C6254B">
      <w:pPr>
        <w:pStyle w:val="ae"/>
      </w:pPr>
      <w:r w:rsidRPr="00832BF1">
        <w:rPr>
          <w:b/>
        </w:rPr>
        <w:t>Предусловие.</w:t>
      </w:r>
      <w:r w:rsidRPr="00832BF1">
        <w:t xml:space="preserve"> Осуществлен вход с ролью </w:t>
      </w:r>
      <w:r>
        <w:t>«Формирование и ведение БС ПБС (Ввод данных)», «Формирование и ведение БС ПБС (Согласование)», «Формирование и ведение БС ПБС (Подписание)», «Формирование и ведение БС ПБС (Утверждение)», «Формирование и ведение БС ПБС (Просмотр)».</w:t>
      </w:r>
    </w:p>
    <w:p w14:paraId="1AD35675" w14:textId="77777777" w:rsidR="0010188E" w:rsidRPr="00604478" w:rsidRDefault="0010188E" w:rsidP="00C6254B">
      <w:pPr>
        <w:pStyle w:val="ae"/>
      </w:pPr>
      <w:r w:rsidRPr="00604478">
        <w:t>Для просмотра истории резолюци</w:t>
      </w:r>
      <w:r w:rsidR="009850B3">
        <w:t>й</w:t>
      </w:r>
      <w:r w:rsidRPr="00604478">
        <w:t xml:space="preserve"> необходимо</w:t>
      </w:r>
      <w:r w:rsidR="00571688">
        <w:t xml:space="preserve"> </w:t>
      </w:r>
      <w:r w:rsidR="00571688" w:rsidRPr="00604478">
        <w:t>одним нажатием левой кнопки мыши</w:t>
      </w:r>
      <w:r w:rsidRPr="00604478">
        <w:t xml:space="preserve"> выделить соответствующую строку, нажать на кнопку «Согласование» и выбрать пункт </w:t>
      </w:r>
      <w:r w:rsidR="009850B3">
        <w:rPr>
          <w:i/>
        </w:rPr>
        <w:t>[История резолюций</w:t>
      </w:r>
      <w:r w:rsidRPr="00604478">
        <w:rPr>
          <w:i/>
        </w:rPr>
        <w:t>]</w:t>
      </w:r>
      <w:r w:rsidRPr="00604478">
        <w:t xml:space="preserve"> (</w:t>
      </w:r>
      <w:r w:rsidR="00C36839">
        <w:fldChar w:fldCharType="begin"/>
      </w:r>
      <w:r w:rsidR="00C36839">
        <w:instrText xml:space="preserve"> REF _Ref8912719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170</w:t>
      </w:r>
      <w:r w:rsidR="00C36839">
        <w:fldChar w:fldCharType="end"/>
      </w:r>
      <w:r w:rsidRPr="00604478">
        <w:t>).</w:t>
      </w:r>
    </w:p>
    <w:p w14:paraId="38A88359" w14:textId="77777777" w:rsidR="0010188E" w:rsidRPr="00604478" w:rsidRDefault="009E1B33" w:rsidP="00C34DEE">
      <w:pPr>
        <w:pStyle w:val="af7"/>
      </w:pPr>
      <w:r>
        <w:pict w14:anchorId="7C148C03">
          <v:shape id="_x0000_i1196" type="#_x0000_t75" style="width:477.75pt;height:246pt;visibility:visible;mso-wrap-style:square">
            <v:imagedata r:id="rId168" o:title=""/>
          </v:shape>
        </w:pict>
      </w:r>
    </w:p>
    <w:p w14:paraId="33C3B3B1" w14:textId="77777777" w:rsidR="0010188E" w:rsidRPr="0069554B" w:rsidRDefault="00651CC7" w:rsidP="00C34DEE">
      <w:pPr>
        <w:pStyle w:val="aff1"/>
      </w:pPr>
      <w:bookmarkStart w:id="275" w:name="_Ref8912719"/>
      <w:r>
        <w:t>Рисунок </w:t>
      </w:r>
      <w:fldSimple w:instr=" SEQ Рисунок \* ARABIC ">
        <w:r w:rsidR="00FF67A6">
          <w:rPr>
            <w:noProof/>
          </w:rPr>
          <w:t>170</w:t>
        </w:r>
      </w:fldSimple>
      <w:bookmarkEnd w:id="275"/>
      <w:r w:rsidR="0010188E" w:rsidRPr="00604478">
        <w:t xml:space="preserve">. </w:t>
      </w:r>
      <w:r w:rsidR="009850B3">
        <w:t>Просмотр истории резолюций</w:t>
      </w:r>
    </w:p>
    <w:p w14:paraId="75D15647" w14:textId="77777777" w:rsidR="0010188E" w:rsidRPr="00604478" w:rsidRDefault="0010188E" w:rsidP="00C6254B">
      <w:pPr>
        <w:pStyle w:val="ae"/>
      </w:pPr>
      <w:r w:rsidRPr="00604478">
        <w:t>В результате откроется окно «История резолюции», в котором отражена история резолюции (</w:t>
      </w:r>
      <w:r w:rsidR="00C36839">
        <w:fldChar w:fldCharType="begin"/>
      </w:r>
      <w:r w:rsidR="00C36839">
        <w:instrText xml:space="preserve"> REF _Ref8912725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171</w:t>
      </w:r>
      <w:r w:rsidR="00C36839">
        <w:fldChar w:fldCharType="end"/>
      </w:r>
      <w:r w:rsidRPr="00604478">
        <w:t>).</w:t>
      </w:r>
    </w:p>
    <w:p w14:paraId="7AE7DED8" w14:textId="77777777" w:rsidR="0010188E" w:rsidRPr="00604478" w:rsidRDefault="009E1B33" w:rsidP="00C34DEE">
      <w:pPr>
        <w:pStyle w:val="af7"/>
      </w:pPr>
      <w:r>
        <w:pict w14:anchorId="3B4C4481">
          <v:shape id="_x0000_i1197" type="#_x0000_t75" style="width:480pt;height:113.25pt;visibility:visible;mso-wrap-style:square">
            <v:imagedata r:id="rId169" o:title=""/>
          </v:shape>
        </w:pict>
      </w:r>
    </w:p>
    <w:p w14:paraId="2C5D0AD1" w14:textId="77777777" w:rsidR="0010188E" w:rsidRPr="00604478" w:rsidRDefault="00651CC7" w:rsidP="00C34DEE">
      <w:pPr>
        <w:pStyle w:val="aff1"/>
      </w:pPr>
      <w:bookmarkStart w:id="276" w:name="_Ref8912725"/>
      <w:r>
        <w:t>Рисунок </w:t>
      </w:r>
      <w:fldSimple w:instr=" SEQ Рисунок \* ARABIC ">
        <w:r w:rsidR="00FF67A6">
          <w:rPr>
            <w:noProof/>
          </w:rPr>
          <w:t>171</w:t>
        </w:r>
      </w:fldSimple>
      <w:bookmarkEnd w:id="276"/>
      <w:r w:rsidR="0010188E" w:rsidRPr="00604478">
        <w:t>. Окно «История резолюции»</w:t>
      </w:r>
    </w:p>
    <w:p w14:paraId="0874C1A1" w14:textId="77777777" w:rsidR="0010188E" w:rsidRPr="00604478" w:rsidRDefault="0010188E" w:rsidP="00C6254B">
      <w:pPr>
        <w:pStyle w:val="ae"/>
      </w:pPr>
      <w:r w:rsidRPr="00604478">
        <w:t>Для просмотра резолюции необходимо нажать на кнопку «Просмотр резолюции» (</w:t>
      </w:r>
      <w:r w:rsidR="00C36839">
        <w:fldChar w:fldCharType="begin"/>
      </w:r>
      <w:r w:rsidR="00C36839">
        <w:instrText xml:space="preserve"> REF _Ref8912732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172</w:t>
      </w:r>
      <w:r w:rsidR="00C36839">
        <w:fldChar w:fldCharType="end"/>
      </w:r>
      <w:r w:rsidRPr="00604478">
        <w:t>).</w:t>
      </w:r>
    </w:p>
    <w:p w14:paraId="0234FED4" w14:textId="77777777" w:rsidR="0010188E" w:rsidRPr="00BA6C60" w:rsidRDefault="009E1B33" w:rsidP="00C34DEE">
      <w:pPr>
        <w:pStyle w:val="af7"/>
      </w:pPr>
      <w:r>
        <w:pict w14:anchorId="77ECD49D">
          <v:shape id="_x0000_i1198" type="#_x0000_t75" style="width:480.75pt;height:113.25pt;visibility:visible;mso-wrap-style:square">
            <v:imagedata r:id="rId170" o:title=""/>
          </v:shape>
        </w:pict>
      </w:r>
    </w:p>
    <w:p w14:paraId="4620CD7A" w14:textId="77777777" w:rsidR="0010188E" w:rsidRPr="00604478" w:rsidRDefault="00651CC7" w:rsidP="00C34DEE">
      <w:pPr>
        <w:pStyle w:val="aff1"/>
      </w:pPr>
      <w:bookmarkStart w:id="277" w:name="_Ref8912732"/>
      <w:r>
        <w:t>Рисунок </w:t>
      </w:r>
      <w:fldSimple w:instr=" SEQ Рисунок \* ARABIC ">
        <w:r w:rsidR="00FF67A6">
          <w:rPr>
            <w:noProof/>
          </w:rPr>
          <w:t>172</w:t>
        </w:r>
      </w:fldSimple>
      <w:bookmarkEnd w:id="277"/>
      <w:r w:rsidR="009850B3">
        <w:t>. Просмотр резолюции</w:t>
      </w:r>
    </w:p>
    <w:p w14:paraId="73779F94" w14:textId="77777777" w:rsidR="0010188E" w:rsidRPr="00604478" w:rsidRDefault="0010188E" w:rsidP="00C6254B">
      <w:pPr>
        <w:pStyle w:val="ae"/>
      </w:pPr>
      <w:r w:rsidRPr="00604478">
        <w:t>В результате откроется окно «Резолюция» (</w:t>
      </w:r>
      <w:r w:rsidR="00C36839">
        <w:fldChar w:fldCharType="begin"/>
      </w:r>
      <w:r w:rsidR="00C36839">
        <w:instrText xml:space="preserve"> REF _Ref8912738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173</w:t>
      </w:r>
      <w:r w:rsidR="00C36839">
        <w:fldChar w:fldCharType="end"/>
      </w:r>
      <w:r w:rsidRPr="00604478">
        <w:t>).</w:t>
      </w:r>
    </w:p>
    <w:p w14:paraId="4F31F4F0" w14:textId="77777777" w:rsidR="0010188E" w:rsidRPr="00604478" w:rsidRDefault="009E1B33" w:rsidP="00C34DEE">
      <w:pPr>
        <w:pStyle w:val="af7"/>
      </w:pPr>
      <w:r>
        <w:pict w14:anchorId="53A57D60">
          <v:shape id="Рисунок 31" o:spid="_x0000_i1199" type="#_x0000_t75" style="width:374.25pt;height:178.5pt;visibility:visible">
            <v:imagedata r:id="rId171" o:title=""/>
          </v:shape>
        </w:pict>
      </w:r>
    </w:p>
    <w:p w14:paraId="4A8E84E9" w14:textId="77777777" w:rsidR="0010188E" w:rsidRPr="00604478" w:rsidRDefault="00651CC7" w:rsidP="00C34DEE">
      <w:pPr>
        <w:pStyle w:val="aff1"/>
      </w:pPr>
      <w:bookmarkStart w:id="278" w:name="_Ref8912738"/>
      <w:r>
        <w:t>Рисунок </w:t>
      </w:r>
      <w:fldSimple w:instr=" SEQ Рисунок \* ARABIC ">
        <w:r w:rsidR="00FF67A6">
          <w:rPr>
            <w:noProof/>
          </w:rPr>
          <w:t>173</w:t>
        </w:r>
      </w:fldSimple>
      <w:bookmarkEnd w:id="278"/>
      <w:r w:rsidR="0010188E" w:rsidRPr="00604478">
        <w:t>. Окно «Резолюция»</w:t>
      </w:r>
    </w:p>
    <w:p w14:paraId="588DC3CC" w14:textId="77777777" w:rsidR="00E118D2" w:rsidRPr="00604478" w:rsidRDefault="00E118D2" w:rsidP="00565C0F">
      <w:pPr>
        <w:pStyle w:val="41"/>
      </w:pPr>
      <w:bookmarkStart w:id="279" w:name="_Ref8913336"/>
      <w:r w:rsidRPr="00604478">
        <w:t>Формирование листа согласования</w:t>
      </w:r>
      <w:bookmarkEnd w:id="272"/>
      <w:bookmarkEnd w:id="273"/>
      <w:bookmarkEnd w:id="279"/>
    </w:p>
    <w:p w14:paraId="519D4B31" w14:textId="77777777" w:rsidR="00832BF1" w:rsidRDefault="00832BF1" w:rsidP="00C6254B">
      <w:pPr>
        <w:pStyle w:val="ae"/>
      </w:pPr>
      <w:r w:rsidRPr="00832BF1">
        <w:rPr>
          <w:b/>
        </w:rPr>
        <w:t>Предусловие.</w:t>
      </w:r>
      <w:r w:rsidRPr="00832BF1">
        <w:t xml:space="preserve"> Осуществлен вход с ролью </w:t>
      </w:r>
      <w:r>
        <w:t>«Формирование и ведение БС ПБС (Ввод данных)».</w:t>
      </w:r>
    </w:p>
    <w:p w14:paraId="1A5A67BA" w14:textId="77777777" w:rsidR="00E118D2" w:rsidRDefault="00E118D2" w:rsidP="00C6254B">
      <w:pPr>
        <w:pStyle w:val="ae"/>
      </w:pPr>
      <w:r w:rsidRPr="00604478">
        <w:t>Для формирования листа согласования необходимо</w:t>
      </w:r>
      <w:r w:rsidR="009850B3">
        <w:t xml:space="preserve"> </w:t>
      </w:r>
      <w:r w:rsidR="009850B3" w:rsidRPr="00604478">
        <w:t>одним нажатием левой кнопки мыши</w:t>
      </w:r>
      <w:r w:rsidRPr="00604478">
        <w:t xml:space="preserve"> выделить соответствующую строку, нажать на кнопку «Согласование» и выбрать пункт </w:t>
      </w:r>
      <w:r w:rsidRPr="00604478">
        <w:rPr>
          <w:i/>
        </w:rPr>
        <w:t>[</w:t>
      </w:r>
      <w:r w:rsidR="00694FD4">
        <w:rPr>
          <w:i/>
        </w:rPr>
        <w:t>Внутреннее</w:t>
      </w:r>
      <w:r w:rsidRPr="00604478">
        <w:rPr>
          <w:i/>
        </w:rPr>
        <w:t xml:space="preserve"> согласование]</w:t>
      </w:r>
      <w:r w:rsidRPr="00604478">
        <w:t xml:space="preserve"> (</w:t>
      </w:r>
      <w:r w:rsidRPr="00604478">
        <w:fldChar w:fldCharType="begin"/>
      </w:r>
      <w:r w:rsidRPr="00604478">
        <w:instrText xml:space="preserve"> REF _Ref465266057 \h </w:instrText>
      </w:r>
      <w:r w:rsidR="00EA24DE" w:rsidRPr="00604478">
        <w:instrText xml:space="preserve"> \* MERGEFORMAT </w:instrText>
      </w:r>
      <w:r w:rsidRPr="00604478">
        <w:fldChar w:fldCharType="separate"/>
      </w:r>
      <w:r w:rsidR="00FF67A6">
        <w:t>Рисунок 174</w:t>
      </w:r>
      <w:r w:rsidRPr="00604478">
        <w:fldChar w:fldCharType="end"/>
      </w:r>
      <w:r w:rsidRPr="00604478">
        <w:t>).</w:t>
      </w:r>
    </w:p>
    <w:p w14:paraId="194A04A4" w14:textId="77777777" w:rsidR="00BD4116" w:rsidRDefault="00BD4116" w:rsidP="00C6254B">
      <w:pPr>
        <w:pStyle w:val="ae"/>
      </w:pPr>
      <w:r w:rsidRPr="00BD4116">
        <w:rPr>
          <w:b/>
        </w:rPr>
        <w:t>Важно!</w:t>
      </w:r>
      <w:r>
        <w:t xml:space="preserve"> По одному учреждению в </w:t>
      </w:r>
      <w:r w:rsidR="00596D3C">
        <w:t>согласовании</w:t>
      </w:r>
      <w:r>
        <w:t xml:space="preserve"> может находит</w:t>
      </w:r>
      <w:r w:rsidR="009850B3">
        <w:t>ь</w:t>
      </w:r>
      <w:r>
        <w:t xml:space="preserve">ся не более одного документа. </w:t>
      </w:r>
    </w:p>
    <w:p w14:paraId="47A0D8A7" w14:textId="77777777" w:rsidR="00BD4116" w:rsidRDefault="00BD4116" w:rsidP="00C6254B">
      <w:pPr>
        <w:pStyle w:val="ae"/>
      </w:pPr>
      <w:r w:rsidRPr="00BD4116">
        <w:rPr>
          <w:b/>
        </w:rPr>
        <w:t>Важно!</w:t>
      </w:r>
      <w:r>
        <w:t xml:space="preserve"> Итоговые суммы документа не должны превышать предельные показатели </w:t>
      </w:r>
      <w:r w:rsidR="00563B9C">
        <w:t>проектов</w:t>
      </w:r>
      <w:r>
        <w:t xml:space="preserve"> БС.</w:t>
      </w:r>
    </w:p>
    <w:p w14:paraId="00A446AE" w14:textId="77777777" w:rsidR="00BD4116" w:rsidRDefault="00BD4116" w:rsidP="00C6254B">
      <w:pPr>
        <w:pStyle w:val="ae"/>
      </w:pPr>
      <w:r w:rsidRPr="00BD4116">
        <w:rPr>
          <w:b/>
        </w:rPr>
        <w:t>Важно!</w:t>
      </w:r>
      <w:r>
        <w:rPr>
          <w:b/>
        </w:rPr>
        <w:t xml:space="preserve"> </w:t>
      </w:r>
      <w:r>
        <w:t>Документ не должен быть пустой.</w:t>
      </w:r>
    </w:p>
    <w:p w14:paraId="393823AE" w14:textId="77777777" w:rsidR="00BD4116" w:rsidRPr="00604478" w:rsidRDefault="00BD4116" w:rsidP="00C6254B">
      <w:pPr>
        <w:pStyle w:val="ae"/>
      </w:pPr>
      <w:r w:rsidRPr="00BD4116">
        <w:rPr>
          <w:b/>
        </w:rPr>
        <w:t>Важно!</w:t>
      </w:r>
      <w:r>
        <w:t xml:space="preserve"> Итоговые суммы показателей </w:t>
      </w:r>
      <w:r w:rsidR="00563B9C">
        <w:t xml:space="preserve">проектов </w:t>
      </w:r>
      <w:r>
        <w:t>БС документа не должны превышать ограничения предельных показателей БС.</w:t>
      </w:r>
    </w:p>
    <w:p w14:paraId="39BD92F8" w14:textId="77777777" w:rsidR="00E118D2" w:rsidRPr="00604478" w:rsidRDefault="009E1B33" w:rsidP="00C34DEE">
      <w:pPr>
        <w:pStyle w:val="af7"/>
      </w:pPr>
      <w:r>
        <w:pict w14:anchorId="0EC7ACE9">
          <v:shape id="_x0000_i1200" type="#_x0000_t75" style="width:478.5pt;height:246.75pt;visibility:visible;mso-wrap-style:square">
            <v:imagedata r:id="rId172" o:title=""/>
          </v:shape>
        </w:pict>
      </w:r>
    </w:p>
    <w:p w14:paraId="38BC0158" w14:textId="77777777" w:rsidR="00E118D2" w:rsidRPr="00604478" w:rsidRDefault="00651CC7" w:rsidP="00C34DEE">
      <w:pPr>
        <w:pStyle w:val="aff1"/>
      </w:pPr>
      <w:bookmarkStart w:id="280" w:name="_Ref465266057"/>
      <w:r>
        <w:t>Рисунок </w:t>
      </w:r>
      <w:fldSimple w:instr=" SEQ Рисунок \* ARABIC ">
        <w:r w:rsidR="00FF67A6">
          <w:rPr>
            <w:noProof/>
          </w:rPr>
          <w:t>174</w:t>
        </w:r>
      </w:fldSimple>
      <w:bookmarkEnd w:id="280"/>
      <w:r w:rsidR="00E118D2" w:rsidRPr="00604478">
        <w:t xml:space="preserve">. </w:t>
      </w:r>
      <w:r w:rsidR="009850B3">
        <w:t>Формирование листа согласования</w:t>
      </w:r>
    </w:p>
    <w:p w14:paraId="1F8C713A" w14:textId="77777777" w:rsidR="00F20EAA" w:rsidRDefault="00646248" w:rsidP="00C6254B">
      <w:pPr>
        <w:pStyle w:val="ae"/>
      </w:pPr>
      <w:r w:rsidRPr="00604478">
        <w:t>В результат</w:t>
      </w:r>
      <w:r>
        <w:t>е</w:t>
      </w:r>
      <w:r w:rsidRPr="00604478">
        <w:t xml:space="preserve"> откроется лист согласования, формировани</w:t>
      </w:r>
      <w:r>
        <w:t>е</w:t>
      </w:r>
      <w:r w:rsidRPr="00604478">
        <w:t xml:space="preserve"> которого осуществля</w:t>
      </w:r>
      <w:r>
        <w:t>ется</w:t>
      </w:r>
      <w:r w:rsidR="00F20EAA">
        <w:t xml:space="preserve"> аналогично описанию в п.п.</w:t>
      </w:r>
      <w:r w:rsidR="002B2BD1">
        <w:t> </w:t>
      </w:r>
      <w:r w:rsidR="00F20EAA">
        <w:fldChar w:fldCharType="begin"/>
      </w:r>
      <w:r w:rsidR="00F20EAA">
        <w:instrText xml:space="preserve"> REF _Ref470124393 \n \h </w:instrText>
      </w:r>
      <w:r w:rsidR="00F20EAA">
        <w:fldChar w:fldCharType="separate"/>
      </w:r>
      <w:r w:rsidR="00FF67A6">
        <w:t>4.6.1</w:t>
      </w:r>
      <w:r w:rsidR="00F20EAA">
        <w:fldChar w:fldCharType="end"/>
      </w:r>
      <w:r w:rsidR="002B2BD1">
        <w:t> </w:t>
      </w:r>
      <w:r w:rsidR="00F20EAA">
        <w:t>настоящего руководства пользователя.</w:t>
      </w:r>
    </w:p>
    <w:p w14:paraId="69E072E4" w14:textId="77777777" w:rsidR="00F20EAA" w:rsidRPr="00F20EAA" w:rsidRDefault="00F20EAA" w:rsidP="00C6254B">
      <w:pPr>
        <w:pStyle w:val="ae"/>
      </w:pPr>
      <w:r w:rsidRPr="00F20EAA">
        <w:rPr>
          <w:b/>
        </w:rPr>
        <w:t>Примечание.</w:t>
      </w:r>
      <w:r w:rsidR="00C51D07" w:rsidRPr="00F20EAA">
        <w:t xml:space="preserve"> </w:t>
      </w:r>
      <w:r w:rsidRPr="00F20EAA">
        <w:t>При сохранении листа согласова</w:t>
      </w:r>
      <w:r>
        <w:t xml:space="preserve">ния проводится </w:t>
      </w:r>
      <w:r w:rsidR="00596D3C">
        <w:t xml:space="preserve">запретительный </w:t>
      </w:r>
      <w:r>
        <w:t>контроль сумм</w:t>
      </w:r>
      <w:r w:rsidRPr="00F20EAA">
        <w:t xml:space="preserve"> с документом «Предельные показатели проектов бюджетной сметы» по отношению к данн</w:t>
      </w:r>
      <w:r w:rsidR="005F459A">
        <w:t xml:space="preserve">ому ПБС, с которым </w:t>
      </w:r>
      <w:r w:rsidR="003E024F">
        <w:t>воз</w:t>
      </w:r>
      <w:r w:rsidR="005F459A">
        <w:t xml:space="preserve">можно ознакомиться в </w:t>
      </w:r>
      <w:r w:rsidR="002B2BD1">
        <w:t>подразделе</w:t>
      </w:r>
      <w:r w:rsidR="005F459A">
        <w:t xml:space="preserve"> </w:t>
      </w:r>
      <w:r w:rsidR="002506E7">
        <w:t>«</w:t>
      </w:r>
      <w:r w:rsidR="005F459A">
        <w:t>Реестр предельных показателей бюджетных смет</w:t>
      </w:r>
      <w:r w:rsidR="002506E7">
        <w:t>»</w:t>
      </w:r>
      <w:r w:rsidR="003E024F">
        <w:t>,</w:t>
      </w:r>
      <w:r w:rsidR="002506E7">
        <w:t xml:space="preserve"> согласно описанию в п.п. </w:t>
      </w:r>
      <w:r w:rsidR="002B2BD1">
        <w:fldChar w:fldCharType="begin"/>
      </w:r>
      <w:r w:rsidR="002B2BD1">
        <w:instrText xml:space="preserve"> REF _Ref41681332 \w \h </w:instrText>
      </w:r>
      <w:r w:rsidR="002B2BD1">
        <w:fldChar w:fldCharType="separate"/>
      </w:r>
      <w:r w:rsidR="00FF67A6">
        <w:t>6.2</w:t>
      </w:r>
      <w:r w:rsidR="002B2BD1">
        <w:fldChar w:fldCharType="end"/>
      </w:r>
      <w:r w:rsidR="002B2BD1">
        <w:t> настоящего руководства пользователя</w:t>
      </w:r>
      <w:r w:rsidR="00BC4C0D">
        <w:t>.</w:t>
      </w:r>
    </w:p>
    <w:p w14:paraId="62A49734" w14:textId="77777777" w:rsidR="00E118D2" w:rsidRPr="00604478" w:rsidRDefault="00E118D2" w:rsidP="00565C0F">
      <w:pPr>
        <w:pStyle w:val="41"/>
        <w:rPr>
          <w:rStyle w:val="43"/>
          <w:b/>
        </w:rPr>
      </w:pPr>
      <w:bookmarkStart w:id="281" w:name="_Ref465266219"/>
      <w:bookmarkStart w:id="282" w:name="_Ref398303031"/>
      <w:bookmarkEnd w:id="274"/>
      <w:r w:rsidRPr="00604478">
        <w:t>С</w:t>
      </w:r>
      <w:r w:rsidRPr="00604478">
        <w:rPr>
          <w:rStyle w:val="43"/>
          <w:b/>
        </w:rPr>
        <w:t>огласование</w:t>
      </w:r>
      <w:bookmarkEnd w:id="281"/>
    </w:p>
    <w:p w14:paraId="5F4981D3" w14:textId="77777777" w:rsidR="00832BF1" w:rsidRPr="00604478" w:rsidRDefault="00832BF1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Pr="0054751B">
        <w:t>Формирование и ведение БС ПБС (Согласование)</w:t>
      </w:r>
      <w:r w:rsidR="00F20EAA">
        <w:t>.</w:t>
      </w:r>
    </w:p>
    <w:p w14:paraId="220676FD" w14:textId="77777777" w:rsidR="00E118D2" w:rsidRPr="00604478" w:rsidRDefault="00E118D2" w:rsidP="00C6254B">
      <w:pPr>
        <w:pStyle w:val="ae"/>
      </w:pPr>
      <w:r w:rsidRPr="00604478">
        <w:t>Для согласования документа согласующему необходимо</w:t>
      </w:r>
      <w:r w:rsidR="009850B3">
        <w:t xml:space="preserve"> </w:t>
      </w:r>
      <w:r w:rsidR="009850B3" w:rsidRPr="00604478">
        <w:t>одним нажатием левой кнопки мыши</w:t>
      </w:r>
      <w:r w:rsidRPr="00604478">
        <w:t xml:space="preserve"> выделить соответствующую строку, нажать на кнопку «Согласование» и выбрать пункт </w:t>
      </w:r>
      <w:r w:rsidRPr="00604478">
        <w:rPr>
          <w:i/>
        </w:rPr>
        <w:t>[</w:t>
      </w:r>
      <w:r w:rsidR="00832BF1">
        <w:rPr>
          <w:i/>
        </w:rPr>
        <w:t>Внутреннее</w:t>
      </w:r>
      <w:r w:rsidRPr="00604478">
        <w:rPr>
          <w:i/>
        </w:rPr>
        <w:t xml:space="preserve"> согласование] </w:t>
      </w:r>
      <w:r w:rsidRPr="00604478">
        <w:t>(</w:t>
      </w:r>
      <w:r w:rsidRPr="00604478">
        <w:fldChar w:fldCharType="begin"/>
      </w:r>
      <w:r w:rsidRPr="00604478">
        <w:instrText xml:space="preserve"> REF _Ref465266249 \h </w:instrText>
      </w:r>
      <w:r w:rsidR="00EA24DE" w:rsidRPr="00604478">
        <w:instrText xml:space="preserve"> \* MERGEFORMAT </w:instrText>
      </w:r>
      <w:r w:rsidRPr="00604478">
        <w:fldChar w:fldCharType="separate"/>
      </w:r>
      <w:r w:rsidR="00FF67A6">
        <w:t>Рисунок 175</w:t>
      </w:r>
      <w:r w:rsidRPr="00604478">
        <w:fldChar w:fldCharType="end"/>
      </w:r>
      <w:r w:rsidRPr="00604478">
        <w:t>).</w:t>
      </w:r>
    </w:p>
    <w:p w14:paraId="6D0F7AA2" w14:textId="77777777" w:rsidR="00E118D2" w:rsidRPr="00604478" w:rsidRDefault="009E1B33" w:rsidP="00C34DEE">
      <w:pPr>
        <w:pStyle w:val="af7"/>
      </w:pPr>
      <w:r>
        <w:pict w14:anchorId="1D4122BD">
          <v:shape id="_x0000_i1201" type="#_x0000_t75" style="width:477.75pt;height:246pt;visibility:visible;mso-wrap-style:square">
            <v:imagedata r:id="rId173" o:title=""/>
          </v:shape>
        </w:pict>
      </w:r>
    </w:p>
    <w:p w14:paraId="05E097EF" w14:textId="77777777" w:rsidR="00E118D2" w:rsidRPr="00604478" w:rsidRDefault="00651CC7" w:rsidP="00C34DEE">
      <w:pPr>
        <w:pStyle w:val="aff1"/>
      </w:pPr>
      <w:bookmarkStart w:id="283" w:name="_Ref465266249"/>
      <w:r>
        <w:t>Рисунок </w:t>
      </w:r>
      <w:fldSimple w:instr=" SEQ Рисунок \* ARABIC ">
        <w:r w:rsidR="00FF67A6">
          <w:rPr>
            <w:noProof/>
          </w:rPr>
          <w:t>175</w:t>
        </w:r>
      </w:fldSimple>
      <w:bookmarkEnd w:id="283"/>
      <w:r w:rsidR="00E118D2" w:rsidRPr="00604478">
        <w:t xml:space="preserve">. </w:t>
      </w:r>
      <w:r w:rsidR="009850B3">
        <w:t>Переход к согласованию</w:t>
      </w:r>
    </w:p>
    <w:p w14:paraId="143161B3" w14:textId="77777777" w:rsidR="00F20EAA" w:rsidRDefault="00646248" w:rsidP="00C6254B">
      <w:pPr>
        <w:pStyle w:val="ae"/>
      </w:pPr>
      <w:r>
        <w:t>В результате откроется окно «Лист согласования». Далее с</w:t>
      </w:r>
      <w:r w:rsidR="00F20EAA" w:rsidRPr="00604478">
        <w:t>огласовани</w:t>
      </w:r>
      <w:r w:rsidR="00F20EAA">
        <w:t>е осуществляется аналогично описанию в п.п.</w:t>
      </w:r>
      <w:r>
        <w:t> </w:t>
      </w:r>
      <w:r w:rsidR="00F20EAA">
        <w:fldChar w:fldCharType="begin"/>
      </w:r>
      <w:r w:rsidR="00F20EAA">
        <w:instrText xml:space="preserve"> REF _Ref471918709 \n \h </w:instrText>
      </w:r>
      <w:r w:rsidR="00F20EAA">
        <w:fldChar w:fldCharType="separate"/>
      </w:r>
      <w:r w:rsidR="00FF67A6">
        <w:t>4.6.2</w:t>
      </w:r>
      <w:r w:rsidR="00F20EAA">
        <w:fldChar w:fldCharType="end"/>
      </w:r>
      <w:r>
        <w:t> </w:t>
      </w:r>
      <w:r w:rsidR="00F20EAA">
        <w:t>настоящего руководства пользователя.</w:t>
      </w:r>
    </w:p>
    <w:p w14:paraId="457DDA82" w14:textId="77777777" w:rsidR="00E118D2" w:rsidRPr="00604478" w:rsidRDefault="00E118D2" w:rsidP="00C6254B">
      <w:pPr>
        <w:pStyle w:val="ae"/>
      </w:pPr>
      <w:r w:rsidRPr="00604478">
        <w:t>После этого документ перейдет в статус «Согласовано».</w:t>
      </w:r>
    </w:p>
    <w:p w14:paraId="083475D6" w14:textId="77777777" w:rsidR="00E118D2" w:rsidRPr="00604478" w:rsidRDefault="00E118D2" w:rsidP="00565C0F">
      <w:pPr>
        <w:pStyle w:val="41"/>
      </w:pPr>
      <w:bookmarkStart w:id="284" w:name="_Ref472501566"/>
      <w:bookmarkEnd w:id="282"/>
      <w:r w:rsidRPr="00F20EAA">
        <w:rPr>
          <w:rStyle w:val="43"/>
          <w:b/>
          <w:snapToGrid w:val="0"/>
        </w:rPr>
        <w:t>Утверждение</w:t>
      </w:r>
      <w:bookmarkEnd w:id="284"/>
    </w:p>
    <w:p w14:paraId="5F994697" w14:textId="77777777" w:rsidR="00694FD4" w:rsidRPr="00604478" w:rsidRDefault="00694FD4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</w:t>
      </w:r>
      <w:r>
        <w:t>«</w:t>
      </w:r>
      <w:r w:rsidRPr="00694FD4">
        <w:t>Формирование и ведение БС ПБС (</w:t>
      </w:r>
      <w:r>
        <w:t>Утверждение</w:t>
      </w:r>
      <w:r w:rsidRPr="00694FD4">
        <w:t>)</w:t>
      </w:r>
      <w:r w:rsidRPr="00604478">
        <w:t>».</w:t>
      </w:r>
    </w:p>
    <w:p w14:paraId="1636035F" w14:textId="77777777" w:rsidR="00E118D2" w:rsidRPr="00604478" w:rsidRDefault="00E118D2" w:rsidP="00C6254B">
      <w:pPr>
        <w:pStyle w:val="ae"/>
      </w:pPr>
      <w:r w:rsidRPr="00604478">
        <w:t>Для утверждения документа утверждающему необходимо</w:t>
      </w:r>
      <w:r w:rsidR="00646248">
        <w:t xml:space="preserve"> </w:t>
      </w:r>
      <w:r w:rsidR="00646248" w:rsidRPr="00604478">
        <w:t>одним нажатием левой кнопки мыши</w:t>
      </w:r>
      <w:r w:rsidRPr="00604478">
        <w:t xml:space="preserve"> выделить соответствующую строку, нажать на кнопку «Согласование» и выбрать пункт </w:t>
      </w:r>
      <w:r w:rsidRPr="00604478">
        <w:rPr>
          <w:i/>
        </w:rPr>
        <w:t>[</w:t>
      </w:r>
      <w:r w:rsidR="00832BF1">
        <w:rPr>
          <w:i/>
        </w:rPr>
        <w:t>Внутреннее</w:t>
      </w:r>
      <w:r w:rsidRPr="00604478">
        <w:rPr>
          <w:i/>
        </w:rPr>
        <w:t xml:space="preserve"> согласование]</w:t>
      </w:r>
      <w:r w:rsidRPr="00604478">
        <w:t xml:space="preserve"> (</w:t>
      </w:r>
      <w:r w:rsidRPr="00604478">
        <w:fldChar w:fldCharType="begin"/>
      </w:r>
      <w:r w:rsidRPr="00604478">
        <w:instrText xml:space="preserve"> REF _Ref465266332 \h </w:instrText>
      </w:r>
      <w:r w:rsidR="00EA24DE" w:rsidRPr="00604478">
        <w:instrText xml:space="preserve"> \* MERGEFORMAT </w:instrText>
      </w:r>
      <w:r w:rsidRPr="00604478">
        <w:fldChar w:fldCharType="separate"/>
      </w:r>
      <w:r w:rsidR="00FF67A6">
        <w:t>Рисунок 176</w:t>
      </w:r>
      <w:r w:rsidRPr="00604478">
        <w:fldChar w:fldCharType="end"/>
      </w:r>
      <w:r w:rsidRPr="00604478">
        <w:t>).</w:t>
      </w:r>
    </w:p>
    <w:p w14:paraId="312C184C" w14:textId="77777777" w:rsidR="00E118D2" w:rsidRPr="00604478" w:rsidRDefault="009E1B33" w:rsidP="00C34DEE">
      <w:pPr>
        <w:pStyle w:val="af7"/>
      </w:pPr>
      <w:r>
        <w:pict w14:anchorId="66DE7A0F">
          <v:shape id="_x0000_i1202" type="#_x0000_t75" style="width:478.5pt;height:246.75pt;visibility:visible;mso-wrap-style:square">
            <v:imagedata r:id="rId173" o:title=""/>
          </v:shape>
        </w:pict>
      </w:r>
    </w:p>
    <w:p w14:paraId="03ACEBB6" w14:textId="77777777" w:rsidR="00E118D2" w:rsidRPr="00604478" w:rsidRDefault="00651CC7" w:rsidP="00C34DEE">
      <w:pPr>
        <w:pStyle w:val="aff1"/>
      </w:pPr>
      <w:bookmarkStart w:id="285" w:name="_Ref465266332"/>
      <w:r>
        <w:t>Рисунок </w:t>
      </w:r>
      <w:fldSimple w:instr=" SEQ Рисунок \* ARABIC ">
        <w:r w:rsidR="00FF67A6">
          <w:rPr>
            <w:noProof/>
          </w:rPr>
          <w:t>176</w:t>
        </w:r>
      </w:fldSimple>
      <w:bookmarkEnd w:id="285"/>
      <w:r w:rsidR="00E118D2" w:rsidRPr="00604478">
        <w:t xml:space="preserve">. </w:t>
      </w:r>
      <w:r w:rsidR="00646248">
        <w:t>Переход к утверждению</w:t>
      </w:r>
    </w:p>
    <w:p w14:paraId="1BDB5F44" w14:textId="77777777" w:rsidR="00E118D2" w:rsidRPr="00604478" w:rsidRDefault="00E118D2" w:rsidP="00C6254B">
      <w:pPr>
        <w:pStyle w:val="ae"/>
      </w:pPr>
      <w:r w:rsidRPr="00604478">
        <w:t>При необходимости утверждающее лицо может назначить другое ответственное за утв</w:t>
      </w:r>
      <w:r w:rsidR="005F0F37" w:rsidRPr="00604478">
        <w:t>ерждение лицо</w:t>
      </w:r>
      <w:r w:rsidR="00646248">
        <w:t>,</w:t>
      </w:r>
      <w:r w:rsidR="005F0F37" w:rsidRPr="00604478">
        <w:t xml:space="preserve"> согласно описанию</w:t>
      </w:r>
      <w:r w:rsidRPr="00604478">
        <w:t xml:space="preserve"> в п.п.</w:t>
      </w:r>
      <w:r w:rsidR="00646248">
        <w:t> </w:t>
      </w:r>
      <w:r w:rsidR="00646248">
        <w:fldChar w:fldCharType="begin"/>
      </w:r>
      <w:r w:rsidR="00646248">
        <w:instrText xml:space="preserve"> REF _Ref470124393 \w \h </w:instrText>
      </w:r>
      <w:r w:rsidR="00646248">
        <w:fldChar w:fldCharType="separate"/>
      </w:r>
      <w:r w:rsidR="00FF67A6">
        <w:t>4.6.1</w:t>
      </w:r>
      <w:r w:rsidR="00646248">
        <w:fldChar w:fldCharType="end"/>
      </w:r>
      <w:r w:rsidR="00646248">
        <w:t> </w:t>
      </w:r>
      <w:r w:rsidRPr="00604478">
        <w:t>настоящего руководства пользователя.</w:t>
      </w:r>
    </w:p>
    <w:p w14:paraId="49E26561" w14:textId="77777777" w:rsidR="00E118D2" w:rsidRPr="00604478" w:rsidRDefault="00E118D2" w:rsidP="00C6254B">
      <w:pPr>
        <w:pStyle w:val="ae"/>
      </w:pPr>
      <w:r w:rsidRPr="00604478">
        <w:t>В открывшемся окне «Лист согласования» необходимо нажать на кнопку «</w:t>
      </w:r>
      <w:r w:rsidR="00905C51">
        <w:t>Утверждено</w:t>
      </w:r>
      <w:r w:rsidRPr="00604478">
        <w:t>» (</w:t>
      </w:r>
      <w:r w:rsidRPr="00604478">
        <w:fldChar w:fldCharType="begin"/>
      </w:r>
      <w:r w:rsidRPr="00604478">
        <w:instrText xml:space="preserve"> REF _Ref465266383 \h </w:instrText>
      </w:r>
      <w:r w:rsidR="00EA24DE" w:rsidRPr="00604478">
        <w:instrText xml:space="preserve"> \* MERGEFORMAT </w:instrText>
      </w:r>
      <w:r w:rsidRPr="00604478">
        <w:fldChar w:fldCharType="separate"/>
      </w:r>
      <w:r w:rsidR="00FF67A6">
        <w:t>Рисунок 177</w:t>
      </w:r>
      <w:r w:rsidRPr="00604478">
        <w:fldChar w:fldCharType="end"/>
      </w:r>
      <w:r w:rsidRPr="00604478">
        <w:t>).</w:t>
      </w:r>
    </w:p>
    <w:p w14:paraId="0D58247D" w14:textId="77777777" w:rsidR="00E118D2" w:rsidRPr="00604478" w:rsidRDefault="009E1B33" w:rsidP="00C34DEE">
      <w:pPr>
        <w:pStyle w:val="af7"/>
      </w:pPr>
      <w:r>
        <w:pict w14:anchorId="7FFD83A3">
          <v:shape id="_x0000_i1203" type="#_x0000_t75" style="width:477.75pt;height:318pt;visibility:visible;mso-wrap-style:square">
            <v:imagedata r:id="rId174" o:title=""/>
          </v:shape>
        </w:pict>
      </w:r>
    </w:p>
    <w:p w14:paraId="097C989E" w14:textId="77777777" w:rsidR="00E118D2" w:rsidRPr="00604478" w:rsidRDefault="00651CC7" w:rsidP="00C34DEE">
      <w:pPr>
        <w:pStyle w:val="aff1"/>
      </w:pPr>
      <w:bookmarkStart w:id="286" w:name="_Ref465266383"/>
      <w:r>
        <w:t>Рисунок </w:t>
      </w:r>
      <w:fldSimple w:instr=" SEQ Рисунок \* ARABIC ">
        <w:r w:rsidR="00FF67A6">
          <w:rPr>
            <w:noProof/>
          </w:rPr>
          <w:t>177</w:t>
        </w:r>
      </w:fldSimple>
      <w:bookmarkEnd w:id="286"/>
      <w:r w:rsidR="00E118D2" w:rsidRPr="00604478">
        <w:t xml:space="preserve"> </w:t>
      </w:r>
      <w:r w:rsidR="00646248">
        <w:t>Утверждение</w:t>
      </w:r>
    </w:p>
    <w:p w14:paraId="0BF7AAA3" w14:textId="77777777" w:rsidR="00E118D2" w:rsidRPr="00604478" w:rsidRDefault="00E118D2" w:rsidP="00C6254B">
      <w:pPr>
        <w:pStyle w:val="ae"/>
      </w:pPr>
      <w:r w:rsidRPr="00604478">
        <w:t>В открывшемся окне «</w:t>
      </w:r>
      <w:r w:rsidR="00B5488C">
        <w:t>Ввод комментария</w:t>
      </w:r>
      <w:r w:rsidRPr="00604478">
        <w:t>» при необходимости заполнить поле «Комментарий» и нажать на кнопку «</w:t>
      </w:r>
      <w:r w:rsidR="0055007E">
        <w:t>Применить</w:t>
      </w:r>
      <w:r w:rsidRPr="00604478">
        <w:t>» (</w:t>
      </w:r>
      <w:r w:rsidRPr="00604478">
        <w:fldChar w:fldCharType="begin"/>
      </w:r>
      <w:r w:rsidRPr="00604478">
        <w:instrText xml:space="preserve"> REF _Ref465266390 \h </w:instrText>
      </w:r>
      <w:r w:rsidR="00EA24DE" w:rsidRPr="00604478">
        <w:instrText xml:space="preserve"> \* MERGEFORMAT </w:instrText>
      </w:r>
      <w:r w:rsidRPr="00604478">
        <w:fldChar w:fldCharType="separate"/>
      </w:r>
      <w:r w:rsidR="00FF67A6">
        <w:t>Рисунок 178</w:t>
      </w:r>
      <w:r w:rsidRPr="00604478">
        <w:fldChar w:fldCharType="end"/>
      </w:r>
      <w:r w:rsidRPr="00604478">
        <w:t>).</w:t>
      </w:r>
    </w:p>
    <w:p w14:paraId="3759DC66" w14:textId="77777777" w:rsidR="00E118D2" w:rsidRPr="00604478" w:rsidRDefault="009E1B33" w:rsidP="00C34DEE">
      <w:pPr>
        <w:pStyle w:val="af7"/>
      </w:pPr>
      <w:r>
        <w:pict w14:anchorId="3BAFFD86">
          <v:shape id="_x0000_i1204" type="#_x0000_t75" style="width:299.25pt;height:87pt;visibility:visible">
            <v:imagedata r:id="rId175" o:title=""/>
          </v:shape>
        </w:pict>
      </w:r>
    </w:p>
    <w:p w14:paraId="0D68FCD7" w14:textId="77777777" w:rsidR="00E118D2" w:rsidRPr="00604478" w:rsidRDefault="00651CC7" w:rsidP="00C34DEE">
      <w:pPr>
        <w:pStyle w:val="aff1"/>
      </w:pPr>
      <w:bookmarkStart w:id="287" w:name="_Ref465266390"/>
      <w:r>
        <w:t>Рисунок </w:t>
      </w:r>
      <w:fldSimple w:instr=" SEQ Рисунок \* ARABIC ">
        <w:r w:rsidR="00FF67A6">
          <w:rPr>
            <w:noProof/>
          </w:rPr>
          <w:t>178</w:t>
        </w:r>
      </w:fldSimple>
      <w:bookmarkEnd w:id="287"/>
      <w:r w:rsidR="00E118D2" w:rsidRPr="00604478">
        <w:t xml:space="preserve">. </w:t>
      </w:r>
      <w:r w:rsidR="00646248">
        <w:t>Ввод комментария</w:t>
      </w:r>
    </w:p>
    <w:p w14:paraId="0FB87809" w14:textId="77777777" w:rsidR="00A55695" w:rsidRPr="00604478" w:rsidRDefault="00A55695" w:rsidP="00A55695">
      <w:pPr>
        <w:pStyle w:val="ae"/>
      </w:pPr>
      <w:r w:rsidRPr="00604478">
        <w:t>После этого откроется окно «Документ для подписи», в котором необходимо проверить корректность представленных данных.</w:t>
      </w:r>
    </w:p>
    <w:p w14:paraId="32E1A007" w14:textId="77777777" w:rsidR="00A55695" w:rsidRPr="00604478" w:rsidRDefault="00A55695" w:rsidP="00A55695">
      <w:pPr>
        <w:pStyle w:val="ae"/>
      </w:pPr>
      <w:r w:rsidRPr="00604478">
        <w:t>Если при проверке документа ошибки не обнаружены,</w:t>
      </w:r>
      <w:r>
        <w:t xml:space="preserve"> то</w:t>
      </w:r>
      <w:r w:rsidRPr="00604478">
        <w:t xml:space="preserve"> необходимо нажать на кнопку «Подписать» (</w:t>
      </w:r>
      <w:r>
        <w:fldChar w:fldCharType="begin"/>
      </w:r>
      <w:r>
        <w:instrText xml:space="preserve"> REF _Ref41409030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179</w:t>
      </w:r>
      <w:r>
        <w:fldChar w:fldCharType="end"/>
      </w:r>
      <w:r w:rsidRPr="00604478">
        <w:t>).</w:t>
      </w:r>
    </w:p>
    <w:p w14:paraId="14C4ED36" w14:textId="77777777" w:rsidR="00A55695" w:rsidRPr="002B24BF" w:rsidRDefault="009E1B33" w:rsidP="00A55695">
      <w:pPr>
        <w:pStyle w:val="af7"/>
      </w:pPr>
      <w:r>
        <w:pict w14:anchorId="699DDA83">
          <v:shape id="_x0000_i1205" type="#_x0000_t75" style="width:474.75pt;height:356.25pt;visibility:visible;mso-wrap-style:square">
            <v:imagedata r:id="rId176" o:title=""/>
          </v:shape>
        </w:pict>
      </w:r>
    </w:p>
    <w:p w14:paraId="61CCDABA" w14:textId="77777777" w:rsidR="00A55695" w:rsidRPr="00604478" w:rsidRDefault="00A55695" w:rsidP="00A55695">
      <w:pPr>
        <w:pStyle w:val="aff1"/>
      </w:pPr>
      <w:bookmarkStart w:id="288" w:name="_Ref41409030"/>
      <w:r>
        <w:t>Рисунок </w:t>
      </w:r>
      <w:fldSimple w:instr=" SEQ Рисунок \* ARABIC ">
        <w:r w:rsidR="00FF67A6">
          <w:rPr>
            <w:noProof/>
          </w:rPr>
          <w:t>179</w:t>
        </w:r>
      </w:fldSimple>
      <w:bookmarkEnd w:id="288"/>
      <w:r w:rsidRPr="00604478">
        <w:t xml:space="preserve">. </w:t>
      </w:r>
      <w:r>
        <w:t>Подпись документа</w:t>
      </w:r>
    </w:p>
    <w:p w14:paraId="0AEFEE8F" w14:textId="77777777" w:rsidR="00A55695" w:rsidRPr="00604478" w:rsidRDefault="00A55695" w:rsidP="00A55695">
      <w:pPr>
        <w:pStyle w:val="ae"/>
      </w:pPr>
      <w:r w:rsidRPr="00604478">
        <w:t xml:space="preserve">Далее в открывшемся окне «Подпись» необходимо нажать на кнопку </w:t>
      </w:r>
      <w:r w:rsidR="009E1B33">
        <w:rPr>
          <w:noProof/>
          <w:lang w:eastAsia="ru-RU"/>
        </w:rPr>
        <w:pict w14:anchorId="67D4D5D0">
          <v:shape id="_x0000_i1206" type="#_x0000_t75" style="width:12pt;height:15.75pt;visibility:visible">
            <v:imagedata r:id="rId177" o:title=""/>
          </v:shape>
        </w:pict>
      </w:r>
      <w:r>
        <w:rPr>
          <w:noProof/>
          <w:lang w:eastAsia="ru-RU"/>
        </w:rPr>
        <w:t xml:space="preserve"> </w:t>
      </w:r>
      <w:r w:rsidRPr="00604478">
        <w:t>(1), выбрать из раскрывающегося списка соответствующий сертификат (2) и нажать кнопку «Подписать» (3) (</w:t>
      </w:r>
      <w:r>
        <w:fldChar w:fldCharType="begin"/>
      </w:r>
      <w:r>
        <w:instrText xml:space="preserve"> REF _Ref41409039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180</w:t>
      </w:r>
      <w:r>
        <w:fldChar w:fldCharType="end"/>
      </w:r>
      <w:r w:rsidRPr="00604478">
        <w:t>).</w:t>
      </w:r>
    </w:p>
    <w:p w14:paraId="319FA763" w14:textId="77777777" w:rsidR="00A55695" w:rsidRPr="00604478" w:rsidRDefault="009E1B33" w:rsidP="00A55695">
      <w:pPr>
        <w:pStyle w:val="af7"/>
      </w:pPr>
      <w:r>
        <w:pict w14:anchorId="6B1B80ED">
          <v:shape id="_x0000_i1207" type="#_x0000_t75" style="width:472.5pt;height:192.75pt;visibility:visible;mso-wrap-style:square">
            <v:imagedata r:id="rId178" o:title=""/>
          </v:shape>
        </w:pict>
      </w:r>
    </w:p>
    <w:p w14:paraId="54E546B9" w14:textId="77777777" w:rsidR="00A55695" w:rsidRPr="00604478" w:rsidRDefault="00A55695" w:rsidP="00A55695">
      <w:pPr>
        <w:pStyle w:val="aff1"/>
      </w:pPr>
      <w:bookmarkStart w:id="289" w:name="_Ref41409039"/>
      <w:r>
        <w:t>Рисунок </w:t>
      </w:r>
      <w:fldSimple w:instr=" SEQ Рисунок \* ARABIC ">
        <w:r w:rsidR="00FF67A6">
          <w:rPr>
            <w:noProof/>
          </w:rPr>
          <w:t>180</w:t>
        </w:r>
      </w:fldSimple>
      <w:bookmarkEnd w:id="289"/>
      <w:r w:rsidRPr="00604478">
        <w:t>. Выбор сертификата</w:t>
      </w:r>
    </w:p>
    <w:p w14:paraId="7AD7052A" w14:textId="77777777" w:rsidR="00E118D2" w:rsidRPr="00604478" w:rsidRDefault="00E118D2" w:rsidP="00C6254B">
      <w:pPr>
        <w:pStyle w:val="ae"/>
      </w:pPr>
      <w:r w:rsidRPr="00604478">
        <w:t>После этого документ перейдет в статус «Утверждено» и индикатор внешнего согласования</w:t>
      </w:r>
      <w:r w:rsidR="00B5488C">
        <w:t xml:space="preserve"> в графе «</w:t>
      </w:r>
      <w:r w:rsidR="00340916">
        <w:t>ГРБС(</w:t>
      </w:r>
      <w:r w:rsidR="00B5488C">
        <w:t>РБС</w:t>
      </w:r>
      <w:r w:rsidR="00340916">
        <w:t>)</w:t>
      </w:r>
      <w:r w:rsidR="00B5488C">
        <w:t>»</w:t>
      </w:r>
      <w:r w:rsidRPr="00604478">
        <w:t xml:space="preserve"> отобразится </w:t>
      </w:r>
      <w:r w:rsidR="00B5488C">
        <w:t>желтым</w:t>
      </w:r>
      <w:r w:rsidRPr="00604478">
        <w:t xml:space="preserve"> цветом.</w:t>
      </w:r>
    </w:p>
    <w:p w14:paraId="25EE13EC" w14:textId="77777777" w:rsidR="00E118D2" w:rsidRPr="00604478" w:rsidRDefault="00E118D2" w:rsidP="00C6254B">
      <w:pPr>
        <w:pStyle w:val="ae"/>
      </w:pPr>
      <w:r w:rsidRPr="00604478">
        <w:t xml:space="preserve">Для того чтобы отказать в утверждении утверждающему необходимо </w:t>
      </w:r>
      <w:r w:rsidR="00A55695" w:rsidRPr="00604478">
        <w:t xml:space="preserve">одним нажатием левой кнопки мыши </w:t>
      </w:r>
      <w:r w:rsidRPr="00604478">
        <w:t xml:space="preserve">выделить соответствующую строку, нажать на кнопку «Согласование» и выбрать пункт </w:t>
      </w:r>
      <w:r w:rsidRPr="00604478">
        <w:rPr>
          <w:i/>
        </w:rPr>
        <w:t>[</w:t>
      </w:r>
      <w:r w:rsidR="0023335F">
        <w:rPr>
          <w:i/>
        </w:rPr>
        <w:t>Внутреннее</w:t>
      </w:r>
      <w:r w:rsidRPr="00604478">
        <w:rPr>
          <w:i/>
        </w:rPr>
        <w:t xml:space="preserve"> согласование]</w:t>
      </w:r>
      <w:r w:rsidR="00F72EA0">
        <w:rPr>
          <w:i/>
        </w:rPr>
        <w:t> </w:t>
      </w:r>
      <w:r w:rsidRPr="00604478">
        <w:t>(</w:t>
      </w:r>
      <w:r w:rsidRPr="00604478">
        <w:fldChar w:fldCharType="begin"/>
      </w:r>
      <w:r w:rsidRPr="00604478">
        <w:instrText xml:space="preserve"> REF _Ref465266497 \h </w:instrText>
      </w:r>
      <w:r w:rsidR="00EA24DE" w:rsidRPr="00604478">
        <w:instrText xml:space="preserve"> \* MERGEFORMAT </w:instrText>
      </w:r>
      <w:r w:rsidRPr="00604478">
        <w:fldChar w:fldCharType="separate"/>
      </w:r>
      <w:r w:rsidR="00FF67A6">
        <w:t>Рисунок 181</w:t>
      </w:r>
      <w:r w:rsidRPr="00604478">
        <w:fldChar w:fldCharType="end"/>
      </w:r>
      <w:r w:rsidRPr="00604478">
        <w:t>).</w:t>
      </w:r>
    </w:p>
    <w:p w14:paraId="397EFB5C" w14:textId="77777777" w:rsidR="00E118D2" w:rsidRPr="00604478" w:rsidRDefault="009E1B33" w:rsidP="00C34DEE">
      <w:pPr>
        <w:pStyle w:val="af7"/>
      </w:pPr>
      <w:r>
        <w:pict w14:anchorId="192DE150">
          <v:shape id="_x0000_i1208" type="#_x0000_t75" style="width:479.25pt;height:247.5pt;visibility:visible;mso-wrap-style:square">
            <v:imagedata r:id="rId173" o:title=""/>
          </v:shape>
        </w:pict>
      </w:r>
    </w:p>
    <w:p w14:paraId="577DBBDB" w14:textId="77777777" w:rsidR="00E118D2" w:rsidRPr="00604478" w:rsidRDefault="00651CC7" w:rsidP="00C34DEE">
      <w:pPr>
        <w:pStyle w:val="aff1"/>
      </w:pPr>
      <w:bookmarkStart w:id="290" w:name="_Ref465266497"/>
      <w:r>
        <w:t>Рисунок </w:t>
      </w:r>
      <w:fldSimple w:instr=" SEQ Рисунок \* ARABIC ">
        <w:r w:rsidR="00FF67A6">
          <w:rPr>
            <w:noProof/>
          </w:rPr>
          <w:t>181</w:t>
        </w:r>
      </w:fldSimple>
      <w:bookmarkEnd w:id="290"/>
      <w:r w:rsidR="00E118D2" w:rsidRPr="00604478">
        <w:t xml:space="preserve">. </w:t>
      </w:r>
      <w:r w:rsidR="00A55695">
        <w:t>Переход к отказу в утверждении</w:t>
      </w:r>
    </w:p>
    <w:p w14:paraId="0D9CACAF" w14:textId="77777777" w:rsidR="00E118D2" w:rsidRPr="00604478" w:rsidRDefault="00E118D2" w:rsidP="00C6254B">
      <w:pPr>
        <w:pStyle w:val="ae"/>
      </w:pPr>
      <w:r w:rsidRPr="00604478">
        <w:t xml:space="preserve">В открывшемся окне «Лист согласования» необходимо нажать на кнопку «Не </w:t>
      </w:r>
      <w:r w:rsidR="00A55695">
        <w:t>утверждено</w:t>
      </w:r>
      <w:r w:rsidRPr="00604478">
        <w:t>» (</w:t>
      </w:r>
      <w:r w:rsidRPr="00604478">
        <w:fldChar w:fldCharType="begin"/>
      </w:r>
      <w:r w:rsidRPr="00604478">
        <w:instrText xml:space="preserve"> REF _Ref465266504 \h </w:instrText>
      </w:r>
      <w:r w:rsidR="00EA24DE" w:rsidRPr="00604478">
        <w:instrText xml:space="preserve"> \* MERGEFORMAT </w:instrText>
      </w:r>
      <w:r w:rsidRPr="00604478">
        <w:fldChar w:fldCharType="separate"/>
      </w:r>
      <w:r w:rsidR="00FF67A6">
        <w:t>Рисунок 182</w:t>
      </w:r>
      <w:r w:rsidRPr="00604478">
        <w:fldChar w:fldCharType="end"/>
      </w:r>
      <w:r w:rsidRPr="00604478">
        <w:t>).</w:t>
      </w:r>
    </w:p>
    <w:p w14:paraId="4E996D2C" w14:textId="77777777" w:rsidR="00E118D2" w:rsidRPr="00604478" w:rsidRDefault="009E1B33" w:rsidP="00C34DEE">
      <w:pPr>
        <w:pStyle w:val="af7"/>
      </w:pPr>
      <w:r>
        <w:pict w14:anchorId="10296C0B">
          <v:shape id="_x0000_i1209" type="#_x0000_t75" style="width:477.75pt;height:317.25pt;visibility:visible;mso-wrap-style:square">
            <v:imagedata r:id="rId179" o:title=""/>
          </v:shape>
        </w:pict>
      </w:r>
    </w:p>
    <w:p w14:paraId="6EFE0247" w14:textId="77777777" w:rsidR="00E118D2" w:rsidRPr="00604478" w:rsidRDefault="00651CC7" w:rsidP="00C34DEE">
      <w:pPr>
        <w:pStyle w:val="aff1"/>
      </w:pPr>
      <w:bookmarkStart w:id="291" w:name="_Ref465266504"/>
      <w:r>
        <w:t>Рисунок </w:t>
      </w:r>
      <w:fldSimple w:instr=" SEQ Рисунок \* ARABIC ">
        <w:r w:rsidR="00FF67A6">
          <w:rPr>
            <w:noProof/>
          </w:rPr>
          <w:t>182</w:t>
        </w:r>
      </w:fldSimple>
      <w:bookmarkEnd w:id="291"/>
      <w:r w:rsidR="00E118D2" w:rsidRPr="00604478">
        <w:t xml:space="preserve">. </w:t>
      </w:r>
      <w:r w:rsidR="00A55695">
        <w:t>Отказ в утверждении</w:t>
      </w:r>
    </w:p>
    <w:p w14:paraId="21AA6112" w14:textId="77777777" w:rsidR="00E118D2" w:rsidRPr="00604478" w:rsidRDefault="00E118D2" w:rsidP="00C6254B">
      <w:pPr>
        <w:pStyle w:val="ae"/>
      </w:pPr>
      <w:r w:rsidRPr="00604478">
        <w:t>В открывшемся окне «</w:t>
      </w:r>
      <w:r w:rsidR="00B522D7">
        <w:t>Ввод комментария</w:t>
      </w:r>
      <w:r w:rsidRPr="00604478">
        <w:t>» необходимо заполнить поле «Комментарий» и нажать на кнопку «Сохранить» (</w:t>
      </w:r>
      <w:r w:rsidRPr="00604478">
        <w:fldChar w:fldCharType="begin"/>
      </w:r>
      <w:r w:rsidRPr="00604478">
        <w:instrText xml:space="preserve"> REF _Ref465266509 \h </w:instrText>
      </w:r>
      <w:r w:rsidR="00EA24DE" w:rsidRPr="00604478">
        <w:instrText xml:space="preserve"> \* MERGEFORMAT </w:instrText>
      </w:r>
      <w:r w:rsidRPr="00604478">
        <w:fldChar w:fldCharType="separate"/>
      </w:r>
      <w:r w:rsidR="00FF67A6">
        <w:t>Рисунок 183</w:t>
      </w:r>
      <w:r w:rsidRPr="00604478">
        <w:fldChar w:fldCharType="end"/>
      </w:r>
      <w:r w:rsidRPr="00604478">
        <w:t>).</w:t>
      </w:r>
    </w:p>
    <w:p w14:paraId="205AAC02" w14:textId="77777777" w:rsidR="00E118D2" w:rsidRPr="00604478" w:rsidRDefault="009E1B33" w:rsidP="00C34DEE">
      <w:pPr>
        <w:pStyle w:val="af7"/>
      </w:pPr>
      <w:r>
        <w:pict w14:anchorId="20229B65">
          <v:shape id="_x0000_i1210" type="#_x0000_t75" style="width:300.75pt;height:113.25pt;visibility:visible;mso-wrap-style:square">
            <v:imagedata r:id="rId99" o:title=""/>
          </v:shape>
        </w:pict>
      </w:r>
    </w:p>
    <w:p w14:paraId="5185929B" w14:textId="77777777" w:rsidR="00E118D2" w:rsidRPr="00604478" w:rsidRDefault="00651CC7" w:rsidP="00C34DEE">
      <w:pPr>
        <w:pStyle w:val="aff1"/>
      </w:pPr>
      <w:bookmarkStart w:id="292" w:name="_Ref465266509"/>
      <w:r>
        <w:t>Рисунок </w:t>
      </w:r>
      <w:fldSimple w:instr=" SEQ Рисунок \* ARABIC ">
        <w:r w:rsidR="00FF67A6">
          <w:rPr>
            <w:noProof/>
          </w:rPr>
          <w:t>183</w:t>
        </w:r>
      </w:fldSimple>
      <w:bookmarkEnd w:id="292"/>
      <w:r w:rsidR="00E118D2" w:rsidRPr="00604478">
        <w:t xml:space="preserve">. </w:t>
      </w:r>
      <w:r w:rsidR="00B522D7">
        <w:t>Ввод комментария</w:t>
      </w:r>
    </w:p>
    <w:p w14:paraId="0C5621E6" w14:textId="77777777" w:rsidR="00E118D2" w:rsidRPr="00604478" w:rsidRDefault="00E118D2" w:rsidP="00C6254B">
      <w:pPr>
        <w:pStyle w:val="ae"/>
      </w:pPr>
      <w:r w:rsidRPr="00604478">
        <w:rPr>
          <w:b/>
        </w:rPr>
        <w:t>Важно!</w:t>
      </w:r>
      <w:r w:rsidRPr="00604478">
        <w:t xml:space="preserve"> Поле «Комментарий» обязательно для заполнения.</w:t>
      </w:r>
    </w:p>
    <w:p w14:paraId="5F5F2302" w14:textId="77777777" w:rsidR="00A04596" w:rsidRDefault="00B522D7" w:rsidP="00C6254B">
      <w:pPr>
        <w:pStyle w:val="ae"/>
      </w:pPr>
      <w:r w:rsidRPr="00604478">
        <w:t>После этого документ перейдет в статус</w:t>
      </w:r>
      <w:r w:rsidR="00E118D2" w:rsidRPr="00A04596">
        <w:t xml:space="preserve"> «</w:t>
      </w:r>
      <w:r w:rsidR="00A04596" w:rsidRPr="00A04596">
        <w:t xml:space="preserve">Не </w:t>
      </w:r>
      <w:r w:rsidR="0010188E">
        <w:t>согласовано</w:t>
      </w:r>
      <w:r w:rsidR="00E118D2" w:rsidRPr="00A04596">
        <w:t>»</w:t>
      </w:r>
      <w:r w:rsidR="00A04596" w:rsidRPr="00A04596">
        <w:t>.</w:t>
      </w:r>
      <w:r w:rsidR="00E118D2" w:rsidRPr="00A04596">
        <w:t xml:space="preserve"> </w:t>
      </w:r>
    </w:p>
    <w:p w14:paraId="5FCEF53E" w14:textId="77777777" w:rsidR="00E118D2" w:rsidRPr="00604478" w:rsidRDefault="00E118D2" w:rsidP="00565C0F">
      <w:pPr>
        <w:pStyle w:val="41"/>
      </w:pPr>
      <w:bookmarkStart w:id="293" w:name="_Ref8913422"/>
      <w:r w:rsidRPr="0012593B">
        <w:rPr>
          <w:rStyle w:val="43"/>
          <w:b/>
        </w:rPr>
        <w:t>Редактирование</w:t>
      </w:r>
      <w:r w:rsidRPr="00604478">
        <w:t xml:space="preserve"> и повторное согласование</w:t>
      </w:r>
      <w:bookmarkEnd w:id="293"/>
    </w:p>
    <w:p w14:paraId="21A32C7C" w14:textId="77777777" w:rsidR="00715A9F" w:rsidRPr="00604478" w:rsidRDefault="00715A9F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</w:t>
      </w:r>
      <w:r>
        <w:t>«</w:t>
      </w:r>
      <w:r w:rsidRPr="00694FD4">
        <w:t>Формирование и ведение БС ПБС (</w:t>
      </w:r>
      <w:r>
        <w:t>Утверждение</w:t>
      </w:r>
      <w:r w:rsidRPr="00694FD4">
        <w:t>)</w:t>
      </w:r>
      <w:r w:rsidRPr="00604478">
        <w:t>».</w:t>
      </w:r>
    </w:p>
    <w:p w14:paraId="0BEE462D" w14:textId="77777777" w:rsidR="00E118D2" w:rsidRPr="00604478" w:rsidRDefault="00E118D2" w:rsidP="00C6254B">
      <w:pPr>
        <w:pStyle w:val="ae"/>
      </w:pPr>
      <w:r w:rsidRPr="00604478">
        <w:t xml:space="preserve">Для устранения замечаний и повторной отправки документа на согласование необходимо </w:t>
      </w:r>
      <w:r w:rsidR="00B522D7" w:rsidRPr="00604478">
        <w:t xml:space="preserve">одним нажатием левой кнопки мыши </w:t>
      </w:r>
      <w:r w:rsidRPr="00604478">
        <w:t xml:space="preserve">выделить соответствующую строку, нажать на кнопку «Согласование» и выбрать пункт </w:t>
      </w:r>
      <w:r w:rsidRPr="00604478">
        <w:rPr>
          <w:i/>
        </w:rPr>
        <w:t>[</w:t>
      </w:r>
      <w:r w:rsidR="0012593B">
        <w:rPr>
          <w:i/>
        </w:rPr>
        <w:t>Внут</w:t>
      </w:r>
      <w:r w:rsidR="004A1C9B">
        <w:rPr>
          <w:i/>
        </w:rPr>
        <w:t>реннее</w:t>
      </w:r>
      <w:r w:rsidRPr="00604478">
        <w:rPr>
          <w:i/>
        </w:rPr>
        <w:t xml:space="preserve"> согласование]</w:t>
      </w:r>
      <w:r w:rsidRPr="00604478">
        <w:t xml:space="preserve"> (</w:t>
      </w:r>
      <w:r w:rsidRPr="00604478">
        <w:fldChar w:fldCharType="begin"/>
      </w:r>
      <w:r w:rsidRPr="00604478">
        <w:instrText xml:space="preserve"> REF _Ref465266526 \h </w:instrText>
      </w:r>
      <w:r w:rsidR="00EA24DE" w:rsidRPr="00604478">
        <w:instrText xml:space="preserve"> \* MERGEFORMAT </w:instrText>
      </w:r>
      <w:r w:rsidRPr="00604478">
        <w:fldChar w:fldCharType="separate"/>
      </w:r>
      <w:r w:rsidR="00FF67A6">
        <w:t>Рисунок 184</w:t>
      </w:r>
      <w:r w:rsidRPr="00604478">
        <w:fldChar w:fldCharType="end"/>
      </w:r>
      <w:r w:rsidRPr="00604478">
        <w:t>).</w:t>
      </w:r>
    </w:p>
    <w:p w14:paraId="4F06D781" w14:textId="77777777" w:rsidR="00E118D2" w:rsidRPr="00604478" w:rsidRDefault="009E1B33" w:rsidP="00C34DEE">
      <w:pPr>
        <w:pStyle w:val="af7"/>
      </w:pPr>
      <w:r>
        <w:pict w14:anchorId="6AB02A69">
          <v:shape id="_x0000_i1211" type="#_x0000_t75" style="width:477.75pt;height:246pt;visibility:visible;mso-wrap-style:square">
            <v:imagedata r:id="rId173" o:title=""/>
          </v:shape>
        </w:pict>
      </w:r>
    </w:p>
    <w:p w14:paraId="548661AE" w14:textId="77777777" w:rsidR="00E118D2" w:rsidRPr="00604478" w:rsidRDefault="00651CC7" w:rsidP="00C34DEE">
      <w:pPr>
        <w:pStyle w:val="aff1"/>
      </w:pPr>
      <w:bookmarkStart w:id="294" w:name="_Ref465266526"/>
      <w:r>
        <w:t>Рисунок </w:t>
      </w:r>
      <w:fldSimple w:instr=" SEQ Рисунок \* ARABIC ">
        <w:r w:rsidR="00FF67A6">
          <w:rPr>
            <w:noProof/>
          </w:rPr>
          <w:t>184</w:t>
        </w:r>
      </w:fldSimple>
      <w:bookmarkEnd w:id="294"/>
      <w:r w:rsidR="00E118D2" w:rsidRPr="00604478">
        <w:t xml:space="preserve">. </w:t>
      </w:r>
      <w:r w:rsidR="00B522D7">
        <w:t>Переход к редактированию и повторному согласованию</w:t>
      </w:r>
    </w:p>
    <w:p w14:paraId="425E26AE" w14:textId="77777777" w:rsidR="00A04596" w:rsidRDefault="00A04596" w:rsidP="00C6254B">
      <w:pPr>
        <w:pStyle w:val="ae"/>
      </w:pPr>
      <w:r>
        <w:t>Редактирование</w:t>
      </w:r>
      <w:r w:rsidR="00B522D7">
        <w:t xml:space="preserve"> и повторное согласование</w:t>
      </w:r>
      <w:r>
        <w:t xml:space="preserve"> осуществляется аналогично описанию в п.п.</w:t>
      </w:r>
      <w:r w:rsidR="00B522D7">
        <w:t> </w:t>
      </w:r>
      <w:r>
        <w:fldChar w:fldCharType="begin"/>
      </w:r>
      <w:r>
        <w:instrText xml:space="preserve"> REF _Ref485907332 \n \h </w:instrText>
      </w:r>
      <w:r>
        <w:fldChar w:fldCharType="separate"/>
      </w:r>
      <w:r w:rsidR="00FF67A6">
        <w:t>4.6.4</w:t>
      </w:r>
      <w:r>
        <w:fldChar w:fldCharType="end"/>
      </w:r>
      <w:r w:rsidR="00B522D7">
        <w:t> </w:t>
      </w:r>
      <w:r>
        <w:t>настоящего руководства пользователя.</w:t>
      </w:r>
    </w:p>
    <w:p w14:paraId="30FEAC37" w14:textId="77777777" w:rsidR="00646248" w:rsidRDefault="00646248" w:rsidP="00646248">
      <w:pPr>
        <w:pStyle w:val="31"/>
      </w:pPr>
      <w:bookmarkStart w:id="295" w:name="_Toc41930165"/>
      <w:r>
        <w:t>Просмотр электронной подписи</w:t>
      </w:r>
      <w:bookmarkEnd w:id="295"/>
    </w:p>
    <w:p w14:paraId="35218D01" w14:textId="77777777" w:rsidR="00646248" w:rsidRPr="00604478" w:rsidRDefault="00646248" w:rsidP="00646248">
      <w:pPr>
        <w:pStyle w:val="ae"/>
      </w:pPr>
      <w:r w:rsidRPr="00604478">
        <w:t>Для того чтобы посмотреть э</w:t>
      </w:r>
      <w:r w:rsidR="00B522D7">
        <w:t>лектронную подпись утвердившего</w:t>
      </w:r>
      <w:r w:rsidRPr="00604478">
        <w:t xml:space="preserve"> необходимо</w:t>
      </w:r>
      <w:r w:rsidR="00B522D7">
        <w:t xml:space="preserve"> одним нажатием левой кнопки мыши</w:t>
      </w:r>
      <w:r w:rsidRPr="00604478">
        <w:t xml:space="preserve"> выделить соответствующую строку, нажать на кнопку «ЭП» и выбрать пункт </w:t>
      </w:r>
      <w:r w:rsidRPr="00604478">
        <w:rPr>
          <w:i/>
        </w:rPr>
        <w:t>[Подписи документа]</w:t>
      </w:r>
      <w:r w:rsidRPr="00604478">
        <w:t xml:space="preserve"> (</w:t>
      </w:r>
      <w:r w:rsidRPr="00604478">
        <w:fldChar w:fldCharType="begin"/>
      </w:r>
      <w:r w:rsidRPr="00604478">
        <w:instrText xml:space="preserve"> REF _Ref465266480 \h  \* MERGEFORMAT </w:instrText>
      </w:r>
      <w:r w:rsidRPr="00604478">
        <w:fldChar w:fldCharType="separate"/>
      </w:r>
      <w:r w:rsidR="00FF67A6">
        <w:t>Рисунок 185</w:t>
      </w:r>
      <w:r w:rsidRPr="00604478">
        <w:fldChar w:fldCharType="end"/>
      </w:r>
      <w:r w:rsidRPr="00604478">
        <w:t>).</w:t>
      </w:r>
    </w:p>
    <w:p w14:paraId="632B1CBA" w14:textId="77777777" w:rsidR="00646248" w:rsidRPr="00604478" w:rsidRDefault="009E1B33" w:rsidP="00646248">
      <w:pPr>
        <w:pStyle w:val="af7"/>
      </w:pPr>
      <w:r>
        <w:pict w14:anchorId="0357EB3F">
          <v:shape id="_x0000_i1212" type="#_x0000_t75" style="width:478.5pt;height:246.75pt;visibility:visible;mso-wrap-style:square">
            <v:imagedata r:id="rId180" o:title=""/>
          </v:shape>
        </w:pict>
      </w:r>
    </w:p>
    <w:p w14:paraId="07FA02B6" w14:textId="77777777" w:rsidR="00646248" w:rsidRPr="00604478" w:rsidRDefault="00646248" w:rsidP="00646248">
      <w:pPr>
        <w:pStyle w:val="aff1"/>
      </w:pPr>
      <w:bookmarkStart w:id="296" w:name="_Ref465266480"/>
      <w:r>
        <w:t>Рисунок </w:t>
      </w:r>
      <w:fldSimple w:instr=" SEQ Рисунок \* ARABIC ">
        <w:r w:rsidR="00FF67A6">
          <w:rPr>
            <w:noProof/>
          </w:rPr>
          <w:t>185</w:t>
        </w:r>
      </w:fldSimple>
      <w:bookmarkEnd w:id="296"/>
      <w:r w:rsidRPr="00604478">
        <w:t xml:space="preserve">. </w:t>
      </w:r>
      <w:r w:rsidR="00B522D7">
        <w:t>Просмотр подписи</w:t>
      </w:r>
    </w:p>
    <w:p w14:paraId="1D46AC41" w14:textId="77777777" w:rsidR="00646248" w:rsidRPr="00604478" w:rsidRDefault="00646248" w:rsidP="00646248">
      <w:pPr>
        <w:pStyle w:val="ae"/>
      </w:pPr>
      <w:r w:rsidRPr="00604478">
        <w:t>В результате откроется окно с информацией об электронной подписи (</w:t>
      </w:r>
      <w:r w:rsidRPr="00604478">
        <w:fldChar w:fldCharType="begin"/>
      </w:r>
      <w:r w:rsidRPr="00604478">
        <w:instrText xml:space="preserve"> REF _Ref465266486 \h  \* MERGEFORMAT </w:instrText>
      </w:r>
      <w:r w:rsidRPr="00604478">
        <w:fldChar w:fldCharType="separate"/>
      </w:r>
      <w:r w:rsidR="00FF67A6">
        <w:t>Рисунок 186</w:t>
      </w:r>
      <w:r w:rsidRPr="00604478">
        <w:fldChar w:fldCharType="end"/>
      </w:r>
      <w:r w:rsidRPr="00604478">
        <w:t>).</w:t>
      </w:r>
    </w:p>
    <w:p w14:paraId="3B4AEC91" w14:textId="77777777" w:rsidR="00646248" w:rsidRPr="00604478" w:rsidRDefault="009E1B33" w:rsidP="00646248">
      <w:pPr>
        <w:pStyle w:val="af7"/>
      </w:pPr>
      <w:r>
        <w:pict w14:anchorId="5EE86EFB">
          <v:shape id="_x0000_i1213" type="#_x0000_t75" style="width:480.75pt;height:159.75pt;visibility:visible;mso-wrap-style:square">
            <v:imagedata r:id="rId181" o:title=""/>
          </v:shape>
        </w:pict>
      </w:r>
    </w:p>
    <w:p w14:paraId="44623DEF" w14:textId="77777777" w:rsidR="00646248" w:rsidRPr="00604478" w:rsidRDefault="00646248" w:rsidP="00646248">
      <w:pPr>
        <w:pStyle w:val="aff1"/>
      </w:pPr>
      <w:bookmarkStart w:id="297" w:name="_Ref465266486"/>
      <w:r>
        <w:t>Рисунок </w:t>
      </w:r>
      <w:fldSimple w:instr=" SEQ Рисунок \* ARABIC ">
        <w:r w:rsidR="00FF67A6">
          <w:rPr>
            <w:noProof/>
          </w:rPr>
          <w:t>186</w:t>
        </w:r>
      </w:fldSimple>
      <w:bookmarkEnd w:id="297"/>
      <w:r w:rsidRPr="00604478">
        <w:t>. Окно «Подписи»</w:t>
      </w:r>
    </w:p>
    <w:p w14:paraId="07EEC9B4" w14:textId="77777777" w:rsidR="000B7895" w:rsidRDefault="000B7895" w:rsidP="00565C0F">
      <w:pPr>
        <w:pStyle w:val="31"/>
      </w:pPr>
      <w:bookmarkStart w:id="298" w:name="_Ref8909717"/>
      <w:bookmarkStart w:id="299" w:name="_Toc41930166"/>
      <w:r>
        <w:t>Удаление</w:t>
      </w:r>
      <w:r w:rsidRPr="00604478">
        <w:t xml:space="preserve"> документа «</w:t>
      </w:r>
      <w:r w:rsidRPr="0003079F">
        <w:t>Проект бюджетной сметы</w:t>
      </w:r>
      <w:r w:rsidRPr="00604478">
        <w:t>»</w:t>
      </w:r>
      <w:bookmarkEnd w:id="298"/>
      <w:bookmarkEnd w:id="299"/>
    </w:p>
    <w:p w14:paraId="6EBCA3A1" w14:textId="77777777" w:rsidR="000B7895" w:rsidRDefault="000B7895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Pr="0054751B">
        <w:t>Формирование и ведение БС ПБС (Ввод данных)</w:t>
      </w:r>
      <w:r w:rsidRPr="00604478">
        <w:t>».</w:t>
      </w:r>
    </w:p>
    <w:p w14:paraId="55DE3BE4" w14:textId="77777777" w:rsidR="00707B3E" w:rsidRDefault="00707B3E" w:rsidP="00C6254B">
      <w:pPr>
        <w:pStyle w:val="ae"/>
      </w:pPr>
      <w:r w:rsidRPr="00707B3E">
        <w:rPr>
          <w:b/>
        </w:rPr>
        <w:t>Важно!</w:t>
      </w:r>
      <w:r>
        <w:t xml:space="preserve"> Для удаления доступны документы </w:t>
      </w:r>
      <w:r w:rsidR="00B522D7">
        <w:t>со статусом</w:t>
      </w:r>
      <w:r>
        <w:t xml:space="preserve"> «Черновик».</w:t>
      </w:r>
    </w:p>
    <w:p w14:paraId="49AC82F4" w14:textId="77777777" w:rsidR="00707B3E" w:rsidRPr="00604478" w:rsidRDefault="00707B3E" w:rsidP="00C6254B">
      <w:pPr>
        <w:pStyle w:val="ae"/>
      </w:pPr>
      <w:r w:rsidRPr="00604478">
        <w:t xml:space="preserve">Для </w:t>
      </w:r>
      <w:r>
        <w:t xml:space="preserve">удаления </w:t>
      </w:r>
      <w:r w:rsidRPr="00604478">
        <w:t>документ</w:t>
      </w:r>
      <w:r>
        <w:t>а</w:t>
      </w:r>
      <w:r w:rsidRPr="00604478">
        <w:t xml:space="preserve"> «</w:t>
      </w:r>
      <w:r w:rsidRPr="0003079F">
        <w:t>Проект бюджетной сметы</w:t>
      </w:r>
      <w:r w:rsidR="00B522D7">
        <w:t>»</w:t>
      </w:r>
      <w:r w:rsidRPr="00604478">
        <w:t xml:space="preserve"> необходимо</w:t>
      </w:r>
      <w:r w:rsidR="00B522D7">
        <w:t xml:space="preserve"> одним нажатием левой кнопки мыши</w:t>
      </w:r>
      <w:r w:rsidRPr="00604478">
        <w:t xml:space="preserve"> </w:t>
      </w:r>
      <w:r>
        <w:t xml:space="preserve">выделить соответствующую строку, </w:t>
      </w:r>
      <w:r w:rsidRPr="00604478">
        <w:t xml:space="preserve">нажать на кнопку «Реестр» и выбрать пункт </w:t>
      </w:r>
      <w:r w:rsidRPr="00E1294C">
        <w:rPr>
          <w:i/>
        </w:rPr>
        <w:t>[</w:t>
      </w:r>
      <w:r>
        <w:rPr>
          <w:i/>
        </w:rPr>
        <w:t>Удалить документ</w:t>
      </w:r>
      <w:r w:rsidRPr="00604478">
        <w:rPr>
          <w:i/>
        </w:rPr>
        <w:t>]</w:t>
      </w:r>
      <w:r w:rsidRPr="00604478">
        <w:t xml:space="preserve"> (</w:t>
      </w:r>
      <w:r w:rsidR="004A1C9B">
        <w:fldChar w:fldCharType="begin"/>
      </w:r>
      <w:r w:rsidR="004A1C9B">
        <w:instrText xml:space="preserve"> REF _Ref485909990 \h </w:instrText>
      </w:r>
      <w:r w:rsidR="004A1C9B">
        <w:fldChar w:fldCharType="separate"/>
      </w:r>
      <w:r w:rsidR="00FF67A6">
        <w:t>Рисунок </w:t>
      </w:r>
      <w:r w:rsidR="00FF67A6">
        <w:rPr>
          <w:noProof/>
        </w:rPr>
        <w:t>187</w:t>
      </w:r>
      <w:r w:rsidR="004A1C9B">
        <w:fldChar w:fldCharType="end"/>
      </w:r>
      <w:r w:rsidRPr="00604478">
        <w:t>).</w:t>
      </w:r>
    </w:p>
    <w:p w14:paraId="7A289E68" w14:textId="77777777" w:rsidR="00707B3E" w:rsidRPr="00604478" w:rsidRDefault="009E1B33" w:rsidP="00C34DEE">
      <w:pPr>
        <w:pStyle w:val="af7"/>
      </w:pPr>
      <w:r>
        <w:pict w14:anchorId="15F67BA3">
          <v:shape id="_x0000_i1214" type="#_x0000_t75" style="width:478.5pt;height:246.75pt;visibility:visible;mso-wrap-style:square">
            <v:imagedata r:id="rId182" o:title=""/>
          </v:shape>
        </w:pict>
      </w:r>
    </w:p>
    <w:p w14:paraId="0351FED6" w14:textId="77777777" w:rsidR="00707B3E" w:rsidRPr="00604478" w:rsidRDefault="00651CC7" w:rsidP="00C34DEE">
      <w:pPr>
        <w:pStyle w:val="aff1"/>
        <w:rPr>
          <w:i/>
        </w:rPr>
      </w:pPr>
      <w:bookmarkStart w:id="300" w:name="_Ref485909990"/>
      <w:r>
        <w:t>Рисунок </w:t>
      </w:r>
      <w:fldSimple w:instr=" SEQ Рисунок \* ARABIC ">
        <w:r w:rsidR="00FF67A6">
          <w:rPr>
            <w:noProof/>
          </w:rPr>
          <w:t>187</w:t>
        </w:r>
      </w:fldSimple>
      <w:bookmarkEnd w:id="300"/>
      <w:r w:rsidR="00707B3E" w:rsidRPr="00604478">
        <w:t xml:space="preserve">. </w:t>
      </w:r>
      <w:r w:rsidR="00B522D7">
        <w:t>Удаление документа</w:t>
      </w:r>
    </w:p>
    <w:p w14:paraId="7BA9FF60" w14:textId="77777777" w:rsidR="000B7895" w:rsidRDefault="000B7895" w:rsidP="00565C0F">
      <w:pPr>
        <w:pStyle w:val="31"/>
      </w:pPr>
      <w:bookmarkStart w:id="301" w:name="_Ref8909712"/>
      <w:bookmarkStart w:id="302" w:name="_Toc41930167"/>
      <w:r>
        <w:t>Создание версии</w:t>
      </w:r>
      <w:r w:rsidRPr="00604478">
        <w:t xml:space="preserve"> документа «</w:t>
      </w:r>
      <w:r w:rsidRPr="0003079F">
        <w:t>Проект бюджетной сметы</w:t>
      </w:r>
      <w:r w:rsidRPr="00604478">
        <w:t>»</w:t>
      </w:r>
      <w:bookmarkEnd w:id="301"/>
      <w:bookmarkEnd w:id="302"/>
    </w:p>
    <w:p w14:paraId="43B70974" w14:textId="77777777" w:rsidR="000B7895" w:rsidRDefault="000B7895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Pr="0054751B">
        <w:t>Формирование и ведение БС ПБС (Ввод данных)</w:t>
      </w:r>
      <w:r w:rsidRPr="00604478">
        <w:t>».</w:t>
      </w:r>
    </w:p>
    <w:p w14:paraId="5FF27032" w14:textId="3A400218" w:rsidR="00707B3E" w:rsidRDefault="00707B3E" w:rsidP="00C6254B">
      <w:pPr>
        <w:pStyle w:val="ae"/>
      </w:pPr>
      <w:r w:rsidRPr="00707B3E">
        <w:rPr>
          <w:b/>
        </w:rPr>
        <w:t>Важно!</w:t>
      </w:r>
      <w:r>
        <w:t xml:space="preserve"> Создание версии доступно для документов, </w:t>
      </w:r>
      <w:r w:rsidR="00FF67A6">
        <w:t>не требующих внешнего согласования (с синим индикатором внешнего согласования) и для отклоненных документов (с красным индикатором внешнего согласования).</w:t>
      </w:r>
    </w:p>
    <w:p w14:paraId="72C70BD2" w14:textId="77777777" w:rsidR="00707B3E" w:rsidRPr="00604478" w:rsidRDefault="00707B3E" w:rsidP="00C6254B">
      <w:pPr>
        <w:pStyle w:val="ae"/>
      </w:pPr>
      <w:r w:rsidRPr="00604478">
        <w:t xml:space="preserve">Для </w:t>
      </w:r>
      <w:r>
        <w:t xml:space="preserve">создании версии </w:t>
      </w:r>
      <w:r w:rsidRPr="00604478">
        <w:t>документ</w:t>
      </w:r>
      <w:r>
        <w:t>а</w:t>
      </w:r>
      <w:r w:rsidRPr="00604478">
        <w:t xml:space="preserve"> «</w:t>
      </w:r>
      <w:r w:rsidRPr="0003079F">
        <w:t>Проект бюджетной сметы</w:t>
      </w:r>
      <w:r w:rsidR="00B522D7">
        <w:t>»</w:t>
      </w:r>
      <w:r w:rsidRPr="00604478">
        <w:t xml:space="preserve"> необходимо</w:t>
      </w:r>
      <w:r w:rsidR="00B522D7">
        <w:t xml:space="preserve"> одним нажатием левой кнопки мыши</w:t>
      </w:r>
      <w:r w:rsidRPr="00604478">
        <w:t xml:space="preserve"> </w:t>
      </w:r>
      <w:r>
        <w:t xml:space="preserve">выделить соответствующую строку, </w:t>
      </w:r>
      <w:r w:rsidRPr="00604478">
        <w:t xml:space="preserve">нажать на кнопку «Реестр» и выбрать пункт </w:t>
      </w:r>
      <w:r w:rsidRPr="00E1294C">
        <w:rPr>
          <w:i/>
        </w:rPr>
        <w:t>[</w:t>
      </w:r>
      <w:r>
        <w:rPr>
          <w:i/>
        </w:rPr>
        <w:t>Версии/Создать версию</w:t>
      </w:r>
      <w:r w:rsidRPr="00604478">
        <w:rPr>
          <w:i/>
        </w:rPr>
        <w:t>]</w:t>
      </w:r>
      <w:r w:rsidRPr="00604478">
        <w:t xml:space="preserve"> (</w:t>
      </w:r>
      <w:r w:rsidR="004A1C9B">
        <w:fldChar w:fldCharType="begin"/>
      </w:r>
      <w:r w:rsidR="004A1C9B">
        <w:instrText xml:space="preserve"> REF _Ref485909998 \h </w:instrText>
      </w:r>
      <w:r w:rsidR="004A1C9B">
        <w:fldChar w:fldCharType="separate"/>
      </w:r>
      <w:r w:rsidR="00FF67A6">
        <w:t>Рисунок </w:t>
      </w:r>
      <w:r w:rsidR="00FF67A6">
        <w:rPr>
          <w:noProof/>
        </w:rPr>
        <w:t>188</w:t>
      </w:r>
      <w:r w:rsidR="004A1C9B">
        <w:fldChar w:fldCharType="end"/>
      </w:r>
      <w:r w:rsidRPr="00604478">
        <w:t>).</w:t>
      </w:r>
    </w:p>
    <w:p w14:paraId="591D7970" w14:textId="77777777" w:rsidR="00707B3E" w:rsidRPr="00604478" w:rsidRDefault="009E1B33" w:rsidP="00C34DEE">
      <w:pPr>
        <w:pStyle w:val="af7"/>
      </w:pPr>
      <w:r>
        <w:pict w14:anchorId="2BF1D7A2">
          <v:shape id="_x0000_i1215" type="#_x0000_t75" style="width:478.5pt;height:246.75pt;visibility:visible;mso-wrap-style:square">
            <v:imagedata r:id="rId183" o:title=""/>
          </v:shape>
        </w:pict>
      </w:r>
    </w:p>
    <w:p w14:paraId="5AC8AB28" w14:textId="77777777" w:rsidR="00707B3E" w:rsidRDefault="00651CC7" w:rsidP="00C34DEE">
      <w:pPr>
        <w:pStyle w:val="aff1"/>
        <w:rPr>
          <w:i/>
        </w:rPr>
      </w:pPr>
      <w:bookmarkStart w:id="303" w:name="_Ref485909998"/>
      <w:r>
        <w:t>Рисунок </w:t>
      </w:r>
      <w:fldSimple w:instr=" SEQ Рисунок \* ARABIC ">
        <w:r w:rsidR="00FF67A6">
          <w:rPr>
            <w:noProof/>
          </w:rPr>
          <w:t>188</w:t>
        </w:r>
      </w:fldSimple>
      <w:bookmarkEnd w:id="303"/>
      <w:r w:rsidR="00707B3E" w:rsidRPr="00604478">
        <w:t xml:space="preserve">. </w:t>
      </w:r>
      <w:r w:rsidR="00B522D7">
        <w:t>Создание версии</w:t>
      </w:r>
    </w:p>
    <w:p w14:paraId="5F5B05D4" w14:textId="77777777" w:rsidR="0062379E" w:rsidRPr="00D074C8" w:rsidRDefault="0062379E" w:rsidP="00C6254B">
      <w:pPr>
        <w:pStyle w:val="ae"/>
      </w:pPr>
      <w:r w:rsidRPr="00D074C8">
        <w:t xml:space="preserve">В результате версия </w:t>
      </w:r>
      <w:r w:rsidR="003E3F7B" w:rsidRPr="00604478">
        <w:t>документ</w:t>
      </w:r>
      <w:r w:rsidR="003E3F7B">
        <w:t>а</w:t>
      </w:r>
      <w:r w:rsidR="003E3F7B" w:rsidRPr="00604478">
        <w:t xml:space="preserve"> «</w:t>
      </w:r>
      <w:r w:rsidR="003E3F7B" w:rsidRPr="0003079F">
        <w:t>Проект бюджетной сметы</w:t>
      </w:r>
      <w:r w:rsidR="003E3F7B" w:rsidRPr="00604478">
        <w:t>»</w:t>
      </w:r>
      <w:r w:rsidRPr="00D074C8">
        <w:t xml:space="preserve"> изменится на +1 (</w:t>
      </w:r>
      <w:r w:rsidRPr="00D074C8">
        <w:fldChar w:fldCharType="begin"/>
      </w:r>
      <w:r w:rsidRPr="00D074C8">
        <w:instrText xml:space="preserve"> REF _Ref486850542 \h </w:instrText>
      </w:r>
      <w:r w:rsidRPr="00D074C8">
        <w:fldChar w:fldCharType="separate"/>
      </w:r>
      <w:r w:rsidR="00FF67A6">
        <w:t>Рисунок </w:t>
      </w:r>
      <w:r w:rsidR="00FF67A6">
        <w:rPr>
          <w:noProof/>
        </w:rPr>
        <w:t>189</w:t>
      </w:r>
      <w:r w:rsidRPr="00D074C8">
        <w:fldChar w:fldCharType="end"/>
      </w:r>
      <w:r w:rsidRPr="00D074C8">
        <w:t>).</w:t>
      </w:r>
    </w:p>
    <w:p w14:paraId="41FB9039" w14:textId="77777777" w:rsidR="0062379E" w:rsidRPr="00D074C8" w:rsidRDefault="009E1B33" w:rsidP="00C34DEE">
      <w:pPr>
        <w:pStyle w:val="af7"/>
      </w:pPr>
      <w:r>
        <w:pict w14:anchorId="77EA3D43">
          <v:shape id="_x0000_i1216" type="#_x0000_t75" style="width:476.25pt;height:246pt;visibility:visible;mso-wrap-style:square">
            <v:imagedata r:id="rId184" o:title=""/>
          </v:shape>
        </w:pict>
      </w:r>
    </w:p>
    <w:p w14:paraId="6AD8BE5C" w14:textId="77777777" w:rsidR="0062379E" w:rsidRPr="00D074C8" w:rsidRDefault="00651CC7" w:rsidP="004832C1">
      <w:pPr>
        <w:pStyle w:val="aff1"/>
      </w:pPr>
      <w:bookmarkStart w:id="304" w:name="_Ref486850542"/>
      <w:r>
        <w:t>Рисунок </w:t>
      </w:r>
      <w:fldSimple w:instr=" SEQ Рисунок \* ARABIC ">
        <w:r w:rsidR="00FF67A6">
          <w:rPr>
            <w:noProof/>
          </w:rPr>
          <w:t>189</w:t>
        </w:r>
      </w:fldSimple>
      <w:bookmarkEnd w:id="304"/>
      <w:r w:rsidR="0062379E" w:rsidRPr="00D074C8">
        <w:t xml:space="preserve">. Версия </w:t>
      </w:r>
      <w:r w:rsidR="003E3F7B" w:rsidRPr="00604478">
        <w:t>документ</w:t>
      </w:r>
      <w:r w:rsidR="003E3F7B">
        <w:t>а</w:t>
      </w:r>
      <w:r w:rsidR="003E3F7B" w:rsidRPr="00604478">
        <w:t xml:space="preserve"> «</w:t>
      </w:r>
      <w:r w:rsidR="003E3F7B" w:rsidRPr="0003079F">
        <w:t>Проект бюджетной сметы</w:t>
      </w:r>
      <w:r w:rsidR="003E3F7B" w:rsidRPr="00604478">
        <w:t>»</w:t>
      </w:r>
    </w:p>
    <w:p w14:paraId="180BBF98" w14:textId="77777777" w:rsidR="000B7895" w:rsidRDefault="000B7895" w:rsidP="00565C0F">
      <w:pPr>
        <w:pStyle w:val="31"/>
      </w:pPr>
      <w:bookmarkStart w:id="305" w:name="_Ref8909764"/>
      <w:bookmarkStart w:id="306" w:name="_Toc41930168"/>
      <w:r>
        <w:t>Просмотр версии</w:t>
      </w:r>
      <w:r w:rsidRPr="00604478">
        <w:t xml:space="preserve"> документа «</w:t>
      </w:r>
      <w:r w:rsidRPr="0003079F">
        <w:t>Проект бюджетной сметы</w:t>
      </w:r>
      <w:r w:rsidRPr="00604478">
        <w:t>»</w:t>
      </w:r>
      <w:bookmarkEnd w:id="305"/>
      <w:bookmarkEnd w:id="306"/>
    </w:p>
    <w:p w14:paraId="15C1DA8D" w14:textId="77777777" w:rsidR="00672623" w:rsidRDefault="0048242F" w:rsidP="00C6254B">
      <w:pPr>
        <w:pStyle w:val="ae"/>
      </w:pPr>
      <w:r w:rsidRPr="00604478">
        <w:rPr>
          <w:b/>
        </w:rPr>
        <w:t>Предусловие.</w:t>
      </w:r>
      <w:r w:rsidR="00C36839" w:rsidRPr="00C36839">
        <w:rPr>
          <w:b/>
        </w:rPr>
        <w:t xml:space="preserve"> </w:t>
      </w:r>
      <w:r w:rsidR="00672623" w:rsidRPr="00832BF1">
        <w:t xml:space="preserve">Осуществлен вход с ролью </w:t>
      </w:r>
      <w:r w:rsidR="00672623">
        <w:t>«Формирование и ведение БС ПБС (Ввод данных)», «Формирование и ведение БС ПБС (Согласование)», «Формирование и ведение БС ПБС (Подписание)», «Формирование и ведение БС ПБС (Утверждение)», «Формирование и ведение БС ПБС (Просмотр)».</w:t>
      </w:r>
    </w:p>
    <w:p w14:paraId="48EA0CC4" w14:textId="77777777" w:rsidR="00707B3E" w:rsidRPr="00604478" w:rsidRDefault="00707B3E" w:rsidP="00C6254B">
      <w:pPr>
        <w:pStyle w:val="ae"/>
      </w:pPr>
      <w:r w:rsidRPr="00604478">
        <w:t xml:space="preserve">Для </w:t>
      </w:r>
      <w:r>
        <w:t xml:space="preserve">просмотра версии </w:t>
      </w:r>
      <w:r w:rsidRPr="00604478">
        <w:t>документ</w:t>
      </w:r>
      <w:r>
        <w:t>а</w:t>
      </w:r>
      <w:r w:rsidRPr="00604478">
        <w:t xml:space="preserve"> «</w:t>
      </w:r>
      <w:r w:rsidRPr="0003079F">
        <w:t>Проект бюджетной сметы</w:t>
      </w:r>
      <w:r w:rsidR="00B522D7">
        <w:t>»</w:t>
      </w:r>
      <w:r w:rsidRPr="00604478">
        <w:t xml:space="preserve"> необходимо</w:t>
      </w:r>
      <w:r w:rsidR="00B522D7">
        <w:t xml:space="preserve"> одним нажатием левой кнопки мыши</w:t>
      </w:r>
      <w:r w:rsidRPr="00604478">
        <w:t xml:space="preserve"> </w:t>
      </w:r>
      <w:r>
        <w:t xml:space="preserve">выделить соответствующую строку, </w:t>
      </w:r>
      <w:r w:rsidRPr="00604478">
        <w:t xml:space="preserve">нажать на кнопку «Реестр» и выбрать пункт </w:t>
      </w:r>
      <w:r w:rsidRPr="00E1294C">
        <w:rPr>
          <w:i/>
        </w:rPr>
        <w:t>[</w:t>
      </w:r>
      <w:r>
        <w:rPr>
          <w:i/>
        </w:rPr>
        <w:t>Версии/Просмотр версий</w:t>
      </w:r>
      <w:r w:rsidRPr="00604478">
        <w:rPr>
          <w:i/>
        </w:rPr>
        <w:t>]</w:t>
      </w:r>
      <w:r w:rsidRPr="00604478">
        <w:t xml:space="preserve"> (</w:t>
      </w:r>
      <w:r w:rsidR="004A1C9B">
        <w:fldChar w:fldCharType="begin"/>
      </w:r>
      <w:r w:rsidR="004A1C9B">
        <w:instrText xml:space="preserve"> REF _Ref485910008 \h </w:instrText>
      </w:r>
      <w:r w:rsidR="004A1C9B">
        <w:fldChar w:fldCharType="separate"/>
      </w:r>
      <w:r w:rsidR="00FF67A6">
        <w:t>Рисунок </w:t>
      </w:r>
      <w:r w:rsidR="00FF67A6">
        <w:rPr>
          <w:noProof/>
        </w:rPr>
        <w:t>190</w:t>
      </w:r>
      <w:r w:rsidR="004A1C9B">
        <w:fldChar w:fldCharType="end"/>
      </w:r>
      <w:r w:rsidRPr="00604478">
        <w:t>).</w:t>
      </w:r>
    </w:p>
    <w:p w14:paraId="55F8A839" w14:textId="77777777" w:rsidR="00707B3E" w:rsidRPr="00BA6C60" w:rsidRDefault="009E1B33" w:rsidP="00C34DEE">
      <w:pPr>
        <w:pStyle w:val="af7"/>
      </w:pPr>
      <w:r>
        <w:pict w14:anchorId="703D2441">
          <v:shape id="_x0000_i1217" type="#_x0000_t75" style="width:478.5pt;height:246pt;visibility:visible;mso-wrap-style:square">
            <v:imagedata r:id="rId185" o:title=""/>
          </v:shape>
        </w:pict>
      </w:r>
    </w:p>
    <w:p w14:paraId="3F5A7790" w14:textId="77777777" w:rsidR="00707B3E" w:rsidRDefault="00651CC7" w:rsidP="00C34DEE">
      <w:pPr>
        <w:pStyle w:val="aff1"/>
        <w:rPr>
          <w:i/>
        </w:rPr>
      </w:pPr>
      <w:bookmarkStart w:id="307" w:name="_Ref485910008"/>
      <w:r>
        <w:t>Рисунок </w:t>
      </w:r>
      <w:fldSimple w:instr=" SEQ Рисунок \* ARABIC ">
        <w:r w:rsidR="00FF67A6">
          <w:rPr>
            <w:noProof/>
          </w:rPr>
          <w:t>190</w:t>
        </w:r>
      </w:fldSimple>
      <w:bookmarkEnd w:id="307"/>
      <w:r w:rsidR="00707B3E" w:rsidRPr="00604478">
        <w:t xml:space="preserve">. </w:t>
      </w:r>
      <w:r w:rsidR="00B522D7">
        <w:t>Просмотр версии</w:t>
      </w:r>
    </w:p>
    <w:p w14:paraId="0CA99586" w14:textId="77777777" w:rsidR="00977633" w:rsidRDefault="00977633" w:rsidP="00C6254B">
      <w:pPr>
        <w:pStyle w:val="ae"/>
      </w:pPr>
      <w:r>
        <w:t>В результате откроется окно «</w:t>
      </w:r>
      <w:r w:rsidRPr="00977633">
        <w:t>Просмотр версий</w:t>
      </w:r>
      <w:r>
        <w:t>» (</w:t>
      </w:r>
      <w:r w:rsidR="004A1C9B">
        <w:fldChar w:fldCharType="begin"/>
      </w:r>
      <w:r w:rsidR="004A1C9B">
        <w:instrText xml:space="preserve"> REF _Ref485910014 \h </w:instrText>
      </w:r>
      <w:r w:rsidR="004A1C9B">
        <w:fldChar w:fldCharType="separate"/>
      </w:r>
      <w:r w:rsidR="00FF67A6">
        <w:t>Рисунок </w:t>
      </w:r>
      <w:r w:rsidR="00FF67A6">
        <w:rPr>
          <w:noProof/>
        </w:rPr>
        <w:t>191</w:t>
      </w:r>
      <w:r w:rsidR="004A1C9B">
        <w:fldChar w:fldCharType="end"/>
      </w:r>
      <w:r>
        <w:t>).</w:t>
      </w:r>
    </w:p>
    <w:p w14:paraId="60D9F0B9" w14:textId="77777777" w:rsidR="00977633" w:rsidRDefault="009E1B33" w:rsidP="00C34DEE">
      <w:pPr>
        <w:pStyle w:val="af7"/>
      </w:pPr>
      <w:r>
        <w:pict w14:anchorId="74A4C79F">
          <v:shape id="_x0000_i1218" type="#_x0000_t75" style="width:474.75pt;height:113.25pt;visibility:visible;mso-wrap-style:square">
            <v:imagedata r:id="rId186" o:title=""/>
          </v:shape>
        </w:pict>
      </w:r>
    </w:p>
    <w:p w14:paraId="23F4C825" w14:textId="77777777" w:rsidR="00977633" w:rsidRPr="00977633" w:rsidRDefault="00651CC7" w:rsidP="00C34DEE">
      <w:pPr>
        <w:pStyle w:val="aff1"/>
      </w:pPr>
      <w:bookmarkStart w:id="308" w:name="_Ref485910014"/>
      <w:r>
        <w:t>Рисунок </w:t>
      </w:r>
      <w:fldSimple w:instr=" SEQ Рисунок \* ARABIC ">
        <w:r w:rsidR="00FF67A6">
          <w:rPr>
            <w:noProof/>
          </w:rPr>
          <w:t>191</w:t>
        </w:r>
      </w:fldSimple>
      <w:bookmarkEnd w:id="308"/>
      <w:r w:rsidR="00977633">
        <w:t>.</w:t>
      </w:r>
      <w:r w:rsidR="00977633" w:rsidRPr="00977633">
        <w:t xml:space="preserve"> </w:t>
      </w:r>
      <w:r w:rsidR="00977633">
        <w:t>Окно «</w:t>
      </w:r>
      <w:r w:rsidR="00977633" w:rsidRPr="00977633">
        <w:t>Просмотр версий</w:t>
      </w:r>
      <w:r w:rsidR="00977633">
        <w:t>»</w:t>
      </w:r>
    </w:p>
    <w:p w14:paraId="00AEEC3E" w14:textId="77777777" w:rsidR="003E3F7B" w:rsidRDefault="003E3F7B" w:rsidP="00EF5177">
      <w:pPr>
        <w:pStyle w:val="31"/>
        <w:tabs>
          <w:tab w:val="clear" w:pos="1134"/>
          <w:tab w:val="left" w:pos="1560"/>
        </w:tabs>
      </w:pPr>
      <w:bookmarkStart w:id="309" w:name="_Ref8909790"/>
      <w:bookmarkStart w:id="310" w:name="_Toc41930169"/>
      <w:r>
        <w:t>Удаление версии</w:t>
      </w:r>
      <w:r w:rsidRPr="00604478">
        <w:t xml:space="preserve"> документа «</w:t>
      </w:r>
      <w:r w:rsidRPr="0003079F">
        <w:t>Проект бюджетной сметы</w:t>
      </w:r>
      <w:r w:rsidRPr="00604478">
        <w:t>»</w:t>
      </w:r>
      <w:bookmarkEnd w:id="309"/>
      <w:bookmarkEnd w:id="310"/>
    </w:p>
    <w:p w14:paraId="51A9ADDC" w14:textId="77777777" w:rsidR="003E3F7B" w:rsidRDefault="0048242F" w:rsidP="00C6254B">
      <w:pPr>
        <w:pStyle w:val="ae"/>
      </w:pPr>
      <w:r w:rsidRPr="00604478">
        <w:rPr>
          <w:b/>
        </w:rPr>
        <w:t>Предусловие.</w:t>
      </w:r>
      <w:r w:rsidR="00C36839" w:rsidRPr="00C36839">
        <w:rPr>
          <w:b/>
        </w:rPr>
        <w:t xml:space="preserve"> </w:t>
      </w:r>
      <w:r w:rsidR="003E3F7B" w:rsidRPr="00832BF1">
        <w:t xml:space="preserve">Осуществлен вход с ролью </w:t>
      </w:r>
      <w:r w:rsidR="003E3F7B">
        <w:t>«Формирование и ведение БС ПБС (Ввод данных)», «Формирование и ведение БС ПБС (Согласование)», «Формирование и ведение БС ПБС (Подписание)», «Формирование и ведение БС ПБС (Утверждение)», «Формирование и ведение БС ПБС (Просмотр)».</w:t>
      </w:r>
    </w:p>
    <w:p w14:paraId="757FB89F" w14:textId="77777777" w:rsidR="003E3F7B" w:rsidRDefault="003E3F7B" w:rsidP="00C6254B">
      <w:pPr>
        <w:pStyle w:val="ae"/>
      </w:pPr>
      <w:r w:rsidRPr="00604478">
        <w:t xml:space="preserve">Для </w:t>
      </w:r>
      <w:r w:rsidR="00C3637A">
        <w:t>удаления</w:t>
      </w:r>
      <w:r>
        <w:t xml:space="preserve"> версии </w:t>
      </w:r>
      <w:r w:rsidRPr="00604478">
        <w:t>документ</w:t>
      </w:r>
      <w:r>
        <w:t>а</w:t>
      </w:r>
      <w:r w:rsidRPr="00604478">
        <w:t xml:space="preserve"> «</w:t>
      </w:r>
      <w:r w:rsidRPr="0003079F">
        <w:t>Проект бюджетной сметы</w:t>
      </w:r>
      <w:r w:rsidR="00B522D7">
        <w:t>»</w:t>
      </w:r>
      <w:r w:rsidRPr="00604478">
        <w:t xml:space="preserve"> необходимо </w:t>
      </w:r>
      <w:r w:rsidR="00B522D7">
        <w:t xml:space="preserve">одним нажатием левой кнопки мыши </w:t>
      </w:r>
      <w:r>
        <w:t xml:space="preserve">выделить соответствующую строку, </w:t>
      </w:r>
      <w:r w:rsidRPr="00604478">
        <w:t xml:space="preserve">нажать на кнопку «Реестр» и выбрать пункт </w:t>
      </w:r>
      <w:r w:rsidRPr="00E1294C">
        <w:rPr>
          <w:i/>
        </w:rPr>
        <w:t>[</w:t>
      </w:r>
      <w:r>
        <w:rPr>
          <w:i/>
        </w:rPr>
        <w:t>Версии/</w:t>
      </w:r>
      <w:r w:rsidR="00C3637A">
        <w:rPr>
          <w:i/>
        </w:rPr>
        <w:t>Удалить</w:t>
      </w:r>
      <w:r>
        <w:rPr>
          <w:i/>
        </w:rPr>
        <w:t xml:space="preserve"> верси</w:t>
      </w:r>
      <w:r w:rsidR="00C3637A">
        <w:rPr>
          <w:i/>
        </w:rPr>
        <w:t>ю</w:t>
      </w:r>
      <w:r w:rsidRPr="00604478">
        <w:rPr>
          <w:i/>
        </w:rPr>
        <w:t>]</w:t>
      </w:r>
      <w:r w:rsidRPr="00604478">
        <w:t xml:space="preserve"> (</w:t>
      </w:r>
      <w:r w:rsidR="00D50749">
        <w:fldChar w:fldCharType="begin"/>
      </w:r>
      <w:r w:rsidR="00D50749">
        <w:instrText xml:space="preserve"> REF _Ref512243390 \h </w:instrText>
      </w:r>
      <w:r w:rsidR="00D50749">
        <w:fldChar w:fldCharType="separate"/>
      </w:r>
      <w:r w:rsidR="00FF67A6">
        <w:t>Рисунок </w:t>
      </w:r>
      <w:r w:rsidR="00FF67A6">
        <w:rPr>
          <w:noProof/>
        </w:rPr>
        <w:t>192</w:t>
      </w:r>
      <w:r w:rsidR="00D50749">
        <w:fldChar w:fldCharType="end"/>
      </w:r>
      <w:r w:rsidRPr="00604478">
        <w:t>).</w:t>
      </w:r>
    </w:p>
    <w:p w14:paraId="3FDAA00D" w14:textId="77777777" w:rsidR="00577C00" w:rsidRPr="00A72358" w:rsidRDefault="00577C00" w:rsidP="00C6254B">
      <w:pPr>
        <w:pStyle w:val="ae"/>
        <w:rPr>
          <w:b/>
        </w:rPr>
      </w:pPr>
      <w:r w:rsidRPr="00A72358">
        <w:rPr>
          <w:b/>
        </w:rPr>
        <w:t xml:space="preserve">Важно! </w:t>
      </w:r>
      <w:r w:rsidRPr="00A72358">
        <w:t xml:space="preserve">Удаление версии возможно </w:t>
      </w:r>
      <w:r>
        <w:t xml:space="preserve">только </w:t>
      </w:r>
      <w:r w:rsidRPr="00E42E6E">
        <w:t>для</w:t>
      </w:r>
      <w:r w:rsidRPr="00E86444">
        <w:t xml:space="preserve"> </w:t>
      </w:r>
      <w:r w:rsidRPr="00A72358">
        <w:t>верси</w:t>
      </w:r>
      <w:r>
        <w:t>й</w:t>
      </w:r>
      <w:r w:rsidRPr="00A72358">
        <w:t xml:space="preserve"> </w:t>
      </w:r>
      <w:r w:rsidR="00B522D7">
        <w:t>со статусом</w:t>
      </w:r>
      <w:r w:rsidRPr="00A72358">
        <w:t xml:space="preserve"> «Черновик».</w:t>
      </w:r>
    </w:p>
    <w:p w14:paraId="413AE8F7" w14:textId="77777777" w:rsidR="003E3F7B" w:rsidRPr="00604478" w:rsidRDefault="009E1B33" w:rsidP="00C34DEE">
      <w:pPr>
        <w:pStyle w:val="af7"/>
      </w:pPr>
      <w:r>
        <w:pict w14:anchorId="708B2242">
          <v:shape id="_x0000_i1219" type="#_x0000_t75" style="width:478.5pt;height:246.75pt;visibility:visible;mso-wrap-style:square">
            <v:imagedata r:id="rId187" o:title=""/>
          </v:shape>
        </w:pict>
      </w:r>
    </w:p>
    <w:p w14:paraId="0C082832" w14:textId="77777777" w:rsidR="003E3F7B" w:rsidRDefault="00651CC7" w:rsidP="00C34DEE">
      <w:pPr>
        <w:pStyle w:val="aff1"/>
        <w:rPr>
          <w:i/>
        </w:rPr>
      </w:pPr>
      <w:bookmarkStart w:id="311" w:name="_Ref512243390"/>
      <w:r>
        <w:t>Рисунок </w:t>
      </w:r>
      <w:fldSimple w:instr=" SEQ Рисунок \* ARABIC ">
        <w:r w:rsidR="00FF67A6">
          <w:rPr>
            <w:noProof/>
          </w:rPr>
          <w:t>192</w:t>
        </w:r>
      </w:fldSimple>
      <w:bookmarkEnd w:id="311"/>
      <w:r w:rsidR="003E3F7B" w:rsidRPr="00604478">
        <w:t xml:space="preserve">. </w:t>
      </w:r>
      <w:r w:rsidR="00B522D7">
        <w:t>Удаление версии</w:t>
      </w:r>
    </w:p>
    <w:p w14:paraId="2FFABF30" w14:textId="77777777" w:rsidR="003E3F7B" w:rsidRDefault="00B522D7" w:rsidP="00C6254B">
      <w:pPr>
        <w:pStyle w:val="ae"/>
      </w:pPr>
      <w:r>
        <w:t>В результате выводится системное сообщение, в котором</w:t>
      </w:r>
      <w:r w:rsidR="00836198">
        <w:t xml:space="preserve"> необходимо нажать на кнопку «Да»</w:t>
      </w:r>
      <w:r w:rsidR="003E3F7B">
        <w:t xml:space="preserve"> (</w:t>
      </w:r>
      <w:r w:rsidR="00D50749">
        <w:fldChar w:fldCharType="begin"/>
      </w:r>
      <w:r w:rsidR="00D50749">
        <w:instrText xml:space="preserve"> REF _Ref512243391 \h </w:instrText>
      </w:r>
      <w:r w:rsidR="00D50749">
        <w:fldChar w:fldCharType="separate"/>
      </w:r>
      <w:r w:rsidR="00FF67A6">
        <w:t>Рисунок </w:t>
      </w:r>
      <w:r w:rsidR="00FF67A6">
        <w:rPr>
          <w:noProof/>
        </w:rPr>
        <w:t>193</w:t>
      </w:r>
      <w:r w:rsidR="00D50749">
        <w:fldChar w:fldCharType="end"/>
      </w:r>
      <w:r w:rsidR="003E3F7B">
        <w:t>).</w:t>
      </w:r>
    </w:p>
    <w:p w14:paraId="418550AE" w14:textId="77777777" w:rsidR="003E3F7B" w:rsidRDefault="009E1B33" w:rsidP="00C34DEE">
      <w:pPr>
        <w:pStyle w:val="af7"/>
      </w:pPr>
      <w:r>
        <w:pict w14:anchorId="24AE35CA">
          <v:shape id="_x0000_i1220" type="#_x0000_t75" style="width:447pt;height:84.75pt;visibility:visible">
            <v:imagedata r:id="rId188" o:title=""/>
          </v:shape>
        </w:pict>
      </w:r>
    </w:p>
    <w:p w14:paraId="3274FE8D" w14:textId="77777777" w:rsidR="003E3F7B" w:rsidRDefault="00651CC7" w:rsidP="00C34DEE">
      <w:pPr>
        <w:pStyle w:val="aff1"/>
      </w:pPr>
      <w:bookmarkStart w:id="312" w:name="_Ref512243391"/>
      <w:r>
        <w:t>Рисунок </w:t>
      </w:r>
      <w:fldSimple w:instr=" SEQ Рисунок \* ARABIC ">
        <w:r w:rsidR="00FF67A6">
          <w:rPr>
            <w:noProof/>
          </w:rPr>
          <w:t>193</w:t>
        </w:r>
      </w:fldSimple>
      <w:bookmarkEnd w:id="312"/>
      <w:r w:rsidR="003E3F7B">
        <w:t>.</w:t>
      </w:r>
      <w:r w:rsidR="003E3F7B" w:rsidRPr="00977633">
        <w:t xml:space="preserve"> </w:t>
      </w:r>
      <w:r w:rsidR="00B522D7">
        <w:t>Системное сообщение</w:t>
      </w:r>
    </w:p>
    <w:p w14:paraId="4D562ACF" w14:textId="77777777" w:rsidR="00836198" w:rsidRPr="00836198" w:rsidRDefault="00836198" w:rsidP="00C6254B">
      <w:pPr>
        <w:pStyle w:val="ae"/>
      </w:pPr>
      <w:r>
        <w:t xml:space="preserve">В результате текущая версия документа </w:t>
      </w:r>
      <w:r w:rsidRPr="00604478">
        <w:t>«</w:t>
      </w:r>
      <w:r w:rsidRPr="0003079F">
        <w:t>Проект бюджетной сметы</w:t>
      </w:r>
      <w:r w:rsidRPr="00604478">
        <w:t>»</w:t>
      </w:r>
      <w:r>
        <w:t xml:space="preserve"> будет удалена.</w:t>
      </w:r>
    </w:p>
    <w:p w14:paraId="7DB51AE4" w14:textId="77777777" w:rsidR="000B7895" w:rsidRDefault="000B7895" w:rsidP="00EF5177">
      <w:pPr>
        <w:pStyle w:val="31"/>
        <w:tabs>
          <w:tab w:val="clear" w:pos="1134"/>
          <w:tab w:val="left" w:pos="1560"/>
        </w:tabs>
      </w:pPr>
      <w:bookmarkStart w:id="313" w:name="_Ref8909807"/>
      <w:bookmarkStart w:id="314" w:name="_Toc41930170"/>
      <w:r>
        <w:t xml:space="preserve">Просмотр </w:t>
      </w:r>
      <w:r w:rsidRPr="00604478">
        <w:t>документа «</w:t>
      </w:r>
      <w:r w:rsidRPr="0003079F">
        <w:t>Проект бюджетной сметы</w:t>
      </w:r>
      <w:r w:rsidRPr="00604478">
        <w:t>»</w:t>
      </w:r>
      <w:bookmarkEnd w:id="313"/>
      <w:bookmarkEnd w:id="314"/>
    </w:p>
    <w:p w14:paraId="27D598E9" w14:textId="77777777" w:rsidR="0012593B" w:rsidRDefault="0012593B" w:rsidP="00C6254B">
      <w:pPr>
        <w:pStyle w:val="ae"/>
      </w:pPr>
      <w:r w:rsidRPr="00832BF1">
        <w:rPr>
          <w:b/>
        </w:rPr>
        <w:t>Предусловие.</w:t>
      </w:r>
      <w:r w:rsidRPr="00832BF1">
        <w:t xml:space="preserve"> Осуществлен вход с ролью </w:t>
      </w:r>
      <w:r>
        <w:t>«Формирование и ведение БС ПБС (Ввод данных)», «Формирование и ведение БС ПБС (Согласование)», «Формирование и ведение БС ПБС (Подписание)», «Формирование и ведение БС ПБС (Утверждение)», «Формирование и ведение БС ПБС (Просмотр)».</w:t>
      </w:r>
    </w:p>
    <w:p w14:paraId="4857F4B1" w14:textId="77777777" w:rsidR="00977633" w:rsidRPr="00604478" w:rsidRDefault="00977633" w:rsidP="00C6254B">
      <w:pPr>
        <w:pStyle w:val="ae"/>
      </w:pPr>
      <w:r w:rsidRPr="00604478">
        <w:t xml:space="preserve">Для </w:t>
      </w:r>
      <w:r>
        <w:t xml:space="preserve">просмотра </w:t>
      </w:r>
      <w:r w:rsidRPr="00604478">
        <w:t>документ</w:t>
      </w:r>
      <w:r>
        <w:t>а</w:t>
      </w:r>
      <w:r w:rsidRPr="00604478">
        <w:t xml:space="preserve"> «</w:t>
      </w:r>
      <w:r w:rsidRPr="0003079F">
        <w:t>Проект бюджетной сметы</w:t>
      </w:r>
      <w:r w:rsidR="00EF5177">
        <w:t>»</w:t>
      </w:r>
      <w:r w:rsidRPr="00604478">
        <w:t xml:space="preserve"> необходимо</w:t>
      </w:r>
      <w:r w:rsidR="00EF5177">
        <w:t xml:space="preserve"> двойным нажатием левой кнопки мыши</w:t>
      </w:r>
      <w:r w:rsidR="00EF5177" w:rsidRPr="00EF5177">
        <w:t xml:space="preserve"> </w:t>
      </w:r>
      <w:r w:rsidR="00EF5177">
        <w:t>двойным нажатием левой кнопки мыши</w:t>
      </w:r>
      <w:r w:rsidRPr="00604478">
        <w:t xml:space="preserve"> </w:t>
      </w:r>
      <w:r>
        <w:t xml:space="preserve">выделить соответствующую строку </w:t>
      </w:r>
      <w:r w:rsidRPr="00604478">
        <w:t>(</w:t>
      </w:r>
      <w:r w:rsidR="004A1C9B">
        <w:fldChar w:fldCharType="begin"/>
      </w:r>
      <w:r w:rsidR="004A1C9B">
        <w:instrText xml:space="preserve"> REF _Ref485910022 \h </w:instrText>
      </w:r>
      <w:r w:rsidR="004A1C9B">
        <w:fldChar w:fldCharType="separate"/>
      </w:r>
      <w:r w:rsidR="00FF67A6">
        <w:t>Рисунок </w:t>
      </w:r>
      <w:r w:rsidR="00FF67A6">
        <w:rPr>
          <w:noProof/>
        </w:rPr>
        <w:t>194</w:t>
      </w:r>
      <w:r w:rsidR="004A1C9B">
        <w:fldChar w:fldCharType="end"/>
      </w:r>
      <w:r w:rsidRPr="00604478">
        <w:t>).</w:t>
      </w:r>
    </w:p>
    <w:p w14:paraId="7153002A" w14:textId="77777777" w:rsidR="00977633" w:rsidRPr="00604478" w:rsidRDefault="009E1B33" w:rsidP="00C34DEE">
      <w:pPr>
        <w:pStyle w:val="af7"/>
      </w:pPr>
      <w:r>
        <w:pict w14:anchorId="4A524AF1">
          <v:shape id="_x0000_i1221" type="#_x0000_t75" style="width:478.5pt;height:246pt;visibility:visible;mso-wrap-style:square">
            <v:imagedata r:id="rId189" o:title=""/>
          </v:shape>
        </w:pict>
      </w:r>
    </w:p>
    <w:p w14:paraId="183A519B" w14:textId="77777777" w:rsidR="00977633" w:rsidRPr="00977633" w:rsidRDefault="00651CC7" w:rsidP="00C34DEE">
      <w:pPr>
        <w:pStyle w:val="aff1"/>
        <w:rPr>
          <w:i/>
        </w:rPr>
      </w:pPr>
      <w:bookmarkStart w:id="315" w:name="_Ref485910022"/>
      <w:r>
        <w:t>Рисунок </w:t>
      </w:r>
      <w:fldSimple w:instr=" SEQ Рисунок \* ARABIC ">
        <w:r w:rsidR="00FF67A6">
          <w:rPr>
            <w:noProof/>
          </w:rPr>
          <w:t>194</w:t>
        </w:r>
      </w:fldSimple>
      <w:bookmarkEnd w:id="315"/>
      <w:r w:rsidR="00977633" w:rsidRPr="00604478">
        <w:t xml:space="preserve">. </w:t>
      </w:r>
      <w:r w:rsidR="00977633">
        <w:t>Выделенная строка</w:t>
      </w:r>
    </w:p>
    <w:p w14:paraId="10597503" w14:textId="77777777" w:rsidR="00977633" w:rsidRDefault="00977633" w:rsidP="00C6254B">
      <w:pPr>
        <w:pStyle w:val="ae"/>
      </w:pPr>
      <w:r>
        <w:t>В результате откроется окно «</w:t>
      </w:r>
      <w:r w:rsidRPr="0003079F">
        <w:t>Проект бюджетной сметы</w:t>
      </w:r>
      <w:r>
        <w:t>» (</w:t>
      </w:r>
      <w:r w:rsidR="004A1C9B">
        <w:fldChar w:fldCharType="begin"/>
      </w:r>
      <w:r w:rsidR="004A1C9B">
        <w:instrText xml:space="preserve"> REF _Ref485910027 \h </w:instrText>
      </w:r>
      <w:r w:rsidR="004A1C9B">
        <w:fldChar w:fldCharType="separate"/>
      </w:r>
      <w:r w:rsidR="00FF67A6">
        <w:t>Рисунок </w:t>
      </w:r>
      <w:r w:rsidR="00FF67A6">
        <w:rPr>
          <w:noProof/>
        </w:rPr>
        <w:t>195</w:t>
      </w:r>
      <w:r w:rsidR="004A1C9B">
        <w:fldChar w:fldCharType="end"/>
      </w:r>
      <w:r>
        <w:t>).</w:t>
      </w:r>
    </w:p>
    <w:p w14:paraId="52EAB56D" w14:textId="77777777" w:rsidR="00977633" w:rsidRDefault="009E1B33" w:rsidP="00C34DEE">
      <w:pPr>
        <w:pStyle w:val="af7"/>
      </w:pPr>
      <w:r>
        <w:pict w14:anchorId="5211E11B">
          <v:shape id="_x0000_i1222" type="#_x0000_t75" style="width:475.5pt;height:245.25pt;visibility:visible;mso-wrap-style:square">
            <v:imagedata r:id="rId190" o:title=""/>
          </v:shape>
        </w:pict>
      </w:r>
    </w:p>
    <w:p w14:paraId="113EFF6D" w14:textId="77777777" w:rsidR="00977633" w:rsidRPr="00977633" w:rsidRDefault="00651CC7" w:rsidP="00C34DEE">
      <w:pPr>
        <w:pStyle w:val="aff1"/>
      </w:pPr>
      <w:bookmarkStart w:id="316" w:name="_Ref485910027"/>
      <w:r>
        <w:t>Рисунок </w:t>
      </w:r>
      <w:fldSimple w:instr=" SEQ Рисунок \* ARABIC ">
        <w:r w:rsidR="00FF67A6">
          <w:rPr>
            <w:noProof/>
          </w:rPr>
          <w:t>195</w:t>
        </w:r>
      </w:fldSimple>
      <w:bookmarkEnd w:id="316"/>
      <w:r w:rsidR="00977633">
        <w:t>.</w:t>
      </w:r>
      <w:r w:rsidR="00977633" w:rsidRPr="00977633">
        <w:t xml:space="preserve"> </w:t>
      </w:r>
      <w:r w:rsidR="00977633">
        <w:t>Окно «</w:t>
      </w:r>
      <w:r w:rsidR="00977633" w:rsidRPr="0003079F">
        <w:t>Проект бюджетной сметы</w:t>
      </w:r>
      <w:r w:rsidR="00977633">
        <w:t>»</w:t>
      </w:r>
    </w:p>
    <w:p w14:paraId="38D9B07F" w14:textId="77777777" w:rsidR="000B7895" w:rsidRDefault="00977633" w:rsidP="00C6254B">
      <w:pPr>
        <w:pStyle w:val="ae"/>
      </w:pPr>
      <w:r>
        <w:t xml:space="preserve">Для закрытия окна </w:t>
      </w:r>
      <w:r w:rsidR="00EF5177">
        <w:t>«</w:t>
      </w:r>
      <w:r w:rsidR="00EF5177" w:rsidRPr="0003079F">
        <w:t>Проект бюджетной сметы</w:t>
      </w:r>
      <w:r w:rsidR="00EF5177">
        <w:t>» необходимо нажать</w:t>
      </w:r>
      <w:r>
        <w:t xml:space="preserve"> на кнопку «Закрыть» (</w:t>
      </w:r>
      <w:r w:rsidR="004A1C9B">
        <w:fldChar w:fldCharType="begin"/>
      </w:r>
      <w:r w:rsidR="004A1C9B">
        <w:instrText xml:space="preserve"> REF _Ref485910031 \h </w:instrText>
      </w:r>
      <w:r w:rsidR="004A1C9B">
        <w:fldChar w:fldCharType="separate"/>
      </w:r>
      <w:r w:rsidR="00FF67A6">
        <w:t>Рисунок </w:t>
      </w:r>
      <w:r w:rsidR="00FF67A6">
        <w:rPr>
          <w:noProof/>
        </w:rPr>
        <w:t>196</w:t>
      </w:r>
      <w:r w:rsidR="004A1C9B">
        <w:fldChar w:fldCharType="end"/>
      </w:r>
      <w:r>
        <w:t>).</w:t>
      </w:r>
    </w:p>
    <w:p w14:paraId="1254BEF2" w14:textId="77777777" w:rsidR="00977633" w:rsidRDefault="009E1B33" w:rsidP="00C34DEE">
      <w:pPr>
        <w:pStyle w:val="af7"/>
      </w:pPr>
      <w:r>
        <w:pict w14:anchorId="12F5B5AF">
          <v:shape id="_x0000_i1223" type="#_x0000_t75" style="width:478.5pt;height:246.75pt;visibility:visible;mso-wrap-style:square">
            <v:imagedata r:id="rId191" o:title=""/>
          </v:shape>
        </w:pict>
      </w:r>
    </w:p>
    <w:p w14:paraId="582E1657" w14:textId="77777777" w:rsidR="00977633" w:rsidRDefault="00651CC7" w:rsidP="00C34DEE">
      <w:pPr>
        <w:pStyle w:val="aff1"/>
      </w:pPr>
      <w:bookmarkStart w:id="317" w:name="_Ref485910031"/>
      <w:r>
        <w:t>Рисунок </w:t>
      </w:r>
      <w:fldSimple w:instr=" SEQ Рисунок \* ARABIC ">
        <w:r w:rsidR="00FF67A6">
          <w:rPr>
            <w:noProof/>
          </w:rPr>
          <w:t>196</w:t>
        </w:r>
      </w:fldSimple>
      <w:bookmarkEnd w:id="317"/>
      <w:r w:rsidR="00977633">
        <w:t>.</w:t>
      </w:r>
      <w:r w:rsidR="00977633" w:rsidRPr="00977633">
        <w:t xml:space="preserve"> </w:t>
      </w:r>
      <w:r w:rsidR="00EF5177">
        <w:t>Закрытие окна</w:t>
      </w:r>
    </w:p>
    <w:p w14:paraId="7B1BEBEE" w14:textId="77777777" w:rsidR="000B7895" w:rsidRPr="00604478" w:rsidRDefault="000B7895" w:rsidP="00EF5177">
      <w:pPr>
        <w:pStyle w:val="31"/>
        <w:tabs>
          <w:tab w:val="clear" w:pos="1134"/>
          <w:tab w:val="left" w:pos="1560"/>
        </w:tabs>
      </w:pPr>
      <w:bookmarkStart w:id="318" w:name="_Ref8909837"/>
      <w:bookmarkStart w:id="319" w:name="_Toc41930171"/>
      <w:r w:rsidRPr="00604478">
        <w:t>Формирование печатной формы реестра</w:t>
      </w:r>
      <w:bookmarkEnd w:id="318"/>
      <w:r w:rsidR="00140AD3">
        <w:t xml:space="preserve"> </w:t>
      </w:r>
      <w:r w:rsidR="00140AD3" w:rsidRPr="00604478">
        <w:t xml:space="preserve">с расширением </w:t>
      </w:r>
      <w:r w:rsidR="00140AD3" w:rsidRPr="00140AD3">
        <w:t>*.xls</w:t>
      </w:r>
      <w:bookmarkEnd w:id="319"/>
    </w:p>
    <w:p w14:paraId="793711FA" w14:textId="77777777" w:rsidR="0012593B" w:rsidRDefault="0012593B" w:rsidP="00C6254B">
      <w:pPr>
        <w:pStyle w:val="ae"/>
      </w:pPr>
      <w:r w:rsidRPr="00832BF1">
        <w:rPr>
          <w:b/>
        </w:rPr>
        <w:t>Предусловие.</w:t>
      </w:r>
      <w:r w:rsidRPr="00832BF1">
        <w:t xml:space="preserve"> Осуществлен вход с ролью </w:t>
      </w:r>
      <w:r>
        <w:t>«Формирование и ведение БС ПБС (Ввод данных)», «Формирование и ведение БС ПБС (Согласование)», «Формирование и ведение БС ПБС (Подписание)», «Формирование и ведение БС ПБС (Утверждение)», «Формирование и ведение БС ПБС (Просмотр)».</w:t>
      </w:r>
    </w:p>
    <w:p w14:paraId="50B9A239" w14:textId="77777777" w:rsidR="000B7895" w:rsidRPr="00604478" w:rsidRDefault="000B7895" w:rsidP="00C6254B">
      <w:pPr>
        <w:pStyle w:val="ae"/>
      </w:pPr>
      <w:r w:rsidRPr="00604478">
        <w:t>Для того чтобы сфор</w:t>
      </w:r>
      <w:r w:rsidR="00EF5177">
        <w:t>мировать печатную форму реестра</w:t>
      </w:r>
      <w:r w:rsidRPr="00604478">
        <w:t xml:space="preserve"> необходимо нажать на кнопку «</w:t>
      </w:r>
      <w:r w:rsidR="00BC4C0D">
        <w:t>Печать</w:t>
      </w:r>
      <w:r w:rsidRPr="00604478">
        <w:t xml:space="preserve">» и выбрать пункт </w:t>
      </w:r>
      <w:r w:rsidRPr="00604478">
        <w:rPr>
          <w:i/>
        </w:rPr>
        <w:t>[Печать реестра]</w:t>
      </w:r>
      <w:r w:rsidRPr="00604478">
        <w:t xml:space="preserve"> (</w:t>
      </w:r>
      <w:r w:rsidR="004A1C9B">
        <w:fldChar w:fldCharType="begin"/>
      </w:r>
      <w:r w:rsidR="004A1C9B">
        <w:instrText xml:space="preserve"> REF _Ref469777104 \h </w:instrText>
      </w:r>
      <w:r w:rsidR="004A1C9B">
        <w:fldChar w:fldCharType="separate"/>
      </w:r>
      <w:r w:rsidR="00FF67A6">
        <w:t>Рисунок </w:t>
      </w:r>
      <w:r w:rsidR="00FF67A6">
        <w:rPr>
          <w:noProof/>
        </w:rPr>
        <w:t>197</w:t>
      </w:r>
      <w:r w:rsidR="004A1C9B">
        <w:fldChar w:fldCharType="end"/>
      </w:r>
      <w:r w:rsidRPr="00604478">
        <w:t>).</w:t>
      </w:r>
    </w:p>
    <w:p w14:paraId="7C914F07" w14:textId="77777777" w:rsidR="000B7895" w:rsidRPr="00604478" w:rsidRDefault="009E1B33" w:rsidP="00C34DEE">
      <w:pPr>
        <w:pStyle w:val="af7"/>
      </w:pPr>
      <w:r>
        <w:pict w14:anchorId="7747AB20">
          <v:shape id="_x0000_i1224" type="#_x0000_t75" style="width:478.5pt;height:246.75pt;visibility:visible;mso-wrap-style:square">
            <v:imagedata r:id="rId192" o:title=""/>
          </v:shape>
        </w:pict>
      </w:r>
    </w:p>
    <w:p w14:paraId="6D91B614" w14:textId="77777777" w:rsidR="000B7895" w:rsidRPr="00604478" w:rsidRDefault="00651CC7" w:rsidP="00C34DEE">
      <w:pPr>
        <w:pStyle w:val="aff1"/>
        <w:rPr>
          <w:i/>
        </w:rPr>
      </w:pPr>
      <w:bookmarkStart w:id="320" w:name="_Ref469777104"/>
      <w:r>
        <w:t>Рисунок </w:t>
      </w:r>
      <w:fldSimple w:instr=" SEQ Рисунок \* ARABIC ">
        <w:r w:rsidR="00FF67A6">
          <w:rPr>
            <w:noProof/>
          </w:rPr>
          <w:t>197</w:t>
        </w:r>
      </w:fldSimple>
      <w:bookmarkEnd w:id="320"/>
      <w:r w:rsidR="000B7895" w:rsidRPr="00604478">
        <w:t xml:space="preserve">. </w:t>
      </w:r>
      <w:r w:rsidR="00EF5177">
        <w:t>Печать реестра</w:t>
      </w:r>
    </w:p>
    <w:p w14:paraId="0A0304E5" w14:textId="77777777" w:rsidR="000B7895" w:rsidRPr="00604478" w:rsidRDefault="000B7895" w:rsidP="00C6254B">
      <w:pPr>
        <w:pStyle w:val="ae"/>
      </w:pPr>
      <w:r w:rsidRPr="00604478">
        <w:t xml:space="preserve">В результате на рабочую станцию пользователя </w:t>
      </w:r>
      <w:r w:rsidR="00EF5177">
        <w:t>выгрузится</w:t>
      </w:r>
      <w:r w:rsidRPr="00604478">
        <w:t xml:space="preserve"> печатная форма реестра в виде файла с расширением </w:t>
      </w:r>
      <w:r w:rsidRPr="00604478">
        <w:rPr>
          <w:b/>
        </w:rPr>
        <w:t>*.xls</w:t>
      </w:r>
      <w:r w:rsidRPr="00604478">
        <w:t>.</w:t>
      </w:r>
    </w:p>
    <w:p w14:paraId="30DF80C3" w14:textId="77777777" w:rsidR="000B7895" w:rsidRPr="00604478" w:rsidRDefault="000B7895" w:rsidP="00EF5177">
      <w:pPr>
        <w:pStyle w:val="31"/>
        <w:tabs>
          <w:tab w:val="clear" w:pos="1134"/>
          <w:tab w:val="left" w:pos="1560"/>
        </w:tabs>
      </w:pPr>
      <w:bookmarkStart w:id="321" w:name="_Toc41930172"/>
      <w:r w:rsidRPr="00604478">
        <w:t>Формирование печатной формы документа «</w:t>
      </w:r>
      <w:r w:rsidRPr="00484725">
        <w:t>Проект бюджетной сметы</w:t>
      </w:r>
      <w:r w:rsidR="00831D42">
        <w:t xml:space="preserve"> и ОПСП</w:t>
      </w:r>
      <w:r w:rsidRPr="00604478">
        <w:t>»</w:t>
      </w:r>
      <w:r w:rsidR="00831D42">
        <w:t xml:space="preserve"> </w:t>
      </w:r>
      <w:r w:rsidR="00831D42" w:rsidRPr="00954ABE">
        <w:t xml:space="preserve">с расширением </w:t>
      </w:r>
      <w:r w:rsidR="00831D42" w:rsidRPr="00831D42">
        <w:t>*.xls</w:t>
      </w:r>
      <w:bookmarkEnd w:id="321"/>
    </w:p>
    <w:p w14:paraId="095B7BD4" w14:textId="77777777" w:rsidR="0012593B" w:rsidRDefault="0012593B" w:rsidP="00C6254B">
      <w:pPr>
        <w:pStyle w:val="ae"/>
      </w:pPr>
      <w:r w:rsidRPr="00832BF1">
        <w:rPr>
          <w:b/>
        </w:rPr>
        <w:t>Предусловие.</w:t>
      </w:r>
      <w:r w:rsidRPr="00832BF1">
        <w:t xml:space="preserve"> Осуществлен вход с ролью </w:t>
      </w:r>
      <w:r>
        <w:t>«Формирование и ведение БС ПБС (Ввод данных)», «Формирование и ведение БС ПБС (Согласование)», «Формирование и ведение БС ПБС (Подписание)», «Формирование и ведение БС ПБС (Утверждение)», «Формирование и ведение БС ПБС (Просмотр)».</w:t>
      </w:r>
    </w:p>
    <w:p w14:paraId="15AA3654" w14:textId="77777777" w:rsidR="00342717" w:rsidRDefault="00342717" w:rsidP="00C6254B">
      <w:pPr>
        <w:pStyle w:val="ae"/>
      </w:pPr>
      <w:r>
        <w:t xml:space="preserve">Формирование </w:t>
      </w:r>
      <w:r w:rsidRPr="00484725">
        <w:t>печатн</w:t>
      </w:r>
      <w:r>
        <w:t>ой</w:t>
      </w:r>
      <w:r w:rsidRPr="00484725">
        <w:t xml:space="preserve"> форм</w:t>
      </w:r>
      <w:r>
        <w:t>ы</w:t>
      </w:r>
      <w:r w:rsidRPr="00484725">
        <w:t xml:space="preserve"> документа «Проект бюджетной сметы»</w:t>
      </w:r>
      <w:r>
        <w:t xml:space="preserve"> возможно в </w:t>
      </w:r>
      <w:r w:rsidR="00831D42">
        <w:t>подразделе</w:t>
      </w:r>
      <w:r>
        <w:t xml:space="preserve"> </w:t>
      </w:r>
      <w:r w:rsidRPr="00342717">
        <w:t>«Проект бюджетной сметы»</w:t>
      </w:r>
      <w:r>
        <w:t xml:space="preserve"> и в окне документа </w:t>
      </w:r>
      <w:r w:rsidRPr="00484725">
        <w:t>«Проект бюджетной сметы»</w:t>
      </w:r>
      <w:r>
        <w:t>.</w:t>
      </w:r>
    </w:p>
    <w:p w14:paraId="3DF304D7" w14:textId="77777777" w:rsidR="000B7895" w:rsidRPr="00604478" w:rsidRDefault="000B7895" w:rsidP="00C6254B">
      <w:pPr>
        <w:pStyle w:val="ae"/>
      </w:pPr>
      <w:r w:rsidRPr="00604478">
        <w:t xml:space="preserve">Для </w:t>
      </w:r>
      <w:r w:rsidR="00342717">
        <w:t>формирования</w:t>
      </w:r>
      <w:r w:rsidRPr="00604478">
        <w:t xml:space="preserve"> </w:t>
      </w:r>
      <w:r w:rsidRPr="00484725">
        <w:t>печатн</w:t>
      </w:r>
      <w:r w:rsidR="00342717">
        <w:t>ой</w:t>
      </w:r>
      <w:r w:rsidRPr="00484725">
        <w:t xml:space="preserve"> форм</w:t>
      </w:r>
      <w:r w:rsidR="00342717">
        <w:t>ы</w:t>
      </w:r>
      <w:r w:rsidRPr="00484725">
        <w:t xml:space="preserve"> документа «Проект бюджетной сметы</w:t>
      </w:r>
      <w:r w:rsidR="00831D42">
        <w:t xml:space="preserve"> и ОПСП</w:t>
      </w:r>
      <w:r w:rsidRPr="00484725">
        <w:t>»</w:t>
      </w:r>
      <w:r w:rsidR="00342717">
        <w:t xml:space="preserve"> </w:t>
      </w:r>
      <w:r w:rsidR="00831D42">
        <w:t xml:space="preserve">из подраздела </w:t>
      </w:r>
      <w:r w:rsidR="00831D42" w:rsidRPr="00342717">
        <w:t>«Проект бюджетной сметы»</w:t>
      </w:r>
      <w:r w:rsidRPr="00604478">
        <w:t xml:space="preserve"> необходимо </w:t>
      </w:r>
      <w:r w:rsidR="00831D42">
        <w:t xml:space="preserve">одним нажатием левой кнопки мыши </w:t>
      </w:r>
      <w:r w:rsidR="00342717">
        <w:t xml:space="preserve">выделить соответствующую строку, </w:t>
      </w:r>
      <w:r w:rsidRPr="00604478">
        <w:t>нажать на кнопку «</w:t>
      </w:r>
      <w:r>
        <w:t>Печать</w:t>
      </w:r>
      <w:r w:rsidR="00831D42">
        <w:t>» и</w:t>
      </w:r>
      <w:r w:rsidRPr="00604478">
        <w:t xml:space="preserve"> выбрать пункт </w:t>
      </w:r>
      <w:r w:rsidRPr="00604478">
        <w:rPr>
          <w:i/>
        </w:rPr>
        <w:t>[</w:t>
      </w:r>
      <w:r w:rsidR="00831D42">
        <w:rPr>
          <w:i/>
        </w:rPr>
        <w:t xml:space="preserve">Печать документа </w:t>
      </w:r>
      <w:r w:rsidR="001734F7">
        <w:rPr>
          <w:i/>
        </w:rPr>
        <w:t>«Проект бюджетной сметы и ОПСП»</w:t>
      </w:r>
      <w:r w:rsidRPr="00604478">
        <w:rPr>
          <w:i/>
        </w:rPr>
        <w:t xml:space="preserve">] </w:t>
      </w:r>
      <w:r w:rsidRPr="00604478">
        <w:t>(</w:t>
      </w:r>
      <w:r w:rsidRPr="00604478">
        <w:fldChar w:fldCharType="begin"/>
      </w:r>
      <w:r w:rsidRPr="00604478">
        <w:instrText xml:space="preserve"> REF _Ref469878553 \h  \* MERGEFORMAT </w:instrText>
      </w:r>
      <w:r w:rsidRPr="00604478">
        <w:fldChar w:fldCharType="separate"/>
      </w:r>
      <w:r w:rsidR="00FF67A6">
        <w:t>Рисунок 198</w:t>
      </w:r>
      <w:r w:rsidRPr="00604478">
        <w:fldChar w:fldCharType="end"/>
      </w:r>
      <w:r w:rsidRPr="00604478">
        <w:t>).</w:t>
      </w:r>
    </w:p>
    <w:p w14:paraId="2F0D7B28" w14:textId="77777777" w:rsidR="000B7895" w:rsidRPr="00604478" w:rsidRDefault="009E1B33" w:rsidP="00C34DEE">
      <w:pPr>
        <w:pStyle w:val="af7"/>
      </w:pPr>
      <w:r>
        <w:pict w14:anchorId="137CDF71">
          <v:shape id="_x0000_i1225" type="#_x0000_t75" style="width:478.5pt;height:246.75pt;visibility:visible;mso-wrap-style:square">
            <v:imagedata r:id="rId193" o:title=""/>
          </v:shape>
        </w:pict>
      </w:r>
    </w:p>
    <w:p w14:paraId="333A7936" w14:textId="77777777" w:rsidR="000B7895" w:rsidRPr="00604478" w:rsidRDefault="00651CC7" w:rsidP="00C34DEE">
      <w:pPr>
        <w:pStyle w:val="aff1"/>
      </w:pPr>
      <w:bookmarkStart w:id="322" w:name="_Ref469878553"/>
      <w:r>
        <w:t>Рисунок </w:t>
      </w:r>
      <w:fldSimple w:instr=" SEQ Рисунок \* ARABIC ">
        <w:r w:rsidR="00FF67A6">
          <w:rPr>
            <w:noProof/>
          </w:rPr>
          <w:t>198</w:t>
        </w:r>
      </w:fldSimple>
      <w:bookmarkEnd w:id="322"/>
      <w:r w:rsidR="000B7895" w:rsidRPr="00604478">
        <w:t xml:space="preserve">. </w:t>
      </w:r>
      <w:r w:rsidR="00831D42">
        <w:t>Печать документа</w:t>
      </w:r>
    </w:p>
    <w:p w14:paraId="6548D1A0" w14:textId="77777777" w:rsidR="000B7895" w:rsidRDefault="000B7895" w:rsidP="00C6254B">
      <w:pPr>
        <w:pStyle w:val="ae"/>
      </w:pPr>
      <w:r w:rsidRPr="00604478">
        <w:t xml:space="preserve">В результате на рабочую станцию пользователя </w:t>
      </w:r>
      <w:r w:rsidR="00831D42">
        <w:t>выгрузится</w:t>
      </w:r>
      <w:r w:rsidRPr="00604478">
        <w:t xml:space="preserve"> отчет в вид</w:t>
      </w:r>
      <w:r w:rsidR="006770ED">
        <w:t xml:space="preserve">е файла </w:t>
      </w:r>
      <w:r w:rsidR="00831D42" w:rsidRPr="00954ABE">
        <w:t xml:space="preserve">с расширением </w:t>
      </w:r>
      <w:r w:rsidR="00831D42" w:rsidRPr="00831D42">
        <w:rPr>
          <w:b/>
        </w:rPr>
        <w:t>*.xls</w:t>
      </w:r>
      <w:r w:rsidR="00831D42">
        <w:t>.</w:t>
      </w:r>
    </w:p>
    <w:p w14:paraId="359ECC21" w14:textId="77777777" w:rsidR="00342717" w:rsidRPr="00604478" w:rsidRDefault="00342717" w:rsidP="00C6254B">
      <w:pPr>
        <w:pStyle w:val="ae"/>
      </w:pPr>
      <w:r w:rsidRPr="00604478">
        <w:t xml:space="preserve">Для </w:t>
      </w:r>
      <w:r>
        <w:t>формирования</w:t>
      </w:r>
      <w:r w:rsidRPr="00604478">
        <w:t xml:space="preserve"> </w:t>
      </w:r>
      <w:r w:rsidRPr="00484725">
        <w:t>печатн</w:t>
      </w:r>
      <w:r>
        <w:t>ой</w:t>
      </w:r>
      <w:r w:rsidRPr="00484725">
        <w:t xml:space="preserve"> форм</w:t>
      </w:r>
      <w:r>
        <w:t>ы</w:t>
      </w:r>
      <w:r w:rsidRPr="00484725">
        <w:t xml:space="preserve"> </w:t>
      </w:r>
      <w:r w:rsidR="006770ED">
        <w:t>из</w:t>
      </w:r>
      <w:r>
        <w:t xml:space="preserve"> окн</w:t>
      </w:r>
      <w:r w:rsidR="006770ED">
        <w:t>а</w:t>
      </w:r>
      <w:r>
        <w:t xml:space="preserve"> </w:t>
      </w:r>
      <w:r w:rsidRPr="00484725">
        <w:t>документа «Проект бюджетной сметы»</w:t>
      </w:r>
      <w:r>
        <w:t xml:space="preserve"> </w:t>
      </w:r>
      <w:r w:rsidRPr="00604478">
        <w:t xml:space="preserve">необходимо </w:t>
      </w:r>
      <w:r>
        <w:t xml:space="preserve">в </w:t>
      </w:r>
      <w:r w:rsidR="00831D42">
        <w:t>подразделе</w:t>
      </w:r>
      <w:r>
        <w:t xml:space="preserve"> </w:t>
      </w:r>
      <w:r w:rsidR="00831D42" w:rsidRPr="00342717">
        <w:t>«Проект бюджетной сметы»</w:t>
      </w:r>
      <w:r w:rsidR="00831D42">
        <w:t xml:space="preserve"> двойным нажатием левой кнопки мыши </w:t>
      </w:r>
      <w:r>
        <w:t xml:space="preserve">выделить соответствующую строку, в открывшемся окне </w:t>
      </w:r>
      <w:r w:rsidRPr="00484725">
        <w:t>«Проект бюджетной сметы»</w:t>
      </w:r>
      <w:r>
        <w:t xml:space="preserve"> </w:t>
      </w:r>
      <w:r w:rsidRPr="00604478">
        <w:t>нажать на кнопку «</w:t>
      </w:r>
      <w:r>
        <w:t>Печать</w:t>
      </w:r>
      <w:r w:rsidR="00831D42">
        <w:t>» и</w:t>
      </w:r>
      <w:r w:rsidRPr="00604478">
        <w:t xml:space="preserve"> выбрать пункт </w:t>
      </w:r>
      <w:r w:rsidRPr="00604478">
        <w:rPr>
          <w:i/>
        </w:rPr>
        <w:t>[</w:t>
      </w:r>
      <w:r w:rsidR="001734F7">
        <w:rPr>
          <w:i/>
        </w:rPr>
        <w:t>Печать документа «Проект бюджетной сметы и ОПСП»</w:t>
      </w:r>
      <w:r w:rsidRPr="00604478">
        <w:rPr>
          <w:i/>
        </w:rPr>
        <w:t xml:space="preserve">] </w:t>
      </w:r>
      <w:r w:rsidRPr="00604478">
        <w:t>(</w:t>
      </w:r>
      <w:r w:rsidR="004A1C9B">
        <w:fldChar w:fldCharType="begin"/>
      </w:r>
      <w:r w:rsidR="004A1C9B">
        <w:instrText xml:space="preserve"> REF _Ref485910065 \h </w:instrText>
      </w:r>
      <w:r w:rsidR="004A1C9B">
        <w:fldChar w:fldCharType="separate"/>
      </w:r>
      <w:r w:rsidR="00FF67A6">
        <w:t>Рисунок </w:t>
      </w:r>
      <w:r w:rsidR="00FF67A6">
        <w:rPr>
          <w:noProof/>
        </w:rPr>
        <w:t>199</w:t>
      </w:r>
      <w:r w:rsidR="004A1C9B">
        <w:fldChar w:fldCharType="end"/>
      </w:r>
      <w:r w:rsidRPr="00604478">
        <w:t>).</w:t>
      </w:r>
    </w:p>
    <w:p w14:paraId="2809E222" w14:textId="77777777" w:rsidR="00342717" w:rsidRPr="00604478" w:rsidRDefault="009E1B33" w:rsidP="00C34DEE">
      <w:pPr>
        <w:pStyle w:val="af7"/>
      </w:pPr>
      <w:r>
        <w:pict w14:anchorId="3894AC6C">
          <v:shape id="_x0000_i1226" type="#_x0000_t75" style="width:477.75pt;height:246pt;visibility:visible;mso-wrap-style:square">
            <v:imagedata r:id="rId194" o:title=""/>
          </v:shape>
        </w:pict>
      </w:r>
    </w:p>
    <w:p w14:paraId="1E350B85" w14:textId="77777777" w:rsidR="00342717" w:rsidRPr="00604478" w:rsidRDefault="00651CC7" w:rsidP="00C34DEE">
      <w:pPr>
        <w:pStyle w:val="aff1"/>
      </w:pPr>
      <w:bookmarkStart w:id="323" w:name="_Ref485910065"/>
      <w:r>
        <w:t>Рисунок </w:t>
      </w:r>
      <w:fldSimple w:instr=" SEQ Рисунок \* ARABIC ">
        <w:r w:rsidR="00FF67A6">
          <w:rPr>
            <w:noProof/>
          </w:rPr>
          <w:t>199</w:t>
        </w:r>
      </w:fldSimple>
      <w:bookmarkEnd w:id="323"/>
      <w:r w:rsidR="00342717" w:rsidRPr="00604478">
        <w:t xml:space="preserve">. </w:t>
      </w:r>
      <w:r w:rsidR="00831D42">
        <w:t>Печать документа</w:t>
      </w:r>
    </w:p>
    <w:p w14:paraId="7407A6A2" w14:textId="77777777" w:rsidR="00342717" w:rsidRDefault="00342717" w:rsidP="00C6254B">
      <w:pPr>
        <w:pStyle w:val="ae"/>
      </w:pPr>
      <w:r w:rsidRPr="00604478">
        <w:t xml:space="preserve">В результате на рабочую станцию пользователя </w:t>
      </w:r>
      <w:r w:rsidR="00831D42">
        <w:t>выгрузится</w:t>
      </w:r>
      <w:r w:rsidRPr="00604478">
        <w:t xml:space="preserve"> отчет в виде</w:t>
      </w:r>
      <w:r w:rsidR="00831D42">
        <w:t xml:space="preserve"> файла </w:t>
      </w:r>
      <w:r w:rsidR="00831D42" w:rsidRPr="00954ABE">
        <w:t xml:space="preserve">с расширением </w:t>
      </w:r>
      <w:r w:rsidR="00831D42" w:rsidRPr="00831D42">
        <w:rPr>
          <w:b/>
        </w:rPr>
        <w:t>*.xls</w:t>
      </w:r>
      <w:r w:rsidR="00831D42">
        <w:t>.</w:t>
      </w:r>
    </w:p>
    <w:p w14:paraId="64909354" w14:textId="77777777" w:rsidR="000B7895" w:rsidRPr="00604478" w:rsidRDefault="000B7895" w:rsidP="00565C0F">
      <w:pPr>
        <w:pStyle w:val="31"/>
        <w:tabs>
          <w:tab w:val="clear" w:pos="1134"/>
          <w:tab w:val="left" w:pos="1560"/>
        </w:tabs>
      </w:pPr>
      <w:bookmarkStart w:id="324" w:name="_Toc41930173"/>
      <w:r w:rsidRPr="00604478">
        <w:t>Формирование печатной формы документа «</w:t>
      </w:r>
      <w:r w:rsidRPr="0078522B">
        <w:t>Проект бюджетной сметы</w:t>
      </w:r>
      <w:r w:rsidRPr="00604478">
        <w:t>»</w:t>
      </w:r>
      <w:bookmarkEnd w:id="324"/>
      <w:r w:rsidR="001734F7">
        <w:t xml:space="preserve"> </w:t>
      </w:r>
    </w:p>
    <w:p w14:paraId="1970EEBC" w14:textId="77777777" w:rsidR="0012593B" w:rsidRDefault="0012593B" w:rsidP="00C6254B">
      <w:pPr>
        <w:pStyle w:val="ae"/>
      </w:pPr>
      <w:r w:rsidRPr="00832BF1">
        <w:rPr>
          <w:b/>
        </w:rPr>
        <w:t>Предусловие.</w:t>
      </w:r>
      <w:r w:rsidRPr="00832BF1">
        <w:t xml:space="preserve"> Осуществлен вход с ролью </w:t>
      </w:r>
      <w:r>
        <w:t>«Формирование и ведение БС ПБС (Ввод данных)», «Формирование и ведение БС ПБС (Согласование)», «Формирование и ведение БС ПБС (Подписание)», «Формирование и ведение БС ПБС (Утверждение)», «Формирование и ведение БС ПБС (Просмотр)».</w:t>
      </w:r>
    </w:p>
    <w:p w14:paraId="1C836762" w14:textId="77777777" w:rsidR="00342717" w:rsidRDefault="00342717" w:rsidP="00C6254B">
      <w:pPr>
        <w:pStyle w:val="ae"/>
      </w:pPr>
      <w:r>
        <w:t xml:space="preserve">Формирование </w:t>
      </w:r>
      <w:r w:rsidRPr="00484725">
        <w:t>печатн</w:t>
      </w:r>
      <w:r>
        <w:t>ой</w:t>
      </w:r>
      <w:r w:rsidRPr="00484725">
        <w:t xml:space="preserve"> форм</w:t>
      </w:r>
      <w:r>
        <w:t>ы</w:t>
      </w:r>
      <w:r w:rsidRPr="00484725">
        <w:t xml:space="preserve"> документа «Проект бюджетной сметы»</w:t>
      </w:r>
      <w:r w:rsidR="001734F7">
        <w:t xml:space="preserve"> </w:t>
      </w:r>
      <w:r>
        <w:t xml:space="preserve">возможно в </w:t>
      </w:r>
      <w:r w:rsidR="00C578E8">
        <w:t>подразделе</w:t>
      </w:r>
      <w:r>
        <w:t xml:space="preserve"> </w:t>
      </w:r>
      <w:r w:rsidRPr="00342717">
        <w:t>«Проект бюджетной сметы»</w:t>
      </w:r>
      <w:r>
        <w:t xml:space="preserve"> и в окне документа </w:t>
      </w:r>
      <w:r w:rsidRPr="00484725">
        <w:t>«Проект бюджетной сметы»</w:t>
      </w:r>
      <w:r>
        <w:t>.</w:t>
      </w:r>
    </w:p>
    <w:p w14:paraId="7821E035" w14:textId="77777777" w:rsidR="000B7895" w:rsidRPr="00604478" w:rsidRDefault="000B7895" w:rsidP="00C6254B">
      <w:pPr>
        <w:pStyle w:val="ae"/>
      </w:pPr>
      <w:r w:rsidRPr="00604478">
        <w:t>Для формирования печатной формы документа «</w:t>
      </w:r>
      <w:r w:rsidRPr="00235A24">
        <w:t>Проект бюджетной сметы</w:t>
      </w:r>
      <w:r w:rsidRPr="00604478">
        <w:t xml:space="preserve">» </w:t>
      </w:r>
      <w:r w:rsidR="00C578E8">
        <w:t>из подраздела</w:t>
      </w:r>
      <w:r w:rsidR="00342717">
        <w:t xml:space="preserve"> </w:t>
      </w:r>
      <w:r w:rsidRPr="00604478">
        <w:t>необходимо нажать на кнопку «</w:t>
      </w:r>
      <w:r>
        <w:t>Печать</w:t>
      </w:r>
      <w:r w:rsidR="00576609">
        <w:t>»,</w:t>
      </w:r>
      <w:r w:rsidRPr="00604478">
        <w:t xml:space="preserve"> выбрать пункт </w:t>
      </w:r>
      <w:r w:rsidRPr="00604478">
        <w:rPr>
          <w:i/>
        </w:rPr>
        <w:t>[</w:t>
      </w:r>
      <w:r w:rsidR="00C578E8">
        <w:rPr>
          <w:i/>
        </w:rPr>
        <w:t>Печать документа</w:t>
      </w:r>
      <w:r w:rsidR="00C578E8" w:rsidRPr="00C578E8">
        <w:rPr>
          <w:i/>
        </w:rPr>
        <w:t>/</w:t>
      </w:r>
      <w:r w:rsidR="00C578E8">
        <w:rPr>
          <w:i/>
        </w:rPr>
        <w:t xml:space="preserve">Печать документа </w:t>
      </w:r>
      <w:r w:rsidRPr="00235A24">
        <w:rPr>
          <w:i/>
        </w:rPr>
        <w:t>«Проект бюджетной сметы»</w:t>
      </w:r>
      <w:r w:rsidR="001734F7">
        <w:rPr>
          <w:i/>
        </w:rPr>
        <w:t xml:space="preserve"> 2019</w:t>
      </w:r>
      <w:r w:rsidRPr="00604478">
        <w:rPr>
          <w:i/>
        </w:rPr>
        <w:t>]</w:t>
      </w:r>
      <w:r w:rsidR="00576609" w:rsidRPr="00576609">
        <w:t xml:space="preserve"> </w:t>
      </w:r>
      <w:r w:rsidR="00576609" w:rsidRPr="00604478">
        <w:t xml:space="preserve">и в раскрывающемся списке установить «галочку» напротив соответствующего </w:t>
      </w:r>
      <w:r w:rsidR="00576609">
        <w:t>расширения</w:t>
      </w:r>
      <w:r w:rsidRPr="00604478">
        <w:rPr>
          <w:i/>
        </w:rPr>
        <w:t xml:space="preserve"> </w:t>
      </w:r>
      <w:r w:rsidRPr="00604478">
        <w:t>(</w:t>
      </w:r>
      <w:r w:rsidRPr="00604478">
        <w:fldChar w:fldCharType="begin"/>
      </w:r>
      <w:r w:rsidRPr="00604478">
        <w:instrText xml:space="preserve"> REF _Ref469878542 \h  \* MERGEFORMAT </w:instrText>
      </w:r>
      <w:r w:rsidRPr="00604478">
        <w:fldChar w:fldCharType="separate"/>
      </w:r>
      <w:r w:rsidR="00FF67A6">
        <w:t>Рисунок 200</w:t>
      </w:r>
      <w:r w:rsidRPr="00604478">
        <w:fldChar w:fldCharType="end"/>
      </w:r>
      <w:r w:rsidRPr="00604478">
        <w:t>).</w:t>
      </w:r>
    </w:p>
    <w:p w14:paraId="46A347A4" w14:textId="77777777" w:rsidR="000B7895" w:rsidRPr="00604478" w:rsidRDefault="009E1B33" w:rsidP="00C34DEE">
      <w:pPr>
        <w:pStyle w:val="af7"/>
      </w:pPr>
      <w:r>
        <w:pict w14:anchorId="3AA771D1">
          <v:shape id="_x0000_i1227" type="#_x0000_t75" style="width:477.75pt;height:287.25pt;visibility:visible;mso-wrap-style:square">
            <v:imagedata r:id="rId195" o:title=""/>
          </v:shape>
        </w:pict>
      </w:r>
    </w:p>
    <w:p w14:paraId="0100381F" w14:textId="77777777" w:rsidR="000B7895" w:rsidRPr="00604478" w:rsidRDefault="00651CC7" w:rsidP="00C34DEE">
      <w:pPr>
        <w:pStyle w:val="aff1"/>
      </w:pPr>
      <w:bookmarkStart w:id="325" w:name="_Ref469878542"/>
      <w:r>
        <w:t>Рисунок </w:t>
      </w:r>
      <w:fldSimple w:instr=" SEQ Рисунок \* ARABIC ">
        <w:r w:rsidR="00FF67A6">
          <w:rPr>
            <w:noProof/>
          </w:rPr>
          <w:t>200</w:t>
        </w:r>
      </w:fldSimple>
      <w:bookmarkEnd w:id="325"/>
      <w:r w:rsidR="000B7895" w:rsidRPr="00604478">
        <w:t xml:space="preserve">. </w:t>
      </w:r>
      <w:r w:rsidR="00C578E8">
        <w:t>Печать документа</w:t>
      </w:r>
    </w:p>
    <w:p w14:paraId="0075B310" w14:textId="77777777" w:rsidR="000B7895" w:rsidRPr="00604478" w:rsidRDefault="000B7895" w:rsidP="00C6254B">
      <w:pPr>
        <w:pStyle w:val="ae"/>
      </w:pPr>
      <w:r w:rsidRPr="00604478">
        <w:t xml:space="preserve">В результате на рабочую станцию пользователя </w:t>
      </w:r>
      <w:r w:rsidR="00C578E8">
        <w:t xml:space="preserve">выгрузится </w:t>
      </w:r>
      <w:r>
        <w:t xml:space="preserve">документ </w:t>
      </w:r>
      <w:r w:rsidRPr="00604478">
        <w:t>«</w:t>
      </w:r>
      <w:r w:rsidR="004A1C9B" w:rsidRPr="004A1C9B">
        <w:t>Проект бюджетной сметы</w:t>
      </w:r>
      <w:r w:rsidRPr="00604478">
        <w:t xml:space="preserve">» в виде файла с </w:t>
      </w:r>
      <w:r w:rsidR="00C578E8">
        <w:t>соответствующим</w:t>
      </w:r>
      <w:r w:rsidRPr="00604478">
        <w:t xml:space="preserve"> расширением.</w:t>
      </w:r>
    </w:p>
    <w:p w14:paraId="3E633053" w14:textId="77777777" w:rsidR="00342717" w:rsidRPr="00604478" w:rsidRDefault="00342717" w:rsidP="00C6254B">
      <w:pPr>
        <w:pStyle w:val="ae"/>
      </w:pPr>
      <w:r w:rsidRPr="00604478">
        <w:t xml:space="preserve">Для </w:t>
      </w:r>
      <w:r>
        <w:t>формирования</w:t>
      </w:r>
      <w:r w:rsidRPr="00604478">
        <w:t xml:space="preserve"> </w:t>
      </w:r>
      <w:r w:rsidRPr="00484725">
        <w:t>печатн</w:t>
      </w:r>
      <w:r>
        <w:t>ой</w:t>
      </w:r>
      <w:r w:rsidRPr="00484725">
        <w:t xml:space="preserve"> форм</w:t>
      </w:r>
      <w:r>
        <w:t>ы</w:t>
      </w:r>
      <w:r w:rsidRPr="00484725">
        <w:t xml:space="preserve"> </w:t>
      </w:r>
      <w:r>
        <w:t xml:space="preserve">в окне </w:t>
      </w:r>
      <w:r w:rsidRPr="00484725">
        <w:t>документа «Проект бюджетной сметы»</w:t>
      </w:r>
      <w:r>
        <w:t xml:space="preserve"> </w:t>
      </w:r>
      <w:r w:rsidRPr="00604478">
        <w:t xml:space="preserve">необходимо </w:t>
      </w:r>
      <w:r>
        <w:t xml:space="preserve">в </w:t>
      </w:r>
      <w:r w:rsidR="00C578E8">
        <w:t xml:space="preserve">подразделе </w:t>
      </w:r>
      <w:r w:rsidR="00C578E8" w:rsidRPr="00484725">
        <w:t>«Проект бюджетной сметы»</w:t>
      </w:r>
      <w:r w:rsidR="00C578E8" w:rsidRPr="00C578E8">
        <w:t xml:space="preserve"> </w:t>
      </w:r>
      <w:r w:rsidR="00C578E8">
        <w:t>двойным нажатием левой кнопки мыши</w:t>
      </w:r>
      <w:r>
        <w:t xml:space="preserve"> выделить соответствующую строку, в открывшемся окне </w:t>
      </w:r>
      <w:r w:rsidRPr="00484725">
        <w:t>«Проект бюджетной сметы»</w:t>
      </w:r>
      <w:r>
        <w:t xml:space="preserve"> </w:t>
      </w:r>
      <w:r w:rsidRPr="00604478">
        <w:t>нажать на кнопку «</w:t>
      </w:r>
      <w:r w:rsidR="00C578E8">
        <w:t>Печать»,</w:t>
      </w:r>
      <w:r w:rsidRPr="00604478">
        <w:t xml:space="preserve"> выбрать пункт </w:t>
      </w:r>
      <w:r w:rsidRPr="00604478">
        <w:rPr>
          <w:i/>
        </w:rPr>
        <w:t>[</w:t>
      </w:r>
      <w:r w:rsidR="00C578E8">
        <w:rPr>
          <w:i/>
        </w:rPr>
        <w:t>Печать документа</w:t>
      </w:r>
      <w:r w:rsidR="00C578E8" w:rsidRPr="00C578E8">
        <w:rPr>
          <w:i/>
        </w:rPr>
        <w:t>/</w:t>
      </w:r>
      <w:r w:rsidR="00C578E8">
        <w:rPr>
          <w:i/>
        </w:rPr>
        <w:t xml:space="preserve">Печать документа </w:t>
      </w:r>
      <w:r w:rsidRPr="00484725">
        <w:rPr>
          <w:i/>
        </w:rPr>
        <w:t>«</w:t>
      </w:r>
      <w:r>
        <w:rPr>
          <w:i/>
        </w:rPr>
        <w:t>Проект бюджетной сметы</w:t>
      </w:r>
      <w:r w:rsidRPr="00484725">
        <w:rPr>
          <w:i/>
        </w:rPr>
        <w:t>»</w:t>
      </w:r>
      <w:r w:rsidR="001734F7">
        <w:rPr>
          <w:i/>
        </w:rPr>
        <w:t xml:space="preserve"> 2019</w:t>
      </w:r>
      <w:r w:rsidRPr="00604478">
        <w:rPr>
          <w:i/>
        </w:rPr>
        <w:t>]</w:t>
      </w:r>
      <w:r w:rsidR="00C578E8">
        <w:rPr>
          <w:i/>
        </w:rPr>
        <w:t xml:space="preserve"> </w:t>
      </w:r>
      <w:r w:rsidR="00C578E8" w:rsidRPr="00604478">
        <w:t xml:space="preserve">и в раскрывающемся списке установить «галочку» напротив соответствующего </w:t>
      </w:r>
      <w:r w:rsidR="00C578E8">
        <w:t>расширения</w:t>
      </w:r>
      <w:r w:rsidRPr="00604478">
        <w:rPr>
          <w:i/>
        </w:rPr>
        <w:t xml:space="preserve"> </w:t>
      </w:r>
      <w:r w:rsidRPr="00604478">
        <w:t>(</w:t>
      </w:r>
      <w:r w:rsidR="004A1C9B">
        <w:fldChar w:fldCharType="begin"/>
      </w:r>
      <w:r w:rsidR="004A1C9B">
        <w:instrText xml:space="preserve"> REF _Ref485910074 \h </w:instrText>
      </w:r>
      <w:r w:rsidR="004A1C9B">
        <w:fldChar w:fldCharType="separate"/>
      </w:r>
      <w:r w:rsidR="00FF67A6">
        <w:t>Рисунок </w:t>
      </w:r>
      <w:r w:rsidR="00FF67A6">
        <w:rPr>
          <w:noProof/>
        </w:rPr>
        <w:t>201</w:t>
      </w:r>
      <w:r w:rsidR="004A1C9B">
        <w:fldChar w:fldCharType="end"/>
      </w:r>
      <w:r w:rsidRPr="00604478">
        <w:t>).</w:t>
      </w:r>
    </w:p>
    <w:p w14:paraId="7E41B860" w14:textId="77777777" w:rsidR="00342717" w:rsidRPr="00604478" w:rsidRDefault="009E1B33" w:rsidP="00C34DEE">
      <w:pPr>
        <w:pStyle w:val="af7"/>
      </w:pPr>
      <w:r>
        <w:pict w14:anchorId="44C63CD0">
          <v:shape id="_x0000_i1228" type="#_x0000_t75" style="width:475.5pt;height:286.5pt;visibility:visible;mso-wrap-style:square">
            <v:imagedata r:id="rId196" o:title=""/>
          </v:shape>
        </w:pict>
      </w:r>
    </w:p>
    <w:p w14:paraId="3A4B32C3" w14:textId="77777777" w:rsidR="00342717" w:rsidRDefault="00651CC7" w:rsidP="00C34DEE">
      <w:pPr>
        <w:pStyle w:val="aff1"/>
      </w:pPr>
      <w:bookmarkStart w:id="326" w:name="_Ref485910074"/>
      <w:r>
        <w:t>Рисунок </w:t>
      </w:r>
      <w:fldSimple w:instr=" SEQ Рисунок \* ARABIC ">
        <w:r w:rsidR="00FF67A6">
          <w:rPr>
            <w:noProof/>
          </w:rPr>
          <w:t>201</w:t>
        </w:r>
      </w:fldSimple>
      <w:bookmarkEnd w:id="326"/>
      <w:r w:rsidR="00342717" w:rsidRPr="00604478">
        <w:t xml:space="preserve">. </w:t>
      </w:r>
      <w:r w:rsidR="00C578E8">
        <w:t>Печать документа</w:t>
      </w:r>
    </w:p>
    <w:p w14:paraId="71E72E4A" w14:textId="77777777" w:rsidR="004A1C9B" w:rsidRDefault="004A1C9B" w:rsidP="00C6254B">
      <w:pPr>
        <w:pStyle w:val="ae"/>
      </w:pPr>
      <w:r w:rsidRPr="00604478">
        <w:t xml:space="preserve">В результате на рабочую станцию пользователя </w:t>
      </w:r>
      <w:r w:rsidR="00C578E8">
        <w:t>выгрузится</w:t>
      </w:r>
      <w:r w:rsidRPr="00604478">
        <w:t xml:space="preserve"> </w:t>
      </w:r>
      <w:r>
        <w:t xml:space="preserve">документ </w:t>
      </w:r>
      <w:r w:rsidRPr="00604478">
        <w:t>«</w:t>
      </w:r>
      <w:r w:rsidRPr="004A1C9B">
        <w:t>Проект бюджетной сметы</w:t>
      </w:r>
      <w:r w:rsidRPr="00604478">
        <w:t xml:space="preserve">» в виде файла с </w:t>
      </w:r>
      <w:r w:rsidR="00C578E8">
        <w:t>соответствующим</w:t>
      </w:r>
      <w:r w:rsidRPr="00604478">
        <w:t xml:space="preserve"> расширением.</w:t>
      </w:r>
    </w:p>
    <w:p w14:paraId="4CE7C9B7" w14:textId="77777777" w:rsidR="00705CEE" w:rsidRPr="00604478" w:rsidRDefault="001C53F4" w:rsidP="00565C0F">
      <w:pPr>
        <w:pStyle w:val="21"/>
      </w:pPr>
      <w:bookmarkStart w:id="327" w:name="_Toc41930174"/>
      <w:r>
        <w:t>Работа во вкладке «Внутренние»</w:t>
      </w:r>
      <w:bookmarkEnd w:id="327"/>
    </w:p>
    <w:p w14:paraId="73323CA1" w14:textId="77777777" w:rsidR="00705CEE" w:rsidRPr="007A78DE" w:rsidRDefault="00705CEE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</w:t>
      </w:r>
      <w:r>
        <w:t>«</w:t>
      </w:r>
      <w:r w:rsidRPr="0054751B">
        <w:t>Формирование и ведение БС ПБС (Ввод данных)</w:t>
      </w:r>
      <w:r>
        <w:t>».</w:t>
      </w:r>
    </w:p>
    <w:p w14:paraId="694CF3CE" w14:textId="77777777" w:rsidR="00705CEE" w:rsidRPr="00604478" w:rsidRDefault="00705CEE" w:rsidP="00C6254B">
      <w:pPr>
        <w:pStyle w:val="ae"/>
      </w:pPr>
      <w:r w:rsidRPr="00604478">
        <w:t xml:space="preserve">Для перехода </w:t>
      </w:r>
      <w:r w:rsidR="00051938">
        <w:t>во вкладку «Внутренние» необходимо одним нажатием левой кнопки мыши выбрать соответствующую вкладку</w:t>
      </w:r>
      <w:r w:rsidRPr="00604478">
        <w:t xml:space="preserve"> (</w:t>
      </w:r>
      <w:r w:rsidR="00C36839">
        <w:fldChar w:fldCharType="begin"/>
      </w:r>
      <w:r w:rsidR="00C36839">
        <w:instrText xml:space="preserve"> REF _Ref8912808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202</w:t>
      </w:r>
      <w:r w:rsidR="00C36839">
        <w:fldChar w:fldCharType="end"/>
      </w:r>
      <w:r w:rsidRPr="00604478">
        <w:t>).</w:t>
      </w:r>
    </w:p>
    <w:p w14:paraId="483227D6" w14:textId="77777777" w:rsidR="00705CEE" w:rsidRPr="00604478" w:rsidRDefault="009E1B33" w:rsidP="00C34DEE">
      <w:pPr>
        <w:pStyle w:val="af7"/>
      </w:pPr>
      <w:r>
        <w:pict w14:anchorId="0417C1E5">
          <v:shape id="_x0000_i1229" type="#_x0000_t75" style="width:478.5pt;height:263.25pt;visibility:visible;mso-wrap-style:square">
            <v:imagedata r:id="rId197" o:title=""/>
          </v:shape>
        </w:pict>
      </w:r>
    </w:p>
    <w:p w14:paraId="472F1C33" w14:textId="77777777" w:rsidR="00705CEE" w:rsidRPr="00604478" w:rsidRDefault="00651CC7" w:rsidP="00C34DEE">
      <w:pPr>
        <w:pStyle w:val="aff1"/>
      </w:pPr>
      <w:bookmarkStart w:id="328" w:name="_Ref8912808"/>
      <w:r>
        <w:t>Рисунок </w:t>
      </w:r>
      <w:fldSimple w:instr=" SEQ Рисунок \* ARABIC ">
        <w:r w:rsidR="00FF67A6">
          <w:rPr>
            <w:noProof/>
          </w:rPr>
          <w:t>202</w:t>
        </w:r>
      </w:fldSimple>
      <w:bookmarkEnd w:id="328"/>
      <w:r w:rsidR="00705CEE" w:rsidRPr="00604478">
        <w:t xml:space="preserve">. </w:t>
      </w:r>
      <w:r w:rsidR="003867DD">
        <w:t>Вкладка</w:t>
      </w:r>
      <w:r w:rsidR="00705CEE" w:rsidRPr="00604478">
        <w:t xml:space="preserve"> «</w:t>
      </w:r>
      <w:r w:rsidR="003867DD">
        <w:t>Внутренние</w:t>
      </w:r>
      <w:r w:rsidR="00705CEE" w:rsidRPr="00604478">
        <w:t>»</w:t>
      </w:r>
    </w:p>
    <w:p w14:paraId="7559BA19" w14:textId="77777777" w:rsidR="00705CEE" w:rsidRPr="00604478" w:rsidRDefault="00705CEE" w:rsidP="00C6254B">
      <w:pPr>
        <w:pStyle w:val="ae"/>
      </w:pPr>
      <w:r w:rsidRPr="00604478">
        <w:t xml:space="preserve">Для работы </w:t>
      </w:r>
      <w:r>
        <w:t>в</w:t>
      </w:r>
      <w:r w:rsidR="00265BA7">
        <w:t>о вкладке «Внутренние»</w:t>
      </w:r>
      <w:r>
        <w:t xml:space="preserve"> </w:t>
      </w:r>
      <w:r w:rsidRPr="00604478">
        <w:t>подраздел</w:t>
      </w:r>
      <w:r w:rsidR="00265BA7">
        <w:t>а</w:t>
      </w:r>
      <w:r w:rsidRPr="00604478">
        <w:t xml:space="preserve"> «</w:t>
      </w:r>
      <w:r w:rsidRPr="00F5399E">
        <w:t>Проекты бюджетных смет</w:t>
      </w:r>
      <w:r w:rsidRPr="00604478">
        <w:t>» в Системе реализована панель инструментов, состоящая из следующих функциональных кнопок</w:t>
      </w:r>
      <w:r w:rsidR="00265BA7">
        <w:t xml:space="preserve"> (</w:t>
      </w:r>
      <w:r w:rsidR="00C36839">
        <w:fldChar w:fldCharType="begin"/>
      </w:r>
      <w:r w:rsidR="00C36839">
        <w:instrText xml:space="preserve"> REF _Ref8912817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203</w:t>
      </w:r>
      <w:r w:rsidR="00C36839">
        <w:fldChar w:fldCharType="end"/>
      </w:r>
      <w:r w:rsidR="00265BA7">
        <w:t>)</w:t>
      </w:r>
      <w:r w:rsidRPr="00604478">
        <w:t>:</w:t>
      </w:r>
    </w:p>
    <w:p w14:paraId="0E454EAA" w14:textId="77777777" w:rsidR="00705CEE" w:rsidRPr="00604478" w:rsidRDefault="00705CEE" w:rsidP="00C6254B">
      <w:pPr>
        <w:pStyle w:val="-"/>
      </w:pPr>
      <w:r w:rsidRPr="00604478">
        <w:t>«Обновить» (1) – обновление страницы;</w:t>
      </w:r>
    </w:p>
    <w:p w14:paraId="13E793B9" w14:textId="77777777" w:rsidR="00705CEE" w:rsidRPr="00604478" w:rsidRDefault="00705CEE" w:rsidP="006770ED">
      <w:pPr>
        <w:pStyle w:val="-"/>
      </w:pPr>
      <w:r w:rsidRPr="00604478">
        <w:t>«Реестр» (2):</w:t>
      </w:r>
    </w:p>
    <w:p w14:paraId="361ACA05" w14:textId="77777777" w:rsidR="00705CEE" w:rsidRPr="00604478" w:rsidRDefault="00705CEE" w:rsidP="003867DD">
      <w:pPr>
        <w:pStyle w:val="--"/>
      </w:pPr>
      <w:r w:rsidRPr="00604478">
        <w:rPr>
          <w:i/>
        </w:rPr>
        <w:t>[Сформировать документ]</w:t>
      </w:r>
      <w:r>
        <w:t xml:space="preserve"> </w:t>
      </w:r>
      <w:r w:rsidRPr="00865F5D">
        <w:t xml:space="preserve">– формирование </w:t>
      </w:r>
      <w:r>
        <w:t>документа «Справка о распределении показателей проектов БС»</w:t>
      </w:r>
      <w:r w:rsidRPr="00865F5D">
        <w:t>;</w:t>
      </w:r>
    </w:p>
    <w:p w14:paraId="3CC4E2EE" w14:textId="77777777" w:rsidR="00705CEE" w:rsidRPr="00865F5D" w:rsidRDefault="00705CEE" w:rsidP="003867DD">
      <w:pPr>
        <w:pStyle w:val="--"/>
        <w:rPr>
          <w:i/>
        </w:rPr>
      </w:pPr>
      <w:r w:rsidRPr="00865F5D">
        <w:rPr>
          <w:i/>
        </w:rPr>
        <w:t>[Удалить документ]</w:t>
      </w:r>
      <w:r w:rsidRPr="005E4BDC">
        <w:t xml:space="preserve"> – удаление документа </w:t>
      </w:r>
      <w:r>
        <w:t>«Справка о распределении показателей проектов БС»</w:t>
      </w:r>
      <w:r w:rsidRPr="005E4BDC">
        <w:t>;</w:t>
      </w:r>
    </w:p>
    <w:p w14:paraId="68429861" w14:textId="77777777" w:rsidR="00705CEE" w:rsidRPr="00604478" w:rsidRDefault="00705CEE" w:rsidP="003867DD">
      <w:pPr>
        <w:pStyle w:val="--"/>
      </w:pPr>
      <w:r w:rsidRPr="00F603CB">
        <w:rPr>
          <w:i/>
        </w:rPr>
        <w:t>[Версии/Просмотр версий]</w:t>
      </w:r>
      <w:r w:rsidRPr="00604478">
        <w:t xml:space="preserve"> – просмотр версии документа;</w:t>
      </w:r>
    </w:p>
    <w:p w14:paraId="5DDCABDC" w14:textId="77777777" w:rsidR="00705CEE" w:rsidRDefault="00705CEE" w:rsidP="003867DD">
      <w:pPr>
        <w:pStyle w:val="--"/>
      </w:pPr>
      <w:r w:rsidRPr="00604478">
        <w:rPr>
          <w:i/>
        </w:rPr>
        <w:t>[</w:t>
      </w:r>
      <w:r w:rsidRPr="00865F5D">
        <w:rPr>
          <w:i/>
        </w:rPr>
        <w:t>Версии</w:t>
      </w:r>
      <w:r>
        <w:rPr>
          <w:i/>
        </w:rPr>
        <w:t>/</w:t>
      </w:r>
      <w:r w:rsidRPr="00604478">
        <w:rPr>
          <w:i/>
        </w:rPr>
        <w:t xml:space="preserve">Создать версию] – </w:t>
      </w:r>
      <w:r w:rsidRPr="00604478">
        <w:t>формирование новой версии документа;</w:t>
      </w:r>
    </w:p>
    <w:p w14:paraId="75BA02F7" w14:textId="77777777" w:rsidR="00705CEE" w:rsidRDefault="00705CEE" w:rsidP="003867DD">
      <w:pPr>
        <w:pStyle w:val="--"/>
      </w:pPr>
      <w:r w:rsidRPr="00604478">
        <w:rPr>
          <w:i/>
        </w:rPr>
        <w:t>[</w:t>
      </w:r>
      <w:r w:rsidRPr="00865F5D">
        <w:rPr>
          <w:i/>
        </w:rPr>
        <w:t>Версии</w:t>
      </w:r>
      <w:r>
        <w:rPr>
          <w:i/>
        </w:rPr>
        <w:t>/Удалить</w:t>
      </w:r>
      <w:r w:rsidRPr="00604478">
        <w:rPr>
          <w:i/>
        </w:rPr>
        <w:t xml:space="preserve"> версию] – </w:t>
      </w:r>
      <w:r>
        <w:t>удаление</w:t>
      </w:r>
      <w:r w:rsidRPr="00604478">
        <w:t xml:space="preserve"> версии документа;</w:t>
      </w:r>
    </w:p>
    <w:p w14:paraId="7C10BB15" w14:textId="77777777" w:rsidR="00705CEE" w:rsidRPr="00865F5D" w:rsidRDefault="00705CEE" w:rsidP="003867DD">
      <w:pPr>
        <w:pStyle w:val="--"/>
      </w:pPr>
      <w:r w:rsidRPr="00F603CB">
        <w:rPr>
          <w:i/>
        </w:rPr>
        <w:t>[Вложения/Добавить]</w:t>
      </w:r>
      <w:r w:rsidRPr="00865F5D">
        <w:t xml:space="preserve"> – </w:t>
      </w:r>
      <w:r w:rsidRPr="005E4BDC">
        <w:t>добавления вложения;</w:t>
      </w:r>
    </w:p>
    <w:p w14:paraId="28E6107D" w14:textId="77777777" w:rsidR="00705CEE" w:rsidRPr="00865F5D" w:rsidRDefault="00705CEE" w:rsidP="003867DD">
      <w:pPr>
        <w:pStyle w:val="--"/>
      </w:pPr>
      <w:r w:rsidRPr="00F603CB">
        <w:rPr>
          <w:i/>
        </w:rPr>
        <w:t>[Вложения/Удалить]</w:t>
      </w:r>
      <w:r w:rsidRPr="00865F5D">
        <w:t xml:space="preserve"> –</w:t>
      </w:r>
      <w:r w:rsidRPr="005E4BDC">
        <w:t xml:space="preserve"> удаления вложения;</w:t>
      </w:r>
    </w:p>
    <w:p w14:paraId="1D1348A1" w14:textId="77777777" w:rsidR="00705CEE" w:rsidRPr="00604478" w:rsidRDefault="00705CEE" w:rsidP="00C6254B">
      <w:pPr>
        <w:pStyle w:val="-"/>
      </w:pPr>
      <w:r w:rsidRPr="00604478">
        <w:t>«Печать» (3):</w:t>
      </w:r>
    </w:p>
    <w:p w14:paraId="07D60B54" w14:textId="77777777" w:rsidR="00705CEE" w:rsidRDefault="00705CEE" w:rsidP="003867DD">
      <w:pPr>
        <w:pStyle w:val="--"/>
      </w:pPr>
      <w:r w:rsidRPr="00604478">
        <w:rPr>
          <w:i/>
        </w:rPr>
        <w:t xml:space="preserve">[Печать реестра] </w:t>
      </w:r>
      <w:r w:rsidRPr="00604478">
        <w:t xml:space="preserve">– формирование печатной формы реестра </w:t>
      </w:r>
      <w:r w:rsidR="003867DD">
        <w:t xml:space="preserve">на рабочую станцию пользователя </w:t>
      </w:r>
      <w:r w:rsidRPr="00604478">
        <w:t xml:space="preserve">с расширением </w:t>
      </w:r>
      <w:r w:rsidRPr="00604478">
        <w:rPr>
          <w:b/>
        </w:rPr>
        <w:t>*.xls</w:t>
      </w:r>
      <w:r w:rsidRPr="00604478">
        <w:t>;</w:t>
      </w:r>
    </w:p>
    <w:p w14:paraId="397D49E4" w14:textId="77777777" w:rsidR="00705CEE" w:rsidRDefault="00705CEE" w:rsidP="003867DD">
      <w:pPr>
        <w:pStyle w:val="--"/>
      </w:pPr>
      <w:r w:rsidRPr="00604478">
        <w:rPr>
          <w:i/>
        </w:rPr>
        <w:t>[</w:t>
      </w:r>
      <w:r w:rsidR="003867DD" w:rsidRPr="00604478">
        <w:rPr>
          <w:i/>
        </w:rPr>
        <w:t xml:space="preserve">Печать </w:t>
      </w:r>
      <w:r w:rsidR="003867DD">
        <w:rPr>
          <w:i/>
        </w:rPr>
        <w:t>документа</w:t>
      </w:r>
      <w:r w:rsidR="003867DD" w:rsidRPr="00F603CB">
        <w:rPr>
          <w:i/>
        </w:rPr>
        <w:t>/</w:t>
      </w:r>
      <w:r w:rsidRPr="00604478">
        <w:rPr>
          <w:i/>
        </w:rPr>
        <w:t xml:space="preserve">Печать </w:t>
      </w:r>
      <w:r>
        <w:rPr>
          <w:i/>
        </w:rPr>
        <w:t>документа</w:t>
      </w:r>
      <w:r w:rsidR="003867DD">
        <w:rPr>
          <w:i/>
        </w:rPr>
        <w:t xml:space="preserve"> «Справка о распределении показателей проектов БС»</w:t>
      </w:r>
      <w:r w:rsidRPr="00604478">
        <w:rPr>
          <w:i/>
        </w:rPr>
        <w:t xml:space="preserve">] </w:t>
      </w:r>
      <w:r w:rsidRPr="00604478">
        <w:t xml:space="preserve">– формирование печатной формы </w:t>
      </w:r>
      <w:r>
        <w:t>документа «Справка о распределении показателей проектов БС»</w:t>
      </w:r>
      <w:r w:rsidR="003867DD">
        <w:t xml:space="preserve"> на рабочую станцию пользователя </w:t>
      </w:r>
      <w:r w:rsidR="003867DD" w:rsidRPr="00604478">
        <w:t>с расширени</w:t>
      </w:r>
      <w:r w:rsidR="003867DD">
        <w:t>ями</w:t>
      </w:r>
      <w:r w:rsidR="003867DD" w:rsidRPr="00604478">
        <w:t xml:space="preserve"> </w:t>
      </w:r>
      <w:r w:rsidR="003867DD" w:rsidRPr="00D0520B">
        <w:rPr>
          <w:b/>
        </w:rPr>
        <w:t>*.pdf, *.xlsx, *.doc, *.odt, *.txt, *.png, *.svg, *.htm, *.csv</w:t>
      </w:r>
      <w:r w:rsidRPr="00604478">
        <w:t>;</w:t>
      </w:r>
    </w:p>
    <w:p w14:paraId="16888865" w14:textId="77777777" w:rsidR="00705CEE" w:rsidRPr="00604478" w:rsidRDefault="00705CEE" w:rsidP="00C6254B">
      <w:pPr>
        <w:pStyle w:val="-"/>
      </w:pPr>
      <w:r w:rsidRPr="00604478">
        <w:t>«Согласование» (4):</w:t>
      </w:r>
    </w:p>
    <w:p w14:paraId="0EE558FF" w14:textId="77777777" w:rsidR="00705CEE" w:rsidRPr="00604478" w:rsidRDefault="00705CEE" w:rsidP="003867DD">
      <w:pPr>
        <w:pStyle w:val="--"/>
      </w:pPr>
      <w:r w:rsidRPr="0030173D">
        <w:rPr>
          <w:i/>
        </w:rPr>
        <w:t>[Внутреннее согласование]</w:t>
      </w:r>
      <w:r w:rsidRPr="00604478">
        <w:t xml:space="preserve"> – отправка документа на </w:t>
      </w:r>
      <w:r>
        <w:t>в</w:t>
      </w:r>
      <w:r w:rsidRPr="00604478">
        <w:t>нутреннее согласование;</w:t>
      </w:r>
    </w:p>
    <w:p w14:paraId="0F93DAFF" w14:textId="77777777" w:rsidR="00705CEE" w:rsidRPr="00604478" w:rsidRDefault="00705CEE" w:rsidP="003867DD">
      <w:pPr>
        <w:pStyle w:val="--"/>
      </w:pPr>
      <w:r w:rsidRPr="0030173D">
        <w:rPr>
          <w:i/>
        </w:rPr>
        <w:t>[История резолюции]</w:t>
      </w:r>
      <w:r w:rsidRPr="00604478">
        <w:t xml:space="preserve"> – просмотр сформированных резолюций;</w:t>
      </w:r>
    </w:p>
    <w:p w14:paraId="3645307E" w14:textId="77777777" w:rsidR="00705CEE" w:rsidRPr="00604478" w:rsidRDefault="00705CEE" w:rsidP="006770ED">
      <w:pPr>
        <w:pStyle w:val="-"/>
      </w:pPr>
      <w:r w:rsidRPr="00604478">
        <w:t>«ЭП» (5):</w:t>
      </w:r>
    </w:p>
    <w:p w14:paraId="17623308" w14:textId="77777777" w:rsidR="00705CEE" w:rsidRDefault="00705CEE" w:rsidP="003867DD">
      <w:pPr>
        <w:pStyle w:val="--"/>
      </w:pPr>
      <w:r w:rsidRPr="0030173D">
        <w:rPr>
          <w:i/>
        </w:rPr>
        <w:t>[Подписи документа]</w:t>
      </w:r>
      <w:r w:rsidRPr="00604478">
        <w:t xml:space="preserve"> – просмотр электронной подписи документа</w:t>
      </w:r>
      <w:r w:rsidR="003B0511">
        <w:t>;</w:t>
      </w:r>
    </w:p>
    <w:p w14:paraId="2D4C8AE8" w14:textId="77777777" w:rsidR="003B0511" w:rsidRDefault="003B0511" w:rsidP="006770ED">
      <w:pPr>
        <w:pStyle w:val="-"/>
      </w:pPr>
      <w:r>
        <w:t>«</w:t>
      </w:r>
      <w:r w:rsidRPr="00DB417A">
        <w:t>Справочная информация</w:t>
      </w:r>
      <w:r>
        <w:t>» (</w:t>
      </w:r>
      <w:r w:rsidR="000D6367">
        <w:t>6</w:t>
      </w:r>
      <w:r>
        <w:t xml:space="preserve">) </w:t>
      </w:r>
      <w:r w:rsidRPr="005B5FC5">
        <w:t>–</w:t>
      </w:r>
      <w:r>
        <w:t xml:space="preserve"> </w:t>
      </w:r>
      <w:r w:rsidRPr="00DB417A">
        <w:t>содержит информацию о часто</w:t>
      </w:r>
      <w:r>
        <w:t xml:space="preserve"> </w:t>
      </w:r>
      <w:r w:rsidRPr="00DB417A">
        <w:t>задаваемых вопросах</w:t>
      </w:r>
      <w:r>
        <w:t>.</w:t>
      </w:r>
    </w:p>
    <w:p w14:paraId="6C79A751" w14:textId="77777777" w:rsidR="00705CEE" w:rsidRPr="0051573A" w:rsidRDefault="009E1B33" w:rsidP="00C34DEE">
      <w:pPr>
        <w:pStyle w:val="af7"/>
        <w:rPr>
          <w:highlight w:val="red"/>
        </w:rPr>
      </w:pPr>
      <w:r>
        <w:pict w14:anchorId="1E7628DD">
          <v:shape id="_x0000_i1230" type="#_x0000_t75" style="width:474pt;height:237.75pt;visibility:visible;mso-wrap-style:square">
            <v:imagedata r:id="rId198" o:title=""/>
          </v:shape>
        </w:pict>
      </w:r>
    </w:p>
    <w:p w14:paraId="1214C1BE" w14:textId="77777777" w:rsidR="00705CEE" w:rsidRPr="00FC77FA" w:rsidRDefault="00651CC7" w:rsidP="004832C1">
      <w:pPr>
        <w:pStyle w:val="aff1"/>
      </w:pPr>
      <w:bookmarkStart w:id="329" w:name="_Ref8912817"/>
      <w:r>
        <w:t>Рисунок </w:t>
      </w:r>
      <w:fldSimple w:instr=" SEQ Рисунок \* ARABIC ">
        <w:r w:rsidR="00FF67A6">
          <w:rPr>
            <w:noProof/>
          </w:rPr>
          <w:t>203</w:t>
        </w:r>
      </w:fldSimple>
      <w:bookmarkEnd w:id="329"/>
      <w:r w:rsidR="00705CEE" w:rsidRPr="004E2FFC">
        <w:t>. Функциональные кнопки подраздела «Проекты бюджетных смет»</w:t>
      </w:r>
      <w:r w:rsidR="003B0511">
        <w:t>, в</w:t>
      </w:r>
      <w:r w:rsidR="00705CEE">
        <w:t>кладк</w:t>
      </w:r>
      <w:r w:rsidR="003B0511">
        <w:t>и</w:t>
      </w:r>
      <w:r w:rsidR="00705CEE">
        <w:t xml:space="preserve"> «В</w:t>
      </w:r>
      <w:r w:rsidR="003B0511">
        <w:t>нутренние</w:t>
      </w:r>
      <w:r w:rsidR="00705CEE">
        <w:t>»</w:t>
      </w:r>
    </w:p>
    <w:p w14:paraId="41595E7B" w14:textId="77777777" w:rsidR="00705CEE" w:rsidRPr="00604478" w:rsidRDefault="00705CEE" w:rsidP="00565C0F">
      <w:pPr>
        <w:pStyle w:val="31"/>
      </w:pPr>
      <w:bookmarkStart w:id="330" w:name="_Toc41930175"/>
      <w:r w:rsidRPr="00604478">
        <w:t xml:space="preserve">Формирование документа </w:t>
      </w:r>
      <w:r>
        <w:t>«Справка о распределении показателей проектов БС»</w:t>
      </w:r>
      <w:bookmarkEnd w:id="330"/>
    </w:p>
    <w:p w14:paraId="1C8A60F7" w14:textId="77777777" w:rsidR="00705CEE" w:rsidRPr="00604478" w:rsidRDefault="00705CEE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Pr="0054751B">
        <w:t>Формирование и ведение БС ПБС (Ввод данных)</w:t>
      </w:r>
      <w:r w:rsidRPr="00604478">
        <w:t>».</w:t>
      </w:r>
    </w:p>
    <w:p w14:paraId="03B693C3" w14:textId="77777777" w:rsidR="00705CEE" w:rsidRPr="00604478" w:rsidRDefault="00705CEE" w:rsidP="00C6254B">
      <w:pPr>
        <w:pStyle w:val="ae"/>
      </w:pPr>
      <w:r w:rsidRPr="00604478">
        <w:t xml:space="preserve">Для того чтобы сформировать документ </w:t>
      </w:r>
      <w:r>
        <w:t>«Справка о распределении показателей проектов БС»</w:t>
      </w:r>
      <w:r w:rsidRPr="00604478">
        <w:t xml:space="preserve"> необходимо нажать на кнопку «Реестр» и выбрать пункт </w:t>
      </w:r>
      <w:r w:rsidRPr="00604478">
        <w:rPr>
          <w:i/>
        </w:rPr>
        <w:t>[Сформировать документ]</w:t>
      </w:r>
      <w:r w:rsidRPr="00604478">
        <w:t xml:space="preserve"> (</w:t>
      </w:r>
      <w:r w:rsidR="00C36839">
        <w:fldChar w:fldCharType="begin"/>
      </w:r>
      <w:r w:rsidR="00C36839">
        <w:instrText xml:space="preserve"> REF _Ref8912824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204</w:t>
      </w:r>
      <w:r w:rsidR="00C36839">
        <w:fldChar w:fldCharType="end"/>
      </w:r>
      <w:r w:rsidRPr="00604478">
        <w:t>).</w:t>
      </w:r>
    </w:p>
    <w:p w14:paraId="0E4F63E1" w14:textId="77777777" w:rsidR="00705CEE" w:rsidRPr="00604478" w:rsidRDefault="009E1B33" w:rsidP="00C34DEE">
      <w:pPr>
        <w:pStyle w:val="af7"/>
      </w:pPr>
      <w:r>
        <w:pict w14:anchorId="360A6261">
          <v:shape id="_x0000_i1231" type="#_x0000_t75" style="width:475.5pt;height:260.25pt;visibility:visible;mso-wrap-style:square">
            <v:imagedata r:id="rId199" o:title=""/>
          </v:shape>
        </w:pict>
      </w:r>
    </w:p>
    <w:p w14:paraId="16B75F85" w14:textId="77777777" w:rsidR="00705CEE" w:rsidRPr="00604478" w:rsidRDefault="00651CC7" w:rsidP="00C34DEE">
      <w:pPr>
        <w:pStyle w:val="aff1"/>
        <w:rPr>
          <w:i/>
        </w:rPr>
      </w:pPr>
      <w:bookmarkStart w:id="331" w:name="_Ref8912824"/>
      <w:r>
        <w:t>Рисунок </w:t>
      </w:r>
      <w:fldSimple w:instr=" SEQ Рисунок \* ARABIC ">
        <w:r w:rsidR="00FF67A6">
          <w:rPr>
            <w:noProof/>
          </w:rPr>
          <w:t>204</w:t>
        </w:r>
      </w:fldSimple>
      <w:bookmarkEnd w:id="331"/>
      <w:r w:rsidR="00705CEE" w:rsidRPr="00604478">
        <w:t xml:space="preserve">. </w:t>
      </w:r>
      <w:r w:rsidR="003B0511">
        <w:t>Формирование документа</w:t>
      </w:r>
    </w:p>
    <w:p w14:paraId="13D82E50" w14:textId="77777777" w:rsidR="00705CEE" w:rsidRPr="00604478" w:rsidRDefault="00705CEE" w:rsidP="00C6254B">
      <w:pPr>
        <w:pStyle w:val="ae"/>
      </w:pPr>
      <w:r>
        <w:t>В результате</w:t>
      </w:r>
      <w:r w:rsidRPr="00604478">
        <w:t xml:space="preserve"> </w:t>
      </w:r>
      <w:r>
        <w:t xml:space="preserve">откроется </w:t>
      </w:r>
      <w:r w:rsidRPr="00604478">
        <w:t>окн</w:t>
      </w:r>
      <w:r>
        <w:t>о</w:t>
      </w:r>
      <w:r w:rsidRPr="00604478">
        <w:t xml:space="preserve"> </w:t>
      </w:r>
      <w:r>
        <w:t>«Справка о распределении показателей проектов БС»</w:t>
      </w:r>
      <w:r w:rsidR="00E30B56">
        <w:t>, в котором поля заполняются, согласно описанию ниже</w:t>
      </w:r>
      <w:r w:rsidRPr="00604478">
        <w:t xml:space="preserve"> (</w:t>
      </w:r>
      <w:r w:rsidR="00C36839">
        <w:fldChar w:fldCharType="begin"/>
      </w:r>
      <w:r w:rsidR="00C36839">
        <w:instrText xml:space="preserve"> REF _Ref8912828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205</w:t>
      </w:r>
      <w:r w:rsidR="00C36839">
        <w:fldChar w:fldCharType="end"/>
      </w:r>
      <w:r w:rsidRPr="00604478">
        <w:t>).</w:t>
      </w:r>
    </w:p>
    <w:p w14:paraId="677560FE" w14:textId="77777777" w:rsidR="00705CEE" w:rsidRPr="00604478" w:rsidRDefault="009E1B33" w:rsidP="00C34DEE">
      <w:pPr>
        <w:pStyle w:val="af7"/>
      </w:pPr>
      <w:r>
        <w:pict w14:anchorId="476CF0A4">
          <v:shape id="_x0000_i1232" type="#_x0000_t75" style="width:478.5pt;height:167.25pt;visibility:visible;mso-wrap-style:square">
            <v:imagedata r:id="rId200" o:title=""/>
          </v:shape>
        </w:pict>
      </w:r>
    </w:p>
    <w:p w14:paraId="1D16D761" w14:textId="77777777" w:rsidR="00705CEE" w:rsidRPr="00604478" w:rsidRDefault="00651CC7" w:rsidP="00C34DEE">
      <w:pPr>
        <w:pStyle w:val="aff1"/>
      </w:pPr>
      <w:bookmarkStart w:id="332" w:name="_Ref8912828"/>
      <w:r>
        <w:t>Рисунок </w:t>
      </w:r>
      <w:fldSimple w:instr=" SEQ Рисунок \* ARABIC ">
        <w:r w:rsidR="00FF67A6">
          <w:rPr>
            <w:noProof/>
          </w:rPr>
          <w:t>205</w:t>
        </w:r>
      </w:fldSimple>
      <w:bookmarkEnd w:id="332"/>
      <w:r w:rsidR="00705CEE" w:rsidRPr="00604478">
        <w:t xml:space="preserve">. </w:t>
      </w:r>
      <w:r w:rsidR="00705CEE" w:rsidRPr="00283C74">
        <w:t xml:space="preserve">Окно </w:t>
      </w:r>
      <w:r w:rsidR="00705CEE">
        <w:t>«Справка о распределении показателей проектов БС»</w:t>
      </w:r>
    </w:p>
    <w:p w14:paraId="10515552" w14:textId="77777777" w:rsidR="00705CEE" w:rsidRDefault="00705CEE" w:rsidP="00C6254B">
      <w:pPr>
        <w:pStyle w:val="ae"/>
      </w:pPr>
      <w:r>
        <w:t>Поля «Номер документа», «Дата создания», «Автор», «ГРБС», «РБС»</w:t>
      </w:r>
      <w:r w:rsidR="00DC2149">
        <w:t>,</w:t>
      </w:r>
      <w:r>
        <w:t xml:space="preserve"> «ПБС»</w:t>
      </w:r>
      <w:r w:rsidR="00DC2149">
        <w:t xml:space="preserve"> и «Центр финансовой ответственности»</w:t>
      </w:r>
      <w:r>
        <w:t xml:space="preserve"> заполняются автоматически</w:t>
      </w:r>
      <w:r w:rsidR="00E30B56">
        <w:t xml:space="preserve"> и недоступны для редактирования</w:t>
      </w:r>
      <w:r>
        <w:t>.</w:t>
      </w:r>
    </w:p>
    <w:p w14:paraId="1B42DD4B" w14:textId="77777777" w:rsidR="00705CEE" w:rsidRPr="00604478" w:rsidRDefault="00705CEE" w:rsidP="00C6254B">
      <w:pPr>
        <w:pStyle w:val="ae"/>
      </w:pPr>
      <w:r>
        <w:t xml:space="preserve">Для </w:t>
      </w:r>
      <w:r w:rsidR="00E30B56">
        <w:t>перехода к заполнению вкладок в нижней области окна</w:t>
      </w:r>
      <w:r>
        <w:t xml:space="preserve"> </w:t>
      </w:r>
      <w:r w:rsidRPr="00604478">
        <w:t>необходимо</w:t>
      </w:r>
      <w:r>
        <w:t xml:space="preserve"> </w:t>
      </w:r>
      <w:r w:rsidRPr="00604478">
        <w:t>нажать на кнопку «Сохранить» (</w:t>
      </w:r>
      <w:r w:rsidR="00C36839">
        <w:fldChar w:fldCharType="begin"/>
      </w:r>
      <w:r w:rsidR="00C36839">
        <w:instrText xml:space="preserve"> REF _Ref8912833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206</w:t>
      </w:r>
      <w:r w:rsidR="00C36839">
        <w:fldChar w:fldCharType="end"/>
      </w:r>
      <w:r w:rsidRPr="00604478">
        <w:t>).</w:t>
      </w:r>
    </w:p>
    <w:p w14:paraId="6F304A0E" w14:textId="77777777" w:rsidR="00705CEE" w:rsidRPr="00604478" w:rsidRDefault="009E1B33" w:rsidP="00C34DEE">
      <w:pPr>
        <w:pStyle w:val="af7"/>
      </w:pPr>
      <w:r>
        <w:pict w14:anchorId="39588F68">
          <v:shape id="_x0000_i1233" type="#_x0000_t75" style="width:479.25pt;height:167.25pt;visibility:visible;mso-wrap-style:square">
            <v:imagedata r:id="rId201" o:title=""/>
          </v:shape>
        </w:pict>
      </w:r>
    </w:p>
    <w:p w14:paraId="2A95E3B0" w14:textId="77777777" w:rsidR="00705CEE" w:rsidRPr="00604478" w:rsidRDefault="00651CC7" w:rsidP="00C34DEE">
      <w:pPr>
        <w:pStyle w:val="aff1"/>
      </w:pPr>
      <w:bookmarkStart w:id="333" w:name="_Ref8912833"/>
      <w:r>
        <w:t>Рисунок </w:t>
      </w:r>
      <w:fldSimple w:instr=" SEQ Рисунок \* ARABIC ">
        <w:r w:rsidR="00FF67A6">
          <w:rPr>
            <w:noProof/>
          </w:rPr>
          <w:t>206</w:t>
        </w:r>
      </w:fldSimple>
      <w:bookmarkEnd w:id="333"/>
      <w:r w:rsidR="00705CEE" w:rsidRPr="00604478">
        <w:t xml:space="preserve">. </w:t>
      </w:r>
      <w:r w:rsidR="00E30B56">
        <w:t>Сохранение данных</w:t>
      </w:r>
    </w:p>
    <w:p w14:paraId="534CA04B" w14:textId="77777777" w:rsidR="00705CEE" w:rsidRDefault="00705CEE" w:rsidP="00C6254B">
      <w:pPr>
        <w:pStyle w:val="ae"/>
      </w:pPr>
      <w:r w:rsidRPr="00604478">
        <w:t xml:space="preserve">В результате </w:t>
      </w:r>
      <w:r>
        <w:t>для заполнения становятся доступными следующие вкладки:</w:t>
      </w:r>
    </w:p>
    <w:p w14:paraId="3DAE306B" w14:textId="77777777" w:rsidR="00705CEE" w:rsidRPr="000A4758" w:rsidRDefault="00705CEE" w:rsidP="00C6254B">
      <w:pPr>
        <w:pStyle w:val="-"/>
        <w:rPr>
          <w:color w:val="666666"/>
          <w:lang w:eastAsia="ru-RU"/>
        </w:rPr>
      </w:pPr>
      <w:r>
        <w:rPr>
          <w:lang w:eastAsia="ru-RU"/>
        </w:rPr>
        <w:t>«</w:t>
      </w:r>
      <w:r w:rsidRPr="000A4758">
        <w:rPr>
          <w:lang w:eastAsia="ru-RU"/>
        </w:rPr>
        <w:t>Раздел 1. Итого по проекту бюджетной сметы</w:t>
      </w:r>
      <w:r>
        <w:rPr>
          <w:lang w:eastAsia="ru-RU"/>
        </w:rPr>
        <w:t>»;</w:t>
      </w:r>
    </w:p>
    <w:p w14:paraId="5E84442C" w14:textId="77777777" w:rsidR="00705CEE" w:rsidRPr="000A4758" w:rsidRDefault="00705CEE" w:rsidP="00C6254B">
      <w:pPr>
        <w:pStyle w:val="-"/>
        <w:rPr>
          <w:color w:val="666666"/>
          <w:lang w:eastAsia="ru-RU"/>
        </w:rPr>
      </w:pPr>
      <w:r>
        <w:rPr>
          <w:lang w:eastAsia="ru-RU"/>
        </w:rPr>
        <w:t>«</w:t>
      </w:r>
      <w:r w:rsidRPr="000A4758">
        <w:rPr>
          <w:lang w:eastAsia="ru-RU"/>
        </w:rPr>
        <w:t>Раздел 2. Расходы на обеспечение деятельности учреждений</w:t>
      </w:r>
      <w:r>
        <w:rPr>
          <w:lang w:eastAsia="ru-RU"/>
        </w:rPr>
        <w:t>»;</w:t>
      </w:r>
    </w:p>
    <w:p w14:paraId="13383AE2" w14:textId="77777777" w:rsidR="00705CEE" w:rsidRPr="000A4758" w:rsidRDefault="00705CEE" w:rsidP="00C6254B">
      <w:pPr>
        <w:pStyle w:val="-"/>
        <w:rPr>
          <w:color w:val="666666"/>
          <w:lang w:eastAsia="ru-RU"/>
        </w:rPr>
      </w:pPr>
      <w:r>
        <w:rPr>
          <w:lang w:eastAsia="ru-RU"/>
        </w:rPr>
        <w:t>«</w:t>
      </w:r>
      <w:r w:rsidRPr="000A4758">
        <w:rPr>
          <w:lang w:eastAsia="ru-RU"/>
        </w:rPr>
        <w:t>Раздел 3. Расходы на предоставление бюджетных инвестиций, субсидий, субвенций и иных межбюджетных трансфертов</w:t>
      </w:r>
      <w:r>
        <w:rPr>
          <w:lang w:eastAsia="ru-RU"/>
        </w:rPr>
        <w:t>»;</w:t>
      </w:r>
    </w:p>
    <w:p w14:paraId="6F379CFB" w14:textId="77777777" w:rsidR="00705CEE" w:rsidRPr="000A4758" w:rsidRDefault="00705CEE" w:rsidP="00C6254B">
      <w:pPr>
        <w:pStyle w:val="-"/>
        <w:rPr>
          <w:color w:val="666666"/>
          <w:lang w:eastAsia="ru-RU"/>
        </w:rPr>
      </w:pPr>
      <w:r>
        <w:rPr>
          <w:lang w:eastAsia="ru-RU"/>
        </w:rPr>
        <w:t>«</w:t>
      </w:r>
      <w:r w:rsidRPr="000A4758">
        <w:rPr>
          <w:lang w:eastAsia="ru-RU"/>
        </w:rPr>
        <w:t>Раздел 4. Расходы на закупку в пользу третьих лиц</w:t>
      </w:r>
      <w:r>
        <w:rPr>
          <w:lang w:eastAsia="ru-RU"/>
        </w:rPr>
        <w:t>»;</w:t>
      </w:r>
    </w:p>
    <w:p w14:paraId="438E41D1" w14:textId="77777777" w:rsidR="00705CEE" w:rsidRPr="000A4758" w:rsidRDefault="00705CEE" w:rsidP="00C6254B">
      <w:pPr>
        <w:pStyle w:val="-"/>
        <w:rPr>
          <w:color w:val="666666"/>
          <w:lang w:eastAsia="ru-RU"/>
        </w:rPr>
      </w:pPr>
      <w:r>
        <w:rPr>
          <w:lang w:eastAsia="ru-RU"/>
        </w:rPr>
        <w:t>«</w:t>
      </w:r>
      <w:r w:rsidRPr="000A4758">
        <w:rPr>
          <w:lang w:eastAsia="ru-RU"/>
        </w:rPr>
        <w:t>Раздел 5. Иные сведения о расходах учреждения</w:t>
      </w:r>
      <w:r>
        <w:rPr>
          <w:lang w:eastAsia="ru-RU"/>
        </w:rPr>
        <w:t>»;</w:t>
      </w:r>
    </w:p>
    <w:p w14:paraId="437FD9D9" w14:textId="77777777" w:rsidR="00705CEE" w:rsidRPr="000A4758" w:rsidRDefault="00705CEE" w:rsidP="00C6254B">
      <w:pPr>
        <w:pStyle w:val="-"/>
        <w:rPr>
          <w:color w:val="666666"/>
          <w:lang w:eastAsia="ru-RU"/>
        </w:rPr>
      </w:pPr>
      <w:r>
        <w:rPr>
          <w:lang w:eastAsia="ru-RU"/>
        </w:rPr>
        <w:t>«</w:t>
      </w:r>
      <w:r w:rsidRPr="000A4758">
        <w:rPr>
          <w:lang w:eastAsia="ru-RU"/>
        </w:rPr>
        <w:t>Раздел 5.1. Планируемые расходы по дополнительному финансированию</w:t>
      </w:r>
      <w:r>
        <w:rPr>
          <w:lang w:eastAsia="ru-RU"/>
        </w:rPr>
        <w:t>»;</w:t>
      </w:r>
    </w:p>
    <w:p w14:paraId="1AD53B64" w14:textId="77777777" w:rsidR="00705CEE" w:rsidRPr="000A4758" w:rsidRDefault="00705CEE" w:rsidP="00C6254B">
      <w:pPr>
        <w:pStyle w:val="-"/>
        <w:rPr>
          <w:color w:val="666666"/>
          <w:lang w:eastAsia="ru-RU"/>
        </w:rPr>
      </w:pPr>
      <w:r>
        <w:rPr>
          <w:lang w:eastAsia="ru-RU"/>
        </w:rPr>
        <w:t>«</w:t>
      </w:r>
      <w:r w:rsidRPr="000A4758">
        <w:rPr>
          <w:lang w:eastAsia="ru-RU"/>
        </w:rPr>
        <w:t>Раздел 5.2. Расходы учреждения по исполнению ПНО за счет БА</w:t>
      </w:r>
      <w:r>
        <w:rPr>
          <w:lang w:eastAsia="ru-RU"/>
        </w:rPr>
        <w:t>»;</w:t>
      </w:r>
    </w:p>
    <w:p w14:paraId="015431D7" w14:textId="77777777" w:rsidR="00705CEE" w:rsidRPr="000A4758" w:rsidRDefault="00705CEE" w:rsidP="00C6254B">
      <w:pPr>
        <w:pStyle w:val="-"/>
        <w:rPr>
          <w:color w:val="666666"/>
          <w:lang w:eastAsia="ru-RU"/>
        </w:rPr>
      </w:pPr>
      <w:r>
        <w:rPr>
          <w:lang w:eastAsia="ru-RU"/>
        </w:rPr>
        <w:t>«</w:t>
      </w:r>
      <w:r w:rsidRPr="000A4758">
        <w:rPr>
          <w:lang w:eastAsia="ru-RU"/>
        </w:rPr>
        <w:t>Раздел 5.3.1. Расходы учреждения по исполнению ПО перед физ. Лицом, полномочия по осуществлению которых переданы ФБУ/ФАУ</w:t>
      </w:r>
      <w:r>
        <w:rPr>
          <w:lang w:eastAsia="ru-RU"/>
        </w:rPr>
        <w:t>»;</w:t>
      </w:r>
    </w:p>
    <w:p w14:paraId="1608B5A9" w14:textId="77777777" w:rsidR="00705CEE" w:rsidRPr="000A4758" w:rsidRDefault="00705CEE" w:rsidP="00C6254B">
      <w:pPr>
        <w:pStyle w:val="-"/>
        <w:rPr>
          <w:color w:val="666666"/>
          <w:lang w:eastAsia="ru-RU"/>
        </w:rPr>
      </w:pPr>
      <w:r>
        <w:rPr>
          <w:lang w:eastAsia="ru-RU"/>
        </w:rPr>
        <w:t>«</w:t>
      </w:r>
      <w:r w:rsidRPr="000A4758">
        <w:rPr>
          <w:lang w:eastAsia="ru-RU"/>
        </w:rPr>
        <w:t>Раздел 5.3.2. Расходы учреждения на закупку товаров, работ, услуг для обеспечения федеральных нужд, в части переданных полномочий ФБУ/ФАУ/ГУП</w:t>
      </w:r>
      <w:r>
        <w:rPr>
          <w:lang w:eastAsia="ru-RU"/>
        </w:rPr>
        <w:t>»;</w:t>
      </w:r>
    </w:p>
    <w:p w14:paraId="672DE2D8" w14:textId="77777777" w:rsidR="00705CEE" w:rsidRPr="000A4758" w:rsidRDefault="00705CEE" w:rsidP="00C6254B">
      <w:pPr>
        <w:pStyle w:val="-"/>
        <w:rPr>
          <w:color w:val="666666"/>
          <w:lang w:eastAsia="ru-RU"/>
        </w:rPr>
      </w:pPr>
      <w:r>
        <w:rPr>
          <w:lang w:eastAsia="ru-RU"/>
        </w:rPr>
        <w:t>«</w:t>
      </w:r>
      <w:r w:rsidRPr="000A4758">
        <w:rPr>
          <w:lang w:eastAsia="ru-RU"/>
        </w:rPr>
        <w:t>Раздел 5.3.3. Расходы учреждения по перечислению в бюджеты субъектов РФ межбюджетных трансфертов, субсидий юридическим лицам, индивидуальным предпринимателями, физическим лицам, полномочия по осуществлению которых переданы ТОФК</w:t>
      </w:r>
      <w:r>
        <w:rPr>
          <w:lang w:eastAsia="ru-RU"/>
        </w:rPr>
        <w:t>»;</w:t>
      </w:r>
    </w:p>
    <w:p w14:paraId="666464A0" w14:textId="77777777" w:rsidR="00705CEE" w:rsidRPr="000A4758" w:rsidRDefault="00705CEE" w:rsidP="00C6254B">
      <w:pPr>
        <w:pStyle w:val="-"/>
        <w:rPr>
          <w:color w:val="666666"/>
          <w:lang w:eastAsia="ru-RU"/>
        </w:rPr>
      </w:pPr>
      <w:r>
        <w:rPr>
          <w:lang w:eastAsia="ru-RU"/>
        </w:rPr>
        <w:t>«</w:t>
      </w:r>
      <w:r w:rsidRPr="000A4758">
        <w:rPr>
          <w:lang w:eastAsia="ru-RU"/>
        </w:rPr>
        <w:t>Раздел 6. Курс доллара</w:t>
      </w:r>
      <w:r>
        <w:rPr>
          <w:lang w:eastAsia="ru-RU"/>
        </w:rPr>
        <w:t>».</w:t>
      </w:r>
    </w:p>
    <w:p w14:paraId="347542B7" w14:textId="77777777" w:rsidR="00705CEE" w:rsidRPr="00604478" w:rsidRDefault="001D3D56" w:rsidP="00565C0F">
      <w:pPr>
        <w:pStyle w:val="41"/>
      </w:pPr>
      <w:bookmarkStart w:id="334" w:name="_Ref41860915"/>
      <w:r>
        <w:t>Работа во вкладке</w:t>
      </w:r>
      <w:r w:rsidR="00705CEE" w:rsidRPr="00604478">
        <w:t xml:space="preserve"> </w:t>
      </w:r>
      <w:r w:rsidR="00705CEE">
        <w:t>«Раздел 1. Итого по проекту бюджетной сметы»</w:t>
      </w:r>
      <w:bookmarkEnd w:id="334"/>
    </w:p>
    <w:p w14:paraId="118D323C" w14:textId="77777777" w:rsidR="00705CEE" w:rsidRDefault="00705CEE" w:rsidP="00C6254B">
      <w:pPr>
        <w:pStyle w:val="ae"/>
      </w:pPr>
      <w:r w:rsidRPr="00604478">
        <w:t xml:space="preserve">Для </w:t>
      </w:r>
      <w:r>
        <w:t>добавления записей</w:t>
      </w:r>
      <w:r w:rsidRPr="00604478">
        <w:t xml:space="preserve"> во вкладк</w:t>
      </w:r>
      <w:r w:rsidR="001D3D56">
        <w:t>у</w:t>
      </w:r>
      <w:r w:rsidRPr="00604478">
        <w:t xml:space="preserve"> </w:t>
      </w:r>
      <w:r>
        <w:t>«Раздел 1. Ит</w:t>
      </w:r>
      <w:r w:rsidR="001D3D56">
        <w:t>ого по проекту бюджетной сметы»</w:t>
      </w:r>
      <w:r>
        <w:t xml:space="preserve"> </w:t>
      </w:r>
      <w:r w:rsidRPr="00604478">
        <w:t>необходимо нажать на кнопку «</w:t>
      </w:r>
      <w:r>
        <w:t>Добавить</w:t>
      </w:r>
      <w:r w:rsidRPr="00604478">
        <w:t>» (</w:t>
      </w:r>
      <w:r w:rsidR="00C36839">
        <w:fldChar w:fldCharType="begin"/>
      </w:r>
      <w:r w:rsidR="00C36839">
        <w:instrText xml:space="preserve"> REF _Ref8912843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207</w:t>
      </w:r>
      <w:r w:rsidR="00C36839">
        <w:fldChar w:fldCharType="end"/>
      </w:r>
      <w:r w:rsidRPr="00604478">
        <w:t>).</w:t>
      </w:r>
      <w:r>
        <w:t xml:space="preserve"> </w:t>
      </w:r>
    </w:p>
    <w:p w14:paraId="70CCF3C6" w14:textId="77777777" w:rsidR="00705CEE" w:rsidRPr="00604478" w:rsidRDefault="009E1B33" w:rsidP="00C34DEE">
      <w:pPr>
        <w:pStyle w:val="af7"/>
      </w:pPr>
      <w:r>
        <w:pict w14:anchorId="15825BBB">
          <v:shape id="_x0000_i1234" type="#_x0000_t75" style="width:478.5pt;height:163.5pt;visibility:visible;mso-wrap-style:square">
            <v:imagedata r:id="rId202" o:title=""/>
          </v:shape>
        </w:pict>
      </w:r>
    </w:p>
    <w:p w14:paraId="01B0D3D1" w14:textId="77777777" w:rsidR="00705CEE" w:rsidRPr="00604478" w:rsidRDefault="00651CC7" w:rsidP="00C34DEE">
      <w:pPr>
        <w:pStyle w:val="aff1"/>
      </w:pPr>
      <w:bookmarkStart w:id="335" w:name="_Ref8912843"/>
      <w:r>
        <w:t>Рисунок </w:t>
      </w:r>
      <w:fldSimple w:instr=" SEQ Рисунок \* ARABIC ">
        <w:r w:rsidR="00FF67A6">
          <w:rPr>
            <w:noProof/>
          </w:rPr>
          <w:t>207</w:t>
        </w:r>
      </w:fldSimple>
      <w:bookmarkEnd w:id="335"/>
      <w:r w:rsidR="00705CEE" w:rsidRPr="00604478">
        <w:t xml:space="preserve">. </w:t>
      </w:r>
      <w:r w:rsidR="00E30B56">
        <w:t>Добавление записи</w:t>
      </w:r>
    </w:p>
    <w:p w14:paraId="77BAA727" w14:textId="77777777" w:rsidR="00705CEE" w:rsidRPr="00604478" w:rsidRDefault="00705CEE" w:rsidP="00C6254B">
      <w:pPr>
        <w:pStyle w:val="ae"/>
      </w:pPr>
      <w:r>
        <w:t xml:space="preserve">В открывшемся окне «Добавление строк» </w:t>
      </w:r>
      <w:r w:rsidRPr="00825E5B">
        <w:t>необходимо установить «галочки» напротив соответствующих строк и нажать на кнопку «Добавить»</w:t>
      </w:r>
      <w:r w:rsidRPr="00604478">
        <w:t xml:space="preserve"> (</w:t>
      </w:r>
      <w:r w:rsidR="00C36839">
        <w:fldChar w:fldCharType="begin"/>
      </w:r>
      <w:r w:rsidR="00C36839">
        <w:instrText xml:space="preserve"> REF _Ref8912847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208</w:t>
      </w:r>
      <w:r w:rsidR="00C36839">
        <w:fldChar w:fldCharType="end"/>
      </w:r>
      <w:r w:rsidRPr="00604478">
        <w:t>).</w:t>
      </w:r>
    </w:p>
    <w:p w14:paraId="4EAB8625" w14:textId="77777777" w:rsidR="00705CEE" w:rsidRPr="00604478" w:rsidRDefault="009E1B33" w:rsidP="00C34DEE">
      <w:pPr>
        <w:pStyle w:val="af7"/>
      </w:pPr>
      <w:r>
        <w:pict w14:anchorId="4505CB55">
          <v:shape id="_x0000_i1235" type="#_x0000_t75" style="width:474.75pt;height:170.25pt;visibility:visible;mso-wrap-style:square">
            <v:imagedata r:id="rId203" o:title=""/>
          </v:shape>
        </w:pict>
      </w:r>
    </w:p>
    <w:p w14:paraId="2546177A" w14:textId="77777777" w:rsidR="00705CEE" w:rsidRPr="00604478" w:rsidRDefault="00651CC7" w:rsidP="004832C1">
      <w:pPr>
        <w:pStyle w:val="aff1"/>
      </w:pPr>
      <w:bookmarkStart w:id="336" w:name="_Ref8912847"/>
      <w:r>
        <w:t>Рисунок </w:t>
      </w:r>
      <w:fldSimple w:instr=" SEQ Рисунок \* ARABIC ">
        <w:r w:rsidR="00FF67A6">
          <w:rPr>
            <w:noProof/>
          </w:rPr>
          <w:t>208</w:t>
        </w:r>
      </w:fldSimple>
      <w:bookmarkEnd w:id="336"/>
      <w:r w:rsidR="00705CEE" w:rsidRPr="00604478">
        <w:t xml:space="preserve">. </w:t>
      </w:r>
      <w:r w:rsidR="00705CEE">
        <w:t>Добавление строк</w:t>
      </w:r>
    </w:p>
    <w:p w14:paraId="0CFF7B97" w14:textId="77777777" w:rsidR="00715A9F" w:rsidRDefault="00715A9F" w:rsidP="00C6254B">
      <w:pPr>
        <w:pStyle w:val="ae"/>
      </w:pPr>
      <w:r w:rsidRPr="00715A9F">
        <w:rPr>
          <w:b/>
        </w:rPr>
        <w:t>Важно!</w:t>
      </w:r>
      <w:r>
        <w:t xml:space="preserve"> В окне «Добавление строк» доступны строки СП </w:t>
      </w:r>
      <w:r w:rsidR="00E30B56">
        <w:t>со</w:t>
      </w:r>
      <w:r>
        <w:t xml:space="preserve"> статус</w:t>
      </w:r>
      <w:r w:rsidR="00E30B56">
        <w:t>ом</w:t>
      </w:r>
      <w:r>
        <w:t xml:space="preserve"> «Черновик».</w:t>
      </w:r>
    </w:p>
    <w:p w14:paraId="40350248" w14:textId="77777777" w:rsidR="00705CEE" w:rsidRDefault="00705CEE" w:rsidP="00C6254B">
      <w:pPr>
        <w:pStyle w:val="ae"/>
      </w:pPr>
      <w:r w:rsidRPr="00604478">
        <w:t>В результате во вкладк</w:t>
      </w:r>
      <w:r w:rsidR="001D3D56">
        <w:t>е</w:t>
      </w:r>
      <w:r w:rsidRPr="00604478">
        <w:t xml:space="preserve"> </w:t>
      </w:r>
      <w:r>
        <w:t>«Раздел 1. Ит</w:t>
      </w:r>
      <w:r w:rsidR="001D3D56">
        <w:t>ого по проекту бюджетной сметы»</w:t>
      </w:r>
      <w:r>
        <w:t xml:space="preserve"> </w:t>
      </w:r>
      <w:r w:rsidRPr="00604478">
        <w:t>отобраз</w:t>
      </w:r>
      <w:r w:rsidR="00E30B56">
        <w:t>я</w:t>
      </w:r>
      <w:r w:rsidRPr="00604478">
        <w:t>тся добавленные строки.</w:t>
      </w:r>
    </w:p>
    <w:p w14:paraId="4CA5675C" w14:textId="77777777" w:rsidR="00705CEE" w:rsidRDefault="00705CEE" w:rsidP="00C6254B">
      <w:pPr>
        <w:pStyle w:val="ae"/>
      </w:pPr>
      <w:r>
        <w:t xml:space="preserve">Для удаления строк КБК необходимо </w:t>
      </w:r>
      <w:r w:rsidRPr="00604478">
        <w:t>установить «галочки» напротив соо</w:t>
      </w:r>
      <w:r>
        <w:t>тветствующих строк</w:t>
      </w:r>
      <w:r w:rsidRPr="00604478">
        <w:t xml:space="preserve"> и нажать на кнопку «</w:t>
      </w:r>
      <w:r>
        <w:t>Удалить</w:t>
      </w:r>
      <w:r w:rsidRPr="00604478">
        <w:t>»</w:t>
      </w:r>
      <w:r>
        <w:t xml:space="preserve"> (</w:t>
      </w:r>
      <w:r w:rsidR="00C36839">
        <w:fldChar w:fldCharType="begin"/>
      </w:r>
      <w:r w:rsidR="00C36839">
        <w:instrText xml:space="preserve"> REF _Ref8912853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209</w:t>
      </w:r>
      <w:r w:rsidR="00C36839">
        <w:fldChar w:fldCharType="end"/>
      </w:r>
      <w:r>
        <w:t>).</w:t>
      </w:r>
    </w:p>
    <w:p w14:paraId="007B2126" w14:textId="77777777" w:rsidR="00705CEE" w:rsidRDefault="009E1B33" w:rsidP="00C34DEE">
      <w:pPr>
        <w:pStyle w:val="af7"/>
      </w:pPr>
      <w:r>
        <w:pict w14:anchorId="0A5650C7">
          <v:shape id="_x0000_i1236" type="#_x0000_t75" style="width:478.5pt;height:182.25pt;visibility:visible;mso-wrap-style:square">
            <v:imagedata r:id="rId204" o:title=""/>
          </v:shape>
        </w:pict>
      </w:r>
    </w:p>
    <w:p w14:paraId="0EB3516D" w14:textId="77777777" w:rsidR="00705CEE" w:rsidRPr="00604478" w:rsidRDefault="00651CC7" w:rsidP="004832C1">
      <w:pPr>
        <w:pStyle w:val="aff1"/>
      </w:pPr>
      <w:bookmarkStart w:id="337" w:name="_Ref8912853"/>
      <w:r>
        <w:t>Рисунок </w:t>
      </w:r>
      <w:fldSimple w:instr=" SEQ Рисунок \* ARABIC ">
        <w:r w:rsidR="00FF67A6">
          <w:rPr>
            <w:noProof/>
          </w:rPr>
          <w:t>209</w:t>
        </w:r>
      </w:fldSimple>
      <w:bookmarkEnd w:id="337"/>
      <w:r w:rsidR="00705CEE">
        <w:t>.</w:t>
      </w:r>
      <w:r w:rsidR="00705CEE" w:rsidRPr="00046B2F">
        <w:t xml:space="preserve"> </w:t>
      </w:r>
      <w:r w:rsidR="00E30B56">
        <w:t>Удаление строк</w:t>
      </w:r>
    </w:p>
    <w:p w14:paraId="104772EE" w14:textId="77777777" w:rsidR="00705CEE" w:rsidRDefault="00705CEE" w:rsidP="00C6254B">
      <w:pPr>
        <w:pStyle w:val="ae"/>
      </w:pPr>
      <w:r>
        <w:t>В результате выбранные строки удалятся.</w:t>
      </w:r>
    </w:p>
    <w:p w14:paraId="2010D982" w14:textId="77777777" w:rsidR="00705CEE" w:rsidRDefault="00705CEE" w:rsidP="00C6254B">
      <w:pPr>
        <w:pStyle w:val="ae"/>
      </w:pPr>
      <w:r>
        <w:t xml:space="preserve">Для удаления всех строк необходимо </w:t>
      </w:r>
      <w:r w:rsidRPr="00604478">
        <w:t>нажать на кнопку «</w:t>
      </w:r>
      <w:r>
        <w:t>Очистить документ</w:t>
      </w:r>
      <w:r w:rsidRPr="00604478">
        <w:t>»</w:t>
      </w:r>
      <w:r>
        <w:t xml:space="preserve"> (</w:t>
      </w:r>
      <w:r w:rsidR="00C36839">
        <w:fldChar w:fldCharType="begin"/>
      </w:r>
      <w:r w:rsidR="00C36839">
        <w:instrText xml:space="preserve"> REF _Ref8912859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210</w:t>
      </w:r>
      <w:r w:rsidR="00C36839">
        <w:fldChar w:fldCharType="end"/>
      </w:r>
      <w:r>
        <w:t>).</w:t>
      </w:r>
    </w:p>
    <w:p w14:paraId="41752588" w14:textId="77777777" w:rsidR="00705CEE" w:rsidRDefault="009E1B33" w:rsidP="00C34DEE">
      <w:pPr>
        <w:pStyle w:val="af7"/>
      </w:pPr>
      <w:r>
        <w:pict w14:anchorId="2C658E0D">
          <v:shape id="_x0000_i1237" type="#_x0000_t75" style="width:480.75pt;height:174pt;visibility:visible;mso-wrap-style:square">
            <v:imagedata r:id="rId205" o:title=""/>
          </v:shape>
        </w:pict>
      </w:r>
    </w:p>
    <w:p w14:paraId="462DB7AC" w14:textId="77777777" w:rsidR="00705CEE" w:rsidRDefault="00651CC7" w:rsidP="00C34DEE">
      <w:pPr>
        <w:pStyle w:val="aff1"/>
      </w:pPr>
      <w:bookmarkStart w:id="338" w:name="_Ref8912859"/>
      <w:r>
        <w:t>Рисунок </w:t>
      </w:r>
      <w:fldSimple w:instr=" SEQ Рисунок \* ARABIC ">
        <w:r w:rsidR="00FF67A6">
          <w:rPr>
            <w:noProof/>
          </w:rPr>
          <w:t>210</w:t>
        </w:r>
      </w:fldSimple>
      <w:bookmarkEnd w:id="338"/>
      <w:r w:rsidR="00705CEE">
        <w:t>.</w:t>
      </w:r>
      <w:r w:rsidR="00705CEE" w:rsidRPr="00046B2F">
        <w:t xml:space="preserve"> </w:t>
      </w:r>
      <w:r w:rsidR="0061717A">
        <w:t>Удаление всех строк</w:t>
      </w:r>
    </w:p>
    <w:p w14:paraId="62EC1ACC" w14:textId="77777777" w:rsidR="00705CEE" w:rsidRDefault="00705CEE" w:rsidP="00C6254B">
      <w:pPr>
        <w:pStyle w:val="ae"/>
      </w:pPr>
      <w:r>
        <w:t>В результате все строки удалятся.</w:t>
      </w:r>
    </w:p>
    <w:p w14:paraId="16CCF1BB" w14:textId="77777777" w:rsidR="00705CEE" w:rsidRDefault="00705CEE" w:rsidP="00C6254B">
      <w:pPr>
        <w:pStyle w:val="ae"/>
      </w:pPr>
      <w:r>
        <w:t xml:space="preserve">Для просмотра </w:t>
      </w:r>
      <w:r w:rsidRPr="00604478">
        <w:t>формы ОПСП</w:t>
      </w:r>
      <w:r>
        <w:t xml:space="preserve"> необходимо установить «галочку» напротив соответствующей строки и </w:t>
      </w:r>
      <w:r w:rsidRPr="00604478">
        <w:t>нажать на кнопку «</w:t>
      </w:r>
      <w:r>
        <w:t>Открыть форму</w:t>
      </w:r>
      <w:r w:rsidRPr="00604478">
        <w:t>»</w:t>
      </w:r>
      <w:r>
        <w:t xml:space="preserve"> (</w:t>
      </w:r>
      <w:r w:rsidR="00C36839">
        <w:fldChar w:fldCharType="begin"/>
      </w:r>
      <w:r w:rsidR="00C36839">
        <w:instrText xml:space="preserve"> REF _Ref8912865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211</w:t>
      </w:r>
      <w:r w:rsidR="00C36839">
        <w:fldChar w:fldCharType="end"/>
      </w:r>
      <w:r>
        <w:t>).</w:t>
      </w:r>
    </w:p>
    <w:p w14:paraId="4F6262CE" w14:textId="77777777" w:rsidR="00705CEE" w:rsidRDefault="009E1B33" w:rsidP="00C34DEE">
      <w:pPr>
        <w:pStyle w:val="af7"/>
      </w:pPr>
      <w:r>
        <w:pict w14:anchorId="4F07658F">
          <v:shape id="_x0000_i1238" type="#_x0000_t75" style="width:481.5pt;height:183pt;visibility:visible;mso-wrap-style:square">
            <v:imagedata r:id="rId206" o:title=""/>
          </v:shape>
        </w:pict>
      </w:r>
    </w:p>
    <w:p w14:paraId="0C756ACE" w14:textId="77777777" w:rsidR="00705CEE" w:rsidRDefault="00651CC7" w:rsidP="00C34DEE">
      <w:pPr>
        <w:pStyle w:val="aff1"/>
      </w:pPr>
      <w:bookmarkStart w:id="339" w:name="_Ref8912865"/>
      <w:r>
        <w:t>Рисунок </w:t>
      </w:r>
      <w:fldSimple w:instr=" SEQ Рисунок \* ARABIC ">
        <w:r w:rsidR="00FF67A6">
          <w:rPr>
            <w:noProof/>
          </w:rPr>
          <w:t>211</w:t>
        </w:r>
      </w:fldSimple>
      <w:bookmarkEnd w:id="339"/>
      <w:r w:rsidR="00705CEE">
        <w:t>.</w:t>
      </w:r>
      <w:r w:rsidR="00705CEE" w:rsidRPr="00046B2F">
        <w:t xml:space="preserve"> </w:t>
      </w:r>
      <w:r w:rsidR="0061717A">
        <w:t>Открытие формы ОПСП</w:t>
      </w:r>
    </w:p>
    <w:p w14:paraId="0F8F1EE1" w14:textId="77777777" w:rsidR="00705CEE" w:rsidRPr="00604478" w:rsidRDefault="00705CEE" w:rsidP="00C6254B">
      <w:pPr>
        <w:pStyle w:val="ae"/>
      </w:pPr>
      <w:r w:rsidRPr="00604478">
        <w:t>Работа с формами ОПСП осуществляется</w:t>
      </w:r>
      <w:r w:rsidR="0061717A">
        <w:t>,</w:t>
      </w:r>
      <w:r w:rsidRPr="00604478">
        <w:t xml:space="preserve"> согласно руководствам пользователя по заполнению форм ОПСП</w:t>
      </w:r>
      <w:r w:rsidR="0061717A">
        <w:t>,</w:t>
      </w:r>
      <w:r w:rsidRPr="00604478">
        <w:t xml:space="preserve"> представленных на сайте Министерства финансов Российской Федерации в подразделе «Информация по заполнению форм обоснований бюджетных ассигнований» раздела «Информационные системы Министерства финансов Российской Федерации/Программный комплекс «Бюджетное планирование». </w:t>
      </w:r>
    </w:p>
    <w:p w14:paraId="00A06081" w14:textId="77777777" w:rsidR="00705CEE" w:rsidRPr="00604478" w:rsidRDefault="00705CEE" w:rsidP="00C6254B">
      <w:pPr>
        <w:pStyle w:val="ae"/>
      </w:pPr>
      <w:r w:rsidRPr="00604478">
        <w:t xml:space="preserve">После закрытия формы ОПСП произойдет обратный переход </w:t>
      </w:r>
      <w:r>
        <w:t>к окну</w:t>
      </w:r>
      <w:r w:rsidRPr="00604478">
        <w:t xml:space="preserve"> </w:t>
      </w:r>
      <w:r>
        <w:t>«Справка о распределении показателей проектов БС»</w:t>
      </w:r>
      <w:r w:rsidRPr="00604478">
        <w:t>.</w:t>
      </w:r>
    </w:p>
    <w:p w14:paraId="23A2E246" w14:textId="77777777" w:rsidR="00705CEE" w:rsidRPr="00190CB5" w:rsidRDefault="00705CEE" w:rsidP="00C6254B">
      <w:pPr>
        <w:pStyle w:val="ae"/>
      </w:pPr>
      <w:r w:rsidRPr="00604478">
        <w:t xml:space="preserve">Во вкладке </w:t>
      </w:r>
      <w:r w:rsidRPr="00190CB5">
        <w:t>«Раздел 1. Итого по проекту бюджетной сметы»</w:t>
      </w:r>
      <w:r>
        <w:t xml:space="preserve"> о</w:t>
      </w:r>
      <w:r w:rsidRPr="00190CB5">
        <w:t>тображ</w:t>
      </w:r>
      <w:r>
        <w:t>ены</w:t>
      </w:r>
      <w:r w:rsidRPr="00190CB5">
        <w:t xml:space="preserve"> все строки из вкладок</w:t>
      </w:r>
      <w:r>
        <w:t xml:space="preserve"> </w:t>
      </w:r>
      <w:r w:rsidRPr="00190CB5">
        <w:t>«Раздел 1. Итого по проекту бюджетной сметы»</w:t>
      </w:r>
      <w:r>
        <w:t xml:space="preserve">, </w:t>
      </w:r>
      <w:r w:rsidRPr="00190CB5">
        <w:t>«Раздел 2. Расходы на обеспечение деятельности учреждений»</w:t>
      </w:r>
      <w:r>
        <w:t xml:space="preserve">, </w:t>
      </w:r>
      <w:r w:rsidRPr="00190CB5">
        <w:t>«Раздел 3. Расходы на предоставление бюджетных инвестиций, субсидий, субвенций и иных межбюджетных трансфертов»</w:t>
      </w:r>
      <w:r>
        <w:t xml:space="preserve"> и </w:t>
      </w:r>
      <w:r w:rsidRPr="00190CB5">
        <w:t>«Раздел 4. Расходы на закупку в пользу третьих лиц»</w:t>
      </w:r>
      <w:r>
        <w:t>.</w:t>
      </w:r>
    </w:p>
    <w:p w14:paraId="3ACF4DC1" w14:textId="77777777" w:rsidR="001D3D56" w:rsidRDefault="001D3D56" w:rsidP="001D3D56">
      <w:pPr>
        <w:pStyle w:val="41"/>
      </w:pPr>
      <w:r>
        <w:t>Работа во вкладке «Раздел 2. Расходы на обеспечение деятельности учреждений»</w:t>
      </w:r>
    </w:p>
    <w:p w14:paraId="3DE6BE8A" w14:textId="77777777" w:rsidR="00E50619" w:rsidRDefault="00E50619" w:rsidP="001D3D56">
      <w:pPr>
        <w:pStyle w:val="ae"/>
      </w:pPr>
      <w:r>
        <w:t>Работа во вкладке «Раздел 2. Расходы на обеспечение деятельности учреждений» осуществляется аналогично описанию в п.п. </w:t>
      </w:r>
      <w:r>
        <w:fldChar w:fldCharType="begin"/>
      </w:r>
      <w:r>
        <w:instrText xml:space="preserve"> REF _Ref41860915 \w \h </w:instrText>
      </w:r>
      <w:r>
        <w:fldChar w:fldCharType="separate"/>
      </w:r>
      <w:r w:rsidR="00FF67A6">
        <w:t>5.2.1.1</w:t>
      </w:r>
      <w:r>
        <w:fldChar w:fldCharType="end"/>
      </w:r>
      <w:r>
        <w:t> настоящего руководства пользователя.</w:t>
      </w:r>
    </w:p>
    <w:p w14:paraId="582898FC" w14:textId="77777777" w:rsidR="001D3D56" w:rsidRPr="001D3D56" w:rsidRDefault="001D3D56" w:rsidP="001D3D56">
      <w:pPr>
        <w:pStyle w:val="ae"/>
      </w:pPr>
      <w:r w:rsidRPr="00604478">
        <w:t xml:space="preserve">Во вкладке </w:t>
      </w:r>
      <w:r w:rsidRPr="00190CB5">
        <w:t>«Раздел 2. Расходы на обеспечение деятельности учреждений»</w:t>
      </w:r>
      <w:r>
        <w:t xml:space="preserve"> отображаются все строки, за исключением строк с видом расхода «500», «600», «400», «810», «460» и «820».</w:t>
      </w:r>
    </w:p>
    <w:p w14:paraId="2881E81F" w14:textId="77777777" w:rsidR="001D3D56" w:rsidRDefault="001D3D56" w:rsidP="001D3D56">
      <w:pPr>
        <w:pStyle w:val="41"/>
      </w:pPr>
      <w:r>
        <w:t>Работа во вкладке «Раздел 3. Расходы на предоставление бюджетных инвестиций, субсидий, субвенций и иных межбюджетных трансфертов»</w:t>
      </w:r>
    </w:p>
    <w:p w14:paraId="1AB2A84F" w14:textId="77777777" w:rsidR="00E50619" w:rsidRDefault="00E50619" w:rsidP="00E50619">
      <w:pPr>
        <w:pStyle w:val="ae"/>
      </w:pPr>
      <w:r>
        <w:t>Работа во вкладке «Раздел 3. Расходы на предоставление бюджетных инвестиций, субсидий, субвенций и иных межбюджетных трансфертов» осуществляется аналогично описанию в п.п. </w:t>
      </w:r>
      <w:r>
        <w:fldChar w:fldCharType="begin"/>
      </w:r>
      <w:r>
        <w:instrText xml:space="preserve"> REF _Ref41860915 \w \h </w:instrText>
      </w:r>
      <w:r>
        <w:fldChar w:fldCharType="separate"/>
      </w:r>
      <w:r w:rsidR="00FF67A6">
        <w:t>5.2.1.1</w:t>
      </w:r>
      <w:r>
        <w:fldChar w:fldCharType="end"/>
      </w:r>
      <w:r>
        <w:t> настоящего руководства пользователя.</w:t>
      </w:r>
    </w:p>
    <w:p w14:paraId="52EF9745" w14:textId="77777777" w:rsidR="00E50619" w:rsidRPr="00E50619" w:rsidRDefault="00E50619" w:rsidP="00E50619">
      <w:pPr>
        <w:pStyle w:val="ae"/>
      </w:pPr>
      <w:r w:rsidRPr="00604478">
        <w:t xml:space="preserve">Во вкладке </w:t>
      </w:r>
      <w:r w:rsidRPr="00190CB5">
        <w:t xml:space="preserve">«Раздел 3. Расходы на предоставление бюджетных инвестиций, субсидий, субвенций и иных межбюджетных трансфертов» </w:t>
      </w:r>
      <w:r>
        <w:t>отображаются все строки с видом расхода «500», «600», «400», «810», «460» и «820».</w:t>
      </w:r>
    </w:p>
    <w:p w14:paraId="4C8B113A" w14:textId="77777777" w:rsidR="001D3D56" w:rsidRDefault="001D3D56" w:rsidP="001D3D56">
      <w:pPr>
        <w:pStyle w:val="41"/>
      </w:pPr>
      <w:r>
        <w:t>Работа во вкладке «Раздел 4. Расходы на закупку в пользу третьих лиц»</w:t>
      </w:r>
    </w:p>
    <w:p w14:paraId="0E20ABC6" w14:textId="77777777" w:rsidR="00E50619" w:rsidRDefault="00E50619" w:rsidP="00E50619">
      <w:pPr>
        <w:pStyle w:val="ae"/>
      </w:pPr>
      <w:r>
        <w:t>Работа во вкладке «Раздел 4. Расходы на закупку в пользу третьих лиц» осуществляется аналогично описанию в п.п. </w:t>
      </w:r>
      <w:r>
        <w:fldChar w:fldCharType="begin"/>
      </w:r>
      <w:r>
        <w:instrText xml:space="preserve"> REF _Ref41860915 \w \h </w:instrText>
      </w:r>
      <w:r>
        <w:fldChar w:fldCharType="separate"/>
      </w:r>
      <w:r w:rsidR="00FF67A6">
        <w:t>5.2.1.1</w:t>
      </w:r>
      <w:r>
        <w:fldChar w:fldCharType="end"/>
      </w:r>
      <w:r>
        <w:t> настоящего руководства пользователя.</w:t>
      </w:r>
    </w:p>
    <w:p w14:paraId="166A8C45" w14:textId="77777777" w:rsidR="00E50619" w:rsidRPr="00E50619" w:rsidRDefault="00E50619" w:rsidP="00E50619">
      <w:pPr>
        <w:pStyle w:val="ae"/>
      </w:pPr>
      <w:r w:rsidRPr="00604478">
        <w:t xml:space="preserve">Во вкладке </w:t>
      </w:r>
      <w:r w:rsidRPr="00190CB5">
        <w:t>«Раздел 4. Расходы на закупку в пользу третьих лиц»</w:t>
      </w:r>
      <w:r>
        <w:t xml:space="preserve"> отображаются все строки, за исключением строк с видом расхода «500», «600», «400», «810», «460» и «820», и суммами по годам не равными нулю.</w:t>
      </w:r>
    </w:p>
    <w:p w14:paraId="1093F588" w14:textId="77777777" w:rsidR="001D3D56" w:rsidRDefault="001D3D56" w:rsidP="001D3D56">
      <w:pPr>
        <w:pStyle w:val="41"/>
      </w:pPr>
      <w:r>
        <w:t>Работа во вкладке «Раздел 5. Иные сведения о расходах учреждения»</w:t>
      </w:r>
    </w:p>
    <w:p w14:paraId="173F1A4E" w14:textId="77777777" w:rsidR="001D3D56" w:rsidRDefault="001D3D56" w:rsidP="001D3D56">
      <w:pPr>
        <w:pStyle w:val="5"/>
      </w:pPr>
      <w:r>
        <w:t>Работа во вкладке «Раздел 5.1. Планируемые расходы по дополнительному финансированию»</w:t>
      </w:r>
    </w:p>
    <w:p w14:paraId="6AE0E924" w14:textId="77777777" w:rsidR="00E50619" w:rsidRDefault="00E50619" w:rsidP="00E50619">
      <w:pPr>
        <w:pStyle w:val="ae"/>
      </w:pPr>
      <w:r>
        <w:t>Работа во вкладке «Раздел 5.1. Планируемые расходы по дополнительному финансированию» осуществляется аналогично описанию в п.п. </w:t>
      </w:r>
      <w:r>
        <w:fldChar w:fldCharType="begin"/>
      </w:r>
      <w:r>
        <w:instrText xml:space="preserve"> REF _Ref41860915 \w \h </w:instrText>
      </w:r>
      <w:r>
        <w:fldChar w:fldCharType="separate"/>
      </w:r>
      <w:r w:rsidR="00FF67A6">
        <w:t>5.2.1.1</w:t>
      </w:r>
      <w:r>
        <w:fldChar w:fldCharType="end"/>
      </w:r>
      <w:r>
        <w:t> настоящего руководства пользователя.</w:t>
      </w:r>
    </w:p>
    <w:p w14:paraId="515CFCDE" w14:textId="77777777" w:rsidR="00E50619" w:rsidRPr="00E50619" w:rsidRDefault="00E50619" w:rsidP="00E50619">
      <w:pPr>
        <w:pStyle w:val="ae"/>
      </w:pPr>
      <w:r w:rsidRPr="00604478">
        <w:t xml:space="preserve">Во вкладке </w:t>
      </w:r>
      <w:r w:rsidRPr="00190CB5">
        <w:t>«Раздел 5.1. Планируемые расходы по дополнительному финансированию»</w:t>
      </w:r>
      <w:r>
        <w:t xml:space="preserve"> отображаются строки дополнительного финансирования.</w:t>
      </w:r>
    </w:p>
    <w:p w14:paraId="775DB4F9" w14:textId="77777777" w:rsidR="001D3D56" w:rsidRDefault="001D3D56" w:rsidP="001D3D56">
      <w:pPr>
        <w:pStyle w:val="5"/>
      </w:pPr>
      <w:r>
        <w:t>Работа во вкладке «Раздел 5.2. Расходы учреждения по исполнению ПНО за счет БА»</w:t>
      </w:r>
    </w:p>
    <w:p w14:paraId="60F4BCFA" w14:textId="77777777" w:rsidR="00E50619" w:rsidRDefault="00E50619" w:rsidP="00E50619">
      <w:pPr>
        <w:pStyle w:val="ae"/>
      </w:pPr>
      <w:r>
        <w:t>Работа во вкладке «Раздел 5.2. Расходы учреждения по исполнению ПНО за счет БА» осуществляется аналогично описанию в п.п. </w:t>
      </w:r>
      <w:r>
        <w:fldChar w:fldCharType="begin"/>
      </w:r>
      <w:r>
        <w:instrText xml:space="preserve"> REF _Ref41860915 \w \h </w:instrText>
      </w:r>
      <w:r>
        <w:fldChar w:fldCharType="separate"/>
      </w:r>
      <w:r w:rsidR="00FF67A6">
        <w:t>5.2.1.1</w:t>
      </w:r>
      <w:r>
        <w:fldChar w:fldCharType="end"/>
      </w:r>
      <w:r>
        <w:t> настоящего руководства пользователя.</w:t>
      </w:r>
    </w:p>
    <w:p w14:paraId="28029ADD" w14:textId="77777777" w:rsidR="00E50619" w:rsidRPr="00E50619" w:rsidRDefault="00E50619" w:rsidP="00E50619">
      <w:pPr>
        <w:pStyle w:val="ae"/>
      </w:pPr>
      <w:r w:rsidRPr="00604478">
        <w:t xml:space="preserve">Во вкладке </w:t>
      </w:r>
      <w:r w:rsidRPr="00190CB5">
        <w:t>«Раздел 5.2. Расходы учреждения по исполнению ПНО за счет БА»</w:t>
      </w:r>
      <w:r>
        <w:t xml:space="preserve"> отображаются строки с кодами форм «ОПСП_03_110», «ОПСП_03_120», «ОПСП_ГВБФ_03_122», «ОПСП_ГВБФ_03_170», «ОПСП_ГВБФ_03_150», «ОПСП_ГВБФ_03_160» и «ОПСП_ГВБФ_03_140».</w:t>
      </w:r>
    </w:p>
    <w:p w14:paraId="06FBD42D" w14:textId="77777777" w:rsidR="001D3D56" w:rsidRDefault="001D3D56" w:rsidP="001D3D56">
      <w:pPr>
        <w:pStyle w:val="5"/>
      </w:pPr>
      <w:r>
        <w:t>Работа во вкладке «Раздел 5.3.1. Расходы учреждения по исполнению ПО перед физ. Лицом, полномочия по осуществлению которых переданы ФБУ/ФАУ»</w:t>
      </w:r>
    </w:p>
    <w:p w14:paraId="06076531" w14:textId="77777777" w:rsidR="00E50619" w:rsidRDefault="00E50619" w:rsidP="00E50619">
      <w:pPr>
        <w:pStyle w:val="ae"/>
      </w:pPr>
      <w:r w:rsidRPr="00357E60">
        <w:rPr>
          <w:b/>
        </w:rPr>
        <w:t>Важно!</w:t>
      </w:r>
      <w:r>
        <w:t xml:space="preserve"> Вкладка «Раздел 5.3.1. Расходы учреждения по исполнению ПО перед физ. Лицом, полномочия по осуществлению которых переданы ФБУ/ФАУ» доступна для заполнения, если получатель бюджетных средств является распорядителем бюджетных средств или главным распорядителем бюджетных средств.</w:t>
      </w:r>
    </w:p>
    <w:p w14:paraId="64C1CE08" w14:textId="77777777" w:rsidR="00E50619" w:rsidRDefault="00E50619" w:rsidP="00E50619">
      <w:pPr>
        <w:pStyle w:val="ae"/>
      </w:pPr>
      <w:r>
        <w:t>Работа во вкладке «Раздел 5.3.1. Расходы учреждения по исполнению ПО перед физ. Лицом, полномочия по осуществлению которых переданы ФБУ/ФАУ» осуществляется аналогично описанию в п.п. </w:t>
      </w:r>
      <w:r>
        <w:fldChar w:fldCharType="begin"/>
      </w:r>
      <w:r>
        <w:instrText xml:space="preserve"> REF _Ref8903740 \w \h </w:instrText>
      </w:r>
      <w:r>
        <w:fldChar w:fldCharType="separate"/>
      </w:r>
      <w:r w:rsidR="00FF67A6">
        <w:t>5.1.1.5.3</w:t>
      </w:r>
      <w:r>
        <w:fldChar w:fldCharType="end"/>
      </w:r>
      <w:r>
        <w:t> настоящего руководства пользователя.</w:t>
      </w:r>
    </w:p>
    <w:p w14:paraId="7A0A02D0" w14:textId="77777777" w:rsidR="00E50619" w:rsidRPr="00E50619" w:rsidRDefault="00E50619" w:rsidP="00E50619">
      <w:pPr>
        <w:pStyle w:val="ae"/>
      </w:pPr>
      <w:r w:rsidRPr="00604478">
        <w:t xml:space="preserve">Во вкладке </w:t>
      </w:r>
      <w:r w:rsidRPr="00190CB5">
        <w:t>«Раздел 5.3.1. Расходы учреждения по исполнению ПО перед физ. Лицом, полномочия по осуществлению которых переданы ФБУ/ФАУ»</w:t>
      </w:r>
      <w:r>
        <w:t xml:space="preserve"> строки добавляются вручную из вкладки </w:t>
      </w:r>
      <w:r w:rsidRPr="00190CB5">
        <w:t>«Раздел 1. Итого по проекту бюджетной сметы»</w:t>
      </w:r>
      <w:r>
        <w:t xml:space="preserve"> и </w:t>
      </w:r>
      <w:r w:rsidRPr="00190CB5">
        <w:t>«Раздел 5.2. Расходы учреждения по исполнению ПНО за счет БА»</w:t>
      </w:r>
      <w:r>
        <w:t>, у которых вид расходов «320», «321», «322», «323» и «324».</w:t>
      </w:r>
    </w:p>
    <w:p w14:paraId="6D1AD3B4" w14:textId="77777777" w:rsidR="001D3D56" w:rsidRDefault="001D3D56" w:rsidP="001D3D56">
      <w:pPr>
        <w:pStyle w:val="5"/>
      </w:pPr>
      <w:r>
        <w:t>Работа во вкладке «Раздел 5.3.2. Расходы учреждения на закупку товаров, работ, услуг для обеспечения федеральных нужд, в части переданных полномочий ФБУ/ФАУ/ГУП»</w:t>
      </w:r>
    </w:p>
    <w:p w14:paraId="3938A131" w14:textId="77777777" w:rsidR="00E50619" w:rsidRDefault="00E50619" w:rsidP="00E50619">
      <w:pPr>
        <w:pStyle w:val="ae"/>
      </w:pPr>
      <w:r w:rsidRPr="00357E60">
        <w:rPr>
          <w:b/>
        </w:rPr>
        <w:t>Важно!</w:t>
      </w:r>
      <w:r>
        <w:t xml:space="preserve"> Вкладка «Раздел 5.3.2. Расходы учреждения на закупку товаров, работ, услуг для обеспечения федеральных нужд, в части переданных полномочий ФБУ/ФАУ/ГУП» доступна для заполнения, если получатель бюджетных средств является распорядителем </w:t>
      </w:r>
      <w:r w:rsidR="006770ED">
        <w:t>средств федерального бюджета,</w:t>
      </w:r>
      <w:r>
        <w:t xml:space="preserve"> </w:t>
      </w:r>
      <w:r w:rsidR="006770ED">
        <w:t>либо</w:t>
      </w:r>
      <w:r>
        <w:t xml:space="preserve"> главным распорядителем </w:t>
      </w:r>
      <w:r w:rsidR="006770ED">
        <w:t>средств федерального бюджета</w:t>
      </w:r>
      <w:r>
        <w:t>.</w:t>
      </w:r>
    </w:p>
    <w:p w14:paraId="4C8CB7EE" w14:textId="77777777" w:rsidR="00E50619" w:rsidRDefault="00E50619" w:rsidP="00E50619">
      <w:pPr>
        <w:pStyle w:val="ae"/>
      </w:pPr>
      <w:r>
        <w:t>Работа во вкладке «</w:t>
      </w:r>
      <w:r w:rsidRPr="00190CB5">
        <w:t>Раздел 5.3.2. Расходы учреждения на закупку товаров, работ, услуг для обеспечения федеральных нужд, в части переданных полномочий ФБУ/ФАУ/ГУП</w:t>
      </w:r>
      <w:r>
        <w:t>» осуществляется аналогично описанию в п.п. </w:t>
      </w:r>
      <w:r>
        <w:fldChar w:fldCharType="begin"/>
      </w:r>
      <w:r>
        <w:instrText xml:space="preserve"> REF _Ref41866396 \w \h </w:instrText>
      </w:r>
      <w:r>
        <w:fldChar w:fldCharType="separate"/>
      </w:r>
      <w:r w:rsidR="00FF67A6">
        <w:t>5.1.1.5.4</w:t>
      </w:r>
      <w:r>
        <w:fldChar w:fldCharType="end"/>
      </w:r>
      <w:r>
        <w:t> настоящего руководства пользователя.</w:t>
      </w:r>
    </w:p>
    <w:p w14:paraId="4D790B37" w14:textId="77777777" w:rsidR="00E50619" w:rsidRPr="00E50619" w:rsidRDefault="00E50619" w:rsidP="00E50619">
      <w:pPr>
        <w:pStyle w:val="ae"/>
      </w:pPr>
      <w:r w:rsidRPr="00604478">
        <w:t xml:space="preserve">Во вкладке </w:t>
      </w:r>
      <w:r w:rsidRPr="00190CB5">
        <w:t>«Раздел 5.3.2. Расходы учреждения на закупку товаров, работ, услуг для обеспечения федеральных нужд, в части переданных полномочий ФБУ/ФАУ/ГУП»</w:t>
      </w:r>
      <w:r>
        <w:t xml:space="preserve"> строки добавляются вручную из вкладки </w:t>
      </w:r>
      <w:r w:rsidRPr="00190CB5">
        <w:t>«Раздел 1. Итого по проекту бюджетной сметы»</w:t>
      </w:r>
      <w:r>
        <w:t xml:space="preserve"> и </w:t>
      </w:r>
      <w:r w:rsidRPr="00190CB5">
        <w:t>«Раздел 5.2. Расходы учреждения по исполнению ПНО за счет БА»</w:t>
      </w:r>
      <w:r>
        <w:t>, у которых вид расходов «200».</w:t>
      </w:r>
    </w:p>
    <w:p w14:paraId="37B00A15" w14:textId="77777777" w:rsidR="001D3D56" w:rsidRPr="001D3D56" w:rsidRDefault="001D3D56" w:rsidP="001D3D56">
      <w:pPr>
        <w:pStyle w:val="5"/>
      </w:pPr>
      <w:r>
        <w:t>Работа во вкладке «Раздел 5.3.3. Расходы учреждения по перечислению в бюджеты субъектов РФ межбюджетных трансфертов, субсидий юридическим лицам, индивидуальным предпринимателями, физическим лицам, полномочия по осуществлению которых переданы ТОФК»</w:t>
      </w:r>
    </w:p>
    <w:p w14:paraId="777F9DF1" w14:textId="77777777" w:rsidR="001D3D56" w:rsidRDefault="00E50619" w:rsidP="001D3D56">
      <w:pPr>
        <w:pStyle w:val="ae"/>
      </w:pPr>
      <w:r w:rsidRPr="00357E60">
        <w:rPr>
          <w:b/>
        </w:rPr>
        <w:t>Важно!</w:t>
      </w:r>
      <w:r>
        <w:t xml:space="preserve"> Вкладка «</w:t>
      </w:r>
      <w:r w:rsidRPr="00190CB5">
        <w:t>Раздел 5.3.3. Расходы учреждения по перечислению в бюджеты субъектов РФ межбюджетных трансфертов, субсидий юридическим лицам, индивидуальным предпринимателями, физическим лицам, полномочия по осуществлению которых переданы ТОФК</w:t>
      </w:r>
      <w:r>
        <w:t xml:space="preserve">» доступна для заполнения, если получатель бюджетных средств является распорядителем </w:t>
      </w:r>
      <w:r w:rsidR="00D3297C">
        <w:t>средств федерального бюджета, либо</w:t>
      </w:r>
      <w:r>
        <w:t xml:space="preserve"> главным распорядителем </w:t>
      </w:r>
      <w:r w:rsidR="00D3297C">
        <w:t>средств федерального бюджета</w:t>
      </w:r>
      <w:r>
        <w:t>.</w:t>
      </w:r>
    </w:p>
    <w:p w14:paraId="75DB3057" w14:textId="77777777" w:rsidR="00E50619" w:rsidRDefault="00E50619" w:rsidP="001D3D56">
      <w:pPr>
        <w:pStyle w:val="ae"/>
      </w:pPr>
      <w:r>
        <w:t>Работа во вкладке «</w:t>
      </w:r>
      <w:r w:rsidRPr="00190CB5">
        <w:t>Раздел 5.3.3. Расходы учреждения по перечислению в бюджеты субъектов РФ межбюджетных трансфертов, субсидий юридическим лицам, индивидуальным предпринимателями, физическим лицам, полномочия по осуществлению которых переданы ТОФК</w:t>
      </w:r>
      <w:r>
        <w:t>» осуществляется аналогично описанию в п.п. </w:t>
      </w:r>
      <w:r>
        <w:fldChar w:fldCharType="begin"/>
      </w:r>
      <w:r>
        <w:instrText xml:space="preserve"> REF _Ref8903774 \w \h </w:instrText>
      </w:r>
      <w:r>
        <w:fldChar w:fldCharType="separate"/>
      </w:r>
      <w:r w:rsidR="00FF67A6">
        <w:t>5.1.1.5.5</w:t>
      </w:r>
      <w:r>
        <w:fldChar w:fldCharType="end"/>
      </w:r>
      <w:r>
        <w:t> настоящего руководства пользователя.</w:t>
      </w:r>
    </w:p>
    <w:p w14:paraId="74DA7B4E" w14:textId="77777777" w:rsidR="00E50619" w:rsidRPr="001D3D56" w:rsidRDefault="00E50619" w:rsidP="001D3D56">
      <w:pPr>
        <w:pStyle w:val="ae"/>
      </w:pPr>
      <w:r w:rsidRPr="00604478">
        <w:t xml:space="preserve">Во вкладке </w:t>
      </w:r>
      <w:r w:rsidRPr="00190CB5">
        <w:t>«Раздел 5.3.3. Расходы учреждения по перечислению в бюджеты субъектов РФ межбюджетных трансфертов, субсидий юридическим лицам, индивидуальным предпринимателями, физическим лицам, полномочия по осуществлению которых переданы ТОФК»</w:t>
      </w:r>
      <w:r w:rsidRPr="00357E60">
        <w:t xml:space="preserve"> </w:t>
      </w:r>
      <w:r>
        <w:t xml:space="preserve">строки добавляются вручную из вкладки </w:t>
      </w:r>
      <w:r w:rsidRPr="00190CB5">
        <w:t>«Раздел 1. Итого по проекту бюджетной сметы»</w:t>
      </w:r>
      <w:r>
        <w:t xml:space="preserve"> и </w:t>
      </w:r>
      <w:r w:rsidRPr="00190CB5">
        <w:t>«Раздел 5.2. Расходы учреждения по исполнению ПНО за счет БА»</w:t>
      </w:r>
      <w:r>
        <w:t>, у которых вид расходов «530», «520», «540» и «810».</w:t>
      </w:r>
    </w:p>
    <w:p w14:paraId="7CB9495B" w14:textId="77777777" w:rsidR="00705CEE" w:rsidRPr="00EC518C" w:rsidRDefault="001D3D56" w:rsidP="00565C0F">
      <w:pPr>
        <w:pStyle w:val="41"/>
      </w:pPr>
      <w:r>
        <w:t>Работа во вкладке</w:t>
      </w:r>
      <w:r w:rsidR="00705CEE">
        <w:t xml:space="preserve"> </w:t>
      </w:r>
      <w:r w:rsidR="00705CEE" w:rsidRPr="00EC518C">
        <w:t>«Раздел 6. Курс доллара»</w:t>
      </w:r>
    </w:p>
    <w:p w14:paraId="6B402928" w14:textId="77777777" w:rsidR="00705CEE" w:rsidRDefault="00705CEE" w:rsidP="00C6254B">
      <w:pPr>
        <w:pStyle w:val="ae"/>
      </w:pPr>
      <w:r>
        <w:t>В</w:t>
      </w:r>
      <w:r w:rsidRPr="00604478">
        <w:t>кладк</w:t>
      </w:r>
      <w:r>
        <w:t>а</w:t>
      </w:r>
      <w:r w:rsidRPr="00604478">
        <w:t xml:space="preserve"> </w:t>
      </w:r>
      <w:r w:rsidRPr="00190CB5">
        <w:t>«Раздел 6. Курс доллара»</w:t>
      </w:r>
      <w:r>
        <w:t xml:space="preserve"> заполняется автоматически на основании данных справочника «Иностранные валюты».</w:t>
      </w:r>
    </w:p>
    <w:p w14:paraId="1777E28A" w14:textId="77777777" w:rsidR="00D42F63" w:rsidRDefault="00D42F63" w:rsidP="00C6254B">
      <w:pPr>
        <w:pStyle w:val="ae"/>
      </w:pPr>
      <w:r>
        <w:t>Работа во вкладке «</w:t>
      </w:r>
      <w:r w:rsidRPr="00EC518C">
        <w:t>Раздел 6. Курс доллара</w:t>
      </w:r>
      <w:r>
        <w:t>» осуществляется аналогично описанию в п.п. </w:t>
      </w:r>
      <w:r>
        <w:fldChar w:fldCharType="begin"/>
      </w:r>
      <w:r>
        <w:instrText xml:space="preserve"> REF _Ref41860915 \w \h </w:instrText>
      </w:r>
      <w:r>
        <w:fldChar w:fldCharType="separate"/>
      </w:r>
      <w:r w:rsidR="00FF67A6">
        <w:t>5.2.1.1</w:t>
      </w:r>
      <w:r>
        <w:fldChar w:fldCharType="end"/>
      </w:r>
      <w:r>
        <w:t> н</w:t>
      </w:r>
      <w:r w:rsidR="001D3D56">
        <w:t>астоящего руководства пользова</w:t>
      </w:r>
      <w:r>
        <w:t>теля.</w:t>
      </w:r>
    </w:p>
    <w:p w14:paraId="6D3A771C" w14:textId="77777777" w:rsidR="00705CEE" w:rsidRDefault="00705CEE" w:rsidP="00C6254B">
      <w:pPr>
        <w:pStyle w:val="ae"/>
      </w:pPr>
      <w:r>
        <w:t>Для сохранения введенных данных</w:t>
      </w:r>
      <w:r w:rsidR="0061717A">
        <w:t xml:space="preserve"> и закрытия окна «Справка о распределении показателей проектов БС»</w:t>
      </w:r>
      <w:r>
        <w:t xml:space="preserve"> необходимо последовательно нажать на кнопки «Сохранить» и «Закрыть» (</w:t>
      </w:r>
      <w:r w:rsidR="00C36839">
        <w:fldChar w:fldCharType="begin"/>
      </w:r>
      <w:r w:rsidR="00C36839">
        <w:instrText xml:space="preserve"> REF _Ref8912875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212</w:t>
      </w:r>
      <w:r w:rsidR="00C36839">
        <w:fldChar w:fldCharType="end"/>
      </w:r>
      <w:r>
        <w:t>).</w:t>
      </w:r>
    </w:p>
    <w:p w14:paraId="76F8691A" w14:textId="77777777" w:rsidR="00705CEE" w:rsidRDefault="009E1B33" w:rsidP="00C34DEE">
      <w:pPr>
        <w:pStyle w:val="af7"/>
      </w:pPr>
      <w:r>
        <w:pict w14:anchorId="69CFFACF">
          <v:shape id="_x0000_i1239" type="#_x0000_t75" style="width:478.5pt;height:174pt;visibility:visible;mso-wrap-style:square">
            <v:imagedata r:id="rId207" o:title=""/>
          </v:shape>
        </w:pict>
      </w:r>
    </w:p>
    <w:p w14:paraId="32E4F512" w14:textId="77777777" w:rsidR="00705CEE" w:rsidRDefault="00651CC7" w:rsidP="00C34DEE">
      <w:pPr>
        <w:pStyle w:val="aff1"/>
      </w:pPr>
      <w:bookmarkStart w:id="340" w:name="_Ref8912875"/>
      <w:r>
        <w:t>Рисунок </w:t>
      </w:r>
      <w:fldSimple w:instr=" SEQ Рисунок \* ARABIC ">
        <w:r w:rsidR="00FF67A6">
          <w:rPr>
            <w:noProof/>
          </w:rPr>
          <w:t>212</w:t>
        </w:r>
      </w:fldSimple>
      <w:bookmarkEnd w:id="340"/>
      <w:r w:rsidR="00705CEE">
        <w:t>.</w:t>
      </w:r>
      <w:r w:rsidR="00705CEE" w:rsidRPr="00046B2F">
        <w:t xml:space="preserve"> </w:t>
      </w:r>
      <w:r w:rsidR="0061717A">
        <w:t>Сохранение данных и закрытие окна</w:t>
      </w:r>
    </w:p>
    <w:p w14:paraId="149A794D" w14:textId="77777777" w:rsidR="00705CEE" w:rsidRDefault="00705CEE" w:rsidP="00C6254B">
      <w:pPr>
        <w:pStyle w:val="ae"/>
      </w:pPr>
      <w:r>
        <w:t>В результате в подразделе «Проекты бюджетных смет» во вкладке «</w:t>
      </w:r>
      <w:r w:rsidR="00715A9F">
        <w:t>Внутренние</w:t>
      </w:r>
      <w:r>
        <w:t>» отобразится новая строка</w:t>
      </w:r>
      <w:r w:rsidR="00715A9F">
        <w:t xml:space="preserve"> </w:t>
      </w:r>
      <w:r>
        <w:t>(</w:t>
      </w:r>
      <w:r w:rsidR="00C36839">
        <w:fldChar w:fldCharType="begin"/>
      </w:r>
      <w:r w:rsidR="00C36839">
        <w:instrText xml:space="preserve"> REF _Ref8912881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213</w:t>
      </w:r>
      <w:r w:rsidR="00C36839">
        <w:fldChar w:fldCharType="end"/>
      </w:r>
      <w:r>
        <w:t>).</w:t>
      </w:r>
    </w:p>
    <w:p w14:paraId="052C3693" w14:textId="77777777" w:rsidR="00705CEE" w:rsidRDefault="009E1B33" w:rsidP="00C34DEE">
      <w:pPr>
        <w:pStyle w:val="af7"/>
      </w:pPr>
      <w:r>
        <w:pict w14:anchorId="6AD5CB90">
          <v:shape id="_x0000_i1240" type="#_x0000_t75" style="width:480pt;height:262.5pt;visibility:visible;mso-wrap-style:square">
            <v:imagedata r:id="rId208" o:title=""/>
          </v:shape>
        </w:pict>
      </w:r>
    </w:p>
    <w:p w14:paraId="0C365057" w14:textId="77777777" w:rsidR="00705CEE" w:rsidRPr="0055007E" w:rsidRDefault="00651CC7" w:rsidP="00C34DEE">
      <w:pPr>
        <w:pStyle w:val="aff1"/>
      </w:pPr>
      <w:bookmarkStart w:id="341" w:name="_Ref8912881"/>
      <w:r>
        <w:t>Рисунок </w:t>
      </w:r>
      <w:fldSimple w:instr=" SEQ Рисунок \* ARABIC ">
        <w:r w:rsidR="00FF67A6">
          <w:rPr>
            <w:noProof/>
          </w:rPr>
          <w:t>213</w:t>
        </w:r>
      </w:fldSimple>
      <w:bookmarkEnd w:id="341"/>
      <w:r w:rsidR="00705CEE">
        <w:t>.</w:t>
      </w:r>
      <w:r w:rsidR="00705CEE" w:rsidRPr="00046B2F">
        <w:t xml:space="preserve"> </w:t>
      </w:r>
      <w:r w:rsidR="00705CEE">
        <w:t>Новая строка</w:t>
      </w:r>
    </w:p>
    <w:p w14:paraId="1AB4D028" w14:textId="77777777" w:rsidR="00705CEE" w:rsidRDefault="00705CEE" w:rsidP="00DE77C7">
      <w:pPr>
        <w:pStyle w:val="31"/>
      </w:pPr>
      <w:bookmarkStart w:id="342" w:name="_Toc41930176"/>
      <w:r>
        <w:t>Добавление вложения к документу «Справка о распределении показателей проектов БС»</w:t>
      </w:r>
      <w:bookmarkEnd w:id="342"/>
    </w:p>
    <w:p w14:paraId="25A24B00" w14:textId="77777777" w:rsidR="0048242F" w:rsidRDefault="0048242F" w:rsidP="00C6254B">
      <w:pPr>
        <w:pStyle w:val="ae"/>
      </w:pPr>
      <w:r>
        <w:t xml:space="preserve">Добавление вложения к документу «Справка о распределении показателей проектов БС» осуществляется аналогично описанию </w:t>
      </w:r>
      <w:r w:rsidR="00D42F63">
        <w:t xml:space="preserve">в </w:t>
      </w:r>
      <w:r>
        <w:t>п.п.</w:t>
      </w:r>
      <w:r w:rsidR="00D42F63">
        <w:t> </w:t>
      </w:r>
      <w:r>
        <w:fldChar w:fldCharType="begin"/>
      </w:r>
      <w:r>
        <w:instrText xml:space="preserve"> REF _Ref8909592 \r \h </w:instrText>
      </w:r>
      <w:r>
        <w:fldChar w:fldCharType="separate"/>
      </w:r>
      <w:r w:rsidR="00FF67A6">
        <w:t>5.1.2</w:t>
      </w:r>
      <w:r>
        <w:fldChar w:fldCharType="end"/>
      </w:r>
      <w:r w:rsidR="00D42F63">
        <w:t> </w:t>
      </w:r>
      <w:r>
        <w:t>настоящего руководства пользователя.</w:t>
      </w:r>
    </w:p>
    <w:p w14:paraId="5E2408E1" w14:textId="77777777" w:rsidR="00705CEE" w:rsidRDefault="00705CEE" w:rsidP="00DE77C7">
      <w:pPr>
        <w:pStyle w:val="31"/>
      </w:pPr>
      <w:bookmarkStart w:id="343" w:name="_Toc41930177"/>
      <w:r>
        <w:t>Удаление вложения к документу «Справка о распределении показателей проектов БС»</w:t>
      </w:r>
      <w:bookmarkEnd w:id="343"/>
    </w:p>
    <w:p w14:paraId="27757D53" w14:textId="77777777" w:rsidR="0048242F" w:rsidRDefault="0048242F" w:rsidP="00C6254B">
      <w:pPr>
        <w:pStyle w:val="ae"/>
      </w:pPr>
      <w:r>
        <w:t xml:space="preserve">Удаление вложения к документу «Справка о распределении показателей проектов БС» осуществляется аналогично описанию </w:t>
      </w:r>
      <w:r w:rsidR="00D42F63">
        <w:t>в </w:t>
      </w:r>
      <w:r>
        <w:t>п.п.</w:t>
      </w:r>
      <w:r w:rsidR="00D42F63">
        <w:t> </w:t>
      </w:r>
      <w:r>
        <w:fldChar w:fldCharType="begin"/>
      </w:r>
      <w:r>
        <w:instrText xml:space="preserve"> REF _Ref8909610 \r \h </w:instrText>
      </w:r>
      <w:r>
        <w:fldChar w:fldCharType="separate"/>
      </w:r>
      <w:r w:rsidR="00FF67A6">
        <w:t>5.1.3</w:t>
      </w:r>
      <w:r>
        <w:fldChar w:fldCharType="end"/>
      </w:r>
      <w:r>
        <w:t xml:space="preserve"> настоящего руководства пользователя.</w:t>
      </w:r>
    </w:p>
    <w:p w14:paraId="6155ADF8" w14:textId="77777777" w:rsidR="00705CEE" w:rsidRDefault="00705CEE" w:rsidP="00DE77C7">
      <w:pPr>
        <w:pStyle w:val="31"/>
      </w:pPr>
      <w:bookmarkStart w:id="344" w:name="_Toc41930178"/>
      <w:r>
        <w:t>Просмотр вложения к документу «Справка о распределении показателей проектов БС»</w:t>
      </w:r>
      <w:bookmarkEnd w:id="344"/>
    </w:p>
    <w:p w14:paraId="2EFFF49D" w14:textId="77777777" w:rsidR="0048242F" w:rsidRDefault="0048242F" w:rsidP="00C6254B">
      <w:pPr>
        <w:pStyle w:val="ae"/>
      </w:pPr>
      <w:r>
        <w:t>Просмотр вложения к документу «Справка о распределении показателей проектов БС» осуществляется аналогично описанию</w:t>
      </w:r>
      <w:r w:rsidR="00D42F63">
        <w:t xml:space="preserve"> в</w:t>
      </w:r>
      <w:r>
        <w:t xml:space="preserve"> п.п.</w:t>
      </w:r>
      <w:r w:rsidR="00D42F63">
        <w:t> </w:t>
      </w:r>
      <w:r>
        <w:fldChar w:fldCharType="begin"/>
      </w:r>
      <w:r>
        <w:instrText xml:space="preserve"> REF _Ref8909628 \r \h </w:instrText>
      </w:r>
      <w:r>
        <w:fldChar w:fldCharType="separate"/>
      </w:r>
      <w:r w:rsidR="00FF67A6">
        <w:t>5.1.4</w:t>
      </w:r>
      <w:r>
        <w:fldChar w:fldCharType="end"/>
      </w:r>
      <w:r w:rsidR="00D42F63">
        <w:t> </w:t>
      </w:r>
      <w:r>
        <w:t>настоящего руководства пользователя.</w:t>
      </w:r>
    </w:p>
    <w:p w14:paraId="2C57E5A1" w14:textId="77777777" w:rsidR="00705CEE" w:rsidRPr="00604478" w:rsidRDefault="00705CEE" w:rsidP="00565C0F">
      <w:pPr>
        <w:pStyle w:val="31"/>
      </w:pPr>
      <w:bookmarkStart w:id="345" w:name="_Toc41930179"/>
      <w:r>
        <w:t>Внутреннее</w:t>
      </w:r>
      <w:r w:rsidRPr="00604478">
        <w:t xml:space="preserve"> согласование документа </w:t>
      </w:r>
      <w:r>
        <w:t>«Справка о распределении показателей проектов БС»</w:t>
      </w:r>
      <w:bookmarkEnd w:id="345"/>
    </w:p>
    <w:p w14:paraId="43112CFA" w14:textId="77777777" w:rsidR="00705CEE" w:rsidRPr="00604478" w:rsidRDefault="00705CEE" w:rsidP="00565C0F">
      <w:pPr>
        <w:pStyle w:val="41"/>
      </w:pPr>
      <w:r w:rsidRPr="00604478">
        <w:t>Просмотр истории резолюции</w:t>
      </w:r>
    </w:p>
    <w:p w14:paraId="04F74459" w14:textId="77777777" w:rsidR="00705CEE" w:rsidRDefault="00705CEE" w:rsidP="00C6254B">
      <w:pPr>
        <w:pStyle w:val="ae"/>
      </w:pPr>
      <w:r w:rsidRPr="00832BF1">
        <w:rPr>
          <w:b/>
        </w:rPr>
        <w:t>Предусловие.</w:t>
      </w:r>
      <w:r w:rsidRPr="00832BF1">
        <w:t xml:space="preserve"> Осуществлен вход с ролью </w:t>
      </w:r>
      <w:r>
        <w:t>«Формирование и ведение БС ПБС (Ввод данных)», «Формирование и ведение БС ПБС (Согласование)», «Формирование и ведение БС ПБС (Подписание)», «Формирование и ведение БС ПБС (Утверждение)», «Формирование и ведение БС ПБС (Просмотр)».</w:t>
      </w:r>
    </w:p>
    <w:p w14:paraId="1D05AF6D" w14:textId="77777777" w:rsidR="00715A9F" w:rsidRDefault="00715A9F" w:rsidP="00C6254B">
      <w:pPr>
        <w:pStyle w:val="ae"/>
      </w:pPr>
      <w:r w:rsidRPr="00604478">
        <w:t>Просмотр истории резолюции</w:t>
      </w:r>
      <w:r>
        <w:t xml:space="preserve"> осуществляется аналогично описанию </w:t>
      </w:r>
      <w:r w:rsidR="00D42F63">
        <w:t xml:space="preserve">в </w:t>
      </w:r>
      <w:r>
        <w:t>п.п.</w:t>
      </w:r>
      <w:r w:rsidR="00D42F63">
        <w:t> </w:t>
      </w:r>
      <w:r>
        <w:fldChar w:fldCharType="begin"/>
      </w:r>
      <w:r>
        <w:instrText xml:space="preserve"> REF _Ref8913225 \r \h </w:instrText>
      </w:r>
      <w:r>
        <w:fldChar w:fldCharType="separate"/>
      </w:r>
      <w:r w:rsidR="00FF67A6">
        <w:t>5.1.5.1</w:t>
      </w:r>
      <w:r>
        <w:fldChar w:fldCharType="end"/>
      </w:r>
      <w:r w:rsidR="00D42F63">
        <w:t> </w:t>
      </w:r>
      <w:r>
        <w:t>настоящего руководства пользователя.</w:t>
      </w:r>
    </w:p>
    <w:p w14:paraId="7E2798B3" w14:textId="77777777" w:rsidR="00705CEE" w:rsidRPr="00604478" w:rsidRDefault="00705CEE" w:rsidP="00565C0F">
      <w:pPr>
        <w:pStyle w:val="41"/>
      </w:pPr>
      <w:r w:rsidRPr="00604478">
        <w:t>Формирование листа согласования</w:t>
      </w:r>
    </w:p>
    <w:p w14:paraId="5019FC65" w14:textId="77777777" w:rsidR="00705CEE" w:rsidRDefault="00705CEE" w:rsidP="00C6254B">
      <w:pPr>
        <w:pStyle w:val="ae"/>
      </w:pPr>
      <w:r w:rsidRPr="00832BF1">
        <w:rPr>
          <w:b/>
        </w:rPr>
        <w:t>Предусловие.</w:t>
      </w:r>
      <w:r w:rsidRPr="00832BF1">
        <w:t xml:space="preserve"> Осуществлен вход с ролью </w:t>
      </w:r>
      <w:r>
        <w:t>«Формирование и ведение БС ПБС (Ввод данных)».</w:t>
      </w:r>
    </w:p>
    <w:p w14:paraId="0FF481CA" w14:textId="77777777" w:rsidR="00715A9F" w:rsidRDefault="00715A9F" w:rsidP="00C6254B">
      <w:pPr>
        <w:pStyle w:val="ae"/>
      </w:pPr>
      <w:r w:rsidRPr="00604478">
        <w:t>Формирование листа согласования</w:t>
      </w:r>
      <w:r>
        <w:t xml:space="preserve"> осуществляется аналогично описанию </w:t>
      </w:r>
      <w:r w:rsidR="00D42F63">
        <w:t xml:space="preserve">в </w:t>
      </w:r>
      <w:r>
        <w:t>п.п.</w:t>
      </w:r>
      <w:r w:rsidR="00D42F63">
        <w:t> </w:t>
      </w:r>
      <w:r>
        <w:fldChar w:fldCharType="begin"/>
      </w:r>
      <w:r>
        <w:instrText xml:space="preserve"> REF _Ref8913336 \r \h </w:instrText>
      </w:r>
      <w:r>
        <w:fldChar w:fldCharType="separate"/>
      </w:r>
      <w:r w:rsidR="00FF67A6">
        <w:t>5.1.5.2</w:t>
      </w:r>
      <w:r>
        <w:fldChar w:fldCharType="end"/>
      </w:r>
      <w:r w:rsidR="00D42F63">
        <w:t> </w:t>
      </w:r>
      <w:r>
        <w:t>настоящего руководства пользователя.</w:t>
      </w:r>
    </w:p>
    <w:p w14:paraId="3223E6B8" w14:textId="77777777" w:rsidR="00705CEE" w:rsidRPr="00604478" w:rsidRDefault="00705CEE" w:rsidP="00565C0F">
      <w:pPr>
        <w:pStyle w:val="41"/>
        <w:rPr>
          <w:rStyle w:val="43"/>
          <w:b/>
        </w:rPr>
      </w:pPr>
      <w:r w:rsidRPr="00604478">
        <w:t>С</w:t>
      </w:r>
      <w:r w:rsidRPr="00604478">
        <w:rPr>
          <w:rStyle w:val="43"/>
          <w:b/>
        </w:rPr>
        <w:t>огласование</w:t>
      </w:r>
    </w:p>
    <w:p w14:paraId="2656ED7F" w14:textId="77777777" w:rsidR="00705CEE" w:rsidRPr="00604478" w:rsidRDefault="00705CEE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Pr="0054751B">
        <w:t>Формирование и ведение БС ПБС (Согласование)</w:t>
      </w:r>
      <w:r>
        <w:t>.</w:t>
      </w:r>
    </w:p>
    <w:p w14:paraId="6FE1F401" w14:textId="77777777" w:rsidR="00715A9F" w:rsidRDefault="00715A9F" w:rsidP="00C6254B">
      <w:pPr>
        <w:pStyle w:val="ae"/>
      </w:pPr>
      <w:r w:rsidRPr="00604478">
        <w:t>С</w:t>
      </w:r>
      <w:r w:rsidRPr="00604478">
        <w:rPr>
          <w:rStyle w:val="43"/>
          <w:b w:val="0"/>
        </w:rPr>
        <w:t>огласование</w:t>
      </w:r>
      <w:r>
        <w:t xml:space="preserve"> осуществляется аналогично описанию</w:t>
      </w:r>
      <w:r w:rsidR="00D42F63">
        <w:t xml:space="preserve"> в</w:t>
      </w:r>
      <w:r>
        <w:t xml:space="preserve"> п.п.</w:t>
      </w:r>
      <w:r w:rsidR="00D42F63">
        <w:t> </w:t>
      </w:r>
      <w:r>
        <w:fldChar w:fldCharType="begin"/>
      </w:r>
      <w:r>
        <w:instrText xml:space="preserve"> REF _Ref465266219 \r \h </w:instrText>
      </w:r>
      <w:r>
        <w:fldChar w:fldCharType="separate"/>
      </w:r>
      <w:r w:rsidR="00FF67A6">
        <w:t>5.1.5.3</w:t>
      </w:r>
      <w:r>
        <w:fldChar w:fldCharType="end"/>
      </w:r>
      <w:r w:rsidR="00D42F63">
        <w:t> </w:t>
      </w:r>
      <w:r>
        <w:t>настоящего руководства пользователя.</w:t>
      </w:r>
    </w:p>
    <w:p w14:paraId="4A5AC685" w14:textId="77777777" w:rsidR="00705CEE" w:rsidRPr="00604478" w:rsidRDefault="00705CEE" w:rsidP="00565C0F">
      <w:pPr>
        <w:pStyle w:val="41"/>
      </w:pPr>
      <w:r w:rsidRPr="00F20EAA">
        <w:rPr>
          <w:rStyle w:val="43"/>
          <w:b/>
          <w:snapToGrid w:val="0"/>
        </w:rPr>
        <w:t>Утверждение</w:t>
      </w:r>
    </w:p>
    <w:p w14:paraId="177EB569" w14:textId="77777777" w:rsidR="00705CEE" w:rsidRPr="00604478" w:rsidRDefault="00705CEE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</w:t>
      </w:r>
      <w:r>
        <w:t>«</w:t>
      </w:r>
      <w:r w:rsidRPr="00694FD4">
        <w:t>Формирование и ведение БС ПБС (</w:t>
      </w:r>
      <w:r>
        <w:t>Утверждение</w:t>
      </w:r>
      <w:r w:rsidRPr="00694FD4">
        <w:t>)</w:t>
      </w:r>
      <w:r w:rsidRPr="00604478">
        <w:t>».</w:t>
      </w:r>
    </w:p>
    <w:p w14:paraId="73022F7E" w14:textId="77777777" w:rsidR="00715A9F" w:rsidRDefault="00715A9F" w:rsidP="00C6254B">
      <w:pPr>
        <w:pStyle w:val="ae"/>
      </w:pPr>
      <w:r w:rsidRPr="00F20EAA">
        <w:rPr>
          <w:rStyle w:val="43"/>
          <w:b w:val="0"/>
        </w:rPr>
        <w:t>Утверждение</w:t>
      </w:r>
      <w:r>
        <w:t xml:space="preserve"> осуществляется аналогично описанию</w:t>
      </w:r>
      <w:r w:rsidR="00D42F63">
        <w:t xml:space="preserve"> в</w:t>
      </w:r>
      <w:r>
        <w:t xml:space="preserve"> п.п.</w:t>
      </w:r>
      <w:r w:rsidR="00D42F63">
        <w:t> </w:t>
      </w:r>
      <w:r>
        <w:fldChar w:fldCharType="begin"/>
      </w:r>
      <w:r>
        <w:instrText xml:space="preserve"> REF _Ref472501566 \r \h </w:instrText>
      </w:r>
      <w:r>
        <w:fldChar w:fldCharType="separate"/>
      </w:r>
      <w:r w:rsidR="00FF67A6">
        <w:t>5.1.5.4</w:t>
      </w:r>
      <w:r>
        <w:fldChar w:fldCharType="end"/>
      </w:r>
      <w:r w:rsidR="00D42F63">
        <w:t> </w:t>
      </w:r>
      <w:r>
        <w:t>настоящего руководства пользователя.</w:t>
      </w:r>
    </w:p>
    <w:p w14:paraId="35E4F760" w14:textId="77777777" w:rsidR="00715A9F" w:rsidRDefault="00715A9F" w:rsidP="00C6254B">
      <w:pPr>
        <w:pStyle w:val="ae"/>
      </w:pPr>
      <w:r w:rsidRPr="00715A9F">
        <w:rPr>
          <w:b/>
        </w:rPr>
        <w:t>Важно!</w:t>
      </w:r>
      <w:r>
        <w:t xml:space="preserve"> После успешного утверждения документа «Справка о распределении показателей проектов БС», </w:t>
      </w:r>
      <w:r w:rsidR="00D42F63">
        <w:t xml:space="preserve">ранее </w:t>
      </w:r>
      <w:r>
        <w:t>включенные в него строки СП</w:t>
      </w:r>
      <w:r w:rsidR="00D42F63">
        <w:t>,</w:t>
      </w:r>
      <w:r>
        <w:t xml:space="preserve"> переходят в статус «Подписано».</w:t>
      </w:r>
    </w:p>
    <w:p w14:paraId="2BF2E86E" w14:textId="77777777" w:rsidR="00705CEE" w:rsidRPr="00604478" w:rsidRDefault="00705CEE" w:rsidP="00565C0F">
      <w:pPr>
        <w:pStyle w:val="41"/>
      </w:pPr>
      <w:r w:rsidRPr="0012593B">
        <w:rPr>
          <w:rStyle w:val="43"/>
          <w:b/>
        </w:rPr>
        <w:t>Редактирование</w:t>
      </w:r>
      <w:r w:rsidRPr="00604478">
        <w:t xml:space="preserve"> и повторное согласование</w:t>
      </w:r>
    </w:p>
    <w:p w14:paraId="20CB9389" w14:textId="77777777" w:rsidR="00715A9F" w:rsidRPr="00604478" w:rsidRDefault="00715A9F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</w:t>
      </w:r>
      <w:r>
        <w:t>«</w:t>
      </w:r>
      <w:r w:rsidRPr="00694FD4">
        <w:t>Формирование и ведение БС ПБС (</w:t>
      </w:r>
      <w:r>
        <w:t>Утверждение</w:t>
      </w:r>
      <w:r w:rsidRPr="00694FD4">
        <w:t>)</w:t>
      </w:r>
      <w:r w:rsidRPr="00604478">
        <w:t>».</w:t>
      </w:r>
    </w:p>
    <w:p w14:paraId="3CE7C4DD" w14:textId="77777777" w:rsidR="00715A9F" w:rsidRDefault="00715A9F" w:rsidP="00C6254B">
      <w:pPr>
        <w:pStyle w:val="ae"/>
      </w:pPr>
      <w:r w:rsidRPr="0012593B">
        <w:rPr>
          <w:rStyle w:val="43"/>
          <w:b w:val="0"/>
        </w:rPr>
        <w:t>Редактирование</w:t>
      </w:r>
      <w:r w:rsidRPr="00604478">
        <w:t xml:space="preserve"> и повторное согласование</w:t>
      </w:r>
      <w:r>
        <w:t xml:space="preserve"> осуществляется аналогично описанию </w:t>
      </w:r>
      <w:r w:rsidR="00D42F63">
        <w:t xml:space="preserve">в </w:t>
      </w:r>
      <w:r>
        <w:t>п.п.</w:t>
      </w:r>
      <w:r w:rsidR="00D42F63">
        <w:t> </w:t>
      </w:r>
      <w:r>
        <w:fldChar w:fldCharType="begin"/>
      </w:r>
      <w:r>
        <w:instrText xml:space="preserve"> REF _Ref8913422 \r \h </w:instrText>
      </w:r>
      <w:r>
        <w:fldChar w:fldCharType="separate"/>
      </w:r>
      <w:r w:rsidR="00FF67A6">
        <w:t>5.1.5.5</w:t>
      </w:r>
      <w:r>
        <w:fldChar w:fldCharType="end"/>
      </w:r>
      <w:r w:rsidR="00D42F63">
        <w:t> </w:t>
      </w:r>
      <w:r>
        <w:t>настоящего руководства пользователя.</w:t>
      </w:r>
    </w:p>
    <w:p w14:paraId="227820D0" w14:textId="77777777" w:rsidR="00705CEE" w:rsidRDefault="00705CEE" w:rsidP="00565C0F">
      <w:pPr>
        <w:pStyle w:val="31"/>
      </w:pPr>
      <w:bookmarkStart w:id="346" w:name="_Toc41930180"/>
      <w:r>
        <w:t>Удаление</w:t>
      </w:r>
      <w:r w:rsidRPr="00604478">
        <w:t xml:space="preserve"> документа </w:t>
      </w:r>
      <w:r>
        <w:t>«Справка о распределении показателей проектов БС»</w:t>
      </w:r>
      <w:bookmarkEnd w:id="346"/>
    </w:p>
    <w:p w14:paraId="758F8CD2" w14:textId="77777777" w:rsidR="00705CEE" w:rsidRDefault="00705CEE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Pr="0054751B">
        <w:t>Формирование и ведение БС ПБС (Ввод данных)</w:t>
      </w:r>
      <w:r w:rsidRPr="00604478">
        <w:t>».</w:t>
      </w:r>
    </w:p>
    <w:p w14:paraId="1F1A5C83" w14:textId="77777777" w:rsidR="00705CEE" w:rsidRDefault="00705CEE" w:rsidP="00C6254B">
      <w:pPr>
        <w:pStyle w:val="ae"/>
      </w:pPr>
      <w:r w:rsidRPr="00707B3E">
        <w:rPr>
          <w:b/>
        </w:rPr>
        <w:t>Важно!</w:t>
      </w:r>
      <w:r>
        <w:t xml:space="preserve"> Для удален</w:t>
      </w:r>
      <w:r w:rsidR="0048242F">
        <w:t xml:space="preserve">ия доступны документы </w:t>
      </w:r>
      <w:r w:rsidR="00D42F63">
        <w:t>со</w:t>
      </w:r>
      <w:r w:rsidR="0048242F">
        <w:t xml:space="preserve"> статус</w:t>
      </w:r>
      <w:r w:rsidR="00D42F63">
        <w:t>ом</w:t>
      </w:r>
      <w:r>
        <w:t xml:space="preserve"> «Черновик».</w:t>
      </w:r>
    </w:p>
    <w:p w14:paraId="515BC9C2" w14:textId="77777777" w:rsidR="0048242F" w:rsidRDefault="0048242F" w:rsidP="00C6254B">
      <w:pPr>
        <w:pStyle w:val="ae"/>
      </w:pPr>
      <w:r>
        <w:t xml:space="preserve">Удаление </w:t>
      </w:r>
      <w:r w:rsidRPr="00604478">
        <w:t>документ</w:t>
      </w:r>
      <w:r>
        <w:t>а</w:t>
      </w:r>
      <w:r w:rsidRPr="00604478">
        <w:t xml:space="preserve"> </w:t>
      </w:r>
      <w:r>
        <w:t>«Справка о распределении показателей проектов БС» осуществляется аналогично описанию</w:t>
      </w:r>
      <w:r w:rsidR="00D42F63">
        <w:t xml:space="preserve"> в</w:t>
      </w:r>
      <w:r>
        <w:t xml:space="preserve"> п.п.</w:t>
      </w:r>
      <w:r w:rsidR="00D42F63">
        <w:t> </w:t>
      </w:r>
      <w:r>
        <w:fldChar w:fldCharType="begin"/>
      </w:r>
      <w:r>
        <w:instrText xml:space="preserve"> REF _Ref8909717 \r \h </w:instrText>
      </w:r>
      <w:r>
        <w:fldChar w:fldCharType="separate"/>
      </w:r>
      <w:r w:rsidR="00FF67A6">
        <w:t>5.1.7</w:t>
      </w:r>
      <w:r>
        <w:fldChar w:fldCharType="end"/>
      </w:r>
      <w:r w:rsidR="00D42F63">
        <w:t> </w:t>
      </w:r>
      <w:r>
        <w:t>настоящего руководства пользователя.</w:t>
      </w:r>
    </w:p>
    <w:p w14:paraId="4957EBD8" w14:textId="77777777" w:rsidR="00705CEE" w:rsidRDefault="00705CEE" w:rsidP="00565C0F">
      <w:pPr>
        <w:pStyle w:val="31"/>
      </w:pPr>
      <w:bookmarkStart w:id="347" w:name="_Toc41930181"/>
      <w:r>
        <w:t>Создание версии</w:t>
      </w:r>
      <w:r w:rsidRPr="00604478">
        <w:t xml:space="preserve"> документа </w:t>
      </w:r>
      <w:r>
        <w:t>«Справка о распределении показателей проектов БС»</w:t>
      </w:r>
      <w:bookmarkEnd w:id="347"/>
    </w:p>
    <w:p w14:paraId="4CFFAB8A" w14:textId="77777777" w:rsidR="00705CEE" w:rsidRDefault="00705CEE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«</w:t>
      </w:r>
      <w:r w:rsidRPr="0054751B">
        <w:t>Формирование и ведение БС ПБС (Ввод данных)</w:t>
      </w:r>
      <w:r w:rsidRPr="00604478">
        <w:t>».</w:t>
      </w:r>
    </w:p>
    <w:p w14:paraId="0764A075" w14:textId="77777777" w:rsidR="00705CEE" w:rsidRDefault="00705CEE" w:rsidP="00C6254B">
      <w:pPr>
        <w:pStyle w:val="ae"/>
      </w:pPr>
      <w:r w:rsidRPr="00707B3E">
        <w:rPr>
          <w:b/>
        </w:rPr>
        <w:t>Важно!</w:t>
      </w:r>
      <w:r>
        <w:t xml:space="preserve"> Создание версии доступно для документов, утвержденных на внутреннем согласовании, на внешнем согласовании и, </w:t>
      </w:r>
      <w:r w:rsidRPr="00707B3E">
        <w:t xml:space="preserve">если не создана </w:t>
      </w:r>
      <w:r>
        <w:t>р</w:t>
      </w:r>
      <w:r w:rsidRPr="00707B3E">
        <w:t xml:space="preserve">езолюция вышестоящим учреждением </w:t>
      </w:r>
      <w:r>
        <w:t>р</w:t>
      </w:r>
      <w:r w:rsidRPr="00F24EF2">
        <w:t>аспорядител</w:t>
      </w:r>
      <w:r>
        <w:t>я</w:t>
      </w:r>
      <w:r w:rsidRPr="00F24EF2">
        <w:t xml:space="preserve"> средств федерального бюджета </w:t>
      </w:r>
      <w:r w:rsidRPr="00707B3E">
        <w:t xml:space="preserve">или </w:t>
      </w:r>
      <w:r>
        <w:t>г</w:t>
      </w:r>
      <w:r w:rsidRPr="004A0DAD">
        <w:t>лавн</w:t>
      </w:r>
      <w:r>
        <w:t>ого</w:t>
      </w:r>
      <w:r w:rsidRPr="004A0DAD">
        <w:t xml:space="preserve"> распорядител</w:t>
      </w:r>
      <w:r>
        <w:t>я</w:t>
      </w:r>
      <w:r w:rsidRPr="004A0DAD">
        <w:t xml:space="preserve"> средств федерального бюджета</w:t>
      </w:r>
      <w:r>
        <w:t>.</w:t>
      </w:r>
    </w:p>
    <w:p w14:paraId="3A6C5B62" w14:textId="77777777" w:rsidR="0048242F" w:rsidRDefault="0048242F" w:rsidP="00C6254B">
      <w:pPr>
        <w:pStyle w:val="ae"/>
      </w:pPr>
      <w:r>
        <w:t xml:space="preserve">Создание версии </w:t>
      </w:r>
      <w:r w:rsidRPr="00604478">
        <w:t>документ</w:t>
      </w:r>
      <w:r>
        <w:t>а</w:t>
      </w:r>
      <w:r w:rsidRPr="00604478">
        <w:t xml:space="preserve"> </w:t>
      </w:r>
      <w:r>
        <w:t>«Справка о распределении показателей проектов БС» осуществляется аналогично описанию</w:t>
      </w:r>
      <w:r w:rsidR="00140AD3">
        <w:t xml:space="preserve"> в</w:t>
      </w:r>
      <w:r>
        <w:t xml:space="preserve"> п.п.</w:t>
      </w:r>
      <w:r w:rsidR="00140AD3">
        <w:t> </w:t>
      </w:r>
      <w:r>
        <w:fldChar w:fldCharType="begin"/>
      </w:r>
      <w:r>
        <w:instrText xml:space="preserve"> REF _Ref8909712 \r \h </w:instrText>
      </w:r>
      <w:r>
        <w:fldChar w:fldCharType="separate"/>
      </w:r>
      <w:r w:rsidR="00FF67A6">
        <w:t>5.1.8</w:t>
      </w:r>
      <w:r>
        <w:fldChar w:fldCharType="end"/>
      </w:r>
      <w:r w:rsidR="00140AD3">
        <w:t> </w:t>
      </w:r>
      <w:r>
        <w:t>настоящего руководства пользователя.</w:t>
      </w:r>
    </w:p>
    <w:p w14:paraId="69FA7EE3" w14:textId="77777777" w:rsidR="00705CEE" w:rsidRDefault="00705CEE" w:rsidP="00565C0F">
      <w:pPr>
        <w:pStyle w:val="31"/>
      </w:pPr>
      <w:bookmarkStart w:id="348" w:name="_Toc41930182"/>
      <w:r>
        <w:t>Просмотр версии</w:t>
      </w:r>
      <w:r w:rsidRPr="00604478">
        <w:t xml:space="preserve"> документа </w:t>
      </w:r>
      <w:r>
        <w:t>«Справка о распределении показателей проектов БС»</w:t>
      </w:r>
      <w:bookmarkEnd w:id="348"/>
    </w:p>
    <w:p w14:paraId="49E2C4D3" w14:textId="77777777" w:rsidR="00705CEE" w:rsidRDefault="0048242F" w:rsidP="00C6254B">
      <w:pPr>
        <w:pStyle w:val="ae"/>
      </w:pPr>
      <w:r w:rsidRPr="00604478">
        <w:rPr>
          <w:b/>
        </w:rPr>
        <w:t>Предусловие.</w:t>
      </w:r>
      <w:r>
        <w:rPr>
          <w:b/>
        </w:rPr>
        <w:t xml:space="preserve"> </w:t>
      </w:r>
      <w:r w:rsidR="00705CEE" w:rsidRPr="00832BF1">
        <w:t xml:space="preserve">Осуществлен вход с ролью </w:t>
      </w:r>
      <w:r w:rsidR="00705CEE">
        <w:t>«Формирование и ведение БС ПБС (Ввод данных)», «Формирование и ведение БС ПБС (Согласование)», «Формирование и ведение БС ПБС (Подписание)», «Формирование и ведение БС ПБС (Утверждение)», «Формирование и ведение БС ПБС (Просмотр)».</w:t>
      </w:r>
    </w:p>
    <w:p w14:paraId="1BA59DE2" w14:textId="77777777" w:rsidR="0048242F" w:rsidRDefault="0048242F" w:rsidP="00C6254B">
      <w:pPr>
        <w:pStyle w:val="ae"/>
      </w:pPr>
      <w:r>
        <w:t>Просмотр версии</w:t>
      </w:r>
      <w:r w:rsidRPr="00604478">
        <w:t xml:space="preserve"> документа </w:t>
      </w:r>
      <w:r>
        <w:t xml:space="preserve">«Справка о распределении показателей проектов БС» осуществляется аналогично описанию </w:t>
      </w:r>
      <w:r w:rsidR="00140AD3">
        <w:t xml:space="preserve">в </w:t>
      </w:r>
      <w:r>
        <w:t>п.п.</w:t>
      </w:r>
      <w:r w:rsidR="00140AD3">
        <w:t> </w:t>
      </w:r>
      <w:r>
        <w:fldChar w:fldCharType="begin"/>
      </w:r>
      <w:r>
        <w:instrText xml:space="preserve"> REF _Ref8909764 \r \h </w:instrText>
      </w:r>
      <w:r>
        <w:fldChar w:fldCharType="separate"/>
      </w:r>
      <w:r w:rsidR="00FF67A6">
        <w:t>5.1.9</w:t>
      </w:r>
      <w:r>
        <w:fldChar w:fldCharType="end"/>
      </w:r>
      <w:r w:rsidR="00140AD3">
        <w:t> </w:t>
      </w:r>
      <w:r>
        <w:t>настоящего руководства пользователя.</w:t>
      </w:r>
    </w:p>
    <w:p w14:paraId="3BA6A8AA" w14:textId="77777777" w:rsidR="00705CEE" w:rsidRDefault="00705CEE" w:rsidP="00565C0F">
      <w:pPr>
        <w:pStyle w:val="31"/>
      </w:pPr>
      <w:bookmarkStart w:id="349" w:name="_Toc41930183"/>
      <w:r>
        <w:t>Удаление версии</w:t>
      </w:r>
      <w:r w:rsidRPr="00604478">
        <w:t xml:space="preserve"> документа </w:t>
      </w:r>
      <w:r>
        <w:t>«Справка о распределении показателей проектов БС»</w:t>
      </w:r>
      <w:bookmarkEnd w:id="349"/>
    </w:p>
    <w:p w14:paraId="03A15921" w14:textId="77777777" w:rsidR="00705CEE" w:rsidRDefault="0048242F" w:rsidP="00C6254B">
      <w:pPr>
        <w:pStyle w:val="ae"/>
      </w:pPr>
      <w:r w:rsidRPr="00604478">
        <w:rPr>
          <w:b/>
        </w:rPr>
        <w:t>Предусловие.</w:t>
      </w:r>
      <w:r>
        <w:rPr>
          <w:b/>
        </w:rPr>
        <w:t xml:space="preserve"> </w:t>
      </w:r>
      <w:r w:rsidR="00705CEE" w:rsidRPr="00832BF1">
        <w:t xml:space="preserve">Осуществлен вход с ролью </w:t>
      </w:r>
      <w:r w:rsidR="00705CEE">
        <w:t>«Формирование и ведение БС ПБС (Ввод данных)», «Формирование и ведение БС ПБС (Согласование)», «Формирование и ведение БС ПБС (Подписание)», «Формирование и ведение БС ПБС (Утверждение)», «Формирование и ведение БС ПБС (Просмотр)».</w:t>
      </w:r>
    </w:p>
    <w:p w14:paraId="5FE4F285" w14:textId="77777777" w:rsidR="0048242F" w:rsidRDefault="0048242F" w:rsidP="00C6254B">
      <w:pPr>
        <w:pStyle w:val="ae"/>
      </w:pPr>
      <w:r>
        <w:t>Удаление версии</w:t>
      </w:r>
      <w:r w:rsidRPr="00604478">
        <w:t xml:space="preserve"> документа </w:t>
      </w:r>
      <w:r>
        <w:t>«Справка о распределении показателей проектов БС» осуществляется аналогично описанию</w:t>
      </w:r>
      <w:r w:rsidR="00140AD3">
        <w:t xml:space="preserve"> в</w:t>
      </w:r>
      <w:r>
        <w:t xml:space="preserve"> п.п.</w:t>
      </w:r>
      <w:r w:rsidR="00140AD3">
        <w:t> </w:t>
      </w:r>
      <w:r>
        <w:fldChar w:fldCharType="begin"/>
      </w:r>
      <w:r>
        <w:instrText xml:space="preserve"> REF _Ref8909790 \r \h </w:instrText>
      </w:r>
      <w:r>
        <w:fldChar w:fldCharType="separate"/>
      </w:r>
      <w:r w:rsidR="00FF67A6">
        <w:t>5.1.10</w:t>
      </w:r>
      <w:r>
        <w:fldChar w:fldCharType="end"/>
      </w:r>
      <w:r w:rsidR="00140AD3">
        <w:t> </w:t>
      </w:r>
      <w:r>
        <w:t>настоящего руководства пользователя.</w:t>
      </w:r>
    </w:p>
    <w:p w14:paraId="6D38C69C" w14:textId="77777777" w:rsidR="00705CEE" w:rsidRDefault="00705CEE" w:rsidP="00645FB1">
      <w:pPr>
        <w:pStyle w:val="31"/>
        <w:tabs>
          <w:tab w:val="clear" w:pos="1134"/>
          <w:tab w:val="left" w:pos="1560"/>
        </w:tabs>
      </w:pPr>
      <w:bookmarkStart w:id="350" w:name="_Toc41930184"/>
      <w:r>
        <w:t xml:space="preserve">Просмотр </w:t>
      </w:r>
      <w:r w:rsidRPr="00604478">
        <w:t xml:space="preserve">документа </w:t>
      </w:r>
      <w:r>
        <w:t>«Справка о распределении показателей проектов БС»</w:t>
      </w:r>
      <w:bookmarkEnd w:id="350"/>
    </w:p>
    <w:p w14:paraId="362836E6" w14:textId="77777777" w:rsidR="00705CEE" w:rsidRDefault="00705CEE" w:rsidP="00C6254B">
      <w:pPr>
        <w:pStyle w:val="ae"/>
      </w:pPr>
      <w:r w:rsidRPr="00832BF1">
        <w:rPr>
          <w:b/>
        </w:rPr>
        <w:t>Предусловие.</w:t>
      </w:r>
      <w:r w:rsidRPr="00832BF1">
        <w:t xml:space="preserve"> Осуществлен вход с ролью </w:t>
      </w:r>
      <w:r>
        <w:t>«Формирование и ведение БС ПБС (Ввод данных)», «Формирование и ведение БС ПБС (Согласование)», «Формирование и ведение БС ПБС (Подписание)», «Формирование и ведение БС ПБС (Утверждение)», «Формирование и ведение БС ПБС (Просмотр)».</w:t>
      </w:r>
    </w:p>
    <w:p w14:paraId="3FCEE282" w14:textId="77777777" w:rsidR="0048242F" w:rsidRDefault="0048242F" w:rsidP="00C6254B">
      <w:pPr>
        <w:pStyle w:val="ae"/>
      </w:pPr>
      <w:r>
        <w:t xml:space="preserve">Просмотр </w:t>
      </w:r>
      <w:r w:rsidRPr="00604478">
        <w:t xml:space="preserve">документа </w:t>
      </w:r>
      <w:r>
        <w:t xml:space="preserve">«Справка о распределении показателей проектов БС» осуществляется аналогично описанию </w:t>
      </w:r>
      <w:r w:rsidR="00140AD3">
        <w:t xml:space="preserve">в </w:t>
      </w:r>
      <w:r>
        <w:t>п.п.</w:t>
      </w:r>
      <w:r w:rsidR="00140AD3">
        <w:t> </w:t>
      </w:r>
      <w:r>
        <w:fldChar w:fldCharType="begin"/>
      </w:r>
      <w:r>
        <w:instrText xml:space="preserve"> REF _Ref8909807 \r \h </w:instrText>
      </w:r>
      <w:r>
        <w:fldChar w:fldCharType="separate"/>
      </w:r>
      <w:r w:rsidR="00FF67A6">
        <w:t>5.1.11</w:t>
      </w:r>
      <w:r>
        <w:fldChar w:fldCharType="end"/>
      </w:r>
      <w:r w:rsidR="00140AD3">
        <w:t> </w:t>
      </w:r>
      <w:r>
        <w:t>настоящего руководства пользователя.</w:t>
      </w:r>
    </w:p>
    <w:p w14:paraId="7ED45D9B" w14:textId="77777777" w:rsidR="00705CEE" w:rsidRPr="00604478" w:rsidRDefault="00705CEE" w:rsidP="00645FB1">
      <w:pPr>
        <w:pStyle w:val="31"/>
        <w:tabs>
          <w:tab w:val="clear" w:pos="1134"/>
          <w:tab w:val="left" w:pos="1560"/>
        </w:tabs>
      </w:pPr>
      <w:bookmarkStart w:id="351" w:name="_Toc41930185"/>
      <w:r w:rsidRPr="00604478">
        <w:t>Формирование печатной формы реестра</w:t>
      </w:r>
      <w:r w:rsidR="00140AD3">
        <w:t xml:space="preserve"> </w:t>
      </w:r>
      <w:r w:rsidR="00140AD3" w:rsidRPr="00604478">
        <w:t xml:space="preserve">с расширением </w:t>
      </w:r>
      <w:r w:rsidR="00140AD3" w:rsidRPr="00140AD3">
        <w:t>*.xls</w:t>
      </w:r>
      <w:bookmarkEnd w:id="351"/>
    </w:p>
    <w:p w14:paraId="3417EEFB" w14:textId="77777777" w:rsidR="00705CEE" w:rsidRDefault="00705CEE" w:rsidP="00C6254B">
      <w:pPr>
        <w:pStyle w:val="ae"/>
      </w:pPr>
      <w:r w:rsidRPr="00832BF1">
        <w:rPr>
          <w:b/>
        </w:rPr>
        <w:t>Предусловие.</w:t>
      </w:r>
      <w:r w:rsidRPr="00832BF1">
        <w:t xml:space="preserve"> Осуществлен вход с ролью </w:t>
      </w:r>
      <w:r>
        <w:t>«Формирование и ведение БС ПБС (Ввод данных)», «Формирование и ведение БС ПБС (Согласование)», «Формирование и ведение БС ПБС (Подписание)», «Формирование и ведение БС ПБС (Утверждение)», «Формирование и ведение БС ПБС (Просмотр)».</w:t>
      </w:r>
    </w:p>
    <w:p w14:paraId="1537EDC6" w14:textId="77777777" w:rsidR="0048242F" w:rsidRDefault="0048242F" w:rsidP="00C6254B">
      <w:pPr>
        <w:pStyle w:val="ae"/>
      </w:pPr>
      <w:r w:rsidRPr="00604478">
        <w:t>Формирование печатной формы реестра</w:t>
      </w:r>
      <w:r>
        <w:t xml:space="preserve"> осуществляется аналогично описанию</w:t>
      </w:r>
      <w:r w:rsidR="00140AD3">
        <w:t xml:space="preserve"> в</w:t>
      </w:r>
      <w:r>
        <w:t xml:space="preserve"> п.п.</w:t>
      </w:r>
      <w:r w:rsidR="00140AD3">
        <w:t> </w:t>
      </w:r>
      <w:r>
        <w:fldChar w:fldCharType="begin"/>
      </w:r>
      <w:r>
        <w:instrText xml:space="preserve"> REF _Ref8909837 \r \h </w:instrText>
      </w:r>
      <w:r>
        <w:fldChar w:fldCharType="separate"/>
      </w:r>
      <w:r w:rsidR="00FF67A6">
        <w:t>5.1.12</w:t>
      </w:r>
      <w:r>
        <w:fldChar w:fldCharType="end"/>
      </w:r>
      <w:r w:rsidR="00140AD3">
        <w:t> </w:t>
      </w:r>
      <w:r>
        <w:t>настоящего руководства пользователя.</w:t>
      </w:r>
    </w:p>
    <w:p w14:paraId="1DA98F90" w14:textId="77777777" w:rsidR="00705CEE" w:rsidRPr="00604478" w:rsidRDefault="00705CEE" w:rsidP="00645FB1">
      <w:pPr>
        <w:pStyle w:val="31"/>
        <w:tabs>
          <w:tab w:val="clear" w:pos="1134"/>
          <w:tab w:val="left" w:pos="1560"/>
        </w:tabs>
      </w:pPr>
      <w:bookmarkStart w:id="352" w:name="_Toc41930186"/>
      <w:r w:rsidRPr="00604478">
        <w:t xml:space="preserve">Формирование печатной формы документа </w:t>
      </w:r>
      <w:r>
        <w:t>«Справка о распределении показателей проектов БС»</w:t>
      </w:r>
      <w:bookmarkEnd w:id="352"/>
      <w:r>
        <w:t xml:space="preserve"> </w:t>
      </w:r>
    </w:p>
    <w:p w14:paraId="0CF5377F" w14:textId="77777777" w:rsidR="00705CEE" w:rsidRDefault="00705CEE" w:rsidP="00C6254B">
      <w:pPr>
        <w:pStyle w:val="ae"/>
      </w:pPr>
      <w:r w:rsidRPr="00832BF1">
        <w:rPr>
          <w:b/>
        </w:rPr>
        <w:t>Предусловие.</w:t>
      </w:r>
      <w:r w:rsidRPr="00832BF1">
        <w:t xml:space="preserve"> Осуществлен вход с ролью </w:t>
      </w:r>
      <w:r>
        <w:t>«Формирование и ведение БС ПБС (Ввод данных)», «Формирование и ведение БС ПБС (Согласование)», «Формирование и ведение БС ПБС (Подписание)», «Формирование и ведение БС ПБС (Утверждение)», «Формирование и ведение БС ПБС (Просмотр)».</w:t>
      </w:r>
    </w:p>
    <w:p w14:paraId="365EAEBF" w14:textId="77777777" w:rsidR="00705CEE" w:rsidRDefault="00705CEE" w:rsidP="00C6254B">
      <w:pPr>
        <w:pStyle w:val="ae"/>
      </w:pPr>
      <w:r>
        <w:t xml:space="preserve">Формирование </w:t>
      </w:r>
      <w:r w:rsidRPr="00484725">
        <w:t>печатн</w:t>
      </w:r>
      <w:r>
        <w:t>ой</w:t>
      </w:r>
      <w:r w:rsidRPr="00484725">
        <w:t xml:space="preserve"> форм</w:t>
      </w:r>
      <w:r>
        <w:t>ы</w:t>
      </w:r>
      <w:r w:rsidRPr="00484725">
        <w:t xml:space="preserve"> документа </w:t>
      </w:r>
      <w:r>
        <w:t xml:space="preserve">«Справка о распределении показателей проектов БС» возможно в </w:t>
      </w:r>
      <w:r w:rsidR="00140AD3">
        <w:t>подразделе</w:t>
      </w:r>
      <w:r>
        <w:t xml:space="preserve"> «Справка о распределении показателей проектов БС» и в окне документа «Справка о распределении показателей проектов БС».</w:t>
      </w:r>
    </w:p>
    <w:p w14:paraId="6962A449" w14:textId="77777777" w:rsidR="00705CEE" w:rsidRPr="00604478" w:rsidRDefault="00705CEE" w:rsidP="00C6254B">
      <w:pPr>
        <w:pStyle w:val="ae"/>
      </w:pPr>
      <w:r w:rsidRPr="00604478">
        <w:t xml:space="preserve">Для формирования печатной формы документа </w:t>
      </w:r>
      <w:r>
        <w:t>«Справка о распределении показателей проектов БС»</w:t>
      </w:r>
      <w:r w:rsidRPr="00604478">
        <w:t xml:space="preserve"> </w:t>
      </w:r>
      <w:r w:rsidR="00140AD3">
        <w:t>из подраздела «Справка о распределении показателей проектов БС»</w:t>
      </w:r>
      <w:r>
        <w:t xml:space="preserve"> </w:t>
      </w:r>
      <w:r w:rsidRPr="00604478">
        <w:t>необходимо нажать на кнопку «</w:t>
      </w:r>
      <w:r w:rsidR="00576609">
        <w:t>Печать»,</w:t>
      </w:r>
      <w:r w:rsidRPr="00604478">
        <w:t xml:space="preserve"> выбрать пункт </w:t>
      </w:r>
      <w:r w:rsidRPr="00604478">
        <w:rPr>
          <w:i/>
        </w:rPr>
        <w:t>[</w:t>
      </w:r>
      <w:r w:rsidR="00140AD3" w:rsidRPr="00235A24">
        <w:rPr>
          <w:i/>
        </w:rPr>
        <w:t>Печать документа</w:t>
      </w:r>
      <w:r w:rsidR="00140AD3" w:rsidRPr="00140AD3">
        <w:rPr>
          <w:i/>
        </w:rPr>
        <w:t>/</w:t>
      </w:r>
      <w:r w:rsidRPr="00235A24">
        <w:rPr>
          <w:i/>
        </w:rPr>
        <w:t xml:space="preserve">Печать документа </w:t>
      </w:r>
      <w:r>
        <w:rPr>
          <w:i/>
        </w:rPr>
        <w:t>«Справка о распределении показателей проектов БС»</w:t>
      </w:r>
      <w:r w:rsidRPr="00604478">
        <w:rPr>
          <w:i/>
        </w:rPr>
        <w:t>]</w:t>
      </w:r>
      <w:r w:rsidR="00576609">
        <w:rPr>
          <w:i/>
        </w:rPr>
        <w:t xml:space="preserve"> </w:t>
      </w:r>
      <w:r w:rsidR="00576609" w:rsidRPr="00604478">
        <w:t xml:space="preserve">и в раскрывающемся списке установить «галочку» напротив соответствующего </w:t>
      </w:r>
      <w:r w:rsidR="00576609">
        <w:t>расширения</w:t>
      </w:r>
      <w:r w:rsidRPr="00604478">
        <w:rPr>
          <w:i/>
        </w:rPr>
        <w:t xml:space="preserve"> </w:t>
      </w:r>
      <w:r w:rsidRPr="00604478">
        <w:t>(</w:t>
      </w:r>
      <w:r w:rsidR="00C36839">
        <w:fldChar w:fldCharType="begin"/>
      </w:r>
      <w:r w:rsidR="00C36839">
        <w:instrText xml:space="preserve"> REF _Ref8912937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214</w:t>
      </w:r>
      <w:r w:rsidR="00C36839">
        <w:fldChar w:fldCharType="end"/>
      </w:r>
      <w:r w:rsidRPr="00604478">
        <w:t>).</w:t>
      </w:r>
    </w:p>
    <w:p w14:paraId="084568A1" w14:textId="77777777" w:rsidR="00705CEE" w:rsidRPr="00604478" w:rsidRDefault="009E1B33" w:rsidP="00C34DEE">
      <w:pPr>
        <w:pStyle w:val="af7"/>
      </w:pPr>
      <w:r>
        <w:pict w14:anchorId="26EF3086">
          <v:shape id="_x0000_i1241" type="#_x0000_t75" style="width:477.75pt;height:297.75pt;visibility:visible;mso-wrap-style:square">
            <v:imagedata r:id="rId209" o:title=""/>
          </v:shape>
        </w:pict>
      </w:r>
    </w:p>
    <w:p w14:paraId="69CB8F60" w14:textId="77777777" w:rsidR="00705CEE" w:rsidRPr="00604478" w:rsidRDefault="00651CC7" w:rsidP="00C34DEE">
      <w:pPr>
        <w:pStyle w:val="aff1"/>
      </w:pPr>
      <w:bookmarkStart w:id="353" w:name="_Ref8912937"/>
      <w:r>
        <w:t>Рисунок </w:t>
      </w:r>
      <w:fldSimple w:instr=" SEQ Рисунок \* ARABIC ">
        <w:r w:rsidR="00FF67A6">
          <w:rPr>
            <w:noProof/>
          </w:rPr>
          <w:t>214</w:t>
        </w:r>
      </w:fldSimple>
      <w:bookmarkEnd w:id="353"/>
      <w:r w:rsidR="00705CEE" w:rsidRPr="00604478">
        <w:t xml:space="preserve">. </w:t>
      </w:r>
      <w:r w:rsidR="00140AD3">
        <w:t>Печать документа</w:t>
      </w:r>
    </w:p>
    <w:p w14:paraId="41483A21" w14:textId="77777777" w:rsidR="00705CEE" w:rsidRPr="00604478" w:rsidRDefault="00705CEE" w:rsidP="00C6254B">
      <w:pPr>
        <w:pStyle w:val="ae"/>
      </w:pPr>
      <w:r w:rsidRPr="00604478">
        <w:t xml:space="preserve">В результате на рабочую станцию пользователя </w:t>
      </w:r>
      <w:r w:rsidR="00140AD3">
        <w:t>выгрузится</w:t>
      </w:r>
      <w:r w:rsidRPr="00604478">
        <w:t xml:space="preserve"> </w:t>
      </w:r>
      <w:r>
        <w:t>документ «Справка о распределении показателей проектов БС»</w:t>
      </w:r>
      <w:r w:rsidRPr="00604478">
        <w:t xml:space="preserve"> в виде файла с </w:t>
      </w:r>
      <w:r w:rsidR="00140AD3">
        <w:t>соответствующим</w:t>
      </w:r>
      <w:r w:rsidRPr="00604478">
        <w:t xml:space="preserve"> расширением.</w:t>
      </w:r>
    </w:p>
    <w:p w14:paraId="0AEADF2E" w14:textId="77777777" w:rsidR="00705CEE" w:rsidRPr="00604478" w:rsidRDefault="00705CEE" w:rsidP="00C6254B">
      <w:pPr>
        <w:pStyle w:val="ae"/>
      </w:pPr>
      <w:r w:rsidRPr="00604478">
        <w:t xml:space="preserve">Для </w:t>
      </w:r>
      <w:r>
        <w:t>формирования</w:t>
      </w:r>
      <w:r w:rsidRPr="00604478">
        <w:t xml:space="preserve"> </w:t>
      </w:r>
      <w:r w:rsidRPr="00484725">
        <w:t>печатн</w:t>
      </w:r>
      <w:r>
        <w:t>ой</w:t>
      </w:r>
      <w:r w:rsidRPr="00484725">
        <w:t xml:space="preserve"> форм</w:t>
      </w:r>
      <w:r>
        <w:t>ы</w:t>
      </w:r>
      <w:r w:rsidRPr="00484725">
        <w:t xml:space="preserve"> </w:t>
      </w:r>
      <w:r w:rsidR="00140AD3" w:rsidRPr="00604478">
        <w:t xml:space="preserve">документа </w:t>
      </w:r>
      <w:r w:rsidR="00140AD3">
        <w:t>«Справка о распределении показателей проектов БС» из окна</w:t>
      </w:r>
      <w:r>
        <w:t xml:space="preserve"> </w:t>
      </w:r>
      <w:r w:rsidRPr="00484725">
        <w:t xml:space="preserve">документа </w:t>
      </w:r>
      <w:r>
        <w:t xml:space="preserve">«Справка о распределении показателей проектов БС» </w:t>
      </w:r>
      <w:r w:rsidRPr="00604478">
        <w:t>необходимо</w:t>
      </w:r>
      <w:r w:rsidR="00140AD3">
        <w:t xml:space="preserve"> двойным нажатием левой кнопки мыши</w:t>
      </w:r>
      <w:r w:rsidRPr="00604478">
        <w:t xml:space="preserve"> </w:t>
      </w:r>
      <w:r>
        <w:t xml:space="preserve">выделить соответствующую строку, в открывшемся окне «Справка о распределении показателей проектов БС» </w:t>
      </w:r>
      <w:r w:rsidRPr="00604478">
        <w:t>нажать на кнопку «</w:t>
      </w:r>
      <w:r w:rsidR="00576609">
        <w:t>Печать»,</w:t>
      </w:r>
      <w:r w:rsidRPr="00604478">
        <w:t xml:space="preserve"> выбрать пункт </w:t>
      </w:r>
      <w:r w:rsidRPr="00604478">
        <w:rPr>
          <w:i/>
        </w:rPr>
        <w:t>[</w:t>
      </w:r>
      <w:r w:rsidR="00140AD3" w:rsidRPr="00235A24">
        <w:rPr>
          <w:i/>
        </w:rPr>
        <w:t>Печать документа</w:t>
      </w:r>
      <w:r w:rsidR="00140AD3" w:rsidRPr="00140AD3">
        <w:rPr>
          <w:i/>
        </w:rPr>
        <w:t>/</w:t>
      </w:r>
      <w:r>
        <w:rPr>
          <w:i/>
        </w:rPr>
        <w:t>Печать документа «Справка о распределении показателей проектов БС»</w:t>
      </w:r>
      <w:r w:rsidRPr="00604478">
        <w:rPr>
          <w:i/>
        </w:rPr>
        <w:t>]</w:t>
      </w:r>
      <w:r w:rsidR="00576609" w:rsidRPr="00576609">
        <w:t xml:space="preserve"> </w:t>
      </w:r>
      <w:r w:rsidR="00576609" w:rsidRPr="00604478">
        <w:t xml:space="preserve">и в раскрывающемся списке установить «галочку» напротив соответствующего </w:t>
      </w:r>
      <w:r w:rsidR="00576609">
        <w:t>расширения</w:t>
      </w:r>
      <w:r w:rsidRPr="00604478">
        <w:rPr>
          <w:i/>
        </w:rPr>
        <w:t xml:space="preserve"> </w:t>
      </w:r>
      <w:r w:rsidRPr="00604478">
        <w:t>(</w:t>
      </w:r>
      <w:r w:rsidR="00C36839">
        <w:fldChar w:fldCharType="begin"/>
      </w:r>
      <w:r w:rsidR="00C36839">
        <w:instrText xml:space="preserve"> REF _Ref8912942 \h </w:instrText>
      </w:r>
      <w:r w:rsidR="00C36839">
        <w:fldChar w:fldCharType="separate"/>
      </w:r>
      <w:r w:rsidR="00FF67A6">
        <w:t>Рисунок </w:t>
      </w:r>
      <w:r w:rsidR="00FF67A6">
        <w:rPr>
          <w:noProof/>
        </w:rPr>
        <w:t>215</w:t>
      </w:r>
      <w:r w:rsidR="00C36839">
        <w:fldChar w:fldCharType="end"/>
      </w:r>
      <w:r w:rsidRPr="00604478">
        <w:t>).</w:t>
      </w:r>
    </w:p>
    <w:p w14:paraId="6F809D5B" w14:textId="77777777" w:rsidR="00705CEE" w:rsidRPr="00604478" w:rsidRDefault="009E1B33" w:rsidP="00C34DEE">
      <w:pPr>
        <w:pStyle w:val="af7"/>
      </w:pPr>
      <w:r>
        <w:pict w14:anchorId="41255D05">
          <v:shape id="_x0000_i1242" type="#_x0000_t75" style="width:476.25pt;height:297pt;visibility:visible;mso-wrap-style:square">
            <v:imagedata r:id="rId210" o:title=""/>
          </v:shape>
        </w:pict>
      </w:r>
    </w:p>
    <w:p w14:paraId="3421AE5C" w14:textId="77777777" w:rsidR="00705CEE" w:rsidRDefault="00651CC7" w:rsidP="00C34DEE">
      <w:pPr>
        <w:pStyle w:val="aff1"/>
      </w:pPr>
      <w:bookmarkStart w:id="354" w:name="_Ref8912942"/>
      <w:r>
        <w:t>Рисунок </w:t>
      </w:r>
      <w:fldSimple w:instr=" SEQ Рисунок \* ARABIC ">
        <w:r w:rsidR="00FF67A6">
          <w:rPr>
            <w:noProof/>
          </w:rPr>
          <w:t>215</w:t>
        </w:r>
      </w:fldSimple>
      <w:bookmarkEnd w:id="354"/>
      <w:r w:rsidR="00705CEE" w:rsidRPr="00604478">
        <w:t xml:space="preserve">. </w:t>
      </w:r>
      <w:r w:rsidR="00140AD3">
        <w:t>Печать документа</w:t>
      </w:r>
    </w:p>
    <w:p w14:paraId="0B2AD478" w14:textId="77777777" w:rsidR="00705CEE" w:rsidRDefault="00705CEE" w:rsidP="00C6254B">
      <w:pPr>
        <w:pStyle w:val="ae"/>
      </w:pPr>
      <w:r w:rsidRPr="00604478">
        <w:t xml:space="preserve">В результате на рабочую станцию пользователя </w:t>
      </w:r>
      <w:r w:rsidR="00140AD3">
        <w:t>выгрузится</w:t>
      </w:r>
      <w:r w:rsidRPr="00604478">
        <w:t xml:space="preserve"> </w:t>
      </w:r>
      <w:r>
        <w:t>документ «Справка о распределении показателей проектов БС»</w:t>
      </w:r>
      <w:r w:rsidRPr="00604478">
        <w:t xml:space="preserve"> в виде файла с </w:t>
      </w:r>
      <w:r w:rsidR="00140AD3">
        <w:t>соответствующим</w:t>
      </w:r>
      <w:r w:rsidRPr="00604478">
        <w:t xml:space="preserve"> расширением.</w:t>
      </w:r>
    </w:p>
    <w:p w14:paraId="0525B94B" w14:textId="77777777" w:rsidR="00D105BE" w:rsidRPr="0061726E" w:rsidRDefault="00D105BE" w:rsidP="00565C0F">
      <w:pPr>
        <w:pStyle w:val="11"/>
      </w:pPr>
      <w:bookmarkStart w:id="355" w:name="_Toc485304336"/>
      <w:bookmarkStart w:id="356" w:name="_Toc41930187"/>
      <w:r w:rsidRPr="0061726E">
        <w:t xml:space="preserve">Работа в </w:t>
      </w:r>
      <w:r w:rsidR="0061726E" w:rsidRPr="0061726E">
        <w:t>подразделе «</w:t>
      </w:r>
      <w:r w:rsidR="003E024F" w:rsidRPr="003E024F">
        <w:t>Р</w:t>
      </w:r>
      <w:r w:rsidR="0061726E" w:rsidRPr="003E024F">
        <w:t>еестр</w:t>
      </w:r>
      <w:r w:rsidRPr="003E024F">
        <w:t xml:space="preserve"> предельных показателей проектов бюджетных</w:t>
      </w:r>
      <w:r w:rsidRPr="0061726E">
        <w:t xml:space="preserve"> смет</w:t>
      </w:r>
      <w:bookmarkEnd w:id="355"/>
      <w:r w:rsidR="0061726E" w:rsidRPr="0061726E">
        <w:t>»</w:t>
      </w:r>
      <w:bookmarkEnd w:id="356"/>
    </w:p>
    <w:p w14:paraId="1342207B" w14:textId="77777777" w:rsidR="00142ED4" w:rsidRDefault="00142ED4" w:rsidP="00C6254B">
      <w:pPr>
        <w:pStyle w:val="ae"/>
      </w:pPr>
      <w:r w:rsidRPr="00604478">
        <w:rPr>
          <w:b/>
        </w:rPr>
        <w:t>Предусловие.</w:t>
      </w:r>
      <w:r w:rsidRPr="00604478">
        <w:t xml:space="preserve"> Осуществлен вход с ролью </w:t>
      </w:r>
      <w:r>
        <w:t xml:space="preserve">ПБС </w:t>
      </w:r>
      <w:r w:rsidRPr="00604478">
        <w:t>«</w:t>
      </w:r>
      <w:r>
        <w:t>Ф</w:t>
      </w:r>
      <w:r w:rsidRPr="004D0FDD">
        <w:t>ормирование и ведение БС ПБС (Ввод данных)</w:t>
      </w:r>
      <w:r>
        <w:t>,</w:t>
      </w:r>
      <w:r w:rsidRPr="00F67914">
        <w:t xml:space="preserve"> </w:t>
      </w:r>
      <w:r>
        <w:t xml:space="preserve">Формирование и ведение СБС ГРБС (Ввод данных), Формирование и ведение БС ПБС (Согласование), Формирование и ведение БС ПБС (Подписание), Формирование и ведение БС ПБС (Утверждение), Формирование и ведение БС ПБС (Просмотр), </w:t>
      </w:r>
      <w:r w:rsidRPr="00604478">
        <w:t xml:space="preserve">с ролью </w:t>
      </w:r>
      <w:r>
        <w:t>РБС Формирование и ведение СБС РБС (Ввод данных), Формирование и ведение СБС РБС (Согласование), Формирование и ведение СБС РБС (Утверждение), Формирование и ведение СБС РБС (Просмотр), Утверждение БС ПБС (Согласование/РБС), Утверждение БС ПБС (Утверждение/РБС), Утверждение БС ПБС (Просмотр/РБС), с ролью ГРБС Формирование и ведение СБС ГРБС (Согласование), Формирование и ведение СБС ГРБС (Утверждение), Формирование и ведение СБС ГРБС (Просмотр), Утверждение БС ПБС и</w:t>
      </w:r>
      <w:r w:rsidR="00BD698B">
        <w:t xml:space="preserve"> </w:t>
      </w:r>
      <w:r>
        <w:t>СБС РБС (Согласование/ГРБС), Утверждение БС ПБС и</w:t>
      </w:r>
      <w:r w:rsidR="00BD698B">
        <w:t xml:space="preserve"> </w:t>
      </w:r>
      <w:r>
        <w:t>СБС РБС (Утверждение/ГРБС), Утверждение БС ПБС и</w:t>
      </w:r>
      <w:r w:rsidR="00BD698B">
        <w:t xml:space="preserve"> </w:t>
      </w:r>
      <w:r>
        <w:t>СБС РБС (Просмотр/ГРБС).</w:t>
      </w:r>
    </w:p>
    <w:p w14:paraId="6AE4C4EE" w14:textId="77777777" w:rsidR="00D105BE" w:rsidRPr="00604478" w:rsidRDefault="00D105BE" w:rsidP="00C6254B">
      <w:pPr>
        <w:pStyle w:val="ae"/>
      </w:pPr>
      <w:r w:rsidRPr="00604478">
        <w:t xml:space="preserve">Для перехода в </w:t>
      </w:r>
      <w:r w:rsidR="0061726E">
        <w:t>подраздел «Р</w:t>
      </w:r>
      <w:r w:rsidRPr="00604478">
        <w:t xml:space="preserve">еестр </w:t>
      </w:r>
      <w:r>
        <w:t>п</w:t>
      </w:r>
      <w:r w:rsidRPr="00201250">
        <w:t>редельны</w:t>
      </w:r>
      <w:r>
        <w:t>х</w:t>
      </w:r>
      <w:r w:rsidRPr="00201250">
        <w:t xml:space="preserve"> показател</w:t>
      </w:r>
      <w:r>
        <w:t>ей</w:t>
      </w:r>
      <w:r w:rsidRPr="00201250">
        <w:t xml:space="preserve"> проект</w:t>
      </w:r>
      <w:r>
        <w:t>ов бюджетных смет</w:t>
      </w:r>
      <w:r w:rsidR="0061726E">
        <w:t>»</w:t>
      </w:r>
      <w:r>
        <w:t xml:space="preserve"> </w:t>
      </w:r>
      <w:r w:rsidRPr="00604478">
        <w:t>необходимо в главном окне Системы выбрать вкладку «Меню» (1), в открывшейся колонке выбрать раздел «</w:t>
      </w:r>
      <w:r>
        <w:rPr>
          <w:bCs/>
        </w:rPr>
        <w:t>Проект бюджетной сметы</w:t>
      </w:r>
      <w:r w:rsidRPr="00604478">
        <w:t xml:space="preserve">» (2) и </w:t>
      </w:r>
      <w:r w:rsidR="0061726E" w:rsidRPr="00604478">
        <w:t xml:space="preserve">одним нажатием левой кнопки мыши </w:t>
      </w:r>
      <w:r w:rsidRPr="00604478">
        <w:t xml:space="preserve">открыть подраздел </w:t>
      </w:r>
      <w:r>
        <w:t>«Р</w:t>
      </w:r>
      <w:r w:rsidRPr="00604478">
        <w:t xml:space="preserve">еестр </w:t>
      </w:r>
      <w:r>
        <w:t>п</w:t>
      </w:r>
      <w:r w:rsidRPr="00201250">
        <w:t>редельны</w:t>
      </w:r>
      <w:r>
        <w:t>х</w:t>
      </w:r>
      <w:r w:rsidRPr="00201250">
        <w:t xml:space="preserve"> показател</w:t>
      </w:r>
      <w:r>
        <w:t>ей</w:t>
      </w:r>
      <w:r w:rsidRPr="00201250">
        <w:t xml:space="preserve"> проект</w:t>
      </w:r>
      <w:r>
        <w:t>ов БС</w:t>
      </w:r>
      <w:r w:rsidRPr="00604478">
        <w:t>» (3) (</w:t>
      </w:r>
      <w:r>
        <w:fldChar w:fldCharType="begin"/>
      </w:r>
      <w:r>
        <w:instrText xml:space="preserve"> REF _Ref485305015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216</w:t>
      </w:r>
      <w:r>
        <w:fldChar w:fldCharType="end"/>
      </w:r>
      <w:r w:rsidRPr="00604478">
        <w:t>).</w:t>
      </w:r>
    </w:p>
    <w:p w14:paraId="6563CBC8" w14:textId="77777777" w:rsidR="00D105BE" w:rsidRPr="00604478" w:rsidRDefault="009E1B33" w:rsidP="00C34DEE">
      <w:pPr>
        <w:pStyle w:val="af7"/>
      </w:pPr>
      <w:r>
        <w:pict w14:anchorId="516E6893">
          <v:shape id="_x0000_i1243" type="#_x0000_t75" style="width:476.25pt;height:267pt;visibility:visible;mso-wrap-style:square">
            <v:imagedata r:id="rId211" o:title=""/>
          </v:shape>
        </w:pict>
      </w:r>
    </w:p>
    <w:p w14:paraId="408D9218" w14:textId="77777777" w:rsidR="00D105BE" w:rsidRPr="00604478" w:rsidRDefault="00651CC7" w:rsidP="00C34DEE">
      <w:pPr>
        <w:pStyle w:val="aff1"/>
      </w:pPr>
      <w:bookmarkStart w:id="357" w:name="_Ref485305015"/>
      <w:r>
        <w:t>Рисунок </w:t>
      </w:r>
      <w:fldSimple w:instr=" SEQ Рисунок \* ARABIC ">
        <w:r w:rsidR="00FF67A6">
          <w:rPr>
            <w:noProof/>
          </w:rPr>
          <w:t>216</w:t>
        </w:r>
      </w:fldSimple>
      <w:bookmarkEnd w:id="357"/>
      <w:r w:rsidR="00D105BE" w:rsidRPr="00604478">
        <w:t>. Переход в подраздел «</w:t>
      </w:r>
      <w:r w:rsidR="00D105BE">
        <w:t>Р</w:t>
      </w:r>
      <w:r w:rsidR="00D105BE" w:rsidRPr="00604478">
        <w:t xml:space="preserve">еестр </w:t>
      </w:r>
      <w:r w:rsidR="00D105BE">
        <w:t>п</w:t>
      </w:r>
      <w:r w:rsidR="00D105BE" w:rsidRPr="00201250">
        <w:t>редельны</w:t>
      </w:r>
      <w:r w:rsidR="00D105BE">
        <w:t>х</w:t>
      </w:r>
      <w:r w:rsidR="00D105BE" w:rsidRPr="00201250">
        <w:t xml:space="preserve"> показател</w:t>
      </w:r>
      <w:r w:rsidR="00D105BE">
        <w:t>ей</w:t>
      </w:r>
      <w:r w:rsidR="00D105BE" w:rsidRPr="00201250">
        <w:t xml:space="preserve"> проект</w:t>
      </w:r>
      <w:r w:rsidR="0061726E">
        <w:t>ов </w:t>
      </w:r>
      <w:r w:rsidR="00D105BE">
        <w:t>БС</w:t>
      </w:r>
      <w:r w:rsidR="00D105BE" w:rsidRPr="00604478">
        <w:t>»</w:t>
      </w:r>
    </w:p>
    <w:p w14:paraId="122A85C7" w14:textId="77777777" w:rsidR="00D105BE" w:rsidRPr="00604478" w:rsidRDefault="00D105BE" w:rsidP="00C6254B">
      <w:pPr>
        <w:pStyle w:val="ae"/>
      </w:pPr>
      <w:r w:rsidRPr="00604478">
        <w:t>В результате откроется подраздел «</w:t>
      </w:r>
      <w:r>
        <w:t>Р</w:t>
      </w:r>
      <w:r w:rsidRPr="00604478">
        <w:t xml:space="preserve">еестр </w:t>
      </w:r>
      <w:r>
        <w:t>п</w:t>
      </w:r>
      <w:r w:rsidRPr="00201250">
        <w:t>редельны</w:t>
      </w:r>
      <w:r>
        <w:t>х</w:t>
      </w:r>
      <w:r w:rsidRPr="00201250">
        <w:t xml:space="preserve"> показател</w:t>
      </w:r>
      <w:r>
        <w:t>ей</w:t>
      </w:r>
      <w:r w:rsidRPr="00201250">
        <w:t xml:space="preserve"> проект</w:t>
      </w:r>
      <w:r>
        <w:t>ов БС»</w:t>
      </w:r>
      <w:r w:rsidR="00D50749">
        <w:t>,</w:t>
      </w:r>
      <w:r w:rsidR="00D50749" w:rsidRPr="00604478">
        <w:t xml:space="preserve"> в котором необходимо перейти во вкладку, соответствующую бюджетному циклу</w:t>
      </w:r>
      <w:r w:rsidR="0061726E">
        <w:t>, затем перейти во</w:t>
      </w:r>
      <w:r w:rsidR="00EC17D8">
        <w:t xml:space="preserve"> вкладку «По документ</w:t>
      </w:r>
      <w:r w:rsidR="0061726E">
        <w:t>ам</w:t>
      </w:r>
      <w:r w:rsidR="00EC17D8">
        <w:t>»</w:t>
      </w:r>
      <w:r>
        <w:t xml:space="preserve"> </w:t>
      </w:r>
      <w:r w:rsidRPr="00604478">
        <w:t>(</w:t>
      </w:r>
      <w:r>
        <w:fldChar w:fldCharType="begin"/>
      </w:r>
      <w:r>
        <w:instrText xml:space="preserve"> REF _Ref485305016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217</w:t>
      </w:r>
      <w:r>
        <w:fldChar w:fldCharType="end"/>
      </w:r>
      <w:r w:rsidRPr="00604478">
        <w:t>).</w:t>
      </w:r>
    </w:p>
    <w:p w14:paraId="045ADBB8" w14:textId="77777777" w:rsidR="00D105BE" w:rsidRPr="00EC17D8" w:rsidRDefault="009E1B33" w:rsidP="00C34DEE">
      <w:pPr>
        <w:pStyle w:val="af7"/>
      </w:pPr>
      <w:r>
        <w:pict w14:anchorId="13AEAE7D">
          <v:shape id="_x0000_i1244" type="#_x0000_t75" style="width:477pt;height:252pt;visibility:visible;mso-wrap-style:square">
            <v:imagedata r:id="rId212" o:title=""/>
          </v:shape>
        </w:pict>
      </w:r>
    </w:p>
    <w:p w14:paraId="2CABCCB4" w14:textId="77777777" w:rsidR="00D105BE" w:rsidRPr="00604478" w:rsidRDefault="00651CC7" w:rsidP="00C34DEE">
      <w:pPr>
        <w:pStyle w:val="aff1"/>
      </w:pPr>
      <w:bookmarkStart w:id="358" w:name="_Ref485305016"/>
      <w:r>
        <w:t>Рисунок </w:t>
      </w:r>
      <w:fldSimple w:instr=" SEQ Рисунок \* ARABIC ">
        <w:r w:rsidR="00FF67A6">
          <w:rPr>
            <w:noProof/>
          </w:rPr>
          <w:t>217</w:t>
        </w:r>
      </w:fldSimple>
      <w:bookmarkEnd w:id="358"/>
      <w:r w:rsidR="00D105BE" w:rsidRPr="00604478">
        <w:t>. Подраздел «</w:t>
      </w:r>
      <w:r w:rsidR="00D105BE">
        <w:t>Р</w:t>
      </w:r>
      <w:r w:rsidR="00D105BE" w:rsidRPr="00604478">
        <w:t xml:space="preserve">еестр </w:t>
      </w:r>
      <w:r w:rsidR="00D105BE">
        <w:t>п</w:t>
      </w:r>
      <w:r w:rsidR="00D105BE" w:rsidRPr="00201250">
        <w:t>редельны</w:t>
      </w:r>
      <w:r w:rsidR="00D105BE">
        <w:t>х</w:t>
      </w:r>
      <w:r w:rsidR="00D105BE" w:rsidRPr="00201250">
        <w:t xml:space="preserve"> показател</w:t>
      </w:r>
      <w:r w:rsidR="00D105BE">
        <w:t>ей</w:t>
      </w:r>
      <w:r w:rsidR="00D105BE" w:rsidRPr="00201250">
        <w:t xml:space="preserve"> проект</w:t>
      </w:r>
      <w:r w:rsidR="00D105BE">
        <w:t>ов БС</w:t>
      </w:r>
      <w:r w:rsidR="00D105BE" w:rsidRPr="00604478">
        <w:t>»</w:t>
      </w:r>
      <w:r w:rsidR="0061726E">
        <w:t>, вкладка «По документам»</w:t>
      </w:r>
    </w:p>
    <w:p w14:paraId="55D8EB55" w14:textId="77777777" w:rsidR="00D105BE" w:rsidRPr="00604478" w:rsidRDefault="0061726E" w:rsidP="00C6254B">
      <w:pPr>
        <w:pStyle w:val="ae"/>
      </w:pPr>
      <w:r>
        <w:t>Для работы во вкладке «По документам»</w:t>
      </w:r>
      <w:r w:rsidR="00D105BE" w:rsidRPr="00604478">
        <w:t xml:space="preserve"> подраздел</w:t>
      </w:r>
      <w:r>
        <w:t>а</w:t>
      </w:r>
      <w:r w:rsidR="00D105BE" w:rsidRPr="00604478">
        <w:t xml:space="preserve"> «</w:t>
      </w:r>
      <w:r w:rsidR="00D105BE">
        <w:t>Р</w:t>
      </w:r>
      <w:r w:rsidR="00D105BE" w:rsidRPr="00604478">
        <w:t xml:space="preserve">еестр </w:t>
      </w:r>
      <w:r w:rsidR="00D105BE">
        <w:t>п</w:t>
      </w:r>
      <w:r w:rsidR="00D105BE" w:rsidRPr="00201250">
        <w:t>редельны</w:t>
      </w:r>
      <w:r w:rsidR="00D105BE">
        <w:t>х</w:t>
      </w:r>
      <w:r w:rsidR="00D105BE" w:rsidRPr="00201250">
        <w:t xml:space="preserve"> показател</w:t>
      </w:r>
      <w:r w:rsidR="00D105BE">
        <w:t>ей</w:t>
      </w:r>
      <w:r w:rsidR="00D105BE" w:rsidRPr="00201250">
        <w:t xml:space="preserve"> проект</w:t>
      </w:r>
      <w:r w:rsidR="00D105BE">
        <w:t>ов БС</w:t>
      </w:r>
      <w:r w:rsidR="00D105BE" w:rsidRPr="00604478">
        <w:t>» в Системе реализована панель инструментов, состоящая из следующих функциональных кнопок (</w:t>
      </w:r>
      <w:r w:rsidR="00D105BE">
        <w:fldChar w:fldCharType="begin"/>
      </w:r>
      <w:r w:rsidR="00D105BE">
        <w:instrText xml:space="preserve"> REF _Ref485305065 \h </w:instrText>
      </w:r>
      <w:r w:rsidR="00D105BE">
        <w:fldChar w:fldCharType="separate"/>
      </w:r>
      <w:r w:rsidR="00FF67A6">
        <w:t>Рисунок </w:t>
      </w:r>
      <w:r w:rsidR="00FF67A6">
        <w:rPr>
          <w:noProof/>
        </w:rPr>
        <w:t>218</w:t>
      </w:r>
      <w:r w:rsidR="00D105BE">
        <w:fldChar w:fldCharType="end"/>
      </w:r>
      <w:r w:rsidR="00D105BE" w:rsidRPr="00604478">
        <w:t>):</w:t>
      </w:r>
    </w:p>
    <w:p w14:paraId="7DC902D4" w14:textId="77777777" w:rsidR="00D105BE" w:rsidRPr="00604478" w:rsidRDefault="00D105BE" w:rsidP="00C6254B">
      <w:pPr>
        <w:pStyle w:val="-"/>
      </w:pPr>
      <w:r w:rsidRPr="00604478">
        <w:t>«Обновить» (1) – обновление страницы;</w:t>
      </w:r>
    </w:p>
    <w:p w14:paraId="237E6EE3" w14:textId="77777777" w:rsidR="00D105BE" w:rsidRPr="00604478" w:rsidRDefault="00D105BE" w:rsidP="00C6254B">
      <w:pPr>
        <w:pStyle w:val="-"/>
      </w:pPr>
      <w:r w:rsidRPr="00604478">
        <w:t>«Реестр» (2):</w:t>
      </w:r>
    </w:p>
    <w:p w14:paraId="4470B549" w14:textId="77777777" w:rsidR="00D105BE" w:rsidRDefault="00D105BE" w:rsidP="00CA405E">
      <w:pPr>
        <w:pStyle w:val="--"/>
      </w:pPr>
      <w:r w:rsidRPr="00D50749">
        <w:rPr>
          <w:i/>
        </w:rPr>
        <w:t>[</w:t>
      </w:r>
      <w:r w:rsidR="00EC17D8" w:rsidRPr="00EC17D8">
        <w:rPr>
          <w:i/>
        </w:rPr>
        <w:t>Версии</w:t>
      </w:r>
      <w:r w:rsidR="00EC17D8">
        <w:rPr>
          <w:i/>
        </w:rPr>
        <w:t>/</w:t>
      </w:r>
      <w:r w:rsidRPr="00D50749">
        <w:rPr>
          <w:i/>
        </w:rPr>
        <w:t>Просмотр]</w:t>
      </w:r>
      <w:r>
        <w:t xml:space="preserve"> </w:t>
      </w:r>
      <w:r w:rsidRPr="00053186">
        <w:t>– просмотр версии документа;</w:t>
      </w:r>
    </w:p>
    <w:p w14:paraId="32E77B8D" w14:textId="77777777" w:rsidR="00D105BE" w:rsidRDefault="00D105BE" w:rsidP="00CA405E">
      <w:pPr>
        <w:pStyle w:val="--"/>
      </w:pPr>
      <w:r w:rsidRPr="00D50749">
        <w:rPr>
          <w:i/>
        </w:rPr>
        <w:t>[</w:t>
      </w:r>
      <w:r w:rsidR="00EC17D8" w:rsidRPr="00EC17D8">
        <w:rPr>
          <w:i/>
        </w:rPr>
        <w:t>Открыть</w:t>
      </w:r>
      <w:r w:rsidR="00EC17D8">
        <w:rPr>
          <w:i/>
        </w:rPr>
        <w:t>/</w:t>
      </w:r>
      <w:r w:rsidRPr="00D50749">
        <w:rPr>
          <w:i/>
        </w:rPr>
        <w:t>Проект бюджетной сметы]</w:t>
      </w:r>
      <w:r>
        <w:t xml:space="preserve"> </w:t>
      </w:r>
      <w:r w:rsidRPr="00053186">
        <w:t>– просмотр документа</w:t>
      </w:r>
      <w:r>
        <w:t xml:space="preserve"> «</w:t>
      </w:r>
      <w:r w:rsidRPr="0001080C">
        <w:t>Проект бюджетной сметы</w:t>
      </w:r>
      <w:r>
        <w:t>»</w:t>
      </w:r>
      <w:r w:rsidRPr="00053186">
        <w:t>;</w:t>
      </w:r>
    </w:p>
    <w:p w14:paraId="757B9561" w14:textId="77777777" w:rsidR="00D105BE" w:rsidRDefault="00D105BE" w:rsidP="00CA405E">
      <w:pPr>
        <w:pStyle w:val="--"/>
      </w:pPr>
      <w:r w:rsidRPr="00D50749">
        <w:rPr>
          <w:i/>
        </w:rPr>
        <w:t>[</w:t>
      </w:r>
      <w:r w:rsidR="00EC17D8" w:rsidRPr="00EC17D8">
        <w:rPr>
          <w:i/>
        </w:rPr>
        <w:t>Открыть/</w:t>
      </w:r>
      <w:r w:rsidRPr="00D50749">
        <w:rPr>
          <w:i/>
        </w:rPr>
        <w:t>Предельные показатели проекта бюджетной сметы]</w:t>
      </w:r>
      <w:r>
        <w:t xml:space="preserve"> </w:t>
      </w:r>
      <w:r w:rsidRPr="00053186">
        <w:t xml:space="preserve">– </w:t>
      </w:r>
      <w:r>
        <w:t>просмотр документа «</w:t>
      </w:r>
      <w:r w:rsidRPr="0001080C">
        <w:t>Предельные показатели проекта бюджетной сметы</w:t>
      </w:r>
      <w:r>
        <w:t>»</w:t>
      </w:r>
      <w:r w:rsidRPr="00053186">
        <w:t>;</w:t>
      </w:r>
    </w:p>
    <w:p w14:paraId="211E9D2E" w14:textId="77777777" w:rsidR="00D105BE" w:rsidRPr="00604478" w:rsidRDefault="00D105BE" w:rsidP="00C6254B">
      <w:pPr>
        <w:pStyle w:val="-"/>
      </w:pPr>
      <w:r w:rsidRPr="00604478">
        <w:t>«Печать» (3):</w:t>
      </w:r>
    </w:p>
    <w:p w14:paraId="2E80B9C4" w14:textId="77777777" w:rsidR="00D105BE" w:rsidRDefault="00D105BE" w:rsidP="00CA405E">
      <w:pPr>
        <w:pStyle w:val="--"/>
      </w:pPr>
      <w:r w:rsidRPr="00604478">
        <w:rPr>
          <w:i/>
        </w:rPr>
        <w:t xml:space="preserve">[Печать реестра] </w:t>
      </w:r>
      <w:r w:rsidRPr="00604478">
        <w:t xml:space="preserve">– формирование печатной формы реестра </w:t>
      </w:r>
      <w:r w:rsidR="00CA405E">
        <w:t xml:space="preserve">на рабочую станцию пользователя </w:t>
      </w:r>
      <w:r w:rsidRPr="00604478">
        <w:t xml:space="preserve">с расширением </w:t>
      </w:r>
      <w:r w:rsidRPr="00604478">
        <w:rPr>
          <w:b/>
        </w:rPr>
        <w:t>*.xls</w:t>
      </w:r>
      <w:r w:rsidR="00CA405E">
        <w:t>;</w:t>
      </w:r>
    </w:p>
    <w:p w14:paraId="1B6355B1" w14:textId="77777777" w:rsidR="00CA405E" w:rsidRDefault="00CA405E" w:rsidP="00CA405E">
      <w:pPr>
        <w:pStyle w:val="--"/>
      </w:pPr>
      <w:r w:rsidRPr="00604478">
        <w:rPr>
          <w:i/>
        </w:rPr>
        <w:t xml:space="preserve">[Печать </w:t>
      </w:r>
      <w:r>
        <w:rPr>
          <w:i/>
        </w:rPr>
        <w:t>документа</w:t>
      </w:r>
      <w:r w:rsidRPr="00604478">
        <w:rPr>
          <w:i/>
        </w:rPr>
        <w:t xml:space="preserve">] </w:t>
      </w:r>
      <w:r w:rsidRPr="00604478">
        <w:t>–</w:t>
      </w:r>
      <w:r>
        <w:t xml:space="preserve"> </w:t>
      </w:r>
      <w:r w:rsidRPr="00604478">
        <w:t xml:space="preserve">формирование печатной формы </w:t>
      </w:r>
      <w:r>
        <w:t>документа</w:t>
      </w:r>
      <w:r w:rsidRPr="00604478">
        <w:t xml:space="preserve"> </w:t>
      </w:r>
      <w:r>
        <w:t xml:space="preserve">на рабочую станцию пользователя </w:t>
      </w:r>
      <w:r w:rsidR="00574770" w:rsidRPr="00604478">
        <w:t>с расширени</w:t>
      </w:r>
      <w:r w:rsidR="00574770">
        <w:t>ями</w:t>
      </w:r>
      <w:r w:rsidR="00574770" w:rsidRPr="00604478">
        <w:t xml:space="preserve"> </w:t>
      </w:r>
      <w:r w:rsidR="00574770" w:rsidRPr="00D0520B">
        <w:rPr>
          <w:b/>
        </w:rPr>
        <w:t>*.pdf, *.xlsx, *.doc, *.odt, *.txt, *.png, *.svg, *.htm, *.csv</w:t>
      </w:r>
      <w:r w:rsidR="00574770">
        <w:t>;</w:t>
      </w:r>
    </w:p>
    <w:p w14:paraId="4CDB37B3" w14:textId="77777777" w:rsidR="00CA405E" w:rsidRDefault="00CA405E" w:rsidP="00CA405E">
      <w:pPr>
        <w:pStyle w:val="-"/>
      </w:pPr>
      <w:r>
        <w:t>«</w:t>
      </w:r>
      <w:r w:rsidRPr="00DB417A">
        <w:t>Справочная информация</w:t>
      </w:r>
      <w:r>
        <w:t xml:space="preserve">» (4) </w:t>
      </w:r>
      <w:r w:rsidRPr="005B5FC5">
        <w:t>–</w:t>
      </w:r>
      <w:r>
        <w:t xml:space="preserve"> </w:t>
      </w:r>
      <w:r w:rsidRPr="00DB417A">
        <w:t>содержит информацию о часто</w:t>
      </w:r>
      <w:r>
        <w:t xml:space="preserve"> </w:t>
      </w:r>
      <w:r w:rsidRPr="00DB417A">
        <w:t>задаваемых вопросах</w:t>
      </w:r>
      <w:r>
        <w:t>.</w:t>
      </w:r>
    </w:p>
    <w:p w14:paraId="10F4A40C" w14:textId="77777777" w:rsidR="00D105BE" w:rsidRPr="00604478" w:rsidRDefault="009E1B33" w:rsidP="00C34DEE">
      <w:pPr>
        <w:pStyle w:val="af7"/>
      </w:pPr>
      <w:r>
        <w:pict w14:anchorId="2F68B825">
          <v:shape id="_x0000_i1245" type="#_x0000_t75" style="width:477.75pt;height:252.75pt;visibility:visible;mso-wrap-style:square">
            <v:imagedata r:id="rId213" o:title=""/>
          </v:shape>
        </w:pict>
      </w:r>
    </w:p>
    <w:p w14:paraId="144627EB" w14:textId="77777777" w:rsidR="00D105BE" w:rsidRDefault="00651CC7" w:rsidP="004832C1">
      <w:pPr>
        <w:pStyle w:val="aff1"/>
      </w:pPr>
      <w:bookmarkStart w:id="359" w:name="_Ref485305065"/>
      <w:r>
        <w:t>Рисунок </w:t>
      </w:r>
      <w:fldSimple w:instr=" SEQ Рисунок \* ARABIC ">
        <w:r w:rsidR="00FF67A6">
          <w:rPr>
            <w:noProof/>
          </w:rPr>
          <w:t>218</w:t>
        </w:r>
      </w:fldSimple>
      <w:bookmarkEnd w:id="359"/>
      <w:r w:rsidR="00D105BE" w:rsidRPr="00604478">
        <w:t>. Функциональные кнопки подраздела «</w:t>
      </w:r>
      <w:r w:rsidR="00D105BE">
        <w:t>Р</w:t>
      </w:r>
      <w:r w:rsidR="00D105BE" w:rsidRPr="00604478">
        <w:t xml:space="preserve">еестр </w:t>
      </w:r>
      <w:r w:rsidR="00D105BE">
        <w:t>п</w:t>
      </w:r>
      <w:r w:rsidR="00D105BE" w:rsidRPr="00201250">
        <w:t>редельны</w:t>
      </w:r>
      <w:r w:rsidR="00D105BE">
        <w:t>х</w:t>
      </w:r>
      <w:r w:rsidR="00D105BE" w:rsidRPr="00201250">
        <w:t xml:space="preserve"> показател</w:t>
      </w:r>
      <w:r w:rsidR="00D105BE">
        <w:t>ей</w:t>
      </w:r>
      <w:r w:rsidR="00D105BE" w:rsidRPr="00201250">
        <w:t xml:space="preserve"> проект</w:t>
      </w:r>
      <w:r w:rsidR="00D105BE">
        <w:t>ов БС</w:t>
      </w:r>
      <w:r w:rsidR="00D105BE" w:rsidRPr="00604478">
        <w:t>»</w:t>
      </w:r>
      <w:r w:rsidR="00CA405E">
        <w:t>, вкладки «По документам»</w:t>
      </w:r>
    </w:p>
    <w:p w14:paraId="627627C1" w14:textId="77777777" w:rsidR="00D105BE" w:rsidRPr="0001080C" w:rsidRDefault="00D105BE" w:rsidP="00565C0F">
      <w:pPr>
        <w:pStyle w:val="21"/>
      </w:pPr>
      <w:bookmarkStart w:id="360" w:name="_Toc485304338"/>
      <w:bookmarkStart w:id="361" w:name="_Toc41930188"/>
      <w:r w:rsidRPr="00721ABF">
        <w:t>Просмотр документа «Проект бюджетной сметы»</w:t>
      </w:r>
      <w:bookmarkEnd w:id="360"/>
      <w:bookmarkEnd w:id="361"/>
    </w:p>
    <w:p w14:paraId="69DFF898" w14:textId="77777777" w:rsidR="00D105BE" w:rsidRPr="00604478" w:rsidRDefault="00D105BE" w:rsidP="00C6254B">
      <w:pPr>
        <w:pStyle w:val="ae"/>
      </w:pPr>
      <w:r w:rsidRPr="00604478">
        <w:t xml:space="preserve">Для того чтобы </w:t>
      </w:r>
      <w:r>
        <w:t xml:space="preserve">посмотреть документ </w:t>
      </w:r>
      <w:r w:rsidRPr="00721ABF">
        <w:t>«Проект бюджетной сметы»</w:t>
      </w:r>
      <w:r w:rsidRPr="00604478">
        <w:t xml:space="preserve"> необходимо</w:t>
      </w:r>
      <w:r w:rsidR="00CA405E" w:rsidRPr="00CA405E">
        <w:t xml:space="preserve"> </w:t>
      </w:r>
      <w:r w:rsidR="00CA405E">
        <w:t>одним нажатием левой кнопки мыши</w:t>
      </w:r>
      <w:r w:rsidRPr="00604478">
        <w:t xml:space="preserve"> выделить соответствующую строку, нажать на кнопку «</w:t>
      </w:r>
      <w:r>
        <w:t>Реестр</w:t>
      </w:r>
      <w:r w:rsidRPr="00604478">
        <w:t xml:space="preserve">» и выбрать пункт </w:t>
      </w:r>
      <w:r w:rsidRPr="00604478">
        <w:rPr>
          <w:i/>
        </w:rPr>
        <w:t>[</w:t>
      </w:r>
      <w:r>
        <w:rPr>
          <w:i/>
        </w:rPr>
        <w:t>Открыть/Проект бюджетной сметы</w:t>
      </w:r>
      <w:r w:rsidRPr="00604478">
        <w:rPr>
          <w:i/>
        </w:rPr>
        <w:t>]</w:t>
      </w:r>
      <w:r w:rsidRPr="00604478">
        <w:t xml:space="preserve"> (</w:t>
      </w:r>
      <w:r>
        <w:fldChar w:fldCharType="begin"/>
      </w:r>
      <w:r>
        <w:instrText xml:space="preserve"> REF _Ref485305058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219</w:t>
      </w:r>
      <w:r>
        <w:fldChar w:fldCharType="end"/>
      </w:r>
      <w:r w:rsidRPr="00604478">
        <w:t>).</w:t>
      </w:r>
    </w:p>
    <w:p w14:paraId="5050C51F" w14:textId="77777777" w:rsidR="00D105BE" w:rsidRPr="00604478" w:rsidRDefault="009E1B33" w:rsidP="00CA405E">
      <w:pPr>
        <w:pStyle w:val="af7"/>
      </w:pPr>
      <w:r>
        <w:pict w14:anchorId="5F6D28E6">
          <v:shape id="_x0000_i1246" type="#_x0000_t75" style="width:480.75pt;height:254.25pt;visibility:visible;mso-wrap-style:square">
            <v:imagedata r:id="rId214" o:title=""/>
          </v:shape>
        </w:pict>
      </w:r>
    </w:p>
    <w:p w14:paraId="45A7114D" w14:textId="77777777" w:rsidR="00D105BE" w:rsidRPr="00604478" w:rsidRDefault="00651CC7" w:rsidP="00C34DEE">
      <w:pPr>
        <w:pStyle w:val="aff1"/>
      </w:pPr>
      <w:bookmarkStart w:id="362" w:name="_Ref485305058"/>
      <w:r>
        <w:t>Рисунок </w:t>
      </w:r>
      <w:fldSimple w:instr=" SEQ Рисунок \* ARABIC ">
        <w:r w:rsidR="00FF67A6">
          <w:rPr>
            <w:noProof/>
          </w:rPr>
          <w:t>219</w:t>
        </w:r>
      </w:fldSimple>
      <w:bookmarkEnd w:id="362"/>
      <w:r w:rsidR="00D105BE" w:rsidRPr="00604478">
        <w:t xml:space="preserve">. </w:t>
      </w:r>
      <w:r w:rsidR="00CA405E">
        <w:t xml:space="preserve">Просмотр документа </w:t>
      </w:r>
      <w:r w:rsidR="00CA405E" w:rsidRPr="00721ABF">
        <w:t>«Проект бюджетной сметы»</w:t>
      </w:r>
    </w:p>
    <w:p w14:paraId="354F850D" w14:textId="77777777" w:rsidR="00D105BE" w:rsidRDefault="00D105BE" w:rsidP="00C6254B">
      <w:pPr>
        <w:pStyle w:val="ae"/>
      </w:pPr>
      <w:r>
        <w:t>В результате откроется документ «Проект бюджетной сметы», который недоступен для редактирования (</w:t>
      </w:r>
      <w:r>
        <w:fldChar w:fldCharType="begin"/>
      </w:r>
      <w:r>
        <w:instrText xml:space="preserve"> REF _Ref485305176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220</w:t>
      </w:r>
      <w:r>
        <w:fldChar w:fldCharType="end"/>
      </w:r>
      <w:r>
        <w:t>).</w:t>
      </w:r>
    </w:p>
    <w:p w14:paraId="46B0018A" w14:textId="77777777" w:rsidR="00D105BE" w:rsidRDefault="009E1B33" w:rsidP="00C34DEE">
      <w:pPr>
        <w:pStyle w:val="af7"/>
      </w:pPr>
      <w:r>
        <w:pict w14:anchorId="79C6E800">
          <v:shape id="_x0000_i1247" type="#_x0000_t75" style="width:476.25pt;height:244.5pt;visibility:visible;mso-wrap-style:square">
            <v:imagedata r:id="rId215" o:title=""/>
          </v:shape>
        </w:pict>
      </w:r>
    </w:p>
    <w:p w14:paraId="6937DF5A" w14:textId="77777777" w:rsidR="00D105BE" w:rsidRDefault="00651CC7" w:rsidP="00C34DEE">
      <w:pPr>
        <w:pStyle w:val="aff1"/>
      </w:pPr>
      <w:bookmarkStart w:id="363" w:name="_Ref485305176"/>
      <w:r>
        <w:t>Рисунок </w:t>
      </w:r>
      <w:fldSimple w:instr=" SEQ Рисунок \* ARABIC ">
        <w:r w:rsidR="00FF67A6">
          <w:rPr>
            <w:noProof/>
          </w:rPr>
          <w:t>220</w:t>
        </w:r>
      </w:fldSimple>
      <w:bookmarkEnd w:id="363"/>
      <w:r w:rsidR="00D105BE">
        <w:t>.</w:t>
      </w:r>
      <w:r w:rsidR="00D105BE" w:rsidRPr="006D7249">
        <w:t xml:space="preserve"> </w:t>
      </w:r>
      <w:r w:rsidR="00D105BE">
        <w:t>Документ «Проект бюджетной сметы»</w:t>
      </w:r>
    </w:p>
    <w:p w14:paraId="1F805FD5" w14:textId="77777777" w:rsidR="00E64592" w:rsidRDefault="00E64592" w:rsidP="00565C0F">
      <w:pPr>
        <w:pStyle w:val="31"/>
      </w:pPr>
      <w:bookmarkStart w:id="364" w:name="_Toc41930189"/>
      <w:r>
        <w:t>Формирование печатной формы документа «Проект бюджетной сметы»</w:t>
      </w:r>
      <w:bookmarkEnd w:id="364"/>
    </w:p>
    <w:p w14:paraId="1AE92395" w14:textId="77777777" w:rsidR="00D105BE" w:rsidRDefault="00D105BE" w:rsidP="00C6254B">
      <w:pPr>
        <w:pStyle w:val="ae"/>
        <w:rPr>
          <w:i/>
        </w:rPr>
      </w:pPr>
      <w:r>
        <w:t>Для формирования печатной формы документа «Проект бюджетной сметы»</w:t>
      </w:r>
      <w:r w:rsidR="00E64592">
        <w:t xml:space="preserve"> необходимо</w:t>
      </w:r>
      <w:r w:rsidRPr="006D7249">
        <w:t xml:space="preserve"> </w:t>
      </w:r>
      <w:r w:rsidRPr="00604478">
        <w:t>нажать на кнопку «</w:t>
      </w:r>
      <w:r>
        <w:t>Печать»,</w:t>
      </w:r>
      <w:r w:rsidRPr="00604478">
        <w:t xml:space="preserve"> выбрать пункт </w:t>
      </w:r>
      <w:r w:rsidRPr="00604478">
        <w:rPr>
          <w:i/>
        </w:rPr>
        <w:t>[</w:t>
      </w:r>
      <w:r w:rsidR="00E64592">
        <w:rPr>
          <w:i/>
        </w:rPr>
        <w:t>Печать документа</w:t>
      </w:r>
      <w:r w:rsidR="00E64592" w:rsidRPr="00E64592">
        <w:rPr>
          <w:i/>
        </w:rPr>
        <w:t>/</w:t>
      </w:r>
      <w:r w:rsidR="001734F7">
        <w:rPr>
          <w:i/>
        </w:rPr>
        <w:t>Печать документа «Проект бюджетной сметы»</w:t>
      </w:r>
      <w:r w:rsidR="00E64592">
        <w:rPr>
          <w:i/>
        </w:rPr>
        <w:t xml:space="preserve"> 2019</w:t>
      </w:r>
      <w:r w:rsidRPr="00604478">
        <w:rPr>
          <w:i/>
        </w:rPr>
        <w:t>]</w:t>
      </w:r>
      <w:r>
        <w:rPr>
          <w:i/>
        </w:rPr>
        <w:t xml:space="preserve"> </w:t>
      </w:r>
      <w:r w:rsidR="004B1B09" w:rsidRPr="00604478">
        <w:t xml:space="preserve">и в раскрывающемся списке установить «галочку» напротив соответствующего </w:t>
      </w:r>
      <w:r w:rsidR="00E64592">
        <w:t>расширения</w:t>
      </w:r>
      <w:r w:rsidR="004B1B09" w:rsidRPr="00604478">
        <w:t xml:space="preserve"> </w:t>
      </w:r>
      <w:r w:rsidRPr="006D7249">
        <w:t>(</w:t>
      </w:r>
      <w:r>
        <w:fldChar w:fldCharType="begin"/>
      </w:r>
      <w:r>
        <w:instrText xml:space="preserve"> REF _Ref485305181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221</w:t>
      </w:r>
      <w:r>
        <w:fldChar w:fldCharType="end"/>
      </w:r>
      <w:r w:rsidRPr="006D7249">
        <w:t>).</w:t>
      </w:r>
    </w:p>
    <w:p w14:paraId="7D06BD41" w14:textId="77777777" w:rsidR="00D105BE" w:rsidRDefault="009E1B33" w:rsidP="00C34DEE">
      <w:pPr>
        <w:pStyle w:val="af7"/>
      </w:pPr>
      <w:r>
        <w:pict w14:anchorId="5EBF5025">
          <v:shape id="_x0000_i1248" type="#_x0000_t75" style="width:477.75pt;height:245.25pt;visibility:visible;mso-wrap-style:square">
            <v:imagedata r:id="rId216" o:title=""/>
          </v:shape>
        </w:pict>
      </w:r>
    </w:p>
    <w:p w14:paraId="06975450" w14:textId="77777777" w:rsidR="00D105BE" w:rsidRDefault="00651CC7" w:rsidP="004832C1">
      <w:pPr>
        <w:pStyle w:val="aff1"/>
      </w:pPr>
      <w:bookmarkStart w:id="365" w:name="_Ref485305181"/>
      <w:r>
        <w:t>Рисунок </w:t>
      </w:r>
      <w:fldSimple w:instr=" SEQ Рисунок \* ARABIC ">
        <w:r w:rsidR="00FF67A6">
          <w:rPr>
            <w:noProof/>
          </w:rPr>
          <w:t>221</w:t>
        </w:r>
      </w:fldSimple>
      <w:bookmarkEnd w:id="365"/>
      <w:r w:rsidR="00D105BE">
        <w:t>.</w:t>
      </w:r>
      <w:r w:rsidR="00D105BE" w:rsidRPr="006D7249">
        <w:t xml:space="preserve"> </w:t>
      </w:r>
      <w:r w:rsidR="00E64592">
        <w:t xml:space="preserve">Печать документа </w:t>
      </w:r>
    </w:p>
    <w:p w14:paraId="768A318A" w14:textId="77777777" w:rsidR="00D105BE" w:rsidRDefault="00D105BE" w:rsidP="00C6254B">
      <w:pPr>
        <w:pStyle w:val="ae"/>
      </w:pPr>
      <w:r w:rsidRPr="00604478">
        <w:t xml:space="preserve">В результате на рабочую станцию пользователя </w:t>
      </w:r>
      <w:r w:rsidR="00E64592">
        <w:t>выгрузится</w:t>
      </w:r>
      <w:r w:rsidRPr="00604478">
        <w:t xml:space="preserve"> печатная форма </w:t>
      </w:r>
      <w:r>
        <w:t xml:space="preserve">документа </w:t>
      </w:r>
      <w:r w:rsidRPr="00604478">
        <w:t xml:space="preserve">в виде файла с </w:t>
      </w:r>
      <w:r>
        <w:t xml:space="preserve">соответствующим </w:t>
      </w:r>
      <w:r w:rsidRPr="00604478">
        <w:t>расширением.</w:t>
      </w:r>
    </w:p>
    <w:p w14:paraId="2E9B68FB" w14:textId="77777777" w:rsidR="00D105BE" w:rsidRDefault="00D105BE" w:rsidP="00C6254B">
      <w:pPr>
        <w:pStyle w:val="ae"/>
      </w:pPr>
      <w:r>
        <w:t>Для закрытия окна необходимо нажать на кнопку «Закрыть» (</w:t>
      </w:r>
      <w:r>
        <w:fldChar w:fldCharType="begin"/>
      </w:r>
      <w:r>
        <w:instrText xml:space="preserve"> REF _Ref485305195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222</w:t>
      </w:r>
      <w:r>
        <w:fldChar w:fldCharType="end"/>
      </w:r>
      <w:r>
        <w:t>).</w:t>
      </w:r>
    </w:p>
    <w:p w14:paraId="1B1723C0" w14:textId="77777777" w:rsidR="00D105BE" w:rsidRDefault="009E1B33" w:rsidP="00C34DEE">
      <w:pPr>
        <w:pStyle w:val="af7"/>
      </w:pPr>
      <w:r>
        <w:pict w14:anchorId="6C7276ED">
          <v:shape id="_x0000_i1249" type="#_x0000_t75" style="width:478.5pt;height:246pt;visibility:visible;mso-wrap-style:square">
            <v:imagedata r:id="rId217" o:title=""/>
          </v:shape>
        </w:pict>
      </w:r>
    </w:p>
    <w:p w14:paraId="61C349ED" w14:textId="77777777" w:rsidR="00D105BE" w:rsidRDefault="00651CC7" w:rsidP="00C34DEE">
      <w:pPr>
        <w:pStyle w:val="aff1"/>
      </w:pPr>
      <w:bookmarkStart w:id="366" w:name="_Ref485305195"/>
      <w:r>
        <w:t>Рисунок </w:t>
      </w:r>
      <w:fldSimple w:instr=" SEQ Рисунок \* ARABIC ">
        <w:r w:rsidR="00FF67A6">
          <w:rPr>
            <w:noProof/>
          </w:rPr>
          <w:t>222</w:t>
        </w:r>
      </w:fldSimple>
      <w:bookmarkEnd w:id="366"/>
      <w:r w:rsidR="00D105BE">
        <w:t>.</w:t>
      </w:r>
      <w:r w:rsidR="00D105BE" w:rsidRPr="005F322F">
        <w:t xml:space="preserve"> </w:t>
      </w:r>
      <w:r w:rsidR="00E64592">
        <w:t>Закрытие окна</w:t>
      </w:r>
    </w:p>
    <w:p w14:paraId="1BF7E663" w14:textId="77777777" w:rsidR="00D105BE" w:rsidRPr="00B57185" w:rsidRDefault="00D105BE" w:rsidP="00565C0F">
      <w:pPr>
        <w:pStyle w:val="21"/>
      </w:pPr>
      <w:bookmarkStart w:id="367" w:name="_Toc485304339"/>
      <w:bookmarkStart w:id="368" w:name="_Ref41681332"/>
      <w:bookmarkStart w:id="369" w:name="_Toc41930190"/>
      <w:r w:rsidRPr="00721ABF">
        <w:t>Просмотр документа «Предельные показатели проекта бюджетной сметы»</w:t>
      </w:r>
      <w:bookmarkEnd w:id="367"/>
      <w:bookmarkEnd w:id="368"/>
      <w:bookmarkEnd w:id="369"/>
    </w:p>
    <w:p w14:paraId="104E1CEA" w14:textId="77777777" w:rsidR="00D105BE" w:rsidRPr="00604478" w:rsidRDefault="00D105BE" w:rsidP="00C6254B">
      <w:pPr>
        <w:pStyle w:val="ae"/>
      </w:pPr>
      <w:r w:rsidRPr="00604478">
        <w:t xml:space="preserve">Для того чтобы </w:t>
      </w:r>
      <w:r>
        <w:t xml:space="preserve">посмотреть документ </w:t>
      </w:r>
      <w:r w:rsidRPr="00721ABF">
        <w:t>«</w:t>
      </w:r>
      <w:r w:rsidR="00E64592" w:rsidRPr="00721ABF">
        <w:t>Предельные показатели проекта бюджетной сметы</w:t>
      </w:r>
      <w:r w:rsidRPr="00721ABF">
        <w:t>»</w:t>
      </w:r>
      <w:r w:rsidRPr="00604478">
        <w:t xml:space="preserve"> необходимо </w:t>
      </w:r>
      <w:r w:rsidR="00940572">
        <w:t xml:space="preserve">одним нажатием левой кнопки мыши </w:t>
      </w:r>
      <w:r w:rsidRPr="00604478">
        <w:t>выделить соответствующую строку, нажать на кнопку «</w:t>
      </w:r>
      <w:r>
        <w:t>Реестр</w:t>
      </w:r>
      <w:r w:rsidRPr="00604478">
        <w:t xml:space="preserve">» и выбрать пункт </w:t>
      </w:r>
      <w:r w:rsidRPr="00604478">
        <w:rPr>
          <w:i/>
        </w:rPr>
        <w:t>[</w:t>
      </w:r>
      <w:r>
        <w:rPr>
          <w:i/>
        </w:rPr>
        <w:t>Открыть/</w:t>
      </w:r>
      <w:r w:rsidRPr="00B57185">
        <w:rPr>
          <w:i/>
        </w:rPr>
        <w:t>Предельные показатели проекта бюджетной сметы</w:t>
      </w:r>
      <w:r w:rsidRPr="00604478">
        <w:rPr>
          <w:i/>
        </w:rPr>
        <w:t>]</w:t>
      </w:r>
      <w:r w:rsidRPr="00604478">
        <w:t xml:space="preserve"> (</w:t>
      </w:r>
      <w:r>
        <w:fldChar w:fldCharType="begin"/>
      </w:r>
      <w:r>
        <w:instrText xml:space="preserve"> REF _Ref485305205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223</w:t>
      </w:r>
      <w:r>
        <w:fldChar w:fldCharType="end"/>
      </w:r>
      <w:r w:rsidRPr="00604478">
        <w:t>).</w:t>
      </w:r>
    </w:p>
    <w:p w14:paraId="1FB7F249" w14:textId="77777777" w:rsidR="00D105BE" w:rsidRPr="00604478" w:rsidRDefault="009E1B33" w:rsidP="00C34DEE">
      <w:pPr>
        <w:pStyle w:val="af7"/>
      </w:pPr>
      <w:r>
        <w:pict w14:anchorId="7E4959FB">
          <v:shape id="_x0000_i1250" type="#_x0000_t75" style="width:479.25pt;height:297.75pt;visibility:visible;mso-wrap-style:square">
            <v:imagedata r:id="rId218" o:title=""/>
          </v:shape>
        </w:pict>
      </w:r>
    </w:p>
    <w:p w14:paraId="6ED6939D" w14:textId="77777777" w:rsidR="00D105BE" w:rsidRPr="00604478" w:rsidRDefault="00651CC7" w:rsidP="00C34DEE">
      <w:pPr>
        <w:pStyle w:val="aff1"/>
      </w:pPr>
      <w:bookmarkStart w:id="370" w:name="_Ref485305205"/>
      <w:r>
        <w:t>Рисунок </w:t>
      </w:r>
      <w:fldSimple w:instr=" SEQ Рисунок \* ARABIC ">
        <w:r w:rsidR="00FF67A6">
          <w:rPr>
            <w:noProof/>
          </w:rPr>
          <w:t>223</w:t>
        </w:r>
      </w:fldSimple>
      <w:bookmarkEnd w:id="370"/>
      <w:r w:rsidR="00D105BE" w:rsidRPr="00604478">
        <w:t xml:space="preserve">. </w:t>
      </w:r>
      <w:r w:rsidR="00E64592">
        <w:t>Просмотр документа «</w:t>
      </w:r>
      <w:r w:rsidR="00D105BE" w:rsidRPr="00B57185">
        <w:t>Предельные показатели проекта бюджетной сметы</w:t>
      </w:r>
      <w:r w:rsidR="00E64592">
        <w:t>»</w:t>
      </w:r>
    </w:p>
    <w:p w14:paraId="38E9D79C" w14:textId="77777777" w:rsidR="00D105BE" w:rsidRDefault="00D105BE" w:rsidP="00C6254B">
      <w:pPr>
        <w:pStyle w:val="ae"/>
      </w:pPr>
      <w:r>
        <w:t>В результате откроется документ «</w:t>
      </w:r>
      <w:r w:rsidRPr="00B57185">
        <w:t>Предельные показатели проект</w:t>
      </w:r>
      <w:r w:rsidR="00E64592">
        <w:t>ов</w:t>
      </w:r>
      <w:r w:rsidRPr="00B57185">
        <w:t xml:space="preserve"> </w:t>
      </w:r>
      <w:r w:rsidR="00E64592">
        <w:t>БС</w:t>
      </w:r>
      <w:r>
        <w:t>», который недоступен для редактирования (</w:t>
      </w:r>
      <w:r>
        <w:fldChar w:fldCharType="begin"/>
      </w:r>
      <w:r>
        <w:instrText xml:space="preserve"> REF _Ref485305209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224</w:t>
      </w:r>
      <w:r>
        <w:fldChar w:fldCharType="end"/>
      </w:r>
      <w:r>
        <w:t>).</w:t>
      </w:r>
    </w:p>
    <w:p w14:paraId="7E0152F6" w14:textId="77777777" w:rsidR="00D105BE" w:rsidRDefault="009E1B33" w:rsidP="00C34DEE">
      <w:pPr>
        <w:pStyle w:val="af7"/>
      </w:pPr>
      <w:r>
        <w:pict w14:anchorId="5F0DE400">
          <v:shape id="_x0000_i1251" type="#_x0000_t75" style="width:477.75pt;height:297pt;visibility:visible;mso-wrap-style:square">
            <v:imagedata r:id="rId219" o:title=""/>
          </v:shape>
        </w:pict>
      </w:r>
    </w:p>
    <w:p w14:paraId="13D898A9" w14:textId="77777777" w:rsidR="00D105BE" w:rsidRDefault="00651CC7" w:rsidP="00C34DEE">
      <w:pPr>
        <w:pStyle w:val="aff1"/>
      </w:pPr>
      <w:bookmarkStart w:id="371" w:name="_Ref485305209"/>
      <w:r>
        <w:t>Рисунок </w:t>
      </w:r>
      <w:fldSimple w:instr=" SEQ Рисунок \* ARABIC ">
        <w:r w:rsidR="00FF67A6">
          <w:rPr>
            <w:noProof/>
          </w:rPr>
          <w:t>224</w:t>
        </w:r>
      </w:fldSimple>
      <w:bookmarkEnd w:id="371"/>
      <w:r w:rsidR="00D105BE">
        <w:t>.</w:t>
      </w:r>
      <w:r w:rsidR="00D105BE" w:rsidRPr="006D7249">
        <w:t xml:space="preserve"> </w:t>
      </w:r>
      <w:r w:rsidR="00D105BE">
        <w:t>Документ «</w:t>
      </w:r>
      <w:r w:rsidR="00D105BE" w:rsidRPr="00B57185">
        <w:t xml:space="preserve">Предельные показатели проекта </w:t>
      </w:r>
      <w:r w:rsidR="00CA7B3D">
        <w:t>БС</w:t>
      </w:r>
      <w:r w:rsidR="00D105BE">
        <w:t>»</w:t>
      </w:r>
    </w:p>
    <w:p w14:paraId="77655772" w14:textId="77777777" w:rsidR="00E64592" w:rsidRDefault="00E64592" w:rsidP="00565C0F">
      <w:pPr>
        <w:pStyle w:val="31"/>
      </w:pPr>
      <w:bookmarkStart w:id="372" w:name="_Toc41930191"/>
      <w:r>
        <w:t>Формирование печатной формы документа «Предельные показатели проектов БС»</w:t>
      </w:r>
      <w:bookmarkEnd w:id="372"/>
    </w:p>
    <w:p w14:paraId="05D89845" w14:textId="77777777" w:rsidR="00D105BE" w:rsidRDefault="00D105BE" w:rsidP="00C6254B">
      <w:pPr>
        <w:pStyle w:val="ae"/>
        <w:rPr>
          <w:i/>
        </w:rPr>
      </w:pPr>
      <w:r>
        <w:t>Для формирования печатной формы документа «</w:t>
      </w:r>
      <w:r w:rsidR="00E64592">
        <w:t>Предельные показатели проектов БС</w:t>
      </w:r>
      <w:r>
        <w:t>»</w:t>
      </w:r>
      <w:r w:rsidRPr="006D7249">
        <w:t xml:space="preserve"> </w:t>
      </w:r>
      <w:r w:rsidR="00940572">
        <w:t xml:space="preserve">необходимо </w:t>
      </w:r>
      <w:r w:rsidRPr="00604478">
        <w:t>нажать на кнопку «</w:t>
      </w:r>
      <w:r>
        <w:t>Печать»,</w:t>
      </w:r>
      <w:r w:rsidRPr="00604478">
        <w:t xml:space="preserve"> выбрать пункт </w:t>
      </w:r>
      <w:r w:rsidRPr="00604478">
        <w:rPr>
          <w:i/>
        </w:rPr>
        <w:t>[</w:t>
      </w:r>
      <w:r>
        <w:rPr>
          <w:i/>
        </w:rPr>
        <w:t>Печать документа</w:t>
      </w:r>
      <w:r w:rsidRPr="00604478">
        <w:rPr>
          <w:i/>
        </w:rPr>
        <w:t>]</w:t>
      </w:r>
      <w:r>
        <w:rPr>
          <w:i/>
        </w:rPr>
        <w:t xml:space="preserve"> </w:t>
      </w:r>
      <w:r w:rsidR="00576609" w:rsidRPr="00604478">
        <w:t xml:space="preserve">и в раскрывающемся списке установить «галочку» напротив соответствующего </w:t>
      </w:r>
      <w:r w:rsidR="00576609">
        <w:t>расширения</w:t>
      </w:r>
      <w:r>
        <w:t xml:space="preserve"> </w:t>
      </w:r>
      <w:r w:rsidRPr="006D7249">
        <w:t>(</w:t>
      </w:r>
      <w:r>
        <w:fldChar w:fldCharType="begin"/>
      </w:r>
      <w:r>
        <w:instrText xml:space="preserve"> REF _Ref485305215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225</w:t>
      </w:r>
      <w:r>
        <w:fldChar w:fldCharType="end"/>
      </w:r>
      <w:r w:rsidRPr="006D7249">
        <w:t>).</w:t>
      </w:r>
    </w:p>
    <w:p w14:paraId="61563940" w14:textId="77777777" w:rsidR="00D105BE" w:rsidRDefault="009E1B33" w:rsidP="00C34DEE">
      <w:pPr>
        <w:pStyle w:val="af7"/>
      </w:pPr>
      <w:r>
        <w:pict w14:anchorId="32F0AA8B">
          <v:shape id="_x0000_i1252" type="#_x0000_t75" style="width:479.25pt;height:297.75pt;visibility:visible;mso-wrap-style:square">
            <v:imagedata r:id="rId220" o:title=""/>
          </v:shape>
        </w:pict>
      </w:r>
    </w:p>
    <w:p w14:paraId="43DF3034" w14:textId="77777777" w:rsidR="00D105BE" w:rsidRDefault="00651CC7" w:rsidP="004832C1">
      <w:pPr>
        <w:pStyle w:val="aff1"/>
        <w:rPr>
          <w:i/>
        </w:rPr>
      </w:pPr>
      <w:bookmarkStart w:id="373" w:name="_Ref485305215"/>
      <w:r>
        <w:t>Рисунок </w:t>
      </w:r>
      <w:fldSimple w:instr=" SEQ Рисунок \* ARABIC ">
        <w:r w:rsidR="00FF67A6">
          <w:rPr>
            <w:noProof/>
          </w:rPr>
          <w:t>225</w:t>
        </w:r>
      </w:fldSimple>
      <w:bookmarkEnd w:id="373"/>
      <w:r w:rsidR="00D105BE">
        <w:t>.</w:t>
      </w:r>
      <w:r w:rsidR="00D105BE" w:rsidRPr="006D7249">
        <w:t xml:space="preserve"> </w:t>
      </w:r>
      <w:r w:rsidR="00CA7B3D">
        <w:t>Печать документа</w:t>
      </w:r>
    </w:p>
    <w:p w14:paraId="64492091" w14:textId="77777777" w:rsidR="00D105BE" w:rsidRDefault="00D105BE" w:rsidP="00C6254B">
      <w:pPr>
        <w:pStyle w:val="ae"/>
      </w:pPr>
      <w:r w:rsidRPr="00604478">
        <w:t xml:space="preserve">В результате на рабочую станцию пользователя </w:t>
      </w:r>
      <w:r w:rsidR="00CA7B3D">
        <w:t>выгрузится</w:t>
      </w:r>
      <w:r w:rsidRPr="00604478">
        <w:t xml:space="preserve"> печатная форма </w:t>
      </w:r>
      <w:r>
        <w:t xml:space="preserve">документа </w:t>
      </w:r>
      <w:r w:rsidRPr="00604478">
        <w:t xml:space="preserve">в виде файла с </w:t>
      </w:r>
      <w:r>
        <w:t xml:space="preserve">соответствующим </w:t>
      </w:r>
      <w:r w:rsidRPr="00604478">
        <w:t>расширением.</w:t>
      </w:r>
    </w:p>
    <w:p w14:paraId="6473472C" w14:textId="77777777" w:rsidR="00D105BE" w:rsidRDefault="00D105BE" w:rsidP="00C6254B">
      <w:pPr>
        <w:pStyle w:val="ae"/>
      </w:pPr>
      <w:r>
        <w:t>Для закрытия окна необходимо нажать на кнопку «Закрыть» (</w:t>
      </w:r>
      <w:r>
        <w:fldChar w:fldCharType="begin"/>
      </w:r>
      <w:r>
        <w:instrText xml:space="preserve"> REF _Ref485305238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226</w:t>
      </w:r>
      <w:r>
        <w:fldChar w:fldCharType="end"/>
      </w:r>
      <w:r>
        <w:t>).</w:t>
      </w:r>
    </w:p>
    <w:p w14:paraId="357E3D6C" w14:textId="77777777" w:rsidR="00D105BE" w:rsidRDefault="009E1B33" w:rsidP="00C34DEE">
      <w:pPr>
        <w:pStyle w:val="af7"/>
      </w:pPr>
      <w:r>
        <w:pict w14:anchorId="55CB6877">
          <v:shape id="_x0000_i1253" type="#_x0000_t75" style="width:473.25pt;height:294.75pt;visibility:visible;mso-wrap-style:square">
            <v:imagedata r:id="rId221" o:title=""/>
          </v:shape>
        </w:pict>
      </w:r>
    </w:p>
    <w:p w14:paraId="47073B4A" w14:textId="77777777" w:rsidR="00D105BE" w:rsidRDefault="00651CC7" w:rsidP="00C34DEE">
      <w:pPr>
        <w:pStyle w:val="aff1"/>
      </w:pPr>
      <w:bookmarkStart w:id="374" w:name="_Ref485305238"/>
      <w:r>
        <w:t>Рисунок </w:t>
      </w:r>
      <w:fldSimple w:instr=" SEQ Рисунок \* ARABIC ">
        <w:r w:rsidR="00FF67A6">
          <w:rPr>
            <w:noProof/>
          </w:rPr>
          <w:t>226</w:t>
        </w:r>
      </w:fldSimple>
      <w:bookmarkEnd w:id="374"/>
      <w:r w:rsidR="00D105BE">
        <w:t>.</w:t>
      </w:r>
      <w:r w:rsidR="00D105BE" w:rsidRPr="005F322F">
        <w:t xml:space="preserve"> </w:t>
      </w:r>
      <w:r w:rsidR="00CA7B3D">
        <w:t>Закрытие окна</w:t>
      </w:r>
    </w:p>
    <w:p w14:paraId="7B7A64AA" w14:textId="77777777" w:rsidR="00D105BE" w:rsidRPr="00B57185" w:rsidRDefault="00D105BE" w:rsidP="00565C0F">
      <w:pPr>
        <w:pStyle w:val="21"/>
      </w:pPr>
      <w:bookmarkStart w:id="375" w:name="_Toc485304340"/>
      <w:bookmarkStart w:id="376" w:name="_Toc41930192"/>
      <w:r w:rsidRPr="00653DCB">
        <w:t>Просмотр версии строки реестра предельных показателей проектов бюджетных смет</w:t>
      </w:r>
      <w:bookmarkEnd w:id="375"/>
      <w:bookmarkEnd w:id="376"/>
    </w:p>
    <w:p w14:paraId="2174C558" w14:textId="77777777" w:rsidR="00D105BE" w:rsidRPr="00604478" w:rsidRDefault="00BD0543" w:rsidP="00C6254B">
      <w:pPr>
        <w:pStyle w:val="ae"/>
      </w:pPr>
      <w:r w:rsidRPr="00604478">
        <w:t xml:space="preserve">Для </w:t>
      </w:r>
      <w:r>
        <w:t xml:space="preserve">просмотра версии </w:t>
      </w:r>
      <w:r w:rsidR="009F5919" w:rsidRPr="00653DCB">
        <w:t>строки реестра предельных показателей проектов бюджетных смет</w:t>
      </w:r>
      <w:r w:rsidRPr="00604478">
        <w:t xml:space="preserve"> необходимо </w:t>
      </w:r>
      <w:r w:rsidR="00CA7B3D">
        <w:t xml:space="preserve">одним нажатием левой кнопки мыши </w:t>
      </w:r>
      <w:r>
        <w:t xml:space="preserve">выделить соответствующую строку, </w:t>
      </w:r>
      <w:r w:rsidRPr="00604478">
        <w:t xml:space="preserve">нажать на кнопку «Реестр» и выбрать пункт </w:t>
      </w:r>
      <w:r w:rsidRPr="00E1294C">
        <w:rPr>
          <w:i/>
        </w:rPr>
        <w:t>[</w:t>
      </w:r>
      <w:r>
        <w:rPr>
          <w:i/>
        </w:rPr>
        <w:t>Версии/Просмотр</w:t>
      </w:r>
      <w:r w:rsidRPr="00604478">
        <w:rPr>
          <w:i/>
        </w:rPr>
        <w:t>]</w:t>
      </w:r>
      <w:r w:rsidRPr="00604478">
        <w:t xml:space="preserve"> </w:t>
      </w:r>
      <w:r w:rsidR="00D105BE" w:rsidRPr="00604478">
        <w:t>(</w:t>
      </w:r>
      <w:r w:rsidR="00D105BE">
        <w:fldChar w:fldCharType="begin"/>
      </w:r>
      <w:r w:rsidR="00D105BE">
        <w:instrText xml:space="preserve"> REF _Ref485305248 \h </w:instrText>
      </w:r>
      <w:r w:rsidR="00D105BE">
        <w:fldChar w:fldCharType="separate"/>
      </w:r>
      <w:r w:rsidR="00FF67A6">
        <w:t>Рисунок </w:t>
      </w:r>
      <w:r w:rsidR="00FF67A6">
        <w:rPr>
          <w:noProof/>
        </w:rPr>
        <w:t>227</w:t>
      </w:r>
      <w:r w:rsidR="00D105BE">
        <w:fldChar w:fldCharType="end"/>
      </w:r>
      <w:r w:rsidR="00D105BE" w:rsidRPr="00604478">
        <w:t>).</w:t>
      </w:r>
    </w:p>
    <w:p w14:paraId="17C396EA" w14:textId="77777777" w:rsidR="00D105BE" w:rsidRPr="00604478" w:rsidRDefault="009E1B33" w:rsidP="00C34DEE">
      <w:pPr>
        <w:pStyle w:val="af7"/>
      </w:pPr>
      <w:r>
        <w:pict w14:anchorId="7773927D">
          <v:shape id="_x0000_i1254" type="#_x0000_t75" style="width:480pt;height:258.75pt;visibility:visible;mso-wrap-style:square">
            <v:imagedata r:id="rId222" o:title=""/>
          </v:shape>
        </w:pict>
      </w:r>
    </w:p>
    <w:p w14:paraId="45814F99" w14:textId="77777777" w:rsidR="00D105BE" w:rsidRPr="00604478" w:rsidRDefault="00651CC7" w:rsidP="00C34DEE">
      <w:pPr>
        <w:pStyle w:val="aff1"/>
      </w:pPr>
      <w:bookmarkStart w:id="377" w:name="_Ref485305248"/>
      <w:r>
        <w:t>Рисунок </w:t>
      </w:r>
      <w:fldSimple w:instr=" SEQ Рисунок \* ARABIC ">
        <w:r w:rsidR="00FF67A6">
          <w:rPr>
            <w:noProof/>
          </w:rPr>
          <w:t>227</w:t>
        </w:r>
      </w:fldSimple>
      <w:bookmarkEnd w:id="377"/>
      <w:r w:rsidR="00D105BE" w:rsidRPr="00604478">
        <w:t xml:space="preserve">. </w:t>
      </w:r>
      <w:r w:rsidR="00CA7B3D">
        <w:t>Просмотр версии</w:t>
      </w:r>
    </w:p>
    <w:p w14:paraId="0CD76A17" w14:textId="77777777" w:rsidR="00D105BE" w:rsidRDefault="00D105BE" w:rsidP="00C6254B">
      <w:pPr>
        <w:pStyle w:val="ae"/>
      </w:pPr>
      <w:r w:rsidRPr="00604478">
        <w:t xml:space="preserve">В результате </w:t>
      </w:r>
      <w:r>
        <w:t>откроется окно «Просмотр версий» (</w:t>
      </w:r>
      <w:r>
        <w:fldChar w:fldCharType="begin"/>
      </w:r>
      <w:r>
        <w:instrText xml:space="preserve"> REF _Ref485305303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228</w:t>
      </w:r>
      <w:r>
        <w:fldChar w:fldCharType="end"/>
      </w:r>
      <w:r>
        <w:t>).</w:t>
      </w:r>
    </w:p>
    <w:p w14:paraId="3F0DAF1A" w14:textId="77777777" w:rsidR="00D105BE" w:rsidRDefault="009E1B33" w:rsidP="00C34DEE">
      <w:pPr>
        <w:pStyle w:val="af7"/>
      </w:pPr>
      <w:r>
        <w:pict w14:anchorId="27C7CFE1">
          <v:shape id="_x0000_i1255" type="#_x0000_t75" style="width:477pt;height:163.5pt;visibility:visible;mso-wrap-style:square">
            <v:imagedata r:id="rId223" o:title=""/>
          </v:shape>
        </w:pict>
      </w:r>
    </w:p>
    <w:p w14:paraId="0B033B82" w14:textId="77777777" w:rsidR="00D105BE" w:rsidRDefault="00651CC7" w:rsidP="00C34DEE">
      <w:pPr>
        <w:pStyle w:val="aff1"/>
      </w:pPr>
      <w:bookmarkStart w:id="378" w:name="_Ref485305303"/>
      <w:r>
        <w:t>Рисунок </w:t>
      </w:r>
      <w:fldSimple w:instr=" SEQ Рисунок \* ARABIC ">
        <w:r w:rsidR="00FF67A6">
          <w:rPr>
            <w:noProof/>
          </w:rPr>
          <w:t>228</w:t>
        </w:r>
      </w:fldSimple>
      <w:bookmarkEnd w:id="378"/>
      <w:r w:rsidR="00D105BE">
        <w:t>.</w:t>
      </w:r>
      <w:r w:rsidR="00D105BE" w:rsidRPr="005F322F">
        <w:t xml:space="preserve"> </w:t>
      </w:r>
      <w:r w:rsidR="00D105BE" w:rsidRPr="00526BB0">
        <w:t>Окно</w:t>
      </w:r>
      <w:r w:rsidR="00D105BE">
        <w:t xml:space="preserve"> «Просмотр версий»</w:t>
      </w:r>
    </w:p>
    <w:p w14:paraId="160EB382" w14:textId="77777777" w:rsidR="00D105BE" w:rsidRPr="00604478" w:rsidRDefault="00D105BE" w:rsidP="00C6254B">
      <w:pPr>
        <w:pStyle w:val="ae"/>
      </w:pPr>
      <w:r w:rsidRPr="00604478">
        <w:t xml:space="preserve">Для </w:t>
      </w:r>
      <w:r>
        <w:t xml:space="preserve">просмотра </w:t>
      </w:r>
      <w:r w:rsidR="00035304">
        <w:t>документа</w:t>
      </w:r>
      <w:r w:rsidRPr="00604478">
        <w:t xml:space="preserve"> необходимо</w:t>
      </w:r>
      <w:r w:rsidR="00D3297C">
        <w:t xml:space="preserve"> одним нажатием левой кнопки мыши</w:t>
      </w:r>
      <w:r w:rsidRPr="00604478">
        <w:t xml:space="preserve"> выделить соответствующую строку, нажать на кнопку «</w:t>
      </w:r>
      <w:r>
        <w:t>Открыть»</w:t>
      </w:r>
      <w:r w:rsidRPr="00604478">
        <w:t xml:space="preserve"> и выбрать </w:t>
      </w:r>
      <w:r>
        <w:t xml:space="preserve">соответствующий </w:t>
      </w:r>
      <w:r w:rsidRPr="00604478">
        <w:t>пункт (</w:t>
      </w:r>
      <w:r>
        <w:fldChar w:fldCharType="begin"/>
      </w:r>
      <w:r>
        <w:instrText xml:space="preserve"> REF _Ref485305307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229</w:t>
      </w:r>
      <w:r>
        <w:fldChar w:fldCharType="end"/>
      </w:r>
      <w:r w:rsidRPr="00604478">
        <w:t>).</w:t>
      </w:r>
    </w:p>
    <w:p w14:paraId="4D094E6E" w14:textId="77777777" w:rsidR="00D105BE" w:rsidRPr="00604478" w:rsidRDefault="009E1B33" w:rsidP="00C34DEE">
      <w:pPr>
        <w:pStyle w:val="af7"/>
      </w:pPr>
      <w:r>
        <w:pict w14:anchorId="377EB7FD">
          <v:shape id="_x0000_i1256" type="#_x0000_t75" style="width:480pt;height:164.25pt;visibility:visible;mso-wrap-style:square">
            <v:imagedata r:id="rId224" o:title=""/>
          </v:shape>
        </w:pict>
      </w:r>
    </w:p>
    <w:p w14:paraId="7912A162" w14:textId="77777777" w:rsidR="00D105BE" w:rsidRPr="00035304" w:rsidRDefault="00651CC7" w:rsidP="00C34DEE">
      <w:pPr>
        <w:pStyle w:val="aff1"/>
      </w:pPr>
      <w:bookmarkStart w:id="379" w:name="_Ref485305307"/>
      <w:r>
        <w:t>Рисунок </w:t>
      </w:r>
      <w:fldSimple w:instr=" SEQ Рисунок \* ARABIC ">
        <w:r w:rsidR="00FF67A6">
          <w:rPr>
            <w:noProof/>
          </w:rPr>
          <w:t>229</w:t>
        </w:r>
      </w:fldSimple>
      <w:bookmarkEnd w:id="379"/>
      <w:r w:rsidR="00D105BE" w:rsidRPr="00604478">
        <w:t xml:space="preserve">. </w:t>
      </w:r>
      <w:r w:rsidR="00D105BE">
        <w:t xml:space="preserve">Просмотр </w:t>
      </w:r>
      <w:r w:rsidR="00035304">
        <w:t>документа</w:t>
      </w:r>
    </w:p>
    <w:p w14:paraId="5AC61B1F" w14:textId="77777777" w:rsidR="00D105BE" w:rsidRDefault="00D105BE" w:rsidP="00C6254B">
      <w:pPr>
        <w:pStyle w:val="ae"/>
      </w:pPr>
      <w:r>
        <w:t>В результате откроется</w:t>
      </w:r>
      <w:r w:rsidR="00CA7B3D">
        <w:t xml:space="preserve"> выбранный</w:t>
      </w:r>
      <w:r>
        <w:t xml:space="preserve"> документ, который недоступен для редактирования (</w:t>
      </w:r>
      <w:r>
        <w:fldChar w:fldCharType="begin"/>
      </w:r>
      <w:r>
        <w:instrText xml:space="preserve"> REF _Ref485305315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230</w:t>
      </w:r>
      <w:r>
        <w:fldChar w:fldCharType="end"/>
      </w:r>
      <w:r>
        <w:t>).</w:t>
      </w:r>
    </w:p>
    <w:p w14:paraId="7D0B4B1A" w14:textId="77777777" w:rsidR="00D105BE" w:rsidRDefault="009E1B33" w:rsidP="00C34DEE">
      <w:pPr>
        <w:pStyle w:val="af7"/>
      </w:pPr>
      <w:r>
        <w:pict w14:anchorId="1365492B">
          <v:shape id="_x0000_i1257" type="#_x0000_t75" style="width:477.75pt;height:241.5pt;visibility:visible;mso-wrap-style:square">
            <v:imagedata r:id="rId225" o:title=""/>
          </v:shape>
        </w:pict>
      </w:r>
    </w:p>
    <w:p w14:paraId="354D124B" w14:textId="77777777" w:rsidR="00D105BE" w:rsidRDefault="00651CC7" w:rsidP="00C34DEE">
      <w:pPr>
        <w:pStyle w:val="aff1"/>
      </w:pPr>
      <w:bookmarkStart w:id="380" w:name="_Ref485305315"/>
      <w:r>
        <w:t>Рисунок </w:t>
      </w:r>
      <w:fldSimple w:instr=" SEQ Рисунок \* ARABIC ">
        <w:r w:rsidR="00FF67A6">
          <w:rPr>
            <w:noProof/>
          </w:rPr>
          <w:t>230</w:t>
        </w:r>
      </w:fldSimple>
      <w:bookmarkEnd w:id="380"/>
      <w:r w:rsidR="00D105BE">
        <w:t>.</w:t>
      </w:r>
      <w:r w:rsidR="00D105BE" w:rsidRPr="006D7249">
        <w:t xml:space="preserve"> </w:t>
      </w:r>
      <w:r w:rsidR="00D105BE">
        <w:t xml:space="preserve">Документ «Проект </w:t>
      </w:r>
      <w:r w:rsidR="00D105BE" w:rsidRPr="00526BB0">
        <w:t>бюджетной</w:t>
      </w:r>
      <w:r w:rsidR="00D105BE">
        <w:t xml:space="preserve"> сметы»</w:t>
      </w:r>
    </w:p>
    <w:p w14:paraId="68C385CF" w14:textId="77777777" w:rsidR="00CA7B3D" w:rsidRDefault="00CA7B3D" w:rsidP="00C6254B">
      <w:pPr>
        <w:pStyle w:val="ae"/>
      </w:pPr>
      <w:r>
        <w:t>Для закрытия документа</w:t>
      </w:r>
      <w:r w:rsidR="00D105BE">
        <w:t xml:space="preserve"> </w:t>
      </w:r>
      <w:r>
        <w:t xml:space="preserve">«Проект </w:t>
      </w:r>
      <w:r w:rsidRPr="00526BB0">
        <w:t>бюджетной</w:t>
      </w:r>
      <w:r>
        <w:t xml:space="preserve"> сметы» </w:t>
      </w:r>
      <w:r w:rsidR="00D105BE" w:rsidRPr="00526BB0">
        <w:t>необходимо</w:t>
      </w:r>
      <w:r w:rsidR="00D105BE">
        <w:t xml:space="preserve"> нажать на кнопку «Закрыть» </w:t>
      </w:r>
    </w:p>
    <w:p w14:paraId="2FF149BD" w14:textId="77777777" w:rsidR="00D105BE" w:rsidRDefault="00CA7B3D" w:rsidP="00C6254B">
      <w:pPr>
        <w:pStyle w:val="ae"/>
      </w:pPr>
      <w:r>
        <w:t xml:space="preserve">Для </w:t>
      </w:r>
      <w:r w:rsidRPr="00526BB0">
        <w:t>закрытия</w:t>
      </w:r>
      <w:r>
        <w:t xml:space="preserve"> окна «Просмотр версий»</w:t>
      </w:r>
      <w:r w:rsidRPr="005F322F">
        <w:t xml:space="preserve"> </w:t>
      </w:r>
      <w:r w:rsidR="00D3297C">
        <w:t xml:space="preserve">необходимо </w:t>
      </w:r>
      <w:r>
        <w:t>нажать на кнопку</w:t>
      </w:r>
      <w:r>
        <w:rPr>
          <w:noProof/>
          <w:lang w:eastAsia="ru-RU"/>
        </w:rPr>
        <w:t xml:space="preserve"> «Закрыть» </w:t>
      </w:r>
      <w:r w:rsidR="00D105BE">
        <w:t>(</w:t>
      </w:r>
      <w:r w:rsidR="00D105BE">
        <w:fldChar w:fldCharType="begin"/>
      </w:r>
      <w:r w:rsidR="00D105BE">
        <w:instrText xml:space="preserve"> REF _Ref485305411 \h </w:instrText>
      </w:r>
      <w:r w:rsidR="00D105BE">
        <w:fldChar w:fldCharType="separate"/>
      </w:r>
      <w:r w:rsidR="00FF67A6">
        <w:t>Рисунок </w:t>
      </w:r>
      <w:r w:rsidR="00FF67A6">
        <w:rPr>
          <w:noProof/>
        </w:rPr>
        <w:t>231</w:t>
      </w:r>
      <w:r w:rsidR="00D105BE">
        <w:fldChar w:fldCharType="end"/>
      </w:r>
      <w:r w:rsidR="00D105BE">
        <w:t>).</w:t>
      </w:r>
    </w:p>
    <w:p w14:paraId="56A6B4F2" w14:textId="77777777" w:rsidR="00D105BE" w:rsidRDefault="009E1B33" w:rsidP="00C34DEE">
      <w:pPr>
        <w:pStyle w:val="af7"/>
      </w:pPr>
      <w:r>
        <w:pict w14:anchorId="2FB4AB72">
          <v:shape id="_x0000_i1258" type="#_x0000_t75" style="width:480pt;height:169.5pt;visibility:visible;mso-wrap-style:square">
            <v:imagedata r:id="rId226" o:title=""/>
          </v:shape>
        </w:pict>
      </w:r>
    </w:p>
    <w:p w14:paraId="54788739" w14:textId="77777777" w:rsidR="00D105BE" w:rsidRDefault="00651CC7" w:rsidP="00C34DEE">
      <w:pPr>
        <w:pStyle w:val="aff1"/>
      </w:pPr>
      <w:bookmarkStart w:id="381" w:name="_Ref485305411"/>
      <w:r>
        <w:t>Рисунок </w:t>
      </w:r>
      <w:fldSimple w:instr=" SEQ Рисунок \* ARABIC ">
        <w:r w:rsidR="00FF67A6">
          <w:rPr>
            <w:noProof/>
          </w:rPr>
          <w:t>231</w:t>
        </w:r>
      </w:fldSimple>
      <w:bookmarkEnd w:id="381"/>
      <w:r w:rsidR="00D105BE">
        <w:t>.</w:t>
      </w:r>
      <w:r w:rsidR="00D105BE" w:rsidRPr="005F322F">
        <w:t xml:space="preserve"> </w:t>
      </w:r>
      <w:r w:rsidR="00CA7B3D">
        <w:t>Закрытие окна</w:t>
      </w:r>
    </w:p>
    <w:p w14:paraId="2EE87158" w14:textId="77777777" w:rsidR="00D105BE" w:rsidRPr="00653DCB" w:rsidRDefault="00514AB4" w:rsidP="00565C0F">
      <w:pPr>
        <w:pStyle w:val="21"/>
      </w:pPr>
      <w:bookmarkStart w:id="382" w:name="_Toc485304341"/>
      <w:bookmarkStart w:id="383" w:name="_Toc41930193"/>
      <w:r>
        <w:t xml:space="preserve">Формирование </w:t>
      </w:r>
      <w:r w:rsidRPr="00514AB4">
        <w:t>печатной формы</w:t>
      </w:r>
      <w:r w:rsidR="00D105BE" w:rsidRPr="00514AB4">
        <w:t xml:space="preserve"> реестра предельных показателей проектов бюджетных смет</w:t>
      </w:r>
      <w:bookmarkEnd w:id="382"/>
      <w:r w:rsidRPr="00514AB4">
        <w:t xml:space="preserve"> с расширением *.xls</w:t>
      </w:r>
      <w:bookmarkEnd w:id="383"/>
    </w:p>
    <w:p w14:paraId="26511C6E" w14:textId="77777777" w:rsidR="00D105BE" w:rsidRPr="00604478" w:rsidRDefault="00D105BE" w:rsidP="00C6254B">
      <w:pPr>
        <w:pStyle w:val="ae"/>
      </w:pPr>
      <w:r w:rsidRPr="00604478">
        <w:t>Для того чтобы сформировать печатную форму реестра</w:t>
      </w:r>
      <w:r w:rsidRPr="00BC34DA">
        <w:t xml:space="preserve"> </w:t>
      </w:r>
      <w:r w:rsidRPr="00653DCB">
        <w:t>предельных показателей проектов бюджетных смет</w:t>
      </w:r>
      <w:r w:rsidRPr="00604478">
        <w:t xml:space="preserve"> необходимо нажать на кнопку «</w:t>
      </w:r>
      <w:r>
        <w:t>Печать</w:t>
      </w:r>
      <w:r w:rsidRPr="00604478">
        <w:t xml:space="preserve">» и выбрать пункт </w:t>
      </w:r>
      <w:r w:rsidRPr="00604478">
        <w:rPr>
          <w:i/>
        </w:rPr>
        <w:t>[Печать реестра]</w:t>
      </w:r>
      <w:r w:rsidRPr="00604478">
        <w:t xml:space="preserve"> (</w:t>
      </w:r>
      <w:r>
        <w:fldChar w:fldCharType="begin"/>
      </w:r>
      <w:r>
        <w:instrText xml:space="preserve"> REF _Ref485305421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232</w:t>
      </w:r>
      <w:r>
        <w:fldChar w:fldCharType="end"/>
      </w:r>
      <w:r w:rsidRPr="00604478">
        <w:t>).</w:t>
      </w:r>
    </w:p>
    <w:p w14:paraId="10BC6B2D" w14:textId="77777777" w:rsidR="00D105BE" w:rsidRPr="00604478" w:rsidRDefault="009E1B33" w:rsidP="00C34DEE">
      <w:pPr>
        <w:pStyle w:val="af7"/>
      </w:pPr>
      <w:r>
        <w:pict w14:anchorId="4122106D">
          <v:shape id="_x0000_i1259" type="#_x0000_t75" style="width:479.25pt;height:241.5pt;visibility:visible;mso-wrap-style:square">
            <v:imagedata r:id="rId227" o:title=""/>
          </v:shape>
        </w:pict>
      </w:r>
    </w:p>
    <w:p w14:paraId="27684E34" w14:textId="77777777" w:rsidR="00D105BE" w:rsidRPr="00604478" w:rsidRDefault="00651CC7" w:rsidP="00C34DEE">
      <w:pPr>
        <w:pStyle w:val="aff1"/>
        <w:rPr>
          <w:i/>
        </w:rPr>
      </w:pPr>
      <w:bookmarkStart w:id="384" w:name="_Ref485305421"/>
      <w:r>
        <w:t>Рисунок </w:t>
      </w:r>
      <w:fldSimple w:instr=" SEQ Рисунок \* ARABIC ">
        <w:r w:rsidR="00FF67A6">
          <w:rPr>
            <w:noProof/>
          </w:rPr>
          <w:t>232</w:t>
        </w:r>
      </w:fldSimple>
      <w:bookmarkEnd w:id="384"/>
      <w:r w:rsidR="00D105BE" w:rsidRPr="00604478">
        <w:t xml:space="preserve">. </w:t>
      </w:r>
      <w:r w:rsidR="00514AB4">
        <w:t>Печать реестра</w:t>
      </w:r>
    </w:p>
    <w:p w14:paraId="678CE4D9" w14:textId="77777777" w:rsidR="00D105BE" w:rsidRDefault="00D105BE" w:rsidP="00C6254B">
      <w:pPr>
        <w:pStyle w:val="ae"/>
      </w:pPr>
      <w:r w:rsidRPr="00604478">
        <w:t xml:space="preserve">В результате на рабочую станцию пользователя </w:t>
      </w:r>
      <w:r w:rsidR="00514AB4">
        <w:t>выгрузится</w:t>
      </w:r>
      <w:r w:rsidRPr="00604478">
        <w:t xml:space="preserve"> печатная форма реестра в виде файла с расширением </w:t>
      </w:r>
      <w:r w:rsidRPr="00604478">
        <w:rPr>
          <w:b/>
        </w:rPr>
        <w:t>*.xls</w:t>
      </w:r>
      <w:r w:rsidRPr="00604478">
        <w:t>.</w:t>
      </w:r>
    </w:p>
    <w:p w14:paraId="23344F5F" w14:textId="77777777" w:rsidR="00170770" w:rsidRDefault="00170770" w:rsidP="00565C0F">
      <w:pPr>
        <w:pStyle w:val="11"/>
      </w:pPr>
      <w:bookmarkStart w:id="385" w:name="_Toc1650593"/>
      <w:bookmarkStart w:id="386" w:name="_Toc28176094"/>
      <w:bookmarkStart w:id="387" w:name="_Toc29797802"/>
      <w:bookmarkStart w:id="388" w:name="_Toc40341565"/>
      <w:bookmarkStart w:id="389" w:name="_Toc41556266"/>
      <w:bookmarkStart w:id="390" w:name="_Toc41930194"/>
      <w:bookmarkStart w:id="391" w:name="_Toc482708568"/>
      <w:r w:rsidRPr="00792085">
        <w:t>Формирование обращений в техническую поддержку</w:t>
      </w:r>
      <w:bookmarkEnd w:id="385"/>
      <w:bookmarkEnd w:id="386"/>
      <w:bookmarkEnd w:id="387"/>
      <w:bookmarkEnd w:id="388"/>
      <w:bookmarkEnd w:id="389"/>
      <w:bookmarkEnd w:id="390"/>
    </w:p>
    <w:p w14:paraId="28D5B0A0" w14:textId="77777777" w:rsidR="00170770" w:rsidRPr="00BC4259" w:rsidRDefault="00170770" w:rsidP="0017077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before="2000"/>
        <w:jc w:val="center"/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</w:pPr>
      <w:r w:rsidRPr="00BC4259"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  <w:t>В</w:t>
      </w:r>
      <w:r w:rsidRPr="00BC4259">
        <w:rPr>
          <w:rFonts w:ascii="Bodoni MT Condensed" w:eastAsia="Times New Roman" w:hAnsi="Bodoni MT Condensed"/>
          <w:b/>
          <w:color w:val="000000"/>
          <w:sz w:val="28"/>
          <w:szCs w:val="24"/>
          <w:lang w:eastAsia="ru-RU"/>
        </w:rPr>
        <w:t xml:space="preserve"> </w:t>
      </w:r>
      <w:r w:rsidRPr="00BC4259"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  <w:t>случае возникновения проблем при работе с подсистемой бюджетного планирования государственной интегрированной информационной системы управления общественными финансами «Электронный бюджет» следует обращаться службу технической поддержки:</w:t>
      </w:r>
    </w:p>
    <w:p w14:paraId="28E5BE0C" w14:textId="77777777" w:rsidR="00170770" w:rsidRPr="00BC4259" w:rsidRDefault="00170770" w:rsidP="0017077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ind w:firstLine="709"/>
        <w:jc w:val="center"/>
        <w:rPr>
          <w:rFonts w:ascii="Times New Roman" w:hAnsi="Times New Roman"/>
          <w:b/>
          <w:color w:val="000000"/>
          <w:sz w:val="28"/>
        </w:rPr>
      </w:pPr>
    </w:p>
    <w:p w14:paraId="10B8969F" w14:textId="77777777" w:rsidR="00170770" w:rsidRPr="00BC4259" w:rsidRDefault="00170770" w:rsidP="0017077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line="36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</w:pPr>
      <w:r w:rsidRPr="00BC4259"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  <w:t>8 800 350-02-18</w:t>
      </w:r>
    </w:p>
    <w:p w14:paraId="14771773" w14:textId="77777777" w:rsidR="00170770" w:rsidRPr="00BC4259" w:rsidRDefault="00170770" w:rsidP="0017077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line="36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</w:pPr>
      <w:r w:rsidRPr="00BC4259"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  <w:t>круглосуточно</w:t>
      </w:r>
    </w:p>
    <w:p w14:paraId="37CB4768" w14:textId="77777777" w:rsidR="00170770" w:rsidRPr="00BB2BE1" w:rsidRDefault="00170770" w:rsidP="00170770">
      <w:pPr>
        <w:pStyle w:val="ae"/>
        <w:rPr>
          <w:lang w:eastAsia="ru-RU"/>
        </w:rPr>
      </w:pPr>
      <w:r w:rsidRPr="00BB2BE1">
        <w:rPr>
          <w:lang w:eastAsia="ru-RU"/>
        </w:rPr>
        <w:t>Формирование обращений в техническую поддержку в электронном виде с прикреплением скриншотов экрана осуществляется в подразделе «Обра</w:t>
      </w:r>
      <w:r>
        <w:rPr>
          <w:lang w:eastAsia="ru-RU"/>
        </w:rPr>
        <w:t>щения в техническую поддержку».</w:t>
      </w:r>
    </w:p>
    <w:p w14:paraId="0C7F3634" w14:textId="77777777" w:rsidR="00170770" w:rsidRDefault="00170770" w:rsidP="00170770">
      <w:pPr>
        <w:pStyle w:val="ae"/>
      </w:pPr>
      <w:r>
        <w:t xml:space="preserve">Для перехода в </w:t>
      </w:r>
      <w:r>
        <w:rPr>
          <w:lang w:eastAsia="ru-RU"/>
        </w:rPr>
        <w:t xml:space="preserve">подраздел </w:t>
      </w:r>
      <w:r>
        <w:t>«Обращения в т</w:t>
      </w:r>
      <w:r w:rsidRPr="0038716F">
        <w:t>ехническ</w:t>
      </w:r>
      <w:r>
        <w:t>ую поддержку» необходимо в главном окне Системы выбрать вкладку «Меню» (1), либо нажать на кнопку «Т</w:t>
      </w:r>
      <w:r w:rsidRPr="0038716F">
        <w:t>ехническ</w:t>
      </w:r>
      <w:r>
        <w:t>ая поддержка» (1.1) в верхней части экрана, далее в открывшейся колонке выбрать раздел «Т</w:t>
      </w:r>
      <w:r w:rsidRPr="0038716F">
        <w:t>ехническ</w:t>
      </w:r>
      <w:r>
        <w:t>ая поддержка» (2) и</w:t>
      </w:r>
      <w:r w:rsidRPr="00DD0D58">
        <w:t xml:space="preserve"> </w:t>
      </w:r>
      <w:r>
        <w:t>одним нажатием левой кнопки мыши открыть подраздел «Обращения в т</w:t>
      </w:r>
      <w:r w:rsidRPr="0038716F">
        <w:t>ехническ</w:t>
      </w:r>
      <w:r>
        <w:t>ую поддержку» (3) (</w:t>
      </w:r>
      <w:r>
        <w:fldChar w:fldCharType="begin"/>
      </w:r>
      <w:r>
        <w:instrText xml:space="preserve"> REF _Ref521686644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233</w:t>
      </w:r>
      <w:r>
        <w:fldChar w:fldCharType="end"/>
      </w:r>
      <w:r>
        <w:t>).</w:t>
      </w:r>
    </w:p>
    <w:p w14:paraId="074F1F11" w14:textId="77777777" w:rsidR="00170770" w:rsidRDefault="009E1B33" w:rsidP="00170770">
      <w:pPr>
        <w:pStyle w:val="af7"/>
      </w:pPr>
      <w:r>
        <w:pict w14:anchorId="52DD0189">
          <v:shape id="_x0000_i1260" type="#_x0000_t75" style="width:474pt;height:198pt;visibility:visible;mso-wrap-style:square">
            <v:imagedata r:id="rId228" o:title=""/>
          </v:shape>
        </w:pict>
      </w:r>
    </w:p>
    <w:p w14:paraId="01678F2B" w14:textId="77777777" w:rsidR="00170770" w:rsidRDefault="00170770" w:rsidP="00170770">
      <w:pPr>
        <w:pStyle w:val="aff1"/>
      </w:pPr>
      <w:bookmarkStart w:id="392" w:name="_Ref521686644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F67A6">
        <w:rPr>
          <w:noProof/>
        </w:rPr>
        <w:t>233</w:t>
      </w:r>
      <w:r>
        <w:rPr>
          <w:noProof/>
        </w:rPr>
        <w:fldChar w:fldCharType="end"/>
      </w:r>
      <w:bookmarkEnd w:id="392"/>
      <w:r>
        <w:t>. Переход в подраздел «Обращения в т</w:t>
      </w:r>
      <w:r w:rsidRPr="0038716F">
        <w:t>ехническ</w:t>
      </w:r>
      <w:r>
        <w:t>ую поддержку»</w:t>
      </w:r>
    </w:p>
    <w:p w14:paraId="7CEC1CBD" w14:textId="77777777" w:rsidR="00170770" w:rsidRDefault="00170770" w:rsidP="00170770">
      <w:pPr>
        <w:pStyle w:val="ae"/>
        <w:widowControl w:val="0"/>
      </w:pPr>
      <w:r>
        <w:t>В результате откроется подраздел «Обращения в т</w:t>
      </w:r>
      <w:r w:rsidRPr="0038716F">
        <w:t>ехническ</w:t>
      </w:r>
      <w:r>
        <w:t>ую поддержку», в котором для создания обращения необходимо нажать на кнопку «Сформировать» (</w:t>
      </w:r>
      <w:r>
        <w:fldChar w:fldCharType="begin"/>
      </w:r>
      <w:r>
        <w:instrText xml:space="preserve"> REF _Ref469068471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234</w:t>
      </w:r>
      <w:r>
        <w:fldChar w:fldCharType="end"/>
      </w:r>
      <w:r>
        <w:t>).</w:t>
      </w:r>
    </w:p>
    <w:p w14:paraId="091780BE" w14:textId="77777777" w:rsidR="00170770" w:rsidRPr="00EF17EE" w:rsidRDefault="009E1B33" w:rsidP="00170770">
      <w:pPr>
        <w:pStyle w:val="af7"/>
      </w:pPr>
      <w:r>
        <w:pict w14:anchorId="0390B9BE">
          <v:shape id="_x0000_i1261" type="#_x0000_t75" style="width:471.75pt;height:144.75pt;visibility:visible;mso-wrap-style:square">
            <v:imagedata r:id="rId229" o:title=""/>
          </v:shape>
        </w:pict>
      </w:r>
    </w:p>
    <w:p w14:paraId="65B29E43" w14:textId="77777777" w:rsidR="00170770" w:rsidRDefault="00170770" w:rsidP="00170770">
      <w:pPr>
        <w:pStyle w:val="aff1"/>
      </w:pPr>
      <w:bookmarkStart w:id="393" w:name="_Ref469068471"/>
      <w:r>
        <w:t>Рисунок </w:t>
      </w:r>
      <w:fldSimple w:instr=" SEQ Рисунок \* ARABIC ">
        <w:r w:rsidR="00FF67A6">
          <w:rPr>
            <w:noProof/>
          </w:rPr>
          <w:t>234</w:t>
        </w:r>
      </w:fldSimple>
      <w:bookmarkEnd w:id="393"/>
      <w:r>
        <w:t>. Формирование обращения в техническую поддержку</w:t>
      </w:r>
    </w:p>
    <w:p w14:paraId="106E54BF" w14:textId="77777777" w:rsidR="00170770" w:rsidRDefault="00170770" w:rsidP="00170770">
      <w:pPr>
        <w:pStyle w:val="ae"/>
      </w:pPr>
      <w:r>
        <w:t>В результате откроется окно «Карточка обращения», в котором необходимо заполнить поля (</w:t>
      </w:r>
      <w:r>
        <w:fldChar w:fldCharType="begin"/>
      </w:r>
      <w:r>
        <w:instrText xml:space="preserve"> REF _Ref469068475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235</w:t>
      </w:r>
      <w:r>
        <w:fldChar w:fldCharType="end"/>
      </w:r>
      <w:r>
        <w:t>).</w:t>
      </w:r>
    </w:p>
    <w:p w14:paraId="73B5E625" w14:textId="77777777" w:rsidR="00170770" w:rsidRDefault="009E1B33" w:rsidP="00170770">
      <w:pPr>
        <w:pStyle w:val="af7"/>
      </w:pPr>
      <w:r>
        <w:pict w14:anchorId="623260C0">
          <v:shape id="_x0000_i1262" type="#_x0000_t75" style="width:477.75pt;height:145.5pt;visibility:visible;mso-wrap-style:square">
            <v:imagedata r:id="rId230" o:title=""/>
          </v:shape>
        </w:pict>
      </w:r>
    </w:p>
    <w:p w14:paraId="244B1394" w14:textId="77777777" w:rsidR="00170770" w:rsidRDefault="00170770" w:rsidP="00170770">
      <w:pPr>
        <w:pStyle w:val="aff1"/>
      </w:pPr>
      <w:bookmarkStart w:id="394" w:name="_Ref469068475"/>
      <w:r>
        <w:t>Рисунок </w:t>
      </w:r>
      <w:fldSimple w:instr=" SEQ Рисунок \* ARABIC ">
        <w:r w:rsidR="00FF67A6">
          <w:rPr>
            <w:noProof/>
          </w:rPr>
          <w:t>235</w:t>
        </w:r>
      </w:fldSimple>
      <w:bookmarkEnd w:id="394"/>
      <w:r>
        <w:t>. Окно «Карточка обращения»</w:t>
      </w:r>
    </w:p>
    <w:p w14:paraId="6F3ACB3C" w14:textId="77777777" w:rsidR="00170770" w:rsidRDefault="00170770" w:rsidP="00170770">
      <w:pPr>
        <w:pStyle w:val="ae"/>
      </w:pPr>
      <w:r>
        <w:t>После заполнения карточки обращения для сохранения и отправки заявки в техническую поддержку необходимо нажать на кнопку «Отправить» (</w:t>
      </w:r>
      <w:r>
        <w:fldChar w:fldCharType="begin"/>
      </w:r>
      <w:r>
        <w:instrText xml:space="preserve"> REF _Ref486850402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236</w:t>
      </w:r>
      <w:r>
        <w:fldChar w:fldCharType="end"/>
      </w:r>
      <w:r>
        <w:t>).</w:t>
      </w:r>
    </w:p>
    <w:p w14:paraId="3D93BF06" w14:textId="77777777" w:rsidR="00170770" w:rsidRPr="00BC1E14" w:rsidRDefault="009E1B33" w:rsidP="00170770">
      <w:pPr>
        <w:pStyle w:val="af7"/>
        <w:keepNext w:val="0"/>
        <w:keepLines w:val="0"/>
      </w:pPr>
      <w:r>
        <w:pict w14:anchorId="41B67E77">
          <v:shape id="_x0000_i1263" type="#_x0000_t75" style="width:476.25pt;height:148.5pt;visibility:visible;mso-wrap-style:square">
            <v:imagedata r:id="rId231" o:title=""/>
          </v:shape>
        </w:pict>
      </w:r>
    </w:p>
    <w:p w14:paraId="68141754" w14:textId="77777777" w:rsidR="00170770" w:rsidRDefault="00170770" w:rsidP="00170770">
      <w:pPr>
        <w:pStyle w:val="aff1"/>
      </w:pPr>
      <w:bookmarkStart w:id="395" w:name="_Ref486850402"/>
      <w:r>
        <w:t>Рисунок </w:t>
      </w:r>
      <w:fldSimple w:instr=" SEQ Рисунок \* ARABIC ">
        <w:r w:rsidR="00FF67A6">
          <w:rPr>
            <w:noProof/>
          </w:rPr>
          <w:t>236</w:t>
        </w:r>
      </w:fldSimple>
      <w:bookmarkEnd w:id="395"/>
      <w:r>
        <w:t>. Отправление заявки в техническую поддержку</w:t>
      </w:r>
    </w:p>
    <w:p w14:paraId="65CFDCA9" w14:textId="77777777" w:rsidR="00170770" w:rsidRDefault="00170770" w:rsidP="00170770">
      <w:pPr>
        <w:pStyle w:val="ae"/>
      </w:pPr>
      <w:r>
        <w:t>Для просмотра созданной заявки необходимо</w:t>
      </w:r>
      <w:r w:rsidRPr="00246A87">
        <w:t xml:space="preserve"> </w:t>
      </w:r>
      <w:r>
        <w:t>двойным нажатием левой кнопки мыши выделить соответствующую строку (</w:t>
      </w:r>
      <w:r>
        <w:fldChar w:fldCharType="begin"/>
      </w:r>
      <w:r>
        <w:instrText xml:space="preserve"> REF _Ref469068480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237</w:t>
      </w:r>
      <w:r>
        <w:fldChar w:fldCharType="end"/>
      </w:r>
      <w:r>
        <w:t>).</w:t>
      </w:r>
    </w:p>
    <w:p w14:paraId="725135DA" w14:textId="77777777" w:rsidR="00170770" w:rsidRDefault="009E1B33" w:rsidP="00170770">
      <w:pPr>
        <w:pStyle w:val="af7"/>
      </w:pPr>
      <w:r>
        <w:pict w14:anchorId="111E7778">
          <v:shape id="_x0000_i1264" type="#_x0000_t75" style="width:478.5pt;height:126.75pt;visibility:visible;mso-wrap-style:square">
            <v:imagedata r:id="rId232" o:title=""/>
          </v:shape>
        </w:pict>
      </w:r>
    </w:p>
    <w:p w14:paraId="308BF311" w14:textId="77777777" w:rsidR="00170770" w:rsidRDefault="00170770" w:rsidP="00170770">
      <w:pPr>
        <w:pStyle w:val="aff1"/>
      </w:pPr>
      <w:bookmarkStart w:id="396" w:name="_Ref469068480"/>
      <w:r>
        <w:t>Рисунок </w:t>
      </w:r>
      <w:fldSimple w:instr=" SEQ Рисунок \* ARABIC ">
        <w:r w:rsidR="00FF67A6">
          <w:rPr>
            <w:noProof/>
          </w:rPr>
          <w:t>237</w:t>
        </w:r>
      </w:fldSimple>
      <w:bookmarkEnd w:id="396"/>
      <w:r>
        <w:t>. Выделенная строка</w:t>
      </w:r>
    </w:p>
    <w:p w14:paraId="03F8AB38" w14:textId="77777777" w:rsidR="00170770" w:rsidRDefault="00170770" w:rsidP="00170770">
      <w:pPr>
        <w:pStyle w:val="ae"/>
      </w:pPr>
      <w:r>
        <w:t>В нижней области окна «Карточка обращения» отображается история переписки по заявке со специалистом технической поддержки (</w:t>
      </w:r>
      <w:r>
        <w:fldChar w:fldCharType="begin"/>
      </w:r>
      <w:r>
        <w:instrText xml:space="preserve"> REF _Ref501029429 \h </w:instrText>
      </w:r>
      <w:r>
        <w:fldChar w:fldCharType="separate"/>
      </w:r>
      <w:r w:rsidR="00FF67A6">
        <w:t>Рисунок </w:t>
      </w:r>
      <w:r w:rsidR="00FF67A6">
        <w:rPr>
          <w:noProof/>
        </w:rPr>
        <w:t>238</w:t>
      </w:r>
      <w:r>
        <w:fldChar w:fldCharType="end"/>
      </w:r>
      <w:r>
        <w:t>).</w:t>
      </w:r>
    </w:p>
    <w:p w14:paraId="75CD473A" w14:textId="77777777" w:rsidR="00170770" w:rsidRDefault="009E1B33" w:rsidP="00170770">
      <w:pPr>
        <w:pStyle w:val="af7"/>
      </w:pPr>
      <w:r>
        <w:pict w14:anchorId="58DA0112">
          <v:shape id="_x0000_i1265" type="#_x0000_t75" style="width:478.5pt;height:184.5pt;visibility:visible;mso-wrap-style:square">
            <v:imagedata r:id="rId233" o:title=""/>
          </v:shape>
        </w:pict>
      </w:r>
    </w:p>
    <w:p w14:paraId="5F326BA3" w14:textId="77777777" w:rsidR="00170770" w:rsidRDefault="00170770" w:rsidP="00170770">
      <w:pPr>
        <w:pStyle w:val="aff1"/>
      </w:pPr>
      <w:bookmarkStart w:id="397" w:name="_Ref501029429"/>
      <w:r>
        <w:t>Рисунок </w:t>
      </w:r>
      <w:fldSimple w:instr=" SEQ Рисунок \* ARABIC ">
        <w:r w:rsidR="00FF67A6">
          <w:rPr>
            <w:noProof/>
          </w:rPr>
          <w:t>238</w:t>
        </w:r>
      </w:fldSimple>
      <w:bookmarkEnd w:id="397"/>
      <w:r>
        <w:t>.</w:t>
      </w:r>
      <w:r w:rsidRPr="00785BDC">
        <w:t xml:space="preserve"> </w:t>
      </w:r>
      <w:r>
        <w:t>Нижняя область окна «Карточка обращения»</w:t>
      </w:r>
    </w:p>
    <w:p w14:paraId="2C5837E3" w14:textId="77777777" w:rsidR="00170770" w:rsidRDefault="00170770" w:rsidP="00170770">
      <w:pPr>
        <w:pStyle w:val="ae"/>
      </w:pPr>
      <w:r w:rsidRPr="006A34BC">
        <w:t xml:space="preserve">Для перехода </w:t>
      </w:r>
      <w:r>
        <w:t>в подраздел</w:t>
      </w:r>
      <w:r w:rsidRPr="006A34BC">
        <w:t xml:space="preserve"> «Часто задаваемые вопросы» необходимо в главном окне Системы выбрать вкладку «Меню» (1)</w:t>
      </w:r>
      <w:r>
        <w:t>,</w:t>
      </w:r>
      <w:r w:rsidRPr="006A34BC">
        <w:t xml:space="preserve"> либо нажать на кнопку «Техническая поддержка» (1.1) в верхней части экрана, далее в открывшейся колонке выбрать раздел «Техническая поддержка» (2) и одним нажатием левой кнопки мыши открыть подраздел «Часто задаваемые вопросы» (3) </w:t>
      </w:r>
      <w:r>
        <w:t>(</w:t>
      </w:r>
      <w:r>
        <w:fldChar w:fldCharType="begin"/>
      </w:r>
      <w:r>
        <w:instrText xml:space="preserve"> REF _Ref521686649 \h </w:instrText>
      </w:r>
      <w:r>
        <w:fldChar w:fldCharType="separate"/>
      </w:r>
      <w:r w:rsidR="00FF67A6">
        <w:t>Рисунок</w:t>
      </w:r>
      <w:r w:rsidR="00FF67A6">
        <w:rPr>
          <w:lang w:val="en-US"/>
        </w:rPr>
        <w:t> </w:t>
      </w:r>
      <w:r w:rsidR="00FF67A6">
        <w:rPr>
          <w:noProof/>
        </w:rPr>
        <w:t>239</w:t>
      </w:r>
      <w:r>
        <w:fldChar w:fldCharType="end"/>
      </w:r>
      <w:r>
        <w:t>).</w:t>
      </w:r>
    </w:p>
    <w:p w14:paraId="4F64D9FA" w14:textId="77777777" w:rsidR="00170770" w:rsidRDefault="009E1B33" w:rsidP="00170770">
      <w:pPr>
        <w:pStyle w:val="af7"/>
      </w:pPr>
      <w:r>
        <w:pict w14:anchorId="3E67FE82">
          <v:shape id="_x0000_i1266" type="#_x0000_t75" style="width:477.75pt;height:200.25pt;visibility:visible;mso-wrap-style:square">
            <v:imagedata r:id="rId234" o:title=""/>
          </v:shape>
        </w:pict>
      </w:r>
    </w:p>
    <w:p w14:paraId="6B0B35D7" w14:textId="77777777" w:rsidR="00170770" w:rsidRPr="00D726BC" w:rsidRDefault="00170770" w:rsidP="00170770">
      <w:pPr>
        <w:pStyle w:val="aff1"/>
      </w:pPr>
      <w:bookmarkStart w:id="398" w:name="_Ref521686649"/>
      <w:r>
        <w:t>Рисунок</w:t>
      </w:r>
      <w:r>
        <w:rPr>
          <w:lang w:val="en-US"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F67A6">
        <w:rPr>
          <w:noProof/>
        </w:rPr>
        <w:t>239</w:t>
      </w:r>
      <w:r>
        <w:rPr>
          <w:noProof/>
        </w:rPr>
        <w:fldChar w:fldCharType="end"/>
      </w:r>
      <w:bookmarkEnd w:id="398"/>
      <w:r>
        <w:t xml:space="preserve">. </w:t>
      </w:r>
      <w:r w:rsidRPr="006A34BC">
        <w:t>Переход в подраздел «Часто задаваемые вопросы»</w:t>
      </w:r>
      <w:bookmarkEnd w:id="391"/>
    </w:p>
    <w:sectPr w:rsidR="00170770" w:rsidRPr="00D726BC" w:rsidSect="00AE3D94">
      <w:headerReference w:type="first" r:id="rId235"/>
      <w:footerReference w:type="first" r:id="rId236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23DD1BF3" w15:done="0"/>
  <w15:commentEx w15:paraId="7485F36B" w15:done="0"/>
  <w15:commentEx w15:paraId="1464377E" w15:done="0"/>
  <w15:commentEx w15:paraId="5E764ADC" w15:done="0"/>
  <w15:commentEx w15:paraId="3F32CAC4" w15:done="0"/>
  <w15:commentEx w15:paraId="68CA77F7" w15:done="0"/>
  <w15:commentEx w15:paraId="4D62E183" w15:done="0"/>
  <w15:commentEx w15:paraId="332DF12F" w15:done="0"/>
  <w15:commentEx w15:paraId="646B57B3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7EFB99A" w14:textId="77777777" w:rsidR="00411E09" w:rsidRDefault="00411E09" w:rsidP="00AC2D02">
      <w:pPr>
        <w:spacing w:after="0" w:line="240" w:lineRule="auto"/>
      </w:pPr>
      <w:r>
        <w:separator/>
      </w:r>
    </w:p>
    <w:p w14:paraId="32B0166C" w14:textId="77777777" w:rsidR="00411E09" w:rsidRDefault="00411E09"/>
  </w:endnote>
  <w:endnote w:type="continuationSeparator" w:id="0">
    <w:p w14:paraId="796301BA" w14:textId="77777777" w:rsidR="00411E09" w:rsidRDefault="00411E09" w:rsidP="00AC2D02">
      <w:pPr>
        <w:spacing w:after="0" w:line="240" w:lineRule="auto"/>
      </w:pPr>
      <w:r>
        <w:continuationSeparator/>
      </w:r>
    </w:p>
    <w:p w14:paraId="66464011" w14:textId="77777777" w:rsidR="00411E09" w:rsidRDefault="00411E0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 Полужирный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ntiqua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Peterburg">
    <w:altName w:val="Times New Roman"/>
    <w:charset w:val="00"/>
    <w:family w:val="auto"/>
    <w:pitch w:val="variable"/>
    <w:sig w:usb0="00000207" w:usb1="00000000" w:usb2="00000000" w:usb3="00000000" w:csb0="00000017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ISOCPEUR">
    <w:altName w:val="Arial"/>
    <w:charset w:val="CC"/>
    <w:family w:val="swiss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Bodoni MT Condensed">
    <w:panose1 w:val="02070606080606020203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1019ED9" w14:textId="77777777" w:rsidR="00411E09" w:rsidRPr="00AE3D94" w:rsidRDefault="00411E09" w:rsidP="00AE3D94">
    <w:pPr>
      <w:pStyle w:val="af2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81EB5D8" w14:textId="77777777" w:rsidR="00411E09" w:rsidRDefault="00411E09" w:rsidP="00AC2D02">
      <w:pPr>
        <w:spacing w:after="0" w:line="240" w:lineRule="auto"/>
      </w:pPr>
      <w:r>
        <w:separator/>
      </w:r>
    </w:p>
    <w:p w14:paraId="1D32DCEA" w14:textId="77777777" w:rsidR="00411E09" w:rsidRDefault="00411E09"/>
  </w:footnote>
  <w:footnote w:type="continuationSeparator" w:id="0">
    <w:p w14:paraId="2F9BDA57" w14:textId="77777777" w:rsidR="00411E09" w:rsidRDefault="00411E09" w:rsidP="00AC2D02">
      <w:pPr>
        <w:spacing w:after="0" w:line="240" w:lineRule="auto"/>
      </w:pPr>
      <w:r>
        <w:continuationSeparator/>
      </w:r>
    </w:p>
    <w:p w14:paraId="0914154C" w14:textId="77777777" w:rsidR="00411E09" w:rsidRDefault="00411E09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F20FEF2" w14:textId="3ACB89BD" w:rsidR="00411E09" w:rsidRPr="00AE3D94" w:rsidRDefault="00411E09" w:rsidP="00AE3D94">
    <w:pPr>
      <w:pStyle w:val="af0"/>
      <w:jc w:val="center"/>
      <w:rPr>
        <w:rFonts w:ascii="Times New Roman" w:hAnsi="Times New Roman"/>
        <w:sz w:val="28"/>
        <w:szCs w:val="28"/>
      </w:rPr>
    </w:pPr>
    <w:r w:rsidRPr="00AE3D94">
      <w:rPr>
        <w:rFonts w:ascii="Times New Roman" w:hAnsi="Times New Roman"/>
        <w:sz w:val="28"/>
        <w:szCs w:val="28"/>
      </w:rPr>
      <w:fldChar w:fldCharType="begin"/>
    </w:r>
    <w:r w:rsidRPr="00AE3D94">
      <w:rPr>
        <w:rFonts w:ascii="Times New Roman" w:hAnsi="Times New Roman"/>
        <w:sz w:val="28"/>
        <w:szCs w:val="28"/>
      </w:rPr>
      <w:instrText>PAGE   \* MERGEFORMAT</w:instrText>
    </w:r>
    <w:r w:rsidRPr="00AE3D94">
      <w:rPr>
        <w:rFonts w:ascii="Times New Roman" w:hAnsi="Times New Roman"/>
        <w:sz w:val="28"/>
        <w:szCs w:val="28"/>
      </w:rPr>
      <w:fldChar w:fldCharType="separate"/>
    </w:r>
    <w:r w:rsidR="009E1B33">
      <w:rPr>
        <w:rFonts w:ascii="Times New Roman" w:hAnsi="Times New Roman"/>
        <w:noProof/>
        <w:sz w:val="28"/>
        <w:szCs w:val="28"/>
      </w:rPr>
      <w:t>22</w:t>
    </w:r>
    <w:r w:rsidRPr="00AE3D94">
      <w:rPr>
        <w:rFonts w:ascii="Times New Roman" w:hAnsi="Times New Roman"/>
        <w:sz w:val="28"/>
        <w:szCs w:val="28"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36F43CA" w14:textId="33FD5BDE" w:rsidR="00411E09" w:rsidRPr="00AE3D94" w:rsidRDefault="00411E09">
    <w:pPr>
      <w:pStyle w:val="af0"/>
      <w:jc w:val="center"/>
      <w:rPr>
        <w:rFonts w:ascii="Times New Roman" w:hAnsi="Times New Roman"/>
        <w:sz w:val="28"/>
        <w:szCs w:val="28"/>
      </w:rPr>
    </w:pPr>
    <w:r w:rsidRPr="00AE3D94">
      <w:rPr>
        <w:rFonts w:ascii="Times New Roman" w:hAnsi="Times New Roman"/>
        <w:sz w:val="28"/>
        <w:szCs w:val="28"/>
      </w:rPr>
      <w:fldChar w:fldCharType="begin"/>
    </w:r>
    <w:r w:rsidRPr="00AE3D94">
      <w:rPr>
        <w:rFonts w:ascii="Times New Roman" w:hAnsi="Times New Roman"/>
        <w:sz w:val="28"/>
        <w:szCs w:val="28"/>
      </w:rPr>
      <w:instrText>PAGE   \* MERGEFORMAT</w:instrText>
    </w:r>
    <w:r w:rsidRPr="00AE3D94">
      <w:rPr>
        <w:rFonts w:ascii="Times New Roman" w:hAnsi="Times New Roman"/>
        <w:sz w:val="28"/>
        <w:szCs w:val="28"/>
      </w:rPr>
      <w:fldChar w:fldCharType="separate"/>
    </w:r>
    <w:r w:rsidR="009E1B33">
      <w:rPr>
        <w:rFonts w:ascii="Times New Roman" w:hAnsi="Times New Roman"/>
        <w:noProof/>
        <w:sz w:val="28"/>
        <w:szCs w:val="28"/>
      </w:rPr>
      <w:t>7</w:t>
    </w:r>
    <w:r w:rsidRPr="00AE3D94">
      <w:rPr>
        <w:rFonts w:ascii="Times New Roman" w:hAnsi="Times New Roman"/>
        <w:sz w:val="28"/>
        <w:szCs w:val="28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F"/>
    <w:multiLevelType w:val="singleLevel"/>
    <w:tmpl w:val="9AAA1356"/>
    <w:lvl w:ilvl="0">
      <w:start w:val="1"/>
      <w:numFmt w:val="lowerLetter"/>
      <w:pStyle w:val="2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</w:abstractNum>
  <w:abstractNum w:abstractNumId="1">
    <w:nsid w:val="02257AF0"/>
    <w:multiLevelType w:val="hybridMultilevel"/>
    <w:tmpl w:val="18920BAA"/>
    <w:lvl w:ilvl="0" w:tplc="F5FC7F24">
      <w:start w:val="1"/>
      <w:numFmt w:val="decimal"/>
      <w:pStyle w:val="1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056D5370"/>
    <w:multiLevelType w:val="singleLevel"/>
    <w:tmpl w:val="1914997A"/>
    <w:lvl w:ilvl="0">
      <w:numFmt w:val="bullet"/>
      <w:pStyle w:val="a"/>
      <w:lvlText w:val="-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3">
    <w:nsid w:val="06C44708"/>
    <w:multiLevelType w:val="hybridMultilevel"/>
    <w:tmpl w:val="A80202C0"/>
    <w:lvl w:ilvl="0" w:tplc="C00E80B0">
      <w:start w:val="1"/>
      <w:numFmt w:val="bullet"/>
      <w:pStyle w:val="4"/>
      <w:lvlText w:val=""/>
      <w:lvlJc w:val="left"/>
      <w:pPr>
        <w:ind w:left="2061" w:hanging="360"/>
      </w:pPr>
      <w:rPr>
        <w:rFonts w:ascii="Wingdings" w:hAnsi="Wingdings" w:hint="default"/>
      </w:rPr>
    </w:lvl>
    <w:lvl w:ilvl="1" w:tplc="6B680F30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F9A6FD40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473ADA72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E512A1FE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17F6A168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B1A494A0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39EA4120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E63ABD08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4">
    <w:nsid w:val="06EA0188"/>
    <w:multiLevelType w:val="hybridMultilevel"/>
    <w:tmpl w:val="D1CE870E"/>
    <w:lvl w:ilvl="0" w:tplc="EEA4A60C">
      <w:start w:val="1"/>
      <w:numFmt w:val="decimal"/>
      <w:pStyle w:val="3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B9A0BDDE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5CF8F6FA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A156D40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AF49F98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1086544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49FE0B6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E2AC87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8BEA227C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07741260"/>
    <w:multiLevelType w:val="multilevel"/>
    <w:tmpl w:val="E950218E"/>
    <w:lvl w:ilvl="0">
      <w:start w:val="1"/>
      <w:numFmt w:val="decimal"/>
      <w:lvlText w:val="%1"/>
      <w:lvlJc w:val="left"/>
      <w:pPr>
        <w:tabs>
          <w:tab w:val="num" w:pos="1152"/>
        </w:tabs>
        <w:ind w:left="115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296"/>
        </w:tabs>
        <w:ind w:left="129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701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584"/>
        </w:tabs>
        <w:ind w:left="158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728"/>
        </w:tabs>
        <w:ind w:left="172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72"/>
        </w:tabs>
        <w:ind w:left="187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016"/>
        </w:tabs>
        <w:ind w:left="201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160"/>
        </w:tabs>
        <w:ind w:left="21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304"/>
        </w:tabs>
        <w:ind w:left="2304" w:hanging="1584"/>
      </w:pPr>
      <w:rPr>
        <w:rFonts w:hint="default"/>
      </w:rPr>
    </w:lvl>
  </w:abstractNum>
  <w:abstractNum w:abstractNumId="6">
    <w:nsid w:val="07B84F19"/>
    <w:multiLevelType w:val="hybridMultilevel"/>
    <w:tmpl w:val="63AA05D0"/>
    <w:lvl w:ilvl="0" w:tplc="EF624878">
      <w:start w:val="1"/>
      <w:numFmt w:val="decimal"/>
      <w:pStyle w:val="a0"/>
      <w:lvlText w:val="%1)"/>
      <w:lvlJc w:val="left"/>
      <w:pPr>
        <w:tabs>
          <w:tab w:val="num" w:pos="441"/>
        </w:tabs>
        <w:ind w:left="441" w:hanging="360"/>
      </w:pPr>
      <w:rPr>
        <w:rFonts w:hint="default"/>
      </w:rPr>
    </w:lvl>
    <w:lvl w:ilvl="1" w:tplc="1AC2E080" w:tentative="1">
      <w:start w:val="1"/>
      <w:numFmt w:val="lowerLetter"/>
      <w:lvlText w:val="%2."/>
      <w:lvlJc w:val="left"/>
      <w:pPr>
        <w:tabs>
          <w:tab w:val="num" w:pos="1188"/>
        </w:tabs>
        <w:ind w:left="11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08"/>
        </w:tabs>
        <w:ind w:left="19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28"/>
        </w:tabs>
        <w:ind w:left="26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48"/>
        </w:tabs>
        <w:ind w:left="33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68"/>
        </w:tabs>
        <w:ind w:left="40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88"/>
        </w:tabs>
        <w:ind w:left="47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08"/>
        </w:tabs>
        <w:ind w:left="55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28"/>
        </w:tabs>
        <w:ind w:left="6228" w:hanging="180"/>
      </w:pPr>
    </w:lvl>
  </w:abstractNum>
  <w:abstractNum w:abstractNumId="7">
    <w:nsid w:val="0D2E4567"/>
    <w:multiLevelType w:val="singleLevel"/>
    <w:tmpl w:val="72A22024"/>
    <w:lvl w:ilvl="0">
      <w:start w:val="1"/>
      <w:numFmt w:val="bullet"/>
      <w:pStyle w:val="a1"/>
      <w:lvlText w:val=""/>
      <w:lvlJc w:val="left"/>
      <w:pPr>
        <w:tabs>
          <w:tab w:val="num" w:pos="360"/>
        </w:tabs>
        <w:ind w:left="0" w:firstLine="0"/>
      </w:pPr>
      <w:rPr>
        <w:rFonts w:ascii="Symbol" w:hAnsi="Symbol" w:hint="default"/>
        <w:b/>
        <w:i/>
      </w:rPr>
    </w:lvl>
  </w:abstractNum>
  <w:abstractNum w:abstractNumId="8">
    <w:nsid w:val="0D966240"/>
    <w:multiLevelType w:val="multilevel"/>
    <w:tmpl w:val="4DB6B7FA"/>
    <w:lvl w:ilvl="0">
      <w:start w:val="1"/>
      <w:numFmt w:val="decimal"/>
      <w:suff w:val="space"/>
      <w:lvlText w:val="%1"/>
      <w:lvlJc w:val="left"/>
      <w:pPr>
        <w:ind w:left="0" w:firstLine="454"/>
      </w:pPr>
      <w:rPr>
        <w:rFonts w:ascii="Times New Roman" w:hAnsi="Times New Roman" w:hint="default"/>
      </w:rPr>
    </w:lvl>
    <w:lvl w:ilvl="1">
      <w:start w:val="1"/>
      <w:numFmt w:val="decimal"/>
      <w:suff w:val="space"/>
      <w:lvlText w:val="%1.%2"/>
      <w:lvlJc w:val="left"/>
      <w:pPr>
        <w:ind w:left="0" w:firstLine="624"/>
      </w:pPr>
      <w:rPr>
        <w:rFonts w:ascii="Times New Roman" w:hAnsi="Times New Roman" w:hint="default"/>
      </w:rPr>
    </w:lvl>
    <w:lvl w:ilvl="2">
      <w:start w:val="1"/>
      <w:numFmt w:val="decimal"/>
      <w:suff w:val="space"/>
      <w:lvlText w:val="%1.%2.%3"/>
      <w:lvlJc w:val="left"/>
      <w:pPr>
        <w:ind w:left="5897" w:firstLine="624"/>
      </w:pPr>
      <w:rPr>
        <w:rFonts w:ascii="Times New Roman Полужирный" w:hAnsi="Times New Roman Полужирный" w:cs="Times New Roman" w:hint="default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3">
      <w:start w:val="1"/>
      <w:numFmt w:val="decimal"/>
      <w:suff w:val="space"/>
      <w:lvlText w:val="%1.%2.%3.%4"/>
      <w:lvlJc w:val="left"/>
      <w:pPr>
        <w:ind w:left="0" w:firstLine="624"/>
      </w:pPr>
      <w:rPr>
        <w:rFonts w:ascii="Times New Roman" w:hAnsi="Times New Roman" w:hint="default"/>
      </w:rPr>
    </w:lvl>
    <w:lvl w:ilvl="4">
      <w:start w:val="1"/>
      <w:numFmt w:val="decimal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9">
    <w:nsid w:val="0EF04412"/>
    <w:multiLevelType w:val="hybridMultilevel"/>
    <w:tmpl w:val="2E52568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11495CF7"/>
    <w:multiLevelType w:val="hybridMultilevel"/>
    <w:tmpl w:val="E5BCE1E8"/>
    <w:lvl w:ilvl="0" w:tplc="673CD528">
      <w:start w:val="1"/>
      <w:numFmt w:val="bullet"/>
      <w:pStyle w:val="phlistitemized2"/>
      <w:lvlText w:val="–"/>
      <w:lvlJc w:val="left"/>
      <w:pPr>
        <w:tabs>
          <w:tab w:val="num" w:pos="1755"/>
        </w:tabs>
        <w:ind w:left="1755" w:hanging="360"/>
      </w:pPr>
      <w:rPr>
        <w:rFonts w:ascii="Arial" w:hAnsi="Aria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340"/>
        </w:tabs>
        <w:ind w:left="23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</w:lvl>
  </w:abstractNum>
  <w:abstractNum w:abstractNumId="11">
    <w:nsid w:val="11AA5503"/>
    <w:multiLevelType w:val="hybridMultilevel"/>
    <w:tmpl w:val="D3E471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3BA77A7"/>
    <w:multiLevelType w:val="multilevel"/>
    <w:tmpl w:val="31841B36"/>
    <w:lvl w:ilvl="0">
      <w:start w:val="1"/>
      <w:numFmt w:val="decimal"/>
      <w:pStyle w:val="phlistordered1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3">
    <w:nsid w:val="184C60F0"/>
    <w:multiLevelType w:val="singleLevel"/>
    <w:tmpl w:val="78F270AA"/>
    <w:lvl w:ilvl="0">
      <w:start w:val="1"/>
      <w:numFmt w:val="bullet"/>
      <w:pStyle w:val="-"/>
      <w:lvlText w:val="–"/>
      <w:lvlJc w:val="left"/>
      <w:pPr>
        <w:tabs>
          <w:tab w:val="num" w:pos="984"/>
        </w:tabs>
        <w:ind w:left="0" w:firstLine="624"/>
      </w:pPr>
      <w:rPr>
        <w:rFonts w:ascii="Times New Roman" w:hAnsi="Times New Roman" w:cs="Times New Roman" w:hint="default"/>
      </w:rPr>
    </w:lvl>
  </w:abstractNum>
  <w:abstractNum w:abstractNumId="14">
    <w:nsid w:val="18897AC3"/>
    <w:multiLevelType w:val="multilevel"/>
    <w:tmpl w:val="B9CE88D0"/>
    <w:styleLink w:val="a2"/>
    <w:lvl w:ilvl="0">
      <w:start w:val="1"/>
      <w:numFmt w:val="decimal"/>
      <w:suff w:val="space"/>
      <w:lvlText w:val="%1"/>
      <w:lvlJc w:val="left"/>
      <w:pPr>
        <w:ind w:left="0" w:firstLine="0"/>
      </w:pPr>
      <w:rPr>
        <w:sz w:val="24"/>
      </w:rPr>
    </w:lvl>
    <w:lvl w:ilvl="1">
      <w:start w:val="1"/>
      <w:numFmt w:val="decimal"/>
      <w:suff w:val="space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5">
    <w:nsid w:val="1907523B"/>
    <w:multiLevelType w:val="multilevel"/>
    <w:tmpl w:val="C58C0C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>
    <w:nsid w:val="19952A7E"/>
    <w:multiLevelType w:val="hybridMultilevel"/>
    <w:tmpl w:val="C8B6927E"/>
    <w:lvl w:ilvl="0" w:tplc="6CA09326">
      <w:start w:val="1"/>
      <w:numFmt w:val="lowerLetter"/>
      <w:pStyle w:val="phlistordered2"/>
      <w:lvlText w:val="%1)"/>
      <w:lvlJc w:val="left"/>
      <w:pPr>
        <w:tabs>
          <w:tab w:val="num" w:pos="1757"/>
        </w:tabs>
        <w:ind w:left="1757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477"/>
        </w:tabs>
        <w:ind w:left="247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</w:lvl>
  </w:abstractNum>
  <w:abstractNum w:abstractNumId="17">
    <w:nsid w:val="1B857ED3"/>
    <w:multiLevelType w:val="multilevel"/>
    <w:tmpl w:val="00000000"/>
    <w:styleLink w:val="a3"/>
    <w:lvl w:ilvl="0">
      <w:start w:val="1"/>
      <w:numFmt w:val="decimal"/>
      <w:lvlText w:val="%1."/>
      <w:lvlJc w:val="left"/>
      <w:rPr>
        <w:bCs/>
        <w:sz w:val="24"/>
      </w:rPr>
    </w:lvl>
    <w:lvl w:ilvl="1">
      <w:start w:val="1"/>
      <w:numFmt w:val="decimal"/>
      <w:lvlText w:val="%1.%2."/>
      <w:lvlJc w:val="left"/>
      <w:rPr>
        <w:rFonts w:hint="default"/>
      </w:rPr>
    </w:lvl>
    <w:lvl w:ilvl="2">
      <w:start w:val="1"/>
      <w:numFmt w:val="decimal"/>
      <w:lvlText w:val="%1.%2.%3."/>
      <w:lvlJc w:val="left"/>
      <w:rPr>
        <w:rFonts w:hint="default"/>
      </w:rPr>
    </w:lvl>
    <w:lvl w:ilvl="3">
      <w:start w:val="1"/>
      <w:numFmt w:val="decimal"/>
      <w:lvlText w:val="%1.%2.%3.%4."/>
      <w:lvlJc w:val="left"/>
      <w:rPr>
        <w:rFonts w:hint="default"/>
      </w:rPr>
    </w:lvl>
    <w:lvl w:ilvl="4">
      <w:start w:val="1"/>
      <w:numFmt w:val="decimal"/>
      <w:lvlText w:val="%1.%2.%3.%4.%5."/>
      <w:lvlJc w:val="left"/>
      <w:rPr>
        <w:rFonts w:hint="default"/>
      </w:rPr>
    </w:lvl>
    <w:lvl w:ilvl="5">
      <w:start w:val="1"/>
      <w:numFmt w:val="decimal"/>
      <w:lvlText w:val="%1.%2.%3.%4.%5.%6."/>
      <w:lvlJc w:val="left"/>
      <w:rPr>
        <w:rFonts w:hint="default"/>
      </w:rPr>
    </w:lvl>
    <w:lvl w:ilvl="6">
      <w:start w:val="1"/>
      <w:numFmt w:val="decimal"/>
      <w:lvlText w:val="%1.%2.%3.%4.%5.%6.%7."/>
      <w:lvlJc w:val="left"/>
      <w:rPr>
        <w:rFonts w:hint="default"/>
      </w:rPr>
    </w:lvl>
    <w:lvl w:ilvl="7">
      <w:start w:val="1"/>
      <w:numFmt w:val="decimal"/>
      <w:lvlText w:val="%1.%2.%3.%4.%5.%6.%7.%8."/>
      <w:lvlJc w:val="left"/>
      <w:rPr>
        <w:rFonts w:hint="default"/>
      </w:rPr>
    </w:lvl>
    <w:lvl w:ilvl="8">
      <w:start w:val="1"/>
      <w:numFmt w:val="decimal"/>
      <w:lvlText w:val="%1.%2.%3.%4.%5.%6.%7.%8.%9."/>
      <w:lvlJc w:val="left"/>
      <w:rPr>
        <w:rFonts w:hint="default"/>
      </w:rPr>
    </w:lvl>
  </w:abstractNum>
  <w:abstractNum w:abstractNumId="18">
    <w:nsid w:val="23FF35DE"/>
    <w:multiLevelType w:val="hybridMultilevel"/>
    <w:tmpl w:val="D2E4ECD8"/>
    <w:lvl w:ilvl="0" w:tplc="E07A4078">
      <w:start w:val="1"/>
      <w:numFmt w:val="bullet"/>
      <w:pStyle w:val="30"/>
      <w:lvlText w:val=""/>
      <w:lvlJc w:val="left"/>
      <w:pPr>
        <w:ind w:left="13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04" w:hanging="360"/>
      </w:pPr>
      <w:rPr>
        <w:rFonts w:ascii="Wingdings" w:hAnsi="Wingdings" w:hint="default"/>
      </w:rPr>
    </w:lvl>
  </w:abstractNum>
  <w:abstractNum w:abstractNumId="19">
    <w:nsid w:val="290449E8"/>
    <w:multiLevelType w:val="hybridMultilevel"/>
    <w:tmpl w:val="F548559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2CA90AF2"/>
    <w:multiLevelType w:val="multilevel"/>
    <w:tmpl w:val="B270E040"/>
    <w:lvl w:ilvl="0">
      <w:start w:val="1"/>
      <w:numFmt w:val="decimal"/>
      <w:pStyle w:val="10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8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60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7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76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38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6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272" w:hanging="1800"/>
      </w:pPr>
      <w:rPr>
        <w:rFonts w:hint="default"/>
      </w:rPr>
    </w:lvl>
  </w:abstractNum>
  <w:abstractNum w:abstractNumId="21">
    <w:nsid w:val="364B123E"/>
    <w:multiLevelType w:val="multilevel"/>
    <w:tmpl w:val="BBDED16E"/>
    <w:lvl w:ilvl="0">
      <w:start w:val="1"/>
      <w:numFmt w:val="decimal"/>
      <w:pStyle w:val="40"/>
      <w:lvlText w:val="Таблица %1"/>
      <w:lvlJc w:val="left"/>
      <w:pPr>
        <w:tabs>
          <w:tab w:val="num" w:pos="2509"/>
        </w:tabs>
        <w:ind w:left="1789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2506"/>
        </w:tabs>
        <w:ind w:left="2506" w:hanging="567"/>
      </w:pPr>
      <w:rPr>
        <w:rFonts w:hint="default"/>
      </w:rPr>
    </w:lvl>
    <w:lvl w:ilvl="2">
      <w:start w:val="3"/>
      <w:numFmt w:val="decimal"/>
      <w:lvlText w:val="%1.%2.%3."/>
      <w:lvlJc w:val="left"/>
      <w:pPr>
        <w:tabs>
          <w:tab w:val="num" w:pos="2705"/>
        </w:tabs>
        <w:ind w:left="2705" w:hanging="708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15"/>
        </w:tabs>
        <w:ind w:left="2903" w:hanging="70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429"/>
        </w:tabs>
        <w:ind w:left="4519" w:hanging="7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29"/>
        </w:tabs>
        <w:ind w:left="5225" w:hanging="708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29"/>
        </w:tabs>
        <w:ind w:left="5933" w:hanging="708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29"/>
        </w:tabs>
        <w:ind w:left="6641" w:hanging="708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429"/>
        </w:tabs>
        <w:ind w:left="7349" w:hanging="708"/>
      </w:pPr>
      <w:rPr>
        <w:rFonts w:hint="default"/>
      </w:rPr>
    </w:lvl>
  </w:abstractNum>
  <w:abstractNum w:abstractNumId="22">
    <w:nsid w:val="3C9300B4"/>
    <w:multiLevelType w:val="hybridMultilevel"/>
    <w:tmpl w:val="0C22EFAC"/>
    <w:lvl w:ilvl="0" w:tplc="FFFFFFFF">
      <w:start w:val="1"/>
      <w:numFmt w:val="bullet"/>
      <w:pStyle w:val="20"/>
      <w:lvlText w:val="o"/>
      <w:lvlJc w:val="left"/>
      <w:pPr>
        <w:ind w:left="1713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23">
    <w:nsid w:val="3C9F6238"/>
    <w:multiLevelType w:val="multilevel"/>
    <w:tmpl w:val="2D9AE1E4"/>
    <w:lvl w:ilvl="0">
      <w:start w:val="1"/>
      <w:numFmt w:val="decimal"/>
      <w:pStyle w:val="AppHead119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pStyle w:val="AppHead219"/>
      <w:lvlText w:val="%1.%2"/>
      <w:lvlJc w:val="left"/>
      <w:pPr>
        <w:tabs>
          <w:tab w:val="num" w:pos="0"/>
        </w:tabs>
        <w:ind w:left="0" w:firstLine="720"/>
      </w:pPr>
      <w:rPr>
        <w:rFonts w:hint="default"/>
      </w:rPr>
    </w:lvl>
    <w:lvl w:ilvl="2">
      <w:start w:val="1"/>
      <w:numFmt w:val="decimal"/>
      <w:pStyle w:val="AppHead319"/>
      <w:lvlText w:val="%1.%2.%3"/>
      <w:lvlJc w:val="left"/>
      <w:pPr>
        <w:tabs>
          <w:tab w:val="num" w:pos="0"/>
        </w:tabs>
        <w:ind w:left="0" w:firstLine="720"/>
      </w:pPr>
      <w:rPr>
        <w:rFonts w:hint="default"/>
      </w:rPr>
    </w:lvl>
    <w:lvl w:ilvl="3">
      <w:start w:val="1"/>
      <w:numFmt w:val="decimal"/>
      <w:pStyle w:val="AppHead419"/>
      <w:lvlText w:val="%1.%2.%3.%4"/>
      <w:lvlJc w:val="left"/>
      <w:pPr>
        <w:tabs>
          <w:tab w:val="num" w:pos="0"/>
        </w:tabs>
        <w:ind w:left="0" w:firstLine="720"/>
      </w:pPr>
      <w:rPr>
        <w:rFonts w:hint="default"/>
      </w:rPr>
    </w:lvl>
    <w:lvl w:ilvl="4">
      <w:start w:val="1"/>
      <w:numFmt w:val="decimal"/>
      <w:pStyle w:val="AppHead519"/>
      <w:lvlText w:val="%1.%2.%3.%4.%5"/>
      <w:lvlJc w:val="left"/>
      <w:pPr>
        <w:tabs>
          <w:tab w:val="num" w:pos="0"/>
        </w:tabs>
        <w:ind w:left="0" w:firstLine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4">
    <w:nsid w:val="40565F34"/>
    <w:multiLevelType w:val="singleLevel"/>
    <w:tmpl w:val="5112817A"/>
    <w:lvl w:ilvl="0">
      <w:numFmt w:val="bullet"/>
      <w:pStyle w:val="a4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5">
    <w:nsid w:val="40F12958"/>
    <w:multiLevelType w:val="multilevel"/>
    <w:tmpl w:val="6074A0FC"/>
    <w:lvl w:ilvl="0">
      <w:start w:val="1"/>
      <w:numFmt w:val="decimal"/>
      <w:pStyle w:val="11"/>
      <w:lvlText w:val="%1"/>
      <w:lvlJc w:val="left"/>
      <w:pPr>
        <w:ind w:left="432" w:hanging="432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1"/>
      <w:lvlText w:val="%1.%2"/>
      <w:lvlJc w:val="left"/>
      <w:pPr>
        <w:ind w:left="576" w:hanging="576"/>
      </w:pPr>
    </w:lvl>
    <w:lvl w:ilvl="2">
      <w:start w:val="1"/>
      <w:numFmt w:val="decimal"/>
      <w:pStyle w:val="31"/>
      <w:lvlText w:val="%1.%2.%3"/>
      <w:lvlJc w:val="left"/>
      <w:pPr>
        <w:ind w:left="720" w:hanging="720"/>
      </w:pPr>
    </w:lvl>
    <w:lvl w:ilvl="3">
      <w:start w:val="1"/>
      <w:numFmt w:val="decimal"/>
      <w:pStyle w:val="41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26">
    <w:nsid w:val="464934E4"/>
    <w:multiLevelType w:val="multilevel"/>
    <w:tmpl w:val="DA9E6734"/>
    <w:styleLink w:val="a5"/>
    <w:lvl w:ilvl="0">
      <w:start w:val="1"/>
      <w:numFmt w:val="decimal"/>
      <w:lvlText w:val="%1"/>
      <w:lvlJc w:val="left"/>
      <w:pPr>
        <w:tabs>
          <w:tab w:val="num" w:pos="0"/>
        </w:tabs>
        <w:ind w:left="0" w:firstLine="0"/>
      </w:pPr>
      <w:rPr>
        <w:sz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48DB50C2"/>
    <w:multiLevelType w:val="multilevel"/>
    <w:tmpl w:val="205E02B8"/>
    <w:styleLink w:val="12"/>
    <w:lvl w:ilvl="0">
      <w:start w:val="1"/>
      <w:numFmt w:val="decimal"/>
      <w:lvlText w:val="%1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28">
    <w:nsid w:val="4A5F685E"/>
    <w:multiLevelType w:val="hybridMultilevel"/>
    <w:tmpl w:val="7222044A"/>
    <w:lvl w:ilvl="0" w:tplc="FFFFFFFF">
      <w:start w:val="1"/>
      <w:numFmt w:val="bullet"/>
      <w:pStyle w:val="22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9">
    <w:nsid w:val="4BFB32A9"/>
    <w:multiLevelType w:val="multilevel"/>
    <w:tmpl w:val="10B09B16"/>
    <w:styleLink w:val="phadditiontitle"/>
    <w:lvl w:ilvl="0">
      <w:start w:val="1"/>
      <w:numFmt w:val="upperLetter"/>
      <w:pStyle w:val="phadditiontitle1"/>
      <w:lvlText w:val="Приложение %1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decimal"/>
      <w:pStyle w:val="phadditiontitle2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pStyle w:val="phadditiontitle3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30">
    <w:nsid w:val="4E2D68BF"/>
    <w:multiLevelType w:val="hybridMultilevel"/>
    <w:tmpl w:val="51942B04"/>
    <w:lvl w:ilvl="0" w:tplc="14CEA474">
      <w:start w:val="1"/>
      <w:numFmt w:val="decimal"/>
      <w:pStyle w:val="23"/>
      <w:lvlText w:val="1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4A62712"/>
    <w:multiLevelType w:val="hybridMultilevel"/>
    <w:tmpl w:val="D3E471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7A64E17"/>
    <w:multiLevelType w:val="multilevel"/>
    <w:tmpl w:val="04190023"/>
    <w:styleLink w:val="a6"/>
    <w:lvl w:ilvl="0">
      <w:start w:val="1"/>
      <w:numFmt w:val="upperRoman"/>
      <w:lvlText w:val="Статья %1."/>
      <w:lvlJc w:val="left"/>
      <w:pPr>
        <w:tabs>
          <w:tab w:val="num" w:pos="1440"/>
        </w:tabs>
        <w:ind w:left="0" w:firstLine="0"/>
      </w:pPr>
    </w:lvl>
    <w:lvl w:ilvl="1">
      <w:start w:val="1"/>
      <w:numFmt w:val="decimalZero"/>
      <w:isLgl/>
      <w:lvlText w:val="Раздел %1.%2"/>
      <w:lvlJc w:val="left"/>
      <w:pPr>
        <w:tabs>
          <w:tab w:val="num" w:pos="108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33">
    <w:nsid w:val="580D4115"/>
    <w:multiLevelType w:val="multilevel"/>
    <w:tmpl w:val="F656D3A6"/>
    <w:lvl w:ilvl="0">
      <w:start w:val="1"/>
      <w:numFmt w:val="decimal"/>
      <w:pStyle w:val="13"/>
      <w:lvlText w:val="%1)"/>
      <w:lvlJc w:val="left"/>
      <w:pPr>
        <w:tabs>
          <w:tab w:val="num" w:pos="709"/>
        </w:tabs>
        <w:ind w:left="1134" w:hanging="425"/>
      </w:pPr>
      <w:rPr>
        <w:rFonts w:hint="default"/>
      </w:rPr>
    </w:lvl>
    <w:lvl w:ilvl="1">
      <w:start w:val="1"/>
      <w:numFmt w:val="decimal"/>
      <w:pStyle w:val="24"/>
      <w:lvlText w:val="%1.%2.)"/>
      <w:lvlJc w:val="left"/>
      <w:pPr>
        <w:tabs>
          <w:tab w:val="num" w:pos="284"/>
        </w:tabs>
        <w:ind w:left="453" w:hanging="169"/>
      </w:pPr>
      <w:rPr>
        <w:rFonts w:hint="default"/>
      </w:rPr>
    </w:lvl>
    <w:lvl w:ilvl="2">
      <w:start w:val="1"/>
      <w:numFmt w:val="decimal"/>
      <w:pStyle w:val="32"/>
      <w:lvlText w:val="%1.%2.%3.)"/>
      <w:lvlJc w:val="left"/>
      <w:pPr>
        <w:tabs>
          <w:tab w:val="num" w:pos="-624"/>
        </w:tabs>
        <w:ind w:left="454" w:firstLine="11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34">
    <w:nsid w:val="590843AE"/>
    <w:multiLevelType w:val="hybridMultilevel"/>
    <w:tmpl w:val="9E1E8F7E"/>
    <w:lvl w:ilvl="0" w:tplc="04190001">
      <w:start w:val="1"/>
      <w:numFmt w:val="bullet"/>
      <w:pStyle w:val="14"/>
      <w:lvlText w:val=""/>
      <w:lvlJc w:val="left"/>
      <w:pPr>
        <w:ind w:left="1080" w:hanging="360"/>
      </w:pPr>
      <w:rPr>
        <w:rFonts w:ascii="Symbol" w:hAnsi="Symbol" w:cs="Symbol" w:hint="default"/>
        <w:color w:val="auto"/>
      </w:rPr>
    </w:lvl>
    <w:lvl w:ilvl="1" w:tplc="391C30F6">
      <w:start w:val="1"/>
      <w:numFmt w:val="bullet"/>
      <w:pStyle w:val="25"/>
      <w:lvlText w:val=""/>
      <w:lvlJc w:val="left"/>
      <w:pPr>
        <w:ind w:left="720" w:hanging="360"/>
      </w:pPr>
      <w:rPr>
        <w:rFonts w:ascii="Symbol" w:hAnsi="Symbol" w:cs="Symbol" w:hint="default"/>
        <w:color w:val="auto"/>
      </w:rPr>
    </w:lvl>
    <w:lvl w:ilvl="2" w:tplc="520E3D32">
      <w:start w:val="1"/>
      <w:numFmt w:val="bullet"/>
      <w:pStyle w:val="33"/>
      <w:lvlText w:val=""/>
      <w:lvlJc w:val="left"/>
      <w:pPr>
        <w:ind w:left="1440" w:hanging="360"/>
      </w:pPr>
      <w:rPr>
        <w:rFonts w:ascii="Symbol" w:hAnsi="Symbol" w:cs="Symbol" w:hint="default"/>
        <w:color w:val="auto"/>
      </w:rPr>
    </w:lvl>
    <w:lvl w:ilvl="3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35">
    <w:nsid w:val="5A9556CB"/>
    <w:multiLevelType w:val="multilevel"/>
    <w:tmpl w:val="763C696E"/>
    <w:lvl w:ilvl="0">
      <w:start w:val="1"/>
      <w:numFmt w:val="decimal"/>
      <w:pStyle w:val="15"/>
      <w:lvlText w:val="%1"/>
      <w:lvlJc w:val="left"/>
      <w:pPr>
        <w:tabs>
          <w:tab w:val="num" w:pos="360"/>
        </w:tabs>
        <w:ind w:left="0" w:firstLine="0"/>
      </w:pPr>
      <w:rPr>
        <w:rFonts w:hint="default"/>
        <w:b/>
        <w:i w:val="0"/>
        <w:color w:val="auto"/>
      </w:rPr>
    </w:lvl>
    <w:lvl w:ilvl="1">
      <w:start w:val="1"/>
      <w:numFmt w:val="decimal"/>
      <w:suff w:val="space"/>
      <w:lvlText w:val="%1.%2"/>
      <w:lvlJc w:val="left"/>
      <w:pPr>
        <w:ind w:left="0" w:firstLine="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36"/>
        <w:szCs w:val="36"/>
        <w:u w:val="none"/>
        <w:vertAlign w:val="baseline"/>
        <w:em w:val="none"/>
        <w:lang w:val="ru-RU"/>
      </w:rPr>
    </w:lvl>
    <w:lvl w:ilvl="2">
      <w:start w:val="1"/>
      <w:numFmt w:val="decimal"/>
      <w:suff w:val="space"/>
      <w:lvlText w:val="%1.%2.%3"/>
      <w:lvlJc w:val="left"/>
      <w:pPr>
        <w:ind w:left="284" w:firstLine="0"/>
      </w:pPr>
      <w:rPr>
        <w:rFonts w:hint="default"/>
      </w:rPr>
    </w:lvl>
    <w:lvl w:ilvl="3">
      <w:start w:val="1"/>
      <w:numFmt w:val="decimal"/>
      <w:pStyle w:val="42"/>
      <w:lvlText w:val="%1.%2.%3.%4"/>
      <w:lvlJc w:val="left"/>
      <w:pPr>
        <w:tabs>
          <w:tab w:val="num" w:pos="568"/>
        </w:tabs>
        <w:ind w:left="568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lang w:val="ru-RU"/>
        <w:specVanish w:val="0"/>
      </w:rPr>
    </w:lvl>
    <w:lvl w:ilvl="4">
      <w:start w:val="1"/>
      <w:numFmt w:val="decimal"/>
      <w:pStyle w:val="50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pStyle w:val="60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6">
    <w:nsid w:val="60C70092"/>
    <w:multiLevelType w:val="singleLevel"/>
    <w:tmpl w:val="1A4C374E"/>
    <w:lvl w:ilvl="0">
      <w:start w:val="1"/>
      <w:numFmt w:val="bullet"/>
      <w:pStyle w:val="16"/>
      <w:lvlText w:val="–"/>
      <w:lvlJc w:val="left"/>
      <w:pPr>
        <w:ind w:left="984" w:hanging="360"/>
      </w:pPr>
      <w:rPr>
        <w:rFonts w:ascii="Times New Roman" w:hAnsi="Times New Roman" w:hint="default"/>
      </w:rPr>
    </w:lvl>
  </w:abstractNum>
  <w:abstractNum w:abstractNumId="37">
    <w:nsid w:val="63435759"/>
    <w:multiLevelType w:val="multilevel"/>
    <w:tmpl w:val="7F28B092"/>
    <w:styleLink w:val="5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tabs>
          <w:tab w:val="num" w:pos="990"/>
        </w:tabs>
        <w:ind w:left="99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610"/>
        </w:tabs>
        <w:ind w:left="261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600"/>
        </w:tabs>
        <w:ind w:left="36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590"/>
        </w:tabs>
        <w:ind w:left="45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220"/>
        </w:tabs>
        <w:ind w:left="52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210"/>
        </w:tabs>
        <w:ind w:left="621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840"/>
        </w:tabs>
        <w:ind w:left="6840" w:hanging="1800"/>
      </w:pPr>
      <w:rPr>
        <w:rFonts w:hint="default"/>
      </w:rPr>
    </w:lvl>
  </w:abstractNum>
  <w:abstractNum w:abstractNumId="38">
    <w:nsid w:val="63EC2B42"/>
    <w:multiLevelType w:val="hybridMultilevel"/>
    <w:tmpl w:val="E8303FC0"/>
    <w:lvl w:ilvl="0" w:tplc="FFFFFFFF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6B6305AC"/>
    <w:multiLevelType w:val="hybridMultilevel"/>
    <w:tmpl w:val="7CD45834"/>
    <w:lvl w:ilvl="0" w:tplc="04190011">
      <w:start w:val="1"/>
      <w:numFmt w:val="decimal"/>
      <w:pStyle w:val="34"/>
      <w:lvlText w:val="%1.1.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CEB49B0"/>
    <w:multiLevelType w:val="hybridMultilevel"/>
    <w:tmpl w:val="4CDE569C"/>
    <w:lvl w:ilvl="0" w:tplc="FFFFFFFF">
      <w:start w:val="1"/>
      <w:numFmt w:val="decimal"/>
      <w:pStyle w:val="17"/>
      <w:lvlText w:val="%1"/>
      <w:lvlJc w:val="left"/>
      <w:pPr>
        <w:tabs>
          <w:tab w:val="num" w:pos="814"/>
        </w:tabs>
        <w:ind w:left="0" w:firstLine="454"/>
      </w:p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>
    <w:nsid w:val="6D930206"/>
    <w:multiLevelType w:val="multilevel"/>
    <w:tmpl w:val="0419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2">
    <w:nsid w:val="75161AFA"/>
    <w:multiLevelType w:val="hybridMultilevel"/>
    <w:tmpl w:val="B62418C0"/>
    <w:lvl w:ilvl="0" w:tplc="D458F3BA">
      <w:start w:val="1"/>
      <w:numFmt w:val="bullet"/>
      <w:pStyle w:val="phlistitemized1"/>
      <w:lvlText w:val=""/>
      <w:lvlJc w:val="left"/>
      <w:pPr>
        <w:tabs>
          <w:tab w:val="num" w:pos="1077"/>
        </w:tabs>
        <w:ind w:left="1077" w:hanging="357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3">
    <w:nsid w:val="7731730D"/>
    <w:multiLevelType w:val="multilevel"/>
    <w:tmpl w:val="C68EED60"/>
    <w:styleLink w:val="a7"/>
    <w:lvl w:ilvl="0">
      <w:start w:val="1"/>
      <w:numFmt w:val="bullet"/>
      <w:lvlText w:val=""/>
      <w:lvlJc w:val="left"/>
      <w:pPr>
        <w:tabs>
          <w:tab w:val="num" w:pos="2509"/>
        </w:tabs>
        <w:ind w:left="2509" w:hanging="360"/>
      </w:pPr>
      <w:rPr>
        <w:rFonts w:ascii="Wingdings" w:hAnsi="Wingdings"/>
        <w:sz w:val="24"/>
      </w:rPr>
    </w:lvl>
    <w:lvl w:ilvl="1">
      <w:start w:val="1"/>
      <w:numFmt w:val="lowerLetter"/>
      <w:lvlText w:val="%2."/>
      <w:lvlJc w:val="left"/>
      <w:pPr>
        <w:tabs>
          <w:tab w:val="num" w:pos="3229"/>
        </w:tabs>
        <w:ind w:left="3229" w:hanging="360"/>
      </w:pPr>
    </w:lvl>
    <w:lvl w:ilvl="2">
      <w:start w:val="1"/>
      <w:numFmt w:val="lowerRoman"/>
      <w:lvlText w:val="%3."/>
      <w:lvlJc w:val="right"/>
      <w:pPr>
        <w:tabs>
          <w:tab w:val="num" w:pos="3949"/>
        </w:tabs>
        <w:ind w:left="3949" w:hanging="180"/>
      </w:pPr>
    </w:lvl>
    <w:lvl w:ilvl="3">
      <w:start w:val="1"/>
      <w:numFmt w:val="decimal"/>
      <w:lvlText w:val="%4."/>
      <w:lvlJc w:val="left"/>
      <w:pPr>
        <w:tabs>
          <w:tab w:val="num" w:pos="4669"/>
        </w:tabs>
        <w:ind w:left="4669" w:hanging="360"/>
      </w:pPr>
    </w:lvl>
    <w:lvl w:ilvl="4">
      <w:start w:val="1"/>
      <w:numFmt w:val="lowerLetter"/>
      <w:lvlText w:val="%5."/>
      <w:lvlJc w:val="left"/>
      <w:pPr>
        <w:tabs>
          <w:tab w:val="num" w:pos="5389"/>
        </w:tabs>
        <w:ind w:left="5389" w:hanging="360"/>
      </w:pPr>
    </w:lvl>
    <w:lvl w:ilvl="5">
      <w:start w:val="1"/>
      <w:numFmt w:val="lowerRoman"/>
      <w:lvlText w:val="%6."/>
      <w:lvlJc w:val="right"/>
      <w:pPr>
        <w:tabs>
          <w:tab w:val="num" w:pos="6109"/>
        </w:tabs>
        <w:ind w:left="6109" w:hanging="180"/>
      </w:pPr>
    </w:lvl>
    <w:lvl w:ilvl="6">
      <w:start w:val="1"/>
      <w:numFmt w:val="decimal"/>
      <w:lvlText w:val="%7."/>
      <w:lvlJc w:val="left"/>
      <w:pPr>
        <w:tabs>
          <w:tab w:val="num" w:pos="6829"/>
        </w:tabs>
        <w:ind w:left="6829" w:hanging="360"/>
      </w:pPr>
    </w:lvl>
    <w:lvl w:ilvl="7">
      <w:start w:val="1"/>
      <w:numFmt w:val="lowerLetter"/>
      <w:lvlText w:val="%8."/>
      <w:lvlJc w:val="left"/>
      <w:pPr>
        <w:tabs>
          <w:tab w:val="num" w:pos="7549"/>
        </w:tabs>
        <w:ind w:left="7549" w:hanging="360"/>
      </w:pPr>
    </w:lvl>
    <w:lvl w:ilvl="8">
      <w:start w:val="1"/>
      <w:numFmt w:val="lowerRoman"/>
      <w:lvlText w:val="%9."/>
      <w:lvlJc w:val="right"/>
      <w:pPr>
        <w:tabs>
          <w:tab w:val="num" w:pos="8269"/>
        </w:tabs>
        <w:ind w:left="8269" w:hanging="180"/>
      </w:pPr>
    </w:lvl>
  </w:abstractNum>
  <w:abstractNum w:abstractNumId="44">
    <w:nsid w:val="78145BBB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5">
    <w:nsid w:val="790A3FC5"/>
    <w:multiLevelType w:val="multilevel"/>
    <w:tmpl w:val="05109A04"/>
    <w:lvl w:ilvl="0">
      <w:start w:val="1"/>
      <w:numFmt w:val="decimal"/>
      <w:pStyle w:val="a8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pStyle w:val="BodyText21"/>
      <w:lvlText w:val="%1.%2."/>
      <w:lvlJc w:val="left"/>
      <w:pPr>
        <w:tabs>
          <w:tab w:val="num" w:pos="720"/>
        </w:tabs>
        <w:ind w:left="720" w:hanging="720"/>
      </w:pPr>
      <w:rPr>
        <w:rFonts w:ascii="Times New Roman" w:hAnsi="Times New Roman" w:hint="default"/>
        <w:b w:val="0"/>
        <w:i w:val="0"/>
        <w:sz w:val="24"/>
      </w:rPr>
    </w:lvl>
    <w:lvl w:ilvl="2">
      <w:start w:val="1"/>
      <w:numFmt w:val="decimal"/>
      <w:lvlText w:val="%1.%2.%3."/>
      <w:lvlJc w:val="left"/>
      <w:pPr>
        <w:tabs>
          <w:tab w:val="num" w:pos="1418"/>
        </w:tabs>
        <w:ind w:left="1418" w:hanging="698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6">
    <w:nsid w:val="79185CB8"/>
    <w:multiLevelType w:val="hybridMultilevel"/>
    <w:tmpl w:val="20FA5D00"/>
    <w:lvl w:ilvl="0" w:tplc="04190001">
      <w:start w:val="1"/>
      <w:numFmt w:val="bullet"/>
      <w:lvlText w:val="-"/>
      <w:lvlJc w:val="left"/>
      <w:pPr>
        <w:tabs>
          <w:tab w:val="num" w:pos="1276"/>
        </w:tabs>
        <w:ind w:left="1276" w:hanging="283"/>
      </w:pPr>
      <w:rPr>
        <w:rFonts w:ascii="Courier New" w:hAnsi="Courier New" w:hint="default"/>
      </w:rPr>
    </w:lvl>
    <w:lvl w:ilvl="1" w:tplc="04190003">
      <w:start w:val="1"/>
      <w:numFmt w:val="bullet"/>
      <w:pStyle w:val="26"/>
      <w:lvlText w:val="­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47">
    <w:nsid w:val="7D34787A"/>
    <w:multiLevelType w:val="hybridMultilevel"/>
    <w:tmpl w:val="B42A26FA"/>
    <w:lvl w:ilvl="0" w:tplc="ACC6C36C">
      <w:start w:val="1"/>
      <w:numFmt w:val="bullet"/>
      <w:pStyle w:val="18"/>
      <w:lvlText w:val="–"/>
      <w:lvlJc w:val="left"/>
      <w:pPr>
        <w:tabs>
          <w:tab w:val="num" w:pos="2421"/>
        </w:tabs>
        <w:ind w:left="204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8">
    <w:nsid w:val="7E276CAA"/>
    <w:multiLevelType w:val="hybridMultilevel"/>
    <w:tmpl w:val="CB38A7C6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pStyle w:val="35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7E776642"/>
    <w:multiLevelType w:val="hybridMultilevel"/>
    <w:tmpl w:val="084C9B54"/>
    <w:lvl w:ilvl="0" w:tplc="CB646C30">
      <w:start w:val="1"/>
      <w:numFmt w:val="decimal"/>
      <w:pStyle w:val="27"/>
      <w:lvlText w:val="%1)"/>
      <w:lvlJc w:val="left"/>
      <w:pPr>
        <w:tabs>
          <w:tab w:val="num" w:pos="1020"/>
        </w:tabs>
        <w:ind w:left="1020" w:hanging="340"/>
      </w:pPr>
      <w:rPr>
        <w:rFonts w:ascii="Century Gothic" w:hAnsi="Century Gothic" w:hint="default"/>
        <w:sz w:val="20"/>
        <w:szCs w:val="20"/>
      </w:rPr>
    </w:lvl>
    <w:lvl w:ilvl="1" w:tplc="1F6AAA8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717AB79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D090C2A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EB0EF2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ED56AC54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B762CE7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68846A2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1B70F42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0">
    <w:nsid w:val="7FC57719"/>
    <w:multiLevelType w:val="hybridMultilevel"/>
    <w:tmpl w:val="0590C066"/>
    <w:lvl w:ilvl="0" w:tplc="F33AAB68">
      <w:start w:val="1"/>
      <w:numFmt w:val="decimal"/>
      <w:pStyle w:val="a9"/>
      <w:lvlText w:val="Рис. %1."/>
      <w:lvlJc w:val="right"/>
      <w:pPr>
        <w:tabs>
          <w:tab w:val="num" w:pos="720"/>
        </w:tabs>
        <w:ind w:left="720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8"/>
  </w:num>
  <w:num w:numId="2">
    <w:abstractNumId w:val="29"/>
  </w:num>
  <w:num w:numId="3">
    <w:abstractNumId w:val="22"/>
  </w:num>
  <w:num w:numId="4">
    <w:abstractNumId w:val="3"/>
    <w:lvlOverride w:ilvl="0">
      <w:startOverride w:val="1"/>
    </w:lvlOverride>
  </w:num>
  <w:num w:numId="5">
    <w:abstractNumId w:val="28"/>
  </w:num>
  <w:num w:numId="6">
    <w:abstractNumId w:val="20"/>
  </w:num>
  <w:num w:numId="7">
    <w:abstractNumId w:val="30"/>
  </w:num>
  <w:num w:numId="8">
    <w:abstractNumId w:val="13"/>
  </w:num>
  <w:num w:numId="9">
    <w:abstractNumId w:val="38"/>
  </w:num>
  <w:num w:numId="10">
    <w:abstractNumId w:val="42"/>
  </w:num>
  <w:num w:numId="11">
    <w:abstractNumId w:val="10"/>
  </w:num>
  <w:num w:numId="12">
    <w:abstractNumId w:val="12"/>
  </w:num>
  <w:num w:numId="13">
    <w:abstractNumId w:val="16"/>
  </w:num>
  <w:num w:numId="14">
    <w:abstractNumId w:val="36"/>
  </w:num>
  <w:num w:numId="15">
    <w:abstractNumId w:val="18"/>
  </w:num>
  <w:num w:numId="16">
    <w:abstractNumId w:val="7"/>
  </w:num>
  <w:num w:numId="17">
    <w:abstractNumId w:val="45"/>
  </w:num>
  <w:num w:numId="18">
    <w:abstractNumId w:val="24"/>
  </w:num>
  <w:num w:numId="19">
    <w:abstractNumId w:val="6"/>
  </w:num>
  <w:num w:numId="20">
    <w:abstractNumId w:val="21"/>
  </w:num>
  <w:num w:numId="21">
    <w:abstractNumId w:val="47"/>
  </w:num>
  <w:num w:numId="22">
    <w:abstractNumId w:val="50"/>
  </w:num>
  <w:num w:numId="23">
    <w:abstractNumId w:val="4"/>
  </w:num>
  <w:num w:numId="24">
    <w:abstractNumId w:val="2"/>
  </w:num>
  <w:num w:numId="25">
    <w:abstractNumId w:val="48"/>
  </w:num>
  <w:num w:numId="26">
    <w:abstractNumId w:val="40"/>
  </w:num>
  <w:num w:numId="27">
    <w:abstractNumId w:val="49"/>
  </w:num>
  <w:num w:numId="28">
    <w:abstractNumId w:val="46"/>
  </w:num>
  <w:num w:numId="29">
    <w:abstractNumId w:val="44"/>
  </w:num>
  <w:num w:numId="30">
    <w:abstractNumId w:val="41"/>
  </w:num>
  <w:num w:numId="31">
    <w:abstractNumId w:val="35"/>
  </w:num>
  <w:num w:numId="32">
    <w:abstractNumId w:val="5"/>
  </w:num>
  <w:num w:numId="33">
    <w:abstractNumId w:val="32"/>
  </w:num>
  <w:num w:numId="34">
    <w:abstractNumId w:val="14"/>
  </w:num>
  <w:num w:numId="35">
    <w:abstractNumId w:val="17"/>
  </w:num>
  <w:num w:numId="36">
    <w:abstractNumId w:val="26"/>
  </w:num>
  <w:num w:numId="37">
    <w:abstractNumId w:val="43"/>
  </w:num>
  <w:num w:numId="38">
    <w:abstractNumId w:val="37"/>
  </w:num>
  <w:num w:numId="39">
    <w:abstractNumId w:val="27"/>
  </w:num>
  <w:num w:numId="40">
    <w:abstractNumId w:val="33"/>
  </w:num>
  <w:num w:numId="41">
    <w:abstractNumId w:val="34"/>
  </w:num>
  <w:num w:numId="42">
    <w:abstractNumId w:val="0"/>
  </w:num>
  <w:num w:numId="43">
    <w:abstractNumId w:val="1"/>
  </w:num>
  <w:num w:numId="44">
    <w:abstractNumId w:val="39"/>
  </w:num>
  <w:num w:numId="45">
    <w:abstractNumId w:val="23"/>
  </w:num>
  <w:num w:numId="46">
    <w:abstractNumId w:val="19"/>
  </w:num>
  <w:num w:numId="47">
    <w:abstractNumId w:val="11"/>
  </w:num>
  <w:num w:numId="48">
    <w:abstractNumId w:val="31"/>
  </w:num>
  <w:num w:numId="49">
    <w:abstractNumId w:val="9"/>
  </w:num>
  <w:num w:numId="5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>
    <w:abstractNumId w:val="15"/>
  </w:num>
  <w:num w:numId="55">
    <w:abstractNumId w:val="8"/>
  </w:num>
  <w:num w:numId="56">
    <w:abstractNumId w:val="8"/>
  </w:num>
  <w:num w:numId="57">
    <w:abstractNumId w:val="8"/>
  </w:num>
  <w:num w:numId="58">
    <w:abstractNumId w:val="25"/>
  </w:num>
  <w:numIdMacAtCleanup w:val="48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Марат Зиганшин">
    <w15:presenceInfo w15:providerId="AD" w15:userId="S-1-5-21-3652839683-4012360392-3519112096-13113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ttachedTemplate r:id="rId1"/>
  <w:doNotTrackMoves/>
  <w:defaultTabStop w:val="709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237A4"/>
    <w:rsid w:val="0000006F"/>
    <w:rsid w:val="00000572"/>
    <w:rsid w:val="00000AAE"/>
    <w:rsid w:val="000019E0"/>
    <w:rsid w:val="00001C3C"/>
    <w:rsid w:val="0000206E"/>
    <w:rsid w:val="000020A4"/>
    <w:rsid w:val="000022EC"/>
    <w:rsid w:val="00002A49"/>
    <w:rsid w:val="000031AF"/>
    <w:rsid w:val="0000327B"/>
    <w:rsid w:val="00003AE0"/>
    <w:rsid w:val="0000524A"/>
    <w:rsid w:val="0000554D"/>
    <w:rsid w:val="00005A29"/>
    <w:rsid w:val="00005C36"/>
    <w:rsid w:val="00006866"/>
    <w:rsid w:val="00006CF1"/>
    <w:rsid w:val="000074C5"/>
    <w:rsid w:val="0001059D"/>
    <w:rsid w:val="00010687"/>
    <w:rsid w:val="00010725"/>
    <w:rsid w:val="00012880"/>
    <w:rsid w:val="00013134"/>
    <w:rsid w:val="00013459"/>
    <w:rsid w:val="00013EDE"/>
    <w:rsid w:val="00015608"/>
    <w:rsid w:val="00015EF3"/>
    <w:rsid w:val="00016418"/>
    <w:rsid w:val="0001644B"/>
    <w:rsid w:val="00016973"/>
    <w:rsid w:val="0001758A"/>
    <w:rsid w:val="00017A13"/>
    <w:rsid w:val="00017EE4"/>
    <w:rsid w:val="00020CD0"/>
    <w:rsid w:val="000211C1"/>
    <w:rsid w:val="00021245"/>
    <w:rsid w:val="00022B57"/>
    <w:rsid w:val="0002305A"/>
    <w:rsid w:val="00023066"/>
    <w:rsid w:val="00023D11"/>
    <w:rsid w:val="00024F84"/>
    <w:rsid w:val="00024FD0"/>
    <w:rsid w:val="00026283"/>
    <w:rsid w:val="000269AF"/>
    <w:rsid w:val="00026ECF"/>
    <w:rsid w:val="0002723D"/>
    <w:rsid w:val="0003079F"/>
    <w:rsid w:val="00030876"/>
    <w:rsid w:val="00030DA1"/>
    <w:rsid w:val="00030DA5"/>
    <w:rsid w:val="00031A58"/>
    <w:rsid w:val="000320EC"/>
    <w:rsid w:val="0003243E"/>
    <w:rsid w:val="00032B1E"/>
    <w:rsid w:val="00033823"/>
    <w:rsid w:val="00035304"/>
    <w:rsid w:val="0003531D"/>
    <w:rsid w:val="00035BE6"/>
    <w:rsid w:val="00035F12"/>
    <w:rsid w:val="00036572"/>
    <w:rsid w:val="00036D67"/>
    <w:rsid w:val="00040309"/>
    <w:rsid w:val="000403A5"/>
    <w:rsid w:val="00041C65"/>
    <w:rsid w:val="00043200"/>
    <w:rsid w:val="0004383B"/>
    <w:rsid w:val="000445D2"/>
    <w:rsid w:val="00044FB6"/>
    <w:rsid w:val="000457DE"/>
    <w:rsid w:val="0004585F"/>
    <w:rsid w:val="00046934"/>
    <w:rsid w:val="00046B2F"/>
    <w:rsid w:val="00046B8B"/>
    <w:rsid w:val="00047578"/>
    <w:rsid w:val="00050984"/>
    <w:rsid w:val="00051938"/>
    <w:rsid w:val="000530F4"/>
    <w:rsid w:val="000536AC"/>
    <w:rsid w:val="00053800"/>
    <w:rsid w:val="00053906"/>
    <w:rsid w:val="00054B12"/>
    <w:rsid w:val="00054E70"/>
    <w:rsid w:val="00056595"/>
    <w:rsid w:val="0005740C"/>
    <w:rsid w:val="00060FFB"/>
    <w:rsid w:val="000628CE"/>
    <w:rsid w:val="0006345F"/>
    <w:rsid w:val="0006398B"/>
    <w:rsid w:val="000645BF"/>
    <w:rsid w:val="00064C38"/>
    <w:rsid w:val="00065552"/>
    <w:rsid w:val="00065AF1"/>
    <w:rsid w:val="00065D46"/>
    <w:rsid w:val="00065DD6"/>
    <w:rsid w:val="00066147"/>
    <w:rsid w:val="00067B88"/>
    <w:rsid w:val="000702A4"/>
    <w:rsid w:val="000704B9"/>
    <w:rsid w:val="00070F90"/>
    <w:rsid w:val="00071217"/>
    <w:rsid w:val="00071E67"/>
    <w:rsid w:val="000749B3"/>
    <w:rsid w:val="00074D44"/>
    <w:rsid w:val="00075307"/>
    <w:rsid w:val="00075DC4"/>
    <w:rsid w:val="00076981"/>
    <w:rsid w:val="00076FD6"/>
    <w:rsid w:val="00077180"/>
    <w:rsid w:val="00077C24"/>
    <w:rsid w:val="00077D21"/>
    <w:rsid w:val="00077F6C"/>
    <w:rsid w:val="0008186B"/>
    <w:rsid w:val="00082156"/>
    <w:rsid w:val="000826A5"/>
    <w:rsid w:val="00082B73"/>
    <w:rsid w:val="00083599"/>
    <w:rsid w:val="00083638"/>
    <w:rsid w:val="00084A9E"/>
    <w:rsid w:val="00084EF4"/>
    <w:rsid w:val="000851F7"/>
    <w:rsid w:val="00085E01"/>
    <w:rsid w:val="00086104"/>
    <w:rsid w:val="00086F2C"/>
    <w:rsid w:val="00090E4C"/>
    <w:rsid w:val="00092659"/>
    <w:rsid w:val="0009287D"/>
    <w:rsid w:val="0009298D"/>
    <w:rsid w:val="00092AE3"/>
    <w:rsid w:val="00092EE1"/>
    <w:rsid w:val="0009371D"/>
    <w:rsid w:val="00093915"/>
    <w:rsid w:val="00093A8E"/>
    <w:rsid w:val="000943A3"/>
    <w:rsid w:val="00094A07"/>
    <w:rsid w:val="00094A54"/>
    <w:rsid w:val="00094F6C"/>
    <w:rsid w:val="000959BD"/>
    <w:rsid w:val="00095D45"/>
    <w:rsid w:val="00096E32"/>
    <w:rsid w:val="00096EF7"/>
    <w:rsid w:val="000976D6"/>
    <w:rsid w:val="0009791E"/>
    <w:rsid w:val="00097ADE"/>
    <w:rsid w:val="000A0E7E"/>
    <w:rsid w:val="000A16F8"/>
    <w:rsid w:val="000A239D"/>
    <w:rsid w:val="000A3259"/>
    <w:rsid w:val="000A33C6"/>
    <w:rsid w:val="000A3B20"/>
    <w:rsid w:val="000A42A6"/>
    <w:rsid w:val="000A4758"/>
    <w:rsid w:val="000A4AB7"/>
    <w:rsid w:val="000A4D9B"/>
    <w:rsid w:val="000A59BA"/>
    <w:rsid w:val="000A6D05"/>
    <w:rsid w:val="000A7D29"/>
    <w:rsid w:val="000B05F8"/>
    <w:rsid w:val="000B0B06"/>
    <w:rsid w:val="000B251E"/>
    <w:rsid w:val="000B34CC"/>
    <w:rsid w:val="000B350B"/>
    <w:rsid w:val="000B38FB"/>
    <w:rsid w:val="000B3A1F"/>
    <w:rsid w:val="000B4104"/>
    <w:rsid w:val="000B47F0"/>
    <w:rsid w:val="000B64F9"/>
    <w:rsid w:val="000B6C6D"/>
    <w:rsid w:val="000B74D8"/>
    <w:rsid w:val="000B7757"/>
    <w:rsid w:val="000B7895"/>
    <w:rsid w:val="000B78FA"/>
    <w:rsid w:val="000C14B3"/>
    <w:rsid w:val="000C17E7"/>
    <w:rsid w:val="000C281E"/>
    <w:rsid w:val="000C28C0"/>
    <w:rsid w:val="000C30B2"/>
    <w:rsid w:val="000C4AB3"/>
    <w:rsid w:val="000C4F13"/>
    <w:rsid w:val="000C527E"/>
    <w:rsid w:val="000C53FE"/>
    <w:rsid w:val="000C66DA"/>
    <w:rsid w:val="000C6FF7"/>
    <w:rsid w:val="000C71FA"/>
    <w:rsid w:val="000C76B5"/>
    <w:rsid w:val="000C7A0A"/>
    <w:rsid w:val="000C7F38"/>
    <w:rsid w:val="000C7FC4"/>
    <w:rsid w:val="000D172E"/>
    <w:rsid w:val="000D2114"/>
    <w:rsid w:val="000D22DA"/>
    <w:rsid w:val="000D2697"/>
    <w:rsid w:val="000D2BCA"/>
    <w:rsid w:val="000D3E6C"/>
    <w:rsid w:val="000D448C"/>
    <w:rsid w:val="000D6367"/>
    <w:rsid w:val="000D6636"/>
    <w:rsid w:val="000D77A7"/>
    <w:rsid w:val="000D7852"/>
    <w:rsid w:val="000D7CC2"/>
    <w:rsid w:val="000E30FD"/>
    <w:rsid w:val="000E41FF"/>
    <w:rsid w:val="000E4675"/>
    <w:rsid w:val="000E4831"/>
    <w:rsid w:val="000E4BE8"/>
    <w:rsid w:val="000E5038"/>
    <w:rsid w:val="000E528F"/>
    <w:rsid w:val="000E550C"/>
    <w:rsid w:val="000E63DB"/>
    <w:rsid w:val="000E6486"/>
    <w:rsid w:val="000E78B9"/>
    <w:rsid w:val="000F0119"/>
    <w:rsid w:val="000F047F"/>
    <w:rsid w:val="000F0CF2"/>
    <w:rsid w:val="000F11B8"/>
    <w:rsid w:val="000F1C46"/>
    <w:rsid w:val="000F1DFC"/>
    <w:rsid w:val="000F27C3"/>
    <w:rsid w:val="000F2F4A"/>
    <w:rsid w:val="000F3545"/>
    <w:rsid w:val="000F44D4"/>
    <w:rsid w:val="000F510D"/>
    <w:rsid w:val="000F69A1"/>
    <w:rsid w:val="000F6C0F"/>
    <w:rsid w:val="000F777C"/>
    <w:rsid w:val="00100AD5"/>
    <w:rsid w:val="001013C5"/>
    <w:rsid w:val="0010188E"/>
    <w:rsid w:val="00101C39"/>
    <w:rsid w:val="00101C45"/>
    <w:rsid w:val="001026F9"/>
    <w:rsid w:val="001036D3"/>
    <w:rsid w:val="00103D48"/>
    <w:rsid w:val="001042FB"/>
    <w:rsid w:val="00105FFA"/>
    <w:rsid w:val="001071B5"/>
    <w:rsid w:val="00112108"/>
    <w:rsid w:val="001129C1"/>
    <w:rsid w:val="00112AC8"/>
    <w:rsid w:val="0011367E"/>
    <w:rsid w:val="00113A07"/>
    <w:rsid w:val="00113C61"/>
    <w:rsid w:val="00114317"/>
    <w:rsid w:val="001148D4"/>
    <w:rsid w:val="00114C12"/>
    <w:rsid w:val="00115115"/>
    <w:rsid w:val="00115395"/>
    <w:rsid w:val="001166C0"/>
    <w:rsid w:val="0011684E"/>
    <w:rsid w:val="00117FCB"/>
    <w:rsid w:val="00120703"/>
    <w:rsid w:val="00120B86"/>
    <w:rsid w:val="00120C98"/>
    <w:rsid w:val="00121022"/>
    <w:rsid w:val="00122715"/>
    <w:rsid w:val="0012376A"/>
    <w:rsid w:val="00123A0F"/>
    <w:rsid w:val="0012593B"/>
    <w:rsid w:val="00125DE3"/>
    <w:rsid w:val="00125EF8"/>
    <w:rsid w:val="001271BA"/>
    <w:rsid w:val="001277F5"/>
    <w:rsid w:val="00127F39"/>
    <w:rsid w:val="00131934"/>
    <w:rsid w:val="00131D68"/>
    <w:rsid w:val="00133DBC"/>
    <w:rsid w:val="00133E69"/>
    <w:rsid w:val="00134255"/>
    <w:rsid w:val="00134664"/>
    <w:rsid w:val="0013519F"/>
    <w:rsid w:val="00135513"/>
    <w:rsid w:val="00135FD3"/>
    <w:rsid w:val="00136873"/>
    <w:rsid w:val="00136C22"/>
    <w:rsid w:val="00136D76"/>
    <w:rsid w:val="00140AD3"/>
    <w:rsid w:val="00140AE0"/>
    <w:rsid w:val="0014101E"/>
    <w:rsid w:val="00141A14"/>
    <w:rsid w:val="00142A05"/>
    <w:rsid w:val="00142DF1"/>
    <w:rsid w:val="00142ED4"/>
    <w:rsid w:val="001431BA"/>
    <w:rsid w:val="00144AFA"/>
    <w:rsid w:val="00150934"/>
    <w:rsid w:val="00150ADD"/>
    <w:rsid w:val="001512BB"/>
    <w:rsid w:val="00151C00"/>
    <w:rsid w:val="001521E4"/>
    <w:rsid w:val="001529D5"/>
    <w:rsid w:val="00154DE2"/>
    <w:rsid w:val="00155CB0"/>
    <w:rsid w:val="001560DE"/>
    <w:rsid w:val="001562ED"/>
    <w:rsid w:val="001574C9"/>
    <w:rsid w:val="0016029E"/>
    <w:rsid w:val="00160305"/>
    <w:rsid w:val="00160B2E"/>
    <w:rsid w:val="00161957"/>
    <w:rsid w:val="00162121"/>
    <w:rsid w:val="00162EFE"/>
    <w:rsid w:val="00163CB5"/>
    <w:rsid w:val="00164154"/>
    <w:rsid w:val="001645DE"/>
    <w:rsid w:val="00164C84"/>
    <w:rsid w:val="00164F9A"/>
    <w:rsid w:val="00164FD4"/>
    <w:rsid w:val="00165374"/>
    <w:rsid w:val="00165F61"/>
    <w:rsid w:val="0016606A"/>
    <w:rsid w:val="00166FFB"/>
    <w:rsid w:val="0016715F"/>
    <w:rsid w:val="00167869"/>
    <w:rsid w:val="00170211"/>
    <w:rsid w:val="00170770"/>
    <w:rsid w:val="00170C9F"/>
    <w:rsid w:val="00171B6B"/>
    <w:rsid w:val="00172B55"/>
    <w:rsid w:val="001734F7"/>
    <w:rsid w:val="0017481F"/>
    <w:rsid w:val="001752D5"/>
    <w:rsid w:val="00176533"/>
    <w:rsid w:val="00177319"/>
    <w:rsid w:val="0017784D"/>
    <w:rsid w:val="00177C55"/>
    <w:rsid w:val="001802F6"/>
    <w:rsid w:val="00182826"/>
    <w:rsid w:val="00182D12"/>
    <w:rsid w:val="0018499F"/>
    <w:rsid w:val="001862C3"/>
    <w:rsid w:val="00186CD4"/>
    <w:rsid w:val="00187347"/>
    <w:rsid w:val="00187AB7"/>
    <w:rsid w:val="00190A30"/>
    <w:rsid w:val="00190CB5"/>
    <w:rsid w:val="0019151F"/>
    <w:rsid w:val="00191CBA"/>
    <w:rsid w:val="0019386C"/>
    <w:rsid w:val="00193F78"/>
    <w:rsid w:val="00195E1B"/>
    <w:rsid w:val="00197451"/>
    <w:rsid w:val="001A07C4"/>
    <w:rsid w:val="001A15C4"/>
    <w:rsid w:val="001A20A3"/>
    <w:rsid w:val="001A2D38"/>
    <w:rsid w:val="001A3569"/>
    <w:rsid w:val="001A53A3"/>
    <w:rsid w:val="001A7004"/>
    <w:rsid w:val="001A7E81"/>
    <w:rsid w:val="001B1886"/>
    <w:rsid w:val="001B41D3"/>
    <w:rsid w:val="001B4429"/>
    <w:rsid w:val="001B4DD0"/>
    <w:rsid w:val="001B5EB7"/>
    <w:rsid w:val="001B62A9"/>
    <w:rsid w:val="001B658A"/>
    <w:rsid w:val="001B679F"/>
    <w:rsid w:val="001B696B"/>
    <w:rsid w:val="001C001B"/>
    <w:rsid w:val="001C00EB"/>
    <w:rsid w:val="001C0A18"/>
    <w:rsid w:val="001C1441"/>
    <w:rsid w:val="001C184F"/>
    <w:rsid w:val="001C24A8"/>
    <w:rsid w:val="001C2AA0"/>
    <w:rsid w:val="001C304F"/>
    <w:rsid w:val="001C3221"/>
    <w:rsid w:val="001C3CAA"/>
    <w:rsid w:val="001C3D5F"/>
    <w:rsid w:val="001C5103"/>
    <w:rsid w:val="001C53F4"/>
    <w:rsid w:val="001C569A"/>
    <w:rsid w:val="001C58F9"/>
    <w:rsid w:val="001C62C6"/>
    <w:rsid w:val="001C6537"/>
    <w:rsid w:val="001C6F1B"/>
    <w:rsid w:val="001C70BD"/>
    <w:rsid w:val="001C7EDC"/>
    <w:rsid w:val="001D0291"/>
    <w:rsid w:val="001D0E13"/>
    <w:rsid w:val="001D0F85"/>
    <w:rsid w:val="001D18D8"/>
    <w:rsid w:val="001D2BF3"/>
    <w:rsid w:val="001D343B"/>
    <w:rsid w:val="001D3D56"/>
    <w:rsid w:val="001D40F9"/>
    <w:rsid w:val="001D598C"/>
    <w:rsid w:val="001D60C3"/>
    <w:rsid w:val="001D7CAC"/>
    <w:rsid w:val="001E04E2"/>
    <w:rsid w:val="001E1034"/>
    <w:rsid w:val="001E1298"/>
    <w:rsid w:val="001E1F4F"/>
    <w:rsid w:val="001E2B87"/>
    <w:rsid w:val="001E31FA"/>
    <w:rsid w:val="001E3506"/>
    <w:rsid w:val="001E3F9D"/>
    <w:rsid w:val="001E4A57"/>
    <w:rsid w:val="001E5D00"/>
    <w:rsid w:val="001E6590"/>
    <w:rsid w:val="001E723A"/>
    <w:rsid w:val="001E7307"/>
    <w:rsid w:val="001E747B"/>
    <w:rsid w:val="001E7783"/>
    <w:rsid w:val="001F070A"/>
    <w:rsid w:val="001F0E76"/>
    <w:rsid w:val="001F0EF8"/>
    <w:rsid w:val="001F1068"/>
    <w:rsid w:val="001F14D8"/>
    <w:rsid w:val="001F270F"/>
    <w:rsid w:val="001F386F"/>
    <w:rsid w:val="001F4DDB"/>
    <w:rsid w:val="001F4FEC"/>
    <w:rsid w:val="001F6531"/>
    <w:rsid w:val="001F74C8"/>
    <w:rsid w:val="001F74F0"/>
    <w:rsid w:val="001F7813"/>
    <w:rsid w:val="001F7E05"/>
    <w:rsid w:val="00200A26"/>
    <w:rsid w:val="00200A31"/>
    <w:rsid w:val="00200CDA"/>
    <w:rsid w:val="002010D8"/>
    <w:rsid w:val="002012FB"/>
    <w:rsid w:val="002016C1"/>
    <w:rsid w:val="00201BE1"/>
    <w:rsid w:val="00202091"/>
    <w:rsid w:val="00202673"/>
    <w:rsid w:val="00202878"/>
    <w:rsid w:val="002037A3"/>
    <w:rsid w:val="00203D21"/>
    <w:rsid w:val="00203FE4"/>
    <w:rsid w:val="002041C0"/>
    <w:rsid w:val="00204353"/>
    <w:rsid w:val="00204FF5"/>
    <w:rsid w:val="00205400"/>
    <w:rsid w:val="00205610"/>
    <w:rsid w:val="00205897"/>
    <w:rsid w:val="00205C5A"/>
    <w:rsid w:val="00205D94"/>
    <w:rsid w:val="00206E3B"/>
    <w:rsid w:val="0020716C"/>
    <w:rsid w:val="00207DE4"/>
    <w:rsid w:val="00210BD3"/>
    <w:rsid w:val="00210CA3"/>
    <w:rsid w:val="002114E9"/>
    <w:rsid w:val="00212363"/>
    <w:rsid w:val="0021345E"/>
    <w:rsid w:val="00214CBE"/>
    <w:rsid w:val="002161C9"/>
    <w:rsid w:val="00216BC6"/>
    <w:rsid w:val="00216D7A"/>
    <w:rsid w:val="00216F95"/>
    <w:rsid w:val="00217E21"/>
    <w:rsid w:val="00220EFD"/>
    <w:rsid w:val="00221185"/>
    <w:rsid w:val="00223247"/>
    <w:rsid w:val="0022409A"/>
    <w:rsid w:val="00224AD2"/>
    <w:rsid w:val="002265D9"/>
    <w:rsid w:val="00226AF8"/>
    <w:rsid w:val="00226B89"/>
    <w:rsid w:val="0022773B"/>
    <w:rsid w:val="00227951"/>
    <w:rsid w:val="00227FC4"/>
    <w:rsid w:val="00230964"/>
    <w:rsid w:val="00230BD4"/>
    <w:rsid w:val="0023124D"/>
    <w:rsid w:val="002314A8"/>
    <w:rsid w:val="00231541"/>
    <w:rsid w:val="00231A69"/>
    <w:rsid w:val="00232EE3"/>
    <w:rsid w:val="00233003"/>
    <w:rsid w:val="0023335F"/>
    <w:rsid w:val="00233D7C"/>
    <w:rsid w:val="002342D7"/>
    <w:rsid w:val="00234582"/>
    <w:rsid w:val="00235552"/>
    <w:rsid w:val="002356B6"/>
    <w:rsid w:val="00235A24"/>
    <w:rsid w:val="00235CF0"/>
    <w:rsid w:val="00236334"/>
    <w:rsid w:val="002363E0"/>
    <w:rsid w:val="00236B07"/>
    <w:rsid w:val="0023761E"/>
    <w:rsid w:val="00237E43"/>
    <w:rsid w:val="00237FB5"/>
    <w:rsid w:val="002405A9"/>
    <w:rsid w:val="002406E4"/>
    <w:rsid w:val="0024070B"/>
    <w:rsid w:val="00240B3E"/>
    <w:rsid w:val="00242178"/>
    <w:rsid w:val="0024222B"/>
    <w:rsid w:val="0024227C"/>
    <w:rsid w:val="00243C72"/>
    <w:rsid w:val="00245301"/>
    <w:rsid w:val="002455B2"/>
    <w:rsid w:val="00245A09"/>
    <w:rsid w:val="00246069"/>
    <w:rsid w:val="00246A69"/>
    <w:rsid w:val="00247456"/>
    <w:rsid w:val="00247D82"/>
    <w:rsid w:val="002506E7"/>
    <w:rsid w:val="00250FD9"/>
    <w:rsid w:val="00252802"/>
    <w:rsid w:val="00253405"/>
    <w:rsid w:val="0025343D"/>
    <w:rsid w:val="00253985"/>
    <w:rsid w:val="0025407D"/>
    <w:rsid w:val="002548F1"/>
    <w:rsid w:val="00255B8E"/>
    <w:rsid w:val="00257082"/>
    <w:rsid w:val="00257369"/>
    <w:rsid w:val="00257435"/>
    <w:rsid w:val="00260065"/>
    <w:rsid w:val="00260897"/>
    <w:rsid w:val="00261001"/>
    <w:rsid w:val="00261A52"/>
    <w:rsid w:val="002646A9"/>
    <w:rsid w:val="0026473A"/>
    <w:rsid w:val="00264B4A"/>
    <w:rsid w:val="00265587"/>
    <w:rsid w:val="002658F6"/>
    <w:rsid w:val="00265BA7"/>
    <w:rsid w:val="00265BF2"/>
    <w:rsid w:val="00265D35"/>
    <w:rsid w:val="00266BF6"/>
    <w:rsid w:val="002678ED"/>
    <w:rsid w:val="00267E43"/>
    <w:rsid w:val="002713A4"/>
    <w:rsid w:val="00271C39"/>
    <w:rsid w:val="002729D9"/>
    <w:rsid w:val="00272D24"/>
    <w:rsid w:val="0027477C"/>
    <w:rsid w:val="002749BA"/>
    <w:rsid w:val="00274BD0"/>
    <w:rsid w:val="00274EDD"/>
    <w:rsid w:val="0028045C"/>
    <w:rsid w:val="0028325B"/>
    <w:rsid w:val="002836BF"/>
    <w:rsid w:val="00283C74"/>
    <w:rsid w:val="00284086"/>
    <w:rsid w:val="00284274"/>
    <w:rsid w:val="002843B0"/>
    <w:rsid w:val="0028613A"/>
    <w:rsid w:val="00286824"/>
    <w:rsid w:val="00287716"/>
    <w:rsid w:val="00291196"/>
    <w:rsid w:val="00291203"/>
    <w:rsid w:val="00291C01"/>
    <w:rsid w:val="002929BE"/>
    <w:rsid w:val="00293532"/>
    <w:rsid w:val="0029395C"/>
    <w:rsid w:val="002939FF"/>
    <w:rsid w:val="00293F60"/>
    <w:rsid w:val="00294FFD"/>
    <w:rsid w:val="00295F3C"/>
    <w:rsid w:val="00295F40"/>
    <w:rsid w:val="002967E3"/>
    <w:rsid w:val="00297CB0"/>
    <w:rsid w:val="002A0378"/>
    <w:rsid w:val="002A25F1"/>
    <w:rsid w:val="002A5332"/>
    <w:rsid w:val="002A5CAB"/>
    <w:rsid w:val="002A707A"/>
    <w:rsid w:val="002A7884"/>
    <w:rsid w:val="002B02B3"/>
    <w:rsid w:val="002B2707"/>
    <w:rsid w:val="002B2BD1"/>
    <w:rsid w:val="002B2CF5"/>
    <w:rsid w:val="002B2E91"/>
    <w:rsid w:val="002B3474"/>
    <w:rsid w:val="002B34C8"/>
    <w:rsid w:val="002B4A16"/>
    <w:rsid w:val="002B5B0D"/>
    <w:rsid w:val="002B5D29"/>
    <w:rsid w:val="002B656B"/>
    <w:rsid w:val="002B6F93"/>
    <w:rsid w:val="002B7071"/>
    <w:rsid w:val="002B7727"/>
    <w:rsid w:val="002B7BA7"/>
    <w:rsid w:val="002C135D"/>
    <w:rsid w:val="002C1552"/>
    <w:rsid w:val="002C2423"/>
    <w:rsid w:val="002C2808"/>
    <w:rsid w:val="002C2EA8"/>
    <w:rsid w:val="002C3827"/>
    <w:rsid w:val="002C3BD5"/>
    <w:rsid w:val="002C3D11"/>
    <w:rsid w:val="002C3EC2"/>
    <w:rsid w:val="002C436E"/>
    <w:rsid w:val="002C584E"/>
    <w:rsid w:val="002C5BE1"/>
    <w:rsid w:val="002C691B"/>
    <w:rsid w:val="002C6E4C"/>
    <w:rsid w:val="002C76D7"/>
    <w:rsid w:val="002D158D"/>
    <w:rsid w:val="002D244D"/>
    <w:rsid w:val="002D2C43"/>
    <w:rsid w:val="002D3E3F"/>
    <w:rsid w:val="002D4645"/>
    <w:rsid w:val="002D60EA"/>
    <w:rsid w:val="002D78E6"/>
    <w:rsid w:val="002E013F"/>
    <w:rsid w:val="002E0C82"/>
    <w:rsid w:val="002E0ED1"/>
    <w:rsid w:val="002E1590"/>
    <w:rsid w:val="002E1A20"/>
    <w:rsid w:val="002E207C"/>
    <w:rsid w:val="002E2427"/>
    <w:rsid w:val="002E27F9"/>
    <w:rsid w:val="002E3015"/>
    <w:rsid w:val="002E3762"/>
    <w:rsid w:val="002E3B7B"/>
    <w:rsid w:val="002E4B0A"/>
    <w:rsid w:val="002E4E3C"/>
    <w:rsid w:val="002E503C"/>
    <w:rsid w:val="002E5414"/>
    <w:rsid w:val="002E54C9"/>
    <w:rsid w:val="002E5735"/>
    <w:rsid w:val="002E5937"/>
    <w:rsid w:val="002E5943"/>
    <w:rsid w:val="002E5BCF"/>
    <w:rsid w:val="002E7416"/>
    <w:rsid w:val="002E78AE"/>
    <w:rsid w:val="002F03C1"/>
    <w:rsid w:val="002F286C"/>
    <w:rsid w:val="002F2F77"/>
    <w:rsid w:val="002F2FA2"/>
    <w:rsid w:val="002F3749"/>
    <w:rsid w:val="002F4B95"/>
    <w:rsid w:val="002F5595"/>
    <w:rsid w:val="002F5E98"/>
    <w:rsid w:val="002F78BA"/>
    <w:rsid w:val="002F7EF0"/>
    <w:rsid w:val="0030173D"/>
    <w:rsid w:val="00303D70"/>
    <w:rsid w:val="003041C7"/>
    <w:rsid w:val="00305EC0"/>
    <w:rsid w:val="0030621F"/>
    <w:rsid w:val="003062A1"/>
    <w:rsid w:val="00306324"/>
    <w:rsid w:val="00306D61"/>
    <w:rsid w:val="00307C13"/>
    <w:rsid w:val="003101E2"/>
    <w:rsid w:val="00310B56"/>
    <w:rsid w:val="00310C48"/>
    <w:rsid w:val="003115C1"/>
    <w:rsid w:val="00311A7F"/>
    <w:rsid w:val="00311D22"/>
    <w:rsid w:val="003127C4"/>
    <w:rsid w:val="0031337D"/>
    <w:rsid w:val="003134EC"/>
    <w:rsid w:val="00314834"/>
    <w:rsid w:val="00314B45"/>
    <w:rsid w:val="003160D3"/>
    <w:rsid w:val="00316203"/>
    <w:rsid w:val="00317A49"/>
    <w:rsid w:val="0032089A"/>
    <w:rsid w:val="003209F2"/>
    <w:rsid w:val="00322B32"/>
    <w:rsid w:val="003237A4"/>
    <w:rsid w:val="0032528B"/>
    <w:rsid w:val="0032569F"/>
    <w:rsid w:val="00325CCB"/>
    <w:rsid w:val="00325F27"/>
    <w:rsid w:val="003264B6"/>
    <w:rsid w:val="00326583"/>
    <w:rsid w:val="00326C76"/>
    <w:rsid w:val="003308BA"/>
    <w:rsid w:val="003326C3"/>
    <w:rsid w:val="00332C54"/>
    <w:rsid w:val="00332D67"/>
    <w:rsid w:val="00334B9D"/>
    <w:rsid w:val="00335CD6"/>
    <w:rsid w:val="00336DCF"/>
    <w:rsid w:val="00337DC7"/>
    <w:rsid w:val="00340916"/>
    <w:rsid w:val="00342717"/>
    <w:rsid w:val="00342C96"/>
    <w:rsid w:val="003437E8"/>
    <w:rsid w:val="003439BF"/>
    <w:rsid w:val="0034467A"/>
    <w:rsid w:val="00344A4D"/>
    <w:rsid w:val="00345256"/>
    <w:rsid w:val="003452A6"/>
    <w:rsid w:val="00345377"/>
    <w:rsid w:val="003466E4"/>
    <w:rsid w:val="00346FCF"/>
    <w:rsid w:val="003472A3"/>
    <w:rsid w:val="003507A7"/>
    <w:rsid w:val="00351AE7"/>
    <w:rsid w:val="00351D4E"/>
    <w:rsid w:val="00352225"/>
    <w:rsid w:val="00352BC4"/>
    <w:rsid w:val="00353B04"/>
    <w:rsid w:val="0035463A"/>
    <w:rsid w:val="00355223"/>
    <w:rsid w:val="0035625C"/>
    <w:rsid w:val="003563D8"/>
    <w:rsid w:val="00356648"/>
    <w:rsid w:val="00357D4D"/>
    <w:rsid w:val="00357E60"/>
    <w:rsid w:val="00361E49"/>
    <w:rsid w:val="00361E53"/>
    <w:rsid w:val="003624F6"/>
    <w:rsid w:val="00362CB9"/>
    <w:rsid w:val="00362D4C"/>
    <w:rsid w:val="003633FE"/>
    <w:rsid w:val="0036352D"/>
    <w:rsid w:val="00363C09"/>
    <w:rsid w:val="003643D4"/>
    <w:rsid w:val="003651C6"/>
    <w:rsid w:val="00366143"/>
    <w:rsid w:val="0036646D"/>
    <w:rsid w:val="00366F7C"/>
    <w:rsid w:val="00367764"/>
    <w:rsid w:val="00367D82"/>
    <w:rsid w:val="0037149C"/>
    <w:rsid w:val="00372488"/>
    <w:rsid w:val="00372B4C"/>
    <w:rsid w:val="00372D9D"/>
    <w:rsid w:val="00373093"/>
    <w:rsid w:val="00373F5B"/>
    <w:rsid w:val="00374714"/>
    <w:rsid w:val="0037486C"/>
    <w:rsid w:val="00374E6F"/>
    <w:rsid w:val="00374F1A"/>
    <w:rsid w:val="00375879"/>
    <w:rsid w:val="00377177"/>
    <w:rsid w:val="0037717F"/>
    <w:rsid w:val="00381009"/>
    <w:rsid w:val="00382035"/>
    <w:rsid w:val="00382A11"/>
    <w:rsid w:val="003831CE"/>
    <w:rsid w:val="00383452"/>
    <w:rsid w:val="00383559"/>
    <w:rsid w:val="00383A70"/>
    <w:rsid w:val="00383C88"/>
    <w:rsid w:val="0038468B"/>
    <w:rsid w:val="003856E0"/>
    <w:rsid w:val="00385BFA"/>
    <w:rsid w:val="003867DD"/>
    <w:rsid w:val="00386C40"/>
    <w:rsid w:val="00386C83"/>
    <w:rsid w:val="00386E45"/>
    <w:rsid w:val="00387697"/>
    <w:rsid w:val="003878BE"/>
    <w:rsid w:val="003900BD"/>
    <w:rsid w:val="003939DB"/>
    <w:rsid w:val="00393B26"/>
    <w:rsid w:val="00394234"/>
    <w:rsid w:val="003944F3"/>
    <w:rsid w:val="003952DD"/>
    <w:rsid w:val="00396484"/>
    <w:rsid w:val="00396514"/>
    <w:rsid w:val="00396C4A"/>
    <w:rsid w:val="003970C4"/>
    <w:rsid w:val="003976B3"/>
    <w:rsid w:val="00397D4F"/>
    <w:rsid w:val="003A1D43"/>
    <w:rsid w:val="003A1E8C"/>
    <w:rsid w:val="003A21FF"/>
    <w:rsid w:val="003A3505"/>
    <w:rsid w:val="003A4023"/>
    <w:rsid w:val="003A59CD"/>
    <w:rsid w:val="003A5E2C"/>
    <w:rsid w:val="003A6069"/>
    <w:rsid w:val="003A63CE"/>
    <w:rsid w:val="003B0511"/>
    <w:rsid w:val="003B0DFE"/>
    <w:rsid w:val="003B26B4"/>
    <w:rsid w:val="003B2A84"/>
    <w:rsid w:val="003B36DF"/>
    <w:rsid w:val="003B5662"/>
    <w:rsid w:val="003B5BCF"/>
    <w:rsid w:val="003B6154"/>
    <w:rsid w:val="003B668A"/>
    <w:rsid w:val="003C084E"/>
    <w:rsid w:val="003C0EEE"/>
    <w:rsid w:val="003C3032"/>
    <w:rsid w:val="003C3E4D"/>
    <w:rsid w:val="003C4053"/>
    <w:rsid w:val="003C556C"/>
    <w:rsid w:val="003C5C07"/>
    <w:rsid w:val="003C6A73"/>
    <w:rsid w:val="003C6E21"/>
    <w:rsid w:val="003C6E4F"/>
    <w:rsid w:val="003C724B"/>
    <w:rsid w:val="003D0375"/>
    <w:rsid w:val="003D04B6"/>
    <w:rsid w:val="003D0A41"/>
    <w:rsid w:val="003D16B4"/>
    <w:rsid w:val="003D242A"/>
    <w:rsid w:val="003D257E"/>
    <w:rsid w:val="003D32AA"/>
    <w:rsid w:val="003D3B55"/>
    <w:rsid w:val="003D43F1"/>
    <w:rsid w:val="003D4E02"/>
    <w:rsid w:val="003D5294"/>
    <w:rsid w:val="003D5EC1"/>
    <w:rsid w:val="003D648D"/>
    <w:rsid w:val="003E00E8"/>
    <w:rsid w:val="003E024F"/>
    <w:rsid w:val="003E0E59"/>
    <w:rsid w:val="003E17DE"/>
    <w:rsid w:val="003E2BCA"/>
    <w:rsid w:val="003E3F7B"/>
    <w:rsid w:val="003E4078"/>
    <w:rsid w:val="003E53BC"/>
    <w:rsid w:val="003E5E17"/>
    <w:rsid w:val="003E7B74"/>
    <w:rsid w:val="003F01F2"/>
    <w:rsid w:val="003F03F4"/>
    <w:rsid w:val="003F0C96"/>
    <w:rsid w:val="003F15D7"/>
    <w:rsid w:val="003F2262"/>
    <w:rsid w:val="003F2888"/>
    <w:rsid w:val="003F2E20"/>
    <w:rsid w:val="003F349F"/>
    <w:rsid w:val="003F3500"/>
    <w:rsid w:val="003F446D"/>
    <w:rsid w:val="003F5279"/>
    <w:rsid w:val="003F575B"/>
    <w:rsid w:val="003F5E36"/>
    <w:rsid w:val="003F5E3B"/>
    <w:rsid w:val="003F5F2F"/>
    <w:rsid w:val="003F6A18"/>
    <w:rsid w:val="003F7C09"/>
    <w:rsid w:val="00400431"/>
    <w:rsid w:val="00400AFD"/>
    <w:rsid w:val="0040133A"/>
    <w:rsid w:val="0040168B"/>
    <w:rsid w:val="00401E58"/>
    <w:rsid w:val="00402580"/>
    <w:rsid w:val="00402FFB"/>
    <w:rsid w:val="00403125"/>
    <w:rsid w:val="0040351E"/>
    <w:rsid w:val="004037ED"/>
    <w:rsid w:val="0040548B"/>
    <w:rsid w:val="00405493"/>
    <w:rsid w:val="00405AA6"/>
    <w:rsid w:val="00405AA8"/>
    <w:rsid w:val="00405E00"/>
    <w:rsid w:val="00411013"/>
    <w:rsid w:val="0041107B"/>
    <w:rsid w:val="00411101"/>
    <w:rsid w:val="00411E09"/>
    <w:rsid w:val="00413305"/>
    <w:rsid w:val="004138F2"/>
    <w:rsid w:val="00413FB3"/>
    <w:rsid w:val="00413FBD"/>
    <w:rsid w:val="00414193"/>
    <w:rsid w:val="004148F5"/>
    <w:rsid w:val="004151F7"/>
    <w:rsid w:val="00415956"/>
    <w:rsid w:val="0041644D"/>
    <w:rsid w:val="00417308"/>
    <w:rsid w:val="00417DBA"/>
    <w:rsid w:val="00420439"/>
    <w:rsid w:val="00420FF0"/>
    <w:rsid w:val="0042279E"/>
    <w:rsid w:val="00422B60"/>
    <w:rsid w:val="00423B8C"/>
    <w:rsid w:val="0042495E"/>
    <w:rsid w:val="00425122"/>
    <w:rsid w:val="00425DCA"/>
    <w:rsid w:val="004261C5"/>
    <w:rsid w:val="0042725C"/>
    <w:rsid w:val="00427296"/>
    <w:rsid w:val="00427964"/>
    <w:rsid w:val="00427DE5"/>
    <w:rsid w:val="00430663"/>
    <w:rsid w:val="00430D6D"/>
    <w:rsid w:val="00431AF1"/>
    <w:rsid w:val="004323CE"/>
    <w:rsid w:val="0043352A"/>
    <w:rsid w:val="004371CE"/>
    <w:rsid w:val="00437392"/>
    <w:rsid w:val="004378A8"/>
    <w:rsid w:val="00437F1F"/>
    <w:rsid w:val="00440670"/>
    <w:rsid w:val="0044145C"/>
    <w:rsid w:val="0044177C"/>
    <w:rsid w:val="0044212C"/>
    <w:rsid w:val="00442CBE"/>
    <w:rsid w:val="00442DAA"/>
    <w:rsid w:val="00443DCA"/>
    <w:rsid w:val="0044460C"/>
    <w:rsid w:val="00445151"/>
    <w:rsid w:val="004451E4"/>
    <w:rsid w:val="0044548A"/>
    <w:rsid w:val="004454D4"/>
    <w:rsid w:val="00445922"/>
    <w:rsid w:val="0044655B"/>
    <w:rsid w:val="00446708"/>
    <w:rsid w:val="0044714F"/>
    <w:rsid w:val="00450B48"/>
    <w:rsid w:val="00451A9E"/>
    <w:rsid w:val="0045295D"/>
    <w:rsid w:val="00452CC9"/>
    <w:rsid w:val="00453B4E"/>
    <w:rsid w:val="00453D25"/>
    <w:rsid w:val="00453EFC"/>
    <w:rsid w:val="00456134"/>
    <w:rsid w:val="00456BC6"/>
    <w:rsid w:val="00461126"/>
    <w:rsid w:val="00462005"/>
    <w:rsid w:val="0046233F"/>
    <w:rsid w:val="0046317D"/>
    <w:rsid w:val="00463325"/>
    <w:rsid w:val="0046467C"/>
    <w:rsid w:val="00464DA4"/>
    <w:rsid w:val="0046557A"/>
    <w:rsid w:val="00465C05"/>
    <w:rsid w:val="0046775D"/>
    <w:rsid w:val="0046798E"/>
    <w:rsid w:val="00467E36"/>
    <w:rsid w:val="004700A9"/>
    <w:rsid w:val="00470B76"/>
    <w:rsid w:val="00470CED"/>
    <w:rsid w:val="00470F5C"/>
    <w:rsid w:val="00471145"/>
    <w:rsid w:val="004716DC"/>
    <w:rsid w:val="00472C67"/>
    <w:rsid w:val="004736C5"/>
    <w:rsid w:val="00474B34"/>
    <w:rsid w:val="004750D6"/>
    <w:rsid w:val="00475149"/>
    <w:rsid w:val="00476183"/>
    <w:rsid w:val="004779E8"/>
    <w:rsid w:val="00480181"/>
    <w:rsid w:val="00480DFA"/>
    <w:rsid w:val="00480EB5"/>
    <w:rsid w:val="0048164D"/>
    <w:rsid w:val="0048242F"/>
    <w:rsid w:val="00482E0D"/>
    <w:rsid w:val="00482F0B"/>
    <w:rsid w:val="004832C1"/>
    <w:rsid w:val="004838D5"/>
    <w:rsid w:val="00483FF6"/>
    <w:rsid w:val="004846DD"/>
    <w:rsid w:val="00484725"/>
    <w:rsid w:val="004852C1"/>
    <w:rsid w:val="00485C32"/>
    <w:rsid w:val="00485FFD"/>
    <w:rsid w:val="00486092"/>
    <w:rsid w:val="004861E7"/>
    <w:rsid w:val="0048622F"/>
    <w:rsid w:val="00486470"/>
    <w:rsid w:val="00486A2A"/>
    <w:rsid w:val="00486C87"/>
    <w:rsid w:val="00486DB0"/>
    <w:rsid w:val="00487400"/>
    <w:rsid w:val="00487686"/>
    <w:rsid w:val="00487A80"/>
    <w:rsid w:val="00487E84"/>
    <w:rsid w:val="00487EB5"/>
    <w:rsid w:val="004911CF"/>
    <w:rsid w:val="0049135C"/>
    <w:rsid w:val="00491522"/>
    <w:rsid w:val="00491AA4"/>
    <w:rsid w:val="004934BF"/>
    <w:rsid w:val="00494116"/>
    <w:rsid w:val="00494669"/>
    <w:rsid w:val="004954B5"/>
    <w:rsid w:val="00495E4D"/>
    <w:rsid w:val="00496B21"/>
    <w:rsid w:val="00497182"/>
    <w:rsid w:val="004A0DAD"/>
    <w:rsid w:val="004A1273"/>
    <w:rsid w:val="004A1C9B"/>
    <w:rsid w:val="004A1F95"/>
    <w:rsid w:val="004A26BE"/>
    <w:rsid w:val="004A2911"/>
    <w:rsid w:val="004A38DC"/>
    <w:rsid w:val="004A390C"/>
    <w:rsid w:val="004A396E"/>
    <w:rsid w:val="004A3B11"/>
    <w:rsid w:val="004A4082"/>
    <w:rsid w:val="004A4640"/>
    <w:rsid w:val="004A46A6"/>
    <w:rsid w:val="004A4B91"/>
    <w:rsid w:val="004A4D87"/>
    <w:rsid w:val="004A690C"/>
    <w:rsid w:val="004A7011"/>
    <w:rsid w:val="004B0056"/>
    <w:rsid w:val="004B0302"/>
    <w:rsid w:val="004B11FF"/>
    <w:rsid w:val="004B1B09"/>
    <w:rsid w:val="004B1CFA"/>
    <w:rsid w:val="004B29E7"/>
    <w:rsid w:val="004B2B45"/>
    <w:rsid w:val="004B32B3"/>
    <w:rsid w:val="004B37E8"/>
    <w:rsid w:val="004B39B7"/>
    <w:rsid w:val="004B3CD7"/>
    <w:rsid w:val="004B41B4"/>
    <w:rsid w:val="004B4ECF"/>
    <w:rsid w:val="004B5860"/>
    <w:rsid w:val="004B61D3"/>
    <w:rsid w:val="004B74CB"/>
    <w:rsid w:val="004C032C"/>
    <w:rsid w:val="004C0736"/>
    <w:rsid w:val="004C0788"/>
    <w:rsid w:val="004C1FED"/>
    <w:rsid w:val="004C2135"/>
    <w:rsid w:val="004C2686"/>
    <w:rsid w:val="004C293B"/>
    <w:rsid w:val="004C2CC9"/>
    <w:rsid w:val="004C46C4"/>
    <w:rsid w:val="004C5CC9"/>
    <w:rsid w:val="004C6259"/>
    <w:rsid w:val="004C7037"/>
    <w:rsid w:val="004C7462"/>
    <w:rsid w:val="004C79CF"/>
    <w:rsid w:val="004C7F62"/>
    <w:rsid w:val="004D064E"/>
    <w:rsid w:val="004D0E24"/>
    <w:rsid w:val="004D0FDD"/>
    <w:rsid w:val="004D13CB"/>
    <w:rsid w:val="004D1963"/>
    <w:rsid w:val="004D458A"/>
    <w:rsid w:val="004D4ABA"/>
    <w:rsid w:val="004D5C11"/>
    <w:rsid w:val="004D68B0"/>
    <w:rsid w:val="004D7C3C"/>
    <w:rsid w:val="004E00F4"/>
    <w:rsid w:val="004E0198"/>
    <w:rsid w:val="004E0708"/>
    <w:rsid w:val="004E12CD"/>
    <w:rsid w:val="004E1663"/>
    <w:rsid w:val="004E2FFC"/>
    <w:rsid w:val="004E354B"/>
    <w:rsid w:val="004E3B7C"/>
    <w:rsid w:val="004E60C6"/>
    <w:rsid w:val="004E69C4"/>
    <w:rsid w:val="004E6A82"/>
    <w:rsid w:val="004E71F0"/>
    <w:rsid w:val="004F035C"/>
    <w:rsid w:val="004F0990"/>
    <w:rsid w:val="004F0B72"/>
    <w:rsid w:val="004F119A"/>
    <w:rsid w:val="004F13A3"/>
    <w:rsid w:val="004F3B27"/>
    <w:rsid w:val="004F3F71"/>
    <w:rsid w:val="004F4A97"/>
    <w:rsid w:val="004F5B55"/>
    <w:rsid w:val="004F74DD"/>
    <w:rsid w:val="004F761D"/>
    <w:rsid w:val="004F7DAB"/>
    <w:rsid w:val="005001FA"/>
    <w:rsid w:val="005022F3"/>
    <w:rsid w:val="00502862"/>
    <w:rsid w:val="00503860"/>
    <w:rsid w:val="00503C39"/>
    <w:rsid w:val="00505B50"/>
    <w:rsid w:val="00505EA0"/>
    <w:rsid w:val="00510F3B"/>
    <w:rsid w:val="00514AB4"/>
    <w:rsid w:val="005156A4"/>
    <w:rsid w:val="0051573A"/>
    <w:rsid w:val="00516C64"/>
    <w:rsid w:val="00516D05"/>
    <w:rsid w:val="00516E64"/>
    <w:rsid w:val="005202DA"/>
    <w:rsid w:val="00520A9E"/>
    <w:rsid w:val="0052281E"/>
    <w:rsid w:val="00523DE5"/>
    <w:rsid w:val="00525FB3"/>
    <w:rsid w:val="0052648C"/>
    <w:rsid w:val="005265FE"/>
    <w:rsid w:val="00526DFF"/>
    <w:rsid w:val="00531666"/>
    <w:rsid w:val="00531CA1"/>
    <w:rsid w:val="005345EC"/>
    <w:rsid w:val="00534BA8"/>
    <w:rsid w:val="00535A28"/>
    <w:rsid w:val="00535D52"/>
    <w:rsid w:val="00535EE7"/>
    <w:rsid w:val="00536848"/>
    <w:rsid w:val="005368A1"/>
    <w:rsid w:val="005369D1"/>
    <w:rsid w:val="00537489"/>
    <w:rsid w:val="00537615"/>
    <w:rsid w:val="005400E9"/>
    <w:rsid w:val="00541403"/>
    <w:rsid w:val="00541A09"/>
    <w:rsid w:val="00542D52"/>
    <w:rsid w:val="005435B2"/>
    <w:rsid w:val="00543873"/>
    <w:rsid w:val="0054410A"/>
    <w:rsid w:val="00544A2D"/>
    <w:rsid w:val="00544C41"/>
    <w:rsid w:val="00544CD2"/>
    <w:rsid w:val="00545925"/>
    <w:rsid w:val="005460D5"/>
    <w:rsid w:val="005462CC"/>
    <w:rsid w:val="00546BE4"/>
    <w:rsid w:val="0054751B"/>
    <w:rsid w:val="0055007E"/>
    <w:rsid w:val="00550F15"/>
    <w:rsid w:val="005516B9"/>
    <w:rsid w:val="005517C1"/>
    <w:rsid w:val="0055331E"/>
    <w:rsid w:val="00553B83"/>
    <w:rsid w:val="00554C2A"/>
    <w:rsid w:val="00554E31"/>
    <w:rsid w:val="0055518B"/>
    <w:rsid w:val="005556CF"/>
    <w:rsid w:val="00555986"/>
    <w:rsid w:val="005560FC"/>
    <w:rsid w:val="00556D43"/>
    <w:rsid w:val="005570C8"/>
    <w:rsid w:val="005575B2"/>
    <w:rsid w:val="0056069F"/>
    <w:rsid w:val="00560DE0"/>
    <w:rsid w:val="005627E1"/>
    <w:rsid w:val="00562C2C"/>
    <w:rsid w:val="00563B9C"/>
    <w:rsid w:val="00563B9E"/>
    <w:rsid w:val="00563FF6"/>
    <w:rsid w:val="00564037"/>
    <w:rsid w:val="005652C9"/>
    <w:rsid w:val="00565C0F"/>
    <w:rsid w:val="00565E1A"/>
    <w:rsid w:val="00566030"/>
    <w:rsid w:val="00566946"/>
    <w:rsid w:val="005676B3"/>
    <w:rsid w:val="00570092"/>
    <w:rsid w:val="00570542"/>
    <w:rsid w:val="00571306"/>
    <w:rsid w:val="0057130B"/>
    <w:rsid w:val="00571688"/>
    <w:rsid w:val="00571759"/>
    <w:rsid w:val="00571D05"/>
    <w:rsid w:val="005732B5"/>
    <w:rsid w:val="0057366B"/>
    <w:rsid w:val="00574770"/>
    <w:rsid w:val="0057497B"/>
    <w:rsid w:val="00575D78"/>
    <w:rsid w:val="0057605C"/>
    <w:rsid w:val="00576609"/>
    <w:rsid w:val="0057672E"/>
    <w:rsid w:val="00576764"/>
    <w:rsid w:val="00576D42"/>
    <w:rsid w:val="00576E2E"/>
    <w:rsid w:val="00577C00"/>
    <w:rsid w:val="00580169"/>
    <w:rsid w:val="005806B0"/>
    <w:rsid w:val="00580979"/>
    <w:rsid w:val="00580DCB"/>
    <w:rsid w:val="00582009"/>
    <w:rsid w:val="00582184"/>
    <w:rsid w:val="0058478C"/>
    <w:rsid w:val="005847B1"/>
    <w:rsid w:val="00584BC7"/>
    <w:rsid w:val="0058587C"/>
    <w:rsid w:val="00585F65"/>
    <w:rsid w:val="00586D56"/>
    <w:rsid w:val="005874C8"/>
    <w:rsid w:val="005907FD"/>
    <w:rsid w:val="005908F0"/>
    <w:rsid w:val="00590E59"/>
    <w:rsid w:val="00591513"/>
    <w:rsid w:val="005919D3"/>
    <w:rsid w:val="005927F2"/>
    <w:rsid w:val="0059343E"/>
    <w:rsid w:val="0059555F"/>
    <w:rsid w:val="005955B8"/>
    <w:rsid w:val="005956EB"/>
    <w:rsid w:val="00596071"/>
    <w:rsid w:val="00596A36"/>
    <w:rsid w:val="00596BC8"/>
    <w:rsid w:val="00596D3C"/>
    <w:rsid w:val="00596D8C"/>
    <w:rsid w:val="00597C32"/>
    <w:rsid w:val="005A007F"/>
    <w:rsid w:val="005A10CC"/>
    <w:rsid w:val="005A1386"/>
    <w:rsid w:val="005A1C3B"/>
    <w:rsid w:val="005A2D62"/>
    <w:rsid w:val="005A2EFA"/>
    <w:rsid w:val="005A3217"/>
    <w:rsid w:val="005A4DFB"/>
    <w:rsid w:val="005A5BD8"/>
    <w:rsid w:val="005A5EB9"/>
    <w:rsid w:val="005A6424"/>
    <w:rsid w:val="005A6448"/>
    <w:rsid w:val="005A6745"/>
    <w:rsid w:val="005B05FF"/>
    <w:rsid w:val="005B105B"/>
    <w:rsid w:val="005B14DE"/>
    <w:rsid w:val="005B16C7"/>
    <w:rsid w:val="005B1B6E"/>
    <w:rsid w:val="005B1BCC"/>
    <w:rsid w:val="005B3A07"/>
    <w:rsid w:val="005B4399"/>
    <w:rsid w:val="005B4E80"/>
    <w:rsid w:val="005B5360"/>
    <w:rsid w:val="005B60CB"/>
    <w:rsid w:val="005B614C"/>
    <w:rsid w:val="005B7119"/>
    <w:rsid w:val="005C1061"/>
    <w:rsid w:val="005C108E"/>
    <w:rsid w:val="005C11F8"/>
    <w:rsid w:val="005C16DD"/>
    <w:rsid w:val="005C2A0E"/>
    <w:rsid w:val="005C2A64"/>
    <w:rsid w:val="005C3045"/>
    <w:rsid w:val="005C4055"/>
    <w:rsid w:val="005C4C38"/>
    <w:rsid w:val="005C4D5E"/>
    <w:rsid w:val="005C54FD"/>
    <w:rsid w:val="005C6AD8"/>
    <w:rsid w:val="005C7054"/>
    <w:rsid w:val="005D1E8E"/>
    <w:rsid w:val="005D2289"/>
    <w:rsid w:val="005D35A3"/>
    <w:rsid w:val="005D38CD"/>
    <w:rsid w:val="005D3B46"/>
    <w:rsid w:val="005D3DB3"/>
    <w:rsid w:val="005D40A4"/>
    <w:rsid w:val="005D4130"/>
    <w:rsid w:val="005D4470"/>
    <w:rsid w:val="005D4B57"/>
    <w:rsid w:val="005D5240"/>
    <w:rsid w:val="005D655D"/>
    <w:rsid w:val="005D6C17"/>
    <w:rsid w:val="005D6E77"/>
    <w:rsid w:val="005D7309"/>
    <w:rsid w:val="005D7C0F"/>
    <w:rsid w:val="005E0002"/>
    <w:rsid w:val="005E0767"/>
    <w:rsid w:val="005E0F56"/>
    <w:rsid w:val="005E12C5"/>
    <w:rsid w:val="005E144E"/>
    <w:rsid w:val="005E2C48"/>
    <w:rsid w:val="005E4479"/>
    <w:rsid w:val="005E4BDC"/>
    <w:rsid w:val="005E5E68"/>
    <w:rsid w:val="005E6D12"/>
    <w:rsid w:val="005F0D0D"/>
    <w:rsid w:val="005F0F37"/>
    <w:rsid w:val="005F2353"/>
    <w:rsid w:val="005F2900"/>
    <w:rsid w:val="005F322A"/>
    <w:rsid w:val="005F3247"/>
    <w:rsid w:val="005F3445"/>
    <w:rsid w:val="005F359C"/>
    <w:rsid w:val="005F3EAB"/>
    <w:rsid w:val="005F4051"/>
    <w:rsid w:val="005F459A"/>
    <w:rsid w:val="005F75D0"/>
    <w:rsid w:val="005F7D58"/>
    <w:rsid w:val="005F7E3A"/>
    <w:rsid w:val="00600400"/>
    <w:rsid w:val="0060056E"/>
    <w:rsid w:val="00600AFB"/>
    <w:rsid w:val="00600CD7"/>
    <w:rsid w:val="00600F1E"/>
    <w:rsid w:val="006012A9"/>
    <w:rsid w:val="00602219"/>
    <w:rsid w:val="00604478"/>
    <w:rsid w:val="00606712"/>
    <w:rsid w:val="00606D12"/>
    <w:rsid w:val="00611710"/>
    <w:rsid w:val="00612076"/>
    <w:rsid w:val="00612AFB"/>
    <w:rsid w:val="00613074"/>
    <w:rsid w:val="0061416B"/>
    <w:rsid w:val="006141CF"/>
    <w:rsid w:val="006141FF"/>
    <w:rsid w:val="00614382"/>
    <w:rsid w:val="006149D7"/>
    <w:rsid w:val="00614F31"/>
    <w:rsid w:val="00615EC0"/>
    <w:rsid w:val="006161C7"/>
    <w:rsid w:val="0061651F"/>
    <w:rsid w:val="0061717A"/>
    <w:rsid w:val="0061726E"/>
    <w:rsid w:val="0062086A"/>
    <w:rsid w:val="00621884"/>
    <w:rsid w:val="00622BAC"/>
    <w:rsid w:val="0062379E"/>
    <w:rsid w:val="00623B46"/>
    <w:rsid w:val="0062457C"/>
    <w:rsid w:val="00625297"/>
    <w:rsid w:val="00626034"/>
    <w:rsid w:val="0062752E"/>
    <w:rsid w:val="00631205"/>
    <w:rsid w:val="00631299"/>
    <w:rsid w:val="00631D1B"/>
    <w:rsid w:val="00632441"/>
    <w:rsid w:val="006327F6"/>
    <w:rsid w:val="00632E0D"/>
    <w:rsid w:val="006331B2"/>
    <w:rsid w:val="00634CA5"/>
    <w:rsid w:val="006353DE"/>
    <w:rsid w:val="00635814"/>
    <w:rsid w:val="00636EE8"/>
    <w:rsid w:val="00640732"/>
    <w:rsid w:val="00641E2A"/>
    <w:rsid w:val="00642843"/>
    <w:rsid w:val="006434B0"/>
    <w:rsid w:val="00644165"/>
    <w:rsid w:val="0064454A"/>
    <w:rsid w:val="00644880"/>
    <w:rsid w:val="00645268"/>
    <w:rsid w:val="00645383"/>
    <w:rsid w:val="00645C8B"/>
    <w:rsid w:val="00645FB1"/>
    <w:rsid w:val="00646248"/>
    <w:rsid w:val="006466A5"/>
    <w:rsid w:val="00646A5D"/>
    <w:rsid w:val="00647059"/>
    <w:rsid w:val="00650A54"/>
    <w:rsid w:val="00650D35"/>
    <w:rsid w:val="00651237"/>
    <w:rsid w:val="00651CC7"/>
    <w:rsid w:val="00651EBC"/>
    <w:rsid w:val="00653758"/>
    <w:rsid w:val="006537FA"/>
    <w:rsid w:val="006549A6"/>
    <w:rsid w:val="0065505B"/>
    <w:rsid w:val="00655146"/>
    <w:rsid w:val="006554AD"/>
    <w:rsid w:val="00657135"/>
    <w:rsid w:val="00657EA5"/>
    <w:rsid w:val="006602DF"/>
    <w:rsid w:val="00660DD2"/>
    <w:rsid w:val="0066120A"/>
    <w:rsid w:val="006617A6"/>
    <w:rsid w:val="006618D8"/>
    <w:rsid w:val="0066288D"/>
    <w:rsid w:val="0066462C"/>
    <w:rsid w:val="00664DEC"/>
    <w:rsid w:val="0066535F"/>
    <w:rsid w:val="00665613"/>
    <w:rsid w:val="0066637D"/>
    <w:rsid w:val="006674FB"/>
    <w:rsid w:val="00667E47"/>
    <w:rsid w:val="00671018"/>
    <w:rsid w:val="00671669"/>
    <w:rsid w:val="006718AE"/>
    <w:rsid w:val="00671A54"/>
    <w:rsid w:val="00672623"/>
    <w:rsid w:val="00672DB6"/>
    <w:rsid w:val="00673571"/>
    <w:rsid w:val="006749B2"/>
    <w:rsid w:val="00674A7F"/>
    <w:rsid w:val="00674DCC"/>
    <w:rsid w:val="00674F69"/>
    <w:rsid w:val="006758B0"/>
    <w:rsid w:val="00676981"/>
    <w:rsid w:val="006770ED"/>
    <w:rsid w:val="00677267"/>
    <w:rsid w:val="00677AF6"/>
    <w:rsid w:val="0068089F"/>
    <w:rsid w:val="006812B6"/>
    <w:rsid w:val="00681724"/>
    <w:rsid w:val="006818B4"/>
    <w:rsid w:val="00683376"/>
    <w:rsid w:val="00684562"/>
    <w:rsid w:val="0068499D"/>
    <w:rsid w:val="00685A04"/>
    <w:rsid w:val="00685FBC"/>
    <w:rsid w:val="0069007B"/>
    <w:rsid w:val="0069035E"/>
    <w:rsid w:val="006906D7"/>
    <w:rsid w:val="006913D3"/>
    <w:rsid w:val="0069167B"/>
    <w:rsid w:val="006936C7"/>
    <w:rsid w:val="00693881"/>
    <w:rsid w:val="006941BE"/>
    <w:rsid w:val="00694BC9"/>
    <w:rsid w:val="00694FD4"/>
    <w:rsid w:val="00695107"/>
    <w:rsid w:val="0069554B"/>
    <w:rsid w:val="006957AC"/>
    <w:rsid w:val="006957DA"/>
    <w:rsid w:val="00696516"/>
    <w:rsid w:val="00697381"/>
    <w:rsid w:val="006977FE"/>
    <w:rsid w:val="006A1F53"/>
    <w:rsid w:val="006A296E"/>
    <w:rsid w:val="006A2DB6"/>
    <w:rsid w:val="006A3102"/>
    <w:rsid w:val="006A35EB"/>
    <w:rsid w:val="006A429A"/>
    <w:rsid w:val="006A5F6A"/>
    <w:rsid w:val="006A62FB"/>
    <w:rsid w:val="006A6758"/>
    <w:rsid w:val="006A69D5"/>
    <w:rsid w:val="006A6FB7"/>
    <w:rsid w:val="006A757B"/>
    <w:rsid w:val="006B1445"/>
    <w:rsid w:val="006B1486"/>
    <w:rsid w:val="006B160A"/>
    <w:rsid w:val="006B184B"/>
    <w:rsid w:val="006B2640"/>
    <w:rsid w:val="006B4B97"/>
    <w:rsid w:val="006B5119"/>
    <w:rsid w:val="006B5A72"/>
    <w:rsid w:val="006B63E4"/>
    <w:rsid w:val="006B6B86"/>
    <w:rsid w:val="006C0072"/>
    <w:rsid w:val="006C0835"/>
    <w:rsid w:val="006C20DD"/>
    <w:rsid w:val="006C367E"/>
    <w:rsid w:val="006C3A18"/>
    <w:rsid w:val="006C3C6E"/>
    <w:rsid w:val="006C41C1"/>
    <w:rsid w:val="006C68A4"/>
    <w:rsid w:val="006C7867"/>
    <w:rsid w:val="006D0139"/>
    <w:rsid w:val="006D07DD"/>
    <w:rsid w:val="006D10F5"/>
    <w:rsid w:val="006D1933"/>
    <w:rsid w:val="006D28E5"/>
    <w:rsid w:val="006D436C"/>
    <w:rsid w:val="006D437A"/>
    <w:rsid w:val="006D450C"/>
    <w:rsid w:val="006D4AB9"/>
    <w:rsid w:val="006D58E5"/>
    <w:rsid w:val="006D7457"/>
    <w:rsid w:val="006D7631"/>
    <w:rsid w:val="006D7A4F"/>
    <w:rsid w:val="006E0013"/>
    <w:rsid w:val="006E0B18"/>
    <w:rsid w:val="006E1230"/>
    <w:rsid w:val="006E1603"/>
    <w:rsid w:val="006E17A9"/>
    <w:rsid w:val="006E1CAC"/>
    <w:rsid w:val="006E2718"/>
    <w:rsid w:val="006E2A45"/>
    <w:rsid w:val="006E3AE1"/>
    <w:rsid w:val="006E3D6A"/>
    <w:rsid w:val="006E4A71"/>
    <w:rsid w:val="006E4E39"/>
    <w:rsid w:val="006E57C4"/>
    <w:rsid w:val="006E598E"/>
    <w:rsid w:val="006E5FFA"/>
    <w:rsid w:val="006E603E"/>
    <w:rsid w:val="006E62FE"/>
    <w:rsid w:val="006E63FC"/>
    <w:rsid w:val="006E6768"/>
    <w:rsid w:val="006E67D3"/>
    <w:rsid w:val="006E6C99"/>
    <w:rsid w:val="006E75A1"/>
    <w:rsid w:val="006E7652"/>
    <w:rsid w:val="006E7D4E"/>
    <w:rsid w:val="006F07FE"/>
    <w:rsid w:val="006F1268"/>
    <w:rsid w:val="006F1B54"/>
    <w:rsid w:val="006F1D79"/>
    <w:rsid w:val="006F223B"/>
    <w:rsid w:val="006F2278"/>
    <w:rsid w:val="006F4F41"/>
    <w:rsid w:val="006F4FF5"/>
    <w:rsid w:val="006F5764"/>
    <w:rsid w:val="006F66C8"/>
    <w:rsid w:val="006F6A64"/>
    <w:rsid w:val="006F7F52"/>
    <w:rsid w:val="00700C1E"/>
    <w:rsid w:val="0070220C"/>
    <w:rsid w:val="00702A2E"/>
    <w:rsid w:val="00702BE5"/>
    <w:rsid w:val="007033F0"/>
    <w:rsid w:val="007040E0"/>
    <w:rsid w:val="0070574A"/>
    <w:rsid w:val="00705CEE"/>
    <w:rsid w:val="00706E88"/>
    <w:rsid w:val="00706F51"/>
    <w:rsid w:val="00707B3E"/>
    <w:rsid w:val="007104B4"/>
    <w:rsid w:val="00710937"/>
    <w:rsid w:val="0071098D"/>
    <w:rsid w:val="007122CA"/>
    <w:rsid w:val="00714324"/>
    <w:rsid w:val="0071512B"/>
    <w:rsid w:val="00715733"/>
    <w:rsid w:val="00715A9F"/>
    <w:rsid w:val="0071754A"/>
    <w:rsid w:val="00720F56"/>
    <w:rsid w:val="00721AC3"/>
    <w:rsid w:val="007222EB"/>
    <w:rsid w:val="007255B6"/>
    <w:rsid w:val="00725C96"/>
    <w:rsid w:val="007266E3"/>
    <w:rsid w:val="007279E3"/>
    <w:rsid w:val="00730192"/>
    <w:rsid w:val="0073033B"/>
    <w:rsid w:val="007309B8"/>
    <w:rsid w:val="00731141"/>
    <w:rsid w:val="00732BDD"/>
    <w:rsid w:val="00732D28"/>
    <w:rsid w:val="00733005"/>
    <w:rsid w:val="007332CB"/>
    <w:rsid w:val="007338DE"/>
    <w:rsid w:val="00733A35"/>
    <w:rsid w:val="00733C6A"/>
    <w:rsid w:val="00734617"/>
    <w:rsid w:val="00734E28"/>
    <w:rsid w:val="0073651C"/>
    <w:rsid w:val="007404BD"/>
    <w:rsid w:val="0074071F"/>
    <w:rsid w:val="00740C6A"/>
    <w:rsid w:val="0074183C"/>
    <w:rsid w:val="00741F20"/>
    <w:rsid w:val="00743942"/>
    <w:rsid w:val="0074542E"/>
    <w:rsid w:val="00745C1A"/>
    <w:rsid w:val="0074735F"/>
    <w:rsid w:val="007477F5"/>
    <w:rsid w:val="00751948"/>
    <w:rsid w:val="0075339A"/>
    <w:rsid w:val="00753F95"/>
    <w:rsid w:val="00754CAE"/>
    <w:rsid w:val="00755BB2"/>
    <w:rsid w:val="007560EB"/>
    <w:rsid w:val="00756B21"/>
    <w:rsid w:val="00760D47"/>
    <w:rsid w:val="0076234E"/>
    <w:rsid w:val="007624B7"/>
    <w:rsid w:val="00762805"/>
    <w:rsid w:val="00763717"/>
    <w:rsid w:val="00764D1B"/>
    <w:rsid w:val="00764E6F"/>
    <w:rsid w:val="007666FB"/>
    <w:rsid w:val="00767A86"/>
    <w:rsid w:val="00767F78"/>
    <w:rsid w:val="0077007F"/>
    <w:rsid w:val="007708F7"/>
    <w:rsid w:val="00770C1A"/>
    <w:rsid w:val="00772A2F"/>
    <w:rsid w:val="00772BF5"/>
    <w:rsid w:val="0077497C"/>
    <w:rsid w:val="00775149"/>
    <w:rsid w:val="00775C69"/>
    <w:rsid w:val="0077621B"/>
    <w:rsid w:val="007768A3"/>
    <w:rsid w:val="00776C24"/>
    <w:rsid w:val="007808DF"/>
    <w:rsid w:val="00780A89"/>
    <w:rsid w:val="00781B2D"/>
    <w:rsid w:val="00781DC7"/>
    <w:rsid w:val="00781E47"/>
    <w:rsid w:val="00781F95"/>
    <w:rsid w:val="00782466"/>
    <w:rsid w:val="007824F6"/>
    <w:rsid w:val="0078425E"/>
    <w:rsid w:val="00784320"/>
    <w:rsid w:val="007845F9"/>
    <w:rsid w:val="00784D92"/>
    <w:rsid w:val="00784F40"/>
    <w:rsid w:val="0078522B"/>
    <w:rsid w:val="00786EFB"/>
    <w:rsid w:val="00787348"/>
    <w:rsid w:val="00787CD4"/>
    <w:rsid w:val="007906EC"/>
    <w:rsid w:val="00790DB1"/>
    <w:rsid w:val="00791691"/>
    <w:rsid w:val="0079249D"/>
    <w:rsid w:val="00792B3A"/>
    <w:rsid w:val="00792CB0"/>
    <w:rsid w:val="00793882"/>
    <w:rsid w:val="00793AE0"/>
    <w:rsid w:val="00794016"/>
    <w:rsid w:val="0079573B"/>
    <w:rsid w:val="00795862"/>
    <w:rsid w:val="0079619F"/>
    <w:rsid w:val="00796823"/>
    <w:rsid w:val="007970B4"/>
    <w:rsid w:val="007972BB"/>
    <w:rsid w:val="0079730A"/>
    <w:rsid w:val="007A0311"/>
    <w:rsid w:val="007A0703"/>
    <w:rsid w:val="007A14FF"/>
    <w:rsid w:val="007A1B0F"/>
    <w:rsid w:val="007A2B70"/>
    <w:rsid w:val="007A32AE"/>
    <w:rsid w:val="007A36DF"/>
    <w:rsid w:val="007A3A70"/>
    <w:rsid w:val="007A3E87"/>
    <w:rsid w:val="007A4E3E"/>
    <w:rsid w:val="007A524B"/>
    <w:rsid w:val="007A6649"/>
    <w:rsid w:val="007A6D88"/>
    <w:rsid w:val="007A78DE"/>
    <w:rsid w:val="007A7FF1"/>
    <w:rsid w:val="007B0953"/>
    <w:rsid w:val="007B0B35"/>
    <w:rsid w:val="007B0FC7"/>
    <w:rsid w:val="007B19CE"/>
    <w:rsid w:val="007B1BB7"/>
    <w:rsid w:val="007B20DF"/>
    <w:rsid w:val="007B3BD6"/>
    <w:rsid w:val="007B511B"/>
    <w:rsid w:val="007B5714"/>
    <w:rsid w:val="007B58F1"/>
    <w:rsid w:val="007B5E87"/>
    <w:rsid w:val="007B64BD"/>
    <w:rsid w:val="007C01B5"/>
    <w:rsid w:val="007C0DA4"/>
    <w:rsid w:val="007C1548"/>
    <w:rsid w:val="007C2090"/>
    <w:rsid w:val="007C231A"/>
    <w:rsid w:val="007C23D9"/>
    <w:rsid w:val="007C241A"/>
    <w:rsid w:val="007C2759"/>
    <w:rsid w:val="007C2A79"/>
    <w:rsid w:val="007C3D5C"/>
    <w:rsid w:val="007C4AEB"/>
    <w:rsid w:val="007C575C"/>
    <w:rsid w:val="007C69EF"/>
    <w:rsid w:val="007C7429"/>
    <w:rsid w:val="007C7605"/>
    <w:rsid w:val="007C7875"/>
    <w:rsid w:val="007C7C4D"/>
    <w:rsid w:val="007C7D61"/>
    <w:rsid w:val="007D1720"/>
    <w:rsid w:val="007D2344"/>
    <w:rsid w:val="007D25B6"/>
    <w:rsid w:val="007D278C"/>
    <w:rsid w:val="007D33A5"/>
    <w:rsid w:val="007D4B2E"/>
    <w:rsid w:val="007D5ADA"/>
    <w:rsid w:val="007D60F4"/>
    <w:rsid w:val="007D6AC7"/>
    <w:rsid w:val="007D7419"/>
    <w:rsid w:val="007D7FAB"/>
    <w:rsid w:val="007D7FAE"/>
    <w:rsid w:val="007E03CC"/>
    <w:rsid w:val="007E1DA7"/>
    <w:rsid w:val="007E1DC3"/>
    <w:rsid w:val="007E287E"/>
    <w:rsid w:val="007E29FC"/>
    <w:rsid w:val="007E2A04"/>
    <w:rsid w:val="007E3752"/>
    <w:rsid w:val="007E3824"/>
    <w:rsid w:val="007E4807"/>
    <w:rsid w:val="007E6064"/>
    <w:rsid w:val="007E68F5"/>
    <w:rsid w:val="007E692A"/>
    <w:rsid w:val="007E7A10"/>
    <w:rsid w:val="007E7A6A"/>
    <w:rsid w:val="007E7AF2"/>
    <w:rsid w:val="007F02C2"/>
    <w:rsid w:val="007F0B19"/>
    <w:rsid w:val="007F3EE7"/>
    <w:rsid w:val="007F4476"/>
    <w:rsid w:val="007F4A04"/>
    <w:rsid w:val="007F53BD"/>
    <w:rsid w:val="007F6B6D"/>
    <w:rsid w:val="007F6BF4"/>
    <w:rsid w:val="007F7626"/>
    <w:rsid w:val="007F778F"/>
    <w:rsid w:val="0080157C"/>
    <w:rsid w:val="00801B09"/>
    <w:rsid w:val="008028FC"/>
    <w:rsid w:val="008034F7"/>
    <w:rsid w:val="008036D4"/>
    <w:rsid w:val="008039A8"/>
    <w:rsid w:val="00803ED8"/>
    <w:rsid w:val="00804671"/>
    <w:rsid w:val="008058B1"/>
    <w:rsid w:val="0080706B"/>
    <w:rsid w:val="00807B3A"/>
    <w:rsid w:val="00812904"/>
    <w:rsid w:val="00813F7F"/>
    <w:rsid w:val="00814163"/>
    <w:rsid w:val="008147D4"/>
    <w:rsid w:val="0081575C"/>
    <w:rsid w:val="00815BDC"/>
    <w:rsid w:val="008201C7"/>
    <w:rsid w:val="00820329"/>
    <w:rsid w:val="008204B2"/>
    <w:rsid w:val="00820FC1"/>
    <w:rsid w:val="008222DD"/>
    <w:rsid w:val="00822B80"/>
    <w:rsid w:val="00822C3A"/>
    <w:rsid w:val="00822CFC"/>
    <w:rsid w:val="00823A6C"/>
    <w:rsid w:val="00823BC7"/>
    <w:rsid w:val="00823D50"/>
    <w:rsid w:val="00825A68"/>
    <w:rsid w:val="00825A90"/>
    <w:rsid w:val="00825E5B"/>
    <w:rsid w:val="008260EB"/>
    <w:rsid w:val="008267E2"/>
    <w:rsid w:val="008279EA"/>
    <w:rsid w:val="00827D32"/>
    <w:rsid w:val="00830290"/>
    <w:rsid w:val="008305EC"/>
    <w:rsid w:val="00830BD7"/>
    <w:rsid w:val="00830C77"/>
    <w:rsid w:val="00831D42"/>
    <w:rsid w:val="0083212C"/>
    <w:rsid w:val="00832BF1"/>
    <w:rsid w:val="008342DE"/>
    <w:rsid w:val="00834D77"/>
    <w:rsid w:val="00834E69"/>
    <w:rsid w:val="00836198"/>
    <w:rsid w:val="00837B80"/>
    <w:rsid w:val="008411CE"/>
    <w:rsid w:val="00841D37"/>
    <w:rsid w:val="008438E1"/>
    <w:rsid w:val="00843E4B"/>
    <w:rsid w:val="0084420A"/>
    <w:rsid w:val="008453C7"/>
    <w:rsid w:val="0084667D"/>
    <w:rsid w:val="0084671B"/>
    <w:rsid w:val="00847BF3"/>
    <w:rsid w:val="00847CA9"/>
    <w:rsid w:val="00847CAD"/>
    <w:rsid w:val="00847E7A"/>
    <w:rsid w:val="008504E2"/>
    <w:rsid w:val="008506A0"/>
    <w:rsid w:val="00850FE6"/>
    <w:rsid w:val="00851519"/>
    <w:rsid w:val="00851AD1"/>
    <w:rsid w:val="00851EB2"/>
    <w:rsid w:val="0085265C"/>
    <w:rsid w:val="008528F3"/>
    <w:rsid w:val="00852B80"/>
    <w:rsid w:val="0085396A"/>
    <w:rsid w:val="00853EFE"/>
    <w:rsid w:val="008545E5"/>
    <w:rsid w:val="00854C04"/>
    <w:rsid w:val="00856760"/>
    <w:rsid w:val="008569B5"/>
    <w:rsid w:val="00856CDB"/>
    <w:rsid w:val="00857203"/>
    <w:rsid w:val="008578CE"/>
    <w:rsid w:val="0086043E"/>
    <w:rsid w:val="00860525"/>
    <w:rsid w:val="008607CA"/>
    <w:rsid w:val="00860D32"/>
    <w:rsid w:val="008614FA"/>
    <w:rsid w:val="00861577"/>
    <w:rsid w:val="0086228F"/>
    <w:rsid w:val="00862FCC"/>
    <w:rsid w:val="008633D9"/>
    <w:rsid w:val="00863BC7"/>
    <w:rsid w:val="0086499B"/>
    <w:rsid w:val="00864AE2"/>
    <w:rsid w:val="00864F82"/>
    <w:rsid w:val="0086533B"/>
    <w:rsid w:val="00865F5D"/>
    <w:rsid w:val="008663BD"/>
    <w:rsid w:val="00866B7F"/>
    <w:rsid w:val="008670DD"/>
    <w:rsid w:val="00867227"/>
    <w:rsid w:val="008672D7"/>
    <w:rsid w:val="008703EC"/>
    <w:rsid w:val="00870629"/>
    <w:rsid w:val="008706BA"/>
    <w:rsid w:val="00871D07"/>
    <w:rsid w:val="008725EF"/>
    <w:rsid w:val="008725F2"/>
    <w:rsid w:val="00872B07"/>
    <w:rsid w:val="008733D2"/>
    <w:rsid w:val="00874B4A"/>
    <w:rsid w:val="00874FC1"/>
    <w:rsid w:val="0087550F"/>
    <w:rsid w:val="008762FF"/>
    <w:rsid w:val="00881D9E"/>
    <w:rsid w:val="008829BA"/>
    <w:rsid w:val="00883057"/>
    <w:rsid w:val="00883821"/>
    <w:rsid w:val="00884600"/>
    <w:rsid w:val="00885917"/>
    <w:rsid w:val="00886D26"/>
    <w:rsid w:val="00886E2D"/>
    <w:rsid w:val="0089084A"/>
    <w:rsid w:val="00890F91"/>
    <w:rsid w:val="0089120B"/>
    <w:rsid w:val="008923F0"/>
    <w:rsid w:val="00892507"/>
    <w:rsid w:val="00895F81"/>
    <w:rsid w:val="008960B7"/>
    <w:rsid w:val="00896D9B"/>
    <w:rsid w:val="00897631"/>
    <w:rsid w:val="0089770F"/>
    <w:rsid w:val="0089792F"/>
    <w:rsid w:val="00897958"/>
    <w:rsid w:val="00897C43"/>
    <w:rsid w:val="008A0F06"/>
    <w:rsid w:val="008A1661"/>
    <w:rsid w:val="008A177E"/>
    <w:rsid w:val="008A20AD"/>
    <w:rsid w:val="008A422C"/>
    <w:rsid w:val="008A494C"/>
    <w:rsid w:val="008A4C68"/>
    <w:rsid w:val="008A4DF4"/>
    <w:rsid w:val="008A5A21"/>
    <w:rsid w:val="008A65DA"/>
    <w:rsid w:val="008B1225"/>
    <w:rsid w:val="008B1F74"/>
    <w:rsid w:val="008B2AFB"/>
    <w:rsid w:val="008B3062"/>
    <w:rsid w:val="008B3F56"/>
    <w:rsid w:val="008B421D"/>
    <w:rsid w:val="008B5BB9"/>
    <w:rsid w:val="008B6954"/>
    <w:rsid w:val="008B6FFD"/>
    <w:rsid w:val="008B712C"/>
    <w:rsid w:val="008C026C"/>
    <w:rsid w:val="008C0DB9"/>
    <w:rsid w:val="008C12BC"/>
    <w:rsid w:val="008C2FF9"/>
    <w:rsid w:val="008C3C5F"/>
    <w:rsid w:val="008C40F5"/>
    <w:rsid w:val="008C4D7B"/>
    <w:rsid w:val="008C4E58"/>
    <w:rsid w:val="008C5292"/>
    <w:rsid w:val="008C6716"/>
    <w:rsid w:val="008C67E7"/>
    <w:rsid w:val="008C6C57"/>
    <w:rsid w:val="008D040C"/>
    <w:rsid w:val="008D0BC5"/>
    <w:rsid w:val="008D0C90"/>
    <w:rsid w:val="008D1B38"/>
    <w:rsid w:val="008D2297"/>
    <w:rsid w:val="008D233A"/>
    <w:rsid w:val="008D3287"/>
    <w:rsid w:val="008D34F4"/>
    <w:rsid w:val="008D3CBD"/>
    <w:rsid w:val="008D43D0"/>
    <w:rsid w:val="008D628E"/>
    <w:rsid w:val="008E0FE4"/>
    <w:rsid w:val="008E1A10"/>
    <w:rsid w:val="008E3C5B"/>
    <w:rsid w:val="008E46D3"/>
    <w:rsid w:val="008E51F9"/>
    <w:rsid w:val="008E5F21"/>
    <w:rsid w:val="008E64BC"/>
    <w:rsid w:val="008E6AEE"/>
    <w:rsid w:val="008E76CB"/>
    <w:rsid w:val="008F0099"/>
    <w:rsid w:val="008F0217"/>
    <w:rsid w:val="008F02A1"/>
    <w:rsid w:val="008F03CF"/>
    <w:rsid w:val="008F176A"/>
    <w:rsid w:val="008F1DF2"/>
    <w:rsid w:val="008F3CB2"/>
    <w:rsid w:val="008F3F43"/>
    <w:rsid w:val="008F4F3B"/>
    <w:rsid w:val="008F52D4"/>
    <w:rsid w:val="008F68D7"/>
    <w:rsid w:val="008F7286"/>
    <w:rsid w:val="008F7483"/>
    <w:rsid w:val="008F7568"/>
    <w:rsid w:val="008F7F8C"/>
    <w:rsid w:val="009001DD"/>
    <w:rsid w:val="009006AA"/>
    <w:rsid w:val="00900F6A"/>
    <w:rsid w:val="00901066"/>
    <w:rsid w:val="009011EF"/>
    <w:rsid w:val="009018AA"/>
    <w:rsid w:val="00902121"/>
    <w:rsid w:val="009028C3"/>
    <w:rsid w:val="00902BDB"/>
    <w:rsid w:val="009034A5"/>
    <w:rsid w:val="00903A9A"/>
    <w:rsid w:val="009043F6"/>
    <w:rsid w:val="00904EC1"/>
    <w:rsid w:val="00905C51"/>
    <w:rsid w:val="0090682D"/>
    <w:rsid w:val="00907670"/>
    <w:rsid w:val="00910E09"/>
    <w:rsid w:val="009123E7"/>
    <w:rsid w:val="009126EC"/>
    <w:rsid w:val="00912DE6"/>
    <w:rsid w:val="0091386B"/>
    <w:rsid w:val="009138F5"/>
    <w:rsid w:val="009149C6"/>
    <w:rsid w:val="00914A6A"/>
    <w:rsid w:val="00914BF5"/>
    <w:rsid w:val="00915025"/>
    <w:rsid w:val="009150AF"/>
    <w:rsid w:val="0091610E"/>
    <w:rsid w:val="009174C1"/>
    <w:rsid w:val="009202C9"/>
    <w:rsid w:val="0092097A"/>
    <w:rsid w:val="009215EB"/>
    <w:rsid w:val="00921C0D"/>
    <w:rsid w:val="00922278"/>
    <w:rsid w:val="009225C8"/>
    <w:rsid w:val="00922ECA"/>
    <w:rsid w:val="00922FCB"/>
    <w:rsid w:val="00923BAA"/>
    <w:rsid w:val="00924183"/>
    <w:rsid w:val="009257E5"/>
    <w:rsid w:val="00925A62"/>
    <w:rsid w:val="00925AE9"/>
    <w:rsid w:val="0092672F"/>
    <w:rsid w:val="00927EED"/>
    <w:rsid w:val="009312E5"/>
    <w:rsid w:val="0093133D"/>
    <w:rsid w:val="00932909"/>
    <w:rsid w:val="00934BF7"/>
    <w:rsid w:val="00935101"/>
    <w:rsid w:val="009356C5"/>
    <w:rsid w:val="00935C42"/>
    <w:rsid w:val="0093684A"/>
    <w:rsid w:val="00940572"/>
    <w:rsid w:val="00941E3A"/>
    <w:rsid w:val="00943939"/>
    <w:rsid w:val="00943CD3"/>
    <w:rsid w:val="00943DF3"/>
    <w:rsid w:val="00944346"/>
    <w:rsid w:val="00944CE6"/>
    <w:rsid w:val="0094524E"/>
    <w:rsid w:val="0094561C"/>
    <w:rsid w:val="009458C9"/>
    <w:rsid w:val="0094633A"/>
    <w:rsid w:val="009474FE"/>
    <w:rsid w:val="0095039F"/>
    <w:rsid w:val="0095081F"/>
    <w:rsid w:val="00950CA1"/>
    <w:rsid w:val="009511FA"/>
    <w:rsid w:val="009529AE"/>
    <w:rsid w:val="00953473"/>
    <w:rsid w:val="0095486F"/>
    <w:rsid w:val="00954ABE"/>
    <w:rsid w:val="00955B28"/>
    <w:rsid w:val="00955DBF"/>
    <w:rsid w:val="00956053"/>
    <w:rsid w:val="0095637F"/>
    <w:rsid w:val="009566FE"/>
    <w:rsid w:val="00956AE8"/>
    <w:rsid w:val="0095720B"/>
    <w:rsid w:val="0096058B"/>
    <w:rsid w:val="009609E9"/>
    <w:rsid w:val="00961BC5"/>
    <w:rsid w:val="00962E1F"/>
    <w:rsid w:val="00963052"/>
    <w:rsid w:val="009631AD"/>
    <w:rsid w:val="00963B1A"/>
    <w:rsid w:val="00964079"/>
    <w:rsid w:val="009644B6"/>
    <w:rsid w:val="009647D3"/>
    <w:rsid w:val="009649B8"/>
    <w:rsid w:val="0096585C"/>
    <w:rsid w:val="00965F3E"/>
    <w:rsid w:val="00966C42"/>
    <w:rsid w:val="00967371"/>
    <w:rsid w:val="00967E84"/>
    <w:rsid w:val="00970259"/>
    <w:rsid w:val="00970CBD"/>
    <w:rsid w:val="00971878"/>
    <w:rsid w:val="009719EF"/>
    <w:rsid w:val="00973EBD"/>
    <w:rsid w:val="009744A1"/>
    <w:rsid w:val="009745B5"/>
    <w:rsid w:val="0097519F"/>
    <w:rsid w:val="00975A57"/>
    <w:rsid w:val="00975A61"/>
    <w:rsid w:val="00975C6B"/>
    <w:rsid w:val="00976F1F"/>
    <w:rsid w:val="00977633"/>
    <w:rsid w:val="0097775F"/>
    <w:rsid w:val="00977D56"/>
    <w:rsid w:val="009800B0"/>
    <w:rsid w:val="00981962"/>
    <w:rsid w:val="00983191"/>
    <w:rsid w:val="00983544"/>
    <w:rsid w:val="0098473B"/>
    <w:rsid w:val="009850B3"/>
    <w:rsid w:val="00985364"/>
    <w:rsid w:val="009856B9"/>
    <w:rsid w:val="0098594C"/>
    <w:rsid w:val="009860CE"/>
    <w:rsid w:val="0098613B"/>
    <w:rsid w:val="009910C1"/>
    <w:rsid w:val="00991C06"/>
    <w:rsid w:val="0099209D"/>
    <w:rsid w:val="0099236D"/>
    <w:rsid w:val="00993531"/>
    <w:rsid w:val="00994FAC"/>
    <w:rsid w:val="009951A6"/>
    <w:rsid w:val="00996B5E"/>
    <w:rsid w:val="00996C56"/>
    <w:rsid w:val="00997FAA"/>
    <w:rsid w:val="009A0978"/>
    <w:rsid w:val="009A1279"/>
    <w:rsid w:val="009A12EF"/>
    <w:rsid w:val="009A1776"/>
    <w:rsid w:val="009A2A18"/>
    <w:rsid w:val="009A3F64"/>
    <w:rsid w:val="009A4ACD"/>
    <w:rsid w:val="009A5253"/>
    <w:rsid w:val="009A7831"/>
    <w:rsid w:val="009B20FE"/>
    <w:rsid w:val="009B2275"/>
    <w:rsid w:val="009B265A"/>
    <w:rsid w:val="009B334E"/>
    <w:rsid w:val="009B3EBB"/>
    <w:rsid w:val="009B45E5"/>
    <w:rsid w:val="009B5DB1"/>
    <w:rsid w:val="009B77F2"/>
    <w:rsid w:val="009B7C42"/>
    <w:rsid w:val="009B7CB3"/>
    <w:rsid w:val="009C049D"/>
    <w:rsid w:val="009C1E35"/>
    <w:rsid w:val="009C2216"/>
    <w:rsid w:val="009C278D"/>
    <w:rsid w:val="009C439C"/>
    <w:rsid w:val="009C447F"/>
    <w:rsid w:val="009C4F8D"/>
    <w:rsid w:val="009C517D"/>
    <w:rsid w:val="009C6AFB"/>
    <w:rsid w:val="009C7ABC"/>
    <w:rsid w:val="009D06D1"/>
    <w:rsid w:val="009D16F3"/>
    <w:rsid w:val="009D1B27"/>
    <w:rsid w:val="009D3588"/>
    <w:rsid w:val="009D3C7A"/>
    <w:rsid w:val="009D3F04"/>
    <w:rsid w:val="009D41E7"/>
    <w:rsid w:val="009D440C"/>
    <w:rsid w:val="009D5CBD"/>
    <w:rsid w:val="009D6086"/>
    <w:rsid w:val="009D644A"/>
    <w:rsid w:val="009D6EE8"/>
    <w:rsid w:val="009E0183"/>
    <w:rsid w:val="009E1B33"/>
    <w:rsid w:val="009E20E0"/>
    <w:rsid w:val="009E29C9"/>
    <w:rsid w:val="009E305D"/>
    <w:rsid w:val="009E308C"/>
    <w:rsid w:val="009E331F"/>
    <w:rsid w:val="009E3514"/>
    <w:rsid w:val="009E42CA"/>
    <w:rsid w:val="009E464E"/>
    <w:rsid w:val="009E6618"/>
    <w:rsid w:val="009E740A"/>
    <w:rsid w:val="009F1914"/>
    <w:rsid w:val="009F2360"/>
    <w:rsid w:val="009F2D93"/>
    <w:rsid w:val="009F3ACF"/>
    <w:rsid w:val="009F4616"/>
    <w:rsid w:val="009F5385"/>
    <w:rsid w:val="009F546F"/>
    <w:rsid w:val="009F5919"/>
    <w:rsid w:val="009F608D"/>
    <w:rsid w:val="009F6E69"/>
    <w:rsid w:val="00A01534"/>
    <w:rsid w:val="00A01EAB"/>
    <w:rsid w:val="00A03644"/>
    <w:rsid w:val="00A03B65"/>
    <w:rsid w:val="00A03FFB"/>
    <w:rsid w:val="00A04596"/>
    <w:rsid w:val="00A049DB"/>
    <w:rsid w:val="00A05988"/>
    <w:rsid w:val="00A05D79"/>
    <w:rsid w:val="00A05D7A"/>
    <w:rsid w:val="00A05FD2"/>
    <w:rsid w:val="00A06877"/>
    <w:rsid w:val="00A06B99"/>
    <w:rsid w:val="00A07129"/>
    <w:rsid w:val="00A07D99"/>
    <w:rsid w:val="00A10C5F"/>
    <w:rsid w:val="00A112DA"/>
    <w:rsid w:val="00A11F41"/>
    <w:rsid w:val="00A132A9"/>
    <w:rsid w:val="00A138DC"/>
    <w:rsid w:val="00A1396C"/>
    <w:rsid w:val="00A149A2"/>
    <w:rsid w:val="00A14AC5"/>
    <w:rsid w:val="00A153FF"/>
    <w:rsid w:val="00A1666C"/>
    <w:rsid w:val="00A16D55"/>
    <w:rsid w:val="00A202FB"/>
    <w:rsid w:val="00A20752"/>
    <w:rsid w:val="00A20C25"/>
    <w:rsid w:val="00A20CEE"/>
    <w:rsid w:val="00A218A6"/>
    <w:rsid w:val="00A2190B"/>
    <w:rsid w:val="00A23180"/>
    <w:rsid w:val="00A2341C"/>
    <w:rsid w:val="00A2359D"/>
    <w:rsid w:val="00A23729"/>
    <w:rsid w:val="00A23968"/>
    <w:rsid w:val="00A258DD"/>
    <w:rsid w:val="00A25DFB"/>
    <w:rsid w:val="00A26C16"/>
    <w:rsid w:val="00A26F27"/>
    <w:rsid w:val="00A27205"/>
    <w:rsid w:val="00A27A8C"/>
    <w:rsid w:val="00A30FFC"/>
    <w:rsid w:val="00A32660"/>
    <w:rsid w:val="00A32D27"/>
    <w:rsid w:val="00A32DFA"/>
    <w:rsid w:val="00A33D2A"/>
    <w:rsid w:val="00A3409A"/>
    <w:rsid w:val="00A35217"/>
    <w:rsid w:val="00A35DA5"/>
    <w:rsid w:val="00A3694E"/>
    <w:rsid w:val="00A370A6"/>
    <w:rsid w:val="00A374E1"/>
    <w:rsid w:val="00A37634"/>
    <w:rsid w:val="00A37C1E"/>
    <w:rsid w:val="00A37DCA"/>
    <w:rsid w:val="00A37DE6"/>
    <w:rsid w:val="00A40D5B"/>
    <w:rsid w:val="00A40EAA"/>
    <w:rsid w:val="00A429FE"/>
    <w:rsid w:val="00A42FD6"/>
    <w:rsid w:val="00A444A8"/>
    <w:rsid w:val="00A45B45"/>
    <w:rsid w:val="00A463C2"/>
    <w:rsid w:val="00A473A9"/>
    <w:rsid w:val="00A47A32"/>
    <w:rsid w:val="00A50F77"/>
    <w:rsid w:val="00A51684"/>
    <w:rsid w:val="00A519FB"/>
    <w:rsid w:val="00A527BB"/>
    <w:rsid w:val="00A535FE"/>
    <w:rsid w:val="00A53981"/>
    <w:rsid w:val="00A54B8A"/>
    <w:rsid w:val="00A54F9F"/>
    <w:rsid w:val="00A55695"/>
    <w:rsid w:val="00A557B4"/>
    <w:rsid w:val="00A55C5E"/>
    <w:rsid w:val="00A5649F"/>
    <w:rsid w:val="00A569F7"/>
    <w:rsid w:val="00A56C2F"/>
    <w:rsid w:val="00A56CFB"/>
    <w:rsid w:val="00A57985"/>
    <w:rsid w:val="00A60042"/>
    <w:rsid w:val="00A60774"/>
    <w:rsid w:val="00A6138E"/>
    <w:rsid w:val="00A6162F"/>
    <w:rsid w:val="00A62065"/>
    <w:rsid w:val="00A6242C"/>
    <w:rsid w:val="00A62467"/>
    <w:rsid w:val="00A62825"/>
    <w:rsid w:val="00A62BA0"/>
    <w:rsid w:val="00A62E87"/>
    <w:rsid w:val="00A63486"/>
    <w:rsid w:val="00A635EE"/>
    <w:rsid w:val="00A63DA6"/>
    <w:rsid w:val="00A6412E"/>
    <w:rsid w:val="00A651BD"/>
    <w:rsid w:val="00A662D3"/>
    <w:rsid w:val="00A669C7"/>
    <w:rsid w:val="00A66AEF"/>
    <w:rsid w:val="00A670EC"/>
    <w:rsid w:val="00A708C1"/>
    <w:rsid w:val="00A720E4"/>
    <w:rsid w:val="00A72358"/>
    <w:rsid w:val="00A72C86"/>
    <w:rsid w:val="00A7634C"/>
    <w:rsid w:val="00A77519"/>
    <w:rsid w:val="00A77A6B"/>
    <w:rsid w:val="00A814F6"/>
    <w:rsid w:val="00A818F8"/>
    <w:rsid w:val="00A8265E"/>
    <w:rsid w:val="00A82C57"/>
    <w:rsid w:val="00A82F21"/>
    <w:rsid w:val="00A83DE2"/>
    <w:rsid w:val="00A848A4"/>
    <w:rsid w:val="00A84C88"/>
    <w:rsid w:val="00A84DCE"/>
    <w:rsid w:val="00A85533"/>
    <w:rsid w:val="00A86480"/>
    <w:rsid w:val="00A86EB2"/>
    <w:rsid w:val="00A87A3F"/>
    <w:rsid w:val="00A90AC7"/>
    <w:rsid w:val="00A90B9E"/>
    <w:rsid w:val="00A90D39"/>
    <w:rsid w:val="00A91363"/>
    <w:rsid w:val="00A91556"/>
    <w:rsid w:val="00A9155E"/>
    <w:rsid w:val="00A91AB9"/>
    <w:rsid w:val="00A91DFF"/>
    <w:rsid w:val="00A924A2"/>
    <w:rsid w:val="00A93659"/>
    <w:rsid w:val="00A93E86"/>
    <w:rsid w:val="00A9405D"/>
    <w:rsid w:val="00A94E1F"/>
    <w:rsid w:val="00A9556E"/>
    <w:rsid w:val="00A95743"/>
    <w:rsid w:val="00A960B4"/>
    <w:rsid w:val="00AA0249"/>
    <w:rsid w:val="00AA0F8B"/>
    <w:rsid w:val="00AA1355"/>
    <w:rsid w:val="00AA1EE1"/>
    <w:rsid w:val="00AA2377"/>
    <w:rsid w:val="00AA3372"/>
    <w:rsid w:val="00AA344E"/>
    <w:rsid w:val="00AA3DE3"/>
    <w:rsid w:val="00AA4231"/>
    <w:rsid w:val="00AA473A"/>
    <w:rsid w:val="00AA4E31"/>
    <w:rsid w:val="00AA531E"/>
    <w:rsid w:val="00AA60CD"/>
    <w:rsid w:val="00AA6393"/>
    <w:rsid w:val="00AA682E"/>
    <w:rsid w:val="00AA6A97"/>
    <w:rsid w:val="00AB1699"/>
    <w:rsid w:val="00AB1F59"/>
    <w:rsid w:val="00AB2F13"/>
    <w:rsid w:val="00AB311C"/>
    <w:rsid w:val="00AB483F"/>
    <w:rsid w:val="00AB5DF4"/>
    <w:rsid w:val="00AB6DCB"/>
    <w:rsid w:val="00AB73EE"/>
    <w:rsid w:val="00AB75AD"/>
    <w:rsid w:val="00AB790D"/>
    <w:rsid w:val="00AC08DD"/>
    <w:rsid w:val="00AC215F"/>
    <w:rsid w:val="00AC221E"/>
    <w:rsid w:val="00AC25E6"/>
    <w:rsid w:val="00AC261B"/>
    <w:rsid w:val="00AC2D02"/>
    <w:rsid w:val="00AC2E93"/>
    <w:rsid w:val="00AC30EE"/>
    <w:rsid w:val="00AC329F"/>
    <w:rsid w:val="00AC3E51"/>
    <w:rsid w:val="00AC4EB3"/>
    <w:rsid w:val="00AC4F17"/>
    <w:rsid w:val="00AC557A"/>
    <w:rsid w:val="00AC5B02"/>
    <w:rsid w:val="00AC62F1"/>
    <w:rsid w:val="00AC65B5"/>
    <w:rsid w:val="00AD018D"/>
    <w:rsid w:val="00AD0D78"/>
    <w:rsid w:val="00AD1180"/>
    <w:rsid w:val="00AD12AB"/>
    <w:rsid w:val="00AD1C9B"/>
    <w:rsid w:val="00AD1DE2"/>
    <w:rsid w:val="00AD246A"/>
    <w:rsid w:val="00AD3E3D"/>
    <w:rsid w:val="00AD4E3B"/>
    <w:rsid w:val="00AD5F29"/>
    <w:rsid w:val="00AD5FA7"/>
    <w:rsid w:val="00AD656C"/>
    <w:rsid w:val="00AD73A5"/>
    <w:rsid w:val="00AE0955"/>
    <w:rsid w:val="00AE098B"/>
    <w:rsid w:val="00AE36CC"/>
    <w:rsid w:val="00AE3A0B"/>
    <w:rsid w:val="00AE3C4E"/>
    <w:rsid w:val="00AE3D94"/>
    <w:rsid w:val="00AE3E07"/>
    <w:rsid w:val="00AE40EA"/>
    <w:rsid w:val="00AE428F"/>
    <w:rsid w:val="00AE4364"/>
    <w:rsid w:val="00AE530D"/>
    <w:rsid w:val="00AE5BE6"/>
    <w:rsid w:val="00AE6EF5"/>
    <w:rsid w:val="00AE6F26"/>
    <w:rsid w:val="00AE7880"/>
    <w:rsid w:val="00AE7B86"/>
    <w:rsid w:val="00AE7E81"/>
    <w:rsid w:val="00AF0523"/>
    <w:rsid w:val="00AF1DF0"/>
    <w:rsid w:val="00AF2580"/>
    <w:rsid w:val="00AF2FE0"/>
    <w:rsid w:val="00AF40B5"/>
    <w:rsid w:val="00AF436F"/>
    <w:rsid w:val="00AF567E"/>
    <w:rsid w:val="00AF603D"/>
    <w:rsid w:val="00AF6150"/>
    <w:rsid w:val="00AF66BC"/>
    <w:rsid w:val="00AF6C72"/>
    <w:rsid w:val="00AF7684"/>
    <w:rsid w:val="00B00BF4"/>
    <w:rsid w:val="00B03F24"/>
    <w:rsid w:val="00B04285"/>
    <w:rsid w:val="00B0568B"/>
    <w:rsid w:val="00B05AA2"/>
    <w:rsid w:val="00B05B25"/>
    <w:rsid w:val="00B06490"/>
    <w:rsid w:val="00B067D2"/>
    <w:rsid w:val="00B06C93"/>
    <w:rsid w:val="00B0786C"/>
    <w:rsid w:val="00B07A1B"/>
    <w:rsid w:val="00B07AB9"/>
    <w:rsid w:val="00B111AD"/>
    <w:rsid w:val="00B1166C"/>
    <w:rsid w:val="00B116D5"/>
    <w:rsid w:val="00B116E2"/>
    <w:rsid w:val="00B127AA"/>
    <w:rsid w:val="00B14129"/>
    <w:rsid w:val="00B14372"/>
    <w:rsid w:val="00B14DDF"/>
    <w:rsid w:val="00B152E9"/>
    <w:rsid w:val="00B1580E"/>
    <w:rsid w:val="00B15A9A"/>
    <w:rsid w:val="00B1790A"/>
    <w:rsid w:val="00B206ED"/>
    <w:rsid w:val="00B20D6F"/>
    <w:rsid w:val="00B21B7E"/>
    <w:rsid w:val="00B21C38"/>
    <w:rsid w:val="00B24282"/>
    <w:rsid w:val="00B2432F"/>
    <w:rsid w:val="00B24828"/>
    <w:rsid w:val="00B24B1A"/>
    <w:rsid w:val="00B25AF3"/>
    <w:rsid w:val="00B25E8E"/>
    <w:rsid w:val="00B26025"/>
    <w:rsid w:val="00B274C8"/>
    <w:rsid w:val="00B2754A"/>
    <w:rsid w:val="00B277E8"/>
    <w:rsid w:val="00B279FE"/>
    <w:rsid w:val="00B301AB"/>
    <w:rsid w:val="00B30688"/>
    <w:rsid w:val="00B31479"/>
    <w:rsid w:val="00B31D2A"/>
    <w:rsid w:val="00B31EEF"/>
    <w:rsid w:val="00B32256"/>
    <w:rsid w:val="00B3256B"/>
    <w:rsid w:val="00B327B0"/>
    <w:rsid w:val="00B3343B"/>
    <w:rsid w:val="00B334A6"/>
    <w:rsid w:val="00B33CB4"/>
    <w:rsid w:val="00B342AB"/>
    <w:rsid w:val="00B34792"/>
    <w:rsid w:val="00B35E75"/>
    <w:rsid w:val="00B361F0"/>
    <w:rsid w:val="00B365E8"/>
    <w:rsid w:val="00B366EB"/>
    <w:rsid w:val="00B36D80"/>
    <w:rsid w:val="00B370C6"/>
    <w:rsid w:val="00B371D0"/>
    <w:rsid w:val="00B40C00"/>
    <w:rsid w:val="00B4125B"/>
    <w:rsid w:val="00B41FAA"/>
    <w:rsid w:val="00B42AED"/>
    <w:rsid w:val="00B42EB3"/>
    <w:rsid w:val="00B4341F"/>
    <w:rsid w:val="00B43D2C"/>
    <w:rsid w:val="00B443C2"/>
    <w:rsid w:val="00B45439"/>
    <w:rsid w:val="00B46167"/>
    <w:rsid w:val="00B468A9"/>
    <w:rsid w:val="00B46BC3"/>
    <w:rsid w:val="00B47679"/>
    <w:rsid w:val="00B47844"/>
    <w:rsid w:val="00B47BC1"/>
    <w:rsid w:val="00B50345"/>
    <w:rsid w:val="00B50AAE"/>
    <w:rsid w:val="00B51387"/>
    <w:rsid w:val="00B516D3"/>
    <w:rsid w:val="00B522D7"/>
    <w:rsid w:val="00B52EB9"/>
    <w:rsid w:val="00B53176"/>
    <w:rsid w:val="00B5318A"/>
    <w:rsid w:val="00B53786"/>
    <w:rsid w:val="00B54382"/>
    <w:rsid w:val="00B5488C"/>
    <w:rsid w:val="00B55FD0"/>
    <w:rsid w:val="00B560A9"/>
    <w:rsid w:val="00B56771"/>
    <w:rsid w:val="00B568FA"/>
    <w:rsid w:val="00B56F2B"/>
    <w:rsid w:val="00B57EA3"/>
    <w:rsid w:val="00B60132"/>
    <w:rsid w:val="00B608FA"/>
    <w:rsid w:val="00B620A8"/>
    <w:rsid w:val="00B6213E"/>
    <w:rsid w:val="00B62393"/>
    <w:rsid w:val="00B6350E"/>
    <w:rsid w:val="00B63C58"/>
    <w:rsid w:val="00B63F86"/>
    <w:rsid w:val="00B641D0"/>
    <w:rsid w:val="00B642A4"/>
    <w:rsid w:val="00B642E1"/>
    <w:rsid w:val="00B65A5F"/>
    <w:rsid w:val="00B65D2C"/>
    <w:rsid w:val="00B666F0"/>
    <w:rsid w:val="00B67052"/>
    <w:rsid w:val="00B676AC"/>
    <w:rsid w:val="00B70431"/>
    <w:rsid w:val="00B70BA0"/>
    <w:rsid w:val="00B7165F"/>
    <w:rsid w:val="00B7222F"/>
    <w:rsid w:val="00B76553"/>
    <w:rsid w:val="00B7663A"/>
    <w:rsid w:val="00B77437"/>
    <w:rsid w:val="00B77B87"/>
    <w:rsid w:val="00B806B1"/>
    <w:rsid w:val="00B822BF"/>
    <w:rsid w:val="00B83B89"/>
    <w:rsid w:val="00B842FB"/>
    <w:rsid w:val="00B847FC"/>
    <w:rsid w:val="00B8481F"/>
    <w:rsid w:val="00B84933"/>
    <w:rsid w:val="00B84F8F"/>
    <w:rsid w:val="00B85DBD"/>
    <w:rsid w:val="00B87E40"/>
    <w:rsid w:val="00B91508"/>
    <w:rsid w:val="00B917A2"/>
    <w:rsid w:val="00B92B2A"/>
    <w:rsid w:val="00B9334B"/>
    <w:rsid w:val="00B933DC"/>
    <w:rsid w:val="00B95868"/>
    <w:rsid w:val="00B95FEF"/>
    <w:rsid w:val="00B967AB"/>
    <w:rsid w:val="00B97FFA"/>
    <w:rsid w:val="00BA10F8"/>
    <w:rsid w:val="00BA1138"/>
    <w:rsid w:val="00BA15FF"/>
    <w:rsid w:val="00BA1B35"/>
    <w:rsid w:val="00BA1F56"/>
    <w:rsid w:val="00BA2C5C"/>
    <w:rsid w:val="00BA371A"/>
    <w:rsid w:val="00BA5032"/>
    <w:rsid w:val="00BA5114"/>
    <w:rsid w:val="00BA5187"/>
    <w:rsid w:val="00BA63E0"/>
    <w:rsid w:val="00BA6C60"/>
    <w:rsid w:val="00BA6EF6"/>
    <w:rsid w:val="00BA7D67"/>
    <w:rsid w:val="00BB0B18"/>
    <w:rsid w:val="00BB170D"/>
    <w:rsid w:val="00BB1BE9"/>
    <w:rsid w:val="00BB26FD"/>
    <w:rsid w:val="00BB3DDB"/>
    <w:rsid w:val="00BB4EEC"/>
    <w:rsid w:val="00BB6308"/>
    <w:rsid w:val="00BB737F"/>
    <w:rsid w:val="00BC0C2C"/>
    <w:rsid w:val="00BC11D4"/>
    <w:rsid w:val="00BC1834"/>
    <w:rsid w:val="00BC2F4D"/>
    <w:rsid w:val="00BC3C56"/>
    <w:rsid w:val="00BC4C0D"/>
    <w:rsid w:val="00BC53A2"/>
    <w:rsid w:val="00BC5B12"/>
    <w:rsid w:val="00BC5F82"/>
    <w:rsid w:val="00BC7935"/>
    <w:rsid w:val="00BD0543"/>
    <w:rsid w:val="00BD185B"/>
    <w:rsid w:val="00BD4116"/>
    <w:rsid w:val="00BD42C8"/>
    <w:rsid w:val="00BD4DDF"/>
    <w:rsid w:val="00BD4E5C"/>
    <w:rsid w:val="00BD6173"/>
    <w:rsid w:val="00BD698B"/>
    <w:rsid w:val="00BD708B"/>
    <w:rsid w:val="00BE08FA"/>
    <w:rsid w:val="00BE1882"/>
    <w:rsid w:val="00BE1BF9"/>
    <w:rsid w:val="00BE1DD4"/>
    <w:rsid w:val="00BE312B"/>
    <w:rsid w:val="00BE480D"/>
    <w:rsid w:val="00BE492F"/>
    <w:rsid w:val="00BE5369"/>
    <w:rsid w:val="00BE5AEF"/>
    <w:rsid w:val="00BE5CA9"/>
    <w:rsid w:val="00BE6269"/>
    <w:rsid w:val="00BE6DF9"/>
    <w:rsid w:val="00BE7080"/>
    <w:rsid w:val="00BF158B"/>
    <w:rsid w:val="00BF16FB"/>
    <w:rsid w:val="00BF18D8"/>
    <w:rsid w:val="00BF1C7C"/>
    <w:rsid w:val="00BF2028"/>
    <w:rsid w:val="00BF23AF"/>
    <w:rsid w:val="00BF343A"/>
    <w:rsid w:val="00BF3CDA"/>
    <w:rsid w:val="00BF3FBB"/>
    <w:rsid w:val="00BF47EC"/>
    <w:rsid w:val="00BF5289"/>
    <w:rsid w:val="00BF5C25"/>
    <w:rsid w:val="00BF6783"/>
    <w:rsid w:val="00BF6B9A"/>
    <w:rsid w:val="00BF6BCD"/>
    <w:rsid w:val="00BF7C31"/>
    <w:rsid w:val="00C00497"/>
    <w:rsid w:val="00C01494"/>
    <w:rsid w:val="00C02454"/>
    <w:rsid w:val="00C0298E"/>
    <w:rsid w:val="00C02CC5"/>
    <w:rsid w:val="00C043EC"/>
    <w:rsid w:val="00C04838"/>
    <w:rsid w:val="00C04CC8"/>
    <w:rsid w:val="00C052E3"/>
    <w:rsid w:val="00C07C05"/>
    <w:rsid w:val="00C103B7"/>
    <w:rsid w:val="00C110D6"/>
    <w:rsid w:val="00C1148E"/>
    <w:rsid w:val="00C13430"/>
    <w:rsid w:val="00C13B98"/>
    <w:rsid w:val="00C13D86"/>
    <w:rsid w:val="00C14DB7"/>
    <w:rsid w:val="00C15A21"/>
    <w:rsid w:val="00C16837"/>
    <w:rsid w:val="00C16E3D"/>
    <w:rsid w:val="00C20758"/>
    <w:rsid w:val="00C20AE2"/>
    <w:rsid w:val="00C21E3E"/>
    <w:rsid w:val="00C22BD3"/>
    <w:rsid w:val="00C23162"/>
    <w:rsid w:val="00C25B76"/>
    <w:rsid w:val="00C27443"/>
    <w:rsid w:val="00C27959"/>
    <w:rsid w:val="00C31948"/>
    <w:rsid w:val="00C31D0B"/>
    <w:rsid w:val="00C321B8"/>
    <w:rsid w:val="00C328D1"/>
    <w:rsid w:val="00C32FA3"/>
    <w:rsid w:val="00C33B8B"/>
    <w:rsid w:val="00C33CD4"/>
    <w:rsid w:val="00C33D40"/>
    <w:rsid w:val="00C34007"/>
    <w:rsid w:val="00C3435A"/>
    <w:rsid w:val="00C3436F"/>
    <w:rsid w:val="00C34DEE"/>
    <w:rsid w:val="00C35026"/>
    <w:rsid w:val="00C3567F"/>
    <w:rsid w:val="00C3637A"/>
    <w:rsid w:val="00C36839"/>
    <w:rsid w:val="00C37659"/>
    <w:rsid w:val="00C40764"/>
    <w:rsid w:val="00C411B3"/>
    <w:rsid w:val="00C414B5"/>
    <w:rsid w:val="00C418E2"/>
    <w:rsid w:val="00C42971"/>
    <w:rsid w:val="00C435FF"/>
    <w:rsid w:val="00C4386F"/>
    <w:rsid w:val="00C43A5A"/>
    <w:rsid w:val="00C43CB6"/>
    <w:rsid w:val="00C43E35"/>
    <w:rsid w:val="00C43F64"/>
    <w:rsid w:val="00C45A42"/>
    <w:rsid w:val="00C463AF"/>
    <w:rsid w:val="00C46CD2"/>
    <w:rsid w:val="00C50C2D"/>
    <w:rsid w:val="00C516D7"/>
    <w:rsid w:val="00C51D07"/>
    <w:rsid w:val="00C51F5F"/>
    <w:rsid w:val="00C522CE"/>
    <w:rsid w:val="00C52AD8"/>
    <w:rsid w:val="00C53C15"/>
    <w:rsid w:val="00C541D9"/>
    <w:rsid w:val="00C54F9B"/>
    <w:rsid w:val="00C550EB"/>
    <w:rsid w:val="00C57290"/>
    <w:rsid w:val="00C578E8"/>
    <w:rsid w:val="00C61FCE"/>
    <w:rsid w:val="00C6254B"/>
    <w:rsid w:val="00C6279B"/>
    <w:rsid w:val="00C62959"/>
    <w:rsid w:val="00C62BEA"/>
    <w:rsid w:val="00C62E93"/>
    <w:rsid w:val="00C62EAD"/>
    <w:rsid w:val="00C63893"/>
    <w:rsid w:val="00C63DF5"/>
    <w:rsid w:val="00C63F0C"/>
    <w:rsid w:val="00C649EF"/>
    <w:rsid w:val="00C64AD1"/>
    <w:rsid w:val="00C64D53"/>
    <w:rsid w:val="00C65841"/>
    <w:rsid w:val="00C65D57"/>
    <w:rsid w:val="00C664B0"/>
    <w:rsid w:val="00C67A8D"/>
    <w:rsid w:val="00C70D94"/>
    <w:rsid w:val="00C70FAB"/>
    <w:rsid w:val="00C71030"/>
    <w:rsid w:val="00C71C7F"/>
    <w:rsid w:val="00C722BD"/>
    <w:rsid w:val="00C73480"/>
    <w:rsid w:val="00C7363E"/>
    <w:rsid w:val="00C73A54"/>
    <w:rsid w:val="00C74C5C"/>
    <w:rsid w:val="00C74E53"/>
    <w:rsid w:val="00C77B6D"/>
    <w:rsid w:val="00C77EB8"/>
    <w:rsid w:val="00C801E1"/>
    <w:rsid w:val="00C81618"/>
    <w:rsid w:val="00C826ED"/>
    <w:rsid w:val="00C82F2D"/>
    <w:rsid w:val="00C83DCF"/>
    <w:rsid w:val="00C83F81"/>
    <w:rsid w:val="00C8463F"/>
    <w:rsid w:val="00C862B2"/>
    <w:rsid w:val="00C86E0B"/>
    <w:rsid w:val="00C87829"/>
    <w:rsid w:val="00C904D4"/>
    <w:rsid w:val="00C93967"/>
    <w:rsid w:val="00C94C4D"/>
    <w:rsid w:val="00C94E86"/>
    <w:rsid w:val="00C951D2"/>
    <w:rsid w:val="00C955F8"/>
    <w:rsid w:val="00C96096"/>
    <w:rsid w:val="00C96C54"/>
    <w:rsid w:val="00C96CE8"/>
    <w:rsid w:val="00CA05FC"/>
    <w:rsid w:val="00CA0E85"/>
    <w:rsid w:val="00CA17C8"/>
    <w:rsid w:val="00CA20F7"/>
    <w:rsid w:val="00CA23DE"/>
    <w:rsid w:val="00CA29D9"/>
    <w:rsid w:val="00CA3C92"/>
    <w:rsid w:val="00CA3EC0"/>
    <w:rsid w:val="00CA405E"/>
    <w:rsid w:val="00CA4742"/>
    <w:rsid w:val="00CA55B6"/>
    <w:rsid w:val="00CA56BE"/>
    <w:rsid w:val="00CA5AB8"/>
    <w:rsid w:val="00CA61F4"/>
    <w:rsid w:val="00CA7B3D"/>
    <w:rsid w:val="00CA7DFA"/>
    <w:rsid w:val="00CA7EEB"/>
    <w:rsid w:val="00CB07B2"/>
    <w:rsid w:val="00CB0B83"/>
    <w:rsid w:val="00CB13C2"/>
    <w:rsid w:val="00CB2A76"/>
    <w:rsid w:val="00CB38FB"/>
    <w:rsid w:val="00CB4711"/>
    <w:rsid w:val="00CB50AB"/>
    <w:rsid w:val="00CB6C22"/>
    <w:rsid w:val="00CB71DA"/>
    <w:rsid w:val="00CC04ED"/>
    <w:rsid w:val="00CC177A"/>
    <w:rsid w:val="00CC2699"/>
    <w:rsid w:val="00CC2745"/>
    <w:rsid w:val="00CC456A"/>
    <w:rsid w:val="00CC483D"/>
    <w:rsid w:val="00CC484F"/>
    <w:rsid w:val="00CC4BD7"/>
    <w:rsid w:val="00CC5211"/>
    <w:rsid w:val="00CC5ED5"/>
    <w:rsid w:val="00CC5FE7"/>
    <w:rsid w:val="00CC66FE"/>
    <w:rsid w:val="00CC6EA7"/>
    <w:rsid w:val="00CC792E"/>
    <w:rsid w:val="00CD078F"/>
    <w:rsid w:val="00CD0B87"/>
    <w:rsid w:val="00CD0CAB"/>
    <w:rsid w:val="00CD1D08"/>
    <w:rsid w:val="00CD22DB"/>
    <w:rsid w:val="00CD2687"/>
    <w:rsid w:val="00CD3162"/>
    <w:rsid w:val="00CD3379"/>
    <w:rsid w:val="00CD3494"/>
    <w:rsid w:val="00CD36D2"/>
    <w:rsid w:val="00CD38D8"/>
    <w:rsid w:val="00CD68ED"/>
    <w:rsid w:val="00CE0BAD"/>
    <w:rsid w:val="00CE15AE"/>
    <w:rsid w:val="00CE306B"/>
    <w:rsid w:val="00CE391B"/>
    <w:rsid w:val="00CE3C7A"/>
    <w:rsid w:val="00CE3CA0"/>
    <w:rsid w:val="00CE4F21"/>
    <w:rsid w:val="00CE603F"/>
    <w:rsid w:val="00CE61E6"/>
    <w:rsid w:val="00CE7983"/>
    <w:rsid w:val="00CE79ED"/>
    <w:rsid w:val="00CF072A"/>
    <w:rsid w:val="00CF0E48"/>
    <w:rsid w:val="00CF1858"/>
    <w:rsid w:val="00CF3280"/>
    <w:rsid w:val="00CF34BD"/>
    <w:rsid w:val="00CF5A0A"/>
    <w:rsid w:val="00CF5C52"/>
    <w:rsid w:val="00CF7955"/>
    <w:rsid w:val="00D0153E"/>
    <w:rsid w:val="00D0166C"/>
    <w:rsid w:val="00D031B4"/>
    <w:rsid w:val="00D03649"/>
    <w:rsid w:val="00D039AC"/>
    <w:rsid w:val="00D04109"/>
    <w:rsid w:val="00D04732"/>
    <w:rsid w:val="00D04A05"/>
    <w:rsid w:val="00D057BE"/>
    <w:rsid w:val="00D0616C"/>
    <w:rsid w:val="00D07AE2"/>
    <w:rsid w:val="00D07E9F"/>
    <w:rsid w:val="00D1056F"/>
    <w:rsid w:val="00D105BE"/>
    <w:rsid w:val="00D10CEF"/>
    <w:rsid w:val="00D11762"/>
    <w:rsid w:val="00D120BA"/>
    <w:rsid w:val="00D12FD4"/>
    <w:rsid w:val="00D139DD"/>
    <w:rsid w:val="00D14724"/>
    <w:rsid w:val="00D14BFA"/>
    <w:rsid w:val="00D14C3F"/>
    <w:rsid w:val="00D14E89"/>
    <w:rsid w:val="00D14F85"/>
    <w:rsid w:val="00D150E6"/>
    <w:rsid w:val="00D151F0"/>
    <w:rsid w:val="00D15414"/>
    <w:rsid w:val="00D1582C"/>
    <w:rsid w:val="00D15DC5"/>
    <w:rsid w:val="00D160DB"/>
    <w:rsid w:val="00D163E9"/>
    <w:rsid w:val="00D1744D"/>
    <w:rsid w:val="00D177C7"/>
    <w:rsid w:val="00D2043F"/>
    <w:rsid w:val="00D20517"/>
    <w:rsid w:val="00D216F0"/>
    <w:rsid w:val="00D2184D"/>
    <w:rsid w:val="00D21C97"/>
    <w:rsid w:val="00D220C7"/>
    <w:rsid w:val="00D2370C"/>
    <w:rsid w:val="00D243AC"/>
    <w:rsid w:val="00D24843"/>
    <w:rsid w:val="00D25C8E"/>
    <w:rsid w:val="00D26293"/>
    <w:rsid w:val="00D27876"/>
    <w:rsid w:val="00D27897"/>
    <w:rsid w:val="00D27FA4"/>
    <w:rsid w:val="00D307F3"/>
    <w:rsid w:val="00D317A0"/>
    <w:rsid w:val="00D3297C"/>
    <w:rsid w:val="00D32D08"/>
    <w:rsid w:val="00D3357D"/>
    <w:rsid w:val="00D34394"/>
    <w:rsid w:val="00D376A3"/>
    <w:rsid w:val="00D40A61"/>
    <w:rsid w:val="00D4153F"/>
    <w:rsid w:val="00D41D46"/>
    <w:rsid w:val="00D42B32"/>
    <w:rsid w:val="00D42F63"/>
    <w:rsid w:val="00D44CD9"/>
    <w:rsid w:val="00D450F7"/>
    <w:rsid w:val="00D45A4C"/>
    <w:rsid w:val="00D45CDA"/>
    <w:rsid w:val="00D466C9"/>
    <w:rsid w:val="00D4706C"/>
    <w:rsid w:val="00D47425"/>
    <w:rsid w:val="00D505FA"/>
    <w:rsid w:val="00D50749"/>
    <w:rsid w:val="00D50836"/>
    <w:rsid w:val="00D50EF0"/>
    <w:rsid w:val="00D51420"/>
    <w:rsid w:val="00D51A60"/>
    <w:rsid w:val="00D51C62"/>
    <w:rsid w:val="00D52C41"/>
    <w:rsid w:val="00D52F3B"/>
    <w:rsid w:val="00D53200"/>
    <w:rsid w:val="00D5383A"/>
    <w:rsid w:val="00D55845"/>
    <w:rsid w:val="00D55DCE"/>
    <w:rsid w:val="00D60C5B"/>
    <w:rsid w:val="00D6123D"/>
    <w:rsid w:val="00D613BB"/>
    <w:rsid w:val="00D61E0C"/>
    <w:rsid w:val="00D6249B"/>
    <w:rsid w:val="00D6274B"/>
    <w:rsid w:val="00D632C2"/>
    <w:rsid w:val="00D634A1"/>
    <w:rsid w:val="00D637FD"/>
    <w:rsid w:val="00D63904"/>
    <w:rsid w:val="00D63955"/>
    <w:rsid w:val="00D64042"/>
    <w:rsid w:val="00D640A3"/>
    <w:rsid w:val="00D65059"/>
    <w:rsid w:val="00D65FB0"/>
    <w:rsid w:val="00D66239"/>
    <w:rsid w:val="00D66B72"/>
    <w:rsid w:val="00D66B8A"/>
    <w:rsid w:val="00D6735E"/>
    <w:rsid w:val="00D676C7"/>
    <w:rsid w:val="00D6791A"/>
    <w:rsid w:val="00D70316"/>
    <w:rsid w:val="00D705C4"/>
    <w:rsid w:val="00D71B58"/>
    <w:rsid w:val="00D7351D"/>
    <w:rsid w:val="00D737C5"/>
    <w:rsid w:val="00D73BEA"/>
    <w:rsid w:val="00D73CC1"/>
    <w:rsid w:val="00D742A6"/>
    <w:rsid w:val="00D76937"/>
    <w:rsid w:val="00D778E0"/>
    <w:rsid w:val="00D77A19"/>
    <w:rsid w:val="00D77D9E"/>
    <w:rsid w:val="00D807A5"/>
    <w:rsid w:val="00D80C12"/>
    <w:rsid w:val="00D81006"/>
    <w:rsid w:val="00D81249"/>
    <w:rsid w:val="00D8776E"/>
    <w:rsid w:val="00D90740"/>
    <w:rsid w:val="00D90757"/>
    <w:rsid w:val="00D91377"/>
    <w:rsid w:val="00D916A2"/>
    <w:rsid w:val="00D91903"/>
    <w:rsid w:val="00D91A0D"/>
    <w:rsid w:val="00D920BF"/>
    <w:rsid w:val="00D9267D"/>
    <w:rsid w:val="00D93A0E"/>
    <w:rsid w:val="00D93C99"/>
    <w:rsid w:val="00D96134"/>
    <w:rsid w:val="00D9734D"/>
    <w:rsid w:val="00DA0072"/>
    <w:rsid w:val="00DA0241"/>
    <w:rsid w:val="00DA0DD2"/>
    <w:rsid w:val="00DA1F3D"/>
    <w:rsid w:val="00DA2E9D"/>
    <w:rsid w:val="00DA2F2B"/>
    <w:rsid w:val="00DA4F5F"/>
    <w:rsid w:val="00DA58B3"/>
    <w:rsid w:val="00DA60A3"/>
    <w:rsid w:val="00DA63DA"/>
    <w:rsid w:val="00DA6C6A"/>
    <w:rsid w:val="00DB190D"/>
    <w:rsid w:val="00DB1CD2"/>
    <w:rsid w:val="00DB1FFE"/>
    <w:rsid w:val="00DB30E0"/>
    <w:rsid w:val="00DB3EA8"/>
    <w:rsid w:val="00DB4A61"/>
    <w:rsid w:val="00DB5F6C"/>
    <w:rsid w:val="00DB62EC"/>
    <w:rsid w:val="00DB64CD"/>
    <w:rsid w:val="00DB6C41"/>
    <w:rsid w:val="00DB7D9E"/>
    <w:rsid w:val="00DB7F0E"/>
    <w:rsid w:val="00DC0527"/>
    <w:rsid w:val="00DC0E56"/>
    <w:rsid w:val="00DC1AC0"/>
    <w:rsid w:val="00DC1C55"/>
    <w:rsid w:val="00DC2149"/>
    <w:rsid w:val="00DC2FFE"/>
    <w:rsid w:val="00DC32EE"/>
    <w:rsid w:val="00DC3734"/>
    <w:rsid w:val="00DC4534"/>
    <w:rsid w:val="00DC47F0"/>
    <w:rsid w:val="00DC529D"/>
    <w:rsid w:val="00DC589C"/>
    <w:rsid w:val="00DC5B3A"/>
    <w:rsid w:val="00DC6226"/>
    <w:rsid w:val="00DC7440"/>
    <w:rsid w:val="00DD0039"/>
    <w:rsid w:val="00DD0E67"/>
    <w:rsid w:val="00DD2C9D"/>
    <w:rsid w:val="00DD2F43"/>
    <w:rsid w:val="00DD33F1"/>
    <w:rsid w:val="00DD426B"/>
    <w:rsid w:val="00DD6091"/>
    <w:rsid w:val="00DD6114"/>
    <w:rsid w:val="00DD6A6E"/>
    <w:rsid w:val="00DD7252"/>
    <w:rsid w:val="00DD75EE"/>
    <w:rsid w:val="00DD7D4B"/>
    <w:rsid w:val="00DD7F12"/>
    <w:rsid w:val="00DE0D4A"/>
    <w:rsid w:val="00DE2B82"/>
    <w:rsid w:val="00DE2EDF"/>
    <w:rsid w:val="00DE41B3"/>
    <w:rsid w:val="00DE468D"/>
    <w:rsid w:val="00DE5955"/>
    <w:rsid w:val="00DE77C7"/>
    <w:rsid w:val="00DF0933"/>
    <w:rsid w:val="00DF0991"/>
    <w:rsid w:val="00DF0FC5"/>
    <w:rsid w:val="00DF10C6"/>
    <w:rsid w:val="00DF35E9"/>
    <w:rsid w:val="00DF3755"/>
    <w:rsid w:val="00DF3AC8"/>
    <w:rsid w:val="00DF3CE9"/>
    <w:rsid w:val="00DF3FC8"/>
    <w:rsid w:val="00DF527D"/>
    <w:rsid w:val="00DF5305"/>
    <w:rsid w:val="00DF576A"/>
    <w:rsid w:val="00DF5ACB"/>
    <w:rsid w:val="00DF6217"/>
    <w:rsid w:val="00DF6218"/>
    <w:rsid w:val="00DF6D88"/>
    <w:rsid w:val="00DF74C0"/>
    <w:rsid w:val="00DF7F10"/>
    <w:rsid w:val="00E01615"/>
    <w:rsid w:val="00E02F0F"/>
    <w:rsid w:val="00E035BA"/>
    <w:rsid w:val="00E0463F"/>
    <w:rsid w:val="00E05195"/>
    <w:rsid w:val="00E0524A"/>
    <w:rsid w:val="00E05B11"/>
    <w:rsid w:val="00E110EF"/>
    <w:rsid w:val="00E118D2"/>
    <w:rsid w:val="00E11FA8"/>
    <w:rsid w:val="00E1294C"/>
    <w:rsid w:val="00E12DF0"/>
    <w:rsid w:val="00E137B0"/>
    <w:rsid w:val="00E14719"/>
    <w:rsid w:val="00E14CCC"/>
    <w:rsid w:val="00E160DF"/>
    <w:rsid w:val="00E1723F"/>
    <w:rsid w:val="00E179F0"/>
    <w:rsid w:val="00E21739"/>
    <w:rsid w:val="00E22F5F"/>
    <w:rsid w:val="00E23356"/>
    <w:rsid w:val="00E23957"/>
    <w:rsid w:val="00E23A26"/>
    <w:rsid w:val="00E23CE5"/>
    <w:rsid w:val="00E24B2D"/>
    <w:rsid w:val="00E264F7"/>
    <w:rsid w:val="00E27826"/>
    <w:rsid w:val="00E27972"/>
    <w:rsid w:val="00E27A2D"/>
    <w:rsid w:val="00E300B2"/>
    <w:rsid w:val="00E305A8"/>
    <w:rsid w:val="00E307DC"/>
    <w:rsid w:val="00E30B56"/>
    <w:rsid w:val="00E31861"/>
    <w:rsid w:val="00E336D7"/>
    <w:rsid w:val="00E346DF"/>
    <w:rsid w:val="00E34C60"/>
    <w:rsid w:val="00E34DC0"/>
    <w:rsid w:val="00E3597A"/>
    <w:rsid w:val="00E3635F"/>
    <w:rsid w:val="00E3663A"/>
    <w:rsid w:val="00E36F4C"/>
    <w:rsid w:val="00E3737C"/>
    <w:rsid w:val="00E37508"/>
    <w:rsid w:val="00E40450"/>
    <w:rsid w:val="00E40536"/>
    <w:rsid w:val="00E40BA8"/>
    <w:rsid w:val="00E416BD"/>
    <w:rsid w:val="00E4197D"/>
    <w:rsid w:val="00E41D32"/>
    <w:rsid w:val="00E42B6B"/>
    <w:rsid w:val="00E43241"/>
    <w:rsid w:val="00E43B09"/>
    <w:rsid w:val="00E45D9A"/>
    <w:rsid w:val="00E47878"/>
    <w:rsid w:val="00E50619"/>
    <w:rsid w:val="00E50919"/>
    <w:rsid w:val="00E517F8"/>
    <w:rsid w:val="00E51CAA"/>
    <w:rsid w:val="00E521AE"/>
    <w:rsid w:val="00E524B0"/>
    <w:rsid w:val="00E52B53"/>
    <w:rsid w:val="00E53339"/>
    <w:rsid w:val="00E53963"/>
    <w:rsid w:val="00E53DF3"/>
    <w:rsid w:val="00E54200"/>
    <w:rsid w:val="00E5440E"/>
    <w:rsid w:val="00E54CB3"/>
    <w:rsid w:val="00E551C7"/>
    <w:rsid w:val="00E557CE"/>
    <w:rsid w:val="00E566A8"/>
    <w:rsid w:val="00E600B4"/>
    <w:rsid w:val="00E60B47"/>
    <w:rsid w:val="00E61090"/>
    <w:rsid w:val="00E6167D"/>
    <w:rsid w:val="00E6173C"/>
    <w:rsid w:val="00E61C36"/>
    <w:rsid w:val="00E61F44"/>
    <w:rsid w:val="00E62068"/>
    <w:rsid w:val="00E62619"/>
    <w:rsid w:val="00E62B0A"/>
    <w:rsid w:val="00E62BB7"/>
    <w:rsid w:val="00E63D0C"/>
    <w:rsid w:val="00E64592"/>
    <w:rsid w:val="00E64AC6"/>
    <w:rsid w:val="00E65297"/>
    <w:rsid w:val="00E6608B"/>
    <w:rsid w:val="00E66F16"/>
    <w:rsid w:val="00E672E0"/>
    <w:rsid w:val="00E67C99"/>
    <w:rsid w:val="00E67DDB"/>
    <w:rsid w:val="00E705C7"/>
    <w:rsid w:val="00E71113"/>
    <w:rsid w:val="00E73246"/>
    <w:rsid w:val="00E733FC"/>
    <w:rsid w:val="00E73497"/>
    <w:rsid w:val="00E741E7"/>
    <w:rsid w:val="00E759B5"/>
    <w:rsid w:val="00E75F13"/>
    <w:rsid w:val="00E76127"/>
    <w:rsid w:val="00E76619"/>
    <w:rsid w:val="00E76A94"/>
    <w:rsid w:val="00E77FDD"/>
    <w:rsid w:val="00E8057A"/>
    <w:rsid w:val="00E806B2"/>
    <w:rsid w:val="00E809E3"/>
    <w:rsid w:val="00E80A7E"/>
    <w:rsid w:val="00E814B6"/>
    <w:rsid w:val="00E815F0"/>
    <w:rsid w:val="00E81F33"/>
    <w:rsid w:val="00E84F93"/>
    <w:rsid w:val="00E85CF3"/>
    <w:rsid w:val="00E86444"/>
    <w:rsid w:val="00E86602"/>
    <w:rsid w:val="00E870F0"/>
    <w:rsid w:val="00E874FF"/>
    <w:rsid w:val="00E87C0B"/>
    <w:rsid w:val="00E90670"/>
    <w:rsid w:val="00E90DB0"/>
    <w:rsid w:val="00E91CE8"/>
    <w:rsid w:val="00E92A7B"/>
    <w:rsid w:val="00E92D19"/>
    <w:rsid w:val="00E93DF0"/>
    <w:rsid w:val="00E94034"/>
    <w:rsid w:val="00E95118"/>
    <w:rsid w:val="00E95F65"/>
    <w:rsid w:val="00E95F93"/>
    <w:rsid w:val="00E96328"/>
    <w:rsid w:val="00E967D2"/>
    <w:rsid w:val="00EA24DE"/>
    <w:rsid w:val="00EA367B"/>
    <w:rsid w:val="00EA3A27"/>
    <w:rsid w:val="00EA4A47"/>
    <w:rsid w:val="00EA4DC7"/>
    <w:rsid w:val="00EA5B13"/>
    <w:rsid w:val="00EA6136"/>
    <w:rsid w:val="00EA7359"/>
    <w:rsid w:val="00EA75AA"/>
    <w:rsid w:val="00EA78E7"/>
    <w:rsid w:val="00EA7B9B"/>
    <w:rsid w:val="00EA7FBA"/>
    <w:rsid w:val="00EB1935"/>
    <w:rsid w:val="00EB1ED5"/>
    <w:rsid w:val="00EB3202"/>
    <w:rsid w:val="00EB3DC7"/>
    <w:rsid w:val="00EB49E9"/>
    <w:rsid w:val="00EB4C6B"/>
    <w:rsid w:val="00EB5C1B"/>
    <w:rsid w:val="00EB5E2B"/>
    <w:rsid w:val="00EB63AA"/>
    <w:rsid w:val="00EB63C8"/>
    <w:rsid w:val="00EB6CF4"/>
    <w:rsid w:val="00EB77E7"/>
    <w:rsid w:val="00EB7C90"/>
    <w:rsid w:val="00EC09CB"/>
    <w:rsid w:val="00EC0F01"/>
    <w:rsid w:val="00EC1424"/>
    <w:rsid w:val="00EC15E9"/>
    <w:rsid w:val="00EC17D8"/>
    <w:rsid w:val="00EC262C"/>
    <w:rsid w:val="00EC4C9C"/>
    <w:rsid w:val="00EC4EFA"/>
    <w:rsid w:val="00EC518C"/>
    <w:rsid w:val="00EC52C6"/>
    <w:rsid w:val="00EC6E4F"/>
    <w:rsid w:val="00EC7B0E"/>
    <w:rsid w:val="00EC7CA9"/>
    <w:rsid w:val="00EC7DEF"/>
    <w:rsid w:val="00ED0BDA"/>
    <w:rsid w:val="00ED1E45"/>
    <w:rsid w:val="00ED354F"/>
    <w:rsid w:val="00ED3F22"/>
    <w:rsid w:val="00ED45C8"/>
    <w:rsid w:val="00ED47B8"/>
    <w:rsid w:val="00ED5731"/>
    <w:rsid w:val="00ED6212"/>
    <w:rsid w:val="00ED6C46"/>
    <w:rsid w:val="00EE0B18"/>
    <w:rsid w:val="00EE17A1"/>
    <w:rsid w:val="00EE2C9A"/>
    <w:rsid w:val="00EE3994"/>
    <w:rsid w:val="00EE454F"/>
    <w:rsid w:val="00EE50BD"/>
    <w:rsid w:val="00EE64F0"/>
    <w:rsid w:val="00EE6714"/>
    <w:rsid w:val="00EE7A41"/>
    <w:rsid w:val="00EF0BC8"/>
    <w:rsid w:val="00EF0CB0"/>
    <w:rsid w:val="00EF22AE"/>
    <w:rsid w:val="00EF2814"/>
    <w:rsid w:val="00EF3491"/>
    <w:rsid w:val="00EF4B5D"/>
    <w:rsid w:val="00EF4F4C"/>
    <w:rsid w:val="00EF5095"/>
    <w:rsid w:val="00EF5177"/>
    <w:rsid w:val="00EF592E"/>
    <w:rsid w:val="00EF5A83"/>
    <w:rsid w:val="00EF603C"/>
    <w:rsid w:val="00EF6855"/>
    <w:rsid w:val="00EF6F8E"/>
    <w:rsid w:val="00F00176"/>
    <w:rsid w:val="00F008E7"/>
    <w:rsid w:val="00F00B8F"/>
    <w:rsid w:val="00F01760"/>
    <w:rsid w:val="00F0210D"/>
    <w:rsid w:val="00F02F7C"/>
    <w:rsid w:val="00F02FD1"/>
    <w:rsid w:val="00F03C31"/>
    <w:rsid w:val="00F04558"/>
    <w:rsid w:val="00F05602"/>
    <w:rsid w:val="00F057D1"/>
    <w:rsid w:val="00F05BFF"/>
    <w:rsid w:val="00F0711A"/>
    <w:rsid w:val="00F10872"/>
    <w:rsid w:val="00F11ABC"/>
    <w:rsid w:val="00F12974"/>
    <w:rsid w:val="00F13D9D"/>
    <w:rsid w:val="00F147B8"/>
    <w:rsid w:val="00F1655A"/>
    <w:rsid w:val="00F1750A"/>
    <w:rsid w:val="00F20EAA"/>
    <w:rsid w:val="00F212FC"/>
    <w:rsid w:val="00F2144C"/>
    <w:rsid w:val="00F2399C"/>
    <w:rsid w:val="00F24322"/>
    <w:rsid w:val="00F244F4"/>
    <w:rsid w:val="00F24578"/>
    <w:rsid w:val="00F247E1"/>
    <w:rsid w:val="00F24EF2"/>
    <w:rsid w:val="00F25D0D"/>
    <w:rsid w:val="00F2754F"/>
    <w:rsid w:val="00F2796B"/>
    <w:rsid w:val="00F27E76"/>
    <w:rsid w:val="00F30808"/>
    <w:rsid w:val="00F310BB"/>
    <w:rsid w:val="00F31B5D"/>
    <w:rsid w:val="00F32CAA"/>
    <w:rsid w:val="00F33543"/>
    <w:rsid w:val="00F336ED"/>
    <w:rsid w:val="00F33DFC"/>
    <w:rsid w:val="00F34599"/>
    <w:rsid w:val="00F34754"/>
    <w:rsid w:val="00F34F8D"/>
    <w:rsid w:val="00F35E8A"/>
    <w:rsid w:val="00F35EC4"/>
    <w:rsid w:val="00F3606F"/>
    <w:rsid w:val="00F375BD"/>
    <w:rsid w:val="00F40B7E"/>
    <w:rsid w:val="00F42398"/>
    <w:rsid w:val="00F424DF"/>
    <w:rsid w:val="00F424F1"/>
    <w:rsid w:val="00F42940"/>
    <w:rsid w:val="00F43885"/>
    <w:rsid w:val="00F44082"/>
    <w:rsid w:val="00F44CE2"/>
    <w:rsid w:val="00F44D83"/>
    <w:rsid w:val="00F45854"/>
    <w:rsid w:val="00F45AC9"/>
    <w:rsid w:val="00F475C7"/>
    <w:rsid w:val="00F47B77"/>
    <w:rsid w:val="00F502C0"/>
    <w:rsid w:val="00F50628"/>
    <w:rsid w:val="00F50937"/>
    <w:rsid w:val="00F510F6"/>
    <w:rsid w:val="00F511FF"/>
    <w:rsid w:val="00F51664"/>
    <w:rsid w:val="00F524BE"/>
    <w:rsid w:val="00F524FD"/>
    <w:rsid w:val="00F52FB4"/>
    <w:rsid w:val="00F5399E"/>
    <w:rsid w:val="00F54396"/>
    <w:rsid w:val="00F54971"/>
    <w:rsid w:val="00F550CE"/>
    <w:rsid w:val="00F5576B"/>
    <w:rsid w:val="00F569B8"/>
    <w:rsid w:val="00F56BE2"/>
    <w:rsid w:val="00F56DDE"/>
    <w:rsid w:val="00F57FEE"/>
    <w:rsid w:val="00F603CB"/>
    <w:rsid w:val="00F61AFA"/>
    <w:rsid w:val="00F637F7"/>
    <w:rsid w:val="00F63CDF"/>
    <w:rsid w:val="00F6440E"/>
    <w:rsid w:val="00F644A3"/>
    <w:rsid w:val="00F648F8"/>
    <w:rsid w:val="00F6561E"/>
    <w:rsid w:val="00F6579D"/>
    <w:rsid w:val="00F657F1"/>
    <w:rsid w:val="00F65BBB"/>
    <w:rsid w:val="00F66C1E"/>
    <w:rsid w:val="00F67914"/>
    <w:rsid w:val="00F679C0"/>
    <w:rsid w:val="00F707CE"/>
    <w:rsid w:val="00F716F4"/>
    <w:rsid w:val="00F71E08"/>
    <w:rsid w:val="00F72EA0"/>
    <w:rsid w:val="00F730E3"/>
    <w:rsid w:val="00F7431B"/>
    <w:rsid w:val="00F76AD5"/>
    <w:rsid w:val="00F76BE9"/>
    <w:rsid w:val="00F76EC2"/>
    <w:rsid w:val="00F77AF2"/>
    <w:rsid w:val="00F77C30"/>
    <w:rsid w:val="00F77C37"/>
    <w:rsid w:val="00F80AD3"/>
    <w:rsid w:val="00F81A4B"/>
    <w:rsid w:val="00F81BEA"/>
    <w:rsid w:val="00F81D41"/>
    <w:rsid w:val="00F82AC6"/>
    <w:rsid w:val="00F82EDE"/>
    <w:rsid w:val="00F830EE"/>
    <w:rsid w:val="00F836C2"/>
    <w:rsid w:val="00F863C3"/>
    <w:rsid w:val="00F86BE3"/>
    <w:rsid w:val="00F90157"/>
    <w:rsid w:val="00F90277"/>
    <w:rsid w:val="00F93665"/>
    <w:rsid w:val="00F95088"/>
    <w:rsid w:val="00F958C6"/>
    <w:rsid w:val="00F97798"/>
    <w:rsid w:val="00F97861"/>
    <w:rsid w:val="00F978A4"/>
    <w:rsid w:val="00F97B4E"/>
    <w:rsid w:val="00F97E1A"/>
    <w:rsid w:val="00FA0B50"/>
    <w:rsid w:val="00FA0F54"/>
    <w:rsid w:val="00FA12C1"/>
    <w:rsid w:val="00FA13EA"/>
    <w:rsid w:val="00FA1BB0"/>
    <w:rsid w:val="00FA3707"/>
    <w:rsid w:val="00FA43EC"/>
    <w:rsid w:val="00FA46AD"/>
    <w:rsid w:val="00FA5F8D"/>
    <w:rsid w:val="00FA6F73"/>
    <w:rsid w:val="00FA7981"/>
    <w:rsid w:val="00FA7D78"/>
    <w:rsid w:val="00FB0F75"/>
    <w:rsid w:val="00FB10DA"/>
    <w:rsid w:val="00FB1F31"/>
    <w:rsid w:val="00FB29A7"/>
    <w:rsid w:val="00FB2DD9"/>
    <w:rsid w:val="00FB34BE"/>
    <w:rsid w:val="00FB35D4"/>
    <w:rsid w:val="00FB3965"/>
    <w:rsid w:val="00FB3A81"/>
    <w:rsid w:val="00FB4F67"/>
    <w:rsid w:val="00FB50A2"/>
    <w:rsid w:val="00FB51C1"/>
    <w:rsid w:val="00FB667C"/>
    <w:rsid w:val="00FB6D48"/>
    <w:rsid w:val="00FB7076"/>
    <w:rsid w:val="00FB7239"/>
    <w:rsid w:val="00FC0A38"/>
    <w:rsid w:val="00FC127F"/>
    <w:rsid w:val="00FC14C8"/>
    <w:rsid w:val="00FC2590"/>
    <w:rsid w:val="00FC36F5"/>
    <w:rsid w:val="00FC372D"/>
    <w:rsid w:val="00FC46E3"/>
    <w:rsid w:val="00FC5BAB"/>
    <w:rsid w:val="00FC6BCD"/>
    <w:rsid w:val="00FC6D43"/>
    <w:rsid w:val="00FC77FA"/>
    <w:rsid w:val="00FC7FC2"/>
    <w:rsid w:val="00FD022F"/>
    <w:rsid w:val="00FD2294"/>
    <w:rsid w:val="00FD30D5"/>
    <w:rsid w:val="00FD3408"/>
    <w:rsid w:val="00FD3F95"/>
    <w:rsid w:val="00FD466E"/>
    <w:rsid w:val="00FD47F4"/>
    <w:rsid w:val="00FD4BC2"/>
    <w:rsid w:val="00FD51E9"/>
    <w:rsid w:val="00FD5523"/>
    <w:rsid w:val="00FD5C2C"/>
    <w:rsid w:val="00FD669D"/>
    <w:rsid w:val="00FD696B"/>
    <w:rsid w:val="00FD6E5F"/>
    <w:rsid w:val="00FE1422"/>
    <w:rsid w:val="00FE21C4"/>
    <w:rsid w:val="00FE2278"/>
    <w:rsid w:val="00FE2D50"/>
    <w:rsid w:val="00FE3551"/>
    <w:rsid w:val="00FE3993"/>
    <w:rsid w:val="00FE4486"/>
    <w:rsid w:val="00FE4B09"/>
    <w:rsid w:val="00FE5ECF"/>
    <w:rsid w:val="00FE5EE1"/>
    <w:rsid w:val="00FE5FFF"/>
    <w:rsid w:val="00FE6B7E"/>
    <w:rsid w:val="00FE7D1B"/>
    <w:rsid w:val="00FF0A5B"/>
    <w:rsid w:val="00FF231F"/>
    <w:rsid w:val="00FF3AF0"/>
    <w:rsid w:val="00FF4967"/>
    <w:rsid w:val="00FF4DDA"/>
    <w:rsid w:val="00FF6023"/>
    <w:rsid w:val="00FF66AE"/>
    <w:rsid w:val="00FF67A6"/>
    <w:rsid w:val="00FF7D1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3BA14FE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7" w:uiPriority="99"/>
    <w:lsdException w:name="index 8" w:uiPriority="9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99"/>
    <w:lsdException w:name="footnote text" w:uiPriority="99"/>
    <w:lsdException w:name="annotation text" w:uiPriority="99"/>
    <w:lsdException w:name="header" w:uiPriority="99"/>
    <w:lsdException w:name="footer" w:uiPriority="99"/>
    <w:lsdException w:name="caption" w:uiPriority="35" w:qFormat="1"/>
    <w:lsdException w:name="table of figures" w:uiPriority="99"/>
    <w:lsdException w:name="envelope address" w:uiPriority="99"/>
    <w:lsdException w:name="envelope return" w:uiPriority="99"/>
    <w:lsdException w:name="footnote reference" w:uiPriority="99"/>
    <w:lsdException w:name="annotation reference" w:uiPriority="99"/>
    <w:lsdException w:name="line number" w:uiPriority="99"/>
    <w:lsdException w:name="endnote reference" w:uiPriority="99"/>
    <w:lsdException w:name="endnote text" w:uiPriority="99"/>
    <w:lsdException w:name="table of authorities" w:uiPriority="99"/>
    <w:lsdException w:name="macro" w:uiPriority="99"/>
    <w:lsdException w:name="toa heading" w:uiPriority="99"/>
    <w:lsdException w:name="List 4" w:uiPriority="99"/>
    <w:lsdException w:name="List 5" w:uiPriority="99"/>
    <w:lsdException w:name="List Bullet 2" w:uiPriority="99"/>
    <w:lsdException w:name="List Bullet 3" w:uiPriority="99"/>
    <w:lsdException w:name="List Bullet 5" w:uiPriority="99"/>
    <w:lsdException w:name="List Number 3" w:uiPriority="99"/>
    <w:lsdException w:name="List Number 4" w:uiPriority="99"/>
    <w:lsdException w:name="List Number 5" w:uiPriority="99"/>
    <w:lsdException w:name="Title" w:semiHidden="0" w:unhideWhenUsed="0" w:qFormat="1"/>
    <w:lsdException w:name="Closing" w:uiPriority="99"/>
    <w:lsdException w:name="Signature" w:uiPriority="99"/>
    <w:lsdException w:name="Default Paragraph Font" w:uiPriority="1"/>
    <w:lsdException w:name="List Continue" w:uiPriority="99"/>
    <w:lsdException w:name="List Continue 4" w:uiPriority="99"/>
    <w:lsdException w:name="List Continue 5" w:uiPriority="99"/>
    <w:lsdException w:name="Message Header" w:uiPriority="99"/>
    <w:lsdException w:name="Subtitle" w:semiHidden="0" w:unhideWhenUsed="0" w:qFormat="1"/>
    <w:lsdException w:name="Salutation" w:uiPriority="99"/>
    <w:lsdException w:name="Date" w:uiPriority="99"/>
    <w:lsdException w:name="Body Text First Indent" w:uiPriority="99"/>
    <w:lsdException w:name="Body Text First Indent 2" w:uiPriority="99"/>
    <w:lsdException w:name="Note Heading" w:uiPriority="99"/>
    <w:lsdException w:name="Hyperlink" w:uiPriority="99"/>
    <w:lsdException w:name="FollowedHyperlink" w:uiPriority="99"/>
    <w:lsdException w:name="Strong" w:semiHidden="0" w:uiPriority="22" w:unhideWhenUsed="0" w:qFormat="1"/>
    <w:lsdException w:name="Emphasis" w:semiHidden="0" w:unhideWhenUsed="0" w:qFormat="1"/>
    <w:lsdException w:name="E-mail Signature" w:uiPriority="99"/>
    <w:lsdException w:name="HTML Top of Form" w:uiPriority="99"/>
    <w:lsdException w:name="HTML Bottom of Form" w:uiPriority="99"/>
    <w:lsdException w:name="Normal (Web)" w:uiPriority="99"/>
    <w:lsdException w:name="HTML Acronym" w:uiPriority="99"/>
    <w:lsdException w:name="HTML Cite" w:uiPriority="99"/>
    <w:lsdException w:name="HTML Code" w:uiPriority="99"/>
    <w:lsdException w:name="HTML Definition" w:uiPriority="99"/>
    <w:lsdException w:name="HTML Keyboard" w:uiPriority="99"/>
    <w:lsdException w:name="HTML Preformatted" w:uiPriority="99"/>
    <w:lsdException w:name="HTML Sample" w:uiPriority="99"/>
    <w:lsdException w:name="HTML Typewriter" w:uiPriority="99"/>
    <w:lsdException w:name="HTML Variable" w:uiPriority="99"/>
    <w:lsdException w:name="Normal Table" w:uiPriority="99"/>
    <w:lsdException w:name="annotation subject" w:uiPriority="99"/>
    <w:lsdException w:name="No List" w:uiPriority="99"/>
    <w:lsdException w:name="Balloon Text" w:uiPriority="99"/>
    <w:lsdException w:name="Table Grid" w:semiHidden="0" w:uiPriority="59" w:unhideWhenUsed="0"/>
    <w:lsdException w:name="Table Theme" w:uiPriority="9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a">
    <w:name w:val="Normal"/>
    <w:qFormat/>
    <w:rsid w:val="00190CB5"/>
    <w:pPr>
      <w:spacing w:after="200" w:line="276" w:lineRule="auto"/>
    </w:pPr>
    <w:rPr>
      <w:sz w:val="22"/>
      <w:szCs w:val="22"/>
      <w:lang w:eastAsia="en-US"/>
    </w:rPr>
  </w:style>
  <w:style w:type="paragraph" w:styleId="11">
    <w:name w:val="heading 1"/>
    <w:aliases w:val="H1,H11,H12,H111,H13,H112,H14,H15,H16,H17,H18,H19,H113,H121,H1111,H131,H1121,H141,H151,H161,H171,H181,...,1,h1,app heading 1,ITT t1,II+,I,(раздел),_Заголовок1,Заголовок 1 Знак Знак Знак Знак Знак Знак Знак Знак"/>
    <w:next w:val="21"/>
    <w:link w:val="19"/>
    <w:qFormat/>
    <w:rsid w:val="00565C0F"/>
    <w:pPr>
      <w:keepNext/>
      <w:pageBreakBefore/>
      <w:numPr>
        <w:numId w:val="58"/>
      </w:numPr>
      <w:tabs>
        <w:tab w:val="left" w:pos="284"/>
      </w:tabs>
      <w:suppressAutoHyphens/>
      <w:spacing w:before="360" w:after="360" w:line="360" w:lineRule="auto"/>
      <w:ind w:left="0" w:firstLine="0"/>
      <w:jc w:val="center"/>
      <w:outlineLvl w:val="0"/>
    </w:pPr>
    <w:rPr>
      <w:rFonts w:ascii="Times New Roman Полужирный" w:eastAsia="Times New Roman" w:hAnsi="Times New Roman Полужирный"/>
      <w:b/>
      <w:caps/>
      <w:sz w:val="28"/>
      <w:lang w:eastAsia="en-US"/>
    </w:rPr>
  </w:style>
  <w:style w:type="paragraph" w:styleId="21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"/>
    <w:next w:val="31"/>
    <w:link w:val="28"/>
    <w:qFormat/>
    <w:rsid w:val="00565C0F"/>
    <w:pPr>
      <w:keepNext/>
      <w:keepLines/>
      <w:numPr>
        <w:ilvl w:val="1"/>
        <w:numId w:val="58"/>
      </w:numPr>
      <w:tabs>
        <w:tab w:val="left" w:pos="1134"/>
      </w:tabs>
      <w:suppressAutoHyphens/>
      <w:spacing w:before="360" w:after="360" w:line="360" w:lineRule="auto"/>
      <w:ind w:left="709" w:firstLine="0"/>
      <w:jc w:val="both"/>
      <w:outlineLvl w:val="1"/>
    </w:pPr>
    <w:rPr>
      <w:rFonts w:ascii="Times New Roman" w:eastAsia="Times New Roman" w:hAnsi="Times New Roman"/>
      <w:b/>
      <w:snapToGrid w:val="0"/>
      <w:sz w:val="28"/>
      <w:lang w:eastAsia="en-US"/>
    </w:rPr>
  </w:style>
  <w:style w:type="paragraph" w:styleId="31">
    <w:name w:val="heading 3"/>
    <w:aliases w:val="H3,ç3,h3,H31,h31,H32,h32,H311,h311,H33,h33,H312,h312,H34,h34,H35,h35,H36,h36,H37,h37,H38,h38,H39,h39,H313,h313,H321,h321,H3111,h3111,H331,h331,H3121,h3121,H341,h341,H351,h351,H361,h361,H371,h371,H381,h381,Пункт,заголовок3_pg,h3 sub heading,3"/>
    <w:basedOn w:val="21"/>
    <w:link w:val="36"/>
    <w:qFormat/>
    <w:rsid w:val="00565C0F"/>
    <w:pPr>
      <w:numPr>
        <w:ilvl w:val="2"/>
      </w:numPr>
      <w:ind w:hanging="11"/>
      <w:outlineLvl w:val="2"/>
    </w:pPr>
  </w:style>
  <w:style w:type="paragraph" w:styleId="41">
    <w:name w:val="heading 4"/>
    <w:aliases w:val="(подпункт),c4,H4,Параграф,Заголовок 4 (Приложение),H41,Подпункт,h4 sub sub heading,Заголовок 4 Знак1 Знак,Заголовок 4 Знак Знак Знак,Заголовок 4 Знак1 Знак Знак Знак,Заголовок 4 Знак Знак Знак Знак Знак"/>
    <w:basedOn w:val="21"/>
    <w:next w:val="aa"/>
    <w:link w:val="43"/>
    <w:qFormat/>
    <w:rsid w:val="00D12FD4"/>
    <w:pPr>
      <w:numPr>
        <w:ilvl w:val="3"/>
      </w:numPr>
      <w:tabs>
        <w:tab w:val="left" w:pos="720"/>
        <w:tab w:val="left" w:pos="1276"/>
        <w:tab w:val="left" w:pos="1560"/>
      </w:tabs>
      <w:ind w:left="709" w:firstLine="0"/>
      <w:outlineLvl w:val="3"/>
    </w:pPr>
  </w:style>
  <w:style w:type="paragraph" w:styleId="5">
    <w:name w:val="heading 5"/>
    <w:aliases w:val="_Подпункт"/>
    <w:basedOn w:val="21"/>
    <w:next w:val="aa"/>
    <w:link w:val="52"/>
    <w:qFormat/>
    <w:rsid w:val="00565C0F"/>
    <w:pPr>
      <w:numPr>
        <w:ilvl w:val="4"/>
      </w:numPr>
      <w:tabs>
        <w:tab w:val="left" w:pos="1843"/>
      </w:tabs>
      <w:ind w:left="709" w:firstLine="0"/>
      <w:outlineLvl w:val="4"/>
    </w:pPr>
    <w:rPr>
      <w:szCs w:val="24"/>
    </w:rPr>
  </w:style>
  <w:style w:type="paragraph" w:styleId="6">
    <w:name w:val="heading 6"/>
    <w:aliases w:val="__Подпункт"/>
    <w:basedOn w:val="5"/>
    <w:next w:val="aa"/>
    <w:link w:val="61"/>
    <w:qFormat/>
    <w:rsid w:val="003D5EC1"/>
    <w:pPr>
      <w:numPr>
        <w:ilvl w:val="5"/>
      </w:numPr>
      <w:tabs>
        <w:tab w:val="left" w:pos="1871"/>
      </w:tabs>
      <w:outlineLvl w:val="5"/>
    </w:pPr>
    <w:rPr>
      <w:rFonts w:ascii="Antiqua" w:hAnsi="Antiqua"/>
      <w:lang w:val="en-US"/>
    </w:rPr>
  </w:style>
  <w:style w:type="paragraph" w:styleId="7">
    <w:name w:val="heading 7"/>
    <w:basedOn w:val="aa"/>
    <w:next w:val="aa"/>
    <w:link w:val="70"/>
    <w:qFormat/>
    <w:rsid w:val="00D14C3F"/>
    <w:pPr>
      <w:numPr>
        <w:ilvl w:val="6"/>
        <w:numId w:val="58"/>
      </w:numPr>
      <w:spacing w:before="360" w:after="360" w:line="360" w:lineRule="auto"/>
      <w:outlineLvl w:val="6"/>
    </w:pPr>
    <w:rPr>
      <w:rFonts w:ascii="Times New Roman" w:hAnsi="Times New Roman"/>
      <w:b/>
      <w:sz w:val="28"/>
      <w:szCs w:val="20"/>
    </w:rPr>
  </w:style>
  <w:style w:type="paragraph" w:styleId="8">
    <w:name w:val="heading 8"/>
    <w:basedOn w:val="aa"/>
    <w:next w:val="aa"/>
    <w:link w:val="80"/>
    <w:qFormat/>
    <w:rsid w:val="00784F40"/>
    <w:pPr>
      <w:numPr>
        <w:ilvl w:val="7"/>
        <w:numId w:val="58"/>
      </w:numPr>
      <w:spacing w:before="240" w:after="120"/>
      <w:outlineLvl w:val="7"/>
    </w:pPr>
    <w:rPr>
      <w:rFonts w:ascii="Peterburg" w:hAnsi="Peterburg"/>
      <w:szCs w:val="20"/>
    </w:rPr>
  </w:style>
  <w:style w:type="paragraph" w:styleId="9">
    <w:name w:val="heading 9"/>
    <w:basedOn w:val="aa"/>
    <w:next w:val="aa"/>
    <w:link w:val="90"/>
    <w:qFormat/>
    <w:rsid w:val="00784F40"/>
    <w:pPr>
      <w:numPr>
        <w:ilvl w:val="8"/>
        <w:numId w:val="58"/>
      </w:numPr>
      <w:spacing w:before="240" w:after="120"/>
      <w:outlineLvl w:val="8"/>
    </w:pPr>
    <w:rPr>
      <w:rFonts w:ascii="Peterburg" w:hAnsi="Peterburg"/>
      <w:szCs w:val="20"/>
    </w:rPr>
  </w:style>
  <w:style w:type="character" w:default="1" w:styleId="ab">
    <w:name w:val="Default Paragraph Font"/>
    <w:uiPriority w:val="1"/>
    <w:semiHidden/>
    <w:unhideWhenUsed/>
  </w:style>
  <w:style w:type="table" w:default="1" w:styleId="ac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d">
    <w:name w:val="No List"/>
    <w:uiPriority w:val="99"/>
    <w:semiHidden/>
    <w:unhideWhenUsed/>
  </w:style>
  <w:style w:type="character" w:customStyle="1" w:styleId="36">
    <w:name w:val="Заголовок 3 Знак"/>
    <w:aliases w:val="H3 Знак,ç3 Знак,h3 Знак,H31 Знак,h31 Знак,H32 Знак,h32 Знак,H311 Знак,h311 Знак,H33 Знак,h33 Знак,H312 Знак,h312 Знак,H34 Знак,h34 Знак,H35 Знак,h35 Знак,H36 Знак,h36 Знак,H37 Знак,h37 Знак,H38 Знак,h38 Знак,H39 Знак,h39 Знак,H313 Знак"/>
    <w:link w:val="31"/>
    <w:rsid w:val="00565C0F"/>
    <w:rPr>
      <w:rFonts w:ascii="Times New Roman" w:eastAsia="Times New Roman" w:hAnsi="Times New Roman"/>
      <w:b/>
      <w:snapToGrid w:val="0"/>
      <w:sz w:val="28"/>
      <w:lang w:eastAsia="en-US"/>
    </w:rPr>
  </w:style>
  <w:style w:type="character" w:customStyle="1" w:styleId="28">
    <w:name w:val="Заголовок 2 Знак"/>
    <w:aliases w:val="ç2 Знак,H2 Знак,h2 Знак,Numbered text 3 Знак,H21 Знак,h21 Знак,Numbered text 31 Знак,H22 Знак,h22 Знак,Numbered text 32 Знак,H211 Знак,h211 Знак,Numbered text 311 Знак,H23 Знак,h23 Знак,Numbered text 33 Знак,H212 Знак,h212 Знак,H24 Знак"/>
    <w:link w:val="21"/>
    <w:rsid w:val="00565C0F"/>
    <w:rPr>
      <w:rFonts w:ascii="Times New Roman" w:eastAsia="Times New Roman" w:hAnsi="Times New Roman"/>
      <w:b/>
      <w:snapToGrid w:val="0"/>
      <w:sz w:val="28"/>
      <w:lang w:eastAsia="en-US"/>
    </w:rPr>
  </w:style>
  <w:style w:type="character" w:customStyle="1" w:styleId="19">
    <w:name w:val="Заголовок 1 Знак"/>
    <w:aliases w:val="H1 Знак,H11 Знак,H12 Знак,H111 Знак,H13 Знак,H112 Знак,H14 Знак,H15 Знак,H16 Знак,H17 Знак,H18 Знак,H19 Знак,H113 Знак,H121 Знак,H1111 Знак,H131 Знак,H1121 Знак,H141 Знак,H151 Знак,H161 Знак,H171 Знак,H181 Знак,... Знак,1 Знак,h1 Знак"/>
    <w:link w:val="11"/>
    <w:rsid w:val="00565C0F"/>
    <w:rPr>
      <w:rFonts w:ascii="Times New Roman Полужирный" w:eastAsia="Times New Roman" w:hAnsi="Times New Roman Полужирный"/>
      <w:b/>
      <w:caps/>
      <w:sz w:val="28"/>
      <w:lang w:eastAsia="en-US"/>
    </w:rPr>
  </w:style>
  <w:style w:type="character" w:customStyle="1" w:styleId="43">
    <w:name w:val="Заголовок 4 Знак"/>
    <w:aliases w:val="(подпункт) Знак,c4 Знак,H4 Знак,Параграф Знак,Заголовок 4 (Приложение) Знак,H41 Знак,Подпункт Знак,h4 sub sub heading Знак,Заголовок 4 Знак1 Знак Знак,Заголовок 4 Знак Знак Знак Знак,Заголовок 4 Знак1 Знак Знак Знак Знак"/>
    <w:link w:val="41"/>
    <w:rsid w:val="00D12FD4"/>
    <w:rPr>
      <w:rFonts w:ascii="Times New Roman" w:eastAsia="Times New Roman" w:hAnsi="Times New Roman"/>
      <w:b/>
      <w:snapToGrid w:val="0"/>
      <w:sz w:val="28"/>
      <w:lang w:eastAsia="en-US"/>
    </w:rPr>
  </w:style>
  <w:style w:type="paragraph" w:customStyle="1" w:styleId="ae">
    <w:name w:val="Текст пункта"/>
    <w:link w:val="37"/>
    <w:qFormat/>
    <w:rsid w:val="00C6254B"/>
    <w:pPr>
      <w:spacing w:line="360" w:lineRule="auto"/>
      <w:ind w:firstLine="851"/>
      <w:jc w:val="both"/>
    </w:pPr>
    <w:rPr>
      <w:rFonts w:ascii="Times New Roman" w:eastAsia="Times New Roman" w:hAnsi="Times New Roman"/>
      <w:spacing w:val="2"/>
      <w:sz w:val="28"/>
      <w:szCs w:val="28"/>
      <w:lang w:eastAsia="en-US"/>
    </w:rPr>
  </w:style>
  <w:style w:type="character" w:customStyle="1" w:styleId="37">
    <w:name w:val="Текст пункта Знак3"/>
    <w:link w:val="ae"/>
    <w:rsid w:val="00C6254B"/>
    <w:rPr>
      <w:rFonts w:ascii="Times New Roman" w:eastAsia="Times New Roman" w:hAnsi="Times New Roman"/>
      <w:spacing w:val="2"/>
      <w:sz w:val="28"/>
      <w:szCs w:val="28"/>
      <w:lang w:eastAsia="en-US"/>
    </w:rPr>
  </w:style>
  <w:style w:type="character" w:customStyle="1" w:styleId="52">
    <w:name w:val="Заголовок 5 Знак"/>
    <w:aliases w:val="_Подпункт Знак"/>
    <w:link w:val="5"/>
    <w:rsid w:val="00565C0F"/>
    <w:rPr>
      <w:rFonts w:ascii="Times New Roman" w:eastAsia="Times New Roman" w:hAnsi="Times New Roman"/>
      <w:b/>
      <w:snapToGrid w:val="0"/>
      <w:sz w:val="28"/>
      <w:szCs w:val="24"/>
      <w:lang w:eastAsia="en-US"/>
    </w:rPr>
  </w:style>
  <w:style w:type="character" w:customStyle="1" w:styleId="61">
    <w:name w:val="Заголовок 6 Знак"/>
    <w:aliases w:val="__Подпункт Знак"/>
    <w:link w:val="6"/>
    <w:rsid w:val="003D5EC1"/>
    <w:rPr>
      <w:rFonts w:ascii="Antiqua" w:eastAsia="Times New Roman" w:hAnsi="Antiqua"/>
      <w:b/>
      <w:snapToGrid w:val="0"/>
      <w:sz w:val="28"/>
      <w:szCs w:val="24"/>
      <w:lang w:val="en-US" w:eastAsia="en-US"/>
    </w:rPr>
  </w:style>
  <w:style w:type="table" w:styleId="af">
    <w:name w:val="Table Grid"/>
    <w:basedOn w:val="ac"/>
    <w:uiPriority w:val="59"/>
    <w:rsid w:val="003D5EC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44">
    <w:name w:val="4_Наименование системы"/>
    <w:qFormat/>
    <w:rsid w:val="00784F40"/>
    <w:pPr>
      <w:jc w:val="center"/>
    </w:pPr>
    <w:rPr>
      <w:rFonts w:ascii="Times New Roman" w:hAnsi="Times New Roman"/>
      <w:caps/>
      <w:sz w:val="28"/>
      <w:szCs w:val="22"/>
      <w:lang w:eastAsia="en-US"/>
    </w:rPr>
  </w:style>
  <w:style w:type="paragraph" w:customStyle="1" w:styleId="62">
    <w:name w:val="6_Разработчик&lt;Заголовок&gt;"/>
    <w:basedOn w:val="44"/>
    <w:qFormat/>
    <w:rsid w:val="00784F40"/>
  </w:style>
  <w:style w:type="paragraph" w:customStyle="1" w:styleId="53">
    <w:name w:val="5_Наименование документа"/>
    <w:basedOn w:val="aa"/>
    <w:qFormat/>
    <w:rsid w:val="003D5EC1"/>
    <w:pPr>
      <w:spacing w:before="120" w:after="0" w:line="240" w:lineRule="auto"/>
      <w:ind w:right="142"/>
      <w:jc w:val="center"/>
    </w:pPr>
    <w:rPr>
      <w:rFonts w:ascii="Times New Roman" w:eastAsia="Times New Roman" w:hAnsi="Times New Roman"/>
      <w:sz w:val="28"/>
      <w:szCs w:val="28"/>
    </w:rPr>
  </w:style>
  <w:style w:type="paragraph" w:customStyle="1" w:styleId="71">
    <w:name w:val="7_Разработчик&lt;Текст&gt;"/>
    <w:basedOn w:val="aa"/>
    <w:qFormat/>
    <w:rsid w:val="00784F40"/>
    <w:pPr>
      <w:spacing w:after="0"/>
      <w:ind w:firstLine="33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81">
    <w:name w:val="8_&lt;Город&gt; и &lt;Год&gt;"/>
    <w:basedOn w:val="aa"/>
    <w:qFormat/>
    <w:rsid w:val="00784F40"/>
    <w:pPr>
      <w:spacing w:after="0"/>
      <w:jc w:val="center"/>
    </w:pPr>
    <w:rPr>
      <w:rFonts w:ascii="Times New Roman" w:eastAsia="Times New Roman" w:hAnsi="Times New Roman"/>
      <w:bCs/>
      <w:sz w:val="28"/>
      <w:szCs w:val="28"/>
      <w:lang w:eastAsia="ru-RU"/>
    </w:rPr>
  </w:style>
  <w:style w:type="paragraph" w:customStyle="1" w:styleId="1a">
    <w:name w:val="1_Утверждаю"/>
    <w:basedOn w:val="aa"/>
    <w:qFormat/>
    <w:rsid w:val="003D5EC1"/>
    <w:pPr>
      <w:spacing w:after="0" w:line="240" w:lineRule="auto"/>
      <w:jc w:val="center"/>
    </w:pPr>
    <w:rPr>
      <w:rFonts w:ascii="Times New Roman" w:eastAsia="Times New Roman" w:hAnsi="Times New Roman"/>
      <w:b/>
      <w:bCs/>
      <w:caps/>
      <w:sz w:val="28"/>
      <w:szCs w:val="28"/>
      <w:lang w:eastAsia="ru-RU"/>
    </w:rPr>
  </w:style>
  <w:style w:type="paragraph" w:customStyle="1" w:styleId="29">
    <w:name w:val="2_Утверждаю&lt;Текст&gt;"/>
    <w:basedOn w:val="aa"/>
    <w:qFormat/>
    <w:rsid w:val="003D5EC1"/>
    <w:pPr>
      <w:spacing w:after="0" w:line="240" w:lineRule="auto"/>
    </w:pPr>
    <w:rPr>
      <w:rFonts w:ascii="Times New Roman" w:eastAsia="Times New Roman" w:hAnsi="Times New Roman"/>
      <w:bCs/>
      <w:sz w:val="28"/>
      <w:szCs w:val="28"/>
      <w:lang w:eastAsia="ru-RU"/>
    </w:rPr>
  </w:style>
  <w:style w:type="paragraph" w:customStyle="1" w:styleId="38">
    <w:name w:val="3_Утверждаю &lt;Подпись&gt;"/>
    <w:basedOn w:val="aa"/>
    <w:qFormat/>
    <w:rsid w:val="00784F40"/>
    <w:pPr>
      <w:spacing w:after="0" w:line="240" w:lineRule="auto"/>
      <w:jc w:val="both"/>
    </w:pPr>
    <w:rPr>
      <w:rFonts w:ascii="Times New Roman" w:hAnsi="Times New Roman"/>
      <w:bCs/>
      <w:sz w:val="28"/>
      <w:szCs w:val="28"/>
    </w:rPr>
  </w:style>
  <w:style w:type="paragraph" w:customStyle="1" w:styleId="91">
    <w:name w:val="9_Перечень терминов и сокращений"/>
    <w:basedOn w:val="aa"/>
    <w:qFormat/>
    <w:rsid w:val="00784F40"/>
    <w:pPr>
      <w:keepNext/>
      <w:keepLines/>
      <w:pageBreakBefore/>
      <w:spacing w:before="360" w:after="360" w:line="360" w:lineRule="auto"/>
      <w:contextualSpacing/>
      <w:jc w:val="center"/>
      <w:outlineLvl w:val="0"/>
    </w:pPr>
    <w:rPr>
      <w:rFonts w:ascii="Times New Roman" w:eastAsia="Times New Roman" w:hAnsi="Times New Roman"/>
      <w:b/>
      <w:bCs/>
      <w:caps/>
      <w:sz w:val="28"/>
      <w:szCs w:val="28"/>
      <w:lang w:eastAsia="ru-RU"/>
    </w:rPr>
  </w:style>
  <w:style w:type="paragraph" w:styleId="1b">
    <w:name w:val="toc 1"/>
    <w:basedOn w:val="aa"/>
    <w:next w:val="aa"/>
    <w:autoRedefine/>
    <w:uiPriority w:val="39"/>
    <w:unhideWhenUsed/>
    <w:rsid w:val="003867DD"/>
    <w:pPr>
      <w:tabs>
        <w:tab w:val="left" w:pos="284"/>
        <w:tab w:val="right" w:leader="dot" w:pos="9866"/>
      </w:tabs>
      <w:spacing w:after="0" w:line="360" w:lineRule="auto"/>
      <w:ind w:right="567"/>
      <w:jc w:val="both"/>
    </w:pPr>
    <w:rPr>
      <w:rFonts w:ascii="Times New Roman" w:hAnsi="Times New Roman"/>
      <w:sz w:val="28"/>
    </w:rPr>
  </w:style>
  <w:style w:type="paragraph" w:customStyle="1" w:styleId="900">
    <w:name w:val="90_Пер_терм_и_сокр &lt;Обозначение и описание&gt;"/>
    <w:qFormat/>
    <w:rsid w:val="00784F40"/>
    <w:pPr>
      <w:widowControl w:val="0"/>
      <w:spacing w:beforeLines="120" w:line="360" w:lineRule="auto"/>
      <w:jc w:val="center"/>
    </w:pPr>
    <w:rPr>
      <w:rFonts w:ascii="Times New Roman" w:eastAsia="Times New Roman" w:hAnsi="Times New Roman"/>
      <w:b/>
      <w:spacing w:val="2"/>
      <w:sz w:val="28"/>
      <w:szCs w:val="28"/>
      <w:lang w:eastAsia="en-US"/>
    </w:rPr>
  </w:style>
  <w:style w:type="paragraph" w:customStyle="1" w:styleId="910">
    <w:name w:val="91_Пер_терм_и_сокр &lt;Текст&gt;"/>
    <w:qFormat/>
    <w:rsid w:val="00784F40"/>
    <w:pPr>
      <w:widowControl w:val="0"/>
      <w:spacing w:beforeLines="120" w:line="360" w:lineRule="auto"/>
    </w:pPr>
    <w:rPr>
      <w:rFonts w:ascii="Times New Roman" w:eastAsia="Times New Roman" w:hAnsi="Times New Roman"/>
      <w:spacing w:val="2"/>
      <w:sz w:val="28"/>
      <w:szCs w:val="28"/>
      <w:lang w:eastAsia="en-US"/>
    </w:rPr>
  </w:style>
  <w:style w:type="paragraph" w:styleId="af0">
    <w:name w:val="header"/>
    <w:basedOn w:val="aa"/>
    <w:link w:val="af1"/>
    <w:uiPriority w:val="99"/>
    <w:unhideWhenUsed/>
    <w:rsid w:val="003D5E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link w:val="af0"/>
    <w:uiPriority w:val="99"/>
    <w:rsid w:val="003D5EC1"/>
    <w:rPr>
      <w:rFonts w:ascii="Calibri" w:eastAsia="Calibri" w:hAnsi="Calibri" w:cs="Times New Roman"/>
    </w:rPr>
  </w:style>
  <w:style w:type="paragraph" w:styleId="af2">
    <w:name w:val="footer"/>
    <w:basedOn w:val="aa"/>
    <w:link w:val="af3"/>
    <w:uiPriority w:val="99"/>
    <w:unhideWhenUsed/>
    <w:rsid w:val="003D5E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link w:val="af2"/>
    <w:uiPriority w:val="99"/>
    <w:rsid w:val="003D5EC1"/>
    <w:rPr>
      <w:rFonts w:ascii="Calibri" w:eastAsia="Calibri" w:hAnsi="Calibri" w:cs="Times New Roman"/>
    </w:rPr>
  </w:style>
  <w:style w:type="paragraph" w:customStyle="1" w:styleId="af4">
    <w:name w:val="Оглавление"/>
    <w:basedOn w:val="aa"/>
    <w:qFormat/>
    <w:rsid w:val="00784F40"/>
    <w:pPr>
      <w:keepNext/>
      <w:keepLines/>
      <w:pageBreakBefore/>
      <w:spacing w:before="360" w:after="360" w:line="360" w:lineRule="auto"/>
      <w:contextualSpacing/>
      <w:jc w:val="center"/>
    </w:pPr>
    <w:rPr>
      <w:rFonts w:ascii="Times New Roman Полужирный" w:eastAsia="Times New Roman" w:hAnsi="Times New Roman Полужирный"/>
      <w:b/>
      <w:bCs/>
      <w:caps/>
      <w:sz w:val="28"/>
      <w:szCs w:val="28"/>
      <w:lang w:eastAsia="ru-RU"/>
    </w:rPr>
  </w:style>
  <w:style w:type="paragraph" w:styleId="af5">
    <w:name w:val="TOC Heading"/>
    <w:basedOn w:val="11"/>
    <w:next w:val="aa"/>
    <w:uiPriority w:val="39"/>
    <w:unhideWhenUsed/>
    <w:qFormat/>
    <w:rsid w:val="003D5EC1"/>
    <w:pPr>
      <w:keepLines/>
      <w:pageBreakBefore w:val="0"/>
      <w:numPr>
        <w:numId w:val="0"/>
      </w:numPr>
      <w:suppressAutoHyphens w:val="0"/>
      <w:spacing w:before="240" w:after="0" w:line="259" w:lineRule="auto"/>
      <w:outlineLvl w:val="9"/>
    </w:pPr>
    <w:rPr>
      <w:rFonts w:ascii="Cambria" w:hAnsi="Cambria"/>
      <w:b w:val="0"/>
      <w:color w:val="365F91"/>
      <w:sz w:val="32"/>
      <w:szCs w:val="32"/>
      <w:lang w:eastAsia="ru-RU"/>
    </w:rPr>
  </w:style>
  <w:style w:type="character" w:styleId="af6">
    <w:name w:val="Hyperlink"/>
    <w:uiPriority w:val="99"/>
    <w:unhideWhenUsed/>
    <w:rsid w:val="003D5EC1"/>
    <w:rPr>
      <w:color w:val="0000FF"/>
      <w:u w:val="single"/>
    </w:rPr>
  </w:style>
  <w:style w:type="paragraph" w:styleId="2a">
    <w:name w:val="toc 2"/>
    <w:basedOn w:val="aa"/>
    <w:next w:val="aa"/>
    <w:autoRedefine/>
    <w:uiPriority w:val="39"/>
    <w:unhideWhenUsed/>
    <w:rsid w:val="003867DD"/>
    <w:pPr>
      <w:tabs>
        <w:tab w:val="left" w:pos="567"/>
        <w:tab w:val="right" w:leader="dot" w:pos="9866"/>
      </w:tabs>
      <w:spacing w:after="0" w:line="360" w:lineRule="auto"/>
      <w:ind w:right="567"/>
      <w:jc w:val="both"/>
    </w:pPr>
    <w:rPr>
      <w:rFonts w:ascii="Times New Roman" w:hAnsi="Times New Roman"/>
      <w:sz w:val="28"/>
    </w:rPr>
  </w:style>
  <w:style w:type="paragraph" w:styleId="39">
    <w:name w:val="toc 3"/>
    <w:basedOn w:val="aa"/>
    <w:next w:val="aa"/>
    <w:autoRedefine/>
    <w:uiPriority w:val="39"/>
    <w:unhideWhenUsed/>
    <w:rsid w:val="00FB3A81"/>
    <w:pPr>
      <w:tabs>
        <w:tab w:val="left" w:pos="851"/>
        <w:tab w:val="right" w:leader="dot" w:pos="9866"/>
      </w:tabs>
      <w:spacing w:after="0" w:line="360" w:lineRule="auto"/>
      <w:ind w:right="567"/>
      <w:jc w:val="both"/>
    </w:pPr>
    <w:rPr>
      <w:rFonts w:ascii="Times New Roman" w:hAnsi="Times New Roman"/>
      <w:sz w:val="28"/>
    </w:rPr>
  </w:style>
  <w:style w:type="paragraph" w:styleId="54">
    <w:name w:val="toc 5"/>
    <w:basedOn w:val="aa"/>
    <w:next w:val="aa"/>
    <w:autoRedefine/>
    <w:uiPriority w:val="39"/>
    <w:unhideWhenUsed/>
    <w:rsid w:val="003D5EC1"/>
    <w:pPr>
      <w:tabs>
        <w:tab w:val="right" w:leader="dot" w:pos="9866"/>
      </w:tabs>
      <w:spacing w:before="120" w:after="0" w:line="360" w:lineRule="auto"/>
      <w:ind w:left="2665" w:right="567" w:hanging="1077"/>
    </w:pPr>
    <w:rPr>
      <w:rFonts w:ascii="Times New Roman" w:hAnsi="Times New Roman"/>
      <w:sz w:val="28"/>
    </w:rPr>
  </w:style>
  <w:style w:type="paragraph" w:styleId="45">
    <w:name w:val="toc 4"/>
    <w:basedOn w:val="aa"/>
    <w:next w:val="aa"/>
    <w:autoRedefine/>
    <w:uiPriority w:val="39"/>
    <w:unhideWhenUsed/>
    <w:rsid w:val="003D5EC1"/>
    <w:pPr>
      <w:tabs>
        <w:tab w:val="right" w:leader="dot" w:pos="9866"/>
      </w:tabs>
      <w:spacing w:before="120" w:after="0" w:line="360" w:lineRule="auto"/>
      <w:ind w:left="1588" w:right="567" w:hanging="851"/>
    </w:pPr>
    <w:rPr>
      <w:rFonts w:ascii="Times New Roman" w:hAnsi="Times New Roman"/>
      <w:sz w:val="28"/>
    </w:rPr>
  </w:style>
  <w:style w:type="paragraph" w:customStyle="1" w:styleId="af7">
    <w:name w:val="Рис"/>
    <w:next w:val="ae"/>
    <w:link w:val="af8"/>
    <w:qFormat/>
    <w:rsid w:val="00CA405E"/>
    <w:pPr>
      <w:keepNext/>
      <w:keepLines/>
      <w:spacing w:line="360" w:lineRule="auto"/>
      <w:jc w:val="center"/>
    </w:pPr>
    <w:rPr>
      <w:rFonts w:ascii="Times New Roman" w:eastAsia="Times New Roman" w:hAnsi="Times New Roman"/>
      <w:noProof/>
      <w:sz w:val="28"/>
    </w:rPr>
  </w:style>
  <w:style w:type="character" w:customStyle="1" w:styleId="af8">
    <w:name w:val="Рис Знак"/>
    <w:link w:val="af7"/>
    <w:locked/>
    <w:rsid w:val="00CA405E"/>
    <w:rPr>
      <w:rFonts w:ascii="Times New Roman" w:eastAsia="Times New Roman" w:hAnsi="Times New Roman"/>
      <w:noProof/>
      <w:sz w:val="28"/>
    </w:rPr>
  </w:style>
  <w:style w:type="paragraph" w:styleId="af9">
    <w:name w:val="caption"/>
    <w:aliases w:val="Рисунок 78"/>
    <w:basedOn w:val="aa"/>
    <w:next w:val="aa"/>
    <w:uiPriority w:val="35"/>
    <w:unhideWhenUsed/>
    <w:qFormat/>
    <w:rsid w:val="003D5EC1"/>
    <w:rPr>
      <w:b/>
      <w:bCs/>
      <w:sz w:val="20"/>
      <w:szCs w:val="20"/>
    </w:rPr>
  </w:style>
  <w:style w:type="paragraph" w:customStyle="1" w:styleId="2b">
    <w:name w:val="Список_2"/>
    <w:basedOn w:val="1c"/>
    <w:qFormat/>
    <w:rsid w:val="00784F40"/>
    <w:pPr>
      <w:ind w:left="709"/>
    </w:pPr>
  </w:style>
  <w:style w:type="paragraph" w:customStyle="1" w:styleId="1c">
    <w:name w:val="Список_1"/>
    <w:basedOn w:val="aa"/>
    <w:link w:val="1d"/>
    <w:qFormat/>
    <w:rsid w:val="00784F40"/>
    <w:pPr>
      <w:spacing w:after="0" w:line="360" w:lineRule="auto"/>
      <w:jc w:val="both"/>
    </w:pPr>
    <w:rPr>
      <w:rFonts w:ascii="Times New Roman" w:eastAsia="Times New Roman" w:hAnsi="Times New Roman"/>
      <w:sz w:val="28"/>
      <w:szCs w:val="28"/>
    </w:rPr>
  </w:style>
  <w:style w:type="character" w:customStyle="1" w:styleId="1d">
    <w:name w:val="Список_1 Знак"/>
    <w:link w:val="1c"/>
    <w:rsid w:val="00784F40"/>
    <w:rPr>
      <w:rFonts w:ascii="Times New Roman" w:eastAsia="Times New Roman" w:hAnsi="Times New Roman" w:cs="Times New Roman"/>
      <w:sz w:val="28"/>
      <w:szCs w:val="28"/>
    </w:rPr>
  </w:style>
  <w:style w:type="paragraph" w:customStyle="1" w:styleId="3a">
    <w:name w:val="Список_3"/>
    <w:basedOn w:val="2b"/>
    <w:qFormat/>
    <w:rsid w:val="00784F40"/>
    <w:pPr>
      <w:ind w:left="992"/>
    </w:pPr>
  </w:style>
  <w:style w:type="paragraph" w:customStyle="1" w:styleId="afa">
    <w:name w:val="Лист регистрации изменений"/>
    <w:qFormat/>
    <w:rsid w:val="00784F40"/>
    <w:pPr>
      <w:keepNext/>
      <w:keepLines/>
      <w:pageBreakBefore/>
      <w:spacing w:before="360" w:after="360" w:line="360" w:lineRule="auto"/>
      <w:jc w:val="center"/>
    </w:pPr>
    <w:rPr>
      <w:rFonts w:ascii="Times New Roman" w:eastAsia="Times New Roman" w:hAnsi="Times New Roman"/>
      <w:b/>
      <w:bCs/>
      <w:caps/>
      <w:sz w:val="28"/>
      <w:szCs w:val="28"/>
    </w:rPr>
  </w:style>
  <w:style w:type="paragraph" w:customStyle="1" w:styleId="afb">
    <w:name w:val="Лист регистрации изменений &lt;Текст&gt;"/>
    <w:qFormat/>
    <w:rsid w:val="00784F40"/>
    <w:pPr>
      <w:jc w:val="center"/>
    </w:pPr>
    <w:rPr>
      <w:rFonts w:ascii="Times New Roman" w:hAnsi="Times New Roman"/>
      <w:b/>
      <w:sz w:val="24"/>
      <w:szCs w:val="32"/>
      <w:lang w:eastAsia="en-US"/>
    </w:rPr>
  </w:style>
  <w:style w:type="paragraph" w:customStyle="1" w:styleId="TableName">
    <w:name w:val="Table_Name"/>
    <w:basedOn w:val="ae"/>
    <w:qFormat/>
    <w:rsid w:val="003D5EC1"/>
    <w:pPr>
      <w:keepNext/>
      <w:ind w:firstLine="0"/>
    </w:pPr>
  </w:style>
  <w:style w:type="paragraph" w:customStyle="1" w:styleId="TableHeader">
    <w:name w:val="Table_Header"/>
    <w:basedOn w:val="TableName"/>
    <w:qFormat/>
    <w:rsid w:val="00784F40"/>
    <w:pPr>
      <w:jc w:val="center"/>
    </w:pPr>
    <w:rPr>
      <w:b/>
    </w:rPr>
  </w:style>
  <w:style w:type="paragraph" w:customStyle="1" w:styleId="TableGraf">
    <w:name w:val="Table_Graf"/>
    <w:basedOn w:val="TableName"/>
    <w:qFormat/>
    <w:rsid w:val="00784F40"/>
  </w:style>
  <w:style w:type="paragraph" w:customStyle="1" w:styleId="afc">
    <w:name w:val="Введение"/>
    <w:next w:val="ae"/>
    <w:qFormat/>
    <w:rsid w:val="00784F40"/>
    <w:pPr>
      <w:spacing w:before="480" w:after="360" w:line="360" w:lineRule="auto"/>
      <w:outlineLvl w:val="0"/>
    </w:pPr>
    <w:rPr>
      <w:rFonts w:ascii="Times New Roman" w:hAnsi="Times New Roman"/>
      <w:b/>
      <w:caps/>
      <w:sz w:val="28"/>
      <w:szCs w:val="28"/>
      <w:lang w:eastAsia="en-US"/>
    </w:rPr>
  </w:style>
  <w:style w:type="paragraph" w:styleId="afd">
    <w:name w:val="Balloon Text"/>
    <w:basedOn w:val="aa"/>
    <w:link w:val="afe"/>
    <w:uiPriority w:val="99"/>
    <w:unhideWhenUsed/>
    <w:rsid w:val="003D5EC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e">
    <w:name w:val="Текст выноски Знак"/>
    <w:link w:val="afd"/>
    <w:uiPriority w:val="99"/>
    <w:rsid w:val="003D5EC1"/>
    <w:rPr>
      <w:rFonts w:ascii="Segoe UI" w:eastAsia="Calibri" w:hAnsi="Segoe UI" w:cs="Segoe UI"/>
      <w:sz w:val="18"/>
      <w:szCs w:val="18"/>
    </w:rPr>
  </w:style>
  <w:style w:type="paragraph" w:styleId="aff">
    <w:name w:val="Title"/>
    <w:basedOn w:val="aa"/>
    <w:next w:val="aa"/>
    <w:link w:val="aff0"/>
    <w:qFormat/>
    <w:rsid w:val="00784F40"/>
    <w:pPr>
      <w:spacing w:after="240" w:line="240" w:lineRule="auto"/>
      <w:contextualSpacing/>
      <w:jc w:val="center"/>
      <w:outlineLvl w:val="0"/>
    </w:pPr>
    <w:rPr>
      <w:rFonts w:ascii="Times New Roman Полужирный" w:hAnsi="Times New Roman Полужирный"/>
      <w:b/>
      <w:caps/>
      <w:spacing w:val="5"/>
      <w:kern w:val="28"/>
      <w:sz w:val="28"/>
      <w:szCs w:val="52"/>
    </w:rPr>
  </w:style>
  <w:style w:type="character" w:customStyle="1" w:styleId="aff0">
    <w:name w:val="Название Знак"/>
    <w:link w:val="aff"/>
    <w:rsid w:val="00784F40"/>
    <w:rPr>
      <w:rFonts w:ascii="Times New Roman Полужирный" w:eastAsia="Calibri" w:hAnsi="Times New Roman Полужирный" w:cs="Times New Roman"/>
      <w:b/>
      <w:caps/>
      <w:spacing w:val="5"/>
      <w:kern w:val="28"/>
      <w:sz w:val="28"/>
      <w:szCs w:val="52"/>
    </w:rPr>
  </w:style>
  <w:style w:type="paragraph" w:customStyle="1" w:styleId="aff1">
    <w:name w:val="Рис Имя"/>
    <w:basedOn w:val="aa"/>
    <w:next w:val="ae"/>
    <w:link w:val="aff2"/>
    <w:qFormat/>
    <w:rsid w:val="00C34DEE"/>
    <w:pPr>
      <w:spacing w:after="0" w:line="360" w:lineRule="auto"/>
      <w:jc w:val="center"/>
    </w:pPr>
    <w:rPr>
      <w:rFonts w:ascii="Times New Roman" w:eastAsia="Times New Roman" w:hAnsi="Times New Roman"/>
      <w:sz w:val="28"/>
      <w:szCs w:val="20"/>
    </w:rPr>
  </w:style>
  <w:style w:type="character" w:customStyle="1" w:styleId="aff2">
    <w:name w:val="Рис Имя Знак"/>
    <w:link w:val="aff1"/>
    <w:locked/>
    <w:rsid w:val="00C34DEE"/>
    <w:rPr>
      <w:rFonts w:ascii="Times New Roman" w:eastAsia="Times New Roman" w:hAnsi="Times New Roman"/>
      <w:sz w:val="28"/>
      <w:lang w:eastAsia="en-US"/>
    </w:rPr>
  </w:style>
  <w:style w:type="paragraph" w:styleId="aff3">
    <w:name w:val="annotation subject"/>
    <w:basedOn w:val="aff4"/>
    <w:next w:val="aff4"/>
    <w:link w:val="aff5"/>
    <w:uiPriority w:val="99"/>
    <w:rsid w:val="00784F40"/>
    <w:rPr>
      <w:b/>
      <w:bCs/>
    </w:rPr>
  </w:style>
  <w:style w:type="character" w:customStyle="1" w:styleId="aff5">
    <w:name w:val="Тема примечания Знак"/>
    <w:link w:val="aff3"/>
    <w:uiPriority w:val="99"/>
    <w:rsid w:val="00784F40"/>
    <w:rPr>
      <w:rFonts w:ascii="Calibri" w:eastAsia="Calibri" w:hAnsi="Calibri" w:cs="Times New Roman"/>
      <w:b/>
      <w:bCs/>
      <w:sz w:val="20"/>
      <w:szCs w:val="20"/>
    </w:rPr>
  </w:style>
  <w:style w:type="paragraph" w:styleId="aff6">
    <w:name w:val="No Spacing"/>
    <w:uiPriority w:val="1"/>
    <w:qFormat/>
    <w:rsid w:val="00956053"/>
    <w:rPr>
      <w:sz w:val="22"/>
      <w:szCs w:val="22"/>
      <w:lang w:eastAsia="en-US"/>
    </w:rPr>
  </w:style>
  <w:style w:type="character" w:styleId="aff7">
    <w:name w:val="Subtle Emphasis"/>
    <w:uiPriority w:val="19"/>
    <w:qFormat/>
    <w:rsid w:val="007C241A"/>
    <w:rPr>
      <w:i/>
      <w:iCs/>
      <w:color w:val="808080"/>
    </w:rPr>
  </w:style>
  <w:style w:type="numbering" w:customStyle="1" w:styleId="phadditiontitle">
    <w:name w:val="ph_additiontitle"/>
    <w:basedOn w:val="ad"/>
    <w:rsid w:val="00784F40"/>
    <w:pPr>
      <w:numPr>
        <w:numId w:val="2"/>
      </w:numPr>
    </w:pPr>
  </w:style>
  <w:style w:type="paragraph" w:customStyle="1" w:styleId="18">
    <w:name w:val="Список_маркированный 1"/>
    <w:basedOn w:val="aa"/>
    <w:qFormat/>
    <w:rsid w:val="00784F40"/>
    <w:pPr>
      <w:numPr>
        <w:numId w:val="21"/>
      </w:numPr>
      <w:tabs>
        <w:tab w:val="clear" w:pos="2421"/>
        <w:tab w:val="num" w:pos="993"/>
      </w:tabs>
      <w:spacing w:after="0"/>
      <w:ind w:left="1134" w:hanging="567"/>
    </w:pPr>
    <w:rPr>
      <w:bCs/>
    </w:rPr>
  </w:style>
  <w:style w:type="paragraph" w:customStyle="1" w:styleId="aff8">
    <w:name w:val="Пример"/>
    <w:basedOn w:val="aa"/>
    <w:link w:val="aff9"/>
    <w:rsid w:val="00784F40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 w:after="0" w:line="240" w:lineRule="auto"/>
      <w:ind w:left="567" w:right="567"/>
    </w:pPr>
    <w:rPr>
      <w:rFonts w:ascii="Tahoma" w:hAnsi="Tahoma"/>
      <w:b/>
      <w:bCs/>
      <w:color w:val="1E5C3D"/>
      <w:sz w:val="20"/>
      <w:szCs w:val="20"/>
    </w:rPr>
  </w:style>
  <w:style w:type="character" w:customStyle="1" w:styleId="aff9">
    <w:name w:val="Пример Знак"/>
    <w:link w:val="aff8"/>
    <w:rsid w:val="00784F40"/>
    <w:rPr>
      <w:rFonts w:ascii="Tahoma" w:eastAsia="Calibri" w:hAnsi="Tahoma" w:cs="Times New Roman"/>
      <w:b/>
      <w:bCs/>
      <w:color w:val="1E5C3D"/>
      <w:sz w:val="20"/>
      <w:szCs w:val="20"/>
    </w:rPr>
  </w:style>
  <w:style w:type="character" w:styleId="affa">
    <w:name w:val="annotation reference"/>
    <w:uiPriority w:val="99"/>
    <w:rsid w:val="00784F40"/>
    <w:rPr>
      <w:sz w:val="16"/>
      <w:szCs w:val="16"/>
    </w:rPr>
  </w:style>
  <w:style w:type="paragraph" w:styleId="aff4">
    <w:name w:val="annotation text"/>
    <w:basedOn w:val="aa"/>
    <w:link w:val="affb"/>
    <w:uiPriority w:val="99"/>
    <w:rsid w:val="00784F40"/>
    <w:rPr>
      <w:sz w:val="20"/>
      <w:szCs w:val="20"/>
    </w:rPr>
  </w:style>
  <w:style w:type="character" w:customStyle="1" w:styleId="affb">
    <w:name w:val="Текст примечания Знак"/>
    <w:link w:val="aff4"/>
    <w:uiPriority w:val="99"/>
    <w:rsid w:val="00784F40"/>
    <w:rPr>
      <w:rFonts w:ascii="Calibri" w:eastAsia="Calibri" w:hAnsi="Calibri" w:cs="Times New Roman"/>
      <w:sz w:val="20"/>
      <w:szCs w:val="20"/>
    </w:rPr>
  </w:style>
  <w:style w:type="paragraph" w:styleId="affc">
    <w:name w:val="Revision"/>
    <w:hidden/>
    <w:uiPriority w:val="99"/>
    <w:semiHidden/>
    <w:rsid w:val="00784F40"/>
    <w:rPr>
      <w:rFonts w:ascii="Tahoma" w:eastAsia="Times New Roman" w:hAnsi="Tahoma"/>
      <w:sz w:val="24"/>
      <w:szCs w:val="24"/>
    </w:rPr>
  </w:style>
  <w:style w:type="paragraph" w:styleId="affd">
    <w:name w:val="List Paragraph"/>
    <w:basedOn w:val="aa"/>
    <w:uiPriority w:val="34"/>
    <w:qFormat/>
    <w:rsid w:val="00784F40"/>
    <w:pPr>
      <w:ind w:left="720"/>
      <w:contextualSpacing/>
    </w:pPr>
  </w:style>
  <w:style w:type="character" w:customStyle="1" w:styleId="70">
    <w:name w:val="Заголовок 7 Знак"/>
    <w:link w:val="7"/>
    <w:rsid w:val="00D14C3F"/>
    <w:rPr>
      <w:rFonts w:ascii="Times New Roman" w:hAnsi="Times New Roman"/>
      <w:b/>
      <w:sz w:val="28"/>
      <w:lang w:eastAsia="en-US"/>
    </w:rPr>
  </w:style>
  <w:style w:type="paragraph" w:customStyle="1" w:styleId="20">
    <w:name w:val="Маркированный 2 уровень"/>
    <w:basedOn w:val="1e"/>
    <w:link w:val="2c"/>
    <w:qFormat/>
    <w:rsid w:val="00784F40"/>
    <w:pPr>
      <w:numPr>
        <w:numId w:val="3"/>
      </w:numPr>
    </w:pPr>
    <w:rPr>
      <w:rFonts w:ascii="Times New Roman" w:hAnsi="Times New Roman"/>
    </w:rPr>
  </w:style>
  <w:style w:type="character" w:customStyle="1" w:styleId="2c">
    <w:name w:val="Маркированный 2 уровень Знак Знак"/>
    <w:link w:val="20"/>
    <w:rsid w:val="00784F40"/>
    <w:rPr>
      <w:rFonts w:ascii="Times New Roman" w:eastAsia="Times New Roman" w:hAnsi="Times New Roman"/>
      <w:snapToGrid w:val="0"/>
      <w:spacing w:val="2"/>
      <w:sz w:val="24"/>
      <w:szCs w:val="24"/>
      <w:lang w:eastAsia="en-US"/>
    </w:rPr>
  </w:style>
  <w:style w:type="paragraph" w:customStyle="1" w:styleId="30">
    <w:name w:val="Маркированный 3 уровень"/>
    <w:basedOn w:val="1e"/>
    <w:link w:val="3b"/>
    <w:qFormat/>
    <w:rsid w:val="00784F40"/>
    <w:pPr>
      <w:numPr>
        <w:numId w:val="15"/>
      </w:numPr>
      <w:ind w:left="2342" w:hanging="357"/>
    </w:pPr>
    <w:rPr>
      <w:rFonts w:ascii="Times New Roman" w:hAnsi="Times New Roman"/>
    </w:rPr>
  </w:style>
  <w:style w:type="character" w:customStyle="1" w:styleId="3b">
    <w:name w:val="Маркированный 3 уровень Знак Знак"/>
    <w:link w:val="30"/>
    <w:rsid w:val="00822B80"/>
    <w:rPr>
      <w:rFonts w:ascii="Times New Roman" w:eastAsia="Times New Roman" w:hAnsi="Times New Roman"/>
      <w:snapToGrid w:val="0"/>
      <w:spacing w:val="2"/>
      <w:sz w:val="24"/>
      <w:szCs w:val="24"/>
      <w:lang w:eastAsia="en-US"/>
    </w:rPr>
  </w:style>
  <w:style w:type="paragraph" w:customStyle="1" w:styleId="4">
    <w:name w:val="Маркированный 4 уровень"/>
    <w:basedOn w:val="30"/>
    <w:qFormat/>
    <w:rsid w:val="00784F40"/>
    <w:pPr>
      <w:numPr>
        <w:numId w:val="4"/>
      </w:numPr>
    </w:pPr>
    <w:rPr>
      <w:rFonts w:ascii="Tahoma" w:hAnsi="Tahoma"/>
    </w:rPr>
  </w:style>
  <w:style w:type="paragraph" w:customStyle="1" w:styleId="1f">
    <w:name w:val="Основной шрифт1"/>
    <w:link w:val="affe"/>
    <w:qFormat/>
    <w:rsid w:val="00822B80"/>
    <w:pPr>
      <w:ind w:firstLine="340"/>
      <w:jc w:val="both"/>
    </w:pPr>
    <w:rPr>
      <w:rFonts w:ascii="Tahoma" w:eastAsia="Times New Roman" w:hAnsi="Tahoma"/>
      <w:szCs w:val="24"/>
    </w:rPr>
  </w:style>
  <w:style w:type="character" w:customStyle="1" w:styleId="affe">
    <w:name w:val="Основной шрифт Знак"/>
    <w:link w:val="1f"/>
    <w:rsid w:val="00822B80"/>
    <w:rPr>
      <w:rFonts w:ascii="Tahoma" w:eastAsia="Times New Roman" w:hAnsi="Tahoma" w:cs="Times New Roman"/>
      <w:sz w:val="20"/>
      <w:szCs w:val="24"/>
      <w:lang w:eastAsia="ru-RU"/>
    </w:rPr>
  </w:style>
  <w:style w:type="character" w:styleId="afff">
    <w:name w:val="Strong"/>
    <w:uiPriority w:val="22"/>
    <w:qFormat/>
    <w:rsid w:val="00784F40"/>
    <w:rPr>
      <w:b/>
      <w:bCs/>
    </w:rPr>
  </w:style>
  <w:style w:type="character" w:styleId="afff0">
    <w:name w:val="Emphasis"/>
    <w:qFormat/>
    <w:rsid w:val="00784F40"/>
    <w:rPr>
      <w:i/>
      <w:iCs/>
    </w:rPr>
  </w:style>
  <w:style w:type="paragraph" w:customStyle="1" w:styleId="1f0">
    <w:name w:val="Название1"/>
    <w:basedOn w:val="aa"/>
    <w:rsid w:val="003D5EC1"/>
    <w:pPr>
      <w:spacing w:after="0" w:line="240" w:lineRule="auto"/>
      <w:jc w:val="center"/>
    </w:pPr>
    <w:rPr>
      <w:rFonts w:ascii="Arial" w:eastAsia="Times New Roman" w:hAnsi="Arial"/>
      <w:b/>
      <w:szCs w:val="20"/>
      <w:lang w:eastAsia="ru-RU"/>
    </w:rPr>
  </w:style>
  <w:style w:type="paragraph" w:customStyle="1" w:styleId="1f1">
    <w:name w:val="Обычный1"/>
    <w:rsid w:val="00784F40"/>
    <w:rPr>
      <w:rFonts w:ascii="Arial" w:eastAsia="Times New Roman" w:hAnsi="Arial"/>
      <w:sz w:val="32"/>
      <w:szCs w:val="32"/>
    </w:rPr>
  </w:style>
  <w:style w:type="character" w:styleId="afff1">
    <w:name w:val="page number"/>
    <w:rsid w:val="00784F40"/>
  </w:style>
  <w:style w:type="paragraph" w:styleId="afff2">
    <w:name w:val="Body Text"/>
    <w:aliases w:val="body text Знак,body text"/>
    <w:basedOn w:val="aa"/>
    <w:link w:val="afff3"/>
    <w:rsid w:val="00784F40"/>
  </w:style>
  <w:style w:type="character" w:customStyle="1" w:styleId="afff3">
    <w:name w:val="Основной текст Знак"/>
    <w:aliases w:val="body text Знак Знак,body text Знак1"/>
    <w:link w:val="afff2"/>
    <w:rsid w:val="00784F40"/>
    <w:rPr>
      <w:rFonts w:ascii="Calibri" w:eastAsia="Calibri" w:hAnsi="Calibri" w:cs="Times New Roman"/>
    </w:rPr>
  </w:style>
  <w:style w:type="paragraph" w:customStyle="1" w:styleId="210">
    <w:name w:val="Основной текст 21"/>
    <w:basedOn w:val="1f1"/>
    <w:rsid w:val="00784F40"/>
    <w:pPr>
      <w:ind w:right="-74"/>
      <w:jc w:val="both"/>
    </w:pPr>
    <w:rPr>
      <w:sz w:val="16"/>
    </w:rPr>
  </w:style>
  <w:style w:type="paragraph" w:styleId="afff4">
    <w:name w:val="List Bullet"/>
    <w:basedOn w:val="aa"/>
    <w:autoRedefine/>
    <w:rsid w:val="00784F40"/>
    <w:pPr>
      <w:tabs>
        <w:tab w:val="num" w:pos="1134"/>
      </w:tabs>
      <w:spacing w:after="0"/>
      <w:ind w:left="1134" w:hanging="414"/>
    </w:pPr>
    <w:rPr>
      <w:bCs/>
      <w:szCs w:val="20"/>
    </w:rPr>
  </w:style>
  <w:style w:type="paragraph" w:customStyle="1" w:styleId="1f2">
    <w:name w:val="оглавление 1"/>
    <w:basedOn w:val="aa"/>
    <w:rsid w:val="00784F40"/>
    <w:pPr>
      <w:tabs>
        <w:tab w:val="right" w:leader="dot" w:pos="9922"/>
      </w:tabs>
      <w:spacing w:line="240" w:lineRule="auto"/>
    </w:pPr>
    <w:rPr>
      <w:b/>
    </w:rPr>
  </w:style>
  <w:style w:type="paragraph" w:customStyle="1" w:styleId="ConsPlusTitle">
    <w:name w:val="ConsPlusTitle"/>
    <w:rsid w:val="00784F40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styleId="afff5">
    <w:name w:val="Document Map"/>
    <w:basedOn w:val="aa"/>
    <w:link w:val="afff6"/>
    <w:rsid w:val="00784F40"/>
    <w:rPr>
      <w:rFonts w:ascii="Tahoma" w:hAnsi="Tahoma"/>
      <w:sz w:val="16"/>
      <w:szCs w:val="16"/>
    </w:rPr>
  </w:style>
  <w:style w:type="character" w:customStyle="1" w:styleId="afff6">
    <w:name w:val="Схема документа Знак"/>
    <w:link w:val="afff5"/>
    <w:rsid w:val="00784F40"/>
    <w:rPr>
      <w:rFonts w:ascii="Tahoma" w:eastAsia="Calibri" w:hAnsi="Tahoma" w:cs="Times New Roman"/>
      <w:sz w:val="16"/>
      <w:szCs w:val="16"/>
    </w:rPr>
  </w:style>
  <w:style w:type="paragraph" w:styleId="afff7">
    <w:name w:val="footnote text"/>
    <w:basedOn w:val="aa"/>
    <w:link w:val="afff8"/>
    <w:uiPriority w:val="99"/>
    <w:unhideWhenUsed/>
    <w:rsid w:val="00784F40"/>
    <w:rPr>
      <w:sz w:val="20"/>
      <w:szCs w:val="20"/>
    </w:rPr>
  </w:style>
  <w:style w:type="character" w:customStyle="1" w:styleId="afff8">
    <w:name w:val="Текст сноски Знак"/>
    <w:link w:val="afff7"/>
    <w:uiPriority w:val="99"/>
    <w:rsid w:val="00784F40"/>
    <w:rPr>
      <w:rFonts w:ascii="Calibri" w:eastAsia="Calibri" w:hAnsi="Calibri" w:cs="Times New Roman"/>
      <w:sz w:val="20"/>
      <w:szCs w:val="20"/>
    </w:rPr>
  </w:style>
  <w:style w:type="character" w:styleId="afff9">
    <w:name w:val="footnote reference"/>
    <w:uiPriority w:val="99"/>
    <w:rsid w:val="00784F40"/>
    <w:rPr>
      <w:vertAlign w:val="superscript"/>
    </w:rPr>
  </w:style>
  <w:style w:type="paragraph" w:styleId="afffa">
    <w:name w:val="endnote text"/>
    <w:basedOn w:val="aa"/>
    <w:link w:val="afffb"/>
    <w:uiPriority w:val="99"/>
    <w:unhideWhenUsed/>
    <w:rsid w:val="00784F40"/>
    <w:rPr>
      <w:sz w:val="20"/>
      <w:szCs w:val="20"/>
    </w:rPr>
  </w:style>
  <w:style w:type="character" w:customStyle="1" w:styleId="afffb">
    <w:name w:val="Текст концевой сноски Знак"/>
    <w:link w:val="afffa"/>
    <w:uiPriority w:val="99"/>
    <w:rsid w:val="00784F40"/>
    <w:rPr>
      <w:rFonts w:ascii="Calibri" w:eastAsia="Calibri" w:hAnsi="Calibri" w:cs="Times New Roman"/>
      <w:sz w:val="20"/>
      <w:szCs w:val="20"/>
    </w:rPr>
  </w:style>
  <w:style w:type="character" w:styleId="afffc">
    <w:name w:val="endnote reference"/>
    <w:uiPriority w:val="99"/>
    <w:unhideWhenUsed/>
    <w:rsid w:val="00784F40"/>
    <w:rPr>
      <w:vertAlign w:val="superscript"/>
    </w:rPr>
  </w:style>
  <w:style w:type="paragraph" w:styleId="63">
    <w:name w:val="toc 6"/>
    <w:basedOn w:val="aa"/>
    <w:next w:val="aa"/>
    <w:autoRedefine/>
    <w:uiPriority w:val="39"/>
    <w:rsid w:val="00B7165F"/>
    <w:pPr>
      <w:spacing w:after="0" w:line="360" w:lineRule="auto"/>
    </w:pPr>
  </w:style>
  <w:style w:type="paragraph" w:styleId="72">
    <w:name w:val="toc 7"/>
    <w:basedOn w:val="aa"/>
    <w:next w:val="aa"/>
    <w:autoRedefine/>
    <w:uiPriority w:val="39"/>
    <w:rsid w:val="00B7165F"/>
    <w:pPr>
      <w:spacing w:after="0" w:line="360" w:lineRule="auto"/>
    </w:pPr>
  </w:style>
  <w:style w:type="paragraph" w:styleId="82">
    <w:name w:val="toc 8"/>
    <w:basedOn w:val="aa"/>
    <w:next w:val="aa"/>
    <w:autoRedefine/>
    <w:uiPriority w:val="39"/>
    <w:rsid w:val="00B7165F"/>
    <w:pPr>
      <w:spacing w:after="0" w:line="360" w:lineRule="auto"/>
    </w:pPr>
  </w:style>
  <w:style w:type="paragraph" w:styleId="92">
    <w:name w:val="toc 9"/>
    <w:basedOn w:val="aa"/>
    <w:next w:val="aa"/>
    <w:autoRedefine/>
    <w:uiPriority w:val="39"/>
    <w:rsid w:val="00B7165F"/>
    <w:pPr>
      <w:spacing w:after="0" w:line="360" w:lineRule="auto"/>
    </w:pPr>
  </w:style>
  <w:style w:type="paragraph" w:customStyle="1" w:styleId="phnormal">
    <w:name w:val="ph_normal"/>
    <w:basedOn w:val="phbase"/>
    <w:link w:val="phnormal0"/>
    <w:rsid w:val="00784F40"/>
    <w:pPr>
      <w:ind w:right="170" w:firstLine="720"/>
    </w:pPr>
  </w:style>
  <w:style w:type="paragraph" w:customStyle="1" w:styleId="phtablecell">
    <w:name w:val="ph_table_cell"/>
    <w:basedOn w:val="phbase"/>
    <w:rsid w:val="00784F40"/>
    <w:pPr>
      <w:spacing w:before="20" w:line="240" w:lineRule="auto"/>
    </w:pPr>
    <w:rPr>
      <w:rFonts w:cs="Arial"/>
      <w:bCs/>
      <w:sz w:val="20"/>
    </w:rPr>
  </w:style>
  <w:style w:type="paragraph" w:customStyle="1" w:styleId="phtablecolcaption">
    <w:name w:val="ph_table_colcaption"/>
    <w:basedOn w:val="phtablecell"/>
    <w:next w:val="phtablecell"/>
    <w:rsid w:val="00784F40"/>
    <w:pPr>
      <w:keepNext/>
      <w:keepLines/>
      <w:spacing w:before="120" w:after="120"/>
      <w:jc w:val="center"/>
    </w:pPr>
    <w:rPr>
      <w:b/>
    </w:rPr>
  </w:style>
  <w:style w:type="paragraph" w:customStyle="1" w:styleId="phtitlevoid">
    <w:name w:val="ph_title_void"/>
    <w:basedOn w:val="phbase"/>
    <w:next w:val="phnormal"/>
    <w:rsid w:val="00784F40"/>
    <w:pPr>
      <w:keepNext/>
      <w:keepLines/>
      <w:pageBreakBefore/>
      <w:spacing w:before="360" w:after="360"/>
      <w:jc w:val="center"/>
    </w:pPr>
    <w:rPr>
      <w:rFonts w:cs="Arial"/>
      <w:b/>
      <w:bCs/>
      <w:sz w:val="28"/>
      <w:szCs w:val="28"/>
    </w:rPr>
  </w:style>
  <w:style w:type="paragraph" w:customStyle="1" w:styleId="phtitlepagesystemfull">
    <w:name w:val="ph_titlepage_system_full"/>
    <w:basedOn w:val="phtitlepage"/>
    <w:next w:val="phtitlepagesystemshort"/>
    <w:uiPriority w:val="99"/>
    <w:rsid w:val="00784F40"/>
    <w:rPr>
      <w:b/>
      <w:bCs/>
      <w:sz w:val="32"/>
      <w:szCs w:val="32"/>
    </w:rPr>
  </w:style>
  <w:style w:type="paragraph" w:customStyle="1" w:styleId="phtitlepagedocument">
    <w:name w:val="ph_titlepage_document"/>
    <w:basedOn w:val="phtitlepage"/>
    <w:autoRedefine/>
    <w:uiPriority w:val="99"/>
    <w:rsid w:val="00784F40"/>
    <w:pPr>
      <w:spacing w:before="240"/>
    </w:pPr>
    <w:rPr>
      <w:b/>
      <w:sz w:val="26"/>
    </w:rPr>
  </w:style>
  <w:style w:type="paragraph" w:customStyle="1" w:styleId="1f3">
    <w:name w:val="список_1"/>
    <w:basedOn w:val="aa"/>
    <w:link w:val="1f4"/>
    <w:qFormat/>
    <w:rsid w:val="00784F40"/>
    <w:pPr>
      <w:spacing w:before="120" w:after="0" w:line="288" w:lineRule="auto"/>
      <w:ind w:right="170"/>
    </w:pPr>
    <w:rPr>
      <w:bCs/>
      <w:szCs w:val="20"/>
    </w:rPr>
  </w:style>
  <w:style w:type="paragraph" w:customStyle="1" w:styleId="phcomment">
    <w:name w:val="ph_comment"/>
    <w:basedOn w:val="phbase"/>
    <w:link w:val="phcomment0"/>
    <w:uiPriority w:val="99"/>
    <w:rsid w:val="00784F40"/>
    <w:pPr>
      <w:ind w:firstLine="720"/>
    </w:pPr>
    <w:rPr>
      <w:rFonts w:ascii="Arial Narrow" w:hAnsi="Arial Narrow"/>
      <w:vanish/>
      <w:color w:val="0000FF"/>
    </w:rPr>
  </w:style>
  <w:style w:type="paragraph" w:customStyle="1" w:styleId="066">
    <w:name w:val="Стиль По центру Первая строка:  0 см Перед:  6 пт После:  6 пт"/>
    <w:basedOn w:val="aa"/>
    <w:rsid w:val="00784F40"/>
    <w:pPr>
      <w:spacing w:before="120" w:after="120"/>
      <w:jc w:val="center"/>
    </w:pPr>
    <w:rPr>
      <w:bCs/>
      <w:szCs w:val="20"/>
    </w:rPr>
  </w:style>
  <w:style w:type="paragraph" w:customStyle="1" w:styleId="22">
    <w:name w:val="Список_маркированный 2"/>
    <w:basedOn w:val="18"/>
    <w:qFormat/>
    <w:rsid w:val="00784F40"/>
    <w:pPr>
      <w:numPr>
        <w:numId w:val="5"/>
      </w:numPr>
    </w:pPr>
  </w:style>
  <w:style w:type="paragraph" w:customStyle="1" w:styleId="06">
    <w:name w:val="Стиль полужирный По центру Первая строка:  0 см После:  6 пт Ме..."/>
    <w:basedOn w:val="aa"/>
    <w:rsid w:val="00784F40"/>
    <w:pPr>
      <w:spacing w:after="120" w:line="240" w:lineRule="auto"/>
      <w:jc w:val="center"/>
    </w:pPr>
    <w:rPr>
      <w:b/>
      <w:szCs w:val="20"/>
    </w:rPr>
  </w:style>
  <w:style w:type="paragraph" w:styleId="afffd">
    <w:name w:val="Normal (Web)"/>
    <w:basedOn w:val="aa"/>
    <w:uiPriority w:val="99"/>
    <w:rsid w:val="00784F40"/>
    <w:pPr>
      <w:spacing w:before="100" w:beforeAutospacing="1" w:after="100" w:afterAutospacing="1" w:line="240" w:lineRule="auto"/>
    </w:pPr>
    <w:rPr>
      <w:rFonts w:ascii="Times New Roman" w:hAnsi="Times New Roman"/>
      <w:szCs w:val="24"/>
    </w:rPr>
  </w:style>
  <w:style w:type="paragraph" w:styleId="2d">
    <w:name w:val="Body Text Indent 2"/>
    <w:basedOn w:val="aa"/>
    <w:link w:val="2e"/>
    <w:rsid w:val="00784F40"/>
    <w:pPr>
      <w:spacing w:after="0"/>
      <w:ind w:firstLine="567"/>
    </w:pPr>
    <w:rPr>
      <w:bCs/>
      <w:szCs w:val="20"/>
    </w:rPr>
  </w:style>
  <w:style w:type="character" w:customStyle="1" w:styleId="2e">
    <w:name w:val="Основной текст с отступом 2 Знак"/>
    <w:link w:val="2d"/>
    <w:rsid w:val="00784F40"/>
    <w:rPr>
      <w:rFonts w:ascii="Calibri" w:eastAsia="Calibri" w:hAnsi="Calibri" w:cs="Times New Roman"/>
      <w:bCs/>
      <w:szCs w:val="20"/>
    </w:rPr>
  </w:style>
  <w:style w:type="character" w:styleId="afffe">
    <w:name w:val="Placeholder Text"/>
    <w:uiPriority w:val="99"/>
    <w:semiHidden/>
    <w:rsid w:val="003D5EC1"/>
    <w:rPr>
      <w:color w:val="808080"/>
    </w:rPr>
  </w:style>
  <w:style w:type="paragraph" w:customStyle="1" w:styleId="10">
    <w:name w:val="Заголовок 1 уровня"/>
    <w:uiPriority w:val="99"/>
    <w:qFormat/>
    <w:rsid w:val="00822B80"/>
    <w:pPr>
      <w:pageBreakBefore/>
      <w:numPr>
        <w:numId w:val="6"/>
      </w:numPr>
      <w:spacing w:before="360" w:after="360" w:line="360" w:lineRule="auto"/>
      <w:jc w:val="center"/>
    </w:pPr>
    <w:rPr>
      <w:rFonts w:ascii="Times New Roman" w:eastAsia="Times New Roman" w:hAnsi="Times New Roman"/>
      <w:b/>
      <w:bCs/>
      <w:sz w:val="24"/>
      <w:szCs w:val="28"/>
      <w:lang w:eastAsia="en-US"/>
    </w:rPr>
  </w:style>
  <w:style w:type="paragraph" w:customStyle="1" w:styleId="23">
    <w:name w:val="Заголовок 2 уровня"/>
    <w:uiPriority w:val="99"/>
    <w:qFormat/>
    <w:rsid w:val="00B842FB"/>
    <w:pPr>
      <w:numPr>
        <w:numId w:val="7"/>
      </w:numPr>
      <w:spacing w:before="360" w:after="360" w:line="276" w:lineRule="auto"/>
    </w:pPr>
    <w:rPr>
      <w:rFonts w:ascii="Times New Roman" w:eastAsia="Times New Roman" w:hAnsi="Times New Roman"/>
      <w:b/>
      <w:snapToGrid w:val="0"/>
      <w:sz w:val="24"/>
      <w:lang w:eastAsia="en-US"/>
    </w:rPr>
  </w:style>
  <w:style w:type="numbering" w:customStyle="1" w:styleId="1f5">
    <w:name w:val="Нет списка1"/>
    <w:next w:val="ad"/>
    <w:uiPriority w:val="99"/>
    <w:semiHidden/>
    <w:unhideWhenUsed/>
    <w:rsid w:val="00CC6EA7"/>
  </w:style>
  <w:style w:type="paragraph" w:customStyle="1" w:styleId="ConsPlusNormal">
    <w:name w:val="ConsPlusNormal"/>
    <w:rsid w:val="00784F40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styleId="affff">
    <w:name w:val="Book Title"/>
    <w:uiPriority w:val="33"/>
    <w:qFormat/>
    <w:rsid w:val="00CC6EA7"/>
    <w:rPr>
      <w:b/>
      <w:bCs/>
      <w:smallCaps/>
      <w:spacing w:val="5"/>
    </w:rPr>
  </w:style>
  <w:style w:type="character" w:customStyle="1" w:styleId="80">
    <w:name w:val="Заголовок 8 Знак"/>
    <w:link w:val="8"/>
    <w:rsid w:val="00784F40"/>
    <w:rPr>
      <w:rFonts w:ascii="Peterburg" w:hAnsi="Peterburg"/>
      <w:sz w:val="22"/>
      <w:lang w:eastAsia="en-US"/>
    </w:rPr>
  </w:style>
  <w:style w:type="character" w:customStyle="1" w:styleId="90">
    <w:name w:val="Заголовок 9 Знак"/>
    <w:link w:val="9"/>
    <w:rsid w:val="00784F40"/>
    <w:rPr>
      <w:rFonts w:ascii="Peterburg" w:hAnsi="Peterburg"/>
      <w:sz w:val="22"/>
      <w:lang w:eastAsia="en-US"/>
    </w:rPr>
  </w:style>
  <w:style w:type="numbering" w:customStyle="1" w:styleId="2f">
    <w:name w:val="Нет списка2"/>
    <w:next w:val="ad"/>
    <w:uiPriority w:val="99"/>
    <w:semiHidden/>
    <w:unhideWhenUsed/>
    <w:rsid w:val="00041C65"/>
  </w:style>
  <w:style w:type="character" w:customStyle="1" w:styleId="1f6">
    <w:name w:val="Текст пункта Знак1"/>
    <w:rsid w:val="00041C65"/>
    <w:rPr>
      <w:rFonts w:ascii="Times New Roman" w:eastAsia="Times New Roman" w:hAnsi="Times New Roman" w:cs="Times New Roman"/>
      <w:spacing w:val="2"/>
      <w:sz w:val="24"/>
      <w:szCs w:val="24"/>
    </w:rPr>
  </w:style>
  <w:style w:type="paragraph" w:customStyle="1" w:styleId="--">
    <w:name w:val="Список--"/>
    <w:basedOn w:val="-"/>
    <w:qFormat/>
    <w:rsid w:val="00F603CB"/>
    <w:pPr>
      <w:ind w:left="1276"/>
    </w:pPr>
  </w:style>
  <w:style w:type="paragraph" w:customStyle="1" w:styleId="-">
    <w:name w:val="Список-"/>
    <w:basedOn w:val="ae"/>
    <w:link w:val="-1"/>
    <w:qFormat/>
    <w:rsid w:val="00F603CB"/>
    <w:pPr>
      <w:numPr>
        <w:numId w:val="8"/>
      </w:numPr>
      <w:ind w:left="993" w:hanging="284"/>
    </w:pPr>
  </w:style>
  <w:style w:type="character" w:customStyle="1" w:styleId="-0">
    <w:name w:val="Список- Знак"/>
    <w:rsid w:val="00041C65"/>
    <w:rPr>
      <w:rFonts w:ascii="Times New Roman" w:eastAsia="Times New Roman" w:hAnsi="Times New Roman" w:cs="Times New Roman"/>
      <w:snapToGrid w:val="0"/>
      <w:spacing w:val="2"/>
      <w:sz w:val="24"/>
      <w:szCs w:val="24"/>
    </w:rPr>
  </w:style>
  <w:style w:type="paragraph" w:customStyle="1" w:styleId="TableGraf10L">
    <w:name w:val="TableGraf 10L"/>
    <w:basedOn w:val="TableGraf8L"/>
    <w:rsid w:val="00784F40"/>
    <w:rPr>
      <w:sz w:val="20"/>
    </w:rPr>
  </w:style>
  <w:style w:type="paragraph" w:customStyle="1" w:styleId="Head10L">
    <w:name w:val="Head 10L"/>
    <w:basedOn w:val="TableGraf10L"/>
    <w:rsid w:val="00784F40"/>
    <w:rPr>
      <w:b/>
    </w:rPr>
  </w:style>
  <w:style w:type="paragraph" w:customStyle="1" w:styleId="Head10M">
    <w:name w:val="Head 10M"/>
    <w:basedOn w:val="Head8M"/>
    <w:rsid w:val="00784F40"/>
    <w:rPr>
      <w:sz w:val="20"/>
    </w:rPr>
  </w:style>
  <w:style w:type="paragraph" w:customStyle="1" w:styleId="Head12M">
    <w:name w:val="Head 12M"/>
    <w:rsid w:val="00784F40"/>
    <w:pPr>
      <w:keepLines/>
      <w:spacing w:before="40" w:after="40"/>
      <w:jc w:val="center"/>
    </w:pPr>
    <w:rPr>
      <w:rFonts w:ascii="Times New Roman" w:eastAsia="Times New Roman" w:hAnsi="Times New Roman"/>
      <w:sz w:val="24"/>
      <w:lang w:eastAsia="en-US"/>
    </w:rPr>
  </w:style>
  <w:style w:type="paragraph" w:customStyle="1" w:styleId="TablName">
    <w:name w:val="Tabl_Name"/>
    <w:basedOn w:val="aa"/>
    <w:rsid w:val="00784F40"/>
    <w:pPr>
      <w:keepNext/>
      <w:keepLines/>
      <w:spacing w:before="120" w:after="120" w:line="288" w:lineRule="auto"/>
      <w:ind w:firstLine="624"/>
    </w:pPr>
    <w:rPr>
      <w:rFonts w:ascii="Tahoma" w:hAnsi="Tahoma"/>
      <w:bCs/>
      <w:szCs w:val="20"/>
    </w:rPr>
  </w:style>
  <w:style w:type="paragraph" w:customStyle="1" w:styleId="TableGraf10M">
    <w:name w:val="TableGraf 10M"/>
    <w:basedOn w:val="TableGraf8M"/>
    <w:rsid w:val="00784F40"/>
    <w:rPr>
      <w:sz w:val="20"/>
    </w:rPr>
  </w:style>
  <w:style w:type="paragraph" w:customStyle="1" w:styleId="TableGraf10R">
    <w:name w:val="TableGraf 10R"/>
    <w:basedOn w:val="TableGraf8R"/>
    <w:rsid w:val="00784F40"/>
    <w:rPr>
      <w:sz w:val="20"/>
    </w:rPr>
  </w:style>
  <w:style w:type="paragraph" w:customStyle="1" w:styleId="TableGraf12L">
    <w:name w:val="TableGraf 12L"/>
    <w:basedOn w:val="TableGraf8L"/>
    <w:rsid w:val="00784F40"/>
    <w:rPr>
      <w:sz w:val="24"/>
    </w:rPr>
  </w:style>
  <w:style w:type="paragraph" w:customStyle="1" w:styleId="TableGraf12M">
    <w:name w:val="TableGraf 12M"/>
    <w:basedOn w:val="TableGraf8L"/>
    <w:rsid w:val="00784F40"/>
    <w:pPr>
      <w:jc w:val="center"/>
    </w:pPr>
    <w:rPr>
      <w:sz w:val="24"/>
    </w:rPr>
  </w:style>
  <w:style w:type="paragraph" w:customStyle="1" w:styleId="TableGraf12R">
    <w:name w:val="TableGraf 12R"/>
    <w:basedOn w:val="TableGraf8R"/>
    <w:rsid w:val="00784F40"/>
    <w:rPr>
      <w:sz w:val="24"/>
    </w:rPr>
  </w:style>
  <w:style w:type="paragraph" w:customStyle="1" w:styleId="affff0">
    <w:name w:val="Раздел документа"/>
    <w:basedOn w:val="aa"/>
    <w:next w:val="aa"/>
    <w:rsid w:val="00784F40"/>
    <w:pPr>
      <w:keepNext/>
      <w:pageBreakBefore/>
      <w:suppressAutoHyphens/>
      <w:spacing w:after="360" w:line="288" w:lineRule="auto"/>
      <w:ind w:left="851" w:right="851"/>
      <w:jc w:val="center"/>
    </w:pPr>
    <w:rPr>
      <w:rFonts w:ascii="Tahoma" w:hAnsi="Tahoma"/>
      <w:b/>
      <w:bCs/>
      <w:caps/>
      <w:szCs w:val="20"/>
    </w:rPr>
  </w:style>
  <w:style w:type="paragraph" w:customStyle="1" w:styleId="affff1">
    <w:name w:val="Содержание"/>
    <w:basedOn w:val="aa"/>
    <w:qFormat/>
    <w:rsid w:val="00AE3D94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 w:line="360" w:lineRule="auto"/>
      <w:jc w:val="center"/>
    </w:pPr>
    <w:rPr>
      <w:rFonts w:ascii="Times New Roman" w:eastAsia="Times New Roman" w:hAnsi="Times New Roman"/>
      <w:b/>
      <w:bCs/>
      <w:caps/>
      <w:sz w:val="28"/>
      <w:szCs w:val="28"/>
      <w:lang w:eastAsia="ru-RU"/>
    </w:rPr>
  </w:style>
  <w:style w:type="paragraph" w:customStyle="1" w:styleId="16">
    <w:name w:val="Список_1)"/>
    <w:basedOn w:val="ae"/>
    <w:link w:val="1f7"/>
    <w:qFormat/>
    <w:rsid w:val="00784F40"/>
    <w:pPr>
      <w:numPr>
        <w:numId w:val="14"/>
      </w:numPr>
    </w:pPr>
    <w:rPr>
      <w:kern w:val="24"/>
      <w:szCs w:val="20"/>
    </w:rPr>
  </w:style>
  <w:style w:type="character" w:customStyle="1" w:styleId="1f7">
    <w:name w:val="Список_1) Знак"/>
    <w:link w:val="16"/>
    <w:rsid w:val="00784F40"/>
    <w:rPr>
      <w:rFonts w:ascii="Times New Roman" w:eastAsia="Times New Roman" w:hAnsi="Times New Roman"/>
      <w:spacing w:val="2"/>
      <w:kern w:val="24"/>
      <w:sz w:val="28"/>
      <w:lang w:eastAsia="en-US"/>
    </w:rPr>
  </w:style>
  <w:style w:type="paragraph" w:customStyle="1" w:styleId="Head12L">
    <w:name w:val="Head 12L"/>
    <w:basedOn w:val="Head10L"/>
    <w:rsid w:val="00784F40"/>
    <w:rPr>
      <w:sz w:val="24"/>
    </w:rPr>
  </w:style>
  <w:style w:type="character" w:customStyle="1" w:styleId="Internetlink">
    <w:name w:val="Internet link"/>
    <w:rsid w:val="00041C65"/>
    <w:rPr>
      <w:color w:val="000080"/>
      <w:u w:val="single"/>
    </w:rPr>
  </w:style>
  <w:style w:type="character" w:customStyle="1" w:styleId="-1">
    <w:name w:val="Список- Знак1"/>
    <w:link w:val="-"/>
    <w:rsid w:val="00F603CB"/>
    <w:rPr>
      <w:rFonts w:ascii="Times New Roman" w:eastAsia="Times New Roman" w:hAnsi="Times New Roman"/>
      <w:spacing w:val="2"/>
      <w:sz w:val="28"/>
      <w:szCs w:val="28"/>
      <w:lang w:eastAsia="en-US"/>
    </w:rPr>
  </w:style>
  <w:style w:type="paragraph" w:customStyle="1" w:styleId="affff2">
    <w:name w:val="Наименование таблицы"/>
    <w:basedOn w:val="aa"/>
    <w:rsid w:val="00041C65"/>
    <w:pPr>
      <w:keepNext/>
      <w:keepLines/>
      <w:spacing w:before="120" w:after="120" w:line="288" w:lineRule="auto"/>
      <w:ind w:firstLine="624"/>
    </w:pPr>
    <w:rPr>
      <w:rFonts w:ascii="Times New Roman" w:eastAsia="Times New Roman" w:hAnsi="Times New Roman"/>
      <w:sz w:val="24"/>
      <w:szCs w:val="20"/>
    </w:rPr>
  </w:style>
  <w:style w:type="paragraph" w:customStyle="1" w:styleId="affff3">
    <w:name w:val="Наименование титульного листа"/>
    <w:basedOn w:val="ae"/>
    <w:qFormat/>
    <w:rsid w:val="00041C65"/>
    <w:pPr>
      <w:tabs>
        <w:tab w:val="left" w:pos="1134"/>
      </w:tabs>
      <w:spacing w:before="4080" w:line="240" w:lineRule="auto"/>
      <w:ind w:firstLine="0"/>
      <w:jc w:val="center"/>
    </w:pPr>
    <w:rPr>
      <w:caps/>
      <w:sz w:val="24"/>
      <w:szCs w:val="24"/>
    </w:rPr>
  </w:style>
  <w:style w:type="paragraph" w:customStyle="1" w:styleId="affff4">
    <w:name w:val="Версия документа"/>
    <w:basedOn w:val="ae"/>
    <w:qFormat/>
    <w:rsid w:val="00041C65"/>
    <w:pPr>
      <w:tabs>
        <w:tab w:val="left" w:pos="1134"/>
      </w:tabs>
      <w:ind w:firstLine="0"/>
      <w:jc w:val="center"/>
      <w:textboxTightWrap w:val="allLines"/>
    </w:pPr>
    <w:rPr>
      <w:sz w:val="24"/>
      <w:szCs w:val="24"/>
    </w:rPr>
  </w:style>
  <w:style w:type="paragraph" w:customStyle="1" w:styleId="affff5">
    <w:name w:val="Перечень содержания"/>
    <w:basedOn w:val="1b"/>
    <w:qFormat/>
    <w:rsid w:val="00041C65"/>
    <w:pPr>
      <w:tabs>
        <w:tab w:val="left" w:pos="454"/>
        <w:tab w:val="left" w:pos="567"/>
        <w:tab w:val="right" w:leader="dot" w:pos="9344"/>
      </w:tabs>
    </w:pPr>
    <w:rPr>
      <w:rFonts w:eastAsia="Times New Roman"/>
      <w:sz w:val="24"/>
      <w:szCs w:val="24"/>
      <w:lang w:eastAsia="ru-RU"/>
    </w:rPr>
  </w:style>
  <w:style w:type="paragraph" w:customStyle="1" w:styleId="affff6">
    <w:name w:val="Нумерация страницы"/>
    <w:basedOn w:val="af0"/>
    <w:qFormat/>
    <w:rsid w:val="00041C65"/>
    <w:pPr>
      <w:tabs>
        <w:tab w:val="clear" w:pos="4677"/>
        <w:tab w:val="clear" w:pos="9355"/>
        <w:tab w:val="center" w:pos="4153"/>
        <w:tab w:val="right" w:pos="8306"/>
      </w:tabs>
      <w:jc w:val="center"/>
    </w:pPr>
    <w:rPr>
      <w:rFonts w:ascii="Times New Roman" w:eastAsia="Times New Roman" w:hAnsi="Times New Roman"/>
      <w:noProof/>
      <w:sz w:val="24"/>
      <w:szCs w:val="24"/>
    </w:rPr>
  </w:style>
  <w:style w:type="character" w:styleId="affff7">
    <w:name w:val="FollowedHyperlink"/>
    <w:uiPriority w:val="99"/>
    <w:unhideWhenUsed/>
    <w:rsid w:val="00784F40"/>
    <w:rPr>
      <w:color w:val="800080"/>
      <w:u w:val="single"/>
    </w:rPr>
  </w:style>
  <w:style w:type="character" w:customStyle="1" w:styleId="110">
    <w:name w:val="Заголовок 1 Знак1"/>
    <w:aliases w:val="H1 Знак1,H11 Знак1,H12 Знак1,H111 Знак1,H13 Знак1,H112 Знак1,H14 Знак1,H15 Знак1,H16 Знак1,H17 Знак1,H18 Знак1,H19 Знак1,H113 Знак1,H121 Знак1,H1111 Знак1,H131 Знак1,H1121 Знак1,H141 Знак1,H151 Знак1,H161 Знак1,H171 Знак1,H181 Знак1"/>
    <w:rsid w:val="008960B7"/>
    <w:rPr>
      <w:rFonts w:ascii="Calibri Light" w:eastAsia="Times New Roman" w:hAnsi="Calibri Light" w:cs="Times New Roman"/>
      <w:b/>
      <w:bCs/>
      <w:color w:val="2E74B5"/>
      <w:sz w:val="28"/>
      <w:szCs w:val="28"/>
    </w:rPr>
  </w:style>
  <w:style w:type="character" w:customStyle="1" w:styleId="410">
    <w:name w:val="Заголовок 4 Знак1"/>
    <w:aliases w:val="(подпункт) Знак1,c4 Знак1,H4 Знак1,Параграф Знак1,Заголовок 4 (Приложение) Знак1,H41 Знак1"/>
    <w:semiHidden/>
    <w:rsid w:val="008960B7"/>
    <w:rPr>
      <w:rFonts w:ascii="Calibri Light" w:eastAsia="Times New Roman" w:hAnsi="Calibri Light" w:cs="Times New Roman"/>
      <w:b/>
      <w:bCs/>
      <w:i/>
      <w:iCs/>
      <w:color w:val="5B9BD5"/>
      <w:sz w:val="22"/>
      <w:szCs w:val="22"/>
    </w:rPr>
  </w:style>
  <w:style w:type="character" w:customStyle="1" w:styleId="1f4">
    <w:name w:val="список_1 Знак"/>
    <w:link w:val="1f3"/>
    <w:rsid w:val="00784F40"/>
    <w:rPr>
      <w:rFonts w:ascii="Calibri" w:eastAsia="Calibri" w:hAnsi="Calibri" w:cs="Times New Roman"/>
      <w:bCs/>
      <w:szCs w:val="20"/>
    </w:rPr>
  </w:style>
  <w:style w:type="paragraph" w:customStyle="1" w:styleId="affff8">
    <w:name w:val="Перечень терминов и сокращений"/>
    <w:basedOn w:val="aa"/>
    <w:qFormat/>
    <w:rsid w:val="003D5EC1"/>
    <w:pPr>
      <w:keepNext/>
      <w:pageBreakBefore/>
      <w:spacing w:before="360" w:after="360" w:line="360" w:lineRule="auto"/>
      <w:jc w:val="center"/>
      <w:outlineLvl w:val="0"/>
    </w:pPr>
    <w:rPr>
      <w:rFonts w:ascii="Times New Roman" w:hAnsi="Times New Roman"/>
      <w:b/>
      <w:caps/>
      <w:sz w:val="28"/>
    </w:rPr>
  </w:style>
  <w:style w:type="paragraph" w:customStyle="1" w:styleId="phbase">
    <w:name w:val="ph_base"/>
    <w:rsid w:val="00784F40"/>
    <w:pPr>
      <w:spacing w:line="360" w:lineRule="auto"/>
      <w:jc w:val="both"/>
    </w:pPr>
    <w:rPr>
      <w:rFonts w:ascii="Arial" w:eastAsia="Times New Roman" w:hAnsi="Arial"/>
      <w:sz w:val="24"/>
    </w:rPr>
  </w:style>
  <w:style w:type="paragraph" w:customStyle="1" w:styleId="phadditiontitle1">
    <w:name w:val="ph_addition_title_1"/>
    <w:basedOn w:val="phbase"/>
    <w:next w:val="phnormal"/>
    <w:rsid w:val="00784F40"/>
    <w:pPr>
      <w:keepNext/>
      <w:keepLines/>
      <w:pageBreakBefore/>
      <w:numPr>
        <w:numId w:val="2"/>
      </w:numPr>
      <w:spacing w:before="360" w:after="360"/>
      <w:jc w:val="center"/>
      <w:outlineLvl w:val="0"/>
    </w:pPr>
    <w:rPr>
      <w:b/>
      <w:sz w:val="28"/>
      <w:szCs w:val="28"/>
    </w:rPr>
  </w:style>
  <w:style w:type="paragraph" w:customStyle="1" w:styleId="phadditiontitle2">
    <w:name w:val="ph_addition_title_2"/>
    <w:basedOn w:val="phbase"/>
    <w:next w:val="phnormal"/>
    <w:rsid w:val="00784F40"/>
    <w:pPr>
      <w:keepNext/>
      <w:keepLines/>
      <w:numPr>
        <w:ilvl w:val="1"/>
        <w:numId w:val="2"/>
      </w:numPr>
      <w:spacing w:before="360" w:after="360"/>
      <w:outlineLvl w:val="1"/>
    </w:pPr>
    <w:rPr>
      <w:b/>
      <w:szCs w:val="24"/>
    </w:rPr>
  </w:style>
  <w:style w:type="paragraph" w:customStyle="1" w:styleId="phadditiontitle3">
    <w:name w:val="ph_addition_title_3"/>
    <w:basedOn w:val="phbase"/>
    <w:next w:val="phnormal"/>
    <w:rsid w:val="00784F40"/>
    <w:pPr>
      <w:keepNext/>
      <w:keepLines/>
      <w:numPr>
        <w:ilvl w:val="2"/>
        <w:numId w:val="2"/>
      </w:numPr>
      <w:spacing w:before="240" w:after="240"/>
      <w:outlineLvl w:val="2"/>
    </w:pPr>
    <w:rPr>
      <w:b/>
      <w:sz w:val="22"/>
      <w:szCs w:val="22"/>
    </w:rPr>
  </w:style>
  <w:style w:type="paragraph" w:customStyle="1" w:styleId="phbibliography">
    <w:name w:val="ph_bibliography"/>
    <w:basedOn w:val="phbase"/>
    <w:rsid w:val="00784F40"/>
    <w:pPr>
      <w:numPr>
        <w:numId w:val="9"/>
      </w:numPr>
      <w:spacing w:before="60" w:after="60" w:line="240" w:lineRule="auto"/>
    </w:pPr>
    <w:rPr>
      <w:rFonts w:cs="Arial"/>
      <w:bCs/>
      <w:szCs w:val="28"/>
    </w:rPr>
  </w:style>
  <w:style w:type="paragraph" w:customStyle="1" w:styleId="phcolontituldown">
    <w:name w:val="ph_colontituldown"/>
    <w:basedOn w:val="phbase"/>
    <w:rsid w:val="00784F40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sz w:val="20"/>
    </w:rPr>
  </w:style>
  <w:style w:type="paragraph" w:customStyle="1" w:styleId="phcolontitulup">
    <w:name w:val="ph_colontitulup"/>
    <w:basedOn w:val="phbase"/>
    <w:rsid w:val="00784F40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sz w:val="20"/>
    </w:rPr>
  </w:style>
  <w:style w:type="paragraph" w:customStyle="1" w:styleId="phconfirmlist">
    <w:name w:val="ph_confirmlist"/>
    <w:basedOn w:val="phbase"/>
    <w:rsid w:val="00784F40"/>
    <w:pPr>
      <w:spacing w:before="20" w:after="120"/>
      <w:jc w:val="center"/>
    </w:pPr>
    <w:rPr>
      <w:b/>
      <w:caps/>
      <w:sz w:val="28"/>
      <w:szCs w:val="28"/>
    </w:rPr>
  </w:style>
  <w:style w:type="paragraph" w:customStyle="1" w:styleId="phconfirmstamp">
    <w:name w:val="ph_confirmstamp"/>
    <w:basedOn w:val="phbase"/>
    <w:rsid w:val="00784F40"/>
    <w:pPr>
      <w:spacing w:before="20" w:after="120" w:line="240" w:lineRule="auto"/>
      <w:jc w:val="left"/>
    </w:pPr>
  </w:style>
  <w:style w:type="paragraph" w:customStyle="1" w:styleId="phconfirmstampstamp">
    <w:name w:val="ph_confirmstamp_stamp"/>
    <w:basedOn w:val="phconfirmstamp"/>
    <w:rsid w:val="00784F40"/>
  </w:style>
  <w:style w:type="paragraph" w:customStyle="1" w:styleId="phconfirmstamptitle">
    <w:name w:val="ph_confirmstamp_title"/>
    <w:basedOn w:val="phconfirmstamp"/>
    <w:next w:val="phconfirmstampstamp"/>
    <w:rsid w:val="00784F40"/>
    <w:rPr>
      <w:caps/>
      <w:szCs w:val="24"/>
    </w:rPr>
  </w:style>
  <w:style w:type="paragraph" w:customStyle="1" w:styleId="phcontent">
    <w:name w:val="ph_content"/>
    <w:basedOn w:val="phbase"/>
    <w:next w:val="1b"/>
    <w:rsid w:val="00784F40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jc w:val="center"/>
    </w:pPr>
    <w:rPr>
      <w:rFonts w:cs="Arial"/>
      <w:b/>
      <w:bCs/>
      <w:sz w:val="28"/>
      <w:szCs w:val="28"/>
    </w:rPr>
  </w:style>
  <w:style w:type="paragraph" w:customStyle="1" w:styleId="phexample">
    <w:name w:val="ph_example"/>
    <w:basedOn w:val="phbase"/>
    <w:rsid w:val="00784F40"/>
    <w:pPr>
      <w:spacing w:before="20" w:after="120"/>
    </w:pPr>
    <w:rPr>
      <w:b/>
      <w:i/>
      <w:sz w:val="20"/>
    </w:rPr>
  </w:style>
  <w:style w:type="paragraph" w:customStyle="1" w:styleId="phfigure">
    <w:name w:val="ph_figure"/>
    <w:basedOn w:val="phbase"/>
    <w:rsid w:val="00784F40"/>
    <w:pPr>
      <w:spacing w:before="20" w:after="120"/>
      <w:jc w:val="center"/>
    </w:pPr>
  </w:style>
  <w:style w:type="paragraph" w:customStyle="1" w:styleId="phfiguregraphic">
    <w:name w:val="ph_figure_graphic"/>
    <w:basedOn w:val="phfigure"/>
    <w:next w:val="phfiguretitle"/>
    <w:rsid w:val="00784F40"/>
    <w:pPr>
      <w:keepNext/>
      <w:spacing w:before="120"/>
    </w:pPr>
  </w:style>
  <w:style w:type="paragraph" w:customStyle="1" w:styleId="phfiguretitle">
    <w:name w:val="ph_figure_title"/>
    <w:basedOn w:val="phfigure"/>
    <w:next w:val="phnormal"/>
    <w:rsid w:val="00784F40"/>
    <w:pPr>
      <w:keepLines/>
      <w:spacing w:before="120"/>
    </w:pPr>
    <w:rPr>
      <w:rFonts w:cs="Arial"/>
    </w:rPr>
  </w:style>
  <w:style w:type="paragraph" w:customStyle="1" w:styleId="phfootnote">
    <w:name w:val="ph_footnote"/>
    <w:basedOn w:val="phbase"/>
    <w:rsid w:val="00784F40"/>
    <w:pPr>
      <w:widowControl w:val="0"/>
    </w:pPr>
    <w:rPr>
      <w:sz w:val="18"/>
    </w:rPr>
  </w:style>
  <w:style w:type="character" w:customStyle="1" w:styleId="phinline">
    <w:name w:val="ph_inline"/>
    <w:basedOn w:val="ab"/>
    <w:rsid w:val="00784F40"/>
  </w:style>
  <w:style w:type="character" w:customStyle="1" w:styleId="phinline8">
    <w:name w:val="ph_inline_8"/>
    <w:rsid w:val="00784F40"/>
    <w:rPr>
      <w:sz w:val="16"/>
    </w:rPr>
  </w:style>
  <w:style w:type="character" w:customStyle="1" w:styleId="phinlinebolditalic">
    <w:name w:val="ph_inline_bolditalic"/>
    <w:rsid w:val="00784F40"/>
    <w:rPr>
      <w:rFonts w:ascii="Arial" w:hAnsi="Arial"/>
      <w:b/>
      <w:bCs/>
      <w:i/>
      <w:noProof/>
      <w:lang w:val="ru-RU" w:eastAsia="ru-RU" w:bidi="ar-SA"/>
    </w:rPr>
  </w:style>
  <w:style w:type="character" w:customStyle="1" w:styleId="phinlinecomputer">
    <w:name w:val="ph_inline_computer"/>
    <w:rsid w:val="00784F40"/>
    <w:rPr>
      <w:rFonts w:ascii="Courier New" w:hAnsi="Courier New"/>
      <w:sz w:val="24"/>
    </w:rPr>
  </w:style>
  <w:style w:type="character" w:customStyle="1" w:styleId="phinlinefirstterm">
    <w:name w:val="ph_inline_firstterm"/>
    <w:rsid w:val="00784F40"/>
    <w:rPr>
      <w:i/>
      <w:sz w:val="24"/>
    </w:rPr>
  </w:style>
  <w:style w:type="character" w:customStyle="1" w:styleId="phinlineguiitem">
    <w:name w:val="ph_inline_guiitem"/>
    <w:rsid w:val="00784F40"/>
    <w:rPr>
      <w:rFonts w:ascii="Arial" w:hAnsi="Arial"/>
      <w:b/>
      <w:bCs/>
      <w:noProof/>
      <w:lang w:val="ru-RU" w:eastAsia="ru-RU" w:bidi="ar-SA"/>
    </w:rPr>
  </w:style>
  <w:style w:type="character" w:customStyle="1" w:styleId="phinlinekeycap">
    <w:name w:val="ph_inline_keycap"/>
    <w:rsid w:val="00784F40"/>
    <w:rPr>
      <w:b/>
      <w:smallCaps/>
      <w:sz w:val="24"/>
    </w:rPr>
  </w:style>
  <w:style w:type="character" w:customStyle="1" w:styleId="phinlinespace">
    <w:name w:val="ph_inline_space"/>
    <w:rsid w:val="00784F40"/>
    <w:rPr>
      <w:spacing w:val="60"/>
    </w:rPr>
  </w:style>
  <w:style w:type="character" w:customStyle="1" w:styleId="phinlinesuperline">
    <w:name w:val="ph_inline_superline"/>
    <w:rsid w:val="00784F40"/>
    <w:rPr>
      <w:vertAlign w:val="superscript"/>
    </w:rPr>
  </w:style>
  <w:style w:type="character" w:customStyle="1" w:styleId="phinlineunderline">
    <w:name w:val="ph_inline_underline"/>
    <w:rsid w:val="00784F40"/>
    <w:rPr>
      <w:u w:val="single"/>
      <w:lang w:val="ru-RU"/>
    </w:rPr>
  </w:style>
  <w:style w:type="character" w:customStyle="1" w:styleId="phinlineunderlineitalic">
    <w:name w:val="ph_inline_underlineitalic"/>
    <w:rsid w:val="00784F40"/>
    <w:rPr>
      <w:i/>
      <w:u w:val="single"/>
      <w:lang w:val="ru-RU"/>
    </w:rPr>
  </w:style>
  <w:style w:type="character" w:customStyle="1" w:styleId="phinlineuppercase">
    <w:name w:val="ph_inline_uppercase"/>
    <w:rsid w:val="00784F40"/>
    <w:rPr>
      <w:caps/>
      <w:lang w:val="ru-RU"/>
    </w:rPr>
  </w:style>
  <w:style w:type="paragraph" w:customStyle="1" w:styleId="phinset">
    <w:name w:val="ph_inset"/>
    <w:basedOn w:val="phnormal"/>
    <w:next w:val="phnormal"/>
    <w:rsid w:val="00784F40"/>
  </w:style>
  <w:style w:type="paragraph" w:customStyle="1" w:styleId="phinsetcaution">
    <w:name w:val="ph_inset_caution"/>
    <w:basedOn w:val="phinset"/>
    <w:rsid w:val="00784F40"/>
    <w:pPr>
      <w:keepLines/>
    </w:pPr>
  </w:style>
  <w:style w:type="paragraph" w:customStyle="1" w:styleId="phinsetnote">
    <w:name w:val="ph_inset_note"/>
    <w:basedOn w:val="phinset"/>
    <w:rsid w:val="00784F40"/>
    <w:pPr>
      <w:keepLines/>
    </w:pPr>
  </w:style>
  <w:style w:type="paragraph" w:customStyle="1" w:styleId="phinsettitle">
    <w:name w:val="ph_inset_title"/>
    <w:basedOn w:val="phinset"/>
    <w:next w:val="phinsetnote"/>
    <w:rsid w:val="00784F40"/>
    <w:pPr>
      <w:keepNext/>
    </w:pPr>
    <w:rPr>
      <w:caps/>
      <w:szCs w:val="24"/>
    </w:rPr>
  </w:style>
  <w:style w:type="paragraph" w:customStyle="1" w:styleId="phinsetwarning">
    <w:name w:val="ph_inset_warning"/>
    <w:basedOn w:val="phinset"/>
    <w:rsid w:val="00784F40"/>
    <w:pPr>
      <w:keepLines/>
    </w:pPr>
  </w:style>
  <w:style w:type="paragraph" w:customStyle="1" w:styleId="phlistitemized1">
    <w:name w:val="ph_list_itemized_1"/>
    <w:basedOn w:val="phnormal"/>
    <w:link w:val="phlistitemized10"/>
    <w:rsid w:val="00784F40"/>
    <w:pPr>
      <w:numPr>
        <w:numId w:val="10"/>
      </w:numPr>
    </w:pPr>
    <w:rPr>
      <w:lang w:eastAsia="en-US"/>
    </w:rPr>
  </w:style>
  <w:style w:type="paragraph" w:customStyle="1" w:styleId="phlistitemized2">
    <w:name w:val="ph_list_itemized_2"/>
    <w:basedOn w:val="phnormal"/>
    <w:rsid w:val="00784F40"/>
    <w:pPr>
      <w:numPr>
        <w:numId w:val="11"/>
      </w:numPr>
    </w:pPr>
  </w:style>
  <w:style w:type="paragraph" w:customStyle="1" w:styleId="phlistitemizedtitle">
    <w:name w:val="ph_list_itemized_title"/>
    <w:basedOn w:val="phnormal"/>
    <w:next w:val="phlistitemized1"/>
    <w:rsid w:val="00784F40"/>
    <w:pPr>
      <w:keepNext/>
    </w:pPr>
  </w:style>
  <w:style w:type="paragraph" w:customStyle="1" w:styleId="phlistordered1">
    <w:name w:val="ph_list_ordered_1"/>
    <w:basedOn w:val="phnormal"/>
    <w:rsid w:val="00784F40"/>
    <w:pPr>
      <w:numPr>
        <w:numId w:val="12"/>
      </w:numPr>
      <w:ind w:left="1077" w:hanging="357"/>
    </w:pPr>
  </w:style>
  <w:style w:type="paragraph" w:customStyle="1" w:styleId="phlistordered2">
    <w:name w:val="ph_list_ordered_2"/>
    <w:basedOn w:val="phnormal"/>
    <w:rsid w:val="00784F40"/>
    <w:pPr>
      <w:numPr>
        <w:numId w:val="13"/>
      </w:numPr>
      <w:ind w:left="1752" w:hanging="357"/>
    </w:pPr>
  </w:style>
  <w:style w:type="paragraph" w:customStyle="1" w:styleId="phlistorderedtitle">
    <w:name w:val="ph_list_ordered_title"/>
    <w:basedOn w:val="phnormal"/>
    <w:next w:val="phlistordered1"/>
    <w:rsid w:val="00784F40"/>
    <w:pPr>
      <w:keepNext/>
    </w:pPr>
  </w:style>
  <w:style w:type="paragraph" w:customStyle="1" w:styleId="phstamp">
    <w:name w:val="ph_stamp"/>
    <w:basedOn w:val="phbase"/>
    <w:rsid w:val="00784F40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locked/>
    <w:rsid w:val="00784F40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rsid w:val="00784F40"/>
    <w:pPr>
      <w:jc w:val="center"/>
    </w:pPr>
    <w:rPr>
      <w:bCs/>
      <w:i/>
    </w:rPr>
  </w:style>
  <w:style w:type="paragraph" w:customStyle="1" w:styleId="phstampitalic">
    <w:name w:val="ph_stamp_italic"/>
    <w:basedOn w:val="phstamp"/>
    <w:rsid w:val="00784F40"/>
    <w:pPr>
      <w:ind w:left="57"/>
    </w:pPr>
    <w:rPr>
      <w:i/>
    </w:rPr>
  </w:style>
  <w:style w:type="paragraph" w:customStyle="1" w:styleId="phtablecellcenter">
    <w:name w:val="ph_table_cellcenter"/>
    <w:basedOn w:val="phtablecell"/>
    <w:rsid w:val="00784F40"/>
    <w:pPr>
      <w:jc w:val="center"/>
    </w:pPr>
  </w:style>
  <w:style w:type="paragraph" w:customStyle="1" w:styleId="phtablecellleft">
    <w:name w:val="ph_table_cellleft"/>
    <w:basedOn w:val="phtablecell"/>
    <w:rsid w:val="00784F40"/>
    <w:pPr>
      <w:jc w:val="left"/>
    </w:pPr>
  </w:style>
  <w:style w:type="paragraph" w:customStyle="1" w:styleId="phtabletitle">
    <w:name w:val="ph_table_title"/>
    <w:basedOn w:val="phbase"/>
    <w:next w:val="phtablecolcaption"/>
    <w:rsid w:val="00784F40"/>
    <w:pPr>
      <w:keepNext/>
      <w:spacing w:before="20" w:after="120"/>
    </w:pPr>
    <w:rPr>
      <w:szCs w:val="24"/>
    </w:rPr>
  </w:style>
  <w:style w:type="paragraph" w:customStyle="1" w:styleId="phtitlepage">
    <w:name w:val="ph_titlepage"/>
    <w:basedOn w:val="phbase"/>
    <w:rsid w:val="00784F40"/>
    <w:pPr>
      <w:spacing w:after="120"/>
      <w:jc w:val="center"/>
    </w:pPr>
    <w:rPr>
      <w:rFonts w:cs="Arial"/>
      <w:szCs w:val="28"/>
      <w:lang w:eastAsia="en-US"/>
    </w:rPr>
  </w:style>
  <w:style w:type="paragraph" w:customStyle="1" w:styleId="phtitlepagecode">
    <w:name w:val="ph_titlepage_code"/>
    <w:basedOn w:val="phtitlepage"/>
    <w:rsid w:val="00784F40"/>
    <w:pPr>
      <w:spacing w:after="240"/>
    </w:pPr>
    <w:rPr>
      <w:b/>
      <w:sz w:val="26"/>
    </w:rPr>
  </w:style>
  <w:style w:type="paragraph" w:customStyle="1" w:styleId="phtitlepageconfirmstamp">
    <w:name w:val="ph_titlepage_confirmstamp"/>
    <w:basedOn w:val="phbase"/>
    <w:autoRedefine/>
    <w:rsid w:val="00784F40"/>
    <w:pPr>
      <w:suppressAutoHyphens/>
      <w:spacing w:before="60" w:after="60"/>
    </w:pPr>
    <w:rPr>
      <w:color w:val="000000"/>
      <w:szCs w:val="24"/>
    </w:rPr>
  </w:style>
  <w:style w:type="paragraph" w:customStyle="1" w:styleId="phtitlepagecustomer">
    <w:name w:val="ph_titlepage_customer"/>
    <w:basedOn w:val="phtitlepage"/>
    <w:next w:val="phtitlepageconfirmstamp"/>
    <w:rsid w:val="00784F40"/>
    <w:pPr>
      <w:spacing w:before="240"/>
    </w:pPr>
    <w:rPr>
      <w:b/>
      <w:sz w:val="26"/>
    </w:rPr>
  </w:style>
  <w:style w:type="paragraph" w:customStyle="1" w:styleId="phtitlepagedocpart">
    <w:name w:val="ph_titlepage_docpart"/>
    <w:basedOn w:val="phtitlepage"/>
    <w:next w:val="phtitlepagecode"/>
    <w:rsid w:val="00784F40"/>
    <w:rPr>
      <w:b/>
    </w:rPr>
  </w:style>
  <w:style w:type="paragraph" w:customStyle="1" w:styleId="phtitlepageother">
    <w:name w:val="ph_titlepage_other"/>
    <w:basedOn w:val="phtitlepage"/>
    <w:rsid w:val="00784F40"/>
  </w:style>
  <w:style w:type="paragraph" w:customStyle="1" w:styleId="phtitlepagesystemshort">
    <w:name w:val="ph_titlepage_system_short"/>
    <w:basedOn w:val="phtitlepage"/>
    <w:next w:val="phtitlepageother"/>
    <w:rsid w:val="00784F40"/>
    <w:rPr>
      <w:b/>
      <w:sz w:val="32"/>
    </w:rPr>
  </w:style>
  <w:style w:type="paragraph" w:styleId="HTML">
    <w:name w:val="HTML Address"/>
    <w:basedOn w:val="aa"/>
    <w:link w:val="HTML0"/>
    <w:semiHidden/>
    <w:rsid w:val="00784F40"/>
    <w:rPr>
      <w:i/>
      <w:iCs/>
    </w:rPr>
  </w:style>
  <w:style w:type="character" w:customStyle="1" w:styleId="HTML0">
    <w:name w:val="Адрес HTML Знак"/>
    <w:link w:val="HTML"/>
    <w:semiHidden/>
    <w:rsid w:val="00784F40"/>
    <w:rPr>
      <w:rFonts w:ascii="Calibri" w:eastAsia="Calibri" w:hAnsi="Calibri" w:cs="Times New Roman"/>
      <w:i/>
      <w:iCs/>
    </w:rPr>
  </w:style>
  <w:style w:type="paragraph" w:customStyle="1" w:styleId="phheader1withoutnum">
    <w:name w:val="ph_header_1_without_num"/>
    <w:basedOn w:val="11"/>
    <w:next w:val="phnormal"/>
    <w:rsid w:val="00784F40"/>
    <w:pPr>
      <w:numPr>
        <w:numId w:val="0"/>
      </w:numPr>
      <w:ind w:left="720"/>
    </w:pPr>
  </w:style>
  <w:style w:type="paragraph" w:customStyle="1" w:styleId="phadditontype">
    <w:name w:val="ph_additon_type"/>
    <w:basedOn w:val="phbase"/>
    <w:next w:val="phnormal"/>
    <w:rsid w:val="00784F40"/>
    <w:pPr>
      <w:jc w:val="center"/>
    </w:pPr>
    <w:rPr>
      <w:i/>
    </w:rPr>
  </w:style>
  <w:style w:type="paragraph" w:customStyle="1" w:styleId="affff9">
    <w:name w:val="Чертежный"/>
    <w:rsid w:val="00784F40"/>
    <w:pPr>
      <w:jc w:val="both"/>
    </w:pPr>
    <w:rPr>
      <w:rFonts w:ascii="ISOCPEUR" w:eastAsia="Times New Roman" w:hAnsi="ISOCPEUR"/>
      <w:i/>
      <w:sz w:val="28"/>
      <w:lang w:val="uk-UA"/>
    </w:rPr>
  </w:style>
  <w:style w:type="paragraph" w:customStyle="1" w:styleId="phtablecolcaptionunderline">
    <w:name w:val="ph_table_colcaption_underline"/>
    <w:basedOn w:val="phtablecolcaption"/>
    <w:next w:val="phtablecell"/>
    <w:rsid w:val="00784F40"/>
    <w:rPr>
      <w:u w:val="single"/>
    </w:rPr>
  </w:style>
  <w:style w:type="paragraph" w:customStyle="1" w:styleId="phstampleft">
    <w:name w:val="ph_stamp_left"/>
    <w:basedOn w:val="phstamp"/>
    <w:rsid w:val="00784F40"/>
    <w:pPr>
      <w:jc w:val="left"/>
    </w:pPr>
    <w:rPr>
      <w:sz w:val="18"/>
    </w:rPr>
  </w:style>
  <w:style w:type="paragraph" w:customStyle="1" w:styleId="1e">
    <w:name w:val="Маркированный 1 уровень"/>
    <w:link w:val="1f8"/>
    <w:rsid w:val="00784F40"/>
    <w:pPr>
      <w:spacing w:before="60" w:after="60" w:line="288" w:lineRule="auto"/>
    </w:pPr>
    <w:rPr>
      <w:rFonts w:ascii="Tahoma" w:eastAsia="Times New Roman" w:hAnsi="Tahoma"/>
      <w:snapToGrid w:val="0"/>
      <w:spacing w:val="2"/>
      <w:sz w:val="24"/>
      <w:szCs w:val="24"/>
      <w:lang w:eastAsia="en-US"/>
    </w:rPr>
  </w:style>
  <w:style w:type="paragraph" w:customStyle="1" w:styleId="affffa">
    <w:name w:val="Горячая клавиша (пункт меню)"/>
    <w:basedOn w:val="aa"/>
    <w:next w:val="aa"/>
    <w:link w:val="affffb"/>
    <w:rsid w:val="00784F40"/>
    <w:pPr>
      <w:spacing w:after="0" w:line="240" w:lineRule="auto"/>
      <w:ind w:firstLine="340"/>
    </w:pPr>
    <w:rPr>
      <w:rFonts w:ascii="Tahoma" w:hAnsi="Tahoma"/>
      <w:bCs/>
      <w:i/>
      <w:sz w:val="20"/>
      <w:szCs w:val="20"/>
    </w:rPr>
  </w:style>
  <w:style w:type="character" w:customStyle="1" w:styleId="affffb">
    <w:name w:val="Горячая клавиша (пункт меню) Знак Знак"/>
    <w:link w:val="affffa"/>
    <w:rsid w:val="00784F40"/>
    <w:rPr>
      <w:rFonts w:ascii="Tahoma" w:eastAsia="Calibri" w:hAnsi="Tahoma" w:cs="Times New Roman"/>
      <w:bCs/>
      <w:i/>
      <w:sz w:val="20"/>
      <w:szCs w:val="20"/>
    </w:rPr>
  </w:style>
  <w:style w:type="paragraph" w:customStyle="1" w:styleId="affffc">
    <w:name w:val="Примечание (текст)"/>
    <w:basedOn w:val="aa"/>
    <w:link w:val="affffd"/>
    <w:rsid w:val="00784F40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120" w:line="240" w:lineRule="auto"/>
      <w:ind w:left="567" w:right="567"/>
    </w:pPr>
    <w:rPr>
      <w:rFonts w:ascii="Tahoma" w:hAnsi="Tahoma"/>
      <w:bCs/>
      <w:sz w:val="20"/>
    </w:rPr>
  </w:style>
  <w:style w:type="paragraph" w:customStyle="1" w:styleId="affffe">
    <w:name w:val="Важно!"/>
    <w:basedOn w:val="aa"/>
    <w:link w:val="afffff"/>
    <w:rsid w:val="00784F40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 w:line="240" w:lineRule="auto"/>
      <w:ind w:left="567" w:right="567"/>
    </w:pPr>
    <w:rPr>
      <w:rFonts w:ascii="Tahoma" w:hAnsi="Tahoma"/>
      <w:b/>
      <w:bCs/>
      <w:color w:val="E02020"/>
      <w:sz w:val="20"/>
    </w:rPr>
  </w:style>
  <w:style w:type="character" w:customStyle="1" w:styleId="affffd">
    <w:name w:val="Примечание (текст) Знак"/>
    <w:link w:val="affffc"/>
    <w:rsid w:val="00784F40"/>
    <w:rPr>
      <w:rFonts w:ascii="Tahoma" w:eastAsia="Calibri" w:hAnsi="Tahoma" w:cs="Times New Roman"/>
      <w:bCs/>
      <w:sz w:val="20"/>
    </w:rPr>
  </w:style>
  <w:style w:type="character" w:customStyle="1" w:styleId="afffff">
    <w:name w:val="Важно! Знак"/>
    <w:link w:val="affffe"/>
    <w:rsid w:val="00784F40"/>
    <w:rPr>
      <w:rFonts w:ascii="Tahoma" w:eastAsia="Calibri" w:hAnsi="Tahoma" w:cs="Times New Roman"/>
      <w:b/>
      <w:bCs/>
      <w:color w:val="E02020"/>
      <w:sz w:val="20"/>
    </w:rPr>
  </w:style>
  <w:style w:type="character" w:customStyle="1" w:styleId="1f9">
    <w:name w:val="Выдел_1"/>
    <w:rsid w:val="00784F40"/>
    <w:rPr>
      <w:rFonts w:ascii="Tahoma" w:hAnsi="Tahoma"/>
      <w:i/>
      <w:spacing w:val="8"/>
      <w:kern w:val="0"/>
      <w:position w:val="0"/>
      <w:sz w:val="24"/>
      <w:szCs w:val="24"/>
    </w:rPr>
  </w:style>
  <w:style w:type="character" w:customStyle="1" w:styleId="apple-converted-space">
    <w:name w:val="apple-converted-space"/>
    <w:rsid w:val="00784F40"/>
  </w:style>
  <w:style w:type="character" w:customStyle="1" w:styleId="phcomment0">
    <w:name w:val="ph_comment Знак"/>
    <w:link w:val="phcomment"/>
    <w:rsid w:val="00784F40"/>
    <w:rPr>
      <w:rFonts w:ascii="Arial Narrow" w:eastAsia="Times New Roman" w:hAnsi="Arial Narrow" w:cs="Times New Roman"/>
      <w:vanish/>
      <w:color w:val="0000FF"/>
      <w:sz w:val="24"/>
      <w:szCs w:val="20"/>
    </w:rPr>
  </w:style>
  <w:style w:type="character" w:customStyle="1" w:styleId="phnormal0">
    <w:name w:val="ph_normal Знак"/>
    <w:link w:val="phnormal"/>
    <w:rsid w:val="00784F40"/>
    <w:rPr>
      <w:rFonts w:ascii="Arial" w:eastAsia="Times New Roman" w:hAnsi="Arial" w:cs="Times New Roman"/>
      <w:sz w:val="24"/>
      <w:szCs w:val="20"/>
    </w:rPr>
  </w:style>
  <w:style w:type="character" w:customStyle="1" w:styleId="phlistitemized10">
    <w:name w:val="ph_list_itemized_1 Знак"/>
    <w:link w:val="phlistitemized1"/>
    <w:rsid w:val="00784F40"/>
    <w:rPr>
      <w:rFonts w:ascii="Arial" w:eastAsia="Times New Roman" w:hAnsi="Arial"/>
      <w:sz w:val="24"/>
      <w:lang w:eastAsia="en-US"/>
    </w:rPr>
  </w:style>
  <w:style w:type="paragraph" w:customStyle="1" w:styleId="2-11">
    <w:name w:val="содержание2-11"/>
    <w:basedOn w:val="aa"/>
    <w:rsid w:val="00784F40"/>
    <w:pPr>
      <w:spacing w:after="60" w:line="240" w:lineRule="auto"/>
    </w:pPr>
    <w:rPr>
      <w:bCs/>
      <w:szCs w:val="20"/>
    </w:rPr>
  </w:style>
  <w:style w:type="paragraph" w:customStyle="1" w:styleId="a1">
    <w:name w:val="Обычный_"/>
    <w:basedOn w:val="aa"/>
    <w:rsid w:val="00784F40"/>
    <w:pPr>
      <w:numPr>
        <w:numId w:val="16"/>
      </w:numPr>
      <w:tabs>
        <w:tab w:val="left" w:pos="1440"/>
      </w:tabs>
      <w:spacing w:after="0"/>
    </w:pPr>
    <w:rPr>
      <w:bCs/>
      <w:szCs w:val="20"/>
    </w:rPr>
  </w:style>
  <w:style w:type="paragraph" w:customStyle="1" w:styleId="2f0">
    <w:name w:val="Стиль2"/>
    <w:basedOn w:val="1b"/>
    <w:next w:val="aa"/>
    <w:rsid w:val="00784F40"/>
    <w:pPr>
      <w:tabs>
        <w:tab w:val="right" w:leader="dot" w:pos="9072"/>
        <w:tab w:val="right" w:leader="dot" w:pos="10206"/>
      </w:tabs>
    </w:pPr>
    <w:rPr>
      <w:rFonts w:ascii="Arial" w:hAnsi="Arial"/>
      <w:b/>
      <w:sz w:val="22"/>
      <w:szCs w:val="20"/>
    </w:rPr>
  </w:style>
  <w:style w:type="paragraph" w:styleId="2f1">
    <w:name w:val="Body Text 2"/>
    <w:basedOn w:val="aa"/>
    <w:link w:val="2f2"/>
    <w:rsid w:val="00784F40"/>
    <w:pPr>
      <w:spacing w:after="0"/>
      <w:ind w:firstLine="709"/>
    </w:pPr>
    <w:rPr>
      <w:bCs/>
      <w:szCs w:val="20"/>
    </w:rPr>
  </w:style>
  <w:style w:type="character" w:customStyle="1" w:styleId="2f2">
    <w:name w:val="Основной текст 2 Знак"/>
    <w:link w:val="2f1"/>
    <w:rsid w:val="00784F40"/>
    <w:rPr>
      <w:rFonts w:ascii="Calibri" w:eastAsia="Calibri" w:hAnsi="Calibri" w:cs="Times New Roman"/>
      <w:bCs/>
      <w:szCs w:val="20"/>
    </w:rPr>
  </w:style>
  <w:style w:type="paragraph" w:styleId="afffff0">
    <w:name w:val="Body Text Indent"/>
    <w:basedOn w:val="aa"/>
    <w:link w:val="afffff1"/>
    <w:rsid w:val="00784F40"/>
    <w:pPr>
      <w:keepNext/>
      <w:spacing w:before="120" w:after="120"/>
      <w:ind w:left="720" w:firstLine="709"/>
      <w:jc w:val="right"/>
    </w:pPr>
    <w:rPr>
      <w:bCs/>
      <w:szCs w:val="20"/>
    </w:rPr>
  </w:style>
  <w:style w:type="character" w:customStyle="1" w:styleId="afffff1">
    <w:name w:val="Основной текст с отступом Знак"/>
    <w:link w:val="afffff0"/>
    <w:rsid w:val="00784F40"/>
    <w:rPr>
      <w:rFonts w:ascii="Calibri" w:eastAsia="Calibri" w:hAnsi="Calibri" w:cs="Times New Roman"/>
      <w:bCs/>
      <w:szCs w:val="20"/>
    </w:rPr>
  </w:style>
  <w:style w:type="paragraph" w:styleId="3c">
    <w:name w:val="Body Text Indent 3"/>
    <w:basedOn w:val="aa"/>
    <w:link w:val="3d"/>
    <w:rsid w:val="00784F40"/>
    <w:pPr>
      <w:spacing w:after="0"/>
      <w:ind w:firstLine="720"/>
    </w:pPr>
    <w:rPr>
      <w:bCs/>
      <w:szCs w:val="20"/>
    </w:rPr>
  </w:style>
  <w:style w:type="character" w:customStyle="1" w:styleId="3d">
    <w:name w:val="Основной текст с отступом 3 Знак"/>
    <w:link w:val="3c"/>
    <w:rsid w:val="00784F40"/>
    <w:rPr>
      <w:rFonts w:ascii="Calibri" w:eastAsia="Calibri" w:hAnsi="Calibri" w:cs="Times New Roman"/>
      <w:bCs/>
      <w:szCs w:val="20"/>
    </w:rPr>
  </w:style>
  <w:style w:type="paragraph" w:styleId="3e">
    <w:name w:val="Body Text 3"/>
    <w:basedOn w:val="aa"/>
    <w:link w:val="3f"/>
    <w:rsid w:val="00784F40"/>
    <w:pPr>
      <w:spacing w:after="0"/>
      <w:ind w:firstLine="709"/>
    </w:pPr>
    <w:rPr>
      <w:bCs/>
      <w:snapToGrid w:val="0"/>
      <w:szCs w:val="20"/>
    </w:rPr>
  </w:style>
  <w:style w:type="character" w:customStyle="1" w:styleId="3f">
    <w:name w:val="Основной текст 3 Знак"/>
    <w:link w:val="3e"/>
    <w:rsid w:val="00784F40"/>
    <w:rPr>
      <w:rFonts w:ascii="Calibri" w:eastAsia="Calibri" w:hAnsi="Calibri" w:cs="Times New Roman"/>
      <w:bCs/>
      <w:snapToGrid w:val="0"/>
      <w:szCs w:val="20"/>
    </w:rPr>
  </w:style>
  <w:style w:type="paragraph" w:customStyle="1" w:styleId="46">
    <w:name w:val="Основной текст 4"/>
    <w:basedOn w:val="aa"/>
    <w:autoRedefine/>
    <w:rsid w:val="00784F40"/>
    <w:pPr>
      <w:spacing w:after="0"/>
      <w:ind w:firstLine="709"/>
    </w:pPr>
    <w:rPr>
      <w:bCs/>
    </w:rPr>
  </w:style>
  <w:style w:type="paragraph" w:customStyle="1" w:styleId="afffff2">
    <w:name w:val="Тезисы"/>
    <w:basedOn w:val="afff2"/>
    <w:rsid w:val="00784F40"/>
    <w:pPr>
      <w:pBdr>
        <w:left w:val="double" w:sz="4" w:space="4" w:color="008000"/>
      </w:pBdr>
      <w:spacing w:after="0"/>
      <w:ind w:firstLine="851"/>
    </w:pPr>
    <w:rPr>
      <w:bCs/>
      <w:color w:val="333333"/>
      <w:szCs w:val="28"/>
    </w:rPr>
  </w:style>
  <w:style w:type="paragraph" w:customStyle="1" w:styleId="afffff3">
    <w:name w:val="Номер уравнения"/>
    <w:basedOn w:val="afff2"/>
    <w:rsid w:val="00784F40"/>
    <w:pPr>
      <w:spacing w:after="0"/>
      <w:ind w:firstLine="720"/>
      <w:jc w:val="center"/>
    </w:pPr>
    <w:rPr>
      <w:bCs/>
      <w:sz w:val="26"/>
      <w:szCs w:val="20"/>
    </w:rPr>
  </w:style>
  <w:style w:type="character" w:customStyle="1" w:styleId="afffff4">
    <w:name w:val="Примечания таблиц"/>
    <w:rsid w:val="00784F40"/>
    <w:rPr>
      <w:spacing w:val="40"/>
    </w:rPr>
  </w:style>
  <w:style w:type="paragraph" w:customStyle="1" w:styleId="260">
    <w:name w:val="Стиль Заголовок 2 + Перед:  6 пт"/>
    <w:basedOn w:val="21"/>
    <w:rsid w:val="00784F40"/>
    <w:pPr>
      <w:keepLines w:val="0"/>
      <w:tabs>
        <w:tab w:val="num" w:pos="1069"/>
      </w:tabs>
      <w:spacing w:before="120" w:after="120"/>
    </w:pPr>
    <w:rPr>
      <w:bCs/>
      <w:kern w:val="28"/>
      <w:lang w:eastAsia="ru-RU"/>
    </w:rPr>
  </w:style>
  <w:style w:type="paragraph" w:customStyle="1" w:styleId="3H3">
    <w:name w:val="Заголовок 3.H3"/>
    <w:basedOn w:val="21"/>
    <w:next w:val="aa"/>
    <w:rsid w:val="00784F40"/>
    <w:pPr>
      <w:keepLines w:val="0"/>
      <w:tabs>
        <w:tab w:val="num" w:pos="1069"/>
      </w:tabs>
      <w:spacing w:before="120" w:after="120"/>
      <w:ind w:left="1224" w:hanging="504"/>
      <w:outlineLvl w:val="2"/>
    </w:pPr>
    <w:rPr>
      <w:sz w:val="26"/>
      <w:lang w:val="en-US" w:eastAsia="ru-RU"/>
    </w:rPr>
  </w:style>
  <w:style w:type="paragraph" w:customStyle="1" w:styleId="1fa">
    <w:name w:val="Текст1"/>
    <w:basedOn w:val="1f1"/>
    <w:rsid w:val="00784F40"/>
    <w:pPr>
      <w:spacing w:line="360" w:lineRule="auto"/>
    </w:pPr>
    <w:rPr>
      <w:rFonts w:ascii="Courier New" w:hAnsi="Courier New"/>
      <w:sz w:val="24"/>
    </w:rPr>
  </w:style>
  <w:style w:type="paragraph" w:customStyle="1" w:styleId="afffff5">
    <w:name w:val="Нормальный с отступом"/>
    <w:basedOn w:val="aa"/>
    <w:rsid w:val="00784F40"/>
    <w:pPr>
      <w:tabs>
        <w:tab w:val="num" w:pos="530"/>
      </w:tabs>
      <w:spacing w:after="0"/>
      <w:ind w:left="510" w:firstLine="567"/>
    </w:pPr>
    <w:rPr>
      <w:bCs/>
      <w:szCs w:val="20"/>
    </w:rPr>
  </w:style>
  <w:style w:type="paragraph" w:customStyle="1" w:styleId="BodyText21">
    <w:name w:val="Body Text 21"/>
    <w:basedOn w:val="aa"/>
    <w:rsid w:val="00784F40"/>
    <w:pPr>
      <w:numPr>
        <w:ilvl w:val="1"/>
        <w:numId w:val="17"/>
      </w:numPr>
      <w:spacing w:before="60" w:after="60" w:line="240" w:lineRule="auto"/>
    </w:pPr>
    <w:rPr>
      <w:bCs/>
      <w:szCs w:val="20"/>
    </w:rPr>
  </w:style>
  <w:style w:type="paragraph" w:customStyle="1" w:styleId="a8">
    <w:name w:val="Заг_табл"/>
    <w:basedOn w:val="a1"/>
    <w:autoRedefine/>
    <w:rsid w:val="00784F40"/>
    <w:pPr>
      <w:numPr>
        <w:numId w:val="17"/>
      </w:numPr>
      <w:tabs>
        <w:tab w:val="clear" w:pos="1440"/>
      </w:tabs>
      <w:spacing w:before="240" w:after="80" w:line="240" w:lineRule="auto"/>
    </w:pPr>
    <w:rPr>
      <w:b/>
      <w:snapToGrid w:val="0"/>
    </w:rPr>
  </w:style>
  <w:style w:type="paragraph" w:styleId="3f0">
    <w:name w:val="index 3"/>
    <w:basedOn w:val="aa"/>
    <w:next w:val="aa"/>
    <w:autoRedefine/>
    <w:semiHidden/>
    <w:rsid w:val="00784F40"/>
    <w:pPr>
      <w:ind w:left="720" w:hanging="240"/>
    </w:pPr>
  </w:style>
  <w:style w:type="paragraph" w:customStyle="1" w:styleId="a4">
    <w:name w:val="Список_тире"/>
    <w:basedOn w:val="aa"/>
    <w:rsid w:val="00784F40"/>
    <w:pPr>
      <w:numPr>
        <w:numId w:val="18"/>
      </w:numPr>
      <w:spacing w:after="0"/>
    </w:pPr>
    <w:rPr>
      <w:bCs/>
      <w:szCs w:val="20"/>
    </w:rPr>
  </w:style>
  <w:style w:type="paragraph" w:styleId="afffff6">
    <w:name w:val="List Number"/>
    <w:basedOn w:val="aa"/>
    <w:rsid w:val="00784F40"/>
    <w:pPr>
      <w:tabs>
        <w:tab w:val="num" w:pos="360"/>
        <w:tab w:val="num" w:pos="709"/>
      </w:tabs>
      <w:spacing w:after="0"/>
      <w:ind w:left="426" w:hanging="425"/>
    </w:pPr>
    <w:rPr>
      <w:b/>
      <w:szCs w:val="20"/>
    </w:rPr>
  </w:style>
  <w:style w:type="paragraph" w:customStyle="1" w:styleId="afffff7">
    <w:name w:val="Текст в разделах"/>
    <w:basedOn w:val="aa"/>
    <w:rsid w:val="00784F40"/>
    <w:pPr>
      <w:spacing w:after="0"/>
      <w:ind w:firstLine="720"/>
    </w:pPr>
    <w:rPr>
      <w:bCs/>
      <w:szCs w:val="20"/>
    </w:rPr>
  </w:style>
  <w:style w:type="paragraph" w:customStyle="1" w:styleId="a0">
    <w:name w:val="нумерованный табличный"/>
    <w:basedOn w:val="afffa"/>
    <w:rsid w:val="00784F40"/>
    <w:pPr>
      <w:numPr>
        <w:numId w:val="19"/>
      </w:numPr>
    </w:pPr>
    <w:rPr>
      <w:rFonts w:ascii="Times New Roman" w:hAnsi="Times New Roman"/>
    </w:rPr>
  </w:style>
  <w:style w:type="paragraph" w:customStyle="1" w:styleId="1fb">
    <w:name w:val="Стиль1"/>
    <w:basedOn w:val="af9"/>
    <w:next w:val="aa"/>
    <w:autoRedefine/>
    <w:rsid w:val="00784F40"/>
    <w:pPr>
      <w:keepNext/>
      <w:spacing w:before="120"/>
      <w:ind w:firstLine="709"/>
    </w:pPr>
    <w:rPr>
      <w:rFonts w:ascii="Times New Roman CYR" w:hAnsi="Times New Roman CYR"/>
      <w:sz w:val="24"/>
    </w:rPr>
  </w:style>
  <w:style w:type="character" w:customStyle="1" w:styleId="afffff8">
    <w:name w:val="нумерованный табличный Знак"/>
    <w:rsid w:val="00784F40"/>
  </w:style>
  <w:style w:type="paragraph" w:customStyle="1" w:styleId="111">
    <w:name w:val="Стиль Оглавление 1 + 11 пт"/>
    <w:basedOn w:val="11"/>
    <w:autoRedefine/>
    <w:rsid w:val="00784F40"/>
    <w:pPr>
      <w:keepNext w:val="0"/>
      <w:numPr>
        <w:numId w:val="0"/>
      </w:numPr>
      <w:spacing w:before="240" w:after="120"/>
    </w:pPr>
    <w:rPr>
      <w:caps w:val="0"/>
      <w:kern w:val="28"/>
      <w:sz w:val="22"/>
      <w:lang w:eastAsia="ru-RU"/>
    </w:rPr>
  </w:style>
  <w:style w:type="paragraph" w:customStyle="1" w:styleId="40">
    <w:name w:val="Стиль4"/>
    <w:basedOn w:val="aa"/>
    <w:rsid w:val="00784F40"/>
    <w:pPr>
      <w:numPr>
        <w:numId w:val="20"/>
      </w:numPr>
      <w:spacing w:after="0"/>
    </w:pPr>
    <w:rPr>
      <w:bCs/>
      <w:szCs w:val="20"/>
    </w:rPr>
  </w:style>
  <w:style w:type="paragraph" w:styleId="93">
    <w:name w:val="index 9"/>
    <w:basedOn w:val="aa"/>
    <w:next w:val="aa"/>
    <w:autoRedefine/>
    <w:semiHidden/>
    <w:rsid w:val="00784F40"/>
    <w:pPr>
      <w:spacing w:after="0"/>
      <w:ind w:left="2160" w:hanging="240"/>
    </w:pPr>
    <w:rPr>
      <w:bCs/>
      <w:szCs w:val="20"/>
    </w:rPr>
  </w:style>
  <w:style w:type="paragraph" w:styleId="1fc">
    <w:name w:val="index 1"/>
    <w:basedOn w:val="aa"/>
    <w:next w:val="aa"/>
    <w:autoRedefine/>
    <w:semiHidden/>
    <w:rsid w:val="00784F40"/>
    <w:pPr>
      <w:spacing w:after="0"/>
      <w:ind w:left="240" w:hanging="240"/>
    </w:pPr>
    <w:rPr>
      <w:bCs/>
      <w:szCs w:val="20"/>
    </w:rPr>
  </w:style>
  <w:style w:type="paragraph" w:styleId="afffff9">
    <w:name w:val="index heading"/>
    <w:basedOn w:val="aa"/>
    <w:next w:val="1fc"/>
    <w:semiHidden/>
    <w:rsid w:val="00784F40"/>
    <w:pPr>
      <w:spacing w:after="0" w:line="240" w:lineRule="auto"/>
    </w:pPr>
    <w:rPr>
      <w:bCs/>
    </w:rPr>
  </w:style>
  <w:style w:type="character" w:customStyle="1" w:styleId="afffffa">
    <w:name w:val="Текст Знак"/>
    <w:link w:val="afffffb"/>
    <w:locked/>
    <w:rsid w:val="00784F40"/>
    <w:rPr>
      <w:rFonts w:ascii="Consolas" w:hAnsi="Consolas"/>
      <w:sz w:val="24"/>
      <w:szCs w:val="21"/>
    </w:rPr>
  </w:style>
  <w:style w:type="paragraph" w:styleId="afffffb">
    <w:name w:val="Plain Text"/>
    <w:basedOn w:val="aa"/>
    <w:link w:val="afffffa"/>
    <w:rsid w:val="00784F40"/>
    <w:pPr>
      <w:spacing w:after="0" w:line="240" w:lineRule="auto"/>
    </w:pPr>
    <w:rPr>
      <w:rFonts w:ascii="Consolas" w:hAnsi="Consolas"/>
      <w:sz w:val="24"/>
      <w:szCs w:val="21"/>
    </w:rPr>
  </w:style>
  <w:style w:type="character" w:customStyle="1" w:styleId="1fd">
    <w:name w:val="Текст Знак1"/>
    <w:uiPriority w:val="99"/>
    <w:semiHidden/>
    <w:rsid w:val="00784F40"/>
    <w:rPr>
      <w:rFonts w:ascii="Courier New" w:hAnsi="Courier New" w:cs="Courier New"/>
      <w:bCs/>
      <w:color w:val="000000"/>
    </w:rPr>
  </w:style>
  <w:style w:type="paragraph" w:customStyle="1" w:styleId="afffffc">
    <w:name w:val="Обычный + полужирный"/>
    <w:aliases w:val="все прописные"/>
    <w:basedOn w:val="aa"/>
    <w:link w:val="afffffd"/>
    <w:rsid w:val="00784F40"/>
    <w:pPr>
      <w:spacing w:after="0"/>
      <w:jc w:val="center"/>
    </w:pPr>
    <w:rPr>
      <w:b/>
      <w:bCs/>
      <w:caps/>
      <w:szCs w:val="20"/>
    </w:rPr>
  </w:style>
  <w:style w:type="character" w:customStyle="1" w:styleId="afffffd">
    <w:name w:val="Обычный + полужирный Знак"/>
    <w:aliases w:val="все прописные Знак"/>
    <w:link w:val="afffffc"/>
    <w:rsid w:val="00784F40"/>
    <w:rPr>
      <w:rFonts w:ascii="Calibri" w:eastAsia="Calibri" w:hAnsi="Calibri" w:cs="Times New Roman"/>
      <w:b/>
      <w:bCs/>
      <w:caps/>
      <w:szCs w:val="20"/>
    </w:rPr>
  </w:style>
  <w:style w:type="character" w:customStyle="1" w:styleId="iceouttxt">
    <w:name w:val="iceouttxt"/>
    <w:rsid w:val="00784F40"/>
  </w:style>
  <w:style w:type="paragraph" w:customStyle="1" w:styleId="121">
    <w:name w:val="Стиль 12 пт По ширине Первая строка:  1 см"/>
    <w:basedOn w:val="aa"/>
    <w:rsid w:val="00784F40"/>
    <w:pPr>
      <w:spacing w:after="0"/>
      <w:ind w:firstLine="720"/>
    </w:pPr>
    <w:rPr>
      <w:bCs/>
    </w:rPr>
  </w:style>
  <w:style w:type="paragraph" w:customStyle="1" w:styleId="2f3">
    <w:name w:val="Название2"/>
    <w:basedOn w:val="2f4"/>
    <w:rsid w:val="00784F40"/>
    <w:pPr>
      <w:jc w:val="center"/>
    </w:pPr>
    <w:rPr>
      <w:b/>
      <w:sz w:val="22"/>
    </w:rPr>
  </w:style>
  <w:style w:type="paragraph" w:customStyle="1" w:styleId="2f4">
    <w:name w:val="Обычный2"/>
    <w:rsid w:val="00784F40"/>
    <w:rPr>
      <w:rFonts w:ascii="Arial" w:eastAsia="Times New Roman" w:hAnsi="Arial"/>
    </w:rPr>
  </w:style>
  <w:style w:type="paragraph" w:customStyle="1" w:styleId="2f5">
    <w:name w:val="Текст2"/>
    <w:basedOn w:val="2f4"/>
    <w:rsid w:val="00784F40"/>
    <w:pPr>
      <w:spacing w:line="360" w:lineRule="auto"/>
    </w:pPr>
    <w:rPr>
      <w:rFonts w:ascii="Courier New" w:hAnsi="Courier New"/>
      <w:sz w:val="24"/>
    </w:rPr>
  </w:style>
  <w:style w:type="paragraph" w:customStyle="1" w:styleId="220">
    <w:name w:val="Основной текст 22"/>
    <w:basedOn w:val="2f4"/>
    <w:rsid w:val="00784F40"/>
    <w:pPr>
      <w:ind w:right="-74"/>
      <w:jc w:val="both"/>
    </w:pPr>
    <w:rPr>
      <w:sz w:val="16"/>
    </w:rPr>
  </w:style>
  <w:style w:type="character" w:customStyle="1" w:styleId="afffffe">
    <w:name w:val="Основной шрифт"/>
    <w:rsid w:val="00784F40"/>
  </w:style>
  <w:style w:type="character" w:customStyle="1" w:styleId="affffff">
    <w:name w:val="Текст пункта Знак"/>
    <w:rsid w:val="00784F40"/>
    <w:rPr>
      <w:rFonts w:ascii="Tahoma" w:eastAsia="Times New Roman" w:hAnsi="Tahoma" w:cs="Times New Roman"/>
      <w:spacing w:val="2"/>
      <w:sz w:val="24"/>
      <w:szCs w:val="24"/>
    </w:rPr>
  </w:style>
  <w:style w:type="paragraph" w:customStyle="1" w:styleId="a9">
    <w:name w:val="рис"/>
    <w:basedOn w:val="aa"/>
    <w:autoRedefine/>
    <w:rsid w:val="00784F40"/>
    <w:pPr>
      <w:numPr>
        <w:numId w:val="22"/>
      </w:numPr>
      <w:spacing w:after="0" w:line="240" w:lineRule="auto"/>
      <w:jc w:val="center"/>
    </w:pPr>
    <w:rPr>
      <w:bCs/>
      <w:i/>
      <w:iCs/>
      <w:szCs w:val="20"/>
    </w:rPr>
  </w:style>
  <w:style w:type="character" w:customStyle="1" w:styleId="1f8">
    <w:name w:val="Маркированный 1 уровень Знак Знак"/>
    <w:link w:val="1e"/>
    <w:rsid w:val="00784F40"/>
    <w:rPr>
      <w:rFonts w:ascii="Tahoma" w:eastAsia="Times New Roman" w:hAnsi="Tahoma" w:cs="Times New Roman"/>
      <w:snapToGrid w:val="0"/>
      <w:spacing w:val="2"/>
      <w:sz w:val="24"/>
      <w:szCs w:val="24"/>
    </w:rPr>
  </w:style>
  <w:style w:type="paragraph" w:customStyle="1" w:styleId="affffff0">
    <w:name w:val="Рисунок"/>
    <w:basedOn w:val="2d"/>
    <w:qFormat/>
    <w:rsid w:val="00784F40"/>
    <w:pPr>
      <w:tabs>
        <w:tab w:val="left" w:pos="10530"/>
      </w:tabs>
      <w:spacing w:line="240" w:lineRule="auto"/>
      <w:ind w:right="-41" w:firstLine="540"/>
      <w:jc w:val="center"/>
    </w:pPr>
    <w:rPr>
      <w:rFonts w:ascii="Arial" w:hAnsi="Arial"/>
      <w:sz w:val="20"/>
    </w:rPr>
  </w:style>
  <w:style w:type="paragraph" w:styleId="affffff1">
    <w:name w:val="Block Text"/>
    <w:basedOn w:val="aa"/>
    <w:rsid w:val="00784F40"/>
    <w:pPr>
      <w:spacing w:after="0" w:line="240" w:lineRule="auto"/>
      <w:ind w:left="426" w:right="-567"/>
    </w:pPr>
    <w:rPr>
      <w:bCs/>
      <w:szCs w:val="20"/>
    </w:rPr>
  </w:style>
  <w:style w:type="paragraph" w:customStyle="1" w:styleId="12pt">
    <w:name w:val="Обычный + 12 pt"/>
    <w:basedOn w:val="31"/>
    <w:rsid w:val="00784F40"/>
    <w:pPr>
      <w:keepLines w:val="0"/>
      <w:tabs>
        <w:tab w:val="num" w:pos="720"/>
      </w:tabs>
      <w:spacing w:after="60" w:line="240" w:lineRule="auto"/>
      <w:ind w:hanging="720"/>
      <w:jc w:val="left"/>
    </w:pPr>
    <w:rPr>
      <w:bCs/>
      <w:lang w:eastAsia="ru-RU"/>
    </w:rPr>
  </w:style>
  <w:style w:type="paragraph" w:customStyle="1" w:styleId="3">
    <w:name w:val="Стиль3"/>
    <w:basedOn w:val="aa"/>
    <w:autoRedefine/>
    <w:rsid w:val="00784F40"/>
    <w:pPr>
      <w:numPr>
        <w:numId w:val="23"/>
      </w:numPr>
      <w:spacing w:after="0" w:line="240" w:lineRule="auto"/>
    </w:pPr>
    <w:rPr>
      <w:bCs/>
      <w:i/>
      <w:szCs w:val="20"/>
    </w:rPr>
  </w:style>
  <w:style w:type="paragraph" w:customStyle="1" w:styleId="affffff2">
    <w:name w:val="Текст (прав. подпись)"/>
    <w:basedOn w:val="aa"/>
    <w:next w:val="aa"/>
    <w:rsid w:val="00784F40"/>
    <w:pPr>
      <w:spacing w:after="0" w:line="240" w:lineRule="auto"/>
      <w:jc w:val="right"/>
    </w:pPr>
    <w:rPr>
      <w:rFonts w:ascii="Arial" w:hAnsi="Arial"/>
      <w:bCs/>
      <w:snapToGrid w:val="0"/>
      <w:sz w:val="20"/>
      <w:szCs w:val="20"/>
    </w:rPr>
  </w:style>
  <w:style w:type="character" w:customStyle="1" w:styleId="text">
    <w:name w:val="text"/>
    <w:rsid w:val="00784F40"/>
    <w:rPr>
      <w:rFonts w:ascii="Times New Roman" w:hAnsi="Times New Roman" w:cs="Times New Roman" w:hint="default"/>
    </w:rPr>
  </w:style>
  <w:style w:type="paragraph" w:customStyle="1" w:styleId="affffff3">
    <w:name w:val="Примечание"/>
    <w:basedOn w:val="aa"/>
    <w:link w:val="affffff4"/>
    <w:rsid w:val="00784F40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 w:after="0" w:line="240" w:lineRule="auto"/>
      <w:ind w:left="567" w:right="567"/>
    </w:pPr>
    <w:rPr>
      <w:rFonts w:ascii="Tahoma" w:hAnsi="Tahoma"/>
      <w:b/>
      <w:bCs/>
      <w:sz w:val="20"/>
    </w:rPr>
  </w:style>
  <w:style w:type="character" w:customStyle="1" w:styleId="affffff4">
    <w:name w:val="Примечание Знак"/>
    <w:link w:val="affffff3"/>
    <w:rsid w:val="00784F40"/>
    <w:rPr>
      <w:rFonts w:ascii="Tahoma" w:eastAsia="Calibri" w:hAnsi="Tahoma" w:cs="Times New Roman"/>
      <w:b/>
      <w:bCs/>
      <w:sz w:val="20"/>
    </w:rPr>
  </w:style>
  <w:style w:type="paragraph" w:customStyle="1" w:styleId="3f1">
    <w:name w:val="Название3"/>
    <w:basedOn w:val="aa"/>
    <w:rsid w:val="00784F40"/>
    <w:pPr>
      <w:spacing w:beforeAutospacing="1" w:afterAutospacing="1" w:line="240" w:lineRule="auto"/>
    </w:pPr>
    <w:rPr>
      <w:bCs/>
    </w:rPr>
  </w:style>
  <w:style w:type="character" w:customStyle="1" w:styleId="underline">
    <w:name w:val="underline"/>
    <w:rsid w:val="00784F40"/>
  </w:style>
  <w:style w:type="paragraph" w:customStyle="1" w:styleId="TableGraf8L">
    <w:name w:val="TableGraf 8L"/>
    <w:basedOn w:val="aa"/>
    <w:rsid w:val="00784F40"/>
    <w:pPr>
      <w:spacing w:before="40" w:after="40" w:line="240" w:lineRule="auto"/>
    </w:pPr>
    <w:rPr>
      <w:rFonts w:ascii="Tahoma" w:hAnsi="Tahoma"/>
      <w:bCs/>
      <w:sz w:val="16"/>
      <w:szCs w:val="20"/>
    </w:rPr>
  </w:style>
  <w:style w:type="paragraph" w:customStyle="1" w:styleId="TableGraf8M">
    <w:name w:val="TableGraf 8M"/>
    <w:basedOn w:val="TableGraf8L"/>
    <w:rsid w:val="00784F40"/>
    <w:pPr>
      <w:jc w:val="center"/>
    </w:pPr>
  </w:style>
  <w:style w:type="paragraph" w:customStyle="1" w:styleId="Head8M">
    <w:name w:val="Head 8M"/>
    <w:basedOn w:val="TableGraf8M"/>
    <w:rsid w:val="00784F40"/>
    <w:rPr>
      <w:b/>
    </w:rPr>
  </w:style>
  <w:style w:type="paragraph" w:customStyle="1" w:styleId="Head12M1">
    <w:name w:val="Head 12M1"/>
    <w:basedOn w:val="aa"/>
    <w:rsid w:val="00784F40"/>
    <w:pPr>
      <w:spacing w:before="60" w:after="60" w:line="240" w:lineRule="auto"/>
      <w:ind w:left="851" w:right="851"/>
      <w:jc w:val="center"/>
    </w:pPr>
    <w:rPr>
      <w:rFonts w:ascii="Tahoma" w:hAnsi="Tahoma"/>
      <w:b/>
      <w:bCs/>
      <w:caps/>
      <w:szCs w:val="20"/>
    </w:rPr>
  </w:style>
  <w:style w:type="paragraph" w:customStyle="1" w:styleId="Head12M2">
    <w:name w:val="Head 12M2"/>
    <w:basedOn w:val="Head12M1"/>
    <w:autoRedefine/>
    <w:rsid w:val="00784F40"/>
    <w:pPr>
      <w:ind w:left="0" w:right="0"/>
    </w:pPr>
    <w:rPr>
      <w:caps w:val="0"/>
    </w:rPr>
  </w:style>
  <w:style w:type="paragraph" w:customStyle="1" w:styleId="Head8L">
    <w:name w:val="Head 8L"/>
    <w:basedOn w:val="TableGraf8L"/>
    <w:rsid w:val="00784F40"/>
    <w:rPr>
      <w:b/>
    </w:rPr>
  </w:style>
  <w:style w:type="paragraph" w:customStyle="1" w:styleId="TableGraf8R">
    <w:name w:val="TableGraf 8R"/>
    <w:basedOn w:val="TableGraf8L"/>
    <w:rsid w:val="00784F40"/>
    <w:pPr>
      <w:jc w:val="right"/>
    </w:pPr>
  </w:style>
  <w:style w:type="paragraph" w:customStyle="1" w:styleId="TablGraf8L">
    <w:name w:val="TablGraf 8L"/>
    <w:basedOn w:val="aa"/>
    <w:rsid w:val="00784F40"/>
    <w:pPr>
      <w:spacing w:before="60" w:after="60" w:line="288" w:lineRule="auto"/>
    </w:pPr>
    <w:rPr>
      <w:rFonts w:ascii="Tahoma" w:hAnsi="Tahoma"/>
      <w:bCs/>
      <w:sz w:val="16"/>
      <w:szCs w:val="20"/>
    </w:rPr>
  </w:style>
  <w:style w:type="paragraph" w:customStyle="1" w:styleId="affffff5">
    <w:name w:val="КМД_начало"/>
    <w:autoRedefine/>
    <w:rsid w:val="00784F40"/>
    <w:pPr>
      <w:tabs>
        <w:tab w:val="left" w:pos="2041"/>
      </w:tabs>
      <w:spacing w:before="120" w:after="120"/>
      <w:ind w:left="1474" w:hanging="1474"/>
    </w:pPr>
    <w:rPr>
      <w:rFonts w:ascii="Tahoma" w:eastAsia="Times New Roman" w:hAnsi="Tahoma"/>
      <w:noProof/>
      <w:color w:val="000000"/>
      <w:sz w:val="24"/>
    </w:rPr>
  </w:style>
  <w:style w:type="paragraph" w:customStyle="1" w:styleId="affffff6">
    <w:name w:val="КМД_параметр"/>
    <w:autoRedefine/>
    <w:rsid w:val="00784F40"/>
    <w:pPr>
      <w:tabs>
        <w:tab w:val="left" w:pos="2041"/>
      </w:tabs>
      <w:spacing w:after="240"/>
      <w:ind w:left="2041" w:hanging="1701"/>
    </w:pPr>
    <w:rPr>
      <w:rFonts w:ascii="Tahoma" w:eastAsia="Times New Roman" w:hAnsi="Tahoma"/>
      <w:noProof/>
      <w:sz w:val="24"/>
    </w:rPr>
  </w:style>
  <w:style w:type="paragraph" w:customStyle="1" w:styleId="2f6">
    <w:name w:val="КМД_Параметр2"/>
    <w:basedOn w:val="affffff6"/>
    <w:rsid w:val="00784F40"/>
    <w:pPr>
      <w:tabs>
        <w:tab w:val="clear" w:pos="2041"/>
        <w:tab w:val="left" w:pos="2381"/>
      </w:tabs>
      <w:ind w:left="2381"/>
    </w:pPr>
  </w:style>
  <w:style w:type="paragraph" w:customStyle="1" w:styleId="3f2">
    <w:name w:val="КМД_параметр3"/>
    <w:basedOn w:val="affffff6"/>
    <w:rsid w:val="00784F40"/>
    <w:pPr>
      <w:tabs>
        <w:tab w:val="clear" w:pos="2041"/>
        <w:tab w:val="left" w:pos="2722"/>
      </w:tabs>
      <w:ind w:left="2722"/>
    </w:pPr>
  </w:style>
  <w:style w:type="paragraph" w:customStyle="1" w:styleId="affffff7">
    <w:name w:val="КМД_формат"/>
    <w:rsid w:val="00784F40"/>
    <w:pPr>
      <w:spacing w:after="120" w:line="264" w:lineRule="auto"/>
      <w:ind w:left="1474"/>
    </w:pPr>
    <w:rPr>
      <w:rFonts w:ascii="Tahoma" w:eastAsia="Times New Roman" w:hAnsi="Tahoma"/>
      <w:i/>
      <w:noProof/>
      <w:color w:val="000000"/>
      <w:sz w:val="24"/>
    </w:rPr>
  </w:style>
  <w:style w:type="paragraph" w:customStyle="1" w:styleId="-10">
    <w:name w:val="Приглашение ИКС-1"/>
    <w:rsid w:val="00784F40"/>
    <w:pPr>
      <w:spacing w:after="120"/>
      <w:ind w:left="624"/>
    </w:pPr>
    <w:rPr>
      <w:rFonts w:ascii="Courier New" w:eastAsia="Times New Roman" w:hAnsi="Courier New"/>
      <w:lang w:eastAsia="en-US"/>
    </w:rPr>
  </w:style>
  <w:style w:type="paragraph" w:customStyle="1" w:styleId="affffff8">
    <w:name w:val="Приложение"/>
    <w:basedOn w:val="aa"/>
    <w:next w:val="aa"/>
    <w:rsid w:val="00784F40"/>
    <w:pPr>
      <w:pageBreakBefore/>
      <w:spacing w:after="240" w:line="288" w:lineRule="auto"/>
      <w:jc w:val="right"/>
    </w:pPr>
    <w:rPr>
      <w:rFonts w:ascii="Tahoma" w:hAnsi="Tahoma"/>
      <w:b/>
      <w:bCs/>
      <w:caps/>
      <w:szCs w:val="20"/>
    </w:rPr>
  </w:style>
  <w:style w:type="paragraph" w:customStyle="1" w:styleId="affffff9">
    <w:name w:val="Рис Текст"/>
    <w:basedOn w:val="aa"/>
    <w:rsid w:val="00784F40"/>
    <w:pPr>
      <w:keepLines/>
      <w:tabs>
        <w:tab w:val="num" w:pos="984"/>
      </w:tabs>
      <w:spacing w:before="120" w:after="120" w:line="240" w:lineRule="auto"/>
      <w:ind w:right="851" w:firstLine="624"/>
    </w:pPr>
    <w:rPr>
      <w:rFonts w:ascii="Tahoma" w:hAnsi="Tahoma"/>
      <w:bCs/>
      <w:sz w:val="20"/>
      <w:szCs w:val="20"/>
    </w:rPr>
  </w:style>
  <w:style w:type="paragraph" w:customStyle="1" w:styleId="17">
    <w:name w:val="Список_1."/>
    <w:basedOn w:val="aa"/>
    <w:rsid w:val="00784F40"/>
    <w:pPr>
      <w:numPr>
        <w:numId w:val="26"/>
      </w:numPr>
      <w:tabs>
        <w:tab w:val="clear" w:pos="814"/>
      </w:tabs>
      <w:spacing w:after="120" w:line="288" w:lineRule="auto"/>
      <w:ind w:firstLine="0"/>
    </w:pPr>
    <w:rPr>
      <w:rFonts w:ascii="Tahoma" w:hAnsi="Tahoma"/>
      <w:bCs/>
      <w:szCs w:val="20"/>
    </w:rPr>
  </w:style>
  <w:style w:type="paragraph" w:customStyle="1" w:styleId="affffffa">
    <w:name w:val="Текст_программы"/>
    <w:rsid w:val="00784F40"/>
    <w:pPr>
      <w:ind w:firstLine="624"/>
    </w:pPr>
    <w:rPr>
      <w:rFonts w:ascii="Courier New" w:eastAsia="Times New Roman" w:hAnsi="Courier New"/>
      <w:spacing w:val="-2"/>
      <w:sz w:val="24"/>
      <w:szCs w:val="23"/>
      <w:lang w:eastAsia="en-US"/>
    </w:rPr>
  </w:style>
  <w:style w:type="paragraph" w:customStyle="1" w:styleId="1fe">
    <w:name w:val="ТИТ1"/>
    <w:basedOn w:val="ae"/>
    <w:rsid w:val="00784F40"/>
    <w:pPr>
      <w:suppressAutoHyphens/>
      <w:spacing w:before="60" w:after="60"/>
      <w:ind w:left="851" w:right="851" w:firstLine="0"/>
      <w:jc w:val="center"/>
    </w:pPr>
    <w:rPr>
      <w:b/>
      <w:caps/>
    </w:rPr>
  </w:style>
  <w:style w:type="paragraph" w:customStyle="1" w:styleId="2f7">
    <w:name w:val="Тит2"/>
    <w:basedOn w:val="1fe"/>
    <w:rsid w:val="00784F40"/>
    <w:rPr>
      <w:caps w:val="0"/>
    </w:rPr>
  </w:style>
  <w:style w:type="paragraph" w:customStyle="1" w:styleId="3f3">
    <w:name w:val="Тит3"/>
    <w:basedOn w:val="2f7"/>
    <w:rsid w:val="00784F40"/>
    <w:pPr>
      <w:spacing w:before="0" w:after="0" w:line="240" w:lineRule="auto"/>
    </w:pPr>
    <w:rPr>
      <w:b w:val="0"/>
    </w:rPr>
  </w:style>
  <w:style w:type="paragraph" w:customStyle="1" w:styleId="1ff">
    <w:name w:val="Прил_Заголовок_1"/>
    <w:basedOn w:val="11"/>
    <w:rsid w:val="00784F40"/>
    <w:pPr>
      <w:spacing w:before="0" w:after="0" w:line="288" w:lineRule="auto"/>
      <w:ind w:right="851"/>
    </w:pPr>
    <w:rPr>
      <w:rFonts w:ascii="Tahoma" w:hAnsi="Tahoma"/>
      <w:caps w:val="0"/>
      <w:sz w:val="24"/>
    </w:rPr>
  </w:style>
  <w:style w:type="character" w:customStyle="1" w:styleId="Bold">
    <w:name w:val="Текст_Bold"/>
    <w:rsid w:val="00784F40"/>
    <w:rPr>
      <w:rFonts w:ascii="Tahoma" w:hAnsi="Tahoma"/>
      <w:b/>
    </w:rPr>
  </w:style>
  <w:style w:type="paragraph" w:customStyle="1" w:styleId="Numpage8">
    <w:name w:val="Num page 8"/>
    <w:rsid w:val="00784F40"/>
    <w:pPr>
      <w:widowControl w:val="0"/>
      <w:jc w:val="center"/>
    </w:pPr>
    <w:rPr>
      <w:rFonts w:ascii="Tahoma" w:eastAsia="Times New Roman" w:hAnsi="Tahoma"/>
      <w:sz w:val="16"/>
      <w:lang w:eastAsia="en-US"/>
    </w:rPr>
  </w:style>
  <w:style w:type="character" w:customStyle="1" w:styleId="2f8">
    <w:name w:val="Код_2"/>
    <w:rsid w:val="00784F40"/>
    <w:rPr>
      <w:rFonts w:ascii="Courier New" w:hAnsi="Courier New"/>
      <w:spacing w:val="-2"/>
      <w:position w:val="0"/>
      <w:sz w:val="23"/>
      <w:szCs w:val="23"/>
      <w:lang w:val="en-US" w:eastAsia="en-US" w:bidi="ar-SA"/>
    </w:rPr>
  </w:style>
  <w:style w:type="character" w:customStyle="1" w:styleId="affffffb">
    <w:name w:val="Кмд_польз"/>
    <w:rsid w:val="00784F40"/>
    <w:rPr>
      <w:rFonts w:ascii="Courier New" w:hAnsi="Courier New"/>
      <w:b/>
      <w:sz w:val="20"/>
    </w:rPr>
  </w:style>
  <w:style w:type="paragraph" w:customStyle="1" w:styleId="27">
    <w:name w:val="Нумерованный 2 уровень"/>
    <w:basedOn w:val="aa"/>
    <w:rsid w:val="00784F40"/>
    <w:pPr>
      <w:numPr>
        <w:numId w:val="27"/>
      </w:numPr>
      <w:spacing w:after="0" w:line="240" w:lineRule="auto"/>
    </w:pPr>
    <w:rPr>
      <w:rFonts w:ascii="Tahoma" w:hAnsi="Tahoma"/>
      <w:bCs/>
      <w:sz w:val="20"/>
    </w:rPr>
  </w:style>
  <w:style w:type="paragraph" w:customStyle="1" w:styleId="affffffc">
    <w:name w:val="К сведению"/>
    <w:basedOn w:val="aa"/>
    <w:next w:val="affffc"/>
    <w:rsid w:val="00784F40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 w:after="0" w:line="240" w:lineRule="auto"/>
      <w:ind w:left="567" w:right="567"/>
    </w:pPr>
    <w:rPr>
      <w:rFonts w:ascii="Tahoma" w:hAnsi="Tahoma"/>
      <w:b/>
      <w:bCs/>
      <w:sz w:val="20"/>
    </w:rPr>
  </w:style>
  <w:style w:type="paragraph" w:customStyle="1" w:styleId="affffffd">
    <w:name w:val="Название системы"/>
    <w:aliases w:val="модуля"/>
    <w:basedOn w:val="aa"/>
    <w:next w:val="aa"/>
    <w:link w:val="affffffe"/>
    <w:rsid w:val="00784F40"/>
    <w:pPr>
      <w:spacing w:before="720" w:after="0" w:line="240" w:lineRule="auto"/>
      <w:jc w:val="center"/>
    </w:pPr>
    <w:rPr>
      <w:rFonts w:ascii="Tahoma" w:hAnsi="Tahoma"/>
      <w:bCs/>
      <w:caps/>
      <w:sz w:val="40"/>
      <w:szCs w:val="48"/>
    </w:rPr>
  </w:style>
  <w:style w:type="paragraph" w:customStyle="1" w:styleId="afffffff">
    <w:name w:val="Надпись ТЛ и ЛУ"/>
    <w:basedOn w:val="aa"/>
    <w:next w:val="aa"/>
    <w:link w:val="afffffff0"/>
    <w:rsid w:val="00784F40"/>
    <w:pPr>
      <w:spacing w:after="0" w:line="240" w:lineRule="auto"/>
      <w:jc w:val="center"/>
    </w:pPr>
    <w:rPr>
      <w:rFonts w:ascii="Tahoma" w:hAnsi="Tahoma"/>
      <w:bCs/>
      <w:sz w:val="32"/>
      <w:szCs w:val="32"/>
    </w:rPr>
  </w:style>
  <w:style w:type="character" w:customStyle="1" w:styleId="afffffff0">
    <w:name w:val="Надпись ТЛ и ЛУ Знак Знак"/>
    <w:link w:val="afffffff"/>
    <w:rsid w:val="00784F40"/>
    <w:rPr>
      <w:rFonts w:ascii="Tahoma" w:eastAsia="Calibri" w:hAnsi="Tahoma" w:cs="Times New Roman"/>
      <w:bCs/>
      <w:sz w:val="32"/>
      <w:szCs w:val="32"/>
    </w:rPr>
  </w:style>
  <w:style w:type="character" w:customStyle="1" w:styleId="affffffe">
    <w:name w:val="Название системы;модуля Знак Знак"/>
    <w:link w:val="affffffd"/>
    <w:rsid w:val="00784F40"/>
    <w:rPr>
      <w:rFonts w:ascii="Tahoma" w:eastAsia="Calibri" w:hAnsi="Tahoma" w:cs="Times New Roman"/>
      <w:bCs/>
      <w:caps/>
      <w:sz w:val="40"/>
      <w:szCs w:val="48"/>
    </w:rPr>
  </w:style>
  <w:style w:type="paragraph" w:customStyle="1" w:styleId="afffffff1">
    <w:name w:val="Наименование технологическое операции"/>
    <w:basedOn w:val="aa"/>
    <w:next w:val="aa"/>
    <w:rsid w:val="00784F40"/>
    <w:pPr>
      <w:spacing w:after="360" w:line="240" w:lineRule="auto"/>
      <w:jc w:val="center"/>
    </w:pPr>
    <w:rPr>
      <w:rFonts w:ascii="Tahoma" w:hAnsi="Tahoma"/>
      <w:bCs/>
      <w:caps/>
      <w:sz w:val="52"/>
      <w:szCs w:val="56"/>
      <w:lang w:val="en-US"/>
    </w:rPr>
  </w:style>
  <w:style w:type="paragraph" w:customStyle="1" w:styleId="afffffff2">
    <w:name w:val="Наименование документа"/>
    <w:basedOn w:val="aa"/>
    <w:next w:val="aa"/>
    <w:rsid w:val="00784F40"/>
    <w:pPr>
      <w:spacing w:before="480" w:after="0" w:line="240" w:lineRule="auto"/>
      <w:jc w:val="center"/>
    </w:pPr>
    <w:rPr>
      <w:rFonts w:ascii="Tahoma" w:hAnsi="Tahoma"/>
      <w:bCs/>
      <w:caps/>
      <w:sz w:val="32"/>
      <w:szCs w:val="32"/>
    </w:rPr>
  </w:style>
  <w:style w:type="paragraph" w:customStyle="1" w:styleId="afffffff3">
    <w:name w:val="Пометка о конфиденциальности"/>
    <w:basedOn w:val="aa"/>
    <w:next w:val="aa"/>
    <w:rsid w:val="00784F40"/>
    <w:pPr>
      <w:spacing w:after="0" w:line="240" w:lineRule="auto"/>
      <w:jc w:val="center"/>
    </w:pPr>
    <w:rPr>
      <w:rFonts w:ascii="Tahoma" w:hAnsi="Tahoma"/>
      <w:b/>
      <w:bCs/>
      <w:szCs w:val="20"/>
    </w:rPr>
  </w:style>
  <w:style w:type="paragraph" w:customStyle="1" w:styleId="afffffff4">
    <w:name w:val="Обозначение документа"/>
    <w:basedOn w:val="afffffff"/>
    <w:rsid w:val="00784F40"/>
    <w:rPr>
      <w:sz w:val="24"/>
      <w:szCs w:val="24"/>
      <w:lang w:val="en-US"/>
    </w:rPr>
  </w:style>
  <w:style w:type="paragraph" w:customStyle="1" w:styleId="afffffff5">
    <w:name w:val="Название Модуля/Подсистемы"/>
    <w:basedOn w:val="aa"/>
    <w:next w:val="aa"/>
    <w:link w:val="afffffff6"/>
    <w:rsid w:val="00784F40"/>
    <w:pPr>
      <w:spacing w:after="0" w:line="240" w:lineRule="auto"/>
      <w:jc w:val="center"/>
    </w:pPr>
    <w:rPr>
      <w:rFonts w:ascii="Tahoma" w:hAnsi="Tahoma"/>
      <w:bCs/>
      <w:caps/>
      <w:sz w:val="52"/>
      <w:szCs w:val="48"/>
    </w:rPr>
  </w:style>
  <w:style w:type="character" w:customStyle="1" w:styleId="afffffff6">
    <w:name w:val="Название Модуля/Подсистемы Знак Знак"/>
    <w:link w:val="afffffff5"/>
    <w:rsid w:val="00784F40"/>
    <w:rPr>
      <w:rFonts w:ascii="Tahoma" w:eastAsia="Calibri" w:hAnsi="Tahoma" w:cs="Times New Roman"/>
      <w:bCs/>
      <w:caps/>
      <w:sz w:val="52"/>
      <w:szCs w:val="48"/>
    </w:rPr>
  </w:style>
  <w:style w:type="character" w:styleId="afffffff7">
    <w:name w:val="Subtle Reference"/>
    <w:uiPriority w:val="31"/>
    <w:qFormat/>
    <w:rsid w:val="00784F40"/>
    <w:rPr>
      <w:smallCaps/>
      <w:color w:val="C0504D"/>
      <w:u w:val="single"/>
    </w:rPr>
  </w:style>
  <w:style w:type="paragraph" w:customStyle="1" w:styleId="35">
    <w:name w:val="Список_маркированный 3"/>
    <w:basedOn w:val="22"/>
    <w:qFormat/>
    <w:rsid w:val="00784F40"/>
    <w:pPr>
      <w:numPr>
        <w:ilvl w:val="2"/>
        <w:numId w:val="25"/>
      </w:numPr>
    </w:pPr>
  </w:style>
  <w:style w:type="paragraph" w:customStyle="1" w:styleId="a">
    <w:name w:val="Список_маркированный"/>
    <w:basedOn w:val="affffff2"/>
    <w:qFormat/>
    <w:rsid w:val="00784F40"/>
    <w:pPr>
      <w:numPr>
        <w:numId w:val="24"/>
      </w:numPr>
      <w:tabs>
        <w:tab w:val="clear" w:pos="720"/>
        <w:tab w:val="num" w:pos="851"/>
      </w:tabs>
      <w:ind w:left="851" w:hanging="426"/>
      <w:jc w:val="both"/>
    </w:pPr>
    <w:rPr>
      <w:rFonts w:ascii="Times New Roman" w:hAnsi="Times New Roman"/>
      <w:sz w:val="24"/>
    </w:rPr>
  </w:style>
  <w:style w:type="paragraph" w:customStyle="1" w:styleId="26">
    <w:name w:val="список_2"/>
    <w:basedOn w:val="1f3"/>
    <w:qFormat/>
    <w:rsid w:val="00784F40"/>
    <w:pPr>
      <w:numPr>
        <w:ilvl w:val="1"/>
        <w:numId w:val="28"/>
      </w:numPr>
    </w:pPr>
  </w:style>
  <w:style w:type="paragraph" w:customStyle="1" w:styleId="TimesNewRoman">
    <w:name w:val="Стиль Название объекта + Times New Roman"/>
    <w:basedOn w:val="af9"/>
    <w:rsid w:val="00784F40"/>
    <w:pPr>
      <w:keepNext/>
      <w:spacing w:before="120"/>
      <w:ind w:firstLine="709"/>
    </w:pPr>
    <w:rPr>
      <w:bCs w:val="0"/>
      <w:sz w:val="24"/>
    </w:rPr>
  </w:style>
  <w:style w:type="paragraph" w:customStyle="1" w:styleId="afffffff8">
    <w:name w:val="спис маркир_без маркера"/>
    <w:basedOn w:val="1f3"/>
    <w:link w:val="afffffff9"/>
    <w:qFormat/>
    <w:rsid w:val="00784F40"/>
    <w:pPr>
      <w:ind w:left="709"/>
    </w:pPr>
    <w:rPr>
      <w:sz w:val="28"/>
      <w:szCs w:val="28"/>
    </w:rPr>
  </w:style>
  <w:style w:type="paragraph" w:customStyle="1" w:styleId="140">
    <w:name w:val="обычный_14"/>
    <w:basedOn w:val="aa"/>
    <w:link w:val="141"/>
    <w:qFormat/>
    <w:rsid w:val="00784F40"/>
    <w:pPr>
      <w:spacing w:after="0"/>
      <w:ind w:firstLine="709"/>
    </w:pPr>
    <w:rPr>
      <w:bCs/>
      <w:sz w:val="28"/>
      <w:szCs w:val="28"/>
    </w:rPr>
  </w:style>
  <w:style w:type="character" w:customStyle="1" w:styleId="afffffff9">
    <w:name w:val="спис маркир_без маркера Знак"/>
    <w:link w:val="afffffff8"/>
    <w:rsid w:val="00784F40"/>
    <w:rPr>
      <w:rFonts w:ascii="Calibri" w:eastAsia="Calibri" w:hAnsi="Calibri" w:cs="Times New Roman"/>
      <w:bCs/>
      <w:sz w:val="28"/>
      <w:szCs w:val="28"/>
    </w:rPr>
  </w:style>
  <w:style w:type="character" w:customStyle="1" w:styleId="141">
    <w:name w:val="обычный_14 Знак"/>
    <w:link w:val="140"/>
    <w:rsid w:val="00784F40"/>
    <w:rPr>
      <w:rFonts w:ascii="Calibri" w:eastAsia="Calibri" w:hAnsi="Calibri" w:cs="Times New Roman"/>
      <w:bCs/>
      <w:sz w:val="28"/>
      <w:szCs w:val="28"/>
    </w:rPr>
  </w:style>
  <w:style w:type="paragraph" w:customStyle="1" w:styleId="Times">
    <w:name w:val="Стиль Заголовок Times"/>
    <w:basedOn w:val="31"/>
    <w:rsid w:val="00784F40"/>
    <w:pPr>
      <w:spacing w:after="60" w:line="240" w:lineRule="auto"/>
      <w:jc w:val="left"/>
    </w:pPr>
  </w:style>
  <w:style w:type="paragraph" w:customStyle="1" w:styleId="afffffffa">
    <w:name w:val="Таблица текст"/>
    <w:basedOn w:val="aa"/>
    <w:uiPriority w:val="99"/>
    <w:rsid w:val="00784F40"/>
    <w:pPr>
      <w:spacing w:before="40" w:after="40" w:line="240" w:lineRule="auto"/>
      <w:ind w:left="57" w:right="57"/>
    </w:pPr>
    <w:rPr>
      <w:bCs/>
    </w:rPr>
  </w:style>
  <w:style w:type="paragraph" w:customStyle="1" w:styleId="afffffffb">
    <w:name w:val="Таблица название таблицы"/>
    <w:basedOn w:val="aa"/>
    <w:next w:val="aa"/>
    <w:uiPriority w:val="99"/>
    <w:rsid w:val="00784F40"/>
    <w:pPr>
      <w:keepNext/>
      <w:spacing w:after="0"/>
    </w:pPr>
    <w:rPr>
      <w:b/>
      <w:bCs/>
    </w:rPr>
  </w:style>
  <w:style w:type="paragraph" w:customStyle="1" w:styleId="afffffffc">
    <w:name w:val="Документ"/>
    <w:basedOn w:val="aa"/>
    <w:rsid w:val="00784F40"/>
    <w:pPr>
      <w:tabs>
        <w:tab w:val="left" w:pos="0"/>
      </w:tabs>
      <w:suppressAutoHyphens/>
      <w:spacing w:after="0" w:line="240" w:lineRule="auto"/>
      <w:ind w:firstLine="567"/>
    </w:pPr>
    <w:rPr>
      <w:bCs/>
      <w:lang w:eastAsia="ar-SA"/>
    </w:rPr>
  </w:style>
  <w:style w:type="paragraph" w:customStyle="1" w:styleId="TimesNewRoman025">
    <w:name w:val="Стиль Текст пункта + Times New Roman Справа:  025 см"/>
    <w:basedOn w:val="ae"/>
    <w:rsid w:val="00784F40"/>
    <w:pPr>
      <w:ind w:right="142"/>
    </w:pPr>
    <w:rPr>
      <w:szCs w:val="20"/>
    </w:rPr>
  </w:style>
  <w:style w:type="paragraph" w:customStyle="1" w:styleId="TimesNewRoman0">
    <w:name w:val="Стиль Текст пункта + Times New Roman"/>
    <w:basedOn w:val="ae"/>
    <w:rsid w:val="00784F40"/>
  </w:style>
  <w:style w:type="paragraph" w:customStyle="1" w:styleId="1ff0">
    <w:name w:val="Стиль Заголовок 1 мой"/>
    <w:basedOn w:val="11"/>
    <w:rsid w:val="00784F40"/>
    <w:pPr>
      <w:spacing w:line="288" w:lineRule="auto"/>
    </w:pPr>
    <w:rPr>
      <w:bCs/>
      <w:caps w:val="0"/>
    </w:rPr>
  </w:style>
  <w:style w:type="paragraph" w:customStyle="1" w:styleId="1ff1">
    <w:name w:val="Стиль Заголовок 1"/>
    <w:aliases w:val="мой 2"/>
    <w:basedOn w:val="11"/>
    <w:rsid w:val="00784F40"/>
    <w:pPr>
      <w:spacing w:line="288" w:lineRule="auto"/>
    </w:pPr>
    <w:rPr>
      <w:bCs/>
      <w:caps w:val="0"/>
    </w:rPr>
  </w:style>
  <w:style w:type="paragraph" w:customStyle="1" w:styleId="TimesNewRoman125">
    <w:name w:val="Стиль Текст пункта + Times New Roman Первая строка:  125 см Спра..."/>
    <w:basedOn w:val="ae"/>
    <w:rsid w:val="00784F40"/>
    <w:rPr>
      <w:szCs w:val="20"/>
    </w:rPr>
  </w:style>
  <w:style w:type="paragraph" w:customStyle="1" w:styleId="2f9">
    <w:name w:val="Стиль Заголовок 2 мой"/>
    <w:basedOn w:val="21"/>
    <w:rsid w:val="00784F40"/>
    <w:pPr>
      <w:spacing w:line="288" w:lineRule="auto"/>
    </w:pPr>
    <w:rPr>
      <w:bCs/>
    </w:rPr>
  </w:style>
  <w:style w:type="paragraph" w:customStyle="1" w:styleId="060">
    <w:name w:val="Стиль Стиль полужирный По центру Первая строка:  0 см После:  6 пт ..."/>
    <w:basedOn w:val="06"/>
    <w:rsid w:val="00784F40"/>
    <w:pPr>
      <w:spacing w:line="288" w:lineRule="auto"/>
    </w:pPr>
    <w:rPr>
      <w:b w:val="0"/>
    </w:rPr>
  </w:style>
  <w:style w:type="paragraph" w:customStyle="1" w:styleId="times0">
    <w:name w:val="Стиль Заголовок times"/>
    <w:basedOn w:val="31"/>
    <w:rsid w:val="00784F40"/>
    <w:pPr>
      <w:spacing w:line="288" w:lineRule="auto"/>
    </w:pPr>
  </w:style>
  <w:style w:type="paragraph" w:customStyle="1" w:styleId="3f4">
    <w:name w:val="Стиль Стиль Заголовок 3 мой"/>
    <w:basedOn w:val="times0"/>
    <w:rsid w:val="00784F40"/>
    <w:pPr>
      <w:ind w:right="170"/>
    </w:pPr>
  </w:style>
  <w:style w:type="paragraph" w:customStyle="1" w:styleId="47">
    <w:name w:val="Стиль Заголовок 4 мой"/>
    <w:basedOn w:val="41"/>
    <w:rsid w:val="00784F40"/>
    <w:pPr>
      <w:spacing w:line="288" w:lineRule="auto"/>
    </w:pPr>
    <w:rPr>
      <w:bCs/>
    </w:rPr>
  </w:style>
  <w:style w:type="paragraph" w:customStyle="1" w:styleId="420">
    <w:name w:val="Стиль Заголовок 4 мой 2"/>
    <w:basedOn w:val="41"/>
    <w:rsid w:val="00784F40"/>
    <w:pPr>
      <w:spacing w:line="288" w:lineRule="auto"/>
    </w:pPr>
    <w:rPr>
      <w:bCs/>
    </w:rPr>
  </w:style>
  <w:style w:type="paragraph" w:customStyle="1" w:styleId="Times12">
    <w:name w:val="Стиль Стиль Заголовок Times + Междустр.интервал:  множитель 12 ин"/>
    <w:basedOn w:val="Times"/>
    <w:rsid w:val="00784F40"/>
    <w:pPr>
      <w:spacing w:line="288" w:lineRule="auto"/>
    </w:pPr>
  </w:style>
  <w:style w:type="paragraph" w:customStyle="1" w:styleId="afffffffd">
    <w:name w:val="Рис Имя_новый"/>
    <w:basedOn w:val="TimesNewRoman125"/>
    <w:rsid w:val="00784F40"/>
  </w:style>
  <w:style w:type="paragraph" w:customStyle="1" w:styleId="afffffffe">
    <w:name w:val="Рис_имя"/>
    <w:next w:val="ae"/>
    <w:qFormat/>
    <w:rsid w:val="00781B2D"/>
    <w:pPr>
      <w:spacing w:line="360" w:lineRule="auto"/>
      <w:jc w:val="center"/>
    </w:pPr>
    <w:rPr>
      <w:rFonts w:ascii="Times New Roman" w:eastAsia="Times New Roman" w:hAnsi="Times New Roman"/>
      <w:noProof/>
      <w:spacing w:val="2"/>
      <w:sz w:val="28"/>
      <w:szCs w:val="28"/>
    </w:rPr>
  </w:style>
  <w:style w:type="paragraph" w:customStyle="1" w:styleId="affffffff">
    <w:name w:val="_Заголовок таблицы"/>
    <w:basedOn w:val="aa"/>
    <w:rsid w:val="00784F40"/>
    <w:pPr>
      <w:keepNext/>
      <w:spacing w:before="120" w:after="120" w:line="240" w:lineRule="auto"/>
      <w:jc w:val="center"/>
    </w:pPr>
    <w:rPr>
      <w:b/>
      <w:sz w:val="28"/>
      <w:szCs w:val="28"/>
    </w:rPr>
  </w:style>
  <w:style w:type="paragraph" w:customStyle="1" w:styleId="affffffff0">
    <w:name w:val="_Титул_Объект автоматизации"/>
    <w:basedOn w:val="aa"/>
    <w:link w:val="affffffff1"/>
    <w:qFormat/>
    <w:rsid w:val="00784F40"/>
    <w:pPr>
      <w:spacing w:before="120" w:line="240" w:lineRule="auto"/>
      <w:jc w:val="center"/>
    </w:pPr>
    <w:rPr>
      <w:sz w:val="28"/>
      <w:szCs w:val="28"/>
    </w:rPr>
  </w:style>
  <w:style w:type="paragraph" w:customStyle="1" w:styleId="affffffff2">
    <w:name w:val="_Титул_Москва год"/>
    <w:basedOn w:val="aa"/>
    <w:link w:val="affffffff3"/>
    <w:qFormat/>
    <w:rsid w:val="00784F40"/>
    <w:pPr>
      <w:jc w:val="center"/>
    </w:pPr>
    <w:rPr>
      <w:sz w:val="28"/>
      <w:szCs w:val="28"/>
    </w:rPr>
  </w:style>
  <w:style w:type="paragraph" w:customStyle="1" w:styleId="15">
    <w:name w:val="_Заголовок 1"/>
    <w:basedOn w:val="11"/>
    <w:next w:val="2fa"/>
    <w:link w:val="1ff2"/>
    <w:qFormat/>
    <w:rsid w:val="00784F40"/>
    <w:pPr>
      <w:keepLines/>
      <w:numPr>
        <w:numId w:val="31"/>
      </w:numPr>
    </w:pPr>
  </w:style>
  <w:style w:type="character" w:customStyle="1" w:styleId="affffffff1">
    <w:name w:val="_Название объекта автоматизации Знак"/>
    <w:link w:val="affffffff0"/>
    <w:rsid w:val="00784F40"/>
    <w:rPr>
      <w:rFonts w:ascii="Calibri" w:eastAsia="Calibri" w:hAnsi="Calibri" w:cs="Times New Roman"/>
      <w:sz w:val="28"/>
      <w:szCs w:val="28"/>
    </w:rPr>
  </w:style>
  <w:style w:type="character" w:customStyle="1" w:styleId="affffffff3">
    <w:name w:val="_Титул_Москва год Знак"/>
    <w:link w:val="affffffff2"/>
    <w:rsid w:val="00784F40"/>
    <w:rPr>
      <w:rFonts w:ascii="Calibri" w:eastAsia="Calibri" w:hAnsi="Calibri" w:cs="Times New Roman"/>
      <w:sz w:val="28"/>
      <w:szCs w:val="28"/>
    </w:rPr>
  </w:style>
  <w:style w:type="paragraph" w:customStyle="1" w:styleId="affffffff4">
    <w:name w:val="_Заголовок без нумерации Не в оглавлении"/>
    <w:basedOn w:val="affffffff"/>
    <w:link w:val="affffffff5"/>
    <w:qFormat/>
    <w:rsid w:val="00784F40"/>
  </w:style>
  <w:style w:type="character" w:customStyle="1" w:styleId="1ff2">
    <w:name w:val="_Заголовок 1 Знак"/>
    <w:link w:val="15"/>
    <w:rsid w:val="00784F40"/>
    <w:rPr>
      <w:rFonts w:ascii="Times New Roman Полужирный" w:eastAsia="Times New Roman" w:hAnsi="Times New Roman Полужирный"/>
      <w:b/>
      <w:caps/>
      <w:sz w:val="28"/>
      <w:lang w:eastAsia="en-US"/>
    </w:rPr>
  </w:style>
  <w:style w:type="paragraph" w:customStyle="1" w:styleId="affffffff6">
    <w:name w:val="_Назв_рисунка"/>
    <w:basedOn w:val="aa"/>
    <w:next w:val="aa"/>
    <w:link w:val="affffffff7"/>
    <w:rsid w:val="00784F40"/>
    <w:pPr>
      <w:spacing w:before="60" w:after="120"/>
      <w:jc w:val="center"/>
    </w:pPr>
    <w:rPr>
      <w:bCs/>
      <w:sz w:val="28"/>
      <w:szCs w:val="28"/>
    </w:rPr>
  </w:style>
  <w:style w:type="character" w:customStyle="1" w:styleId="affffffff7">
    <w:name w:val="_Назв_рисунка Знак Знак"/>
    <w:link w:val="affffffff6"/>
    <w:rsid w:val="00784F40"/>
    <w:rPr>
      <w:rFonts w:ascii="Calibri" w:eastAsia="Calibri" w:hAnsi="Calibri" w:cs="Times New Roman"/>
      <w:bCs/>
      <w:sz w:val="28"/>
      <w:szCs w:val="28"/>
    </w:rPr>
  </w:style>
  <w:style w:type="character" w:customStyle="1" w:styleId="affffffff5">
    <w:name w:val="_Заголовок без нумерации Не в оглавлении Знак"/>
    <w:link w:val="affffffff4"/>
    <w:rsid w:val="00784F40"/>
    <w:rPr>
      <w:rFonts w:ascii="Calibri" w:eastAsia="Calibri" w:hAnsi="Calibri" w:cs="Times New Roman"/>
      <w:b/>
      <w:sz w:val="28"/>
      <w:szCs w:val="28"/>
    </w:rPr>
  </w:style>
  <w:style w:type="table" w:customStyle="1" w:styleId="affffffff8">
    <w:name w:val="_Титул_Невидимая таблица"/>
    <w:basedOn w:val="ac"/>
    <w:rsid w:val="00784F40"/>
    <w:rPr>
      <w:rFonts w:ascii="Times New Roman" w:eastAsia="Times New Roman" w:hAnsi="Times New Roman"/>
    </w:rPr>
    <w:tblPr>
      <w:tblInd w:w="675" w:type="dxa"/>
    </w:tblPr>
  </w:style>
  <w:style w:type="paragraph" w:customStyle="1" w:styleId="affffffff9">
    <w:name w:val="_Основной перед списком"/>
    <w:basedOn w:val="affffffffa"/>
    <w:next w:val="1ff3"/>
    <w:link w:val="affffffffb"/>
    <w:qFormat/>
    <w:rsid w:val="00784F40"/>
    <w:pPr>
      <w:keepNext/>
      <w:spacing w:before="60"/>
    </w:pPr>
  </w:style>
  <w:style w:type="paragraph" w:customStyle="1" w:styleId="2fa">
    <w:name w:val="_Заголовок 2"/>
    <w:basedOn w:val="21"/>
    <w:next w:val="affffffffa"/>
    <w:link w:val="2fb"/>
    <w:qFormat/>
    <w:rsid w:val="00784F40"/>
  </w:style>
  <w:style w:type="paragraph" w:customStyle="1" w:styleId="3f5">
    <w:name w:val="_Заголовок 3"/>
    <w:basedOn w:val="31"/>
    <w:next w:val="affffffffa"/>
    <w:link w:val="3f6"/>
    <w:qFormat/>
    <w:rsid w:val="00784F40"/>
  </w:style>
  <w:style w:type="paragraph" w:customStyle="1" w:styleId="affffffffa">
    <w:name w:val="_Основной с красной строки"/>
    <w:basedOn w:val="aa"/>
    <w:link w:val="affffffffc"/>
    <w:qFormat/>
    <w:rsid w:val="00784F40"/>
    <w:pPr>
      <w:spacing w:after="120" w:line="360" w:lineRule="auto"/>
      <w:ind w:firstLine="709"/>
    </w:pPr>
    <w:rPr>
      <w:sz w:val="28"/>
      <w:szCs w:val="28"/>
    </w:rPr>
  </w:style>
  <w:style w:type="character" w:customStyle="1" w:styleId="2fb">
    <w:name w:val="_Заголовок 2 Знак"/>
    <w:link w:val="2fa"/>
    <w:rsid w:val="00784F40"/>
    <w:rPr>
      <w:rFonts w:ascii="Times New Roman" w:eastAsia="Times New Roman" w:hAnsi="Times New Roman"/>
      <w:b/>
      <w:snapToGrid w:val="0"/>
      <w:sz w:val="28"/>
      <w:lang w:eastAsia="en-US"/>
    </w:rPr>
  </w:style>
  <w:style w:type="paragraph" w:customStyle="1" w:styleId="affffffffd">
    <w:name w:val="_Согласовано"/>
    <w:aliases w:val="Составили"/>
    <w:link w:val="affffffffe"/>
    <w:qFormat/>
    <w:rsid w:val="00784F40"/>
    <w:pPr>
      <w:spacing w:before="240"/>
    </w:pPr>
    <w:rPr>
      <w:rFonts w:ascii="Times New Roman Полужирный" w:eastAsia="Times New Roman" w:hAnsi="Times New Roman Полужирный"/>
      <w:b/>
      <w:bCs/>
      <w:caps/>
      <w:sz w:val="28"/>
      <w:szCs w:val="28"/>
    </w:rPr>
  </w:style>
  <w:style w:type="character" w:customStyle="1" w:styleId="3f6">
    <w:name w:val="_Заголовок 3 Знак"/>
    <w:link w:val="3f5"/>
    <w:rsid w:val="00784F40"/>
    <w:rPr>
      <w:rFonts w:ascii="Times New Roman" w:eastAsia="Times New Roman" w:hAnsi="Times New Roman"/>
      <w:b/>
      <w:snapToGrid w:val="0"/>
      <w:sz w:val="28"/>
      <w:lang w:eastAsia="en-US"/>
    </w:rPr>
  </w:style>
  <w:style w:type="table" w:customStyle="1" w:styleId="afffffffff">
    <w:name w:val="Таблица"/>
    <w:basedOn w:val="ac"/>
    <w:semiHidden/>
    <w:locked/>
    <w:rsid w:val="00784F40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tblHeader/>
    </w:trPr>
    <w:tcPr>
      <w:shd w:val="clear" w:color="auto" w:fill="auto"/>
      <w:vAlign w:val="center"/>
    </w:tcPr>
  </w:style>
  <w:style w:type="table" w:customStyle="1" w:styleId="afffffffff0">
    <w:name w:val="_Таблица"/>
    <w:basedOn w:val="ac"/>
    <w:rsid w:val="00784F40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fffff1">
    <w:name w:val="_Текст исходного кода"/>
    <w:basedOn w:val="aa"/>
    <w:rsid w:val="00784F40"/>
    <w:rPr>
      <w:rFonts w:ascii="Courier New" w:hAnsi="Courier New" w:cs="Courier New"/>
      <w:sz w:val="28"/>
      <w:szCs w:val="28"/>
    </w:rPr>
  </w:style>
  <w:style w:type="paragraph" w:customStyle="1" w:styleId="afffffffff2">
    <w:name w:val="_Титул_Название документа"/>
    <w:basedOn w:val="aa"/>
    <w:link w:val="afffffffff3"/>
    <w:rsid w:val="000B47F0"/>
    <w:pPr>
      <w:spacing w:before="60" w:line="240" w:lineRule="auto"/>
      <w:jc w:val="center"/>
    </w:pPr>
    <w:rPr>
      <w:rFonts w:ascii="Times New Roman" w:hAnsi="Times New Roman"/>
      <w:sz w:val="28"/>
      <w:szCs w:val="28"/>
    </w:rPr>
  </w:style>
  <w:style w:type="paragraph" w:customStyle="1" w:styleId="afffffffff4">
    <w:name w:val="_Титул наименование организации"/>
    <w:basedOn w:val="aa"/>
    <w:link w:val="afffffffff5"/>
    <w:qFormat/>
    <w:rsid w:val="00784F40"/>
    <w:pPr>
      <w:widowControl w:val="0"/>
      <w:tabs>
        <w:tab w:val="left" w:pos="0"/>
      </w:tabs>
      <w:autoSpaceDN w:val="0"/>
      <w:adjustRightInd w:val="0"/>
      <w:spacing w:after="0" w:line="360" w:lineRule="atLeast"/>
      <w:ind w:right="-5"/>
      <w:jc w:val="center"/>
      <w:textAlignment w:val="baseline"/>
    </w:pPr>
    <w:rPr>
      <w:rFonts w:ascii="Times New Roman" w:eastAsia="Times New Roman" w:hAnsi="Times New Roman"/>
      <w:noProof/>
      <w:sz w:val="28"/>
      <w:szCs w:val="28"/>
    </w:rPr>
  </w:style>
  <w:style w:type="paragraph" w:customStyle="1" w:styleId="afffffffff6">
    <w:name w:val="_Титул_Название системы"/>
    <w:basedOn w:val="aa"/>
    <w:link w:val="afffffffff7"/>
    <w:rsid w:val="00784F40"/>
    <w:pPr>
      <w:spacing w:before="240" w:line="240" w:lineRule="auto"/>
      <w:ind w:left="284" w:firstLine="567"/>
      <w:jc w:val="center"/>
    </w:pPr>
    <w:rPr>
      <w:b/>
      <w:sz w:val="32"/>
      <w:szCs w:val="32"/>
    </w:rPr>
  </w:style>
  <w:style w:type="character" w:customStyle="1" w:styleId="affffffffe">
    <w:name w:val="_Согласовано Знак"/>
    <w:aliases w:val="Составили Знак"/>
    <w:link w:val="affffffffd"/>
    <w:rsid w:val="00784F40"/>
    <w:rPr>
      <w:rFonts w:ascii="Times New Roman Полужирный" w:eastAsia="Times New Roman" w:hAnsi="Times New Roman Полужирный" w:cs="Times New Roman"/>
      <w:b/>
      <w:bCs/>
      <w:caps/>
      <w:sz w:val="28"/>
      <w:szCs w:val="28"/>
      <w:lang w:eastAsia="ru-RU"/>
    </w:rPr>
  </w:style>
  <w:style w:type="character" w:customStyle="1" w:styleId="afffffffff5">
    <w:name w:val="_Титул наименование организации Знак"/>
    <w:link w:val="afffffffff4"/>
    <w:rsid w:val="00784F40"/>
    <w:rPr>
      <w:rFonts w:ascii="Times New Roman" w:eastAsia="Times New Roman" w:hAnsi="Times New Roman" w:cs="Times New Roman"/>
      <w:noProof/>
      <w:sz w:val="28"/>
      <w:szCs w:val="28"/>
    </w:rPr>
  </w:style>
  <w:style w:type="paragraph" w:customStyle="1" w:styleId="13">
    <w:name w:val="_Нумерованный 1"/>
    <w:basedOn w:val="aa"/>
    <w:link w:val="112"/>
    <w:qFormat/>
    <w:rsid w:val="00784F40"/>
    <w:pPr>
      <w:numPr>
        <w:numId w:val="40"/>
      </w:numPr>
      <w:spacing w:line="360" w:lineRule="auto"/>
    </w:pPr>
    <w:rPr>
      <w:sz w:val="28"/>
      <w:szCs w:val="28"/>
    </w:rPr>
  </w:style>
  <w:style w:type="numbering" w:styleId="111111">
    <w:name w:val="Outline List 2"/>
    <w:basedOn w:val="ad"/>
    <w:rsid w:val="00784F40"/>
    <w:pPr>
      <w:numPr>
        <w:numId w:val="29"/>
      </w:numPr>
    </w:pPr>
  </w:style>
  <w:style w:type="numbering" w:styleId="1ai">
    <w:name w:val="Outline List 1"/>
    <w:basedOn w:val="ad"/>
    <w:rsid w:val="00784F40"/>
    <w:pPr>
      <w:numPr>
        <w:numId w:val="30"/>
      </w:numPr>
    </w:pPr>
  </w:style>
  <w:style w:type="table" w:customStyle="1" w:styleId="Table">
    <w:name w:val="Table"/>
    <w:basedOn w:val="ac"/>
    <w:semiHidden/>
    <w:locked/>
    <w:rsid w:val="00784F40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tblHeader/>
    </w:trPr>
    <w:tcPr>
      <w:shd w:val="clear" w:color="auto" w:fill="auto"/>
      <w:vAlign w:val="center"/>
    </w:tcPr>
  </w:style>
  <w:style w:type="paragraph" w:customStyle="1" w:styleId="24">
    <w:name w:val="_Нумерованный 2"/>
    <w:basedOn w:val="13"/>
    <w:link w:val="211"/>
    <w:qFormat/>
    <w:rsid w:val="00784F40"/>
    <w:pPr>
      <w:numPr>
        <w:ilvl w:val="1"/>
      </w:numPr>
    </w:pPr>
  </w:style>
  <w:style w:type="table" w:styleId="-11">
    <w:name w:val="Table Web 1"/>
    <w:basedOn w:val="ac"/>
    <w:rsid w:val="00784F40"/>
    <w:rPr>
      <w:rFonts w:ascii="Times New Roman" w:eastAsia="Times New Roman" w:hAnsi="Times New Roman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c"/>
    <w:rsid w:val="00784F40"/>
    <w:rPr>
      <w:rFonts w:ascii="Times New Roman" w:eastAsia="Times New Roman" w:hAnsi="Times New Roman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c"/>
    <w:rsid w:val="00784F40"/>
    <w:rPr>
      <w:rFonts w:ascii="Times New Roman" w:eastAsia="Times New Roman" w:hAnsi="Times New Roman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32">
    <w:name w:val="_Нумерованный 3"/>
    <w:basedOn w:val="24"/>
    <w:link w:val="3f7"/>
    <w:qFormat/>
    <w:rsid w:val="00784F40"/>
    <w:pPr>
      <w:numPr>
        <w:ilvl w:val="2"/>
      </w:numPr>
      <w:ind w:left="2268" w:hanging="425"/>
    </w:pPr>
  </w:style>
  <w:style w:type="character" w:customStyle="1" w:styleId="112">
    <w:name w:val="_Нумерованный 1 Знак1"/>
    <w:link w:val="13"/>
    <w:rsid w:val="00784F40"/>
    <w:rPr>
      <w:sz w:val="28"/>
      <w:szCs w:val="28"/>
      <w:lang w:eastAsia="en-US"/>
    </w:rPr>
  </w:style>
  <w:style w:type="character" w:customStyle="1" w:styleId="2fc">
    <w:name w:val="_Нумерованный 2 Знак"/>
    <w:rsid w:val="00784F40"/>
  </w:style>
  <w:style w:type="character" w:customStyle="1" w:styleId="211">
    <w:name w:val="_Нумерованный 2 Знак1"/>
    <w:link w:val="24"/>
    <w:rsid w:val="00784F40"/>
    <w:rPr>
      <w:sz w:val="28"/>
      <w:szCs w:val="28"/>
      <w:lang w:eastAsia="en-US"/>
    </w:rPr>
  </w:style>
  <w:style w:type="character" w:customStyle="1" w:styleId="3f7">
    <w:name w:val="_Нумерованный 3 Знак"/>
    <w:link w:val="32"/>
    <w:rsid w:val="00784F40"/>
    <w:rPr>
      <w:sz w:val="28"/>
      <w:szCs w:val="28"/>
      <w:lang w:eastAsia="en-US"/>
    </w:rPr>
  </w:style>
  <w:style w:type="table" w:styleId="afffffffff8">
    <w:name w:val="Table Elegant"/>
    <w:basedOn w:val="ac"/>
    <w:rsid w:val="00784F40"/>
    <w:rPr>
      <w:rFonts w:ascii="Times New Roman" w:eastAsia="Times New Roman" w:hAnsi="Times New Roman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f4">
    <w:name w:val="Table Subtle 1"/>
    <w:basedOn w:val="ac"/>
    <w:rsid w:val="00784F40"/>
    <w:rPr>
      <w:rFonts w:ascii="Times New Roman" w:eastAsia="Times New Roman" w:hAnsi="Times New Roman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d">
    <w:name w:val="Table Subtle 2"/>
    <w:basedOn w:val="ac"/>
    <w:rsid w:val="00784F40"/>
    <w:rPr>
      <w:rFonts w:ascii="Times New Roman" w:eastAsia="Times New Roman" w:hAnsi="Times New Roman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f5">
    <w:name w:val="Table Classic 1"/>
    <w:basedOn w:val="ac"/>
    <w:rsid w:val="00784F40"/>
    <w:rPr>
      <w:rFonts w:ascii="Times New Roman" w:eastAsia="Times New Roman" w:hAnsi="Times New Roman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e">
    <w:name w:val="Table Classic 2"/>
    <w:basedOn w:val="ac"/>
    <w:rsid w:val="00784F40"/>
    <w:rPr>
      <w:rFonts w:ascii="Times New Roman" w:eastAsia="Times New Roman" w:hAnsi="Times New Roman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8">
    <w:name w:val="Table Classic 3"/>
    <w:basedOn w:val="ac"/>
    <w:rsid w:val="00784F40"/>
    <w:rPr>
      <w:rFonts w:ascii="Times New Roman" w:eastAsia="Times New Roman" w:hAnsi="Times New Roman"/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8">
    <w:name w:val="Table Classic 4"/>
    <w:basedOn w:val="ac"/>
    <w:rsid w:val="00784F40"/>
    <w:rPr>
      <w:rFonts w:ascii="Times New Roman" w:eastAsia="Times New Roman" w:hAnsi="Times New Roman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afffffffff9">
    <w:name w:val="Невидимая таблица"/>
    <w:basedOn w:val="ac"/>
    <w:semiHidden/>
    <w:locked/>
    <w:rsid w:val="00784F40"/>
    <w:pPr>
      <w:spacing w:before="60" w:after="60"/>
    </w:pPr>
    <w:rPr>
      <w:rFonts w:ascii="Times New Roman" w:eastAsia="Times New Roman" w:hAnsi="Times New Roman"/>
    </w:rPr>
    <w:tblPr/>
  </w:style>
  <w:style w:type="table" w:styleId="1ff6">
    <w:name w:val="Table 3D effects 1"/>
    <w:basedOn w:val="ac"/>
    <w:rsid w:val="00784F40"/>
    <w:rPr>
      <w:rFonts w:ascii="Times New Roman" w:eastAsia="Times New Roman" w:hAnsi="Times New Roman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f">
    <w:name w:val="Table 3D effects 2"/>
    <w:basedOn w:val="ac"/>
    <w:rsid w:val="00784F40"/>
    <w:rPr>
      <w:rFonts w:ascii="Times New Roman" w:eastAsia="Times New Roman" w:hAnsi="Times New Roman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9">
    <w:name w:val="Table 3D effects 3"/>
    <w:basedOn w:val="ac"/>
    <w:rsid w:val="00784F40"/>
    <w:rPr>
      <w:rFonts w:ascii="Times New Roman" w:eastAsia="Times New Roman" w:hAnsi="Times New Roman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2ff0">
    <w:name w:val="List Continue 2"/>
    <w:basedOn w:val="aa"/>
    <w:semiHidden/>
    <w:rsid w:val="00784F40"/>
    <w:pPr>
      <w:spacing w:after="120"/>
      <w:ind w:left="566"/>
    </w:pPr>
  </w:style>
  <w:style w:type="paragraph" w:styleId="3fa">
    <w:name w:val="List Continue 3"/>
    <w:basedOn w:val="aa"/>
    <w:semiHidden/>
    <w:rsid w:val="00784F40"/>
    <w:pPr>
      <w:spacing w:after="120"/>
      <w:ind w:left="849"/>
    </w:pPr>
  </w:style>
  <w:style w:type="table" w:styleId="1ff7">
    <w:name w:val="Table Simple 1"/>
    <w:basedOn w:val="ac"/>
    <w:rsid w:val="00784F40"/>
    <w:rPr>
      <w:rFonts w:ascii="Times New Roman" w:eastAsia="Times New Roman" w:hAnsi="Times New Roman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f1">
    <w:name w:val="Table Simple 2"/>
    <w:basedOn w:val="ac"/>
    <w:rsid w:val="00784F40"/>
    <w:rPr>
      <w:rFonts w:ascii="Times New Roman" w:eastAsia="Times New Roman" w:hAnsi="Times New Roman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b">
    <w:name w:val="Table Simple 3"/>
    <w:basedOn w:val="ac"/>
    <w:rsid w:val="00784F40"/>
    <w:rPr>
      <w:rFonts w:ascii="Times New Roman" w:eastAsia="Times New Roman" w:hAnsi="Times New Roman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f8">
    <w:name w:val="Table Grid 1"/>
    <w:basedOn w:val="ac"/>
    <w:rsid w:val="00784F40"/>
    <w:rPr>
      <w:rFonts w:ascii="Times New Roman" w:eastAsia="Times New Roman" w:hAnsi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2">
    <w:name w:val="Table Grid 2"/>
    <w:basedOn w:val="ac"/>
    <w:rsid w:val="00784F40"/>
    <w:rPr>
      <w:rFonts w:ascii="Times New Roman" w:eastAsia="Times New Roman" w:hAnsi="Times New Roman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c">
    <w:name w:val="Table Grid 3"/>
    <w:basedOn w:val="ac"/>
    <w:rsid w:val="00784F40"/>
    <w:rPr>
      <w:rFonts w:ascii="Times New Roman" w:eastAsia="Times New Roman" w:hAnsi="Times New Roman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9">
    <w:name w:val="Table Grid 4"/>
    <w:basedOn w:val="ac"/>
    <w:rsid w:val="00784F40"/>
    <w:rPr>
      <w:rFonts w:ascii="Times New Roman" w:eastAsia="Times New Roman" w:hAnsi="Times New Roman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5">
    <w:name w:val="Table Grid 5"/>
    <w:basedOn w:val="ac"/>
    <w:rsid w:val="00784F40"/>
    <w:rPr>
      <w:rFonts w:ascii="Times New Roman" w:eastAsia="Times New Roman" w:hAnsi="Times New Roman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4">
    <w:name w:val="Table Grid 6"/>
    <w:basedOn w:val="ac"/>
    <w:rsid w:val="00784F40"/>
    <w:rPr>
      <w:rFonts w:ascii="Times New Roman" w:eastAsia="Times New Roman" w:hAnsi="Times New Roman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3">
    <w:name w:val="Table Grid 7"/>
    <w:basedOn w:val="ac"/>
    <w:rsid w:val="00784F40"/>
    <w:rPr>
      <w:rFonts w:ascii="Times New Roman" w:eastAsia="Times New Roman" w:hAnsi="Times New Roman"/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3">
    <w:name w:val="Table Grid 8"/>
    <w:basedOn w:val="ac"/>
    <w:rsid w:val="00784F40"/>
    <w:rPr>
      <w:rFonts w:ascii="Times New Roman" w:eastAsia="Times New Roman" w:hAnsi="Times New Roman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fffa">
    <w:name w:val="Table Contemporary"/>
    <w:basedOn w:val="ac"/>
    <w:rsid w:val="00784F40"/>
    <w:rPr>
      <w:rFonts w:ascii="Times New Roman" w:eastAsia="Times New Roman" w:hAnsi="Times New Roman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afffffffffb">
    <w:name w:val="List"/>
    <w:basedOn w:val="aa"/>
    <w:semiHidden/>
    <w:rsid w:val="00784F40"/>
    <w:pPr>
      <w:ind w:left="283" w:hanging="283"/>
    </w:pPr>
  </w:style>
  <w:style w:type="paragraph" w:styleId="2ff3">
    <w:name w:val="List 2"/>
    <w:basedOn w:val="aa"/>
    <w:semiHidden/>
    <w:rsid w:val="00784F40"/>
    <w:pPr>
      <w:ind w:left="566" w:hanging="283"/>
    </w:pPr>
  </w:style>
  <w:style w:type="paragraph" w:styleId="3fd">
    <w:name w:val="List 3"/>
    <w:basedOn w:val="aa"/>
    <w:semiHidden/>
    <w:rsid w:val="00784F40"/>
    <w:pPr>
      <w:ind w:left="849" w:hanging="283"/>
    </w:pPr>
  </w:style>
  <w:style w:type="table" w:styleId="afffffffffc">
    <w:name w:val="Table Professional"/>
    <w:basedOn w:val="ac"/>
    <w:rsid w:val="00784F40"/>
    <w:rPr>
      <w:rFonts w:ascii="Times New Roman" w:eastAsia="Times New Roman" w:hAnsi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numbering" w:styleId="a6">
    <w:name w:val="Outline List 3"/>
    <w:basedOn w:val="ad"/>
    <w:rsid w:val="00784F40"/>
    <w:pPr>
      <w:numPr>
        <w:numId w:val="33"/>
      </w:numPr>
    </w:pPr>
  </w:style>
  <w:style w:type="table" w:styleId="1ff9">
    <w:name w:val="Table Columns 1"/>
    <w:basedOn w:val="ac"/>
    <w:rsid w:val="00784F40"/>
    <w:rPr>
      <w:rFonts w:ascii="Times New Roman" w:eastAsia="Times New Roman" w:hAnsi="Times New Roman"/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4">
    <w:name w:val="Table Columns 2"/>
    <w:basedOn w:val="ac"/>
    <w:rsid w:val="00784F40"/>
    <w:rPr>
      <w:rFonts w:ascii="Times New Roman" w:eastAsia="Times New Roman" w:hAnsi="Times New Roman"/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e">
    <w:name w:val="Table Columns 3"/>
    <w:basedOn w:val="ac"/>
    <w:rsid w:val="00784F40"/>
    <w:rPr>
      <w:rFonts w:ascii="Times New Roman" w:eastAsia="Times New Roman" w:hAnsi="Times New Roman"/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a">
    <w:name w:val="Table Columns 4"/>
    <w:basedOn w:val="ac"/>
    <w:rsid w:val="00784F40"/>
    <w:rPr>
      <w:rFonts w:ascii="Times New Roman" w:eastAsia="Times New Roman" w:hAnsi="Times New Roman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6">
    <w:name w:val="Table Columns 5"/>
    <w:basedOn w:val="ac"/>
    <w:rsid w:val="00784F40"/>
    <w:rPr>
      <w:rFonts w:ascii="Times New Roman" w:eastAsia="Times New Roman" w:hAnsi="Times New Roman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-12">
    <w:name w:val="Table List 1"/>
    <w:basedOn w:val="ac"/>
    <w:rsid w:val="00784F40"/>
    <w:rPr>
      <w:rFonts w:ascii="Times New Roman" w:eastAsia="Times New Roman" w:hAnsi="Times New Roman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List 2"/>
    <w:basedOn w:val="ac"/>
    <w:rsid w:val="00784F40"/>
    <w:rPr>
      <w:rFonts w:ascii="Times New Roman" w:eastAsia="Times New Roman" w:hAnsi="Times New Roman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List 3"/>
    <w:basedOn w:val="ac"/>
    <w:rsid w:val="00784F40"/>
    <w:rPr>
      <w:rFonts w:ascii="Times New Roman" w:eastAsia="Times New Roman" w:hAnsi="Times New Roman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c"/>
    <w:rsid w:val="00784F40"/>
    <w:rPr>
      <w:rFonts w:ascii="Times New Roman" w:eastAsia="Times New Roman" w:hAnsi="Times New Roman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c"/>
    <w:rsid w:val="00784F40"/>
    <w:rPr>
      <w:rFonts w:ascii="Times New Roman" w:eastAsia="Times New Roman" w:hAnsi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c"/>
    <w:rsid w:val="00784F40"/>
    <w:rPr>
      <w:rFonts w:ascii="Times New Roman" w:eastAsia="Times New Roman" w:hAnsi="Times New Roman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c"/>
    <w:rsid w:val="00784F40"/>
    <w:rPr>
      <w:rFonts w:ascii="Times New Roman" w:eastAsia="Times New Roman" w:hAnsi="Times New Roman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c"/>
    <w:rsid w:val="00784F40"/>
    <w:rPr>
      <w:rFonts w:ascii="Times New Roman" w:eastAsia="Times New Roman" w:hAnsi="Times New Roman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2ff5">
    <w:name w:val="index 2"/>
    <w:basedOn w:val="aa"/>
    <w:next w:val="aa"/>
    <w:autoRedefine/>
    <w:semiHidden/>
    <w:rsid w:val="00784F40"/>
    <w:pPr>
      <w:ind w:left="480" w:hanging="240"/>
    </w:pPr>
  </w:style>
  <w:style w:type="paragraph" w:styleId="4b">
    <w:name w:val="index 4"/>
    <w:basedOn w:val="aa"/>
    <w:next w:val="aa"/>
    <w:autoRedefine/>
    <w:semiHidden/>
    <w:rsid w:val="00784F40"/>
    <w:pPr>
      <w:ind w:left="960" w:hanging="240"/>
    </w:pPr>
  </w:style>
  <w:style w:type="paragraph" w:styleId="57">
    <w:name w:val="index 5"/>
    <w:basedOn w:val="aa"/>
    <w:next w:val="aa"/>
    <w:autoRedefine/>
    <w:semiHidden/>
    <w:rsid w:val="00784F40"/>
    <w:pPr>
      <w:ind w:left="1200" w:hanging="240"/>
    </w:pPr>
  </w:style>
  <w:style w:type="paragraph" w:styleId="65">
    <w:name w:val="index 6"/>
    <w:basedOn w:val="aa"/>
    <w:next w:val="aa"/>
    <w:autoRedefine/>
    <w:semiHidden/>
    <w:rsid w:val="00784F40"/>
    <w:pPr>
      <w:ind w:left="1440" w:hanging="240"/>
    </w:pPr>
  </w:style>
  <w:style w:type="table" w:styleId="1ffa">
    <w:name w:val="Table Colorful 1"/>
    <w:basedOn w:val="ac"/>
    <w:rsid w:val="00784F40"/>
    <w:rPr>
      <w:rFonts w:ascii="Times New Roman" w:eastAsia="Times New Roman" w:hAnsi="Times New Roman"/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6">
    <w:name w:val="Table Colorful 2"/>
    <w:basedOn w:val="ac"/>
    <w:rsid w:val="00784F40"/>
    <w:rPr>
      <w:rFonts w:ascii="Times New Roman" w:eastAsia="Times New Roman" w:hAnsi="Times New Roman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">
    <w:name w:val="Table Colorful 3"/>
    <w:basedOn w:val="ac"/>
    <w:rsid w:val="00784F40"/>
    <w:rPr>
      <w:rFonts w:ascii="Times New Roman" w:eastAsia="Times New Roman" w:hAnsi="Times New Roman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afffffffffd">
    <w:name w:val="_Таблица содержания работ"/>
    <w:basedOn w:val="ac"/>
    <w:rsid w:val="00784F40"/>
    <w:rPr>
      <w:rFonts w:ascii="Times New Roman" w:eastAsia="Times New Roman" w:hAnsi="Times New Roman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blStylePr w:type="lastCol">
      <w:pPr>
        <w:jc w:val="center"/>
      </w:pPr>
      <w:tblPr/>
      <w:tcPr>
        <w:vAlign w:val="center"/>
      </w:tcPr>
    </w:tblStylePr>
  </w:style>
  <w:style w:type="table" w:customStyle="1" w:styleId="afffffffffe">
    <w:name w:val="_Таблица примечания"/>
    <w:basedOn w:val="ac"/>
    <w:rsid w:val="00784F40"/>
    <w:pPr>
      <w:spacing w:before="120" w:after="120"/>
    </w:pPr>
    <w:rPr>
      <w:rFonts w:ascii="Times New Roman" w:eastAsia="Times New Roman" w:hAnsi="Times New Roman"/>
    </w:rPr>
    <w:tblPr/>
    <w:tblStylePr w:type="lastCol"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cBorders>
      </w:tcPr>
    </w:tblStylePr>
  </w:style>
  <w:style w:type="paragraph" w:customStyle="1" w:styleId="affffffffff">
    <w:name w:val="_Название таблицы"/>
    <w:basedOn w:val="aa"/>
    <w:rsid w:val="00784F40"/>
    <w:pPr>
      <w:keepNext/>
      <w:spacing w:before="120" w:after="40"/>
      <w:ind w:firstLine="357"/>
      <w:jc w:val="right"/>
    </w:pPr>
    <w:rPr>
      <w:sz w:val="28"/>
      <w:szCs w:val="28"/>
    </w:rPr>
  </w:style>
  <w:style w:type="paragraph" w:customStyle="1" w:styleId="affffffffff0">
    <w:name w:val="_Подзаголовок таблицы"/>
    <w:basedOn w:val="aa"/>
    <w:rsid w:val="00784F40"/>
    <w:pPr>
      <w:keepNext/>
      <w:spacing w:before="120" w:after="120"/>
      <w:jc w:val="center"/>
    </w:pPr>
    <w:rPr>
      <w:sz w:val="28"/>
      <w:szCs w:val="28"/>
    </w:rPr>
  </w:style>
  <w:style w:type="paragraph" w:customStyle="1" w:styleId="1ff3">
    <w:name w:val="_Маркированный список уровня 1"/>
    <w:basedOn w:val="aa"/>
    <w:link w:val="1ffb"/>
    <w:qFormat/>
    <w:rsid w:val="00784F40"/>
    <w:pPr>
      <w:tabs>
        <w:tab w:val="left" w:pos="1134"/>
      </w:tabs>
      <w:spacing w:line="360" w:lineRule="auto"/>
      <w:ind w:left="709"/>
    </w:pPr>
    <w:rPr>
      <w:sz w:val="28"/>
      <w:szCs w:val="28"/>
    </w:rPr>
  </w:style>
  <w:style w:type="paragraph" w:customStyle="1" w:styleId="2ff7">
    <w:name w:val="_Маркированный список уровня 2"/>
    <w:basedOn w:val="1ff3"/>
    <w:link w:val="2ff8"/>
    <w:qFormat/>
    <w:rsid w:val="00784F40"/>
    <w:pPr>
      <w:tabs>
        <w:tab w:val="left" w:pos="1701"/>
      </w:tabs>
      <w:ind w:left="1701"/>
    </w:pPr>
    <w:rPr>
      <w:szCs w:val="26"/>
    </w:rPr>
  </w:style>
  <w:style w:type="character" w:customStyle="1" w:styleId="affffffffc">
    <w:name w:val="_Основной с красной строки Знак"/>
    <w:link w:val="affffffffa"/>
    <w:rsid w:val="00784F40"/>
    <w:rPr>
      <w:rFonts w:ascii="Calibri" w:eastAsia="Calibri" w:hAnsi="Calibri" w:cs="Times New Roman"/>
      <w:sz w:val="28"/>
      <w:szCs w:val="28"/>
    </w:rPr>
  </w:style>
  <w:style w:type="character" w:customStyle="1" w:styleId="affffffffb">
    <w:name w:val="_Основной перед списком Знак"/>
    <w:link w:val="affffffff9"/>
    <w:rsid w:val="00784F40"/>
    <w:rPr>
      <w:rFonts w:ascii="Calibri" w:eastAsia="Calibri" w:hAnsi="Calibri" w:cs="Times New Roman"/>
      <w:sz w:val="28"/>
      <w:szCs w:val="28"/>
    </w:rPr>
  </w:style>
  <w:style w:type="table" w:customStyle="1" w:styleId="affffffffff1">
    <w:name w:val="Стиль для вставляемой таблицы"/>
    <w:basedOn w:val="ac"/>
    <w:locked/>
    <w:rsid w:val="00784F40"/>
    <w:rPr>
      <w:rFonts w:ascii="Times New Roman" w:eastAsia="Times New Roman" w:hAnsi="Times New Roman"/>
      <w:sz w:val="18"/>
      <w:szCs w:val="18"/>
    </w:rPr>
    <w:tblPr>
      <w:tblStyleRowBandSize w:val="3"/>
      <w:tblStyleColBandSize w:val="3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a2">
    <w:name w:val="Стиль многоуровневый"/>
    <w:basedOn w:val="ad"/>
    <w:locked/>
    <w:rsid w:val="00784F40"/>
    <w:pPr>
      <w:numPr>
        <w:numId w:val="34"/>
      </w:numPr>
    </w:pPr>
  </w:style>
  <w:style w:type="numbering" w:customStyle="1" w:styleId="a3">
    <w:name w:val="Стиль многоуровневый полужирный"/>
    <w:basedOn w:val="ad"/>
    <w:locked/>
    <w:rsid w:val="00784F40"/>
    <w:pPr>
      <w:numPr>
        <w:numId w:val="35"/>
      </w:numPr>
    </w:pPr>
  </w:style>
  <w:style w:type="numbering" w:customStyle="1" w:styleId="a5">
    <w:name w:val="Стиль нумерованный"/>
    <w:basedOn w:val="ad"/>
    <w:semiHidden/>
    <w:locked/>
    <w:rsid w:val="00784F40"/>
    <w:pPr>
      <w:numPr>
        <w:numId w:val="36"/>
      </w:numPr>
    </w:pPr>
  </w:style>
  <w:style w:type="paragraph" w:customStyle="1" w:styleId="affffffffff2">
    <w:name w:val="_Титул_Количество страниц"/>
    <w:basedOn w:val="aa"/>
    <w:link w:val="affffffffff3"/>
    <w:rsid w:val="00784F40"/>
    <w:pPr>
      <w:spacing w:before="200" w:line="240" w:lineRule="auto"/>
      <w:jc w:val="center"/>
    </w:pPr>
    <w:rPr>
      <w:sz w:val="28"/>
      <w:szCs w:val="28"/>
    </w:rPr>
  </w:style>
  <w:style w:type="paragraph" w:customStyle="1" w:styleId="affffffffff4">
    <w:name w:val="_Заголовок без нумерации в оглавлении"/>
    <w:basedOn w:val="aa"/>
    <w:next w:val="aa"/>
    <w:rsid w:val="00784F40"/>
    <w:pPr>
      <w:keepNext/>
      <w:keepLines/>
      <w:pageBreakBefore/>
      <w:spacing w:before="480" w:after="360" w:line="360" w:lineRule="auto"/>
      <w:outlineLvl w:val="0"/>
    </w:pPr>
    <w:rPr>
      <w:rFonts w:ascii="Times New Roman Полужирный" w:hAnsi="Times New Roman Полужирный"/>
      <w:b/>
      <w:caps/>
      <w:sz w:val="32"/>
      <w:szCs w:val="32"/>
    </w:rPr>
  </w:style>
  <w:style w:type="numbering" w:customStyle="1" w:styleId="a7">
    <w:name w:val="Стиль маркированный"/>
    <w:basedOn w:val="ad"/>
    <w:locked/>
    <w:rsid w:val="00784F40"/>
    <w:pPr>
      <w:numPr>
        <w:numId w:val="37"/>
      </w:numPr>
    </w:pPr>
  </w:style>
  <w:style w:type="numbering" w:customStyle="1" w:styleId="51">
    <w:name w:val="Стиль5"/>
    <w:locked/>
    <w:rsid w:val="00784F40"/>
    <w:pPr>
      <w:numPr>
        <w:numId w:val="38"/>
      </w:numPr>
    </w:pPr>
  </w:style>
  <w:style w:type="table" w:customStyle="1" w:styleId="affffffffff5">
    <w:name w:val="Заголовок вставляемой таблицы"/>
    <w:basedOn w:val="affffffffff1"/>
    <w:locked/>
    <w:rsid w:val="00784F40"/>
    <w:pPr>
      <w:jc w:val="center"/>
    </w:pPr>
    <w:tblPr/>
    <w:tblStylePr w:type="firstRow">
      <w:pPr>
        <w:keepNext/>
        <w:keepLines/>
        <w:pageBreakBefore w:val="0"/>
        <w:widowControl/>
        <w:suppressLineNumbers w:val="0"/>
        <w:suppressAutoHyphens w:val="0"/>
        <w:wordWrap/>
        <w:spacing w:beforeLines="60" w:beforeAutospacing="0" w:afterLines="60" w:afterAutospacing="0" w:line="240" w:lineRule="auto"/>
        <w:ind w:firstLineChars="0" w:firstLine="0"/>
        <w:contextualSpacing w:val="0"/>
        <w:jc w:val="center"/>
      </w:pPr>
      <w:rPr>
        <w:rFonts w:ascii="Times New Roman" w:hAnsi="Times New Roman"/>
        <w:b/>
        <w:i w:val="0"/>
        <w:sz w:val="20"/>
        <w:szCs w:val="20"/>
      </w:rPr>
      <w:tblPr/>
      <w:tcPr>
        <w:tc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cBorders>
      </w:tcPr>
    </w:tblStylePr>
  </w:style>
  <w:style w:type="paragraph" w:customStyle="1" w:styleId="affffffffff6">
    <w:name w:val="Заголовок по центру"/>
    <w:basedOn w:val="aa"/>
    <w:next w:val="aa"/>
    <w:semiHidden/>
    <w:locked/>
    <w:rsid w:val="00784F40"/>
    <w:pPr>
      <w:spacing w:before="40" w:after="40" w:line="240" w:lineRule="auto"/>
      <w:ind w:firstLine="709"/>
      <w:jc w:val="center"/>
    </w:pPr>
    <w:rPr>
      <w:b/>
      <w:sz w:val="28"/>
    </w:rPr>
  </w:style>
  <w:style w:type="paragraph" w:customStyle="1" w:styleId="affffffffff7">
    <w:name w:val="НАЗВАНИЕ БОЛЬШОЕ ПО ЦЕНТРУ не жирное курсив"/>
    <w:basedOn w:val="aa"/>
    <w:next w:val="aa"/>
    <w:semiHidden/>
    <w:locked/>
    <w:rsid w:val="00784F40"/>
    <w:pPr>
      <w:spacing w:before="120" w:after="120" w:line="240" w:lineRule="auto"/>
      <w:jc w:val="center"/>
    </w:pPr>
    <w:rPr>
      <w:i/>
      <w:caps/>
      <w:spacing w:val="20"/>
      <w:sz w:val="28"/>
      <w:szCs w:val="28"/>
    </w:rPr>
  </w:style>
  <w:style w:type="paragraph" w:customStyle="1" w:styleId="affffffffff8">
    <w:name w:val="Название обычное по центру"/>
    <w:basedOn w:val="aa"/>
    <w:semiHidden/>
    <w:locked/>
    <w:rsid w:val="00784F40"/>
    <w:pPr>
      <w:spacing w:before="120" w:after="120" w:line="240" w:lineRule="auto"/>
      <w:jc w:val="center"/>
    </w:pPr>
    <w:rPr>
      <w:b/>
      <w:sz w:val="20"/>
    </w:rPr>
  </w:style>
  <w:style w:type="paragraph" w:customStyle="1" w:styleId="2ff9">
    <w:name w:val="оглавление 2"/>
    <w:basedOn w:val="aa"/>
    <w:semiHidden/>
    <w:locked/>
    <w:rsid w:val="00784F40"/>
    <w:pPr>
      <w:tabs>
        <w:tab w:val="right" w:leader="dot" w:pos="9922"/>
      </w:tabs>
      <w:spacing w:line="240" w:lineRule="auto"/>
      <w:ind w:left="198"/>
    </w:pPr>
  </w:style>
  <w:style w:type="paragraph" w:customStyle="1" w:styleId="3ff0">
    <w:name w:val="оглавление 3"/>
    <w:basedOn w:val="aa"/>
    <w:semiHidden/>
    <w:locked/>
    <w:rsid w:val="00784F40"/>
    <w:pPr>
      <w:tabs>
        <w:tab w:val="right" w:leader="dot" w:pos="9922"/>
      </w:tabs>
      <w:spacing w:line="240" w:lineRule="auto"/>
      <w:ind w:left="403"/>
    </w:pPr>
  </w:style>
  <w:style w:type="table" w:customStyle="1" w:styleId="1ffc">
    <w:name w:val="Сетка таблицы1"/>
    <w:basedOn w:val="ac"/>
    <w:next w:val="af"/>
    <w:uiPriority w:val="39"/>
    <w:locked/>
    <w:rsid w:val="00784F40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ffffff9">
    <w:name w:val="_Текст таблицы"/>
    <w:basedOn w:val="aa"/>
    <w:rsid w:val="00784F40"/>
    <w:pPr>
      <w:spacing w:after="0" w:line="240" w:lineRule="auto"/>
      <w:jc w:val="both"/>
    </w:pPr>
    <w:rPr>
      <w:rFonts w:ascii="Times New Roman" w:hAnsi="Times New Roman"/>
      <w:sz w:val="28"/>
      <w:szCs w:val="28"/>
      <w:lang w:eastAsia="ru-RU"/>
    </w:rPr>
  </w:style>
  <w:style w:type="numbering" w:customStyle="1" w:styleId="12">
    <w:name w:val="Текущий список1"/>
    <w:locked/>
    <w:rsid w:val="00784F40"/>
    <w:pPr>
      <w:numPr>
        <w:numId w:val="39"/>
      </w:numPr>
    </w:pPr>
  </w:style>
  <w:style w:type="character" w:customStyle="1" w:styleId="afffffffff7">
    <w:name w:val="_Титул_Название системы Знак"/>
    <w:link w:val="afffffffff6"/>
    <w:rsid w:val="00784F40"/>
    <w:rPr>
      <w:rFonts w:ascii="Calibri" w:eastAsia="Calibri" w:hAnsi="Calibri" w:cs="Times New Roman"/>
      <w:b/>
      <w:sz w:val="32"/>
      <w:szCs w:val="32"/>
    </w:rPr>
  </w:style>
  <w:style w:type="character" w:customStyle="1" w:styleId="afffffffff3">
    <w:name w:val="_Титул_Название документа Знак"/>
    <w:link w:val="afffffffff2"/>
    <w:rsid w:val="000B47F0"/>
    <w:rPr>
      <w:rFonts w:ascii="Times New Roman" w:eastAsia="Calibri" w:hAnsi="Times New Roman" w:cs="Times New Roman"/>
      <w:sz w:val="28"/>
      <w:szCs w:val="28"/>
    </w:rPr>
  </w:style>
  <w:style w:type="character" w:customStyle="1" w:styleId="affffffffff3">
    <w:name w:val="_Титул_Количество страниц Знак"/>
    <w:link w:val="affffffffff2"/>
    <w:rsid w:val="00784F40"/>
    <w:rPr>
      <w:rFonts w:ascii="Calibri" w:eastAsia="Calibri" w:hAnsi="Calibri" w:cs="Times New Roman"/>
      <w:sz w:val="28"/>
      <w:szCs w:val="28"/>
    </w:rPr>
  </w:style>
  <w:style w:type="paragraph" w:customStyle="1" w:styleId="affffffffffa">
    <w:name w:val="_Текст сноски"/>
    <w:basedOn w:val="aa"/>
    <w:link w:val="affffffffffb"/>
    <w:qFormat/>
    <w:rsid w:val="00784F40"/>
    <w:pPr>
      <w:suppressAutoHyphens/>
      <w:spacing w:line="240" w:lineRule="auto"/>
    </w:pPr>
    <w:rPr>
      <w:bCs/>
      <w:sz w:val="16"/>
      <w:szCs w:val="20"/>
      <w:vertAlign w:val="superscript"/>
    </w:rPr>
  </w:style>
  <w:style w:type="character" w:customStyle="1" w:styleId="affffffffffb">
    <w:name w:val="_Текст сноски Знак"/>
    <w:link w:val="affffffffffa"/>
    <w:rsid w:val="00784F40"/>
    <w:rPr>
      <w:rFonts w:ascii="Calibri" w:eastAsia="Calibri" w:hAnsi="Calibri" w:cs="Times New Roman"/>
      <w:bCs/>
      <w:sz w:val="16"/>
      <w:szCs w:val="20"/>
      <w:vertAlign w:val="superscript"/>
    </w:rPr>
  </w:style>
  <w:style w:type="paragraph" w:customStyle="1" w:styleId="affffffffffc">
    <w:name w:val="_Титул_НЮГК"/>
    <w:basedOn w:val="aa"/>
    <w:rsid w:val="00784F40"/>
    <w:pPr>
      <w:spacing w:before="200"/>
      <w:jc w:val="center"/>
    </w:pPr>
    <w:rPr>
      <w:sz w:val="28"/>
      <w:szCs w:val="20"/>
    </w:rPr>
  </w:style>
  <w:style w:type="paragraph" w:customStyle="1" w:styleId="TitlePages">
    <w:name w:val="Title_Pages"/>
    <w:basedOn w:val="aa"/>
    <w:rsid w:val="00784F40"/>
    <w:pPr>
      <w:spacing w:before="200" w:line="240" w:lineRule="auto"/>
      <w:jc w:val="center"/>
    </w:pPr>
    <w:rPr>
      <w:sz w:val="20"/>
      <w:szCs w:val="20"/>
    </w:rPr>
  </w:style>
  <w:style w:type="paragraph" w:customStyle="1" w:styleId="3ff1">
    <w:name w:val="_Маркированный список уровня 3"/>
    <w:basedOn w:val="2ff7"/>
    <w:link w:val="3ff2"/>
    <w:qFormat/>
    <w:rsid w:val="00784F40"/>
    <w:pPr>
      <w:tabs>
        <w:tab w:val="clear" w:pos="1701"/>
        <w:tab w:val="left" w:pos="2552"/>
      </w:tabs>
      <w:ind w:left="2268"/>
    </w:pPr>
  </w:style>
  <w:style w:type="paragraph" w:customStyle="1" w:styleId="42">
    <w:name w:val="_Заголовок 4"/>
    <w:basedOn w:val="41"/>
    <w:next w:val="affffffffa"/>
    <w:link w:val="4c"/>
    <w:qFormat/>
    <w:rsid w:val="00784F40"/>
    <w:pPr>
      <w:numPr>
        <w:numId w:val="31"/>
      </w:numPr>
      <w:tabs>
        <w:tab w:val="clear" w:pos="568"/>
        <w:tab w:val="num" w:pos="0"/>
      </w:tabs>
      <w:spacing w:before="120" w:after="120"/>
      <w:ind w:left="0"/>
    </w:pPr>
    <w:rPr>
      <w:lang w:val="en-US"/>
    </w:rPr>
  </w:style>
  <w:style w:type="character" w:customStyle="1" w:styleId="1ffb">
    <w:name w:val="_Маркированный список уровня 1 Знак"/>
    <w:link w:val="1ff3"/>
    <w:rsid w:val="00784F40"/>
    <w:rPr>
      <w:rFonts w:ascii="Calibri" w:eastAsia="Calibri" w:hAnsi="Calibri" w:cs="Times New Roman"/>
      <w:sz w:val="28"/>
      <w:szCs w:val="28"/>
    </w:rPr>
  </w:style>
  <w:style w:type="character" w:customStyle="1" w:styleId="2ff8">
    <w:name w:val="_Маркированный список уровня 2 Знак"/>
    <w:link w:val="2ff7"/>
    <w:rsid w:val="00784F40"/>
    <w:rPr>
      <w:rFonts w:ascii="Calibri" w:eastAsia="Calibri" w:hAnsi="Calibri" w:cs="Times New Roman"/>
      <w:sz w:val="28"/>
      <w:szCs w:val="26"/>
    </w:rPr>
  </w:style>
  <w:style w:type="character" w:customStyle="1" w:styleId="3ff2">
    <w:name w:val="_Маркированный список уровня 3 Знак"/>
    <w:link w:val="3ff1"/>
    <w:rsid w:val="00784F40"/>
    <w:rPr>
      <w:rFonts w:ascii="Calibri" w:eastAsia="Calibri" w:hAnsi="Calibri" w:cs="Times New Roman"/>
      <w:sz w:val="28"/>
      <w:szCs w:val="26"/>
    </w:rPr>
  </w:style>
  <w:style w:type="character" w:customStyle="1" w:styleId="4c">
    <w:name w:val="_Заголовок 4 Знак"/>
    <w:link w:val="42"/>
    <w:rsid w:val="00784F40"/>
    <w:rPr>
      <w:rFonts w:ascii="Times New Roman" w:eastAsia="Times New Roman" w:hAnsi="Times New Roman"/>
      <w:b/>
      <w:snapToGrid w:val="0"/>
      <w:sz w:val="28"/>
      <w:lang w:val="en-US" w:eastAsia="en-US"/>
    </w:rPr>
  </w:style>
  <w:style w:type="paragraph" w:customStyle="1" w:styleId="50">
    <w:name w:val="_Заголовок 5"/>
    <w:basedOn w:val="42"/>
    <w:link w:val="58"/>
    <w:uiPriority w:val="1"/>
    <w:qFormat/>
    <w:rsid w:val="00784F40"/>
    <w:pPr>
      <w:numPr>
        <w:ilvl w:val="4"/>
      </w:numPr>
      <w:tabs>
        <w:tab w:val="clear" w:pos="720"/>
        <w:tab w:val="left" w:pos="709"/>
      </w:tabs>
    </w:pPr>
    <w:rPr>
      <w:szCs w:val="24"/>
    </w:rPr>
  </w:style>
  <w:style w:type="paragraph" w:customStyle="1" w:styleId="60">
    <w:name w:val="_Заголовок 6"/>
    <w:basedOn w:val="50"/>
    <w:uiPriority w:val="1"/>
    <w:qFormat/>
    <w:rsid w:val="00784F40"/>
    <w:pPr>
      <w:numPr>
        <w:ilvl w:val="5"/>
      </w:numPr>
      <w:tabs>
        <w:tab w:val="clear" w:pos="709"/>
      </w:tabs>
    </w:pPr>
  </w:style>
  <w:style w:type="character" w:customStyle="1" w:styleId="58">
    <w:name w:val="_Заголовок 5 Знак"/>
    <w:link w:val="50"/>
    <w:uiPriority w:val="1"/>
    <w:rsid w:val="00784F40"/>
    <w:rPr>
      <w:rFonts w:ascii="Times New Roman" w:eastAsia="Times New Roman" w:hAnsi="Times New Roman"/>
      <w:b/>
      <w:snapToGrid w:val="0"/>
      <w:sz w:val="28"/>
      <w:szCs w:val="24"/>
      <w:lang w:val="en-US" w:eastAsia="en-US"/>
    </w:rPr>
  </w:style>
  <w:style w:type="paragraph" w:customStyle="1" w:styleId="affffffffffd">
    <w:name w:val="_Основной с красной строк Ж"/>
    <w:basedOn w:val="affffffffa"/>
    <w:link w:val="affffffffffe"/>
    <w:uiPriority w:val="1"/>
    <w:qFormat/>
    <w:rsid w:val="00784F40"/>
    <w:rPr>
      <w:b/>
    </w:rPr>
  </w:style>
  <w:style w:type="character" w:customStyle="1" w:styleId="affffffffffe">
    <w:name w:val="_Основной с красной строк Ж Знак"/>
    <w:link w:val="affffffffffd"/>
    <w:uiPriority w:val="1"/>
    <w:rsid w:val="00784F40"/>
    <w:rPr>
      <w:rFonts w:ascii="Calibri" w:eastAsia="Calibri" w:hAnsi="Calibri" w:cs="Times New Roman"/>
      <w:b/>
      <w:sz w:val="28"/>
      <w:szCs w:val="28"/>
    </w:rPr>
  </w:style>
  <w:style w:type="character" w:customStyle="1" w:styleId="apple-style-span">
    <w:name w:val="apple-style-span"/>
    <w:rsid w:val="00784F40"/>
  </w:style>
  <w:style w:type="paragraph" w:customStyle="1" w:styleId="1ffd">
    <w:name w:val="Абзац списка1"/>
    <w:basedOn w:val="aa"/>
    <w:rsid w:val="00784F40"/>
    <w:pPr>
      <w:ind w:left="720"/>
    </w:pPr>
  </w:style>
  <w:style w:type="table" w:customStyle="1" w:styleId="1ffe">
    <w:name w:val="_Таблица1"/>
    <w:basedOn w:val="ac"/>
    <w:uiPriority w:val="99"/>
    <w:rsid w:val="00784F40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fffffff">
    <w:name w:val="Титул"/>
    <w:basedOn w:val="aa"/>
    <w:qFormat/>
    <w:rsid w:val="00784F40"/>
    <w:pPr>
      <w:spacing w:before="120" w:after="120" w:line="240" w:lineRule="auto"/>
      <w:jc w:val="center"/>
    </w:pPr>
    <w:rPr>
      <w:rFonts w:ascii="Times New Roman" w:hAnsi="Times New Roman"/>
      <w:sz w:val="28"/>
    </w:rPr>
  </w:style>
  <w:style w:type="paragraph" w:customStyle="1" w:styleId="2ffa">
    <w:name w:val="_Таб_Текст_Маркир2"/>
    <w:basedOn w:val="1fff"/>
    <w:qFormat/>
    <w:rsid w:val="00784F40"/>
    <w:pPr>
      <w:tabs>
        <w:tab w:val="clear" w:pos="305"/>
        <w:tab w:val="left" w:pos="567"/>
      </w:tabs>
      <w:ind w:left="567"/>
    </w:pPr>
  </w:style>
  <w:style w:type="paragraph" w:customStyle="1" w:styleId="33">
    <w:name w:val="_Маркир_список3"/>
    <w:basedOn w:val="aa"/>
    <w:qFormat/>
    <w:rsid w:val="00784F40"/>
    <w:pPr>
      <w:numPr>
        <w:ilvl w:val="2"/>
        <w:numId w:val="41"/>
      </w:numPr>
      <w:tabs>
        <w:tab w:val="left" w:pos="1985"/>
      </w:tabs>
      <w:spacing w:line="240" w:lineRule="auto"/>
      <w:ind w:left="1984" w:hanging="357"/>
    </w:pPr>
    <w:rPr>
      <w:sz w:val="26"/>
    </w:rPr>
  </w:style>
  <w:style w:type="paragraph" w:customStyle="1" w:styleId="25">
    <w:name w:val="_Маркир_список2"/>
    <w:basedOn w:val="aa"/>
    <w:qFormat/>
    <w:rsid w:val="00784F40"/>
    <w:pPr>
      <w:numPr>
        <w:ilvl w:val="1"/>
        <w:numId w:val="41"/>
      </w:numPr>
      <w:tabs>
        <w:tab w:val="left" w:pos="1560"/>
      </w:tabs>
      <w:spacing w:line="240" w:lineRule="auto"/>
      <w:ind w:left="1560"/>
    </w:pPr>
    <w:rPr>
      <w:sz w:val="26"/>
    </w:rPr>
  </w:style>
  <w:style w:type="paragraph" w:customStyle="1" w:styleId="14">
    <w:name w:val="_Маркир_список1"/>
    <w:basedOn w:val="aa"/>
    <w:rsid w:val="00784F40"/>
    <w:pPr>
      <w:numPr>
        <w:numId w:val="41"/>
      </w:numPr>
      <w:spacing w:line="240" w:lineRule="auto"/>
    </w:pPr>
    <w:rPr>
      <w:sz w:val="26"/>
      <w:szCs w:val="26"/>
    </w:rPr>
  </w:style>
  <w:style w:type="paragraph" w:customStyle="1" w:styleId="afffffffffff0">
    <w:name w:val="_Таб_Заголовок"/>
    <w:basedOn w:val="aa"/>
    <w:qFormat/>
    <w:rsid w:val="00784F40"/>
    <w:pPr>
      <w:spacing w:before="60" w:after="60" w:line="240" w:lineRule="auto"/>
      <w:jc w:val="center"/>
    </w:pPr>
    <w:rPr>
      <w:b/>
      <w:bCs/>
      <w:sz w:val="28"/>
      <w:szCs w:val="28"/>
    </w:rPr>
  </w:style>
  <w:style w:type="paragraph" w:customStyle="1" w:styleId="1fff">
    <w:name w:val="_Таб_Текст_Маркир1"/>
    <w:basedOn w:val="aa"/>
    <w:qFormat/>
    <w:rsid w:val="00784F40"/>
    <w:pPr>
      <w:tabs>
        <w:tab w:val="left" w:pos="305"/>
      </w:tabs>
      <w:spacing w:before="60" w:after="60" w:line="240" w:lineRule="auto"/>
    </w:pPr>
    <w:rPr>
      <w:bCs/>
      <w:sz w:val="28"/>
      <w:szCs w:val="28"/>
    </w:rPr>
  </w:style>
  <w:style w:type="paragraph" w:styleId="2">
    <w:name w:val="List Number 2"/>
    <w:basedOn w:val="aa"/>
    <w:rsid w:val="00784F40"/>
    <w:pPr>
      <w:numPr>
        <w:numId w:val="42"/>
      </w:numPr>
      <w:spacing w:before="60" w:after="60" w:line="360" w:lineRule="auto"/>
    </w:pPr>
  </w:style>
  <w:style w:type="paragraph" w:customStyle="1" w:styleId="afffffffffff1">
    <w:name w:val="Текст таблицы"/>
    <w:basedOn w:val="aa"/>
    <w:qFormat/>
    <w:rsid w:val="00784F40"/>
    <w:pPr>
      <w:spacing w:line="240" w:lineRule="auto"/>
    </w:pPr>
    <w:rPr>
      <w:sz w:val="28"/>
    </w:rPr>
  </w:style>
  <w:style w:type="paragraph" w:customStyle="1" w:styleId="afffffffffff2">
    <w:name w:val="Титул_Согласовано"/>
    <w:basedOn w:val="aa"/>
    <w:qFormat/>
    <w:rsid w:val="00784F40"/>
    <w:pPr>
      <w:spacing w:before="120" w:after="120" w:line="240" w:lineRule="auto"/>
      <w:jc w:val="center"/>
    </w:pPr>
    <w:rPr>
      <w:rFonts w:ascii="Times New Roman" w:hAnsi="Times New Roman"/>
      <w:b/>
      <w:caps/>
      <w:sz w:val="28"/>
      <w:szCs w:val="28"/>
    </w:rPr>
  </w:style>
  <w:style w:type="paragraph" w:customStyle="1" w:styleId="afffffffffff3">
    <w:name w:val="Титул_Утверждаю"/>
    <w:qFormat/>
    <w:rsid w:val="00784F40"/>
    <w:pPr>
      <w:spacing w:before="120" w:after="120"/>
    </w:pPr>
    <w:rPr>
      <w:rFonts w:ascii="Times New Roman" w:hAnsi="Times New Roman"/>
      <w:b/>
      <w:caps/>
      <w:sz w:val="28"/>
      <w:szCs w:val="28"/>
      <w:lang w:eastAsia="en-US"/>
    </w:rPr>
  </w:style>
  <w:style w:type="paragraph" w:customStyle="1" w:styleId="afffffffffff4">
    <w:name w:val="Титул_Согласовано_Текст"/>
    <w:basedOn w:val="aa"/>
    <w:qFormat/>
    <w:rsid w:val="00784F40"/>
    <w:pPr>
      <w:spacing w:before="120" w:after="120" w:line="240" w:lineRule="auto"/>
      <w:ind w:right="34"/>
      <w:jc w:val="center"/>
    </w:pPr>
    <w:rPr>
      <w:rFonts w:ascii="Times New Roman" w:hAnsi="Times New Roman"/>
      <w:sz w:val="28"/>
      <w:szCs w:val="28"/>
    </w:rPr>
  </w:style>
  <w:style w:type="paragraph" w:customStyle="1" w:styleId="afffffffffff5">
    <w:name w:val="Титул_Согл_Утв_ФИО"/>
    <w:basedOn w:val="aa"/>
    <w:qFormat/>
    <w:rsid w:val="003D5EC1"/>
    <w:pPr>
      <w:spacing w:before="120" w:after="120" w:line="240" w:lineRule="auto"/>
      <w:jc w:val="right"/>
    </w:pPr>
    <w:rPr>
      <w:rFonts w:ascii="Times New Roman" w:hAnsi="Times New Roman"/>
      <w:sz w:val="28"/>
      <w:szCs w:val="28"/>
    </w:rPr>
  </w:style>
  <w:style w:type="paragraph" w:customStyle="1" w:styleId="afffffffffff6">
    <w:name w:val="Титул_Согл_Утв_Дата"/>
    <w:basedOn w:val="aa"/>
    <w:qFormat/>
    <w:rsid w:val="00784F40"/>
    <w:pPr>
      <w:spacing w:before="360" w:after="120" w:line="240" w:lineRule="auto"/>
    </w:pPr>
    <w:rPr>
      <w:rFonts w:ascii="Times New Roman" w:hAnsi="Times New Roman"/>
      <w:sz w:val="28"/>
      <w:szCs w:val="28"/>
    </w:rPr>
  </w:style>
  <w:style w:type="paragraph" w:customStyle="1" w:styleId="afffffffffff7">
    <w:name w:val="Титул_Наим_прог_средства"/>
    <w:basedOn w:val="aa"/>
    <w:qFormat/>
    <w:rsid w:val="00784F40"/>
    <w:pPr>
      <w:spacing w:before="120" w:after="0" w:line="240" w:lineRule="auto"/>
      <w:jc w:val="center"/>
    </w:pPr>
    <w:rPr>
      <w:rFonts w:ascii="Times New Roman" w:hAnsi="Times New Roman"/>
      <w:caps/>
      <w:sz w:val="28"/>
      <w:szCs w:val="28"/>
    </w:rPr>
  </w:style>
  <w:style w:type="paragraph" w:customStyle="1" w:styleId="afffffffffff8">
    <w:name w:val="Титул_Наим_документа"/>
    <w:basedOn w:val="aa"/>
    <w:qFormat/>
    <w:rsid w:val="00784F40"/>
    <w:pPr>
      <w:spacing w:before="60" w:after="0" w:line="240" w:lineRule="auto"/>
      <w:jc w:val="center"/>
    </w:pPr>
    <w:rPr>
      <w:rFonts w:ascii="Times New Roman" w:hAnsi="Times New Roman"/>
      <w:sz w:val="28"/>
      <w:szCs w:val="28"/>
    </w:rPr>
  </w:style>
  <w:style w:type="paragraph" w:customStyle="1" w:styleId="afffffffffff9">
    <w:name w:val="Титул_Код_прог_средства"/>
    <w:basedOn w:val="aa"/>
    <w:qFormat/>
    <w:rsid w:val="00784F40"/>
    <w:pPr>
      <w:spacing w:before="60" w:after="0" w:line="240" w:lineRule="auto"/>
      <w:jc w:val="center"/>
    </w:pPr>
    <w:rPr>
      <w:rFonts w:ascii="Times New Roman" w:hAnsi="Times New Roman"/>
      <w:sz w:val="28"/>
      <w:szCs w:val="28"/>
    </w:rPr>
  </w:style>
  <w:style w:type="paragraph" w:customStyle="1" w:styleId="afffffffffffa">
    <w:name w:val="Титул_Разработчик"/>
    <w:basedOn w:val="aa"/>
    <w:qFormat/>
    <w:rsid w:val="00784F40"/>
    <w:pPr>
      <w:spacing w:before="120" w:after="120" w:line="240" w:lineRule="auto"/>
      <w:jc w:val="center"/>
    </w:pPr>
    <w:rPr>
      <w:rFonts w:ascii="Times New Roman" w:hAnsi="Times New Roman"/>
      <w:caps/>
      <w:sz w:val="28"/>
      <w:szCs w:val="28"/>
    </w:rPr>
  </w:style>
  <w:style w:type="paragraph" w:customStyle="1" w:styleId="afffffffffffb">
    <w:name w:val="Титул_Разраб_Текст"/>
    <w:basedOn w:val="aa"/>
    <w:qFormat/>
    <w:rsid w:val="00784F40"/>
    <w:pPr>
      <w:spacing w:after="0" w:line="360" w:lineRule="atLeast"/>
      <w:jc w:val="center"/>
    </w:pPr>
    <w:rPr>
      <w:rFonts w:ascii="Times New Roman" w:hAnsi="Times New Roman"/>
      <w:sz w:val="24"/>
      <w:szCs w:val="24"/>
    </w:rPr>
  </w:style>
  <w:style w:type="paragraph" w:customStyle="1" w:styleId="afffffffffffc">
    <w:name w:val="Титул_Разраб_ФИО"/>
    <w:basedOn w:val="afffffffffff5"/>
    <w:qFormat/>
    <w:rsid w:val="00784F40"/>
    <w:pPr>
      <w:spacing w:before="0" w:after="0" w:line="360" w:lineRule="atLeast"/>
    </w:pPr>
  </w:style>
  <w:style w:type="paragraph" w:customStyle="1" w:styleId="afffffffffffd">
    <w:name w:val="Титул_Листов"/>
    <w:basedOn w:val="aa"/>
    <w:qFormat/>
    <w:rsid w:val="00784F40"/>
    <w:pPr>
      <w:spacing w:before="200" w:after="0" w:line="240" w:lineRule="auto"/>
      <w:jc w:val="center"/>
    </w:pPr>
    <w:rPr>
      <w:rFonts w:ascii="Times New Roman" w:hAnsi="Times New Roman"/>
      <w:sz w:val="28"/>
      <w:szCs w:val="28"/>
    </w:rPr>
  </w:style>
  <w:style w:type="paragraph" w:customStyle="1" w:styleId="afffffffffffe">
    <w:name w:val="Титул_Год"/>
    <w:basedOn w:val="afffffffffffd"/>
    <w:qFormat/>
    <w:rsid w:val="00784F40"/>
    <w:pPr>
      <w:spacing w:before="0" w:line="360" w:lineRule="atLeast"/>
    </w:pPr>
  </w:style>
  <w:style w:type="paragraph" w:customStyle="1" w:styleId="affffffffffff">
    <w:name w:val="Список сокращений"/>
    <w:basedOn w:val="affff1"/>
    <w:qFormat/>
    <w:rsid w:val="00784F40"/>
  </w:style>
  <w:style w:type="paragraph" w:customStyle="1" w:styleId="TableHead14M">
    <w:name w:val="Table_Head_14M"/>
    <w:basedOn w:val="ae"/>
    <w:qFormat/>
    <w:rsid w:val="00784F40"/>
    <w:pPr>
      <w:spacing w:before="120" w:line="240" w:lineRule="auto"/>
      <w:ind w:firstLine="0"/>
      <w:jc w:val="center"/>
    </w:pPr>
    <w:rPr>
      <w:b/>
    </w:rPr>
  </w:style>
  <w:style w:type="paragraph" w:customStyle="1" w:styleId="TableGraf14L">
    <w:name w:val="Table_Graf_14L"/>
    <w:basedOn w:val="ae"/>
    <w:qFormat/>
    <w:rsid w:val="00784F40"/>
    <w:pPr>
      <w:spacing w:line="240" w:lineRule="auto"/>
      <w:ind w:firstLine="0"/>
    </w:pPr>
  </w:style>
  <w:style w:type="paragraph" w:customStyle="1" w:styleId="---">
    <w:name w:val="Список---"/>
    <w:basedOn w:val="--"/>
    <w:qFormat/>
    <w:rsid w:val="00CE306B"/>
    <w:pPr>
      <w:ind w:left="1560"/>
    </w:pPr>
  </w:style>
  <w:style w:type="paragraph" w:customStyle="1" w:styleId="1">
    <w:name w:val="Списко 1)"/>
    <w:qFormat/>
    <w:rsid w:val="00784F40"/>
    <w:pPr>
      <w:numPr>
        <w:numId w:val="43"/>
      </w:numPr>
      <w:spacing w:line="360" w:lineRule="auto"/>
      <w:ind w:left="1134" w:hanging="425"/>
    </w:pPr>
    <w:rPr>
      <w:rFonts w:ascii="Times New Roman" w:hAnsi="Times New Roman"/>
      <w:sz w:val="28"/>
      <w:szCs w:val="28"/>
      <w:lang w:eastAsia="en-US"/>
    </w:rPr>
  </w:style>
  <w:style w:type="paragraph" w:customStyle="1" w:styleId="affffffffffff0">
    <w:name w:val="Запросы на изменение"/>
    <w:basedOn w:val="affff1"/>
    <w:qFormat/>
    <w:rsid w:val="00784F40"/>
  </w:style>
  <w:style w:type="paragraph" w:customStyle="1" w:styleId="affffffffffff1">
    <w:name w:val="Исполнители"/>
    <w:basedOn w:val="ae"/>
    <w:qFormat/>
    <w:rsid w:val="00784F40"/>
    <w:pPr>
      <w:pageBreakBefore/>
      <w:spacing w:before="240" w:line="240" w:lineRule="auto"/>
      <w:ind w:firstLine="0"/>
    </w:pPr>
    <w:rPr>
      <w:rFonts w:ascii="Times New Roman Полужирный" w:hAnsi="Times New Roman Полужирный"/>
      <w:b/>
      <w:caps/>
    </w:rPr>
  </w:style>
  <w:style w:type="paragraph" w:customStyle="1" w:styleId="affffffffffff2">
    <w:name w:val="Согласовано"/>
    <w:basedOn w:val="affffffffffff1"/>
    <w:qFormat/>
    <w:rsid w:val="00784F40"/>
    <w:pPr>
      <w:pageBreakBefore w:val="0"/>
    </w:pPr>
  </w:style>
  <w:style w:type="paragraph" w:customStyle="1" w:styleId="4215">
    <w:name w:val="Стиль Стиль Заголовок 4 мой 2 + Междустр.интервал:  15 строки"/>
    <w:basedOn w:val="420"/>
    <w:rsid w:val="00784F40"/>
    <w:pPr>
      <w:spacing w:before="120" w:after="120" w:line="240" w:lineRule="atLeast"/>
    </w:pPr>
  </w:style>
  <w:style w:type="numbering" w:customStyle="1" w:styleId="3ff3">
    <w:name w:val="Нет списка3"/>
    <w:next w:val="ad"/>
    <w:uiPriority w:val="99"/>
    <w:semiHidden/>
    <w:unhideWhenUsed/>
    <w:rsid w:val="002C3D11"/>
  </w:style>
  <w:style w:type="numbering" w:customStyle="1" w:styleId="4d">
    <w:name w:val="Нет списка4"/>
    <w:next w:val="ad"/>
    <w:uiPriority w:val="99"/>
    <w:semiHidden/>
    <w:unhideWhenUsed/>
    <w:rsid w:val="009E42CA"/>
  </w:style>
  <w:style w:type="numbering" w:customStyle="1" w:styleId="59">
    <w:name w:val="Нет списка5"/>
    <w:next w:val="ad"/>
    <w:uiPriority w:val="99"/>
    <w:semiHidden/>
    <w:unhideWhenUsed/>
    <w:rsid w:val="009E42CA"/>
  </w:style>
  <w:style w:type="numbering" w:customStyle="1" w:styleId="66">
    <w:name w:val="Нет списка6"/>
    <w:next w:val="ad"/>
    <w:uiPriority w:val="99"/>
    <w:semiHidden/>
    <w:unhideWhenUsed/>
    <w:rsid w:val="00EB6CF4"/>
  </w:style>
  <w:style w:type="paragraph" w:customStyle="1" w:styleId="4e">
    <w:name w:val="Название4"/>
    <w:basedOn w:val="3ff4"/>
    <w:rsid w:val="00BD4E5C"/>
    <w:pPr>
      <w:jc w:val="center"/>
    </w:pPr>
    <w:rPr>
      <w:b/>
      <w:sz w:val="22"/>
    </w:rPr>
  </w:style>
  <w:style w:type="paragraph" w:customStyle="1" w:styleId="3ff4">
    <w:name w:val="Обычный3"/>
    <w:rsid w:val="00BD4E5C"/>
    <w:rPr>
      <w:rFonts w:ascii="Arial" w:eastAsia="Times New Roman" w:hAnsi="Arial"/>
    </w:rPr>
  </w:style>
  <w:style w:type="paragraph" w:customStyle="1" w:styleId="3ff5">
    <w:name w:val="Текст3"/>
    <w:basedOn w:val="3ff4"/>
    <w:rsid w:val="00BD4E5C"/>
    <w:pPr>
      <w:spacing w:line="360" w:lineRule="auto"/>
    </w:pPr>
    <w:rPr>
      <w:rFonts w:ascii="Courier New" w:hAnsi="Courier New"/>
      <w:sz w:val="24"/>
    </w:rPr>
  </w:style>
  <w:style w:type="paragraph" w:customStyle="1" w:styleId="230">
    <w:name w:val="Основной текст 23"/>
    <w:basedOn w:val="3ff4"/>
    <w:rsid w:val="00BD4E5C"/>
    <w:pPr>
      <w:ind w:right="-74"/>
      <w:jc w:val="both"/>
    </w:pPr>
    <w:rPr>
      <w:sz w:val="16"/>
    </w:rPr>
  </w:style>
  <w:style w:type="paragraph" w:customStyle="1" w:styleId="5a">
    <w:name w:val="Название5"/>
    <w:basedOn w:val="aa"/>
    <w:rsid w:val="00BD4E5C"/>
    <w:pPr>
      <w:spacing w:before="100" w:beforeAutospacing="1" w:after="100" w:afterAutospacing="1" w:line="240" w:lineRule="auto"/>
    </w:pPr>
    <w:rPr>
      <w:szCs w:val="24"/>
    </w:rPr>
  </w:style>
  <w:style w:type="paragraph" w:customStyle="1" w:styleId="1fff0">
    <w:name w:val="заголовок 1"/>
    <w:basedOn w:val="aa"/>
    <w:next w:val="aa"/>
    <w:rsid w:val="00BD4E5C"/>
    <w:pPr>
      <w:keepNext/>
      <w:spacing w:before="240" w:after="60" w:line="240" w:lineRule="auto"/>
    </w:pPr>
    <w:rPr>
      <w:rFonts w:ascii="Arial" w:hAnsi="Arial"/>
      <w:b/>
      <w:kern w:val="28"/>
      <w:sz w:val="28"/>
    </w:rPr>
  </w:style>
  <w:style w:type="paragraph" w:customStyle="1" w:styleId="67">
    <w:name w:val="заголовок 6"/>
    <w:basedOn w:val="aa"/>
    <w:next w:val="aa"/>
    <w:rsid w:val="00BD4E5C"/>
    <w:pPr>
      <w:keepNext/>
      <w:spacing w:line="240" w:lineRule="auto"/>
      <w:outlineLvl w:val="5"/>
    </w:pPr>
    <w:rPr>
      <w:rFonts w:ascii="Courier New" w:hAnsi="Courier New"/>
    </w:rPr>
  </w:style>
  <w:style w:type="paragraph" w:styleId="4f">
    <w:name w:val="List Bullet 4"/>
    <w:basedOn w:val="aa"/>
    <w:rsid w:val="00BD4E5C"/>
    <w:pPr>
      <w:tabs>
        <w:tab w:val="num" w:pos="1209"/>
      </w:tabs>
      <w:spacing w:before="60" w:after="60" w:line="240" w:lineRule="auto"/>
      <w:ind w:left="1209" w:hanging="360"/>
    </w:pPr>
  </w:style>
  <w:style w:type="paragraph" w:customStyle="1" w:styleId="34">
    <w:name w:val="Стиль Заголовок 3"/>
    <w:basedOn w:val="31"/>
    <w:rsid w:val="00BD4E5C"/>
    <w:pPr>
      <w:numPr>
        <w:ilvl w:val="0"/>
        <w:numId w:val="44"/>
      </w:numPr>
      <w:spacing w:after="0" w:line="288" w:lineRule="auto"/>
      <w:jc w:val="left"/>
    </w:pPr>
    <w:rPr>
      <w:iCs/>
      <w:lang w:eastAsia="ru-RU"/>
    </w:rPr>
  </w:style>
  <w:style w:type="paragraph" w:customStyle="1" w:styleId="1036">
    <w:name w:val="Стиль список_1 + Справа:  03 см Перед:  6 пт Междустр.интервал: ..."/>
    <w:basedOn w:val="1f3"/>
    <w:rsid w:val="00BD4E5C"/>
    <w:pPr>
      <w:tabs>
        <w:tab w:val="num" w:pos="0"/>
      </w:tabs>
      <w:spacing w:after="160"/>
    </w:pPr>
    <w:rPr>
      <w:bCs w:val="0"/>
      <w:szCs w:val="22"/>
    </w:rPr>
  </w:style>
  <w:style w:type="paragraph" w:customStyle="1" w:styleId="TableCellL">
    <w:name w:val="Table Cell L"/>
    <w:basedOn w:val="aa"/>
    <w:rsid w:val="00BD4E5C"/>
    <w:pPr>
      <w:spacing w:line="240" w:lineRule="auto"/>
    </w:pPr>
  </w:style>
  <w:style w:type="paragraph" w:customStyle="1" w:styleId="5141818">
    <w:name w:val="Стиль Заголовок 5 + 14 пт курсив Перед:  18 пт После:  18 пт"/>
    <w:basedOn w:val="5"/>
    <w:rsid w:val="00BD4E5C"/>
    <w:pPr>
      <w:numPr>
        <w:ilvl w:val="0"/>
        <w:numId w:val="0"/>
      </w:numPr>
      <w:tabs>
        <w:tab w:val="num" w:pos="1429"/>
      </w:tabs>
      <w:ind w:left="4519" w:hanging="708"/>
    </w:pPr>
    <w:rPr>
      <w:iCs/>
      <w:szCs w:val="20"/>
    </w:rPr>
  </w:style>
  <w:style w:type="paragraph" w:customStyle="1" w:styleId="3ff6">
    <w:name w:val="3_Наименование системы"/>
    <w:basedOn w:val="aa"/>
    <w:qFormat/>
    <w:rsid w:val="003D5EC1"/>
    <w:pPr>
      <w:spacing w:before="120" w:after="0" w:line="240" w:lineRule="auto"/>
      <w:ind w:right="142"/>
      <w:jc w:val="center"/>
    </w:pPr>
    <w:rPr>
      <w:rFonts w:ascii="Times New Roman" w:eastAsia="Times New Roman" w:hAnsi="Times New Roman"/>
      <w:caps/>
      <w:sz w:val="28"/>
      <w:szCs w:val="28"/>
    </w:rPr>
  </w:style>
  <w:style w:type="paragraph" w:customStyle="1" w:styleId="4f0">
    <w:name w:val="4_Кр_наим_системы"/>
    <w:basedOn w:val="aa"/>
    <w:qFormat/>
    <w:rsid w:val="003D5EC1"/>
    <w:pPr>
      <w:spacing w:before="120" w:after="0" w:line="240" w:lineRule="auto"/>
      <w:ind w:right="142"/>
      <w:jc w:val="center"/>
    </w:pPr>
    <w:rPr>
      <w:rFonts w:ascii="Times New Roman" w:eastAsia="Times New Roman" w:hAnsi="Times New Roman"/>
      <w:sz w:val="28"/>
      <w:szCs w:val="28"/>
    </w:rPr>
  </w:style>
  <w:style w:type="paragraph" w:customStyle="1" w:styleId="68">
    <w:name w:val="6_Код документа"/>
    <w:basedOn w:val="aa"/>
    <w:qFormat/>
    <w:rsid w:val="00BD4E5C"/>
    <w:pPr>
      <w:spacing w:before="120" w:after="0" w:line="240" w:lineRule="auto"/>
      <w:ind w:right="142"/>
      <w:jc w:val="center"/>
    </w:pPr>
    <w:rPr>
      <w:rFonts w:ascii="Times New Roman" w:eastAsia="Times New Roman" w:hAnsi="Times New Roman"/>
      <w:sz w:val="28"/>
      <w:szCs w:val="28"/>
    </w:rPr>
  </w:style>
  <w:style w:type="paragraph" w:customStyle="1" w:styleId="74">
    <w:name w:val="7_Разработчик"/>
    <w:basedOn w:val="aa"/>
    <w:qFormat/>
    <w:rsid w:val="00BD4E5C"/>
    <w:pPr>
      <w:spacing w:after="0" w:line="240" w:lineRule="auto"/>
      <w:jc w:val="center"/>
    </w:pPr>
    <w:rPr>
      <w:rFonts w:ascii="Times New Roman" w:eastAsia="Times New Roman" w:hAnsi="Times New Roman"/>
      <w:bCs/>
      <w:caps/>
      <w:sz w:val="28"/>
      <w:szCs w:val="28"/>
      <w:lang w:eastAsia="ru-RU"/>
    </w:rPr>
  </w:style>
  <w:style w:type="paragraph" w:customStyle="1" w:styleId="84">
    <w:name w:val="8_Разработчик&lt;Текст&gt;"/>
    <w:basedOn w:val="aa"/>
    <w:qFormat/>
    <w:rsid w:val="00BD4E5C"/>
    <w:pPr>
      <w:spacing w:after="0" w:line="240" w:lineRule="auto"/>
    </w:pPr>
    <w:rPr>
      <w:rFonts w:ascii="Times New Roman" w:eastAsia="Times New Roman" w:hAnsi="Times New Roman"/>
      <w:bCs/>
      <w:sz w:val="28"/>
      <w:szCs w:val="28"/>
      <w:lang w:eastAsia="ru-RU"/>
    </w:rPr>
  </w:style>
  <w:style w:type="paragraph" w:customStyle="1" w:styleId="94">
    <w:name w:val="9_Город и год"/>
    <w:basedOn w:val="1f0"/>
    <w:qFormat/>
    <w:rsid w:val="00BD4E5C"/>
    <w:pPr>
      <w:ind w:left="-108"/>
    </w:pPr>
    <w:rPr>
      <w:rFonts w:ascii="Times New Roman" w:hAnsi="Times New Roman"/>
      <w:b w:val="0"/>
      <w:bCs/>
      <w:sz w:val="28"/>
      <w:szCs w:val="28"/>
    </w:rPr>
  </w:style>
  <w:style w:type="paragraph" w:customStyle="1" w:styleId="1fff1">
    <w:name w:val="Колонтитул_1"/>
    <w:basedOn w:val="aa"/>
    <w:rsid w:val="003D5EC1"/>
    <w:pPr>
      <w:spacing w:before="20" w:after="20" w:line="360" w:lineRule="auto"/>
      <w:ind w:left="57"/>
      <w:jc w:val="both"/>
    </w:pPr>
    <w:rPr>
      <w:rFonts w:ascii="Arial" w:eastAsia="Times New Roman" w:hAnsi="Arial"/>
      <w:i/>
      <w:sz w:val="16"/>
      <w:szCs w:val="20"/>
      <w:lang w:eastAsia="ru-RU"/>
    </w:rPr>
  </w:style>
  <w:style w:type="paragraph" w:customStyle="1" w:styleId="affffffffffff3">
    <w:name w:val="Колонтитул&lt;Наименование системы"/>
    <w:aliases w:val="док&gt;"/>
    <w:basedOn w:val="aa"/>
    <w:locked/>
    <w:rsid w:val="003D5EC1"/>
    <w:pPr>
      <w:tabs>
        <w:tab w:val="left" w:pos="284"/>
      </w:tabs>
      <w:spacing w:after="0" w:line="360" w:lineRule="auto"/>
      <w:jc w:val="center"/>
    </w:pPr>
    <w:rPr>
      <w:rFonts w:ascii="Arial" w:eastAsia="Times New Roman" w:hAnsi="Arial"/>
      <w:sz w:val="18"/>
      <w:szCs w:val="18"/>
      <w:lang w:eastAsia="ru-RU"/>
    </w:rPr>
  </w:style>
  <w:style w:type="paragraph" w:customStyle="1" w:styleId="affffffffffff4">
    <w:name w:val="Колонтитул"/>
    <w:basedOn w:val="aa"/>
    <w:rsid w:val="003D5EC1"/>
    <w:pPr>
      <w:spacing w:before="20" w:after="20" w:line="360" w:lineRule="auto"/>
      <w:jc w:val="center"/>
    </w:pPr>
    <w:rPr>
      <w:rFonts w:ascii="Arial" w:eastAsia="Times New Roman" w:hAnsi="Arial"/>
      <w:bCs/>
      <w:i/>
      <w:sz w:val="16"/>
      <w:szCs w:val="20"/>
      <w:lang w:eastAsia="ru-RU"/>
    </w:rPr>
  </w:style>
  <w:style w:type="paragraph" w:customStyle="1" w:styleId="affffffffffff5">
    <w:name w:val="Колонтитул_код_док_(пер_тер_и_сокр)"/>
    <w:basedOn w:val="aa"/>
    <w:locked/>
    <w:rsid w:val="003D5EC1"/>
    <w:pPr>
      <w:tabs>
        <w:tab w:val="left" w:pos="284"/>
      </w:tabs>
      <w:spacing w:after="0" w:line="360" w:lineRule="auto"/>
      <w:jc w:val="center"/>
    </w:pPr>
    <w:rPr>
      <w:rFonts w:ascii="Arial" w:eastAsia="Times New Roman" w:hAnsi="Arial"/>
      <w:sz w:val="18"/>
      <w:szCs w:val="18"/>
      <w:lang w:eastAsia="ru-RU"/>
    </w:rPr>
  </w:style>
  <w:style w:type="paragraph" w:customStyle="1" w:styleId="affffffffffff6">
    <w:name w:val="Колонтитул&lt;Подписи&gt;"/>
    <w:basedOn w:val="aa"/>
    <w:rsid w:val="003D5EC1"/>
    <w:pPr>
      <w:spacing w:before="20" w:after="20" w:line="360" w:lineRule="auto"/>
      <w:ind w:left="57"/>
      <w:jc w:val="both"/>
    </w:pPr>
    <w:rPr>
      <w:rFonts w:ascii="Arial" w:eastAsia="Times New Roman" w:hAnsi="Arial"/>
      <w:i/>
      <w:sz w:val="16"/>
      <w:szCs w:val="20"/>
      <w:lang w:eastAsia="ru-RU"/>
    </w:rPr>
  </w:style>
  <w:style w:type="paragraph" w:customStyle="1" w:styleId="affffffffffff7">
    <w:name w:val="Пер_тер_сокр&lt;Обозначение и описание&gt;"/>
    <w:basedOn w:val="ae"/>
    <w:qFormat/>
    <w:rsid w:val="003D5EC1"/>
    <w:pPr>
      <w:ind w:firstLine="0"/>
      <w:jc w:val="center"/>
    </w:pPr>
    <w:rPr>
      <w:b/>
    </w:rPr>
  </w:style>
  <w:style w:type="paragraph" w:customStyle="1" w:styleId="affffffffffff8">
    <w:name w:val="Пер_тер_сокр&lt;Текст&gt;"/>
    <w:basedOn w:val="ae"/>
    <w:qFormat/>
    <w:rsid w:val="003D5EC1"/>
    <w:pPr>
      <w:ind w:firstLine="0"/>
      <w:jc w:val="left"/>
    </w:pPr>
  </w:style>
  <w:style w:type="paragraph" w:customStyle="1" w:styleId="Header14">
    <w:name w:val="Header 14"/>
    <w:basedOn w:val="ae"/>
    <w:qFormat/>
    <w:rsid w:val="003D5EC1"/>
    <w:pPr>
      <w:ind w:firstLine="0"/>
      <w:jc w:val="center"/>
    </w:pPr>
    <w:rPr>
      <w:b/>
      <w:lang w:val="en-US"/>
    </w:rPr>
  </w:style>
  <w:style w:type="paragraph" w:customStyle="1" w:styleId="TableGraf14L0">
    <w:name w:val="TableGraf 14L"/>
    <w:basedOn w:val="ae"/>
    <w:qFormat/>
    <w:rsid w:val="003D5EC1"/>
    <w:pPr>
      <w:ind w:firstLine="0"/>
      <w:jc w:val="left"/>
    </w:pPr>
  </w:style>
  <w:style w:type="paragraph" w:customStyle="1" w:styleId="TableGraf14M">
    <w:name w:val="TableGraf 14M"/>
    <w:basedOn w:val="TableGraf14L0"/>
    <w:qFormat/>
    <w:rsid w:val="003D5EC1"/>
    <w:pPr>
      <w:jc w:val="center"/>
    </w:pPr>
    <w:rPr>
      <w:lang w:val="en-US"/>
    </w:rPr>
  </w:style>
  <w:style w:type="paragraph" w:customStyle="1" w:styleId="TableGraf14R">
    <w:name w:val="TableGraf 14R"/>
    <w:basedOn w:val="TableGraf14M"/>
    <w:qFormat/>
    <w:rsid w:val="003D5EC1"/>
    <w:pPr>
      <w:jc w:val="right"/>
    </w:pPr>
  </w:style>
  <w:style w:type="paragraph" w:customStyle="1" w:styleId="Header12M">
    <w:name w:val="Header 12M"/>
    <w:basedOn w:val="Header14"/>
    <w:qFormat/>
    <w:rsid w:val="003D5EC1"/>
    <w:pPr>
      <w:spacing w:line="240" w:lineRule="auto"/>
    </w:pPr>
    <w:rPr>
      <w:sz w:val="24"/>
    </w:rPr>
  </w:style>
  <w:style w:type="paragraph" w:customStyle="1" w:styleId="Header10M">
    <w:name w:val="Header 10M"/>
    <w:basedOn w:val="Header12M"/>
    <w:qFormat/>
    <w:rsid w:val="003D5EC1"/>
    <w:rPr>
      <w:sz w:val="20"/>
    </w:rPr>
  </w:style>
  <w:style w:type="paragraph" w:customStyle="1" w:styleId="--0">
    <w:name w:val="Список --"/>
    <w:basedOn w:val="1f3"/>
    <w:qFormat/>
    <w:rsid w:val="00BD4E5C"/>
    <w:pPr>
      <w:spacing w:before="0" w:after="160" w:line="360" w:lineRule="auto"/>
      <w:ind w:left="2061" w:right="0" w:hanging="360"/>
    </w:pPr>
    <w:rPr>
      <w:bCs w:val="0"/>
      <w:sz w:val="28"/>
      <w:szCs w:val="22"/>
    </w:rPr>
  </w:style>
  <w:style w:type="paragraph" w:customStyle="1" w:styleId="-9">
    <w:name w:val="Список -"/>
    <w:basedOn w:val="--0"/>
    <w:qFormat/>
    <w:rsid w:val="00BD4E5C"/>
    <w:pPr>
      <w:ind w:left="993" w:hanging="284"/>
    </w:pPr>
  </w:style>
  <w:style w:type="paragraph" w:customStyle="1" w:styleId="---0">
    <w:name w:val="Сптсок ---"/>
    <w:basedOn w:val="--0"/>
    <w:qFormat/>
    <w:rsid w:val="00BD4E5C"/>
    <w:pPr>
      <w:tabs>
        <w:tab w:val="num" w:pos="1560"/>
      </w:tabs>
      <w:ind w:left="1560"/>
    </w:pPr>
  </w:style>
  <w:style w:type="paragraph" w:styleId="affffffffffff9">
    <w:name w:val="table of figures"/>
    <w:basedOn w:val="aa"/>
    <w:next w:val="aa"/>
    <w:uiPriority w:val="99"/>
    <w:unhideWhenUsed/>
    <w:rsid w:val="00BD4E5C"/>
    <w:pPr>
      <w:spacing w:after="0"/>
    </w:pPr>
  </w:style>
  <w:style w:type="paragraph" w:customStyle="1" w:styleId="75">
    <w:name w:val="Заг_7"/>
    <w:basedOn w:val="6"/>
    <w:qFormat/>
    <w:rsid w:val="00BD4E5C"/>
    <w:pPr>
      <w:numPr>
        <w:ilvl w:val="0"/>
        <w:numId w:val="0"/>
      </w:numPr>
      <w:tabs>
        <w:tab w:val="num" w:pos="1296"/>
        <w:tab w:val="left" w:pos="1418"/>
      </w:tabs>
      <w:ind w:left="1296" w:hanging="1296"/>
    </w:pPr>
    <w:rPr>
      <w:szCs w:val="28"/>
    </w:rPr>
  </w:style>
  <w:style w:type="paragraph" w:customStyle="1" w:styleId="affffffffffffa">
    <w:name w:val="перечень терминов и сокращений"/>
    <w:basedOn w:val="affff1"/>
    <w:next w:val="11"/>
    <w:qFormat/>
    <w:rsid w:val="00CA3EC0"/>
    <w:pPr>
      <w:suppressAutoHyphens/>
    </w:pPr>
    <w:rPr>
      <w:rFonts w:ascii="Times New Roman Полужирный" w:hAnsi="Times New Roman Полужирный"/>
      <w:sz w:val="24"/>
      <w:szCs w:val="20"/>
    </w:rPr>
  </w:style>
  <w:style w:type="character" w:customStyle="1" w:styleId="212">
    <w:name w:val="Заголовок 2 Знак1"/>
    <w:semiHidden/>
    <w:rsid w:val="00770C1A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ffffffffffffb">
    <w:name w:val="Subtitle"/>
    <w:basedOn w:val="aa"/>
    <w:next w:val="aa"/>
    <w:link w:val="affffffffffffc"/>
    <w:qFormat/>
    <w:rsid w:val="00915025"/>
    <w:pPr>
      <w:numPr>
        <w:ilvl w:val="1"/>
      </w:numPr>
      <w:spacing w:after="0" w:line="240" w:lineRule="auto"/>
      <w:ind w:firstLine="709"/>
    </w:pPr>
    <w:rPr>
      <w:rFonts w:ascii="Cambria" w:eastAsia="MS Gothic" w:hAnsi="Cambria"/>
      <w:i/>
      <w:iCs/>
      <w:color w:val="4F81BD"/>
      <w:spacing w:val="15"/>
      <w:sz w:val="24"/>
      <w:szCs w:val="24"/>
      <w:lang w:eastAsia="ru-RU"/>
    </w:rPr>
  </w:style>
  <w:style w:type="character" w:customStyle="1" w:styleId="affffffffffffc">
    <w:name w:val="Подзаголовок Знак"/>
    <w:link w:val="affffffffffffb"/>
    <w:rsid w:val="00915025"/>
    <w:rPr>
      <w:rFonts w:ascii="Cambria" w:eastAsia="MS Gothic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styleId="affffffffffffd">
    <w:name w:val="Intense Emphasis"/>
    <w:uiPriority w:val="21"/>
    <w:qFormat/>
    <w:rsid w:val="00472C67"/>
    <w:rPr>
      <w:i/>
      <w:iCs/>
      <w:color w:val="5B9BD5"/>
    </w:rPr>
  </w:style>
  <w:style w:type="paragraph" w:customStyle="1" w:styleId="AppHead119">
    <w:name w:val="App Head 1 (19)"/>
    <w:basedOn w:val="aa"/>
    <w:next w:val="afff2"/>
    <w:rsid w:val="00903A9A"/>
    <w:pPr>
      <w:keepNext/>
      <w:widowControl w:val="0"/>
      <w:numPr>
        <w:numId w:val="45"/>
      </w:numPr>
      <w:autoSpaceDN w:val="0"/>
      <w:adjustRightInd w:val="0"/>
      <w:spacing w:before="360" w:after="120" w:line="240" w:lineRule="auto"/>
      <w:ind w:left="0" w:firstLine="720"/>
      <w:jc w:val="both"/>
      <w:textAlignment w:val="baseline"/>
      <w:outlineLvl w:val="1"/>
    </w:pPr>
    <w:rPr>
      <w:rFonts w:ascii="Arial" w:eastAsia="Times New Roman" w:hAnsi="Arial"/>
      <w:b/>
      <w:smallCaps/>
      <w:sz w:val="28"/>
      <w:szCs w:val="28"/>
      <w:lang w:eastAsia="ru-RU"/>
    </w:rPr>
  </w:style>
  <w:style w:type="paragraph" w:customStyle="1" w:styleId="AppHead219">
    <w:name w:val="App Head 2 (19)"/>
    <w:basedOn w:val="aa"/>
    <w:next w:val="afff2"/>
    <w:rsid w:val="00903A9A"/>
    <w:pPr>
      <w:keepNext/>
      <w:widowControl w:val="0"/>
      <w:numPr>
        <w:ilvl w:val="1"/>
        <w:numId w:val="45"/>
      </w:numPr>
      <w:autoSpaceDN w:val="0"/>
      <w:adjustRightInd w:val="0"/>
      <w:spacing w:before="240" w:after="60" w:line="240" w:lineRule="auto"/>
      <w:jc w:val="both"/>
      <w:textAlignment w:val="baseline"/>
      <w:outlineLvl w:val="2"/>
    </w:pPr>
    <w:rPr>
      <w:rFonts w:ascii="Arial" w:eastAsia="Times New Roman" w:hAnsi="Arial"/>
      <w:b/>
      <w:smallCaps/>
      <w:sz w:val="24"/>
      <w:szCs w:val="24"/>
      <w:lang w:eastAsia="ru-RU"/>
    </w:rPr>
  </w:style>
  <w:style w:type="paragraph" w:customStyle="1" w:styleId="AppHead319">
    <w:name w:val="App Head 3 (19)"/>
    <w:basedOn w:val="aa"/>
    <w:next w:val="afff2"/>
    <w:rsid w:val="00903A9A"/>
    <w:pPr>
      <w:keepNext/>
      <w:widowControl w:val="0"/>
      <w:numPr>
        <w:ilvl w:val="2"/>
        <w:numId w:val="45"/>
      </w:numPr>
      <w:autoSpaceDN w:val="0"/>
      <w:adjustRightInd w:val="0"/>
      <w:spacing w:before="240" w:after="60" w:line="240" w:lineRule="auto"/>
      <w:jc w:val="both"/>
      <w:textAlignment w:val="baseline"/>
      <w:outlineLvl w:val="3"/>
    </w:pPr>
    <w:rPr>
      <w:rFonts w:ascii="Arial" w:eastAsia="Times New Roman" w:hAnsi="Arial"/>
      <w:b/>
      <w:sz w:val="24"/>
      <w:szCs w:val="20"/>
      <w:lang w:eastAsia="ru-RU"/>
    </w:rPr>
  </w:style>
  <w:style w:type="paragraph" w:customStyle="1" w:styleId="AppHead419">
    <w:name w:val="App Head 4 (19)"/>
    <w:basedOn w:val="aa"/>
    <w:next w:val="afff2"/>
    <w:rsid w:val="00903A9A"/>
    <w:pPr>
      <w:keepNext/>
      <w:widowControl w:val="0"/>
      <w:numPr>
        <w:ilvl w:val="3"/>
        <w:numId w:val="45"/>
      </w:numPr>
      <w:autoSpaceDN w:val="0"/>
      <w:adjustRightInd w:val="0"/>
      <w:spacing w:before="240" w:after="60" w:line="240" w:lineRule="auto"/>
      <w:jc w:val="both"/>
      <w:textAlignment w:val="baseline"/>
      <w:outlineLvl w:val="4"/>
    </w:pPr>
    <w:rPr>
      <w:rFonts w:ascii="Arial" w:eastAsia="Times New Roman" w:hAnsi="Arial"/>
      <w:sz w:val="24"/>
      <w:szCs w:val="20"/>
      <w:lang w:eastAsia="ru-RU"/>
    </w:rPr>
  </w:style>
  <w:style w:type="paragraph" w:customStyle="1" w:styleId="AppHead519">
    <w:name w:val="App Head 5 (19)"/>
    <w:basedOn w:val="aa"/>
    <w:next w:val="afff2"/>
    <w:rsid w:val="00903A9A"/>
    <w:pPr>
      <w:keepNext/>
      <w:widowControl w:val="0"/>
      <w:numPr>
        <w:ilvl w:val="4"/>
        <w:numId w:val="45"/>
      </w:numPr>
      <w:autoSpaceDN w:val="0"/>
      <w:adjustRightInd w:val="0"/>
      <w:spacing w:before="240" w:after="60" w:line="240" w:lineRule="auto"/>
      <w:jc w:val="both"/>
      <w:textAlignment w:val="baseline"/>
      <w:outlineLvl w:val="5"/>
    </w:pPr>
    <w:rPr>
      <w:rFonts w:ascii="Arial" w:eastAsia="Times New Roman" w:hAnsi="Arial"/>
      <w:sz w:val="24"/>
      <w:szCs w:val="20"/>
      <w:lang w:eastAsia="ru-RU"/>
    </w:rPr>
  </w:style>
  <w:style w:type="paragraph" w:customStyle="1" w:styleId="76">
    <w:name w:val="7_Код документа"/>
    <w:basedOn w:val="aa"/>
    <w:qFormat/>
    <w:rsid w:val="003D5EC1"/>
    <w:pPr>
      <w:spacing w:before="120" w:after="0" w:line="240" w:lineRule="auto"/>
      <w:ind w:right="142"/>
      <w:jc w:val="center"/>
    </w:pPr>
    <w:rPr>
      <w:rFonts w:ascii="Times New Roman" w:eastAsia="Times New Roman" w:hAnsi="Times New Roman"/>
      <w:sz w:val="28"/>
      <w:szCs w:val="28"/>
    </w:rPr>
  </w:style>
  <w:style w:type="paragraph" w:customStyle="1" w:styleId="95">
    <w:name w:val="9_Разработчик"/>
    <w:basedOn w:val="aa"/>
    <w:qFormat/>
    <w:rsid w:val="003D5EC1"/>
    <w:pPr>
      <w:spacing w:after="0" w:line="240" w:lineRule="auto"/>
      <w:jc w:val="center"/>
    </w:pPr>
    <w:rPr>
      <w:rFonts w:ascii="Times New Roman" w:eastAsia="Times New Roman" w:hAnsi="Times New Roman"/>
      <w:bCs/>
      <w:caps/>
      <w:sz w:val="28"/>
      <w:szCs w:val="28"/>
      <w:lang w:eastAsia="ru-RU"/>
    </w:rPr>
  </w:style>
  <w:style w:type="paragraph" w:customStyle="1" w:styleId="100">
    <w:name w:val="10_Разработчик&lt;Текст&gt;"/>
    <w:basedOn w:val="aa"/>
    <w:qFormat/>
    <w:rsid w:val="003D5EC1"/>
    <w:pPr>
      <w:spacing w:after="0" w:line="240" w:lineRule="auto"/>
    </w:pPr>
    <w:rPr>
      <w:rFonts w:ascii="Times New Roman" w:eastAsia="Times New Roman" w:hAnsi="Times New Roman"/>
      <w:bCs/>
      <w:sz w:val="28"/>
      <w:szCs w:val="28"/>
      <w:lang w:eastAsia="ru-RU"/>
    </w:rPr>
  </w:style>
  <w:style w:type="paragraph" w:customStyle="1" w:styleId="120">
    <w:name w:val="12_Город и год"/>
    <w:basedOn w:val="1f0"/>
    <w:qFormat/>
    <w:rsid w:val="003D5EC1"/>
    <w:pPr>
      <w:ind w:left="-108"/>
    </w:pPr>
    <w:rPr>
      <w:rFonts w:ascii="Times New Roman" w:hAnsi="Times New Roman"/>
      <w:b w:val="0"/>
      <w:bCs/>
      <w:sz w:val="28"/>
      <w:szCs w:val="28"/>
    </w:rPr>
  </w:style>
  <w:style w:type="paragraph" w:customStyle="1" w:styleId="69">
    <w:name w:val="6_Код программного средства"/>
    <w:basedOn w:val="53"/>
    <w:qFormat/>
    <w:rsid w:val="003D5EC1"/>
  </w:style>
  <w:style w:type="paragraph" w:customStyle="1" w:styleId="85">
    <w:name w:val="8_Номер версии"/>
    <w:basedOn w:val="76"/>
    <w:qFormat/>
    <w:rsid w:val="003D5EC1"/>
  </w:style>
  <w:style w:type="paragraph" w:customStyle="1" w:styleId="113">
    <w:name w:val="11_Коллиство листов"/>
    <w:basedOn w:val="120"/>
    <w:qFormat/>
    <w:rsid w:val="003D5EC1"/>
  </w:style>
  <w:style w:type="character" w:customStyle="1" w:styleId="EBNormal">
    <w:name w:val="_EB_Normal Знак"/>
    <w:link w:val="EBNormal0"/>
    <w:rsid w:val="002E0ED1"/>
    <w:rPr>
      <w:sz w:val="24"/>
      <w:lang w:eastAsia="ru-RU"/>
    </w:rPr>
  </w:style>
  <w:style w:type="paragraph" w:customStyle="1" w:styleId="EBNormal0">
    <w:name w:val="_EB_Normal"/>
    <w:link w:val="EBNormal"/>
    <w:rsid w:val="002E0ED1"/>
    <w:pPr>
      <w:spacing w:before="120" w:after="60"/>
      <w:ind w:firstLine="567"/>
      <w:contextualSpacing/>
      <w:jc w:val="both"/>
    </w:pPr>
    <w:rPr>
      <w:sz w:val="24"/>
      <w:szCs w:val="22"/>
    </w:rPr>
  </w:style>
  <w:style w:type="paragraph" w:customStyle="1" w:styleId="affffffffffffe">
    <w:name w:val="Перечень содержание"/>
    <w:basedOn w:val="1b"/>
    <w:next w:val="ae"/>
    <w:qFormat/>
    <w:rsid w:val="003D5EC1"/>
    <w:rPr>
      <w:bCs/>
      <w:caps/>
      <w:noProof/>
    </w:rPr>
  </w:style>
  <w:style w:type="character" w:customStyle="1" w:styleId="sp-highlight-term">
    <w:name w:val="sp-highlight-term"/>
    <w:rsid w:val="004B32B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a">
    <w:name w:val="Normal"/>
    <w:qFormat/>
  </w:style>
  <w:style w:type="character" w:default="1" w:styleId="ab">
    <w:name w:val="Default Paragraph Font"/>
    <w:uiPriority w:val="1"/>
    <w:semiHidden/>
    <w:unhideWhenUsed/>
  </w:style>
  <w:style w:type="table" w:default="1" w:styleId="ac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d">
    <w:name w:val="No List"/>
    <w:uiPriority w:val="99"/>
    <w:semiHidden/>
    <w:unhideWhenUsed/>
  </w:style>
  <w:style w:type="numbering" w:customStyle="1" w:styleId="36">
    <w:name w:val="a2"/>
    <w:pPr>
      <w:numPr>
        <w:numId w:val="34"/>
      </w:numPr>
    </w:pPr>
  </w:style>
  <w:style w:type="numbering" w:customStyle="1" w:styleId="28">
    <w:name w:val="a3"/>
    <w:pPr>
      <w:numPr>
        <w:numId w:val="35"/>
      </w:numPr>
    </w:pPr>
  </w:style>
  <w:style w:type="numbering" w:customStyle="1" w:styleId="19">
    <w:name w:val="a5"/>
    <w:pPr>
      <w:numPr>
        <w:numId w:val="36"/>
      </w:numPr>
    </w:pPr>
  </w:style>
  <w:style w:type="numbering" w:customStyle="1" w:styleId="43">
    <w:name w:val="12"/>
    <w:pPr>
      <w:numPr>
        <w:numId w:val="39"/>
      </w:numPr>
    </w:pPr>
  </w:style>
  <w:style w:type="numbering" w:customStyle="1" w:styleId="ae">
    <w:name w:val="phadditiontitle"/>
    <w:pPr>
      <w:numPr>
        <w:numId w:val="2"/>
      </w:numPr>
    </w:pPr>
  </w:style>
  <w:style w:type="numbering" w:customStyle="1" w:styleId="37">
    <w:name w:val="a6"/>
    <w:pPr>
      <w:numPr>
        <w:numId w:val="33"/>
      </w:numPr>
    </w:pPr>
  </w:style>
  <w:style w:type="numbering" w:customStyle="1" w:styleId="52">
    <w:name w:val="51"/>
    <w:pPr>
      <w:numPr>
        <w:numId w:val="38"/>
      </w:numPr>
    </w:pPr>
  </w:style>
  <w:style w:type="numbering" w:customStyle="1" w:styleId="61">
    <w:name w:val="1ai"/>
    <w:pPr>
      <w:numPr>
        <w:numId w:val="30"/>
      </w:numPr>
    </w:pPr>
  </w:style>
  <w:style w:type="numbering" w:customStyle="1" w:styleId="af">
    <w:name w:val="a7"/>
    <w:pPr>
      <w:numPr>
        <w:numId w:val="37"/>
      </w:numPr>
    </w:pPr>
  </w:style>
  <w:style w:type="numbering" w:customStyle="1" w:styleId="44">
    <w:name w:val="111111"/>
    <w:pPr>
      <w:numPr>
        <w:numId w:val="29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9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12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9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42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89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10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231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46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11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699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688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555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849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48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77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68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448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193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77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932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54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7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4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59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73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09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07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5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17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34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6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68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28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61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8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89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71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79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8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50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47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33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25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9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94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16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6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02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8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01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87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94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9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50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8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73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52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834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73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85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16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1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09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83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95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30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0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8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8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7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8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8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27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1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35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8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59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63" Type="http://schemas.openxmlformats.org/officeDocument/2006/relationships/image" Target="media/image52.png"/><Relationship Id="rId84" Type="http://schemas.openxmlformats.org/officeDocument/2006/relationships/image" Target="media/image73.png"/><Relationship Id="rId138" Type="http://schemas.openxmlformats.org/officeDocument/2006/relationships/image" Target="media/image127.png"/><Relationship Id="rId159" Type="http://schemas.openxmlformats.org/officeDocument/2006/relationships/image" Target="media/image148.png"/><Relationship Id="rId170" Type="http://schemas.openxmlformats.org/officeDocument/2006/relationships/image" Target="media/image159.png"/><Relationship Id="rId191" Type="http://schemas.openxmlformats.org/officeDocument/2006/relationships/image" Target="media/image180.png"/><Relationship Id="rId205" Type="http://schemas.openxmlformats.org/officeDocument/2006/relationships/image" Target="media/image194.png"/><Relationship Id="rId226" Type="http://schemas.openxmlformats.org/officeDocument/2006/relationships/image" Target="media/image215.png"/><Relationship Id="rId107" Type="http://schemas.openxmlformats.org/officeDocument/2006/relationships/image" Target="media/image96.png"/><Relationship Id="rId11" Type="http://schemas.openxmlformats.org/officeDocument/2006/relationships/hyperlink" Target="https://ssl.budgetplan.minfin.ru/http/BudgetPlan/" TargetMode="External"/><Relationship Id="rId32" Type="http://schemas.openxmlformats.org/officeDocument/2006/relationships/image" Target="media/image21.png"/><Relationship Id="rId53" Type="http://schemas.openxmlformats.org/officeDocument/2006/relationships/image" Target="media/image42.png"/><Relationship Id="rId74" Type="http://schemas.openxmlformats.org/officeDocument/2006/relationships/image" Target="media/image63.png"/><Relationship Id="rId128" Type="http://schemas.openxmlformats.org/officeDocument/2006/relationships/image" Target="media/image117.png"/><Relationship Id="rId149" Type="http://schemas.openxmlformats.org/officeDocument/2006/relationships/image" Target="media/image138.png"/><Relationship Id="rId5" Type="http://schemas.openxmlformats.org/officeDocument/2006/relationships/settings" Target="settings.xml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181" Type="http://schemas.openxmlformats.org/officeDocument/2006/relationships/image" Target="media/image170.png"/><Relationship Id="rId216" Type="http://schemas.openxmlformats.org/officeDocument/2006/relationships/image" Target="media/image205.png"/><Relationship Id="rId237" Type="http://schemas.openxmlformats.org/officeDocument/2006/relationships/fontTable" Target="fontTable.xml"/><Relationship Id="rId22" Type="http://schemas.openxmlformats.org/officeDocument/2006/relationships/image" Target="media/image11.png"/><Relationship Id="rId43" Type="http://schemas.openxmlformats.org/officeDocument/2006/relationships/image" Target="media/image32.png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139" Type="http://schemas.openxmlformats.org/officeDocument/2006/relationships/image" Target="media/image128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55" Type="http://schemas.openxmlformats.org/officeDocument/2006/relationships/image" Target="media/image144.png"/><Relationship Id="rId171" Type="http://schemas.openxmlformats.org/officeDocument/2006/relationships/image" Target="media/image160.png"/><Relationship Id="rId176" Type="http://schemas.openxmlformats.org/officeDocument/2006/relationships/image" Target="media/image165.png"/><Relationship Id="rId192" Type="http://schemas.openxmlformats.org/officeDocument/2006/relationships/image" Target="media/image181.png"/><Relationship Id="rId197" Type="http://schemas.openxmlformats.org/officeDocument/2006/relationships/image" Target="media/image186.png"/><Relationship Id="rId206" Type="http://schemas.openxmlformats.org/officeDocument/2006/relationships/image" Target="media/image195.png"/><Relationship Id="rId227" Type="http://schemas.openxmlformats.org/officeDocument/2006/relationships/image" Target="media/image216.png"/><Relationship Id="rId201" Type="http://schemas.openxmlformats.org/officeDocument/2006/relationships/image" Target="media/image190.png"/><Relationship Id="rId222" Type="http://schemas.openxmlformats.org/officeDocument/2006/relationships/image" Target="media/image211.png"/><Relationship Id="rId12" Type="http://schemas.openxmlformats.org/officeDocument/2006/relationships/image" Target="media/image1.emf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124" Type="http://schemas.openxmlformats.org/officeDocument/2006/relationships/image" Target="media/image113.png"/><Relationship Id="rId129" Type="http://schemas.openxmlformats.org/officeDocument/2006/relationships/image" Target="media/image118.png"/><Relationship Id="rId54" Type="http://schemas.openxmlformats.org/officeDocument/2006/relationships/image" Target="media/image43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45" Type="http://schemas.openxmlformats.org/officeDocument/2006/relationships/image" Target="media/image134.png"/><Relationship Id="rId161" Type="http://schemas.openxmlformats.org/officeDocument/2006/relationships/image" Target="media/image150.png"/><Relationship Id="rId166" Type="http://schemas.openxmlformats.org/officeDocument/2006/relationships/image" Target="media/image155.png"/><Relationship Id="rId182" Type="http://schemas.openxmlformats.org/officeDocument/2006/relationships/image" Target="media/image171.png"/><Relationship Id="rId187" Type="http://schemas.openxmlformats.org/officeDocument/2006/relationships/image" Target="media/image176.png"/><Relationship Id="rId217" Type="http://schemas.openxmlformats.org/officeDocument/2006/relationships/image" Target="media/image20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201.png"/><Relationship Id="rId233" Type="http://schemas.openxmlformats.org/officeDocument/2006/relationships/image" Target="media/image222.png"/><Relationship Id="rId238" Type="http://schemas.openxmlformats.org/officeDocument/2006/relationships/theme" Target="theme/theme1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44" Type="http://schemas.openxmlformats.org/officeDocument/2006/relationships/image" Target="media/image33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130" Type="http://schemas.openxmlformats.org/officeDocument/2006/relationships/image" Target="media/image119.png"/><Relationship Id="rId135" Type="http://schemas.openxmlformats.org/officeDocument/2006/relationships/image" Target="media/image124.png"/><Relationship Id="rId151" Type="http://schemas.openxmlformats.org/officeDocument/2006/relationships/image" Target="media/image140.png"/><Relationship Id="rId156" Type="http://schemas.openxmlformats.org/officeDocument/2006/relationships/image" Target="media/image145.png"/><Relationship Id="rId177" Type="http://schemas.openxmlformats.org/officeDocument/2006/relationships/image" Target="media/image166.png"/><Relationship Id="rId198" Type="http://schemas.openxmlformats.org/officeDocument/2006/relationships/image" Target="media/image187.png"/><Relationship Id="rId172" Type="http://schemas.openxmlformats.org/officeDocument/2006/relationships/image" Target="media/image161.png"/><Relationship Id="rId193" Type="http://schemas.openxmlformats.org/officeDocument/2006/relationships/image" Target="media/image182.png"/><Relationship Id="rId202" Type="http://schemas.openxmlformats.org/officeDocument/2006/relationships/image" Target="media/image191.png"/><Relationship Id="rId207" Type="http://schemas.openxmlformats.org/officeDocument/2006/relationships/image" Target="media/image196.png"/><Relationship Id="rId223" Type="http://schemas.openxmlformats.org/officeDocument/2006/relationships/image" Target="media/image212.png"/><Relationship Id="rId228" Type="http://schemas.openxmlformats.org/officeDocument/2006/relationships/image" Target="media/image217.png"/><Relationship Id="rId13" Type="http://schemas.openxmlformats.org/officeDocument/2006/relationships/image" Target="media/image2.emf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image" Target="media/image130.png"/><Relationship Id="rId146" Type="http://schemas.openxmlformats.org/officeDocument/2006/relationships/image" Target="media/image135.png"/><Relationship Id="rId167" Type="http://schemas.openxmlformats.org/officeDocument/2006/relationships/image" Target="media/image156.png"/><Relationship Id="rId188" Type="http://schemas.openxmlformats.org/officeDocument/2006/relationships/image" Target="media/image177.png"/><Relationship Id="rId7" Type="http://schemas.openxmlformats.org/officeDocument/2006/relationships/footnotes" Target="footnot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162" Type="http://schemas.openxmlformats.org/officeDocument/2006/relationships/image" Target="media/image151.png"/><Relationship Id="rId183" Type="http://schemas.openxmlformats.org/officeDocument/2006/relationships/image" Target="media/image172.png"/><Relationship Id="rId213" Type="http://schemas.openxmlformats.org/officeDocument/2006/relationships/image" Target="media/image202.png"/><Relationship Id="rId218" Type="http://schemas.openxmlformats.org/officeDocument/2006/relationships/image" Target="media/image207.png"/><Relationship Id="rId234" Type="http://schemas.openxmlformats.org/officeDocument/2006/relationships/image" Target="media/image223.png"/><Relationship Id="rId239" Type="http://schemas.microsoft.com/office/2011/relationships/people" Target="people.xm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20.png"/><Relationship Id="rId136" Type="http://schemas.openxmlformats.org/officeDocument/2006/relationships/image" Target="media/image125.png"/><Relationship Id="rId157" Type="http://schemas.openxmlformats.org/officeDocument/2006/relationships/image" Target="media/image146.png"/><Relationship Id="rId178" Type="http://schemas.openxmlformats.org/officeDocument/2006/relationships/image" Target="media/image167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52" Type="http://schemas.openxmlformats.org/officeDocument/2006/relationships/image" Target="media/image141.png"/><Relationship Id="rId173" Type="http://schemas.openxmlformats.org/officeDocument/2006/relationships/image" Target="media/image162.png"/><Relationship Id="rId194" Type="http://schemas.openxmlformats.org/officeDocument/2006/relationships/image" Target="media/image183.png"/><Relationship Id="rId199" Type="http://schemas.openxmlformats.org/officeDocument/2006/relationships/image" Target="media/image188.png"/><Relationship Id="rId203" Type="http://schemas.openxmlformats.org/officeDocument/2006/relationships/image" Target="media/image192.png"/><Relationship Id="rId208" Type="http://schemas.openxmlformats.org/officeDocument/2006/relationships/image" Target="media/image197.png"/><Relationship Id="rId229" Type="http://schemas.openxmlformats.org/officeDocument/2006/relationships/image" Target="media/image218.png"/><Relationship Id="rId19" Type="http://schemas.openxmlformats.org/officeDocument/2006/relationships/image" Target="media/image8.png"/><Relationship Id="rId224" Type="http://schemas.openxmlformats.org/officeDocument/2006/relationships/image" Target="media/image213.png"/><Relationship Id="rId240" Type="http://schemas.microsoft.com/office/2011/relationships/commentsExtended" Target="commentsExtended.xml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6.png"/><Relationship Id="rId168" Type="http://schemas.openxmlformats.org/officeDocument/2006/relationships/image" Target="media/image157.png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163" Type="http://schemas.openxmlformats.org/officeDocument/2006/relationships/image" Target="media/image152.png"/><Relationship Id="rId184" Type="http://schemas.openxmlformats.org/officeDocument/2006/relationships/image" Target="media/image173.png"/><Relationship Id="rId189" Type="http://schemas.openxmlformats.org/officeDocument/2006/relationships/image" Target="media/image178.png"/><Relationship Id="rId219" Type="http://schemas.openxmlformats.org/officeDocument/2006/relationships/image" Target="media/image208.png"/><Relationship Id="rId3" Type="http://schemas.openxmlformats.org/officeDocument/2006/relationships/styles" Target="styles.xml"/><Relationship Id="rId214" Type="http://schemas.openxmlformats.org/officeDocument/2006/relationships/image" Target="media/image203.png"/><Relationship Id="rId230" Type="http://schemas.openxmlformats.org/officeDocument/2006/relationships/image" Target="media/image219.png"/><Relationship Id="rId235" Type="http://schemas.openxmlformats.org/officeDocument/2006/relationships/header" Target="header2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7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2.png"/><Relationship Id="rId174" Type="http://schemas.openxmlformats.org/officeDocument/2006/relationships/image" Target="media/image163.png"/><Relationship Id="rId179" Type="http://schemas.openxmlformats.org/officeDocument/2006/relationships/image" Target="media/image168.png"/><Relationship Id="rId195" Type="http://schemas.openxmlformats.org/officeDocument/2006/relationships/image" Target="media/image184.png"/><Relationship Id="rId209" Type="http://schemas.openxmlformats.org/officeDocument/2006/relationships/image" Target="media/image198.png"/><Relationship Id="rId190" Type="http://schemas.openxmlformats.org/officeDocument/2006/relationships/image" Target="media/image179.png"/><Relationship Id="rId204" Type="http://schemas.openxmlformats.org/officeDocument/2006/relationships/image" Target="media/image193.png"/><Relationship Id="rId220" Type="http://schemas.openxmlformats.org/officeDocument/2006/relationships/image" Target="media/image209.png"/><Relationship Id="rId225" Type="http://schemas.openxmlformats.org/officeDocument/2006/relationships/image" Target="media/image214.png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hyperlink" Target="http://budget.gov.ru/lk" TargetMode="Externa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48" Type="http://schemas.openxmlformats.org/officeDocument/2006/relationships/image" Target="media/image137.png"/><Relationship Id="rId164" Type="http://schemas.openxmlformats.org/officeDocument/2006/relationships/image" Target="media/image153.png"/><Relationship Id="rId169" Type="http://schemas.openxmlformats.org/officeDocument/2006/relationships/image" Target="media/image158.png"/><Relationship Id="rId185" Type="http://schemas.openxmlformats.org/officeDocument/2006/relationships/image" Target="media/image174.pn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80" Type="http://schemas.openxmlformats.org/officeDocument/2006/relationships/image" Target="media/image169.png"/><Relationship Id="rId210" Type="http://schemas.openxmlformats.org/officeDocument/2006/relationships/image" Target="media/image199.png"/><Relationship Id="rId215" Type="http://schemas.openxmlformats.org/officeDocument/2006/relationships/image" Target="media/image204.png"/><Relationship Id="rId236" Type="http://schemas.openxmlformats.org/officeDocument/2006/relationships/footer" Target="footer1.xml"/><Relationship Id="rId26" Type="http://schemas.openxmlformats.org/officeDocument/2006/relationships/image" Target="media/image15.png"/><Relationship Id="rId231" Type="http://schemas.openxmlformats.org/officeDocument/2006/relationships/image" Target="media/image220.png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54" Type="http://schemas.openxmlformats.org/officeDocument/2006/relationships/image" Target="media/image143.png"/><Relationship Id="rId175" Type="http://schemas.openxmlformats.org/officeDocument/2006/relationships/image" Target="media/image164.png"/><Relationship Id="rId196" Type="http://schemas.openxmlformats.org/officeDocument/2006/relationships/image" Target="media/image185.png"/><Relationship Id="rId200" Type="http://schemas.openxmlformats.org/officeDocument/2006/relationships/image" Target="media/image189.png"/><Relationship Id="rId16" Type="http://schemas.openxmlformats.org/officeDocument/2006/relationships/image" Target="media/image5.png"/><Relationship Id="rId221" Type="http://schemas.openxmlformats.org/officeDocument/2006/relationships/image" Target="media/image210.png"/><Relationship Id="rId37" Type="http://schemas.openxmlformats.org/officeDocument/2006/relationships/image" Target="media/image26.png"/><Relationship Id="rId58" Type="http://schemas.openxmlformats.org/officeDocument/2006/relationships/image" Target="media/image47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44" Type="http://schemas.openxmlformats.org/officeDocument/2006/relationships/image" Target="media/image133.png"/><Relationship Id="rId90" Type="http://schemas.openxmlformats.org/officeDocument/2006/relationships/image" Target="media/image79.png"/><Relationship Id="rId165" Type="http://schemas.openxmlformats.org/officeDocument/2006/relationships/image" Target="media/image154.png"/><Relationship Id="rId186" Type="http://schemas.openxmlformats.org/officeDocument/2006/relationships/image" Target="media/image175.png"/><Relationship Id="rId211" Type="http://schemas.openxmlformats.org/officeDocument/2006/relationships/image" Target="media/image200.png"/><Relationship Id="rId232" Type="http://schemas.openxmlformats.org/officeDocument/2006/relationships/image" Target="media/image221.png"/><Relationship Id="rId27" Type="http://schemas.openxmlformats.org/officeDocument/2006/relationships/image" Target="media/image16.png"/><Relationship Id="rId48" Type="http://schemas.openxmlformats.org/officeDocument/2006/relationships/image" Target="media/image37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34" Type="http://schemas.openxmlformats.org/officeDocument/2006/relationships/image" Target="media/image12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.ivanova\Desktop\&#1064;&#1072;&#1073;&#1083;&#1086;&#1085;&#1099;\&#1043;&#1053;&#1048;&#1042;&#1062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834F4E-60D2-460F-AE67-2B4C198D93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ГНИВЦ.dotx</Template>
  <TotalTime>1</TotalTime>
  <Pages>23</Pages>
  <Words>21912</Words>
  <Characters>124905</Characters>
  <Application>Microsoft Office Word</Application>
  <DocSecurity>0</DocSecurity>
  <Lines>1040</Lines>
  <Paragraphs>293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ООО "Эр-Эс Технолоджи"</Company>
  <LinksUpToDate>false</LinksUpToDate>
  <CharactersWithSpaces>146524</CharactersWithSpaces>
  <SharedDoc>false</SharedDoc>
  <HLinks>
    <vt:vector size="528" baseType="variant">
      <vt:variant>
        <vt:i4>5111881</vt:i4>
      </vt:variant>
      <vt:variant>
        <vt:i4>522</vt:i4>
      </vt:variant>
      <vt:variant>
        <vt:i4>0</vt:i4>
      </vt:variant>
      <vt:variant>
        <vt:i4>5</vt:i4>
      </vt:variant>
      <vt:variant>
        <vt:lpwstr>https://ssl.budgetplan.minfin.ru/http/BudgetPlan/</vt:lpwstr>
      </vt:variant>
      <vt:variant>
        <vt:lpwstr/>
      </vt:variant>
      <vt:variant>
        <vt:i4>4063267</vt:i4>
      </vt:variant>
      <vt:variant>
        <vt:i4>519</vt:i4>
      </vt:variant>
      <vt:variant>
        <vt:i4>0</vt:i4>
      </vt:variant>
      <vt:variant>
        <vt:i4>5</vt:i4>
      </vt:variant>
      <vt:variant>
        <vt:lpwstr>http://budget.gov.ru/lk</vt:lpwstr>
      </vt:variant>
      <vt:variant>
        <vt:lpwstr/>
      </vt:variant>
      <vt:variant>
        <vt:i4>1507379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_Toc12522151</vt:lpwstr>
      </vt:variant>
      <vt:variant>
        <vt:i4>1441843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_Toc12522150</vt:lpwstr>
      </vt:variant>
      <vt:variant>
        <vt:i4>2031666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_Toc12522149</vt:lpwstr>
      </vt:variant>
      <vt:variant>
        <vt:i4>1966130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_Toc12522148</vt:lpwstr>
      </vt:variant>
      <vt:variant>
        <vt:i4>1114162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_Toc12522147</vt:lpwstr>
      </vt:variant>
      <vt:variant>
        <vt:i4>1048626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_Toc12522146</vt:lpwstr>
      </vt:variant>
      <vt:variant>
        <vt:i4>1245234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_Toc12522145</vt:lpwstr>
      </vt:variant>
      <vt:variant>
        <vt:i4>1179698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_Toc12522144</vt:lpwstr>
      </vt:variant>
      <vt:variant>
        <vt:i4>1376306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_Toc12522143</vt:lpwstr>
      </vt:variant>
      <vt:variant>
        <vt:i4>1310770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_Toc12522142</vt:lpwstr>
      </vt:variant>
      <vt:variant>
        <vt:i4>1507378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_Toc12522141</vt:lpwstr>
      </vt:variant>
      <vt:variant>
        <vt:i4>1441842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_Toc12522140</vt:lpwstr>
      </vt:variant>
      <vt:variant>
        <vt:i4>2031669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_Toc12522139</vt:lpwstr>
      </vt:variant>
      <vt:variant>
        <vt:i4>1966133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_Toc12522138</vt:lpwstr>
      </vt:variant>
      <vt:variant>
        <vt:i4>1114165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_Toc12522137</vt:lpwstr>
      </vt:variant>
      <vt:variant>
        <vt:i4>1048629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_Toc12522136</vt:lpwstr>
      </vt:variant>
      <vt:variant>
        <vt:i4>1245237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_Toc12522135</vt:lpwstr>
      </vt:variant>
      <vt:variant>
        <vt:i4>1179701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_Toc12522134</vt:lpwstr>
      </vt:variant>
      <vt:variant>
        <vt:i4>1376309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_Toc12522133</vt:lpwstr>
      </vt:variant>
      <vt:variant>
        <vt:i4>1310773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_Toc12522132</vt:lpwstr>
      </vt:variant>
      <vt:variant>
        <vt:i4>1507381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_Toc12522131</vt:lpwstr>
      </vt:variant>
      <vt:variant>
        <vt:i4>1441845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_Toc12522130</vt:lpwstr>
      </vt:variant>
      <vt:variant>
        <vt:i4>2031668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_Toc12522129</vt:lpwstr>
      </vt:variant>
      <vt:variant>
        <vt:i4>1966132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_Toc12522128</vt:lpwstr>
      </vt:variant>
      <vt:variant>
        <vt:i4>1114164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_Toc12522127</vt:lpwstr>
      </vt:variant>
      <vt:variant>
        <vt:i4>1048628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_Toc12522126</vt:lpwstr>
      </vt:variant>
      <vt:variant>
        <vt:i4>1245236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_Toc12522125</vt:lpwstr>
      </vt:variant>
      <vt:variant>
        <vt:i4>1179700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_Toc12522124</vt:lpwstr>
      </vt:variant>
      <vt:variant>
        <vt:i4>1376308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_Toc12522123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_Toc12522122</vt:lpwstr>
      </vt:variant>
      <vt:variant>
        <vt:i4>1507380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_Toc12522121</vt:lpwstr>
      </vt:variant>
      <vt:variant>
        <vt:i4>1441844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_Toc12522120</vt:lpwstr>
      </vt:variant>
      <vt:variant>
        <vt:i4>2031671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_Toc12522119</vt:lpwstr>
      </vt:variant>
      <vt:variant>
        <vt:i4>1966135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_Toc12522118</vt:lpwstr>
      </vt:variant>
      <vt:variant>
        <vt:i4>1114167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_Toc12522117</vt:lpwstr>
      </vt:variant>
      <vt:variant>
        <vt:i4>1048631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_Toc12522116</vt:lpwstr>
      </vt:variant>
      <vt:variant>
        <vt:i4>1245239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_Toc12522115</vt:lpwstr>
      </vt:variant>
      <vt:variant>
        <vt:i4>1179703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_Toc12522114</vt:lpwstr>
      </vt:variant>
      <vt:variant>
        <vt:i4>1376311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_Toc12522113</vt:lpwstr>
      </vt:variant>
      <vt:variant>
        <vt:i4>1310775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_Toc12522112</vt:lpwstr>
      </vt:variant>
      <vt:variant>
        <vt:i4>1507383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_Toc12522111</vt:lpwstr>
      </vt:variant>
      <vt:variant>
        <vt:i4>1441847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_Toc12522110</vt:lpwstr>
      </vt:variant>
      <vt:variant>
        <vt:i4>2031670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_Toc12522109</vt:lpwstr>
      </vt:variant>
      <vt:variant>
        <vt:i4>1966134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_Toc12522108</vt:lpwstr>
      </vt:variant>
      <vt:variant>
        <vt:i4>1114166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_Toc12522107</vt:lpwstr>
      </vt:variant>
      <vt:variant>
        <vt:i4>1048630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_Toc12522106</vt:lpwstr>
      </vt:variant>
      <vt:variant>
        <vt:i4>1245238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_Toc12522105</vt:lpwstr>
      </vt:variant>
      <vt:variant>
        <vt:i4>1179702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_Toc12522104</vt:lpwstr>
      </vt:variant>
      <vt:variant>
        <vt:i4>1376310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_Toc12522103</vt:lpwstr>
      </vt:variant>
      <vt:variant>
        <vt:i4>1310774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_Toc12522102</vt:lpwstr>
      </vt:variant>
      <vt:variant>
        <vt:i4>1507382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_Toc12522101</vt:lpwstr>
      </vt:variant>
      <vt:variant>
        <vt:i4>1441846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_Toc12522100</vt:lpwstr>
      </vt:variant>
      <vt:variant>
        <vt:i4>1966143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_Toc12522099</vt:lpwstr>
      </vt:variant>
      <vt:variant>
        <vt:i4>2031679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_Toc12522098</vt:lpwstr>
      </vt:variant>
      <vt:variant>
        <vt:i4>1048639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_Toc12522097</vt:lpwstr>
      </vt:variant>
      <vt:variant>
        <vt:i4>1114175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_Toc12522096</vt:lpwstr>
      </vt:variant>
      <vt:variant>
        <vt:i4>1179711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_Toc12522095</vt:lpwstr>
      </vt:variant>
      <vt:variant>
        <vt:i4>1245247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_Toc12522094</vt:lpwstr>
      </vt:variant>
      <vt:variant>
        <vt:i4>1310783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_Toc12522093</vt:lpwstr>
      </vt:variant>
      <vt:variant>
        <vt:i4>1376319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_Toc12522092</vt:lpwstr>
      </vt:variant>
      <vt:variant>
        <vt:i4>1441855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_Toc12522091</vt:lpwstr>
      </vt:variant>
      <vt:variant>
        <vt:i4>1507391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_Toc12522090</vt:lpwstr>
      </vt:variant>
      <vt:variant>
        <vt:i4>1966142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_Toc12522089</vt:lpwstr>
      </vt:variant>
      <vt:variant>
        <vt:i4>2031678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_Toc12522088</vt:lpwstr>
      </vt:variant>
      <vt:variant>
        <vt:i4>1048638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_Toc12522087</vt:lpwstr>
      </vt:variant>
      <vt:variant>
        <vt:i4>1114174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_Toc12522086</vt:lpwstr>
      </vt:variant>
      <vt:variant>
        <vt:i4>1179710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_Toc12522085</vt:lpwstr>
      </vt:variant>
      <vt:variant>
        <vt:i4>1245246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_Toc12522084</vt:lpwstr>
      </vt:variant>
      <vt:variant>
        <vt:i4>1310782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_Toc12522083</vt:lpwstr>
      </vt:variant>
      <vt:variant>
        <vt:i4>1376318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_Toc12522082</vt:lpwstr>
      </vt:variant>
      <vt:variant>
        <vt:i4>1441854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_Toc12522081</vt:lpwstr>
      </vt:variant>
      <vt:variant>
        <vt:i4>1507390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_Toc12522080</vt:lpwstr>
      </vt:variant>
      <vt:variant>
        <vt:i4>1966129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_Toc12522079</vt:lpwstr>
      </vt:variant>
      <vt:variant>
        <vt:i4>2031665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_Toc12522078</vt:lpwstr>
      </vt:variant>
      <vt:variant>
        <vt:i4>1048625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_Toc12522077</vt:lpwstr>
      </vt:variant>
      <vt:variant>
        <vt:i4>1114161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_Toc12522076</vt:lpwstr>
      </vt:variant>
      <vt:variant>
        <vt:i4>1179697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_Toc12522075</vt:lpwstr>
      </vt:variant>
      <vt:variant>
        <vt:i4>1245233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_Toc12522074</vt:lpwstr>
      </vt:variant>
      <vt:variant>
        <vt:i4>1310769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_Toc12522073</vt:lpwstr>
      </vt:variant>
      <vt:variant>
        <vt:i4>1376305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_Toc12522072</vt:lpwstr>
      </vt:variant>
      <vt:variant>
        <vt:i4>1441841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_Toc12522071</vt:lpwstr>
      </vt:variant>
      <vt:variant>
        <vt:i4>1507377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_Toc12522070</vt:lpwstr>
      </vt:variant>
      <vt:variant>
        <vt:i4>1966128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_Toc12522069</vt:lpwstr>
      </vt:variant>
      <vt:variant>
        <vt:i4>2031664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_Toc12522068</vt:lpwstr>
      </vt:variant>
      <vt:variant>
        <vt:i4>1048624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_Toc12522067</vt:lpwstr>
      </vt:variant>
      <vt:variant>
        <vt:i4>1114160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_Toc12522066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s.ivanova@bars-open.ru</dc:creator>
  <cp:keywords/>
  <cp:lastModifiedBy>Анастасия</cp:lastModifiedBy>
  <cp:revision>2</cp:revision>
  <dcterms:created xsi:type="dcterms:W3CDTF">2020-06-01T15:56:00Z</dcterms:created>
  <dcterms:modified xsi:type="dcterms:W3CDTF">2020-06-01T15:56:00Z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название системы 1">
    <vt:lpwstr>ПОДСИСТЕМА БЮДЖЕТНОГО ПЛАНИРОВАНИЯ ГОСУДАРСТВЕННОЙ ИНТЕГРИРОВАННОЙ ИНФОРМАЦИОННОЙ СИСТЕМЫ УПРАВЛЕНИЯ ОБЩЕСТВЕННЫМИ ФИНАНСАМИ «ЭЛЕКТРОННЫЙ БЮДЖЕТ»</vt:lpwstr>
  </property>
  <property fmtid="{D5CDD505-2E9C-101B-9397-08002B2CF9AE}" pid="3" name="наименование системы 2">
    <vt:lpwstr>ПОДСИСТЕМА БЮДЖЕТНОГО ПЛАНИРОВАНИЯ ГОСУДАРСТВЕННОЙ ИНТЕГРИРОВАННОЙ ИНФОРМАЦИОННОЙ СИСТЕМЫ УПРАВЛЕНИЯ ОБЩЕСТВЕННЫМИ ФИНАНСАМИ «ЭЛЕКТРОННЫЙ БЮДЖЕТ»</vt:lpwstr>
  </property>
  <property fmtid="{D5CDD505-2E9C-101B-9397-08002B2CF9AE}" pid="4" name="наименование документа">
    <vt:lpwstr>Руководство пользователя</vt:lpwstr>
  </property>
  <property fmtid="{D5CDD505-2E9C-101B-9397-08002B2CF9AE}" pid="5" name="город">
    <vt:lpwstr>МОСКВА</vt:lpwstr>
  </property>
  <property fmtid="{D5CDD505-2E9C-101B-9397-08002B2CF9AE}" pid="6" name="код программного средства">
    <vt:lpwstr>3,00,25</vt:lpwstr>
  </property>
  <property fmtid="{D5CDD505-2E9C-101B-9397-08002B2CF9AE}" pid="7" name="код документа">
    <vt:lpwstr>И3</vt:lpwstr>
  </property>
  <property fmtid="{D5CDD505-2E9C-101B-9397-08002B2CF9AE}" pid="8" name="версия">
    <vt:lpwstr>1.0</vt:lpwstr>
  </property>
  <property fmtid="{D5CDD505-2E9C-101B-9397-08002B2CF9AE}" pid="9" name="год">
    <vt:lpwstr>2017</vt:lpwstr>
  </property>
</Properties>
</file>