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5B7D0" w14:textId="32EE2878" w:rsidR="003E1DE5" w:rsidRPr="008D56C6" w:rsidRDefault="00C446B0" w:rsidP="00C446B0">
      <w:pPr>
        <w:pStyle w:val="af5"/>
        <w:rPr>
          <w:caps w:val="0"/>
          <w:sz w:val="28"/>
          <w:szCs w:val="28"/>
        </w:rPr>
      </w:pPr>
      <w:r w:rsidRPr="008D56C6">
        <w:rPr>
          <w:caps w:val="0"/>
          <w:sz w:val="28"/>
          <w:szCs w:val="28"/>
        </w:rPr>
        <w:t>РУКОВОДСТВО ПОЛЬЗОВАТЕЛЯ 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 w:rsidRPr="008D56C6">
        <w:rPr>
          <w:caps w:val="0"/>
          <w:sz w:val="28"/>
          <w:szCs w:val="28"/>
        </w:rPr>
        <w:t xml:space="preserve"> ФИНАНСАМИ «ЭЛЕКТРОННЫЙ БЮДЖЕТ»</w:t>
      </w:r>
      <w:r w:rsidR="00303A12" w:rsidRPr="008D56C6">
        <w:rPr>
          <w:caps w:val="0"/>
          <w:sz w:val="28"/>
          <w:szCs w:val="28"/>
        </w:rPr>
        <w:t xml:space="preserve"> НА</w:t>
      </w:r>
      <w:r w:rsidR="004B63D9" w:rsidRPr="008D56C6">
        <w:rPr>
          <w:caps w:val="0"/>
          <w:sz w:val="28"/>
          <w:szCs w:val="28"/>
        </w:rPr>
        <w:t xml:space="preserve"> 2020</w:t>
      </w:r>
      <w:r w:rsidR="00303A12" w:rsidRPr="008D56C6">
        <w:rPr>
          <w:caps w:val="0"/>
          <w:sz w:val="28"/>
          <w:szCs w:val="28"/>
        </w:rPr>
        <w:t xml:space="preserve"> ГОД И ПЛАНОВЫЙ ПЕРИОД 2021 И </w:t>
      </w:r>
      <w:r w:rsidR="004B63D9" w:rsidRPr="008D56C6">
        <w:rPr>
          <w:caps w:val="0"/>
          <w:sz w:val="28"/>
          <w:szCs w:val="28"/>
        </w:rPr>
        <w:t>2022</w:t>
      </w:r>
      <w:r w:rsidR="00303A12" w:rsidRPr="008D56C6">
        <w:rPr>
          <w:caps w:val="0"/>
          <w:sz w:val="28"/>
          <w:szCs w:val="28"/>
        </w:rPr>
        <w:t xml:space="preserve"> ГОДОВ</w:t>
      </w:r>
    </w:p>
    <w:p w14:paraId="7D3B0ED5" w14:textId="77777777" w:rsidR="004B63D9" w:rsidRDefault="004B63D9" w:rsidP="00C446B0">
      <w:pPr>
        <w:pStyle w:val="af5"/>
        <w:rPr>
          <w:caps w:val="0"/>
        </w:rPr>
      </w:pPr>
    </w:p>
    <w:p w14:paraId="5DB5057A" w14:textId="77777777" w:rsidR="004B63D9" w:rsidRDefault="004B63D9" w:rsidP="00C446B0">
      <w:pPr>
        <w:pStyle w:val="af5"/>
        <w:rPr>
          <w:caps w:val="0"/>
        </w:rPr>
      </w:pPr>
    </w:p>
    <w:p w14:paraId="049FFC28" w14:textId="77777777" w:rsidR="004B63D9" w:rsidRDefault="004B63D9" w:rsidP="00C446B0">
      <w:pPr>
        <w:pStyle w:val="af5"/>
        <w:rPr>
          <w:caps w:val="0"/>
        </w:rPr>
      </w:pPr>
    </w:p>
    <w:p w14:paraId="08992E0D" w14:textId="77777777" w:rsidR="004B63D9" w:rsidRDefault="004B63D9" w:rsidP="00C446B0">
      <w:pPr>
        <w:pStyle w:val="af5"/>
        <w:rPr>
          <w:caps w:val="0"/>
        </w:rPr>
      </w:pPr>
    </w:p>
    <w:p w14:paraId="77885FF1" w14:textId="77777777" w:rsidR="004B63D9" w:rsidRDefault="004B63D9" w:rsidP="00C446B0">
      <w:pPr>
        <w:pStyle w:val="af5"/>
        <w:rPr>
          <w:caps w:val="0"/>
        </w:rPr>
      </w:pPr>
    </w:p>
    <w:p w14:paraId="45D59BBC" w14:textId="77777777" w:rsidR="004B63D9" w:rsidRDefault="004B63D9" w:rsidP="00C446B0">
      <w:pPr>
        <w:pStyle w:val="af5"/>
        <w:rPr>
          <w:caps w:val="0"/>
        </w:rPr>
      </w:pPr>
    </w:p>
    <w:p w14:paraId="2EC44674" w14:textId="77777777" w:rsidR="004B63D9" w:rsidRDefault="004B63D9" w:rsidP="00C446B0">
      <w:pPr>
        <w:pStyle w:val="af5"/>
        <w:rPr>
          <w:caps w:val="0"/>
        </w:rPr>
      </w:pPr>
    </w:p>
    <w:p w14:paraId="3ACF8ABC" w14:textId="77777777" w:rsidR="004B63D9" w:rsidRDefault="004B63D9" w:rsidP="00C446B0">
      <w:pPr>
        <w:pStyle w:val="af5"/>
        <w:rPr>
          <w:caps w:val="0"/>
        </w:rPr>
      </w:pPr>
    </w:p>
    <w:p w14:paraId="470A29C9" w14:textId="77777777" w:rsidR="004B63D9" w:rsidRDefault="004B63D9" w:rsidP="00C446B0">
      <w:pPr>
        <w:pStyle w:val="af5"/>
        <w:rPr>
          <w:caps w:val="0"/>
        </w:rPr>
      </w:pPr>
    </w:p>
    <w:p w14:paraId="6BF1D58A" w14:textId="77777777" w:rsidR="004B63D9" w:rsidRDefault="004B63D9" w:rsidP="00C446B0">
      <w:pPr>
        <w:pStyle w:val="af5"/>
        <w:rPr>
          <w:caps w:val="0"/>
        </w:rPr>
      </w:pPr>
    </w:p>
    <w:p w14:paraId="379A00F3" w14:textId="77777777" w:rsidR="004B63D9" w:rsidRDefault="004B63D9" w:rsidP="00C446B0">
      <w:pPr>
        <w:pStyle w:val="af5"/>
        <w:rPr>
          <w:caps w:val="0"/>
        </w:rPr>
      </w:pPr>
    </w:p>
    <w:p w14:paraId="2A2340D2" w14:textId="77777777" w:rsidR="004B63D9" w:rsidRDefault="004B63D9" w:rsidP="00C446B0">
      <w:pPr>
        <w:pStyle w:val="af5"/>
        <w:rPr>
          <w:caps w:val="0"/>
        </w:rPr>
      </w:pPr>
    </w:p>
    <w:p w14:paraId="257A8A43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6916FB3D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1B1374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76A1F8F4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3ED88CE5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14A2088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72E0CFE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2CB53FF8" w14:textId="77777777" w:rsidR="004B63D9" w:rsidRPr="004B63D9" w:rsidRDefault="004B63D9" w:rsidP="00C446B0">
      <w:pPr>
        <w:pStyle w:val="af5"/>
        <w:rPr>
          <w:b w:val="0"/>
          <w:caps w:val="0"/>
        </w:rPr>
      </w:pPr>
    </w:p>
    <w:p w14:paraId="4063E2D0" w14:textId="77777777" w:rsidR="004B63D9" w:rsidRDefault="004B63D9" w:rsidP="00C446B0">
      <w:pPr>
        <w:pStyle w:val="af5"/>
        <w:rPr>
          <w:caps w:val="0"/>
        </w:rPr>
      </w:pPr>
    </w:p>
    <w:p w14:paraId="5301179C" w14:textId="77777777" w:rsidR="004B63D9" w:rsidRDefault="004B63D9" w:rsidP="00C446B0">
      <w:pPr>
        <w:pStyle w:val="af5"/>
        <w:rPr>
          <w:caps w:val="0"/>
        </w:rPr>
      </w:pPr>
    </w:p>
    <w:p w14:paraId="6BF3918A" w14:textId="77777777" w:rsidR="004B63D9" w:rsidRDefault="004B63D9" w:rsidP="00C446B0">
      <w:pPr>
        <w:pStyle w:val="af5"/>
        <w:rPr>
          <w:caps w:val="0"/>
        </w:rPr>
      </w:pPr>
    </w:p>
    <w:p w14:paraId="7A233B1D" w14:textId="77777777" w:rsidR="004B63D9" w:rsidRDefault="004B63D9" w:rsidP="00C446B0">
      <w:pPr>
        <w:pStyle w:val="af5"/>
        <w:rPr>
          <w:caps w:val="0"/>
        </w:rPr>
      </w:pPr>
    </w:p>
    <w:p w14:paraId="349FBB9A" w14:textId="77777777" w:rsidR="004B63D9" w:rsidRDefault="004B63D9" w:rsidP="00C446B0">
      <w:pPr>
        <w:pStyle w:val="af5"/>
        <w:rPr>
          <w:caps w:val="0"/>
        </w:rPr>
      </w:pPr>
    </w:p>
    <w:p w14:paraId="6EECC45B" w14:textId="77777777" w:rsidR="004B63D9" w:rsidRDefault="004B63D9" w:rsidP="00C446B0">
      <w:pPr>
        <w:pStyle w:val="af5"/>
        <w:rPr>
          <w:caps w:val="0"/>
        </w:rPr>
      </w:pPr>
    </w:p>
    <w:p w14:paraId="0C35C6DB" w14:textId="77777777" w:rsidR="004B63D9" w:rsidRDefault="004B63D9" w:rsidP="00C446B0">
      <w:pPr>
        <w:pStyle w:val="af5"/>
        <w:rPr>
          <w:caps w:val="0"/>
        </w:rPr>
      </w:pPr>
    </w:p>
    <w:p w14:paraId="682CC396" w14:textId="77777777" w:rsidR="004B63D9" w:rsidRDefault="004B63D9" w:rsidP="00C446B0">
      <w:pPr>
        <w:pStyle w:val="af5"/>
        <w:rPr>
          <w:caps w:val="0"/>
        </w:rPr>
      </w:pPr>
    </w:p>
    <w:p w14:paraId="0B0A1BF7" w14:textId="714809B7" w:rsidR="004B63D9" w:rsidRPr="004B63D9" w:rsidRDefault="00B357CB" w:rsidP="00C446B0">
      <w:pPr>
        <w:pStyle w:val="af5"/>
        <w:rPr>
          <w:b w:val="0"/>
          <w:caps w:val="0"/>
        </w:rPr>
      </w:pPr>
      <w:r>
        <w:rPr>
          <w:b w:val="0"/>
          <w:caps w:val="0"/>
        </w:rPr>
        <w:t>Версия 20</w:t>
      </w:r>
      <w:r>
        <w:rPr>
          <w:b w:val="0"/>
          <w:caps w:val="0"/>
          <w:lang w:val="en-US"/>
        </w:rPr>
        <w:t>20</w:t>
      </w:r>
      <w:r w:rsidR="004B63D9" w:rsidRPr="004B63D9">
        <w:rPr>
          <w:b w:val="0"/>
          <w:caps w:val="0"/>
        </w:rPr>
        <w:t>.0</w:t>
      </w:r>
      <w:r w:rsidR="0045539A">
        <w:rPr>
          <w:b w:val="0"/>
          <w:caps w:val="0"/>
        </w:rPr>
        <w:t>3</w:t>
      </w:r>
    </w:p>
    <w:p w14:paraId="40165D01" w14:textId="77777777" w:rsidR="00E21D96" w:rsidRPr="00FA6C28" w:rsidRDefault="00E21D96" w:rsidP="00B85390">
      <w:pPr>
        <w:pStyle w:val="affa"/>
        <w:rPr>
          <w:rFonts w:asciiTheme="minorHAnsi" w:hAnsiTheme="minorHAnsi"/>
          <w:lang w:val="en-US"/>
        </w:rPr>
      </w:pPr>
      <w:r w:rsidRPr="00132090">
        <w:lastRenderedPageBreak/>
        <w:t>Содержание</w:t>
      </w:r>
    </w:p>
    <w:p w14:paraId="679742E1" w14:textId="77777777" w:rsidR="00A604BF" w:rsidRDefault="00DE2A48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39133862" w:history="1">
        <w:r w:rsidR="00A604BF" w:rsidRPr="00104118">
          <w:rPr>
            <w:rStyle w:val="af8"/>
            <w:noProof/>
          </w:rPr>
          <w:t>1 Начало работы. Ввод данных об учреждениях</w:t>
        </w:r>
        <w:r w:rsidR="00A604BF">
          <w:rPr>
            <w:noProof/>
            <w:webHidden/>
          </w:rPr>
          <w:tab/>
        </w:r>
        <w:r w:rsidR="00A604BF">
          <w:rPr>
            <w:noProof/>
            <w:webHidden/>
          </w:rPr>
          <w:fldChar w:fldCharType="begin"/>
        </w:r>
        <w:r w:rsidR="00A604BF">
          <w:rPr>
            <w:noProof/>
            <w:webHidden/>
          </w:rPr>
          <w:instrText xml:space="preserve"> PAGEREF _Toc39133862 \h </w:instrText>
        </w:r>
        <w:r w:rsidR="00A604BF">
          <w:rPr>
            <w:noProof/>
            <w:webHidden/>
          </w:rPr>
        </w:r>
        <w:r w:rsidR="00A604BF">
          <w:rPr>
            <w:noProof/>
            <w:webHidden/>
          </w:rPr>
          <w:fldChar w:fldCharType="separate"/>
        </w:r>
        <w:r w:rsidR="00A604BF">
          <w:rPr>
            <w:noProof/>
            <w:webHidden/>
          </w:rPr>
          <w:t>5</w:t>
        </w:r>
        <w:r w:rsidR="00A604BF">
          <w:rPr>
            <w:noProof/>
            <w:webHidden/>
          </w:rPr>
          <w:fldChar w:fldCharType="end"/>
        </w:r>
      </w:hyperlink>
    </w:p>
    <w:p w14:paraId="30EDAAF9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3" w:history="1">
        <w:r w:rsidRPr="00104118">
          <w:rPr>
            <w:rStyle w:val="af8"/>
            <w:noProof/>
          </w:rPr>
          <w:t>1.1 Ввод данных об учреждении – Получатель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8C4E840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4" w:history="1">
        <w:r w:rsidRPr="00104118">
          <w:rPr>
            <w:rStyle w:val="af8"/>
            <w:noProof/>
          </w:rPr>
          <w:t>1.2 Ввод данных об учреждении –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50EB844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5" w:history="1">
        <w:r w:rsidRPr="00104118">
          <w:rPr>
            <w:rStyle w:val="af8"/>
            <w:noProof/>
          </w:rPr>
          <w:t>1.3 Ввод данных об учреждении – Главный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0BFDA73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6" w:history="1">
        <w:r w:rsidRPr="00104118">
          <w:rPr>
            <w:rStyle w:val="af8"/>
            <w:noProof/>
          </w:rPr>
          <w:t>1.4 Вид отображения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2C4E23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7" w:history="1">
        <w:r w:rsidRPr="00104118">
          <w:rPr>
            <w:rStyle w:val="af8"/>
            <w:noProof/>
          </w:rPr>
          <w:t>1.5 Проверка корректности ввода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DBE5ED3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8" w:history="1">
        <w:r w:rsidRPr="00104118">
          <w:rPr>
            <w:rStyle w:val="af8"/>
            <w:noProof/>
          </w:rPr>
          <w:t>1.6 Элемент «Справочники»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486A6A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69" w:history="1">
        <w:r w:rsidRPr="00104118">
          <w:rPr>
            <w:rStyle w:val="af8"/>
            <w:noProof/>
          </w:rPr>
          <w:t>1.6.1 Работа со справочником «Справочник полномочий и реквизитов»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275355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0" w:history="1">
        <w:r w:rsidRPr="00104118">
          <w:rPr>
            <w:rStyle w:val="af8"/>
            <w:noProof/>
          </w:rPr>
          <w:t>1.6.2 Работа со справочником «Справочник подписантов»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3B489CA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1" w:history="1">
        <w:r w:rsidRPr="00104118">
          <w:rPr>
            <w:rStyle w:val="af8"/>
            <w:noProof/>
          </w:rPr>
          <w:t>1.6.3 Работа со справочником «Справочник кодов аналитических показателей»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0170723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2" w:history="1">
        <w:r w:rsidRPr="00104118">
          <w:rPr>
            <w:rStyle w:val="af8"/>
            <w:noProof/>
          </w:rPr>
          <w:t>1.6.4 Работа со справочником «Справочник ОКПД»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E79B430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3" w:history="1">
        <w:r w:rsidRPr="00104118">
          <w:rPr>
            <w:rStyle w:val="af8"/>
            <w:noProof/>
          </w:rPr>
          <w:t>1.6.5 Работа со справочником «Справочник ОКВ»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E02739F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4" w:history="1">
        <w:r w:rsidRPr="00104118">
          <w:rPr>
            <w:rStyle w:val="af8"/>
            <w:noProof/>
          </w:rPr>
          <w:t>1.6.6 Работа со справочником «Справочник оснований внесения изменений»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F1A80F7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5" w:history="1">
        <w:r w:rsidRPr="00104118">
          <w:rPr>
            <w:rStyle w:val="af8"/>
            <w:noProof/>
          </w:rPr>
          <w:t>1.6.7 «Справочни</w:t>
        </w:r>
        <w:bookmarkStart w:id="0" w:name="_GoBack"/>
        <w:bookmarkEnd w:id="0"/>
        <w:r w:rsidRPr="00104118">
          <w:rPr>
            <w:rStyle w:val="af8"/>
            <w:noProof/>
          </w:rPr>
          <w:t>к курса доллара США»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6D25447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6" w:history="1">
        <w:r w:rsidRPr="00104118">
          <w:rPr>
            <w:rStyle w:val="af8"/>
            <w:noProof/>
          </w:rPr>
          <w:t>1.6.1 «Справочник видов изменений»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F80BBF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7" w:history="1">
        <w:r w:rsidRPr="00104118">
          <w:rPr>
            <w:rStyle w:val="af8"/>
            <w:noProof/>
          </w:rPr>
          <w:t>1.7 Настройка реквизитов печати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FE78411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8" w:history="1">
        <w:r w:rsidRPr="00104118">
          <w:rPr>
            <w:rStyle w:val="af8"/>
            <w:noProof/>
          </w:rPr>
          <w:t>2 Формирование и утверждение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FC2464F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79" w:history="1">
        <w:r w:rsidRPr="00104118">
          <w:rPr>
            <w:rStyle w:val="af8"/>
            <w:noProof/>
          </w:rPr>
          <w:t>2.1 Формирование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101F24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0" w:history="1">
        <w:r w:rsidRPr="00104118">
          <w:rPr>
            <w:rStyle w:val="af8"/>
            <w:noProof/>
          </w:rPr>
          <w:t>2.2 Загрузка расходного расписания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48764C5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1" w:history="1">
        <w:r w:rsidRPr="00104118">
          <w:rPr>
            <w:rStyle w:val="af8"/>
            <w:noProof/>
          </w:rPr>
          <w:t>2.2.1 Загрузка расходного расписания «Ручной ввод РР»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931B859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2" w:history="1">
        <w:r w:rsidRPr="00104118">
          <w:rPr>
            <w:rStyle w:val="af8"/>
            <w:noProof/>
          </w:rPr>
          <w:t>2.2.2 Вкладка «Журнал загрузки расходных расписаний»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37A25EB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3" w:history="1">
        <w:r w:rsidRPr="00104118">
          <w:rPr>
            <w:rStyle w:val="af8"/>
            <w:noProof/>
          </w:rPr>
          <w:t>2.3 Просмотр бюджетной сметы в электронном виде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00D7E50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4" w:history="1">
        <w:r w:rsidRPr="00104118">
          <w:rPr>
            <w:rStyle w:val="af8"/>
            <w:noProof/>
          </w:rPr>
          <w:t xml:space="preserve">2.4 Печать и экспорт в </w:t>
        </w:r>
        <w:r w:rsidRPr="00104118">
          <w:rPr>
            <w:rStyle w:val="af8"/>
            <w:noProof/>
            <w:lang w:val="en-US"/>
          </w:rPr>
          <w:t>Excel</w:t>
        </w:r>
        <w:r w:rsidRPr="00104118">
          <w:rPr>
            <w:rStyle w:val="af8"/>
            <w:noProof/>
          </w:rPr>
          <w:t xml:space="preserve">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0B3AA03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5" w:history="1">
        <w:r w:rsidRPr="00104118">
          <w:rPr>
            <w:rStyle w:val="af8"/>
            <w:noProof/>
          </w:rPr>
          <w:t>2.5 Заполнение ОПСП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78E251C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6" w:history="1">
        <w:r w:rsidRPr="00104118">
          <w:rPr>
            <w:rStyle w:val="af8"/>
            <w:noProof/>
          </w:rPr>
          <w:t>2.5.1 Автоматический ввод КБК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3326BDA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7" w:history="1">
        <w:r w:rsidRPr="00104118">
          <w:rPr>
            <w:rStyle w:val="af8"/>
            <w:noProof/>
          </w:rPr>
          <w:t>2.5.2 Ручной ввод КБК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00606B62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8" w:history="1">
        <w:r w:rsidRPr="00104118">
          <w:rPr>
            <w:rStyle w:val="af8"/>
            <w:noProof/>
          </w:rPr>
          <w:t>2.5.3 Редактирование сметного расчета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E043245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89" w:history="1">
        <w:r w:rsidRPr="00104118">
          <w:rPr>
            <w:rStyle w:val="af8"/>
            <w:noProof/>
          </w:rPr>
          <w:t xml:space="preserve">2.5.4 Печать и экспорт в </w:t>
        </w:r>
        <w:r w:rsidRPr="00104118">
          <w:rPr>
            <w:rStyle w:val="af8"/>
            <w:noProof/>
            <w:lang w:val="en-US"/>
          </w:rPr>
          <w:t>Excel</w:t>
        </w:r>
        <w:r w:rsidRPr="00104118">
          <w:rPr>
            <w:rStyle w:val="af8"/>
            <w:noProof/>
          </w:rPr>
          <w:t xml:space="preserve"> ОПСП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209463A" w14:textId="77777777" w:rsidR="00A604BF" w:rsidRDefault="00A604BF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0" w:history="1">
        <w:r w:rsidRPr="00104118">
          <w:rPr>
            <w:rStyle w:val="af8"/>
            <w:noProof/>
          </w:rPr>
          <w:t>2.5.5 Иные сведения о расходах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8D7FA04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1" w:history="1">
        <w:r w:rsidRPr="00104118">
          <w:rPr>
            <w:rStyle w:val="af8"/>
            <w:noProof/>
          </w:rPr>
          <w:t>2.6 Утверждение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209F3A6E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2" w:history="1">
        <w:r w:rsidRPr="00104118">
          <w:rPr>
            <w:rStyle w:val="af8"/>
            <w:noProof/>
          </w:rPr>
          <w:t>3 Формирование и утверждение документа «Изменение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179152AC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3" w:history="1">
        <w:r w:rsidRPr="00104118">
          <w:rPr>
            <w:rStyle w:val="af8"/>
            <w:noProof/>
          </w:rPr>
          <w:t>3.1 Формирование документа «Изменение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D1D599D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4" w:history="1">
        <w:r w:rsidRPr="00104118">
          <w:rPr>
            <w:rStyle w:val="af8"/>
            <w:noProof/>
          </w:rPr>
          <w:t>3.2 Формирование изменения ОПСП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A03C0AA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5" w:history="1">
        <w:r w:rsidRPr="00104118">
          <w:rPr>
            <w:rStyle w:val="af8"/>
            <w:noProof/>
          </w:rPr>
          <w:t>3.3 Утверждение документа «Изменение бюджетной сметы»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D03116C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6" w:history="1">
        <w:r w:rsidRPr="00104118">
          <w:rPr>
            <w:rStyle w:val="af8"/>
            <w:noProof/>
          </w:rPr>
          <w:t>3.4 Просмотр документа «Изменение бюджетной сметы» в электронном виде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9C04A02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7" w:history="1">
        <w:r w:rsidRPr="00104118">
          <w:rPr>
            <w:rStyle w:val="af8"/>
            <w:noProof/>
          </w:rPr>
          <w:t xml:space="preserve">3.5 Печать и экспорт в </w:t>
        </w:r>
        <w:r w:rsidRPr="00104118">
          <w:rPr>
            <w:rStyle w:val="af8"/>
            <w:noProof/>
            <w:lang w:val="en-US"/>
          </w:rPr>
          <w:t>Excel</w:t>
        </w:r>
        <w:r w:rsidRPr="00104118">
          <w:rPr>
            <w:rStyle w:val="af8"/>
            <w:noProof/>
          </w:rPr>
          <w:t xml:space="preserve"> изменения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0E3E63F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8" w:history="1">
        <w:r w:rsidRPr="00104118">
          <w:rPr>
            <w:rStyle w:val="af8"/>
            <w:noProof/>
          </w:rPr>
          <w:t>3.6 Иные сведения о расходах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5204EF94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899" w:history="1">
        <w:r w:rsidRPr="00104118">
          <w:rPr>
            <w:rStyle w:val="af8"/>
            <w:noProof/>
          </w:rPr>
          <w:t>4 Формирование и утверждение документа «Справка об изменении БР и ЛБО»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267E1CD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0" w:history="1">
        <w:r w:rsidRPr="00104118">
          <w:rPr>
            <w:rStyle w:val="af8"/>
            <w:noProof/>
          </w:rPr>
          <w:t>4.1 Формирование документа «Справка об изменении БР и ЛБО»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64E3192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1" w:history="1">
        <w:r w:rsidRPr="00104118">
          <w:rPr>
            <w:rStyle w:val="af8"/>
            <w:noProof/>
          </w:rPr>
          <w:t>4.2 Формирование изменения ОПСП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00D05515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2" w:history="1">
        <w:r w:rsidRPr="00104118">
          <w:rPr>
            <w:rStyle w:val="af8"/>
            <w:noProof/>
          </w:rPr>
          <w:t>4.3 Утверждение документа «Справка об изменении БР и ЛБО»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35CAC18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3" w:history="1">
        <w:r w:rsidRPr="00104118">
          <w:rPr>
            <w:rStyle w:val="af8"/>
            <w:noProof/>
          </w:rPr>
          <w:t>4.4 Просмотр документа «Справка об изменении БР и ЛБО» в электронном виде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542E7AB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4" w:history="1">
        <w:r w:rsidRPr="00104118">
          <w:rPr>
            <w:rStyle w:val="af8"/>
            <w:noProof/>
          </w:rPr>
          <w:t xml:space="preserve">4.5 Печать и экспорт в </w:t>
        </w:r>
        <w:r w:rsidRPr="00104118">
          <w:rPr>
            <w:rStyle w:val="af8"/>
            <w:noProof/>
            <w:lang w:val="en-US"/>
          </w:rPr>
          <w:t>Excel</w:t>
        </w:r>
        <w:r w:rsidRPr="00104118">
          <w:rPr>
            <w:rStyle w:val="af8"/>
            <w:noProof/>
          </w:rPr>
          <w:t xml:space="preserve"> изменения бюджетной сметы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2BE4CFC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5" w:history="1">
        <w:r w:rsidRPr="00104118">
          <w:rPr>
            <w:rStyle w:val="af8"/>
            <w:noProof/>
          </w:rPr>
          <w:t>4.6 Иные сведения о расходах учреждения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99C2C6D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6" w:history="1">
        <w:r w:rsidRPr="00104118">
          <w:rPr>
            <w:rStyle w:val="af8"/>
            <w:noProof/>
          </w:rPr>
          <w:t>5 Распределение доведенных ЛБО по аналитическим показателям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7611302" w14:textId="77777777" w:rsidR="00A604BF" w:rsidRDefault="00A604BF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7" w:history="1">
        <w:r w:rsidRPr="00104118">
          <w:rPr>
            <w:rStyle w:val="af8"/>
            <w:noProof/>
          </w:rPr>
          <w:t>5.1 Добавление кода аналитического показателя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2232386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8" w:history="1">
        <w:r w:rsidRPr="00104118">
          <w:rPr>
            <w:rStyle w:val="af8"/>
            <w:noProof/>
          </w:rPr>
          <w:t>6 Выгрузка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69167F74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09" w:history="1">
        <w:r w:rsidRPr="00104118">
          <w:rPr>
            <w:rStyle w:val="af8"/>
            <w:noProof/>
          </w:rPr>
          <w:t>7 Свод смет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1F2472B0" w14:textId="77777777" w:rsidR="00A604BF" w:rsidRDefault="00A604BF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133910" w:history="1">
        <w:r w:rsidRPr="00104118">
          <w:rPr>
            <w:rStyle w:val="af8"/>
            <w:noProof/>
          </w:rPr>
          <w:t>8 Формирование обращений в техническую 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_Toc39133910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3B0846D" w14:textId="3EA41C43" w:rsidR="00E21D96" w:rsidRPr="00132090" w:rsidRDefault="00DE2A48" w:rsidP="00D447A3">
      <w:pPr>
        <w:spacing w:line="360" w:lineRule="auto"/>
        <w:rPr>
          <w:lang w:eastAsia="en-US"/>
        </w:rPr>
      </w:pPr>
      <w:r>
        <w:rPr>
          <w:lang w:eastAsia="en-US"/>
        </w:rPr>
        <w:fldChar w:fldCharType="end"/>
      </w:r>
    </w:p>
    <w:p w14:paraId="4CCA172E" w14:textId="77777777" w:rsidR="00614E1C" w:rsidRPr="00132090" w:rsidRDefault="00614E1C" w:rsidP="00614E1C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7B2214">
        <w:trPr>
          <w:jc w:val="center"/>
        </w:trPr>
        <w:tc>
          <w:tcPr>
            <w:tcW w:w="1180" w:type="pct"/>
          </w:tcPr>
          <w:p w14:paraId="59A0AA2B" w14:textId="5A3624EC" w:rsidR="00091CBF" w:rsidRPr="005850C8" w:rsidRDefault="005850C8" w:rsidP="00DE2C10">
            <w:pPr>
              <w:pStyle w:val="Head12M"/>
            </w:pPr>
            <w:r w:rsidRPr="005850C8">
              <w:t>Обозначение</w:t>
            </w:r>
          </w:p>
        </w:tc>
        <w:tc>
          <w:tcPr>
            <w:tcW w:w="3820" w:type="pct"/>
          </w:tcPr>
          <w:p w14:paraId="03AD1C9A" w14:textId="5E09DC45" w:rsidR="00091CBF" w:rsidRPr="005850C8" w:rsidRDefault="005850C8" w:rsidP="00DE2C10">
            <w:pPr>
              <w:pStyle w:val="Head12M"/>
            </w:pPr>
            <w:r w:rsidRPr="005850C8">
              <w:t>Описание</w:t>
            </w:r>
          </w:p>
        </w:tc>
      </w:tr>
      <w:tr w:rsidR="005850C8" w:rsidRPr="00132090" w14:paraId="20E30E34" w14:textId="77777777" w:rsidTr="007B2214">
        <w:trPr>
          <w:jc w:val="center"/>
        </w:trPr>
        <w:tc>
          <w:tcPr>
            <w:tcW w:w="1180" w:type="pct"/>
          </w:tcPr>
          <w:p w14:paraId="451D8037" w14:textId="77777777" w:rsidR="005850C8" w:rsidRPr="00DE2C10" w:rsidRDefault="005850C8" w:rsidP="00DE2C10">
            <w:pPr>
              <w:pStyle w:val="TableGraf12L"/>
            </w:pPr>
            <w:r w:rsidRPr="00DE2C10">
              <w:t>ГРБС</w:t>
            </w:r>
          </w:p>
        </w:tc>
        <w:tc>
          <w:tcPr>
            <w:tcW w:w="3820" w:type="pct"/>
          </w:tcPr>
          <w:p w14:paraId="17CCA502" w14:textId="77777777" w:rsidR="005850C8" w:rsidRPr="00DE2C10" w:rsidRDefault="005850C8" w:rsidP="00DE2C10">
            <w:pPr>
              <w:pStyle w:val="TableGraf12L"/>
            </w:pPr>
            <w:r w:rsidRPr="00DE2C10">
              <w:t>Главный распорядитель бюджетных средств</w:t>
            </w:r>
          </w:p>
        </w:tc>
      </w:tr>
      <w:tr w:rsidR="005850C8" w:rsidRPr="00132090" w14:paraId="0145D017" w14:textId="77777777" w:rsidTr="007B2214">
        <w:trPr>
          <w:jc w:val="center"/>
        </w:trPr>
        <w:tc>
          <w:tcPr>
            <w:tcW w:w="1180" w:type="pct"/>
          </w:tcPr>
          <w:p w14:paraId="41A49783" w14:textId="77777777" w:rsidR="005850C8" w:rsidRPr="00DE2C10" w:rsidRDefault="005850C8" w:rsidP="00DE2C10">
            <w:pPr>
              <w:pStyle w:val="TableGraf12L"/>
            </w:pPr>
            <w:r w:rsidRPr="00DE2C10">
              <w:t>КБК</w:t>
            </w:r>
          </w:p>
        </w:tc>
        <w:tc>
          <w:tcPr>
            <w:tcW w:w="3820" w:type="pct"/>
          </w:tcPr>
          <w:p w14:paraId="62556663" w14:textId="77777777" w:rsidR="005850C8" w:rsidRPr="00DE2C10" w:rsidRDefault="005850C8" w:rsidP="00DE2C10">
            <w:pPr>
              <w:pStyle w:val="TableGraf12L"/>
            </w:pPr>
            <w:r w:rsidRPr="00DE2C10">
              <w:t>Код бюджетной классификации</w:t>
            </w:r>
          </w:p>
        </w:tc>
      </w:tr>
      <w:tr w:rsidR="005850C8" w:rsidRPr="00132090" w14:paraId="16595DB7" w14:textId="77777777" w:rsidTr="007B2214">
        <w:trPr>
          <w:jc w:val="center"/>
        </w:trPr>
        <w:tc>
          <w:tcPr>
            <w:tcW w:w="1180" w:type="pct"/>
          </w:tcPr>
          <w:p w14:paraId="6E4CB9F3" w14:textId="77777777" w:rsidR="005850C8" w:rsidRPr="00DE2C10" w:rsidRDefault="005850C8" w:rsidP="00DE2C10">
            <w:pPr>
              <w:pStyle w:val="TableGraf12L"/>
            </w:pPr>
            <w:r w:rsidRPr="00DE2C10">
              <w:t>КОСГУ</w:t>
            </w:r>
          </w:p>
        </w:tc>
        <w:tc>
          <w:tcPr>
            <w:tcW w:w="3820" w:type="pct"/>
          </w:tcPr>
          <w:p w14:paraId="108696F1" w14:textId="77777777" w:rsidR="005850C8" w:rsidRPr="00DE2C10" w:rsidRDefault="005850C8" w:rsidP="00DE2C10">
            <w:pPr>
              <w:pStyle w:val="TableGraf12L"/>
            </w:pPr>
            <w:r w:rsidRPr="00DE2C10">
              <w:t>Классификация операций сектора государственного управления</w:t>
            </w:r>
          </w:p>
        </w:tc>
      </w:tr>
      <w:tr w:rsidR="005850C8" w:rsidRPr="00132090" w14:paraId="08DBA68F" w14:textId="77777777" w:rsidTr="007B2214">
        <w:trPr>
          <w:jc w:val="center"/>
        </w:trPr>
        <w:tc>
          <w:tcPr>
            <w:tcW w:w="1180" w:type="pct"/>
          </w:tcPr>
          <w:p w14:paraId="7D6CF7DD" w14:textId="77777777" w:rsidR="005850C8" w:rsidRPr="00DE2C10" w:rsidRDefault="005850C8" w:rsidP="00DE2C10">
            <w:pPr>
              <w:pStyle w:val="TableGraf12L"/>
            </w:pPr>
            <w:r w:rsidRPr="00DE2C10">
              <w:t>ЛБО</w:t>
            </w:r>
          </w:p>
        </w:tc>
        <w:tc>
          <w:tcPr>
            <w:tcW w:w="3820" w:type="pct"/>
          </w:tcPr>
          <w:p w14:paraId="586DD6F0" w14:textId="77777777" w:rsidR="005850C8" w:rsidRPr="00DE2C10" w:rsidRDefault="005850C8" w:rsidP="00DE2C10">
            <w:pPr>
              <w:pStyle w:val="TableGraf12L"/>
            </w:pPr>
            <w:r w:rsidRPr="00DE2C10">
              <w:t>Лимиты бюджетных обязательств</w:t>
            </w:r>
          </w:p>
        </w:tc>
      </w:tr>
      <w:tr w:rsidR="005850C8" w:rsidRPr="00132090" w14:paraId="4C93DE7B" w14:textId="77777777" w:rsidTr="007B2214">
        <w:trPr>
          <w:jc w:val="center"/>
        </w:trPr>
        <w:tc>
          <w:tcPr>
            <w:tcW w:w="1180" w:type="pct"/>
          </w:tcPr>
          <w:p w14:paraId="6D91689B" w14:textId="77777777" w:rsidR="005850C8" w:rsidRPr="00DE2C10" w:rsidRDefault="005850C8" w:rsidP="00DE2C10">
            <w:pPr>
              <w:pStyle w:val="TableGraf12L"/>
            </w:pPr>
            <w:r w:rsidRPr="00DE2C10"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7E66E609" w14:textId="77777777" w:rsidR="005850C8" w:rsidRPr="00DE2C10" w:rsidRDefault="005850C8" w:rsidP="00DE2C10">
            <w:pPr>
              <w:pStyle w:val="TableGraf12L"/>
            </w:pPr>
            <w:r w:rsidRPr="00DE2C10">
              <w:t>Общероссийский классификатор продукции по видам экономической деятельности</w:t>
            </w:r>
          </w:p>
        </w:tc>
      </w:tr>
      <w:tr w:rsidR="005850C8" w:rsidRPr="00132090" w14:paraId="39231A86" w14:textId="77777777" w:rsidTr="007B2214">
        <w:trPr>
          <w:jc w:val="center"/>
        </w:trPr>
        <w:tc>
          <w:tcPr>
            <w:tcW w:w="1180" w:type="pct"/>
          </w:tcPr>
          <w:p w14:paraId="5FCAEE39" w14:textId="77777777" w:rsidR="005850C8" w:rsidRPr="00DE2C10" w:rsidRDefault="005850C8" w:rsidP="00DE2C10">
            <w:pPr>
              <w:pStyle w:val="TableGraf12L"/>
            </w:pPr>
            <w:r w:rsidRPr="00DE2C10">
              <w:t>ОПСП</w:t>
            </w:r>
          </w:p>
        </w:tc>
        <w:tc>
          <w:tcPr>
            <w:tcW w:w="3820" w:type="pct"/>
          </w:tcPr>
          <w:p w14:paraId="0721DCDF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показателей/сметный расчет</w:t>
            </w:r>
          </w:p>
        </w:tc>
      </w:tr>
      <w:tr w:rsidR="005850C8" w:rsidRPr="00132090" w14:paraId="16E02370" w14:textId="77777777" w:rsidTr="0040525C">
        <w:trPr>
          <w:jc w:val="center"/>
        </w:trPr>
        <w:tc>
          <w:tcPr>
            <w:tcW w:w="1180" w:type="pct"/>
          </w:tcPr>
          <w:p w14:paraId="12BD5369" w14:textId="77777777" w:rsidR="005850C8" w:rsidRPr="00DE2C10" w:rsidRDefault="005850C8" w:rsidP="00DE2C10">
            <w:pPr>
              <w:pStyle w:val="TableGraf12L"/>
            </w:pPr>
            <w:r w:rsidRPr="00DE2C10">
              <w:t>ПБС</w:t>
            </w:r>
          </w:p>
        </w:tc>
        <w:tc>
          <w:tcPr>
            <w:tcW w:w="3820" w:type="pct"/>
          </w:tcPr>
          <w:p w14:paraId="043596A0" w14:textId="77777777" w:rsidR="005850C8" w:rsidRPr="00DE2C10" w:rsidRDefault="005850C8" w:rsidP="00DE2C10">
            <w:pPr>
              <w:pStyle w:val="TableGraf12L"/>
            </w:pPr>
            <w:r w:rsidRPr="00DE2C10">
              <w:t>Получатель бюджетных средств</w:t>
            </w:r>
          </w:p>
        </w:tc>
      </w:tr>
      <w:tr w:rsidR="005850C8" w:rsidRPr="00132090" w14:paraId="2B0E3F82" w14:textId="77777777" w:rsidTr="0040525C">
        <w:trPr>
          <w:jc w:val="center"/>
        </w:trPr>
        <w:tc>
          <w:tcPr>
            <w:tcW w:w="1180" w:type="pct"/>
          </w:tcPr>
          <w:p w14:paraId="2FBC32B7" w14:textId="77777777" w:rsidR="005850C8" w:rsidRPr="00DE2C10" w:rsidRDefault="005850C8" w:rsidP="00DE2C10">
            <w:pPr>
              <w:pStyle w:val="TableGraf12L"/>
            </w:pPr>
            <w:r w:rsidRPr="00DE2C10">
              <w:t>РБС</w:t>
            </w:r>
          </w:p>
        </w:tc>
        <w:tc>
          <w:tcPr>
            <w:tcW w:w="3820" w:type="pct"/>
          </w:tcPr>
          <w:p w14:paraId="61F264B4" w14:textId="77777777" w:rsidR="005850C8" w:rsidRPr="00DE2C10" w:rsidRDefault="005850C8" w:rsidP="00DE2C10">
            <w:pPr>
              <w:pStyle w:val="TableGraf12L"/>
            </w:pPr>
            <w:r w:rsidRPr="00DE2C10">
              <w:t>Распорядитель бюджетных средств</w:t>
            </w:r>
          </w:p>
        </w:tc>
      </w:tr>
      <w:tr w:rsidR="005850C8" w:rsidRPr="00132090" w14:paraId="02509974" w14:textId="77777777" w:rsidTr="007B2214">
        <w:trPr>
          <w:jc w:val="center"/>
        </w:trPr>
        <w:tc>
          <w:tcPr>
            <w:tcW w:w="1180" w:type="pct"/>
          </w:tcPr>
          <w:p w14:paraId="5CA72A34" w14:textId="77777777" w:rsidR="005850C8" w:rsidRPr="00DE2C10" w:rsidRDefault="005850C8" w:rsidP="00DE2C10">
            <w:pPr>
              <w:pStyle w:val="TableGraf12L"/>
            </w:pPr>
            <w:r w:rsidRPr="00DE2C10">
              <w:t>Система</w:t>
            </w:r>
          </w:p>
        </w:tc>
        <w:tc>
          <w:tcPr>
            <w:tcW w:w="3820" w:type="pct"/>
          </w:tcPr>
          <w:p w14:paraId="140AEDC7" w14:textId="7C0F742D" w:rsidR="005850C8" w:rsidRPr="00DE2C10" w:rsidRDefault="005850C8" w:rsidP="00DE2C10">
            <w:pPr>
              <w:pStyle w:val="TableGraf12L"/>
            </w:pPr>
            <w:r w:rsidRPr="00DE2C10">
              <w:t>Г</w:t>
            </w:r>
            <w:r w:rsidRPr="00DE2C10">
              <w:rPr>
                <w:rFonts w:eastAsiaTheme="minorHAnsi"/>
              </w:rPr>
              <w:t>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50C8" w:rsidRPr="00132090" w14:paraId="0BFF160F" w14:textId="77777777" w:rsidTr="007B2214">
        <w:trPr>
          <w:jc w:val="center"/>
        </w:trPr>
        <w:tc>
          <w:tcPr>
            <w:tcW w:w="1180" w:type="pct"/>
          </w:tcPr>
          <w:p w14:paraId="691BA66B" w14:textId="77777777" w:rsidR="005850C8" w:rsidRPr="00DE2C10" w:rsidRDefault="005850C8" w:rsidP="00DE2C10">
            <w:pPr>
              <w:pStyle w:val="TableGraf12L"/>
            </w:pPr>
            <w:r w:rsidRPr="00DE2C10">
              <w:t>Смета</w:t>
            </w:r>
          </w:p>
        </w:tc>
        <w:tc>
          <w:tcPr>
            <w:tcW w:w="3820" w:type="pct"/>
          </w:tcPr>
          <w:p w14:paraId="64CC4850" w14:textId="77777777" w:rsidR="005850C8" w:rsidRPr="00DE2C10" w:rsidRDefault="005850C8" w:rsidP="00DE2C10">
            <w:pPr>
              <w:pStyle w:val="TableGraf12L"/>
            </w:pPr>
            <w:r w:rsidRPr="00DE2C10">
              <w:t>Бюджетная смета</w:t>
            </w:r>
          </w:p>
        </w:tc>
      </w:tr>
      <w:tr w:rsidR="005850C8" w:rsidRPr="00132090" w14:paraId="30CE7CC5" w14:textId="77777777" w:rsidTr="007B2214">
        <w:trPr>
          <w:jc w:val="center"/>
        </w:trPr>
        <w:tc>
          <w:tcPr>
            <w:tcW w:w="1180" w:type="pct"/>
          </w:tcPr>
          <w:p w14:paraId="53FDEDA1" w14:textId="77777777" w:rsidR="005850C8" w:rsidRPr="00DE2C10" w:rsidRDefault="005850C8" w:rsidP="00DE2C10">
            <w:pPr>
              <w:pStyle w:val="TableGraf12L"/>
            </w:pPr>
            <w:r w:rsidRPr="00DE2C10">
              <w:t>Сметный расчет</w:t>
            </w:r>
          </w:p>
        </w:tc>
        <w:tc>
          <w:tcPr>
            <w:tcW w:w="3820" w:type="pct"/>
          </w:tcPr>
          <w:p w14:paraId="4F920B76" w14:textId="77777777" w:rsidR="005850C8" w:rsidRPr="00DE2C10" w:rsidRDefault="005850C8" w:rsidP="00DE2C10">
            <w:pPr>
              <w:pStyle w:val="TableGraf12L"/>
            </w:pPr>
            <w:r w:rsidRPr="00DE2C10">
              <w:t>Обоснования (расчеты) плановых сметных показателей</w:t>
            </w:r>
          </w:p>
        </w:tc>
      </w:tr>
      <w:tr w:rsidR="005850C8" w:rsidRPr="00132090" w14:paraId="18E48C9C" w14:textId="77777777" w:rsidTr="007B2214">
        <w:trPr>
          <w:jc w:val="center"/>
        </w:trPr>
        <w:tc>
          <w:tcPr>
            <w:tcW w:w="1180" w:type="pct"/>
          </w:tcPr>
          <w:p w14:paraId="7C954F4E" w14:textId="77777777" w:rsidR="005850C8" w:rsidRPr="00DE2C10" w:rsidRDefault="005850C8" w:rsidP="00DE2C10">
            <w:pPr>
              <w:pStyle w:val="TableGraf12L"/>
            </w:pPr>
            <w:r w:rsidRPr="00DE2C10">
              <w:t>СПО</w:t>
            </w:r>
          </w:p>
        </w:tc>
        <w:tc>
          <w:tcPr>
            <w:tcW w:w="3820" w:type="pct"/>
          </w:tcPr>
          <w:p w14:paraId="071056F4" w14:textId="77777777" w:rsidR="005850C8" w:rsidRPr="00DE2C10" w:rsidRDefault="005850C8" w:rsidP="00DE2C10">
            <w:pPr>
              <w:pStyle w:val="TableGraf12L"/>
            </w:pPr>
            <w:r w:rsidRPr="00DE2C10">
              <w:t>Специальное программное обеспечение</w:t>
            </w:r>
          </w:p>
        </w:tc>
      </w:tr>
      <w:tr w:rsidR="005850C8" w:rsidRPr="00132090" w14:paraId="4CC11293" w14:textId="77777777" w:rsidTr="007B2214">
        <w:trPr>
          <w:jc w:val="center"/>
        </w:trPr>
        <w:tc>
          <w:tcPr>
            <w:tcW w:w="1180" w:type="pct"/>
          </w:tcPr>
          <w:p w14:paraId="12F2F878" w14:textId="77777777" w:rsidR="005850C8" w:rsidRPr="00DE2C10" w:rsidRDefault="005850C8" w:rsidP="00DE2C10">
            <w:pPr>
              <w:pStyle w:val="TableGraf12L"/>
            </w:pPr>
            <w:r w:rsidRPr="00DE2C10">
              <w:t>ФИО</w:t>
            </w:r>
          </w:p>
        </w:tc>
        <w:tc>
          <w:tcPr>
            <w:tcW w:w="3820" w:type="pct"/>
          </w:tcPr>
          <w:p w14:paraId="0E32C520" w14:textId="77777777" w:rsidR="005850C8" w:rsidRPr="00DE2C10" w:rsidRDefault="005850C8" w:rsidP="00DE2C10">
            <w:pPr>
              <w:pStyle w:val="TableGraf12L"/>
            </w:pPr>
            <w:r w:rsidRPr="00DE2C10">
              <w:t>Фамилия, имя, отчество</w:t>
            </w:r>
          </w:p>
        </w:tc>
      </w:tr>
    </w:tbl>
    <w:p w14:paraId="51AC1ACE" w14:textId="77777777" w:rsidR="0040525C" w:rsidRDefault="0040525C">
      <w:r>
        <w:br w:type="page"/>
      </w:r>
    </w:p>
    <w:p w14:paraId="6C5DBE54" w14:textId="7744238C" w:rsidR="0040525C" w:rsidRPr="00132090" w:rsidRDefault="001B4FCE" w:rsidP="00652E72">
      <w:pPr>
        <w:pStyle w:val="1"/>
      </w:pPr>
      <w:bookmarkStart w:id="1" w:name="_Toc536467542"/>
      <w:bookmarkStart w:id="2" w:name="_Toc17276999"/>
      <w:bookmarkStart w:id="3" w:name="_Toc39133862"/>
      <w:r>
        <w:lastRenderedPageBreak/>
        <w:t xml:space="preserve">Начало работы. </w:t>
      </w:r>
      <w:r w:rsidR="0040525C" w:rsidRPr="00132090">
        <w:t xml:space="preserve">Ввод </w:t>
      </w:r>
      <w:r w:rsidR="0040525C" w:rsidRPr="00652E72">
        <w:t>данных</w:t>
      </w:r>
      <w:r w:rsidR="0040525C" w:rsidRPr="00132090">
        <w:t xml:space="preserve"> </w:t>
      </w:r>
      <w:bookmarkEnd w:id="1"/>
      <w:bookmarkEnd w:id="2"/>
      <w:r>
        <w:t>об учреждениях</w:t>
      </w:r>
      <w:bookmarkEnd w:id="3"/>
    </w:p>
    <w:p w14:paraId="635B8C15" w14:textId="020FCC89" w:rsidR="0040525C" w:rsidRPr="00132090" w:rsidRDefault="0040525C" w:rsidP="0040525C">
      <w:pPr>
        <w:pStyle w:val="a0"/>
      </w:pPr>
      <w:r w:rsidRPr="00132090">
        <w:t xml:space="preserve">При первом запуске </w:t>
      </w:r>
      <w:r>
        <w:t>С</w:t>
      </w:r>
      <w:r w:rsidR="0049151D">
        <w:t>ПО</w:t>
      </w:r>
      <w:r w:rsidRPr="00132090">
        <w:t>, после успешной загрузки, откроется окно «Полномочия и реквизиты»</w:t>
      </w:r>
      <w:r w:rsidR="00652E72">
        <w:t>, в котором н</w:t>
      </w:r>
      <w:r>
        <w:t>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4A19ED4D" w14:textId="58415567" w:rsidR="0040525C" w:rsidRPr="00132090" w:rsidRDefault="001B4FCE" w:rsidP="0040525C">
      <w:pPr>
        <w:pStyle w:val="2"/>
      </w:pPr>
      <w:bookmarkStart w:id="4" w:name="_Toc536467543"/>
      <w:bookmarkStart w:id="5" w:name="_Toc17277000"/>
      <w:bookmarkStart w:id="6" w:name="_Ref17726391"/>
      <w:bookmarkStart w:id="7" w:name="_Toc39133863"/>
      <w:r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Получатель бюджетных средств</w:t>
      </w:r>
      <w:bookmarkEnd w:id="4"/>
      <w:bookmarkEnd w:id="5"/>
      <w:bookmarkEnd w:id="6"/>
      <w:bookmarkEnd w:id="7"/>
    </w:p>
    <w:p w14:paraId="5FB17D7C" w14:textId="68722F71" w:rsidR="0040525C" w:rsidRDefault="0040525C" w:rsidP="0040525C">
      <w:pPr>
        <w:pStyle w:val="a0"/>
      </w:pPr>
      <w:r w:rsidRPr="00132090">
        <w:t>Получател</w:t>
      </w:r>
      <w:r w:rsidR="00B43DBA">
        <w:t>ю</w:t>
      </w:r>
      <w:r w:rsidRPr="00132090">
        <w:t xml:space="preserve">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</w:t>
      </w:r>
      <w:r w:rsidR="00B43DBA">
        <w:t xml:space="preserve">необходимо </w:t>
      </w:r>
      <w:r w:rsidRPr="00132090">
        <w:t>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>.</w:t>
      </w:r>
    </w:p>
    <w:p w14:paraId="033CDF20" w14:textId="226C6FE0" w:rsidR="00B43DBA" w:rsidRPr="00132090" w:rsidRDefault="00B43DBA" w:rsidP="0040525C">
      <w:pPr>
        <w:pStyle w:val="a0"/>
      </w:pPr>
      <w:r>
        <w:t>После заполнения полей окна «</w:t>
      </w:r>
      <w:r w:rsidRPr="00132090">
        <w:t>Полномочия и реквизиты</w:t>
      </w:r>
      <w:r>
        <w:t xml:space="preserve">» необходимо нажать на кнопку «Сохранить» </w:t>
      </w:r>
      <w:r w:rsidRPr="00132090">
        <w:t>(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.</w:t>
      </w:r>
    </w:p>
    <w:p w14:paraId="3727E812" w14:textId="6DDB3E74" w:rsidR="0040525C" w:rsidRPr="005A0C36" w:rsidRDefault="00B43DBA" w:rsidP="00652E72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EF7CB0D" wp14:editId="4E13E9DA">
            <wp:extent cx="4946271" cy="44577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756" cy="44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D535" w14:textId="2466F969" w:rsidR="0040525C" w:rsidRPr="00132090" w:rsidRDefault="0040525C" w:rsidP="00652E72">
      <w:pPr>
        <w:pStyle w:val="a8"/>
      </w:pPr>
      <w:bookmarkStart w:id="8" w:name="_Ref5365302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8"/>
      <w:r w:rsidRPr="00132090">
        <w:t>. Полномочия и реквизиты ПБС</w:t>
      </w:r>
    </w:p>
    <w:p w14:paraId="1B45FD7D" w14:textId="18D87C4F" w:rsidR="0040525C" w:rsidRPr="00132090" w:rsidRDefault="001B4FCE" w:rsidP="0040525C">
      <w:pPr>
        <w:pStyle w:val="2"/>
      </w:pPr>
      <w:bookmarkStart w:id="9" w:name="_Toc536467544"/>
      <w:bookmarkStart w:id="10" w:name="_Toc17277001"/>
      <w:bookmarkStart w:id="11" w:name="_Ref17726396"/>
      <w:bookmarkStart w:id="12" w:name="_Toc39133864"/>
      <w:r>
        <w:lastRenderedPageBreak/>
        <w:t>Ввод данных об учреждении</w:t>
      </w:r>
      <w:r w:rsidR="0040525C" w:rsidRPr="00132090">
        <w:t xml:space="preserve"> </w:t>
      </w:r>
      <w:r w:rsidR="0040525C">
        <w:t>–</w:t>
      </w:r>
      <w:r w:rsidR="0040525C" w:rsidRPr="00132090">
        <w:t xml:space="preserve"> Распорядитель бюджетных средств</w:t>
      </w:r>
      <w:bookmarkEnd w:id="9"/>
      <w:bookmarkEnd w:id="10"/>
      <w:bookmarkEnd w:id="11"/>
      <w:bookmarkEnd w:id="12"/>
    </w:p>
    <w:p w14:paraId="671A76D4" w14:textId="52CABB0E" w:rsidR="0040525C" w:rsidRPr="00132090" w:rsidRDefault="0040525C" w:rsidP="0040525C">
      <w:pPr>
        <w:pStyle w:val="a0"/>
      </w:pPr>
      <w:r w:rsidRPr="00132090">
        <w:t xml:space="preserve">РБС </w:t>
      </w:r>
      <w:r w:rsidR="00B43DBA">
        <w:t xml:space="preserve">необходимо </w:t>
      </w:r>
      <w:r>
        <w:t xml:space="preserve">корректно </w:t>
      </w:r>
      <w:r w:rsidR="00B43DBA">
        <w:t>заполнить</w:t>
      </w:r>
      <w:r w:rsidRPr="00132090">
        <w:t xml:space="preserve"> собственные реквизиты и реквизиты ГРБС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 w:rsidRPr="00B43DBA">
        <w:fldChar w:fldCharType="begin"/>
      </w:r>
      <w:r w:rsidRPr="00B43DBA">
        <w:instrText xml:space="preserve"> REF _Ref536530265 \h </w:instrText>
      </w:r>
      <w:r w:rsidR="00B43DBA">
        <w:instrText xml:space="preserve"> \* MERGEFORMAT </w:instrText>
      </w:r>
      <w:r w:rsidRPr="00B43DBA">
        <w:fldChar w:fldCharType="separate"/>
      </w:r>
      <w:r w:rsidR="00965DCC" w:rsidRPr="00132090">
        <w:t>Рису</w:t>
      </w:r>
      <w:r w:rsidR="00965DCC" w:rsidRPr="00965DCC">
        <w:t>н</w:t>
      </w:r>
      <w:r w:rsidR="00965DCC" w:rsidRPr="00132090">
        <w:t xml:space="preserve">ок </w:t>
      </w:r>
      <w:r w:rsidR="00965DCC">
        <w:t>2</w:t>
      </w:r>
      <w:r w:rsidRPr="00B43DBA">
        <w:fldChar w:fldCharType="end"/>
      </w:r>
      <w:r w:rsidRPr="00B43DBA">
        <w:t>).</w:t>
      </w:r>
    </w:p>
    <w:p w14:paraId="7D4D9BB9" w14:textId="5B53D1F1" w:rsidR="0040525C" w:rsidRPr="00A2239C" w:rsidRDefault="00B43DBA" w:rsidP="0040525C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6D5FC2" wp14:editId="3DB81D96">
            <wp:extent cx="6120130" cy="552323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F9F3" w14:textId="74F5F042" w:rsidR="0040525C" w:rsidRPr="00132090" w:rsidRDefault="0040525C" w:rsidP="00DE2C10">
      <w:pPr>
        <w:pStyle w:val="a8"/>
      </w:pPr>
      <w:bookmarkStart w:id="13" w:name="_Ref536530265"/>
      <w:r w:rsidRPr="00132090">
        <w:t>Рису</w:t>
      </w:r>
      <w:r w:rsidRPr="00652E72">
        <w:rPr>
          <w:rStyle w:val="ac"/>
        </w:rPr>
        <w:t>н</w:t>
      </w:r>
      <w:r w:rsidRPr="00132090">
        <w:t xml:space="preserve">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13"/>
      <w:r w:rsidRPr="00132090">
        <w:t>. Полномочия и реквизиты РБС</w:t>
      </w:r>
    </w:p>
    <w:p w14:paraId="5490AEED" w14:textId="0EBE1BA2" w:rsidR="0040525C" w:rsidRPr="00132090" w:rsidRDefault="001B4FCE" w:rsidP="0040525C">
      <w:pPr>
        <w:pStyle w:val="2"/>
      </w:pPr>
      <w:bookmarkStart w:id="14" w:name="_Toc536467545"/>
      <w:bookmarkStart w:id="15" w:name="_Toc17277002"/>
      <w:bookmarkStart w:id="16" w:name="_Ref17726400"/>
      <w:bookmarkStart w:id="17" w:name="_Toc39133865"/>
      <w:r>
        <w:t>Ввод данных об учреждении</w:t>
      </w:r>
      <w:r w:rsidR="0040525C" w:rsidRPr="00132090">
        <w:t xml:space="preserve"> – Главный распорядитель бюджетных средств</w:t>
      </w:r>
      <w:bookmarkEnd w:id="14"/>
      <w:bookmarkEnd w:id="15"/>
      <w:bookmarkEnd w:id="16"/>
      <w:bookmarkEnd w:id="17"/>
    </w:p>
    <w:p w14:paraId="4D939728" w14:textId="3CA81E65" w:rsidR="0040525C" w:rsidRPr="00132090" w:rsidRDefault="0040525C" w:rsidP="00DE2C10">
      <w:pPr>
        <w:pStyle w:val="a0"/>
      </w:pPr>
      <w:r w:rsidRPr="00132090">
        <w:t xml:space="preserve">ГРБС </w:t>
      </w:r>
      <w:r w:rsidR="00B43DBA">
        <w:t xml:space="preserve">необходимо </w:t>
      </w:r>
      <w:r>
        <w:t xml:space="preserve">корректно </w:t>
      </w:r>
      <w:r w:rsidRPr="00132090">
        <w:t>заполн</w:t>
      </w:r>
      <w:r w:rsidR="00B43DBA">
        <w:t>и</w:t>
      </w:r>
      <w:r w:rsidRPr="00132090">
        <w:t>т</w:t>
      </w:r>
      <w:r w:rsidR="00B43DBA">
        <w:t>ь</w:t>
      </w:r>
      <w:r w:rsidRPr="00132090">
        <w:t xml:space="preserve"> собственные реквизиты</w:t>
      </w:r>
      <w:r w:rsidR="00B43DBA">
        <w:t>. После заполнения полей окна «</w:t>
      </w:r>
      <w:r w:rsidR="00B43DBA" w:rsidRPr="00132090">
        <w:t>Полномочия и реквизиты</w:t>
      </w:r>
      <w:r w:rsidR="00B43DBA">
        <w:t>» необходимо нажать на кнопку «Сохранить»</w:t>
      </w:r>
      <w:r w:rsidRPr="00132090">
        <w:t xml:space="preserve"> (</w:t>
      </w:r>
      <w:r>
        <w:fldChar w:fldCharType="begin"/>
      </w:r>
      <w:r>
        <w:instrText xml:space="preserve"> REF _Ref536530279 \h </w:instrText>
      </w:r>
      <w:r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3</w:t>
      </w:r>
      <w:r>
        <w:fldChar w:fldCharType="end"/>
      </w:r>
      <w:r w:rsidRPr="00132090">
        <w:t>).</w:t>
      </w:r>
    </w:p>
    <w:p w14:paraId="321ACA4D" w14:textId="39F3E66B" w:rsidR="0040525C" w:rsidRPr="00132090" w:rsidRDefault="00B43DBA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DDE21AE" wp14:editId="255145EA">
            <wp:extent cx="6120130" cy="54946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AD9C" w14:textId="7F02562A" w:rsidR="0040525C" w:rsidRDefault="0040525C" w:rsidP="00652E72">
      <w:pPr>
        <w:pStyle w:val="a8"/>
      </w:pPr>
      <w:bookmarkStart w:id="18" w:name="_Ref536530279"/>
      <w:r w:rsidRPr="00132090">
        <w:t>Рисунок</w:t>
      </w:r>
      <w:r w:rsidR="00B43DBA"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8"/>
      <w:r w:rsidRPr="00132090">
        <w:t>. Полномочия и реквизиты ГРБС</w:t>
      </w:r>
    </w:p>
    <w:p w14:paraId="57436108" w14:textId="0B69B068" w:rsidR="0045539A" w:rsidRPr="00132090" w:rsidRDefault="0045539A" w:rsidP="0045539A">
      <w:pPr>
        <w:pStyle w:val="2"/>
      </w:pPr>
      <w:bookmarkStart w:id="19" w:name="_Toc39132632"/>
      <w:bookmarkStart w:id="20" w:name="_Toc39133866"/>
      <w:r>
        <w:t>Вид отображения данных</w:t>
      </w:r>
      <w:bookmarkEnd w:id="19"/>
      <w:bookmarkEnd w:id="20"/>
    </w:p>
    <w:p w14:paraId="4EEE44F3" w14:textId="5957DA5E" w:rsidR="0045539A" w:rsidRPr="00132090" w:rsidRDefault="0045539A" w:rsidP="0045539A">
      <w:pPr>
        <w:pStyle w:val="a0"/>
      </w:pPr>
      <w:r>
        <w:t>Имеется возможность выбора отображения данных в документах «Бюджетная смета» и «Изменение бюджетной сметы»</w:t>
      </w:r>
      <w:r w:rsidRPr="00132090">
        <w:t xml:space="preserve"> (</w:t>
      </w:r>
      <w:r>
        <w:fldChar w:fldCharType="begin"/>
      </w:r>
      <w:r>
        <w:instrText xml:space="preserve"> REF _Ref536530279 \h  \* MERGEFORMAT </w:instrText>
      </w:r>
      <w:r>
        <w:fldChar w:fldCharType="separate"/>
      </w:r>
      <w:r w:rsidRPr="00132090">
        <w:t xml:space="preserve">Рисунок </w:t>
      </w:r>
      <w:r>
        <w:fldChar w:fldCharType="end"/>
      </w:r>
      <w:r>
        <w:t>4</w:t>
      </w:r>
      <w:r w:rsidRPr="00132090">
        <w:t>).</w:t>
      </w:r>
      <w:r>
        <w:t xml:space="preserve"> Соответственно в зависимости от выбранного значения в данных документах будет соответствующее отображение данных. При обновлении СПО, также, имеется возможность изменить отображение, но только для текущих и последующих документов.</w:t>
      </w:r>
    </w:p>
    <w:p w14:paraId="25D7FE56" w14:textId="77777777" w:rsidR="0045539A" w:rsidRPr="00350284" w:rsidRDefault="0045539A" w:rsidP="0045539A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3CAD75A" wp14:editId="47B48504">
            <wp:extent cx="5838825" cy="2428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2DC8" w14:textId="3EBDFDC7" w:rsidR="0045539A" w:rsidRPr="0045539A" w:rsidRDefault="0045539A" w:rsidP="0045539A">
      <w:pPr>
        <w:pStyle w:val="a8"/>
      </w:pPr>
      <w:r w:rsidRPr="00132090">
        <w:t xml:space="preserve">Рисунок </w:t>
      </w:r>
      <w:r>
        <w:rPr>
          <w:noProof/>
        </w:rPr>
        <w:t>4</w:t>
      </w:r>
      <w:r w:rsidRPr="00132090">
        <w:t xml:space="preserve">. </w:t>
      </w:r>
      <w:r>
        <w:t>Выбор вида отображения данных</w:t>
      </w:r>
    </w:p>
    <w:p w14:paraId="62441801" w14:textId="77777777" w:rsidR="0040525C" w:rsidRPr="00132090" w:rsidRDefault="0040525C" w:rsidP="0040525C">
      <w:pPr>
        <w:pStyle w:val="2"/>
      </w:pPr>
      <w:bookmarkStart w:id="21" w:name="_Toc536467546"/>
      <w:bookmarkStart w:id="22" w:name="_Toc17277003"/>
      <w:bookmarkStart w:id="23" w:name="_Toc39133867"/>
      <w:r w:rsidRPr="00132090">
        <w:t>Проверка корректности ввода данных</w:t>
      </w:r>
      <w:bookmarkEnd w:id="21"/>
      <w:bookmarkEnd w:id="22"/>
      <w:bookmarkEnd w:id="23"/>
    </w:p>
    <w:p w14:paraId="6959D280" w14:textId="6BB97410" w:rsidR="0040525C" w:rsidRPr="00132090" w:rsidRDefault="0040525C" w:rsidP="00DE2C10">
      <w:pPr>
        <w:pStyle w:val="a0"/>
      </w:pPr>
      <w:r w:rsidRPr="00132090">
        <w:t xml:space="preserve">Если </w:t>
      </w:r>
      <w:r w:rsidR="00B43DBA" w:rsidRPr="00132090">
        <w:t xml:space="preserve">при заполнении полномочий и реквизитов </w:t>
      </w:r>
      <w:r w:rsidRPr="00132090">
        <w:t xml:space="preserve">были введены некорректные данные, </w:t>
      </w:r>
      <w:r w:rsidR="00B43DBA">
        <w:t xml:space="preserve">то </w:t>
      </w:r>
      <w:r>
        <w:t>отобразится системное</w:t>
      </w:r>
      <w:r w:rsidRPr="00132090">
        <w:t xml:space="preserve"> сообщение об ошибке (</w:t>
      </w:r>
      <w:r>
        <w:fldChar w:fldCharType="begin"/>
      </w:r>
      <w:r>
        <w:instrText xml:space="preserve"> REF _Ref536530301 \h </w:instrText>
      </w:r>
      <w:r>
        <w:fldChar w:fldCharType="separate"/>
      </w:r>
      <w:r w:rsidR="00965DCC" w:rsidRPr="00132090">
        <w:t xml:space="preserve">Рисунок </w:t>
      </w:r>
      <w:r>
        <w:fldChar w:fldCharType="end"/>
      </w:r>
      <w:r w:rsidR="0045539A">
        <w:t>5</w:t>
      </w:r>
      <w:r w:rsidRPr="00132090">
        <w:t xml:space="preserve">). </w:t>
      </w:r>
    </w:p>
    <w:p w14:paraId="35ED672C" w14:textId="77777777" w:rsidR="0040525C" w:rsidRPr="00132090" w:rsidRDefault="0040525C" w:rsidP="00DE2C10">
      <w:pPr>
        <w:pStyle w:val="a0"/>
      </w:pPr>
      <w:r w:rsidRPr="00AC6C06">
        <w:rPr>
          <w:b/>
        </w:rPr>
        <w:t>Важно!</w:t>
      </w:r>
      <w:r>
        <w:t xml:space="preserve"> </w:t>
      </w:r>
      <w:r w:rsidRPr="00132090">
        <w:t>До полного устранения всех ошибок</w:t>
      </w:r>
      <w:r>
        <w:t>,</w:t>
      </w:r>
      <w:r w:rsidRPr="00132090">
        <w:t xml:space="preserve"> сохранить реквизиты пользователя невозможно.</w:t>
      </w:r>
    </w:p>
    <w:p w14:paraId="6F9BC152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36F8CEFB" wp14:editId="07556812">
            <wp:extent cx="3062126" cy="1216325"/>
            <wp:effectExtent l="0" t="0" r="5080" b="317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43" t="7595" r="2531" b="9997"/>
                    <a:stretch/>
                  </pic:blipFill>
                  <pic:spPr bwMode="auto">
                    <a:xfrm>
                      <a:off x="0" y="0"/>
                      <a:ext cx="3062942" cy="121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46BC9" w14:textId="43D00FC9" w:rsidR="0040525C" w:rsidRPr="00132090" w:rsidRDefault="0040525C" w:rsidP="00652E72">
      <w:pPr>
        <w:pStyle w:val="a8"/>
      </w:pPr>
      <w:bookmarkStart w:id="24" w:name="_Ref536530301"/>
      <w:r w:rsidRPr="00132090">
        <w:t xml:space="preserve">Рисунок </w:t>
      </w:r>
      <w:bookmarkEnd w:id="24"/>
      <w:r w:rsidR="0045539A">
        <w:rPr>
          <w:noProof/>
        </w:rPr>
        <w:t>5</w:t>
      </w:r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52B7E7BE" w14:textId="77777777" w:rsidR="0040525C" w:rsidRPr="00132090" w:rsidRDefault="0040525C" w:rsidP="0040525C">
      <w:pPr>
        <w:pStyle w:val="2"/>
      </w:pPr>
      <w:bookmarkStart w:id="25" w:name="_Toc536467547"/>
      <w:bookmarkStart w:id="26" w:name="_Toc17277004"/>
      <w:bookmarkStart w:id="27" w:name="_Toc39133868"/>
      <w:r w:rsidRPr="00132090">
        <w:t>Элемент «Справочники»</w:t>
      </w:r>
      <w:bookmarkEnd w:id="25"/>
      <w:bookmarkEnd w:id="26"/>
      <w:bookmarkEnd w:id="27"/>
    </w:p>
    <w:p w14:paraId="7442492C" w14:textId="38FDAB1E" w:rsidR="0040525C" w:rsidRPr="00132090" w:rsidRDefault="0040525C" w:rsidP="0040525C">
      <w:pPr>
        <w:pStyle w:val="a0"/>
      </w:pPr>
      <w:r>
        <w:t xml:space="preserve">В СПО </w:t>
      </w:r>
      <w:r w:rsidR="00B43DBA">
        <w:t>содержатся</w:t>
      </w:r>
      <w:r>
        <w:t xml:space="preserve"> следующие </w:t>
      </w:r>
      <w:r w:rsidRPr="00132090">
        <w:t xml:space="preserve">справочники: </w:t>
      </w:r>
    </w:p>
    <w:p w14:paraId="2DFE256E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09EEBDF6" w14:textId="77777777" w:rsidR="0040525C" w:rsidRPr="00132090" w:rsidRDefault="0040525C" w:rsidP="005850C8">
      <w:pPr>
        <w:pStyle w:val="-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26FA4768" w14:textId="77777777" w:rsidR="0040525C" w:rsidRDefault="0040525C" w:rsidP="005850C8">
      <w:pPr>
        <w:pStyle w:val="-"/>
      </w:pPr>
      <w:r>
        <w:t>«</w:t>
      </w:r>
      <w:r w:rsidRPr="00132090">
        <w:t>Справочник подписантов</w:t>
      </w:r>
      <w:r>
        <w:t>»;</w:t>
      </w:r>
    </w:p>
    <w:p w14:paraId="6A922DBB" w14:textId="77777777" w:rsidR="0040525C" w:rsidRDefault="0040525C" w:rsidP="005850C8">
      <w:pPr>
        <w:pStyle w:val="-"/>
      </w:pPr>
      <w:r>
        <w:t>«Справочник ОКПД»;</w:t>
      </w:r>
    </w:p>
    <w:p w14:paraId="04F14DAE" w14:textId="6872E96A" w:rsidR="0040525C" w:rsidRDefault="00DE2C10" w:rsidP="005850C8">
      <w:pPr>
        <w:pStyle w:val="-"/>
      </w:pPr>
      <w:r>
        <w:t>«</w:t>
      </w:r>
      <w:r w:rsidR="0040525C">
        <w:t>Справочник ОКВ</w:t>
      </w:r>
      <w:r>
        <w:t>»</w:t>
      </w:r>
      <w:r w:rsidR="0040525C" w:rsidRPr="00A50322">
        <w:t>;</w:t>
      </w:r>
    </w:p>
    <w:p w14:paraId="383DD185" w14:textId="77777777" w:rsidR="0040525C" w:rsidRPr="00132090" w:rsidRDefault="0040525C" w:rsidP="005850C8">
      <w:pPr>
        <w:pStyle w:val="-"/>
      </w:pPr>
      <w:r>
        <w:t>«Справочник оснований внесения изменений».</w:t>
      </w:r>
    </w:p>
    <w:p w14:paraId="369BB5D5" w14:textId="66DD3383" w:rsidR="0040525C" w:rsidRPr="00132090" w:rsidRDefault="0040525C" w:rsidP="0040525C">
      <w:pPr>
        <w:pStyle w:val="a0"/>
      </w:pPr>
      <w:r>
        <w:lastRenderedPageBreak/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>
        <w:fldChar w:fldCharType="begin"/>
      </w:r>
      <w:r>
        <w:instrText xml:space="preserve"> REF _Ref536530336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>
        <w:fldChar w:fldCharType="end"/>
      </w:r>
      <w:r w:rsidR="0045539A">
        <w:t>6</w:t>
      </w:r>
      <w:r w:rsidRPr="00132090">
        <w:t>).</w:t>
      </w:r>
    </w:p>
    <w:p w14:paraId="7C260A4B" w14:textId="77777777" w:rsidR="0040525C" w:rsidRPr="00931BC8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022F96E1" wp14:editId="76BBD8BB">
            <wp:extent cx="4972050" cy="1470477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8173" cy="14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D734" w14:textId="6A4047F2" w:rsidR="0040525C" w:rsidRPr="00132090" w:rsidRDefault="0040525C" w:rsidP="00652E72">
      <w:pPr>
        <w:pStyle w:val="a8"/>
      </w:pPr>
      <w:bookmarkStart w:id="28" w:name="_Ref536530336"/>
      <w:r w:rsidRPr="00652E72">
        <w:t>Рисунок</w:t>
      </w:r>
      <w:r w:rsidRPr="00132090">
        <w:t xml:space="preserve"> </w:t>
      </w:r>
      <w:bookmarkEnd w:id="28"/>
      <w:r w:rsidR="0045539A">
        <w:rPr>
          <w:noProof/>
        </w:rPr>
        <w:t>6</w:t>
      </w:r>
      <w:r w:rsidRPr="00132090">
        <w:t xml:space="preserve">. </w:t>
      </w:r>
      <w:r w:rsidR="00965DCC">
        <w:t>Выбор справочника</w:t>
      </w:r>
    </w:p>
    <w:p w14:paraId="0FFDDEC1" w14:textId="25DF35D6" w:rsidR="0040525C" w:rsidRPr="00132090" w:rsidRDefault="00652E72" w:rsidP="00EA5760">
      <w:pPr>
        <w:pStyle w:val="3"/>
        <w:ind w:firstLine="766"/>
      </w:pPr>
      <w:bookmarkStart w:id="29" w:name="_Toc536467548"/>
      <w:bookmarkStart w:id="30" w:name="_Toc17277005"/>
      <w:bookmarkStart w:id="31" w:name="_Toc39133869"/>
      <w:r>
        <w:t xml:space="preserve">Работа со справочником </w:t>
      </w:r>
      <w:r w:rsidR="0040525C" w:rsidRPr="00132090">
        <w:t>«Справочник полномочий и реквизитов»</w:t>
      </w:r>
      <w:bookmarkEnd w:id="29"/>
      <w:bookmarkEnd w:id="30"/>
      <w:bookmarkEnd w:id="31"/>
    </w:p>
    <w:p w14:paraId="19574511" w14:textId="643B5C42" w:rsidR="0040525C" w:rsidRDefault="0040525C" w:rsidP="0040525C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</w:t>
      </w:r>
      <w:r w:rsidR="00026F4C">
        <w:t>откроется</w:t>
      </w:r>
      <w:r w:rsidRPr="00132090">
        <w:t xml:space="preserve"> </w:t>
      </w:r>
      <w:r>
        <w:t xml:space="preserve">окно ввода данных пользователя </w:t>
      </w:r>
      <w:r w:rsidRPr="00132090">
        <w:t>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 xml:space="preserve">). </w:t>
      </w:r>
    </w:p>
    <w:p w14:paraId="4401646F" w14:textId="70EA3252" w:rsidR="0040525C" w:rsidRPr="00132090" w:rsidRDefault="0040525C" w:rsidP="0040525C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Pr="0048407D">
        <w:t xml:space="preserve"> </w:t>
      </w:r>
      <w:r w:rsidR="00652E72">
        <w:fldChar w:fldCharType="begin"/>
      </w:r>
      <w:r w:rsidR="00652E72">
        <w:instrText xml:space="preserve"> REF _Ref17726391 \r \h </w:instrText>
      </w:r>
      <w:r w:rsidR="00652E72">
        <w:fldChar w:fldCharType="separate"/>
      </w:r>
      <w:r w:rsidR="00965DCC">
        <w:t>1.1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_Ref17726396 \r \h </w:instrText>
      </w:r>
      <w:r w:rsidR="00652E72">
        <w:fldChar w:fldCharType="separate"/>
      </w:r>
      <w:r w:rsidR="00965DCC">
        <w:t>1.2</w:t>
      </w:r>
      <w:r w:rsidR="00652E72">
        <w:fldChar w:fldCharType="end"/>
      </w:r>
      <w:r w:rsidR="00C241DB">
        <w:t xml:space="preserve">, </w:t>
      </w:r>
      <w:r w:rsidR="00652E72">
        <w:fldChar w:fldCharType="begin"/>
      </w:r>
      <w:r w:rsidR="00652E72">
        <w:instrText xml:space="preserve"> REF _Ref17726400 \r \h </w:instrText>
      </w:r>
      <w:r w:rsidR="00652E72">
        <w:fldChar w:fldCharType="separate"/>
      </w:r>
      <w:r w:rsidR="00965DCC">
        <w:t>1.3</w:t>
      </w:r>
      <w:r w:rsidR="00652E72">
        <w:fldChar w:fldCharType="end"/>
      </w:r>
      <w:r w:rsidR="00652E72">
        <w:t xml:space="preserve"> </w:t>
      </w:r>
      <w:r>
        <w:t>настоящего руководства пользовател</w:t>
      </w:r>
      <w:r w:rsidR="00652E72">
        <w:t>я</w:t>
      </w:r>
      <w:r w:rsidRPr="00132090">
        <w:t>.</w:t>
      </w:r>
    </w:p>
    <w:p w14:paraId="0476C634" w14:textId="77777777" w:rsidR="0040525C" w:rsidRDefault="0040525C" w:rsidP="0040525C">
      <w:pPr>
        <w:pStyle w:val="a0"/>
      </w:pPr>
      <w:r w:rsidRPr="00132090">
        <w:t>Для смены полномочий необходимо</w:t>
      </w:r>
      <w:r>
        <w:t>:</w:t>
      </w:r>
    </w:p>
    <w:p w14:paraId="5B9E5E21" w14:textId="7C065D1E" w:rsidR="0040525C" w:rsidRDefault="0040525C" w:rsidP="005850C8">
      <w:pPr>
        <w:pStyle w:val="-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>» (</w:t>
      </w:r>
      <w:r w:rsidR="00652E72">
        <w:t xml:space="preserve">см. </w:t>
      </w:r>
      <w:r>
        <w:fldChar w:fldCharType="begin"/>
      </w:r>
      <w:r>
        <w:instrText xml:space="preserve"> REF _Ref536530252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Pr="00132090">
        <w:t>)</w:t>
      </w:r>
      <w:r>
        <w:t>;</w:t>
      </w:r>
    </w:p>
    <w:p w14:paraId="658DFC64" w14:textId="77777777" w:rsidR="0040525C" w:rsidRDefault="0040525C" w:rsidP="005850C8">
      <w:pPr>
        <w:pStyle w:val="-"/>
      </w:pPr>
      <w:r>
        <w:t>заполнить все поля, отмеченные красным цветом;</w:t>
      </w:r>
    </w:p>
    <w:p w14:paraId="13187175" w14:textId="7CD73478" w:rsidR="0040525C" w:rsidRDefault="0040525C" w:rsidP="005850C8">
      <w:pPr>
        <w:pStyle w:val="-"/>
      </w:pPr>
      <w:r>
        <w:t>сохранить новые данные</w:t>
      </w:r>
      <w:r w:rsidR="00026F4C">
        <w:t xml:space="preserve"> нажатием на кнопку «Сохранить»</w:t>
      </w:r>
      <w:r>
        <w:t>;</w:t>
      </w:r>
    </w:p>
    <w:p w14:paraId="2BC542E9" w14:textId="2B2A96DA" w:rsidR="0040525C" w:rsidRPr="00132090" w:rsidRDefault="0040525C" w:rsidP="005850C8">
      <w:pPr>
        <w:pStyle w:val="-"/>
      </w:pPr>
      <w:r w:rsidRPr="00132090">
        <w:t xml:space="preserve">перезапустить </w:t>
      </w:r>
      <w:r>
        <w:t>С</w:t>
      </w:r>
      <w:r w:rsidR="0049151D">
        <w:t>ПО</w:t>
      </w:r>
      <w:r w:rsidRPr="00132090">
        <w:t>.</w:t>
      </w:r>
    </w:p>
    <w:p w14:paraId="49A4C155" w14:textId="3536F322" w:rsidR="0040525C" w:rsidRPr="00132090" w:rsidRDefault="00652E72" w:rsidP="00EA5760">
      <w:pPr>
        <w:pStyle w:val="3"/>
        <w:ind w:firstLine="766"/>
      </w:pPr>
      <w:bookmarkStart w:id="32" w:name="_Toc536467549"/>
      <w:bookmarkStart w:id="33" w:name="_Toc17277006"/>
      <w:bookmarkStart w:id="34" w:name="_Toc39133870"/>
      <w:r>
        <w:t xml:space="preserve">Работа со справочником </w:t>
      </w:r>
      <w:r w:rsidR="0040525C" w:rsidRPr="00132090">
        <w:t>«Справочник подписантов»</w:t>
      </w:r>
      <w:bookmarkEnd w:id="32"/>
      <w:bookmarkEnd w:id="33"/>
      <w:bookmarkEnd w:id="34"/>
      <w:r w:rsidR="0040525C" w:rsidRPr="00132090">
        <w:t xml:space="preserve"> </w:t>
      </w:r>
    </w:p>
    <w:p w14:paraId="5099A7CE" w14:textId="240BF96E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</w:t>
      </w:r>
      <w:r w:rsidR="0049151D">
        <w:rPr>
          <w:snapToGrid w:val="0"/>
        </w:rPr>
        <w:t>ПО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652E72">
        <w:rPr>
          <w:snapToGrid w:val="0"/>
        </w:rPr>
        <w:t xml:space="preserve">, которые </w:t>
      </w:r>
      <w:r w:rsidR="00652E72" w:rsidRPr="00132090">
        <w:rPr>
          <w:snapToGrid w:val="0"/>
        </w:rPr>
        <w:t>будут</w:t>
      </w:r>
      <w:r w:rsidR="00652E72">
        <w:rPr>
          <w:snapToGrid w:val="0"/>
        </w:rPr>
        <w:t xml:space="preserve"> использоваться при печати ОПСП</w:t>
      </w:r>
      <w:r>
        <w:rPr>
          <w:snapToGrid w:val="0"/>
        </w:rPr>
        <w:t xml:space="preserve"> </w:t>
      </w:r>
      <w:r w:rsidRPr="00132090">
        <w:rPr>
          <w:snapToGrid w:val="0"/>
        </w:rPr>
        <w:t>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_Ref536530378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rPr>
          <w:noProof/>
        </w:rPr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7</w:t>
      </w:r>
      <w:r w:rsidRPr="00132090">
        <w:rPr>
          <w:snapToGrid w:val="0"/>
        </w:rPr>
        <w:t>).</w:t>
      </w:r>
    </w:p>
    <w:p w14:paraId="48BDBBBA" w14:textId="77777777" w:rsidR="0040525C" w:rsidRPr="005A0C36" w:rsidRDefault="0040525C" w:rsidP="00652E72">
      <w:pPr>
        <w:pStyle w:val="aa"/>
        <w:rPr>
          <w:snapToGrid w:val="0"/>
          <w:lang w:val="ru-RU"/>
        </w:rPr>
      </w:pPr>
      <w:r w:rsidRPr="00652E72">
        <w:rPr>
          <w:lang w:val="ru-RU" w:eastAsia="ru-RU"/>
        </w:rPr>
        <w:lastRenderedPageBreak/>
        <w:drawing>
          <wp:inline distT="0" distB="0" distL="0" distR="0" wp14:anchorId="1F76681B" wp14:editId="1C848E7B">
            <wp:extent cx="5714286" cy="2438095"/>
            <wp:effectExtent l="0" t="0" r="1270" b="63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DF5" w14:textId="35BF04EB" w:rsidR="0040525C" w:rsidRPr="00132090" w:rsidRDefault="0040525C" w:rsidP="00652E72">
      <w:pPr>
        <w:pStyle w:val="a8"/>
        <w:rPr>
          <w:noProof/>
        </w:rPr>
      </w:pPr>
      <w:bookmarkStart w:id="35" w:name="_Ref536530378"/>
      <w:r w:rsidRPr="00132090">
        <w:rPr>
          <w:noProof/>
        </w:rPr>
        <w:t xml:space="preserve">Рисунок </w:t>
      </w:r>
      <w:bookmarkEnd w:id="35"/>
      <w:r w:rsidR="0045539A">
        <w:rPr>
          <w:noProof/>
        </w:rPr>
        <w:t>7</w:t>
      </w:r>
      <w:r w:rsidRPr="00132090">
        <w:rPr>
          <w:noProof/>
        </w:rPr>
        <w:t>. Справочник подписантов</w:t>
      </w:r>
    </w:p>
    <w:p w14:paraId="3A394C3F" w14:textId="53D9B076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 </w:t>
      </w:r>
      <w:r w:rsidR="00026F4C" w:rsidRPr="00132090">
        <w:rPr>
          <w:snapToGrid w:val="0"/>
        </w:rPr>
        <w:t>нажат</w:t>
      </w:r>
      <w:r w:rsidR="00026F4C">
        <w:rPr>
          <w:snapToGrid w:val="0"/>
        </w:rPr>
        <w:t>ием</w:t>
      </w:r>
      <w:r w:rsidRPr="00132090">
        <w:rPr>
          <w:snapToGrid w:val="0"/>
        </w:rPr>
        <w:t xml:space="preserve">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245AC0C7" wp14:editId="48A25FB2">
            <wp:extent cx="243385" cy="247650"/>
            <wp:effectExtent l="0" t="0" r="444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_Ref536530402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965DCC" w:rsidRPr="00132090">
        <w:t xml:space="preserve">Рисунок </w:t>
      </w:r>
      <w:r>
        <w:rPr>
          <w:snapToGrid w:val="0"/>
        </w:rPr>
        <w:fldChar w:fldCharType="end"/>
      </w:r>
      <w:r w:rsidR="0045539A">
        <w:rPr>
          <w:snapToGrid w:val="0"/>
        </w:rPr>
        <w:t>8</w:t>
      </w:r>
      <w:r>
        <w:rPr>
          <w:snapToGrid w:val="0"/>
        </w:rPr>
        <w:t>).</w:t>
      </w:r>
    </w:p>
    <w:p w14:paraId="432EE839" w14:textId="77777777" w:rsidR="0040525C" w:rsidRPr="00132090" w:rsidRDefault="0040525C" w:rsidP="00652E72">
      <w:pPr>
        <w:pStyle w:val="aa"/>
      </w:pPr>
      <w:r>
        <w:rPr>
          <w:lang w:val="ru-RU" w:eastAsia="ru-RU"/>
        </w:rPr>
        <w:drawing>
          <wp:inline distT="0" distB="0" distL="0" distR="0" wp14:anchorId="183DFB7F" wp14:editId="1CE5E3B9">
            <wp:extent cx="5714286" cy="2904762"/>
            <wp:effectExtent l="0" t="0" r="127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BCA7" w14:textId="594D94CE" w:rsidR="0040525C" w:rsidRPr="00132090" w:rsidRDefault="0040525C" w:rsidP="00652E72">
      <w:pPr>
        <w:pStyle w:val="a8"/>
        <w:rPr>
          <w:snapToGrid w:val="0"/>
        </w:rPr>
      </w:pPr>
      <w:bookmarkStart w:id="36" w:name="_Ref536530402"/>
      <w:r w:rsidRPr="00132090">
        <w:t xml:space="preserve">Рисунок </w:t>
      </w:r>
      <w:bookmarkEnd w:id="36"/>
      <w:r w:rsidR="0045539A">
        <w:rPr>
          <w:noProof/>
        </w:rPr>
        <w:t>8</w:t>
      </w:r>
      <w:r w:rsidRPr="00132090">
        <w:t>. Реквизиты Руководителя учреждения (уполномоченного лица)</w:t>
      </w:r>
    </w:p>
    <w:p w14:paraId="1A454CBB" w14:textId="77777777" w:rsidR="0040525C" w:rsidRPr="00132090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6F9D515C" w14:textId="77777777" w:rsidR="0040525C" w:rsidRPr="00132090" w:rsidRDefault="0040525C" w:rsidP="005850C8">
      <w:pPr>
        <w:pStyle w:val="-"/>
      </w:pPr>
      <w:r w:rsidRPr="00132090">
        <w:t>Руководитель учреждения (уполномоченное лицо);</w:t>
      </w:r>
    </w:p>
    <w:p w14:paraId="014735CE" w14:textId="77777777" w:rsidR="0040525C" w:rsidRPr="00132090" w:rsidRDefault="0040525C" w:rsidP="005850C8">
      <w:pPr>
        <w:pStyle w:val="-"/>
      </w:pPr>
      <w:r w:rsidRPr="00132090">
        <w:t>Руководителя планово-финансовой службы;</w:t>
      </w:r>
    </w:p>
    <w:p w14:paraId="23E7CB39" w14:textId="77777777" w:rsidR="0040525C" w:rsidRPr="00132090" w:rsidRDefault="0040525C" w:rsidP="005850C8">
      <w:pPr>
        <w:pStyle w:val="-"/>
      </w:pPr>
      <w:r w:rsidRPr="00132090">
        <w:t>Исполнитель.</w:t>
      </w:r>
    </w:p>
    <w:p w14:paraId="0E6C03B5" w14:textId="4A0F6D4B" w:rsidR="0040525C" w:rsidRPr="00132090" w:rsidRDefault="00E52304" w:rsidP="00652E72">
      <w:pPr>
        <w:pStyle w:val="a0"/>
      </w:pPr>
      <w:r>
        <w:t>Все поля в окне «Справочник Группа подписывающих лиц» заполняются вручную с клавиатуры</w:t>
      </w:r>
      <w:r w:rsidR="0040525C" w:rsidRPr="00132090">
        <w:t xml:space="preserve"> (</w:t>
      </w:r>
      <w:r w:rsidR="0040525C">
        <w:fldChar w:fldCharType="begin"/>
      </w:r>
      <w:r w:rsidR="0040525C">
        <w:instrText xml:space="preserve"> REF _Ref536530421 \h </w:instrText>
      </w:r>
      <w:r w:rsidR="00652E72">
        <w:instrText xml:space="preserve"> \* MERGEFORMAT </w:instrText>
      </w:r>
      <w:r w:rsidR="0040525C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40525C">
        <w:fldChar w:fldCharType="end"/>
      </w:r>
      <w:r w:rsidR="0045539A">
        <w:t>9</w:t>
      </w:r>
      <w:r w:rsidR="0040525C" w:rsidRPr="00132090">
        <w:t>).</w:t>
      </w:r>
    </w:p>
    <w:p w14:paraId="60D6E5FF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lastRenderedPageBreak/>
        <w:drawing>
          <wp:inline distT="0" distB="0" distL="0" distR="0" wp14:anchorId="3A5DE69B" wp14:editId="3F649D34">
            <wp:extent cx="5714286" cy="3714286"/>
            <wp:effectExtent l="0" t="0" r="1270" b="63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426A" w14:textId="6126A0CD" w:rsidR="0040525C" w:rsidRPr="00132090" w:rsidRDefault="0040525C" w:rsidP="00652E72">
      <w:pPr>
        <w:pStyle w:val="a8"/>
        <w:rPr>
          <w:snapToGrid w:val="0"/>
        </w:rPr>
      </w:pPr>
      <w:bookmarkStart w:id="37" w:name="_Ref536530421"/>
      <w:r w:rsidRPr="00652E72">
        <w:t>Рисунок</w:t>
      </w:r>
      <w:r w:rsidRPr="00132090">
        <w:t xml:space="preserve"> </w:t>
      </w:r>
      <w:bookmarkEnd w:id="37"/>
      <w:r w:rsidR="0045539A">
        <w:rPr>
          <w:noProof/>
        </w:rPr>
        <w:t>9</w:t>
      </w:r>
      <w:r w:rsidRPr="00132090">
        <w:t>. Реквизиты Исполнителя</w:t>
      </w:r>
    </w:p>
    <w:p w14:paraId="1BFAA557" w14:textId="5910FDC8" w:rsidR="0040525C" w:rsidRDefault="0040525C" w:rsidP="0040525C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</w:t>
      </w:r>
      <w:r w:rsidR="00652E72">
        <w:rPr>
          <w:snapToGrid w:val="0"/>
        </w:rPr>
        <w:t xml:space="preserve"> </w:t>
      </w:r>
      <w:r w:rsidRPr="00132090">
        <w:rPr>
          <w:snapToGrid w:val="0"/>
        </w:rPr>
        <w:t>необходимо нажать на кнопку «Сохранить»</w:t>
      </w:r>
      <w:r w:rsidR="00026F4C">
        <w:rPr>
          <w:snapToGrid w:val="0"/>
        </w:rPr>
        <w:t xml:space="preserve"> (</w:t>
      </w:r>
      <w:r w:rsidR="00026F4C">
        <w:rPr>
          <w:snapToGrid w:val="0"/>
        </w:rPr>
        <w:fldChar w:fldCharType="begin"/>
      </w:r>
      <w:r w:rsidR="00026F4C">
        <w:rPr>
          <w:snapToGrid w:val="0"/>
        </w:rPr>
        <w:instrText xml:space="preserve"> REF _Ref17729884 \h </w:instrText>
      </w:r>
      <w:r w:rsidR="00026F4C">
        <w:rPr>
          <w:snapToGrid w:val="0"/>
        </w:rPr>
      </w:r>
      <w:r w:rsidR="00026F4C">
        <w:rPr>
          <w:snapToGrid w:val="0"/>
        </w:rP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026F4C">
        <w:rPr>
          <w:snapToGrid w:val="0"/>
        </w:rPr>
        <w:fldChar w:fldCharType="end"/>
      </w:r>
      <w:r w:rsidR="0045539A">
        <w:rPr>
          <w:snapToGrid w:val="0"/>
        </w:rPr>
        <w:t>10</w:t>
      </w:r>
      <w:r w:rsidR="00026F4C">
        <w:rPr>
          <w:snapToGrid w:val="0"/>
        </w:rPr>
        <w:t>)</w:t>
      </w:r>
      <w:r w:rsidRPr="00132090">
        <w:rPr>
          <w:snapToGrid w:val="0"/>
        </w:rPr>
        <w:t>.</w:t>
      </w:r>
    </w:p>
    <w:p w14:paraId="10B3B7E4" w14:textId="0E729E80" w:rsidR="00026F4C" w:rsidRDefault="00026F4C" w:rsidP="00026F4C">
      <w:pPr>
        <w:pStyle w:val="aa"/>
        <w:rPr>
          <w:snapToGrid w:val="0"/>
        </w:rPr>
      </w:pPr>
      <w:r>
        <w:rPr>
          <w:lang w:val="ru-RU" w:eastAsia="ru-RU"/>
        </w:rPr>
        <w:drawing>
          <wp:inline distT="0" distB="0" distL="0" distR="0" wp14:anchorId="5E3757C9" wp14:editId="0C2F9835">
            <wp:extent cx="6038095" cy="3923809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C1B1" w14:textId="76BC7527" w:rsidR="00026F4C" w:rsidRPr="00EA5760" w:rsidRDefault="00026F4C" w:rsidP="00026F4C">
      <w:pPr>
        <w:pStyle w:val="a8"/>
      </w:pPr>
      <w:bookmarkStart w:id="38" w:name="_Ref17729884"/>
      <w:r w:rsidRPr="00652E72">
        <w:t>Рисунок</w:t>
      </w:r>
      <w:bookmarkEnd w:id="38"/>
      <w:r w:rsidR="0045539A">
        <w:t xml:space="preserve"> 10</w:t>
      </w:r>
      <w:r w:rsidRPr="00132090">
        <w:t>.</w:t>
      </w:r>
      <w:r>
        <w:t xml:space="preserve"> </w:t>
      </w:r>
      <w:r w:rsidR="00EA5760">
        <w:t>Сохранение данных справочника «Группа подписывающих лиц»</w:t>
      </w:r>
    </w:p>
    <w:p w14:paraId="79A5C35C" w14:textId="181A2184" w:rsidR="0040525C" w:rsidRPr="00132090" w:rsidRDefault="00652E72" w:rsidP="00EA5760">
      <w:pPr>
        <w:pStyle w:val="3"/>
        <w:ind w:firstLine="766"/>
      </w:pPr>
      <w:bookmarkStart w:id="39" w:name="_Toc536467550"/>
      <w:bookmarkStart w:id="40" w:name="_Toc17277007"/>
      <w:bookmarkStart w:id="41" w:name="_Toc39133871"/>
      <w:r>
        <w:lastRenderedPageBreak/>
        <w:t xml:space="preserve">Работа со справочником </w:t>
      </w:r>
      <w:r w:rsidR="0040525C" w:rsidRPr="00132090">
        <w:t>«Справочник кодов аналитических показателей»</w:t>
      </w:r>
      <w:bookmarkEnd w:id="39"/>
      <w:bookmarkEnd w:id="40"/>
      <w:bookmarkEnd w:id="41"/>
    </w:p>
    <w:p w14:paraId="67448892" w14:textId="51C750E6" w:rsidR="0040525C" w:rsidRPr="00132090" w:rsidRDefault="0040525C" w:rsidP="0040525C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детализаци</w:t>
      </w:r>
      <w:r w:rsidR="00026F4C">
        <w:t>ю</w:t>
      </w:r>
      <w:r w:rsidRPr="00132090">
        <w:t xml:space="preserve">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1074256A" w14:textId="52CC070F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4B383576" w14:textId="3B7C3F5F" w:rsidR="0040525C" w:rsidRPr="00132090" w:rsidRDefault="0040525C" w:rsidP="005850C8">
      <w:pPr>
        <w:pStyle w:val="-"/>
      </w:pPr>
      <w:r w:rsidRPr="00132090">
        <w:t xml:space="preserve">выбрать </w:t>
      </w:r>
      <w:r w:rsidR="00652E72">
        <w:t xml:space="preserve">пункт </w:t>
      </w:r>
      <w:r w:rsidR="00652E72" w:rsidRPr="00652E72">
        <w:rPr>
          <w:i/>
        </w:rPr>
        <w:t>[</w:t>
      </w:r>
      <w:r w:rsidRPr="00652E72">
        <w:rPr>
          <w:i/>
        </w:rPr>
        <w:t>Справочник кодов аналитического показателя</w:t>
      </w:r>
      <w:r w:rsidR="00652E72" w:rsidRPr="00652E72">
        <w:rPr>
          <w:i/>
        </w:rPr>
        <w:t>]</w:t>
      </w:r>
      <w:r w:rsidRPr="00132090">
        <w:t>;</w:t>
      </w:r>
    </w:p>
    <w:p w14:paraId="4667C356" w14:textId="0BFE873B" w:rsidR="0040525C" w:rsidRPr="00132090" w:rsidRDefault="0040525C" w:rsidP="005850C8">
      <w:pPr>
        <w:pStyle w:val="-"/>
      </w:pPr>
      <w:r w:rsidRPr="00132090">
        <w:t>в открывшимс</w:t>
      </w:r>
      <w:r w:rsidR="00DE2C10">
        <w:t>я окне вызвать контекстное меню</w:t>
      </w:r>
      <w:r>
        <w:t xml:space="preserve"> нажа</w:t>
      </w:r>
      <w:r w:rsidR="00026F4C">
        <w:t>тием</w:t>
      </w:r>
      <w:r>
        <w:t xml:space="preserve"> правой </w:t>
      </w:r>
      <w:r w:rsidR="00026F4C">
        <w:t>кнопкой</w:t>
      </w:r>
      <w:r>
        <w:t xml:space="preserve"> мыши по пустому полю</w:t>
      </w:r>
      <w:r w:rsidRPr="00132090">
        <w:t>;</w:t>
      </w:r>
    </w:p>
    <w:p w14:paraId="15BDA16C" w14:textId="320A9743" w:rsidR="0040525C" w:rsidRPr="00132090" w:rsidRDefault="00652E72" w:rsidP="005850C8">
      <w:pPr>
        <w:pStyle w:val="-"/>
      </w:pPr>
      <w:r w:rsidRPr="00652E72">
        <w:t>одним н</w:t>
      </w:r>
      <w:r>
        <w:t xml:space="preserve">ажатием левой кнопкой мыши </w:t>
      </w:r>
      <w:r w:rsidR="0040525C" w:rsidRPr="00132090">
        <w:t xml:space="preserve">выбрать </w:t>
      </w:r>
      <w:r w:rsidR="0040525C">
        <w:t xml:space="preserve">пункт </w:t>
      </w:r>
      <w:r w:rsidR="0040525C" w:rsidRPr="00652E72">
        <w:rPr>
          <w:i/>
        </w:rPr>
        <w:t>[Добавить новый элемент/Аналитический показатель]</w:t>
      </w:r>
      <w:r w:rsidR="0040525C" w:rsidRPr="00132090">
        <w:t>;</w:t>
      </w:r>
    </w:p>
    <w:p w14:paraId="26E66448" w14:textId="643CC49B" w:rsidR="0040525C" w:rsidRDefault="0040525C" w:rsidP="005850C8">
      <w:pPr>
        <w:pStyle w:val="-"/>
      </w:pPr>
      <w:r w:rsidRPr="00132090">
        <w:t>заполнить все поля</w:t>
      </w:r>
      <w:r w:rsidR="00652E72">
        <w:t xml:space="preserve"> в окне «Аналитический показатель»</w:t>
      </w:r>
      <w:r w:rsidRPr="00132090">
        <w:t xml:space="preserve"> (</w:t>
      </w:r>
      <w:r>
        <w:fldChar w:fldCharType="begin"/>
      </w:r>
      <w:r>
        <w:instrText xml:space="preserve"> REF _Ref536530471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1</w:t>
      </w:r>
      <w:r w:rsidRPr="00132090">
        <w:t>);</w:t>
      </w:r>
    </w:p>
    <w:p w14:paraId="4ADBDF4D" w14:textId="77777777" w:rsidR="00652E72" w:rsidRPr="00132090" w:rsidRDefault="00652E72" w:rsidP="00652E72">
      <w:pPr>
        <w:pStyle w:val="aa"/>
      </w:pPr>
      <w:r>
        <w:rPr>
          <w:lang w:val="ru-RU" w:eastAsia="ru-RU"/>
        </w:rPr>
        <w:drawing>
          <wp:inline distT="0" distB="0" distL="0" distR="0" wp14:anchorId="0FBF4B8E" wp14:editId="38C22D79">
            <wp:extent cx="5714286" cy="3266667"/>
            <wp:effectExtent l="0" t="0" r="127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92B" w14:textId="1F89C03A" w:rsidR="00652E72" w:rsidRPr="00132090" w:rsidRDefault="00652E72" w:rsidP="00652E72">
      <w:pPr>
        <w:pStyle w:val="a8"/>
      </w:pPr>
      <w:bookmarkStart w:id="42" w:name="_Ref53653047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2"/>
      <w:r w:rsidR="0045539A">
        <w:rPr>
          <w:noProof/>
        </w:rPr>
        <w:t>1</w:t>
      </w:r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6FA1F2E6" w14:textId="585895FB" w:rsidR="0040525C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="00026F4C">
        <w:t xml:space="preserve"> (</w:t>
      </w:r>
      <w:r w:rsidR="00026F4C">
        <w:fldChar w:fldCharType="begin"/>
      </w:r>
      <w:r w:rsidR="00026F4C">
        <w:instrText xml:space="preserve"> REF _Ref17729997 \h </w:instrText>
      </w:r>
      <w:r w:rsidR="00026F4C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 w:rsidR="00026F4C">
        <w:fldChar w:fldCharType="end"/>
      </w:r>
      <w:r w:rsidR="0045539A">
        <w:t>2</w:t>
      </w:r>
      <w:r w:rsidR="00026F4C">
        <w:t>)</w:t>
      </w:r>
      <w:r w:rsidRPr="00132090">
        <w:t>.</w:t>
      </w:r>
    </w:p>
    <w:p w14:paraId="3D62634C" w14:textId="661B7A6C" w:rsidR="00026F4C" w:rsidRDefault="00026F4C" w:rsidP="00026F4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7346125" wp14:editId="18176220">
            <wp:extent cx="6120130" cy="347408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115E" w14:textId="6C527C0C" w:rsidR="00026F4C" w:rsidRPr="00026F4C" w:rsidRDefault="00026F4C" w:rsidP="00026F4C">
      <w:pPr>
        <w:pStyle w:val="a8"/>
      </w:pPr>
      <w:bookmarkStart w:id="43" w:name="_Ref1772999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3"/>
      <w:r w:rsidR="0045539A">
        <w:rPr>
          <w:noProof/>
        </w:rPr>
        <w:t>2</w:t>
      </w:r>
      <w:r w:rsidRPr="00132090">
        <w:t>.</w:t>
      </w:r>
      <w:r>
        <w:t xml:space="preserve"> </w:t>
      </w:r>
      <w:r w:rsidR="00EA5760">
        <w:t>Сохранение данных справочника «Аналитический показатель»</w:t>
      </w:r>
    </w:p>
    <w:p w14:paraId="0903BD8A" w14:textId="77777777" w:rsidR="0040525C" w:rsidRPr="00132090" w:rsidRDefault="0040525C" w:rsidP="0040525C">
      <w:pPr>
        <w:pStyle w:val="a0"/>
      </w:pPr>
      <w:r w:rsidRPr="00132090">
        <w:t>Справочник может быть заполнен с детализацией КОСГУ до 6 знака.</w:t>
      </w:r>
    </w:p>
    <w:p w14:paraId="6F8AFD92" w14:textId="3D848757" w:rsidR="0040525C" w:rsidRPr="00132090" w:rsidRDefault="00652E72" w:rsidP="00EA5760">
      <w:pPr>
        <w:pStyle w:val="3"/>
        <w:ind w:firstLine="766"/>
      </w:pPr>
      <w:bookmarkStart w:id="44" w:name="_Toc536467551"/>
      <w:bookmarkStart w:id="45" w:name="_Toc17277008"/>
      <w:bookmarkStart w:id="46" w:name="_Toc39133872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ОКПД</w:t>
      </w:r>
      <w:r w:rsidR="0040525C" w:rsidRPr="00132090">
        <w:t>»</w:t>
      </w:r>
      <w:bookmarkEnd w:id="44"/>
      <w:bookmarkEnd w:id="45"/>
      <w:bookmarkEnd w:id="46"/>
    </w:p>
    <w:p w14:paraId="422EAAD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2FA198CE" w14:textId="656FE369" w:rsidR="00026F4C" w:rsidRDefault="00026F4C" w:rsidP="005850C8">
      <w:pPr>
        <w:pStyle w:val="-"/>
      </w:pPr>
      <w:r>
        <w:t xml:space="preserve">в строке меню выбрать пункт </w:t>
      </w:r>
      <w:r w:rsidRPr="00652E72">
        <w:rPr>
          <w:i/>
        </w:rPr>
        <w:t>[Справочники]</w:t>
      </w:r>
      <w:r>
        <w:t>;</w:t>
      </w:r>
    </w:p>
    <w:p w14:paraId="135D1463" w14:textId="77777777" w:rsidR="0040525C" w:rsidRPr="00132090" w:rsidRDefault="0040525C" w:rsidP="005850C8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74E3CD5D" w14:textId="77777777" w:rsidR="0040525C" w:rsidRPr="00132090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24A59DA" w14:textId="13799358" w:rsidR="0040525C" w:rsidRPr="00132090" w:rsidRDefault="0040525C" w:rsidP="005850C8">
      <w:pPr>
        <w:pStyle w:val="-"/>
      </w:pPr>
      <w:r w:rsidRPr="00132090">
        <w:t>нажать</w:t>
      </w:r>
      <w:r w:rsidR="00652E72">
        <w:t xml:space="preserve"> на</w:t>
      </w:r>
      <w:r w:rsidRPr="00132090">
        <w:t xml:space="preserve"> кнопку «Сохранить»</w:t>
      </w:r>
      <w:r w:rsidRPr="0048407D">
        <w:t xml:space="preserve"> </w:t>
      </w:r>
      <w:r w:rsidRPr="00132090">
        <w:t>(</w:t>
      </w:r>
      <w:r>
        <w:fldChar w:fldCharType="begin"/>
      </w:r>
      <w:r>
        <w:instrText xml:space="preserve"> REF _Ref536530512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3</w:t>
      </w:r>
      <w:r w:rsidRPr="00132090">
        <w:t>).</w:t>
      </w:r>
    </w:p>
    <w:p w14:paraId="5965DDC8" w14:textId="6024E747" w:rsidR="0040525C" w:rsidRPr="00132090" w:rsidRDefault="00026F4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C97706" wp14:editId="394A6052">
            <wp:extent cx="5970904" cy="34686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909" cy="34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167A" w14:textId="06A84CC4" w:rsidR="0040525C" w:rsidRDefault="0040525C" w:rsidP="00652E72">
      <w:pPr>
        <w:pStyle w:val="a8"/>
      </w:pPr>
      <w:bookmarkStart w:id="47" w:name="_Ref53653051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47"/>
      <w:r w:rsidR="0045539A">
        <w:rPr>
          <w:noProof/>
        </w:rPr>
        <w:t>3</w:t>
      </w:r>
      <w:r w:rsidRPr="00132090">
        <w:t xml:space="preserve">. </w:t>
      </w:r>
      <w:r w:rsidR="00001B47">
        <w:t>Сохранение данных справочника «Справочник ОКПД»</w:t>
      </w:r>
    </w:p>
    <w:p w14:paraId="1C3D117A" w14:textId="2048EBE6" w:rsidR="0040525C" w:rsidRPr="00132090" w:rsidRDefault="00652E72" w:rsidP="0060207F">
      <w:pPr>
        <w:pStyle w:val="3"/>
        <w:ind w:left="709" w:firstLine="0"/>
      </w:pPr>
      <w:bookmarkStart w:id="48" w:name="_Toc17277009"/>
      <w:bookmarkStart w:id="49" w:name="_Toc39133873"/>
      <w:r>
        <w:t xml:space="preserve">Работа со справочником </w:t>
      </w:r>
      <w:r w:rsidR="0040525C" w:rsidRPr="00132090">
        <w:t xml:space="preserve">«Справочник </w:t>
      </w:r>
      <w:r w:rsidR="0040525C">
        <w:t>ОКВ</w:t>
      </w:r>
      <w:r w:rsidR="0040525C" w:rsidRPr="00132090">
        <w:t>»</w:t>
      </w:r>
      <w:bookmarkEnd w:id="48"/>
      <w:bookmarkEnd w:id="49"/>
    </w:p>
    <w:p w14:paraId="6DD42FE9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003EFF80" w14:textId="2A8ED258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0BDC7CBD" w14:textId="0AE3DBFA" w:rsidR="0040525C" w:rsidRDefault="00652E72" w:rsidP="005850C8">
      <w:pPr>
        <w:pStyle w:val="-"/>
      </w:pPr>
      <w:r>
        <w:t xml:space="preserve">одним нажатием левой кнопкой мыши </w:t>
      </w:r>
      <w:r w:rsidR="0040525C"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ОКВ</w:t>
      </w:r>
      <w:r>
        <w:t>».</w:t>
      </w:r>
    </w:p>
    <w:p w14:paraId="2A6A1592" w14:textId="69045C3B" w:rsidR="0040525C" w:rsidRDefault="0040525C" w:rsidP="00652E72">
      <w:pPr>
        <w:pStyle w:val="a0"/>
      </w:pPr>
      <w:r w:rsidRPr="00132090">
        <w:t xml:space="preserve">Для </w:t>
      </w:r>
      <w:r w:rsidR="00E52304">
        <w:t xml:space="preserve">закрытия </w:t>
      </w:r>
      <w:r>
        <w:t>справочника необходимо нажать на кнопку «</w:t>
      </w:r>
      <w:r w:rsidR="00E52304">
        <w:t>Закрыть</w:t>
      </w:r>
      <w:r>
        <w:t>» (</w:t>
      </w:r>
      <w:r>
        <w:fldChar w:fldCharType="begin"/>
      </w:r>
      <w:r>
        <w:instrText xml:space="preserve"> REF _Ref6561850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4</w:t>
      </w:r>
      <w:r w:rsidR="00652E72">
        <w:t>).</w:t>
      </w:r>
    </w:p>
    <w:p w14:paraId="42CA3960" w14:textId="332E0CE6" w:rsidR="0040525C" w:rsidRDefault="00E52304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8B1945F" wp14:editId="676D83E9">
            <wp:extent cx="6120130" cy="3587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E3F6" w14:textId="7DA1E084" w:rsidR="0040525C" w:rsidRDefault="0040525C" w:rsidP="00652E72">
      <w:pPr>
        <w:pStyle w:val="a8"/>
      </w:pPr>
      <w:bookmarkStart w:id="50" w:name="_Ref6561850"/>
      <w:bookmarkStart w:id="51" w:name="_Ref6561791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0"/>
      <w:r w:rsidR="0045539A">
        <w:rPr>
          <w:noProof/>
        </w:rPr>
        <w:t>4</w:t>
      </w:r>
      <w:r w:rsidRPr="00132090">
        <w:t xml:space="preserve">. </w:t>
      </w:r>
      <w:bookmarkEnd w:id="51"/>
      <w:r w:rsidR="00001B47">
        <w:t>Закрытие окна «Справочник ОКВ»</w:t>
      </w:r>
    </w:p>
    <w:p w14:paraId="40C152D9" w14:textId="288EA17C" w:rsidR="0040525C" w:rsidRPr="00132090" w:rsidRDefault="00652E72" w:rsidP="0040525C">
      <w:pPr>
        <w:pStyle w:val="3"/>
      </w:pPr>
      <w:bookmarkStart w:id="52" w:name="_Toc39133874"/>
      <w:r>
        <w:t>Работа со справочником</w:t>
      </w:r>
      <w:r w:rsidR="0040525C" w:rsidRPr="00931BC8" w:rsidDel="00931BC8">
        <w:t xml:space="preserve"> </w:t>
      </w:r>
      <w:bookmarkStart w:id="53" w:name="_Toc536467552"/>
      <w:bookmarkStart w:id="54" w:name="_Toc17277010"/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</w:t>
      </w:r>
      <w:bookmarkEnd w:id="52"/>
      <w:bookmarkEnd w:id="53"/>
      <w:bookmarkEnd w:id="54"/>
    </w:p>
    <w:p w14:paraId="539419AF" w14:textId="77777777" w:rsidR="0040525C" w:rsidRPr="00132090" w:rsidRDefault="0040525C" w:rsidP="0040525C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необходимо:</w:t>
      </w:r>
    </w:p>
    <w:p w14:paraId="73AA3A05" w14:textId="597CA7D2" w:rsidR="0040525C" w:rsidRDefault="00652E72" w:rsidP="005850C8">
      <w:pPr>
        <w:pStyle w:val="-"/>
      </w:pPr>
      <w:r>
        <w:t>в</w:t>
      </w:r>
      <w:r w:rsidR="0040525C">
        <w:t xml:space="preserve"> строке меню выбрать </w:t>
      </w:r>
      <w:r>
        <w:t xml:space="preserve">пункт </w:t>
      </w:r>
      <w:r w:rsidRPr="00652E72">
        <w:rPr>
          <w:i/>
        </w:rPr>
        <w:t>[</w:t>
      </w:r>
      <w:r w:rsidR="0040525C" w:rsidRPr="00652E72">
        <w:rPr>
          <w:i/>
        </w:rPr>
        <w:t>Справочники</w:t>
      </w:r>
      <w:r w:rsidRPr="00652E72">
        <w:rPr>
          <w:i/>
        </w:rPr>
        <w:t>]</w:t>
      </w:r>
      <w:r>
        <w:t>;</w:t>
      </w:r>
    </w:p>
    <w:p w14:paraId="6480BDC9" w14:textId="2965C198" w:rsidR="0040525C" w:rsidRPr="00132090" w:rsidRDefault="00652E72" w:rsidP="005850C8">
      <w:pPr>
        <w:pStyle w:val="-"/>
      </w:pPr>
      <w:r>
        <w:t xml:space="preserve">одним нажатием левой кнопкой мыши </w:t>
      </w:r>
      <w:r w:rsidRPr="00132090">
        <w:t xml:space="preserve">выбрать </w:t>
      </w:r>
      <w:r>
        <w:t xml:space="preserve">справочник </w:t>
      </w:r>
      <w:r w:rsidR="0040525C" w:rsidRPr="00132090">
        <w:t>«</w:t>
      </w:r>
      <w:r w:rsidR="0040525C">
        <w:t>Справочник оснований внесения изменений</w:t>
      </w:r>
      <w:r w:rsidR="0040525C" w:rsidRPr="00132090">
        <w:t>»;</w:t>
      </w:r>
    </w:p>
    <w:p w14:paraId="39FDBE7B" w14:textId="77777777" w:rsidR="0040525C" w:rsidRDefault="0040525C" w:rsidP="005850C8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7A18E716" w14:textId="286630E7" w:rsidR="00E52304" w:rsidRPr="00132090" w:rsidRDefault="00E52304" w:rsidP="005850C8">
      <w:pPr>
        <w:pStyle w:val="-"/>
      </w:pPr>
      <w:r>
        <w:t>внести необходимые изменения;</w:t>
      </w:r>
    </w:p>
    <w:p w14:paraId="56815531" w14:textId="183BAE44" w:rsidR="0040525C" w:rsidRPr="00132090" w:rsidRDefault="0040525C" w:rsidP="005850C8">
      <w:pPr>
        <w:pStyle w:val="-"/>
      </w:pPr>
      <w:r w:rsidRPr="00132090">
        <w:t xml:space="preserve">нажать </w:t>
      </w:r>
      <w:r w:rsidR="00652E72">
        <w:t xml:space="preserve">на </w:t>
      </w:r>
      <w:r w:rsidRPr="00132090">
        <w:t>кнопку «Сохранить»</w:t>
      </w:r>
      <w:r>
        <w:t xml:space="preserve"> или «</w:t>
      </w:r>
      <w:r w:rsidR="00652E72">
        <w:t>О</w:t>
      </w:r>
      <w:r>
        <w:t xml:space="preserve">тмена» </w:t>
      </w:r>
      <w:r w:rsidRPr="00132090">
        <w:t>(</w:t>
      </w:r>
      <w:r>
        <w:fldChar w:fldCharType="begin"/>
      </w:r>
      <w:r>
        <w:instrText xml:space="preserve"> REF _Ref536530528 \h </w:instrText>
      </w:r>
      <w:r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1</w:t>
      </w:r>
      <w:r>
        <w:fldChar w:fldCharType="end"/>
      </w:r>
      <w:r w:rsidR="0045539A">
        <w:t>5</w:t>
      </w:r>
      <w:r w:rsidRPr="00132090">
        <w:t>).</w:t>
      </w:r>
    </w:p>
    <w:p w14:paraId="42C8F25B" w14:textId="77777777" w:rsidR="0040525C" w:rsidRPr="00EC0CA3" w:rsidRDefault="0040525C" w:rsidP="00652E72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309F99" wp14:editId="66678FD0">
            <wp:extent cx="6120130" cy="392620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644" w14:textId="43096BCD" w:rsidR="0040525C" w:rsidRDefault="0040525C" w:rsidP="00652E72">
      <w:pPr>
        <w:pStyle w:val="a8"/>
      </w:pPr>
      <w:bookmarkStart w:id="55" w:name="_Ref5365305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5"/>
      <w:r w:rsidR="0045539A">
        <w:rPr>
          <w:noProof/>
        </w:rPr>
        <w:t>5</w:t>
      </w:r>
      <w:r w:rsidRPr="00132090">
        <w:t xml:space="preserve">. </w:t>
      </w:r>
      <w:r w:rsidRPr="00652E72"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61D7CF1" w14:textId="77777777" w:rsidR="00904097" w:rsidRPr="00132090" w:rsidRDefault="00904097" w:rsidP="00904097">
      <w:pPr>
        <w:pStyle w:val="3"/>
        <w:tabs>
          <w:tab w:val="clear" w:pos="1418"/>
        </w:tabs>
        <w:ind w:left="709" w:right="170" w:firstLine="0"/>
      </w:pPr>
      <w:bookmarkStart w:id="56" w:name="_Toc39133875"/>
      <w:r w:rsidRPr="00132090">
        <w:t>«</w:t>
      </w:r>
      <w:r>
        <w:t>Справочник курса доллара США</w:t>
      </w:r>
      <w:r w:rsidRPr="00132090">
        <w:t>»</w:t>
      </w:r>
      <w:bookmarkEnd w:id="56"/>
      <w:r w:rsidRPr="009E36F8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144F2137" w14:textId="2788494B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DE2C10">
        <w:t>.</w:t>
      </w:r>
    </w:p>
    <w:p w14:paraId="3AB9F187" w14:textId="5E69EB4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курса доллара США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_Ref27731053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6</w:t>
      </w:r>
      <w:r w:rsidRPr="00132090">
        <w:t>).</w:t>
      </w:r>
    </w:p>
    <w:p w14:paraId="126F1D42" w14:textId="008420CB" w:rsidR="00904097" w:rsidRPr="00885E9C" w:rsidRDefault="00FA6C28" w:rsidP="00DE2C10">
      <w:pPr>
        <w:pStyle w:val="aa"/>
      </w:pPr>
      <w:r>
        <w:rPr>
          <w:lang w:val="ru-RU" w:eastAsia="ru-RU"/>
        </w:rPr>
        <w:drawing>
          <wp:inline distT="0" distB="0" distL="0" distR="0" wp14:anchorId="67EABDF2" wp14:editId="3385E194">
            <wp:extent cx="317182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2433" w14:textId="47DEBBEA" w:rsidR="00904097" w:rsidRPr="00132090" w:rsidRDefault="00904097" w:rsidP="00904097">
      <w:pPr>
        <w:pStyle w:val="a8"/>
      </w:pPr>
      <w:bookmarkStart w:id="57" w:name="_Ref27731053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7"/>
      <w:r w:rsidR="0045539A">
        <w:rPr>
          <w:noProof/>
        </w:rPr>
        <w:t>6</w:t>
      </w:r>
      <w:r>
        <w:t>. Диалоговое окно просмотра</w:t>
      </w:r>
      <w:r w:rsidRPr="00132090">
        <w:t xml:space="preserve"> </w:t>
      </w:r>
      <w:r>
        <w:t>справочника курса доллара США</w:t>
      </w:r>
    </w:p>
    <w:p w14:paraId="71F38D58" w14:textId="77777777" w:rsidR="00904097" w:rsidRPr="00132090" w:rsidRDefault="00904097" w:rsidP="00001B47">
      <w:pPr>
        <w:pStyle w:val="3"/>
        <w:numPr>
          <w:ilvl w:val="2"/>
          <w:numId w:val="7"/>
        </w:numPr>
        <w:tabs>
          <w:tab w:val="clear" w:pos="1418"/>
        </w:tabs>
        <w:ind w:left="0" w:right="170" w:firstLine="709"/>
      </w:pPr>
      <w:bookmarkStart w:id="58" w:name="_Toc39133876"/>
      <w:r w:rsidRPr="00132090">
        <w:lastRenderedPageBreak/>
        <w:t>«</w:t>
      </w:r>
      <w:r>
        <w:t>Справочник видов изменений</w:t>
      </w:r>
      <w:r w:rsidRPr="00132090">
        <w:t>»</w:t>
      </w:r>
      <w:bookmarkEnd w:id="58"/>
      <w:r w:rsidRPr="009661A9">
        <w:rPr>
          <w:rStyle w:val="aff"/>
          <w:rFonts w:ascii="Calibri" w:eastAsia="Calibri" w:hAnsi="Calibri"/>
          <w:b w:val="0"/>
          <w:snapToGrid/>
        </w:rPr>
        <w:t xml:space="preserve"> </w:t>
      </w:r>
    </w:p>
    <w:p w14:paraId="27825A7D" w14:textId="6013A12C" w:rsidR="00904097" w:rsidRDefault="00904097" w:rsidP="00904097">
      <w:pPr>
        <w:pStyle w:val="a0"/>
      </w:pPr>
      <w:r>
        <w:t>Актуализация справочника происходит после обновления СПО</w:t>
      </w:r>
      <w:r w:rsidR="000D188D">
        <w:t>.</w:t>
      </w:r>
    </w:p>
    <w:p w14:paraId="4ED62814" w14:textId="7B1BCD2F" w:rsidR="00904097" w:rsidRPr="00132090" w:rsidRDefault="00904097" w:rsidP="00DE2C10">
      <w:pPr>
        <w:pStyle w:val="a0"/>
      </w:pPr>
      <w:r w:rsidRPr="00132090">
        <w:t xml:space="preserve">Для </w:t>
      </w:r>
      <w:r>
        <w:t>просмотра</w:t>
      </w:r>
      <w:r w:rsidRPr="00132090">
        <w:t xml:space="preserve"> справочника необходимо</w:t>
      </w:r>
      <w:r w:rsidRPr="002B538C">
        <w:t xml:space="preserve"> </w:t>
      </w:r>
      <w:r w:rsidRPr="00132090">
        <w:t>выбрать «</w:t>
      </w:r>
      <w:r>
        <w:t>Справочник видов изменений</w:t>
      </w:r>
      <w:r w:rsidRPr="00132090">
        <w:t>»</w:t>
      </w:r>
      <w:r>
        <w:t xml:space="preserve"> в пункте «Справочники», для закрытия справочника необходимо нажать кнопку «ОК» </w:t>
      </w:r>
      <w:r w:rsidRPr="00132090">
        <w:t>(</w:t>
      </w:r>
      <w:r w:rsidR="00270582">
        <w:fldChar w:fldCharType="begin"/>
      </w:r>
      <w:r w:rsidR="00270582">
        <w:instrText xml:space="preserve"> REF _Ref27731067 \h </w:instrText>
      </w:r>
      <w:r w:rsidR="00270582">
        <w:fldChar w:fldCharType="separate"/>
      </w:r>
      <w:r w:rsidR="00965DCC">
        <w:t>Рисунок </w:t>
      </w:r>
      <w:r w:rsidR="00965DCC">
        <w:rPr>
          <w:noProof/>
        </w:rPr>
        <w:t>1</w:t>
      </w:r>
      <w:r w:rsidR="00270582">
        <w:fldChar w:fldCharType="end"/>
      </w:r>
      <w:r w:rsidR="0045539A">
        <w:t>7</w:t>
      </w:r>
      <w:r w:rsidRPr="00132090">
        <w:t>).</w:t>
      </w:r>
    </w:p>
    <w:p w14:paraId="2500AB9C" w14:textId="77777777" w:rsidR="00904097" w:rsidRPr="00885E9C" w:rsidRDefault="00904097" w:rsidP="00DE2C10">
      <w:pPr>
        <w:pStyle w:val="aa"/>
      </w:pPr>
      <w:r>
        <w:rPr>
          <w:lang w:val="ru-RU" w:eastAsia="ru-RU"/>
        </w:rPr>
        <w:drawing>
          <wp:inline distT="0" distB="0" distL="0" distR="0" wp14:anchorId="19C2FBB6" wp14:editId="683F394D">
            <wp:extent cx="6120130" cy="360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4B80" w14:textId="09A4F235" w:rsidR="00904097" w:rsidRPr="00132090" w:rsidRDefault="00904097" w:rsidP="00904097">
      <w:pPr>
        <w:pStyle w:val="a8"/>
      </w:pPr>
      <w:bookmarkStart w:id="59" w:name="_Ref27731067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59"/>
      <w:r w:rsidR="0045539A">
        <w:rPr>
          <w:noProof/>
        </w:rPr>
        <w:t>7</w:t>
      </w:r>
      <w:r>
        <w:t>. Диалоговое окно просмотра</w:t>
      </w:r>
      <w:r w:rsidRPr="00132090">
        <w:t xml:space="preserve"> </w:t>
      </w:r>
      <w:r>
        <w:t>справочника видов изменений</w:t>
      </w:r>
    </w:p>
    <w:p w14:paraId="382833F0" w14:textId="77777777" w:rsidR="0040525C" w:rsidRPr="00132090" w:rsidRDefault="0040525C" w:rsidP="0040525C">
      <w:pPr>
        <w:pStyle w:val="2"/>
      </w:pPr>
      <w:bookmarkStart w:id="60" w:name="_Toc536467553"/>
      <w:bookmarkStart w:id="61" w:name="_Toc17277011"/>
      <w:bookmarkStart w:id="62" w:name="_Toc39133877"/>
      <w:r w:rsidRPr="00132090">
        <w:t>Настройка реквизитов печати</w:t>
      </w:r>
      <w:bookmarkEnd w:id="60"/>
      <w:bookmarkEnd w:id="61"/>
      <w:bookmarkEnd w:id="62"/>
    </w:p>
    <w:p w14:paraId="0C156115" w14:textId="63338B68" w:rsidR="0040525C" w:rsidRPr="00132090" w:rsidRDefault="0040525C" w:rsidP="0040525C">
      <w:pPr>
        <w:pStyle w:val="a0"/>
      </w:pPr>
      <w:r w:rsidRPr="00132090">
        <w:t>Для корректного вывода на печать реквизитов согласующих и утверждающих лиц бюджетной сметы необход</w:t>
      </w:r>
      <w:r w:rsidR="00652E72">
        <w:t>имо настроить реквизиты печати.</w:t>
      </w:r>
      <w:r w:rsidR="00E52304">
        <w:t xml:space="preserve"> </w:t>
      </w: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(</w:t>
      </w:r>
      <w:r>
        <w:fldChar w:fldCharType="begin"/>
      </w:r>
      <w:r>
        <w:instrText xml:space="preserve"> REF _Ref536530580 \h </w:instrText>
      </w:r>
      <w:r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965DCC">
        <w:rPr>
          <w:noProof/>
        </w:rPr>
        <w:t>1</w:t>
      </w:r>
      <w:r>
        <w:fldChar w:fldCharType="end"/>
      </w:r>
      <w:r w:rsidR="0045539A">
        <w:t>8</w:t>
      </w:r>
      <w:r w:rsidRPr="00132090">
        <w:t>).</w:t>
      </w:r>
    </w:p>
    <w:p w14:paraId="2B3A16B5" w14:textId="77777777" w:rsidR="0040525C" w:rsidRPr="00132090" w:rsidRDefault="0040525C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2E051999" wp14:editId="14B3BFCD">
            <wp:extent cx="5123809" cy="457143"/>
            <wp:effectExtent l="0" t="0" r="127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DA71" w14:textId="682F78FC" w:rsidR="0040525C" w:rsidRPr="00132090" w:rsidRDefault="0040525C" w:rsidP="00652E72">
      <w:pPr>
        <w:pStyle w:val="a8"/>
      </w:pPr>
      <w:bookmarkStart w:id="63" w:name="_Ref536530580"/>
      <w:r w:rsidRPr="00652E72">
        <w:t>Рисунок</w:t>
      </w:r>
      <w:r w:rsidRPr="00132090">
        <w:t xml:space="preserve">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3"/>
      <w:r w:rsidR="0045539A">
        <w:rPr>
          <w:noProof/>
        </w:rPr>
        <w:t>8</w:t>
      </w:r>
      <w:r w:rsidRPr="00132090">
        <w:t xml:space="preserve">. </w:t>
      </w:r>
      <w:r w:rsidR="00001B47" w:rsidRPr="00001B47">
        <w:t>Настройка реквизитов для печати</w:t>
      </w:r>
    </w:p>
    <w:p w14:paraId="201A2633" w14:textId="0A6437FD" w:rsidR="0040525C" w:rsidRPr="00132090" w:rsidRDefault="00652E72" w:rsidP="0040525C">
      <w:pPr>
        <w:pStyle w:val="a0"/>
      </w:pPr>
      <w:r>
        <w:t>В</w:t>
      </w:r>
      <w:r w:rsidRPr="00132090">
        <w:t xml:space="preserve"> открывш</w:t>
      </w:r>
      <w:r>
        <w:t>е</w:t>
      </w:r>
      <w:r w:rsidRPr="00132090">
        <w:t xml:space="preserve">мся окне </w:t>
      </w:r>
      <w:r>
        <w:t>н</w:t>
      </w:r>
      <w:r w:rsidR="0040525C" w:rsidRPr="00132090">
        <w:t>еобходимо з</w:t>
      </w:r>
      <w:r w:rsidR="00E52304">
        <w:t xml:space="preserve">аполнить </w:t>
      </w:r>
      <w:r w:rsidR="0040525C" w:rsidRPr="00132090">
        <w:t>вкладки:</w:t>
      </w:r>
    </w:p>
    <w:p w14:paraId="263843D4" w14:textId="77777777" w:rsidR="0040525C" w:rsidRPr="00132090" w:rsidRDefault="0040525C" w:rsidP="005850C8">
      <w:pPr>
        <w:pStyle w:val="-"/>
      </w:pPr>
      <w:r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578ED290" w14:textId="77777777" w:rsidR="0040525C" w:rsidRPr="00132090" w:rsidRDefault="0040525C" w:rsidP="005850C8">
      <w:pPr>
        <w:pStyle w:val="-"/>
      </w:pPr>
      <w:r>
        <w:lastRenderedPageBreak/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1D30C125" w14:textId="77777777" w:rsidR="0040525C" w:rsidRPr="00132090" w:rsidRDefault="0040525C" w:rsidP="005850C8">
      <w:pPr>
        <w:pStyle w:val="-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726E7251" w14:textId="77777777" w:rsidR="0040525C" w:rsidRPr="00132090" w:rsidRDefault="0040525C" w:rsidP="005850C8">
      <w:pPr>
        <w:pStyle w:val="-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6AFA2BAF" w14:textId="57207ABE" w:rsidR="0040525C" w:rsidRDefault="0040525C" w:rsidP="0040525C">
      <w:pPr>
        <w:pStyle w:val="a0"/>
      </w:pPr>
      <w:r w:rsidRPr="00132090">
        <w:t>После заполнения всех вкладок необходимо нажать на кнопку «Сохранить»</w:t>
      </w:r>
      <w:r w:rsidR="00E52304">
        <w:t xml:space="preserve"> </w:t>
      </w:r>
      <w:r w:rsidR="00E52304" w:rsidRPr="00132090">
        <w:t>(</w:t>
      </w:r>
      <w:r w:rsidR="00E52304">
        <w:fldChar w:fldCharType="begin"/>
      </w:r>
      <w:r w:rsidR="00E52304">
        <w:instrText xml:space="preserve"> REF _Ref536530592 \h </w:instrText>
      </w:r>
      <w:r w:rsidR="00E52304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1</w:t>
      </w:r>
      <w:r w:rsidR="00E52304">
        <w:fldChar w:fldCharType="end"/>
      </w:r>
      <w:r w:rsidR="0045539A">
        <w:t>9</w:t>
      </w:r>
      <w:r w:rsidR="00E52304" w:rsidRPr="00132090">
        <w:t>)</w:t>
      </w:r>
      <w:r w:rsidRPr="00132090">
        <w:t>.</w:t>
      </w:r>
    </w:p>
    <w:p w14:paraId="3AB53E81" w14:textId="77777777" w:rsidR="00E52304" w:rsidRPr="00132090" w:rsidRDefault="00E52304" w:rsidP="00E52304">
      <w:pPr>
        <w:pStyle w:val="aa"/>
      </w:pPr>
      <w:r>
        <w:rPr>
          <w:lang w:val="ru-RU" w:eastAsia="ru-RU"/>
        </w:rPr>
        <w:drawing>
          <wp:inline distT="0" distB="0" distL="0" distR="0" wp14:anchorId="65055777" wp14:editId="18F96F50">
            <wp:extent cx="6120130" cy="5061585"/>
            <wp:effectExtent l="0" t="0" r="0" b="571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AFD5" w14:textId="084F9186" w:rsidR="00E52304" w:rsidRPr="00132090" w:rsidRDefault="00E52304" w:rsidP="00E52304">
      <w:pPr>
        <w:pStyle w:val="a8"/>
      </w:pPr>
      <w:bookmarkStart w:id="64" w:name="_Ref536530592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1</w:t>
      </w:r>
      <w:r>
        <w:rPr>
          <w:noProof/>
        </w:rPr>
        <w:fldChar w:fldCharType="end"/>
      </w:r>
      <w:bookmarkEnd w:id="64"/>
      <w:r w:rsidR="0045539A">
        <w:rPr>
          <w:noProof/>
        </w:rPr>
        <w:t>9</w:t>
      </w:r>
      <w:r w:rsidRPr="00132090">
        <w:t xml:space="preserve">. </w:t>
      </w:r>
      <w:r w:rsidR="00001B47">
        <w:t>Сохранение настройки реквизитов для печати</w:t>
      </w:r>
    </w:p>
    <w:p w14:paraId="224F704B" w14:textId="7B7C83C9" w:rsidR="00CB637A" w:rsidRPr="00132090" w:rsidRDefault="00402CE9" w:rsidP="00D447A3">
      <w:pPr>
        <w:pStyle w:val="1"/>
      </w:pPr>
      <w:bookmarkStart w:id="65" w:name="_Ref524509240"/>
      <w:bookmarkStart w:id="66" w:name="_Toc39133878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65"/>
      <w:bookmarkEnd w:id="66"/>
    </w:p>
    <w:p w14:paraId="5C93BF24" w14:textId="7738EC2E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</w:t>
      </w:r>
      <w:r w:rsidR="0049151D">
        <w:t>ПО</w:t>
      </w:r>
      <w:r w:rsidR="00402CE9">
        <w:t xml:space="preserve"> </w:t>
      </w:r>
      <w:r w:rsidR="00C34E67" w:rsidRPr="00132090">
        <w:t>(</w:t>
      </w:r>
      <w:r w:rsidR="00652E72">
        <w:fldChar w:fldCharType="begin"/>
      </w:r>
      <w:r w:rsidR="00652E72">
        <w:instrText xml:space="preserve"> REF _Ref17726919 \h </w:instrText>
      </w:r>
      <w:r w:rsidR="00652E72">
        <w:fldChar w:fldCharType="separate"/>
      </w:r>
      <w:r w:rsidR="00965DCC" w:rsidRPr="00652E72">
        <w:t>Рисунок</w:t>
      </w:r>
      <w:r w:rsidR="00965DCC" w:rsidRPr="00132090">
        <w:t xml:space="preserve"> </w:t>
      </w:r>
      <w:r w:rsidR="00652E72">
        <w:fldChar w:fldCharType="end"/>
      </w:r>
      <w:r w:rsidR="0045539A">
        <w:t>20</w:t>
      </w:r>
      <w:r w:rsidR="00C34E67" w:rsidRPr="00132090">
        <w:t>).</w:t>
      </w:r>
    </w:p>
    <w:p w14:paraId="54BA5732" w14:textId="77777777" w:rsidR="00652E72" w:rsidRDefault="00215768" w:rsidP="00652E72">
      <w:pPr>
        <w:pStyle w:val="aa"/>
      </w:pPr>
      <w:bookmarkStart w:id="67" w:name="_Ref470445838"/>
      <w:r>
        <w:rPr>
          <w:lang w:val="ru-RU"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187A4200" w:rsidR="00C34E67" w:rsidRPr="00132090" w:rsidRDefault="00C34E67" w:rsidP="00652E72">
      <w:pPr>
        <w:pStyle w:val="a8"/>
      </w:pPr>
      <w:bookmarkStart w:id="68" w:name="_Ref17726919"/>
      <w:r w:rsidRPr="00652E72">
        <w:t>Рисунок</w:t>
      </w:r>
      <w:bookmarkEnd w:id="67"/>
      <w:bookmarkEnd w:id="68"/>
      <w:r w:rsidR="0045539A">
        <w:t xml:space="preserve"> 20</w:t>
      </w:r>
      <w:r w:rsidRPr="00132090">
        <w:t xml:space="preserve">. </w:t>
      </w:r>
      <w:r w:rsidR="00402CE9">
        <w:t xml:space="preserve">Окно </w:t>
      </w:r>
      <w:r w:rsidR="00001B47">
        <w:t>«</w:t>
      </w:r>
      <w:r w:rsidR="00731574">
        <w:t>С</w:t>
      </w:r>
      <w:r w:rsidR="0049151D">
        <w:t>ПО</w:t>
      </w:r>
      <w:r w:rsidR="00001B47">
        <w:t>»</w:t>
      </w:r>
    </w:p>
    <w:p w14:paraId="5A221989" w14:textId="2FE2025D" w:rsidR="00FD498C" w:rsidRPr="00132090" w:rsidRDefault="00616929" w:rsidP="00360D83">
      <w:pPr>
        <w:pStyle w:val="2"/>
      </w:pPr>
      <w:bookmarkStart w:id="69" w:name="_Toc39133879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69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0B678317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 w:rsidR="00DE2C10">
        <w:t>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965DCC" w:rsidRPr="00652E72">
        <w:t>Р</w:t>
      </w:r>
      <w:r w:rsidR="00965DCC" w:rsidRPr="00132090">
        <w:t>исунок</w:t>
      </w:r>
      <w:r w:rsidR="00965DCC">
        <w:t> 2</w:t>
      </w:r>
      <w:r w:rsidR="00A453C9" w:rsidRPr="00132090">
        <w:fldChar w:fldCharType="end"/>
      </w:r>
      <w:r w:rsidR="0045539A">
        <w:t>1</w:t>
      </w:r>
      <w:r w:rsidR="00A453C9" w:rsidRPr="00132090">
        <w:t xml:space="preserve">). </w:t>
      </w:r>
    </w:p>
    <w:p w14:paraId="05017809" w14:textId="4026A870" w:rsidR="00A453C9" w:rsidRPr="00132090" w:rsidRDefault="000E68C0" w:rsidP="00652E72">
      <w:pPr>
        <w:pStyle w:val="aa"/>
      </w:pPr>
      <w:r w:rsidRPr="00652E72"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713A77EC" w:rsidR="00A453C9" w:rsidRPr="00132090" w:rsidRDefault="00A453C9" w:rsidP="001E0A8E">
      <w:pPr>
        <w:pStyle w:val="a8"/>
      </w:pPr>
      <w:bookmarkStart w:id="70" w:name="_Ref470446016"/>
      <w:r w:rsidRPr="00652E72">
        <w:t>Р</w:t>
      </w:r>
      <w:r w:rsidRPr="00132090">
        <w:t>исунок</w:t>
      </w:r>
      <w:r w:rsidR="001E0A8E">
        <w:t>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0"/>
      <w:r w:rsidR="0045539A">
        <w:rPr>
          <w:noProof/>
        </w:rPr>
        <w:t>1</w:t>
      </w:r>
      <w:r w:rsidRPr="00132090">
        <w:t xml:space="preserve">. </w:t>
      </w:r>
      <w:r w:rsidR="00001B47">
        <w:t>Создание бюджетной сметы</w:t>
      </w:r>
    </w:p>
    <w:p w14:paraId="4923F601" w14:textId="7F8A4C97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 xml:space="preserve">еобходимо </w:t>
      </w:r>
      <w:r w:rsidR="00652E72">
        <w:t>нажать на кнопку</w:t>
      </w:r>
      <w:r w:rsidR="003C69A7">
        <w:t xml:space="preserve"> «Сохранить»</w:t>
      </w:r>
      <w:r w:rsidRPr="00132090">
        <w:t xml:space="preserve"> (</w:t>
      </w:r>
      <w:r w:rsidR="00652E72">
        <w:fldChar w:fldCharType="begin"/>
      </w:r>
      <w:r w:rsidR="00652E72">
        <w:instrText xml:space="preserve"> REF _Ref17726971 \h </w:instrText>
      </w:r>
      <w:r w:rsidR="00652E72">
        <w:fldChar w:fldCharType="separate"/>
      </w:r>
      <w:r w:rsidR="00965DCC" w:rsidRPr="00132090">
        <w:t>Рисунок</w:t>
      </w:r>
      <w:r w:rsidR="00965DCC">
        <w:t> </w:t>
      </w:r>
      <w:r w:rsidR="00965DCC">
        <w:rPr>
          <w:noProof/>
        </w:rPr>
        <w:t>2</w:t>
      </w:r>
      <w:r w:rsidR="00652E72">
        <w:fldChar w:fldCharType="end"/>
      </w:r>
      <w:r w:rsidR="0045539A">
        <w:t>2</w:t>
      </w:r>
      <w:r w:rsidRPr="00132090">
        <w:t xml:space="preserve">). </w:t>
      </w:r>
    </w:p>
    <w:p w14:paraId="33067137" w14:textId="77777777" w:rsidR="00652E72" w:rsidRDefault="00652E72" w:rsidP="00DE2C10">
      <w:pPr>
        <w:pStyle w:val="aa"/>
      </w:pPr>
      <w:bookmarkStart w:id="71" w:name="_Ref470446235"/>
      <w:r>
        <w:rPr>
          <w:lang w:val="ru-RU" w:eastAsia="ru-RU"/>
        </w:rPr>
        <w:lastRenderedPageBreak/>
        <w:drawing>
          <wp:inline distT="0" distB="0" distL="0" distR="0" wp14:anchorId="32C9E8D3" wp14:editId="06F5C0F2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87" w14:textId="3008D7AF" w:rsidR="00652E72" w:rsidRPr="00132090" w:rsidRDefault="00652E72" w:rsidP="00652E72">
      <w:pPr>
        <w:pStyle w:val="a8"/>
      </w:pPr>
      <w:bookmarkStart w:id="72" w:name="_Ref17726971"/>
      <w:r w:rsidRPr="00132090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71"/>
      <w:bookmarkEnd w:id="72"/>
      <w:r w:rsidR="0045539A">
        <w:rPr>
          <w:noProof/>
        </w:rPr>
        <w:t>2</w:t>
      </w:r>
      <w:r w:rsidRPr="00132090">
        <w:t xml:space="preserve">. </w:t>
      </w:r>
      <w:r>
        <w:t>Окно статусной модели «Смета»</w:t>
      </w:r>
    </w:p>
    <w:p w14:paraId="0F9A52C5" w14:textId="4E53F297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45307A85" w14:textId="31171AE3" w:rsidR="00247ECB" w:rsidRPr="00132090" w:rsidRDefault="00247ECB" w:rsidP="00E52304">
      <w:pPr>
        <w:pStyle w:val="a4"/>
        <w:ind w:firstLine="0"/>
      </w:pPr>
      <w:bookmarkStart w:id="73" w:name="_Ref470446793"/>
      <w:r w:rsidRPr="00132090">
        <w:t xml:space="preserve">Таблица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Таблица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1</w:t>
      </w:r>
      <w:r w:rsidR="008673EC">
        <w:rPr>
          <w:noProof/>
        </w:rPr>
        <w:fldChar w:fldCharType="end"/>
      </w:r>
      <w:bookmarkEnd w:id="73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652E72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652E72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652E72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652E72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652E72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652E72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DE2C10">
            <w:pPr>
              <w:pStyle w:val="TableGraf12L"/>
              <w:numPr>
                <w:ilvl w:val="0"/>
                <w:numId w:val="5"/>
              </w:numPr>
              <w:jc w:val="center"/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372B2DF5" w:rsidR="00A453C9" w:rsidRPr="00021F65" w:rsidRDefault="006309F8" w:rsidP="001E0A8E">
      <w:pPr>
        <w:pStyle w:val="a0"/>
      </w:pPr>
      <w:r w:rsidRPr="00132090">
        <w:t>Посл</w:t>
      </w:r>
      <w:r w:rsidR="00DE2C10">
        <w:t>е нажатия на кнопку «Сохранить»</w:t>
      </w:r>
      <w:r w:rsidRPr="00132090">
        <w:t xml:space="preserve">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 xml:space="preserve">документа </w:t>
      </w:r>
      <w:r w:rsidR="00652E72">
        <w:t>«</w:t>
      </w:r>
      <w:r w:rsidR="00607A69" w:rsidRPr="00021F65">
        <w:t>Бюджетная смета (Изменение бюджетной сметы)</w:t>
      </w:r>
      <w:r w:rsidR="00652E72">
        <w:t>»</w:t>
      </w:r>
      <w:r w:rsidR="00A453C9" w:rsidRPr="00021F65">
        <w:t>:</w:t>
      </w:r>
    </w:p>
    <w:p w14:paraId="7C3D5B34" w14:textId="77777777" w:rsidR="00FF18A1" w:rsidRPr="00132090" w:rsidRDefault="00FF18A1" w:rsidP="005850C8">
      <w:pPr>
        <w:pStyle w:val="-"/>
      </w:pPr>
      <w:r>
        <w:t>«Тип документы»</w:t>
      </w:r>
      <w:r w:rsidRPr="00132090">
        <w:t xml:space="preserve"> – </w:t>
      </w:r>
      <w:r>
        <w:t>Бюджетная смета или Изменение бюджетной сметы</w:t>
      </w:r>
      <w:r w:rsidRPr="00132090">
        <w:t>;</w:t>
      </w:r>
    </w:p>
    <w:p w14:paraId="58E0CB1B" w14:textId="115F17FF" w:rsidR="00FF18A1" w:rsidRPr="00132090" w:rsidRDefault="00FF18A1" w:rsidP="005850C8">
      <w:pPr>
        <w:pStyle w:val="-"/>
      </w:pPr>
      <w:r>
        <w:t>«Номер документа»</w:t>
      </w:r>
      <w:r w:rsidRPr="00132090">
        <w:t xml:space="preserve"> – </w:t>
      </w:r>
      <w:r w:rsidR="00E52304">
        <w:t>устанавливается</w:t>
      </w:r>
      <w:r w:rsidRPr="00132090">
        <w:t xml:space="preserve"> автоматически в соответствии с порядковым номером </w:t>
      </w:r>
      <w:r>
        <w:t>и типа формируемого документа</w:t>
      </w:r>
      <w:r w:rsidRPr="00132090">
        <w:t>;</w:t>
      </w:r>
    </w:p>
    <w:p w14:paraId="42DCB655" w14:textId="77777777" w:rsidR="00FF18A1" w:rsidRPr="00132090" w:rsidRDefault="00FF18A1" w:rsidP="005850C8">
      <w:pPr>
        <w:pStyle w:val="-"/>
      </w:pPr>
      <w:r>
        <w:t>«</w:t>
      </w:r>
      <w:r w:rsidRPr="00132090">
        <w:t>Дата создания</w:t>
      </w:r>
      <w:r>
        <w:t>»</w:t>
      </w:r>
      <w:r w:rsidRPr="00132090">
        <w:t xml:space="preserve"> – дата, соответствующая дате компьютера;</w:t>
      </w:r>
    </w:p>
    <w:p w14:paraId="284BA775" w14:textId="77777777" w:rsidR="00FF18A1" w:rsidRPr="00132090" w:rsidRDefault="00FF18A1" w:rsidP="005850C8">
      <w:pPr>
        <w:pStyle w:val="-"/>
      </w:pPr>
      <w:r>
        <w:t>«</w:t>
      </w:r>
      <w:r w:rsidRPr="00132090">
        <w:t>Дата утверждения</w:t>
      </w:r>
      <w:r>
        <w:t>»</w:t>
      </w:r>
      <w:r w:rsidRPr="00132090">
        <w:t xml:space="preserve"> – дата утверждения сметы РБС или ГРБС;</w:t>
      </w:r>
    </w:p>
    <w:p w14:paraId="7963FF67" w14:textId="6F738578" w:rsidR="00FF18A1" w:rsidRPr="00132090" w:rsidRDefault="00FF18A1" w:rsidP="005850C8">
      <w:pPr>
        <w:pStyle w:val="-"/>
      </w:pPr>
      <w:r>
        <w:t>«</w:t>
      </w:r>
      <w:r w:rsidRPr="00132090">
        <w:t>Статус</w:t>
      </w:r>
      <w:r>
        <w:t>» – статус</w:t>
      </w:r>
      <w:r w:rsidRPr="00132090">
        <w:t xml:space="preserve"> в соответствии со статусной моделью (</w:t>
      </w:r>
      <w:r w:rsidR="00652E72">
        <w:t xml:space="preserve">см. </w:t>
      </w:r>
      <w:r w:rsidRPr="00132090">
        <w:fldChar w:fldCharType="begin"/>
      </w:r>
      <w:r w:rsidRPr="00132090">
        <w:instrText xml:space="preserve"> REF _Ref470446793 \h  \* MERGEFORMAT </w:instrText>
      </w:r>
      <w:r w:rsidRPr="00132090">
        <w:fldChar w:fldCharType="separate"/>
      </w:r>
      <w:r w:rsidR="00965DCC" w:rsidRPr="00132090">
        <w:t xml:space="preserve">Таблица </w:t>
      </w:r>
      <w:r w:rsidR="00965DCC">
        <w:rPr>
          <w:noProof/>
        </w:rPr>
        <w:t>1</w:t>
      </w:r>
      <w:r w:rsidRPr="00132090">
        <w:fldChar w:fldCharType="end"/>
      </w:r>
      <w:r w:rsidRPr="00132090">
        <w:t>).</w:t>
      </w:r>
    </w:p>
    <w:p w14:paraId="3E1C4285" w14:textId="3C0EBBF0" w:rsidR="00FD498C" w:rsidRPr="00132090" w:rsidRDefault="00FD498C" w:rsidP="002A450A">
      <w:pPr>
        <w:pStyle w:val="2"/>
      </w:pPr>
      <w:bookmarkStart w:id="74" w:name="_Ref482355393"/>
      <w:bookmarkStart w:id="75" w:name="_Toc39133880"/>
      <w:r w:rsidRPr="00132090">
        <w:t>Загрузка расходного расписания</w:t>
      </w:r>
      <w:bookmarkEnd w:id="74"/>
      <w:bookmarkEnd w:id="75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69DE006C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DE2C10">
        <w:t>вызвать контекстное меню</w:t>
      </w:r>
      <w:r w:rsidR="005F25A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EA05D7">
        <w:rPr>
          <w:i/>
        </w:rPr>
        <w:t>/Импортировать файл РР</w:t>
      </w:r>
      <w:r w:rsidR="005F25A7" w:rsidRPr="00BC06E9">
        <w:rPr>
          <w:i/>
        </w:rPr>
        <w:t>]</w:t>
      </w:r>
      <w:r w:rsidR="00652E72">
        <w:rPr>
          <w:i/>
        </w:rPr>
        <w:t xml:space="preserve"> </w:t>
      </w:r>
      <w:r w:rsidR="00652E72">
        <w:t>(</w:t>
      </w:r>
      <w:r w:rsidR="00652E72">
        <w:fldChar w:fldCharType="begin"/>
      </w:r>
      <w:r w:rsidR="00652E72">
        <w:instrText xml:space="preserve"> REF _Ref17727062 \h </w:instrText>
      </w:r>
      <w:r w:rsidR="00652E72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652E72">
        <w:fldChar w:fldCharType="end"/>
      </w:r>
      <w:r w:rsidR="0045539A">
        <w:t>3</w:t>
      </w:r>
      <w:r w:rsidR="00652E72">
        <w:t>)</w:t>
      </w:r>
      <w:r w:rsidR="000D2846" w:rsidRPr="00132090">
        <w:t>.</w:t>
      </w:r>
    </w:p>
    <w:p w14:paraId="313F3998" w14:textId="56C9051E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EA05D7">
        <w:rPr>
          <w:lang w:val="ru-RU" w:eastAsia="ru-RU"/>
        </w:rPr>
        <w:drawing>
          <wp:inline distT="0" distB="0" distL="0" distR="0" wp14:anchorId="78D62311" wp14:editId="497DD033">
            <wp:extent cx="5924550" cy="421566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5005" cy="42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BEC10CB" w:rsidR="00D106C3" w:rsidRPr="00132090" w:rsidRDefault="00D106C3" w:rsidP="008208D8">
      <w:pPr>
        <w:pStyle w:val="a8"/>
      </w:pPr>
      <w:bookmarkStart w:id="76" w:name="_Ref17727062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6"/>
      <w:r w:rsidR="0045539A">
        <w:rPr>
          <w:noProof/>
        </w:rPr>
        <w:t>3</w:t>
      </w:r>
      <w:r w:rsidRPr="00132090">
        <w:t xml:space="preserve">. </w:t>
      </w:r>
      <w:r w:rsidR="00001B47">
        <w:t>Загрузка</w:t>
      </w:r>
      <w:r w:rsidR="00652E72" w:rsidRPr="00BC06E9">
        <w:rPr>
          <w:i/>
        </w:rPr>
        <w:t xml:space="preserve"> </w:t>
      </w:r>
      <w:r w:rsidR="00652E72" w:rsidRPr="00001B47">
        <w:t>расходно</w:t>
      </w:r>
      <w:r w:rsidR="00001B47" w:rsidRPr="00001B47">
        <w:t>го</w:t>
      </w:r>
      <w:r w:rsidR="00652E72" w:rsidRPr="00001B47">
        <w:t xml:space="preserve"> расписани</w:t>
      </w:r>
      <w:r w:rsidR="00001B47" w:rsidRPr="00001B47">
        <w:t>я</w:t>
      </w:r>
    </w:p>
    <w:p w14:paraId="1E4EFE41" w14:textId="3CAED13B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 xml:space="preserve">хранения расходных расписаний выбрать актуальную версию расходного расписания и </w:t>
      </w:r>
      <w:r w:rsidR="00652E72">
        <w:t>нажать на кнопку</w:t>
      </w:r>
      <w:r w:rsidR="00D106C3" w:rsidRPr="00132090">
        <w:t xml:space="preserve"> «Открыть»</w:t>
      </w:r>
      <w:r w:rsidR="007512D1">
        <w:t xml:space="preserve"> </w:t>
      </w:r>
      <w:r w:rsidR="007512D1" w:rsidRPr="00132090">
        <w:t>(</w:t>
      </w:r>
      <w:r w:rsidR="007512D1" w:rsidRPr="00132090">
        <w:fldChar w:fldCharType="begin"/>
      </w:r>
      <w:r w:rsidR="007512D1" w:rsidRPr="00132090">
        <w:instrText xml:space="preserve"> REF _Ref470447843 \h  \* MERGEFORMAT </w:instrText>
      </w:r>
      <w:r w:rsidR="007512D1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 w:rsidRPr="00132090">
        <w:fldChar w:fldCharType="end"/>
      </w:r>
      <w:r w:rsidR="0045539A">
        <w:t>4</w:t>
      </w:r>
      <w:r w:rsidR="007512D1" w:rsidRPr="00132090">
        <w:t>)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4D918354" w:rsidR="00D106C3" w:rsidRPr="00132090" w:rsidRDefault="00D106C3" w:rsidP="007512D1">
      <w:pPr>
        <w:pStyle w:val="a8"/>
      </w:pPr>
      <w:bookmarkStart w:id="77" w:name="_Ref470447843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7"/>
      <w:r w:rsidR="0045539A">
        <w:rPr>
          <w:noProof/>
        </w:rPr>
        <w:t>4</w:t>
      </w:r>
      <w:r w:rsidRPr="00132090">
        <w:t>. Выбор файла «Расходное расписание»</w:t>
      </w:r>
    </w:p>
    <w:p w14:paraId="6B792BC5" w14:textId="4ACF8CAA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Pr="00132090">
        <w:fldChar w:fldCharType="end"/>
      </w:r>
      <w:r w:rsidR="0045539A">
        <w:t>5</w:t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7512D1">
      <w:pPr>
        <w:pStyle w:val="aa"/>
      </w:pPr>
      <w:r w:rsidRPr="007512D1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1226241B" w:rsidR="000D2846" w:rsidRPr="00132090" w:rsidRDefault="000D2846" w:rsidP="007512D1">
      <w:pPr>
        <w:pStyle w:val="a8"/>
      </w:pPr>
      <w:bookmarkStart w:id="78" w:name="_Ref470447829"/>
      <w:bookmarkStart w:id="79" w:name="_Ref470447824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78"/>
      <w:r w:rsidR="0045539A">
        <w:rPr>
          <w:noProof/>
        </w:rPr>
        <w:t>5</w:t>
      </w:r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79"/>
    </w:p>
    <w:p w14:paraId="1DE87B4C" w14:textId="2FF9759C" w:rsidR="00D02820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="007512D1">
        <w:fldChar w:fldCharType="begin"/>
      </w:r>
      <w:r w:rsidR="007512D1">
        <w:instrText xml:space="preserve"> REF _Ref17727186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6</w:t>
      </w:r>
      <w:r w:rsidR="00D02820">
        <w:t>)</w:t>
      </w:r>
      <w:r w:rsidR="007512D1">
        <w:t>.</w:t>
      </w:r>
    </w:p>
    <w:p w14:paraId="1A5BA296" w14:textId="2D11B458" w:rsidR="0026073C" w:rsidRPr="00EA05D7" w:rsidRDefault="00FA6C28" w:rsidP="007512D1">
      <w:pPr>
        <w:pStyle w:val="aa"/>
      </w:pPr>
      <w:bookmarkStart w:id="80" w:name="_Ref470470204"/>
      <w:bookmarkStart w:id="81" w:name="_Ref470470198"/>
      <w:r>
        <w:rPr>
          <w:lang w:val="ru-RU" w:eastAsia="ru-RU"/>
        </w:rPr>
        <w:drawing>
          <wp:inline distT="0" distB="0" distL="0" distR="0" wp14:anchorId="1B4050AA" wp14:editId="66E039C4">
            <wp:extent cx="6120130" cy="15119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51E508F" w:rsidR="000D2846" w:rsidRPr="00132090" w:rsidRDefault="000D2846" w:rsidP="007512D1">
      <w:pPr>
        <w:pStyle w:val="a8"/>
      </w:pPr>
      <w:bookmarkStart w:id="82" w:name="_Ref17727186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2</w:t>
      </w:r>
      <w:r w:rsidR="008673EC">
        <w:rPr>
          <w:noProof/>
        </w:rPr>
        <w:fldChar w:fldCharType="end"/>
      </w:r>
      <w:bookmarkEnd w:id="80"/>
      <w:bookmarkEnd w:id="82"/>
      <w:r w:rsidR="0045539A">
        <w:rPr>
          <w:noProof/>
        </w:rPr>
        <w:t>6</w:t>
      </w:r>
      <w:r w:rsidRPr="00132090">
        <w:t xml:space="preserve">. Отображение данных расходного расписания в </w:t>
      </w:r>
      <w:bookmarkEnd w:id="81"/>
      <w:r w:rsidR="00731574">
        <w:t>С</w:t>
      </w:r>
      <w:r w:rsidR="007B2214">
        <w:t>ПО</w:t>
      </w:r>
    </w:p>
    <w:p w14:paraId="3FA2393D" w14:textId="0CC24A91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</w:t>
      </w:r>
      <w:r w:rsidR="007B2214">
        <w:t>ПО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4957D103" w14:textId="45EB6640" w:rsidR="00186330" w:rsidRPr="00186330" w:rsidRDefault="00186330" w:rsidP="005850C8">
      <w:pPr>
        <w:pStyle w:val="-"/>
      </w:pPr>
      <w:r w:rsidRPr="00186330">
        <w:t xml:space="preserve">ввести корректные КБК во вкладке «Показатели бюджетных смет», согласно </w:t>
      </w:r>
      <w:proofErr w:type="gramStart"/>
      <w:r w:rsidRPr="00186330">
        <w:t>описанию</w:t>
      </w:r>
      <w:proofErr w:type="gramEnd"/>
      <w:r w:rsidRPr="00186330">
        <w:t xml:space="preserve"> в </w:t>
      </w:r>
      <w:proofErr w:type="spellStart"/>
      <w:r w:rsidRPr="00186330">
        <w:t>п.п</w:t>
      </w:r>
      <w:proofErr w:type="spellEnd"/>
      <w:r w:rsidRPr="00186330">
        <w:t>. </w:t>
      </w:r>
      <w:r w:rsidRPr="00186330">
        <w:fldChar w:fldCharType="begin"/>
      </w:r>
      <w:r w:rsidRPr="00186330">
        <w:instrText xml:space="preserve"> REF _Ref481569054 \n \h  \* MERGEFORMAT </w:instrText>
      </w:r>
      <w:r w:rsidRPr="00186330">
        <w:fldChar w:fldCharType="separate"/>
      </w:r>
      <w:r w:rsidR="00965DCC">
        <w:t>2.5.2</w:t>
      </w:r>
      <w:r w:rsidRPr="00186330">
        <w:fldChar w:fldCharType="end"/>
      </w:r>
      <w:r w:rsidRPr="00186330">
        <w:t xml:space="preserve"> настоящего руководства пользователя;</w:t>
      </w:r>
    </w:p>
    <w:p w14:paraId="48FA35A8" w14:textId="0EAEA318" w:rsidR="00186330" w:rsidRPr="00186330" w:rsidRDefault="00186330" w:rsidP="005850C8">
      <w:pPr>
        <w:pStyle w:val="-"/>
      </w:pPr>
      <w:r w:rsidRPr="00186330">
        <w:t>добавить к введенным КБК соответствующий код фор</w:t>
      </w:r>
      <w:r w:rsidR="00FF18A1">
        <w:t xml:space="preserve">мы ОПСП согласно </w:t>
      </w:r>
      <w:proofErr w:type="gramStart"/>
      <w:r w:rsidR="00FF18A1">
        <w:t>описанию</w:t>
      </w:r>
      <w:proofErr w:type="gramEnd"/>
      <w:r w:rsidR="00FF18A1">
        <w:t xml:space="preserve"> в </w:t>
      </w:r>
      <w:proofErr w:type="spellStart"/>
      <w:r w:rsidR="00C241DB">
        <w:t>п.п</w:t>
      </w:r>
      <w:proofErr w:type="spellEnd"/>
      <w:r w:rsidR="00C241DB">
        <w:t xml:space="preserve">. </w:t>
      </w:r>
      <w:r w:rsidR="007512D1" w:rsidRPr="00186330">
        <w:fldChar w:fldCharType="begin"/>
      </w:r>
      <w:r w:rsidR="007512D1" w:rsidRPr="00186330">
        <w:instrText xml:space="preserve"> REF _Ref481569054 \n \h  \* MERGEFORMAT </w:instrText>
      </w:r>
      <w:r w:rsidR="007512D1" w:rsidRPr="00186330">
        <w:fldChar w:fldCharType="separate"/>
      </w:r>
      <w:r w:rsidR="00965DCC">
        <w:t>2.5.2</w:t>
      </w:r>
      <w:r w:rsidR="007512D1" w:rsidRPr="00186330">
        <w:fldChar w:fldCharType="end"/>
      </w:r>
      <w:r w:rsidRPr="00186330">
        <w:t xml:space="preserve"> настоящего руководства пользователя;</w:t>
      </w:r>
    </w:p>
    <w:p w14:paraId="41E95881" w14:textId="77777777" w:rsidR="00186330" w:rsidRPr="00186330" w:rsidRDefault="00186330" w:rsidP="005850C8">
      <w:pPr>
        <w:pStyle w:val="-"/>
      </w:pPr>
      <w:r w:rsidRPr="00186330">
        <w:t>сохранить введенные данные;</w:t>
      </w:r>
    </w:p>
    <w:p w14:paraId="2FF52AF9" w14:textId="68B3ACF2" w:rsidR="00186330" w:rsidRPr="00186330" w:rsidRDefault="00186330" w:rsidP="005850C8">
      <w:pPr>
        <w:pStyle w:val="-"/>
      </w:pPr>
      <w:r w:rsidRPr="00186330">
        <w:t>перезапустить С</w:t>
      </w:r>
      <w:r w:rsidR="0049151D">
        <w:t>ПО</w:t>
      </w:r>
      <w:r w:rsidRPr="00186330">
        <w:t>;</w:t>
      </w:r>
    </w:p>
    <w:p w14:paraId="6B7E71B0" w14:textId="77777777" w:rsidR="00186330" w:rsidRPr="00186330" w:rsidRDefault="00186330" w:rsidP="005850C8">
      <w:pPr>
        <w:pStyle w:val="-"/>
      </w:pPr>
      <w:r w:rsidRPr="00186330">
        <w:t>загрузить доведенное расходное расписание.</w:t>
      </w:r>
    </w:p>
    <w:p w14:paraId="6CB88D69" w14:textId="2C5437C2" w:rsidR="00EA05D7" w:rsidRPr="002A450A" w:rsidRDefault="00EA05D7" w:rsidP="00EA05D7">
      <w:pPr>
        <w:pStyle w:val="3"/>
      </w:pPr>
      <w:bookmarkStart w:id="83" w:name="_Toc39133881"/>
      <w:r>
        <w:t>Загрузка расходного расписания «Ручной ввод РР»</w:t>
      </w:r>
      <w:bookmarkEnd w:id="83"/>
    </w:p>
    <w:p w14:paraId="33CDA916" w14:textId="159514A5" w:rsidR="00EA05D7" w:rsidRPr="00132090" w:rsidRDefault="007A0E8B" w:rsidP="00EA05D7">
      <w:pPr>
        <w:pStyle w:val="a0"/>
      </w:pPr>
      <w:r>
        <w:t>Д</w:t>
      </w:r>
      <w:r w:rsidR="00EA05D7" w:rsidRPr="00132090">
        <w:t xml:space="preserve">ля создания ОПСП </w:t>
      </w:r>
      <w:r w:rsidR="00EA05D7">
        <w:t>имеется возможность</w:t>
      </w:r>
      <w:r w:rsidR="00EA05D7" w:rsidRPr="00132090">
        <w:t xml:space="preserve"> загрузить расходное расписание, полученное в органах Федерального казначейства на внешнем носителе данных</w:t>
      </w:r>
      <w:r w:rsidR="00EA05D7">
        <w:t xml:space="preserve"> методом </w:t>
      </w:r>
      <w:r w:rsidR="00EA05D7">
        <w:lastRenderedPageBreak/>
        <w:t>«ручного ввода»</w:t>
      </w:r>
      <w:r w:rsidR="00EA05D7" w:rsidRPr="00132090">
        <w:t xml:space="preserve">. Для этого необходимо </w:t>
      </w:r>
      <w:r w:rsidR="00EA05D7">
        <w:t>перейти во вкладку</w:t>
      </w:r>
      <w:r w:rsidR="00EA05D7" w:rsidRPr="00132090">
        <w:t xml:space="preserve"> «</w:t>
      </w:r>
      <w:r w:rsidR="00EA05D7">
        <w:t>Документы</w:t>
      </w:r>
      <w:r w:rsidR="00EA05D7" w:rsidRPr="00132090">
        <w:t>»</w:t>
      </w:r>
      <w:r w:rsidR="00EA05D7">
        <w:t>,</w:t>
      </w:r>
      <w:r w:rsidR="00EA05D7" w:rsidRPr="00132090">
        <w:t xml:space="preserve"> </w:t>
      </w:r>
      <w:r w:rsidR="00DE2C10">
        <w:t>вызвать контекстное меню</w:t>
      </w:r>
      <w:r w:rsidR="00EA05D7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EA05D7" w:rsidRPr="00132090">
        <w:t xml:space="preserve"> и выбрать</w:t>
      </w:r>
      <w:r w:rsidR="00EA05D7">
        <w:t xml:space="preserve"> пункт</w:t>
      </w:r>
      <w:r w:rsidR="00EA05D7" w:rsidRPr="00132090">
        <w:t xml:space="preserve"> </w:t>
      </w:r>
      <w:r w:rsidR="00EA05D7" w:rsidRPr="00BC06E9">
        <w:rPr>
          <w:i/>
        </w:rPr>
        <w:t>[Загрузить расходное расписание</w:t>
      </w:r>
      <w:r w:rsidR="007512D1">
        <w:rPr>
          <w:i/>
        </w:rPr>
        <w:t>/</w:t>
      </w:r>
      <w:r w:rsidR="00EA05D7">
        <w:rPr>
          <w:i/>
        </w:rPr>
        <w:t>Ручной ввод РР</w:t>
      </w:r>
      <w:r w:rsidR="00EA05D7" w:rsidRPr="00BC06E9">
        <w:rPr>
          <w:i/>
        </w:rPr>
        <w:t>]</w:t>
      </w:r>
      <w:r w:rsidR="007512D1">
        <w:rPr>
          <w:i/>
        </w:rPr>
        <w:t xml:space="preserve"> </w:t>
      </w:r>
      <w:r w:rsidR="007512D1">
        <w:t>(</w:t>
      </w:r>
      <w:r w:rsidR="007512D1">
        <w:fldChar w:fldCharType="begin"/>
      </w:r>
      <w:r w:rsidR="007512D1">
        <w:instrText xml:space="preserve"> REF _Ref17727265 \h </w:instrText>
      </w:r>
      <w:r w:rsidR="007512D1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7512D1">
        <w:fldChar w:fldCharType="end"/>
      </w:r>
      <w:r w:rsidR="0045539A">
        <w:t>7</w:t>
      </w:r>
      <w:r w:rsidR="007512D1">
        <w:t>)</w:t>
      </w:r>
      <w:r w:rsidR="00EA05D7" w:rsidRPr="00132090">
        <w:t>.</w:t>
      </w:r>
    </w:p>
    <w:p w14:paraId="73DC8B21" w14:textId="7D1C5878" w:rsidR="00EA05D7" w:rsidRPr="00BC06E9" w:rsidRDefault="00EA05D7" w:rsidP="00EA05D7">
      <w:pPr>
        <w:pStyle w:val="aa"/>
        <w:rPr>
          <w:lang w:val="ru-RU"/>
        </w:rPr>
      </w:pPr>
      <w:r w:rsidRPr="00BC06E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437AF2F9" wp14:editId="2FA07DA2">
            <wp:extent cx="6004605" cy="4257675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11022" cy="42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5E88" w14:textId="77999AAA" w:rsidR="00EA05D7" w:rsidRPr="00001B47" w:rsidRDefault="00EA05D7" w:rsidP="00EA05D7">
      <w:pPr>
        <w:pStyle w:val="a8"/>
      </w:pPr>
      <w:bookmarkStart w:id="84" w:name="_Ref1772726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4"/>
      <w:r w:rsidR="0045539A">
        <w:rPr>
          <w:noProof/>
        </w:rPr>
        <w:t>7</w:t>
      </w:r>
      <w:r w:rsidRPr="00132090">
        <w:t xml:space="preserve">. </w:t>
      </w:r>
      <w:r w:rsidR="00001B47">
        <w:t>Ручная загрузка расходного расписания</w:t>
      </w:r>
    </w:p>
    <w:p w14:paraId="178176D4" w14:textId="07272481" w:rsidR="00EA05D7" w:rsidRPr="00132090" w:rsidRDefault="00EA05D7" w:rsidP="00EA05D7">
      <w:pPr>
        <w:pStyle w:val="a0"/>
      </w:pPr>
      <w:r>
        <w:t>В результате откроется окно «</w:t>
      </w:r>
      <w:r w:rsidR="007C0AB6">
        <w:t>Расходное расписание (ручной ввод)</w:t>
      </w:r>
      <w:r>
        <w:t>»</w:t>
      </w:r>
      <w:r w:rsidR="007C0AB6">
        <w:t>, содержащ</w:t>
      </w:r>
      <w:r w:rsidR="007A0E8B">
        <w:t>ее</w:t>
      </w:r>
      <w:r w:rsidR="007C0AB6">
        <w:t xml:space="preserve"> вкладки «Документ» и «Данные документа»</w:t>
      </w:r>
      <w:r>
        <w:t xml:space="preserve">. Далее </w:t>
      </w:r>
      <w:r w:rsidR="007A0E8B">
        <w:t>во</w:t>
      </w:r>
      <w:r w:rsidR="007C0AB6">
        <w:t xml:space="preserve"> вкладке «Документ» </w:t>
      </w:r>
      <w:r w:rsidRPr="00132090">
        <w:t xml:space="preserve">необходимо </w:t>
      </w:r>
      <w:r w:rsidR="007C0AB6">
        <w:t>ввести дату и номер документа</w:t>
      </w:r>
      <w:r w:rsidR="00B54075">
        <w:t>,</w:t>
      </w:r>
      <w:r w:rsidR="007C0AB6">
        <w:t xml:space="preserve"> </w:t>
      </w:r>
      <w:r w:rsidR="00B54075">
        <w:t>затем</w:t>
      </w:r>
      <w:r w:rsidR="007C0AB6">
        <w:t xml:space="preserve"> перейти </w:t>
      </w:r>
      <w:r w:rsidR="007512D1">
        <w:t>во</w:t>
      </w:r>
      <w:r w:rsidR="007C0AB6">
        <w:t xml:space="preserve"> вкладку «Данные документа»</w:t>
      </w:r>
      <w:r w:rsidR="00B54075">
        <w:t xml:space="preserve"> (</w:t>
      </w:r>
      <w:r w:rsidR="00B54075">
        <w:fldChar w:fldCharType="begin"/>
      </w:r>
      <w:r w:rsidR="00B54075">
        <w:instrText xml:space="preserve"> REF _Ref17727287 \h </w:instrText>
      </w:r>
      <w:r w:rsidR="00B54075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B54075">
        <w:fldChar w:fldCharType="end"/>
      </w:r>
      <w:r w:rsidR="0045539A">
        <w:t>8)</w:t>
      </w:r>
      <w:r w:rsidR="007C0AB6">
        <w:t xml:space="preserve">. </w:t>
      </w:r>
    </w:p>
    <w:p w14:paraId="5CB85A63" w14:textId="0F07B930" w:rsidR="00EA05D7" w:rsidRPr="00132090" w:rsidRDefault="00B54075" w:rsidP="007512D1">
      <w:pPr>
        <w:pStyle w:val="aa"/>
      </w:pPr>
      <w:r>
        <w:rPr>
          <w:lang w:val="ru-RU" w:eastAsia="ru-RU"/>
        </w:rPr>
        <w:drawing>
          <wp:inline distT="0" distB="0" distL="0" distR="0" wp14:anchorId="36581485" wp14:editId="35B4EA1E">
            <wp:extent cx="6120130" cy="1156970"/>
            <wp:effectExtent l="0" t="0" r="0" b="508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6AB9" w14:textId="164786C3" w:rsidR="00EA05D7" w:rsidRDefault="00EA05D7" w:rsidP="007512D1">
      <w:pPr>
        <w:pStyle w:val="a8"/>
      </w:pPr>
      <w:bookmarkStart w:id="85" w:name="_Ref1772728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5"/>
      <w:r w:rsidR="0045539A">
        <w:rPr>
          <w:noProof/>
        </w:rPr>
        <w:t>8</w:t>
      </w:r>
      <w:r w:rsidR="007C0AB6">
        <w:t>. Окно</w:t>
      </w:r>
      <w:r w:rsidRPr="00132090">
        <w:t xml:space="preserve"> «Расходное расписание</w:t>
      </w:r>
      <w:r w:rsidR="007C0AB6">
        <w:t xml:space="preserve"> (ручной ввод)</w:t>
      </w:r>
      <w:r w:rsidRPr="00132090">
        <w:t>»</w:t>
      </w:r>
      <w:r w:rsidR="007C0AB6">
        <w:t xml:space="preserve"> вкладка «Документ»</w:t>
      </w:r>
    </w:p>
    <w:p w14:paraId="111D5738" w14:textId="7BA8021B" w:rsidR="00186330" w:rsidRPr="00681A75" w:rsidRDefault="007C0AB6" w:rsidP="007512D1">
      <w:pPr>
        <w:pStyle w:val="a0"/>
      </w:pPr>
      <w:r>
        <w:t xml:space="preserve">Далее </w:t>
      </w:r>
      <w:r w:rsidR="007A0E8B">
        <w:t>во</w:t>
      </w:r>
      <w:r>
        <w:t xml:space="preserve"> вкладке «Данные документа»</w:t>
      </w:r>
      <w:r w:rsidR="00B54075">
        <w:t xml:space="preserve"> необходимо</w:t>
      </w:r>
      <w:r>
        <w:t xml:space="preserve"> </w:t>
      </w:r>
      <w:r w:rsidR="00DE2C10">
        <w:t>вызвать контекстное меню</w:t>
      </w:r>
      <w:r w:rsidR="00186330">
        <w:t xml:space="preserve"> </w:t>
      </w:r>
      <w:r w:rsidR="00E52304">
        <w:t xml:space="preserve">нажатием правой кнопкой </w:t>
      </w:r>
      <w:r w:rsidR="00DE2C10">
        <w:t>мыши по пустому полю</w:t>
      </w:r>
      <w:r w:rsidR="00186330" w:rsidRPr="00132090">
        <w:t xml:space="preserve"> и выбрать</w:t>
      </w:r>
      <w:r w:rsidR="00186330">
        <w:t xml:space="preserve"> пункт</w:t>
      </w:r>
      <w:r>
        <w:t xml:space="preserve"> </w:t>
      </w:r>
      <w:r w:rsidR="00B54075" w:rsidRPr="00B54075">
        <w:rPr>
          <w:i/>
        </w:rPr>
        <w:t>[</w:t>
      </w:r>
      <w:r w:rsidRPr="00B54075">
        <w:rPr>
          <w:i/>
        </w:rPr>
        <w:t>Добавить новый элемент</w:t>
      </w:r>
      <w:r w:rsidR="00B54075" w:rsidRPr="00B54075">
        <w:rPr>
          <w:i/>
        </w:rPr>
        <w:t>/КБК]</w:t>
      </w:r>
      <w:r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2</w:t>
      </w:r>
      <w:r w:rsidR="008D3C88">
        <w:fldChar w:fldCharType="end"/>
      </w:r>
      <w:r w:rsidR="0045539A">
        <w:t>9</w:t>
      </w:r>
      <w:r w:rsidR="00681A75">
        <w:t>)</w:t>
      </w:r>
      <w:r w:rsidR="007512D1">
        <w:t>.</w:t>
      </w:r>
    </w:p>
    <w:p w14:paraId="0F2D4A46" w14:textId="6AEE25F7" w:rsidR="007C0AB6" w:rsidRDefault="00FA6C28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335217" wp14:editId="55345CA4">
            <wp:extent cx="6120130" cy="346011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DA08" w14:textId="17F12140" w:rsidR="007C0AB6" w:rsidRDefault="007512D1" w:rsidP="007512D1">
      <w:pPr>
        <w:pStyle w:val="a8"/>
      </w:pPr>
      <w:bookmarkStart w:id="86" w:name="_Ref177278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2</w:t>
      </w:r>
      <w:r>
        <w:rPr>
          <w:noProof/>
        </w:rPr>
        <w:fldChar w:fldCharType="end"/>
      </w:r>
      <w:bookmarkEnd w:id="86"/>
      <w:r w:rsidR="0045539A">
        <w:rPr>
          <w:noProof/>
        </w:rPr>
        <w:t>9</w:t>
      </w:r>
      <w:r>
        <w:t>.</w:t>
      </w:r>
      <w:r w:rsidR="007C0AB6">
        <w:t xml:space="preserve"> Окно</w:t>
      </w:r>
      <w:r w:rsidR="007C0AB6" w:rsidRPr="00132090">
        <w:t xml:space="preserve"> «Расходное расписание</w:t>
      </w:r>
      <w:r w:rsidR="007C0AB6">
        <w:t xml:space="preserve"> (ручной ввод)</w:t>
      </w:r>
      <w:r w:rsidR="007C0AB6" w:rsidRPr="00132090">
        <w:t>»</w:t>
      </w:r>
      <w:r w:rsidR="007C0AB6">
        <w:t xml:space="preserve"> вкладка «Данные документа»</w:t>
      </w:r>
    </w:p>
    <w:p w14:paraId="1EBAFE1F" w14:textId="0DFB506D" w:rsidR="00EA05D7" w:rsidRPr="00132090" w:rsidRDefault="00B54075" w:rsidP="00EA05D7">
      <w:pPr>
        <w:pStyle w:val="a0"/>
      </w:pPr>
      <w:r>
        <w:t>В результате откроется</w:t>
      </w:r>
      <w:r w:rsidR="00681A75">
        <w:t xml:space="preserve"> окно «КБК»</w:t>
      </w:r>
      <w:r>
        <w:t>, в котором поля заполняются вручную с клавиатуры</w:t>
      </w:r>
      <w:r w:rsidR="007C0AB6">
        <w:t xml:space="preserve"> </w:t>
      </w:r>
      <w:r w:rsidR="00681A75">
        <w:t>(</w:t>
      </w:r>
      <w:r w:rsidR="008D3C88">
        <w:fldChar w:fldCharType="begin"/>
      </w:r>
      <w:r w:rsidR="008D3C88">
        <w:instrText xml:space="preserve"> REF _Ref17727843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45539A">
        <w:t>30</w:t>
      </w:r>
      <w:r w:rsidR="00681A75">
        <w:t>)</w:t>
      </w:r>
      <w:r>
        <w:t>,</w:t>
      </w:r>
      <w:r w:rsidR="00681A75">
        <w:t xml:space="preserve"> аналогично</w:t>
      </w:r>
      <w:r>
        <w:t xml:space="preserve"> </w:t>
      </w:r>
      <w:r w:rsidRPr="00FD35E2">
        <w:t>описанию в</w:t>
      </w:r>
      <w:r w:rsidR="00681A75" w:rsidRPr="00FD35E2">
        <w:t xml:space="preserve"> </w:t>
      </w:r>
      <w:proofErr w:type="spellStart"/>
      <w:r w:rsidRPr="00FD35E2">
        <w:t>п.</w:t>
      </w:r>
      <w:r w:rsidR="00681A75" w:rsidRPr="00FD35E2">
        <w:t>п</w:t>
      </w:r>
      <w:proofErr w:type="spellEnd"/>
      <w:r w:rsidR="00681A75" w:rsidRPr="00FD35E2">
        <w:t xml:space="preserve">. </w:t>
      </w:r>
      <w:r w:rsidR="00FD35E2" w:rsidRPr="00FD35E2">
        <w:fldChar w:fldCharType="begin"/>
      </w:r>
      <w:r w:rsidR="00FD35E2" w:rsidRPr="00FD35E2">
        <w:instrText xml:space="preserve"> REF _Ref481569054 \r \h  \* MERGEFORMAT </w:instrText>
      </w:r>
      <w:r w:rsidR="00FD35E2" w:rsidRPr="00FD35E2">
        <w:fldChar w:fldCharType="separate"/>
      </w:r>
      <w:r w:rsidR="00965DCC">
        <w:t>2.5.2</w:t>
      </w:r>
      <w:r w:rsidR="00FD35E2" w:rsidRPr="00FD35E2">
        <w:fldChar w:fldCharType="end"/>
      </w:r>
      <w:r w:rsidR="00FD35E2">
        <w:rPr>
          <w:b/>
        </w:rPr>
        <w:t xml:space="preserve"> </w:t>
      </w:r>
      <w:r>
        <w:t>настоящего руководства пользователя</w:t>
      </w:r>
      <w:r w:rsidR="00681A75">
        <w:t>.</w:t>
      </w:r>
      <w:r w:rsidR="007C0AB6">
        <w:t xml:space="preserve"> </w:t>
      </w:r>
      <w:r w:rsidR="00FD35E2">
        <w:t>После этого необходимо</w:t>
      </w:r>
      <w:r w:rsidR="00681A75">
        <w:t xml:space="preserve"> заполнить суммы для раздела «Доведенные ЛБО/БА».</w:t>
      </w:r>
    </w:p>
    <w:p w14:paraId="06B3A69C" w14:textId="39180AF6" w:rsidR="00EA05D7" w:rsidRPr="00132090" w:rsidRDefault="00FA6C28" w:rsidP="00EA05D7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A694486" wp14:editId="56A6A74D">
            <wp:extent cx="3913512" cy="5981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23" cy="59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5131C" w14:textId="2DB33955" w:rsidR="00B27F8D" w:rsidRPr="00132090" w:rsidRDefault="007512D1" w:rsidP="00DE2C10">
      <w:pPr>
        <w:pStyle w:val="a8"/>
      </w:pPr>
      <w:bookmarkStart w:id="87" w:name="_Ref17727843"/>
      <w:r w:rsidRPr="00132090">
        <w:t>Рисунок</w:t>
      </w:r>
      <w:bookmarkEnd w:id="87"/>
      <w:r w:rsidR="0045539A">
        <w:t xml:space="preserve"> 30</w:t>
      </w:r>
      <w:r>
        <w:t>.</w:t>
      </w:r>
      <w:r w:rsidR="00EA05D7">
        <w:t xml:space="preserve"> </w:t>
      </w:r>
      <w:r w:rsidR="00B27F8D" w:rsidRPr="00132090">
        <w:t>Заполнение реквизитов КБК</w:t>
      </w:r>
    </w:p>
    <w:p w14:paraId="5729D3A7" w14:textId="763D4947" w:rsidR="00681A75" w:rsidRDefault="00681A75" w:rsidP="00681A75">
      <w:pPr>
        <w:pStyle w:val="a0"/>
      </w:pPr>
      <w:r>
        <w:t>Во</w:t>
      </w:r>
      <w:r w:rsidRPr="00132090">
        <w:t xml:space="preserve"> вкладке «</w:t>
      </w:r>
      <w:r>
        <w:t>Показатели бюджетных смет</w:t>
      </w:r>
      <w:r w:rsidRPr="00132090">
        <w:t>» отобраз</w:t>
      </w:r>
      <w:r>
        <w:t>я</w:t>
      </w:r>
      <w:r w:rsidRPr="00132090">
        <w:t>тся введенны</w:t>
      </w:r>
      <w:r>
        <w:t>й</w:t>
      </w:r>
      <w:r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_Ref17727851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1</w:t>
      </w:r>
      <w:r w:rsidRPr="00132090">
        <w:t>).</w:t>
      </w:r>
    </w:p>
    <w:p w14:paraId="7AA99C1C" w14:textId="77777777" w:rsidR="00681A75" w:rsidRPr="00132090" w:rsidRDefault="00681A75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5F2D28C" wp14:editId="2F84375A">
            <wp:extent cx="6120130" cy="265049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D455" w14:textId="7D49FB0F" w:rsidR="00681A75" w:rsidRPr="00132090" w:rsidRDefault="007512D1" w:rsidP="00DE2C10">
      <w:pPr>
        <w:pStyle w:val="a8"/>
      </w:pPr>
      <w:bookmarkStart w:id="88" w:name="_Ref1772785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8"/>
      <w:r w:rsidR="0045539A">
        <w:rPr>
          <w:noProof/>
        </w:rPr>
        <w:t>1</w:t>
      </w:r>
      <w:r>
        <w:t>.</w:t>
      </w:r>
      <w:r w:rsidR="00681A75" w:rsidRPr="00132090">
        <w:t xml:space="preserve"> Введенный КБК</w:t>
      </w:r>
    </w:p>
    <w:p w14:paraId="679CABF3" w14:textId="733E478E" w:rsidR="00681A75" w:rsidRPr="00132090" w:rsidRDefault="00681A75" w:rsidP="00681A75">
      <w:pPr>
        <w:pStyle w:val="a0"/>
      </w:pPr>
      <w:r w:rsidRPr="00132090">
        <w:t xml:space="preserve">Созданная форма ОПСП </w:t>
      </w:r>
      <w:r>
        <w:t>отобразится во вкладке</w:t>
      </w:r>
      <w:r w:rsidRPr="00132090">
        <w:t xml:space="preserve"> </w:t>
      </w:r>
      <w:r>
        <w:t>«Показатели бюджетных смет»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_Ref17727868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2</w:t>
      </w:r>
      <w:r w:rsidRPr="00132090">
        <w:t>)</w:t>
      </w:r>
    </w:p>
    <w:p w14:paraId="007D78C6" w14:textId="4F55FDD0" w:rsidR="00681A75" w:rsidRPr="00132090" w:rsidRDefault="00681A75" w:rsidP="00681A75">
      <w:pPr>
        <w:pStyle w:val="aa"/>
      </w:pPr>
      <w:r>
        <w:rPr>
          <w:lang w:val="ru-RU" w:eastAsia="ru-RU"/>
        </w:rPr>
        <w:drawing>
          <wp:inline distT="0" distB="0" distL="0" distR="0" wp14:anchorId="7E4C4026" wp14:editId="4E45E472">
            <wp:extent cx="6120130" cy="2412365"/>
            <wp:effectExtent l="0" t="0" r="0" b="698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0231" w14:textId="3D8BE6C9" w:rsidR="00681A75" w:rsidRPr="00132090" w:rsidRDefault="007512D1" w:rsidP="00681A75">
      <w:pPr>
        <w:pStyle w:val="a8"/>
      </w:pPr>
      <w:bookmarkStart w:id="89" w:name="_Ref1772786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89"/>
      <w:r w:rsidR="0045539A">
        <w:rPr>
          <w:noProof/>
        </w:rPr>
        <w:t>2</w:t>
      </w:r>
      <w:r>
        <w:t>.</w:t>
      </w:r>
      <w:r w:rsidR="00681A75" w:rsidRPr="00132090">
        <w:t xml:space="preserve"> Форма сметного расчета, созданная </w:t>
      </w:r>
      <w:r w:rsidR="00681A75">
        <w:t>вручную</w:t>
      </w:r>
    </w:p>
    <w:p w14:paraId="51540FD5" w14:textId="77777777" w:rsidR="00681A75" w:rsidRPr="00132090" w:rsidRDefault="00681A75" w:rsidP="00681A75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меню</w:t>
      </w:r>
      <w:r>
        <w:t xml:space="preserve"> возможно</w:t>
      </w:r>
      <w:r w:rsidRPr="00132090">
        <w:t>:</w:t>
      </w:r>
    </w:p>
    <w:p w14:paraId="20F03140" w14:textId="77777777" w:rsidR="00681A75" w:rsidRPr="00132090" w:rsidRDefault="00681A75" w:rsidP="005850C8">
      <w:pPr>
        <w:pStyle w:val="-"/>
      </w:pPr>
      <w:r w:rsidRPr="00132090">
        <w:t>«Редактировать» форму – изменить номер используемой формы;</w:t>
      </w:r>
    </w:p>
    <w:p w14:paraId="399E3A0B" w14:textId="77777777" w:rsidR="00681A75" w:rsidRPr="00132090" w:rsidRDefault="00681A75" w:rsidP="005850C8">
      <w:pPr>
        <w:pStyle w:val="-"/>
      </w:pPr>
      <w:r w:rsidRPr="00132090">
        <w:t>«Удалить строку»</w:t>
      </w:r>
      <w:r>
        <w:t xml:space="preserve"> – </w:t>
      </w:r>
      <w:r w:rsidRPr="00132090">
        <w:t>удалить форму ОПСП.</w:t>
      </w:r>
    </w:p>
    <w:p w14:paraId="06259104" w14:textId="1081949F" w:rsidR="00681A75" w:rsidRPr="00132090" w:rsidRDefault="00681A75" w:rsidP="00681A75">
      <w:pPr>
        <w:pStyle w:val="a0"/>
      </w:pPr>
      <w:r w:rsidRPr="00132090">
        <w:t>При удалении ОПСП необходимо дополнительно подтвердить действие</w:t>
      </w:r>
      <w:r w:rsidR="00FD35E2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_Ref17727877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3</w:t>
      </w:r>
      <w:r w:rsidRPr="00132090">
        <w:t>).</w:t>
      </w:r>
    </w:p>
    <w:p w14:paraId="6A38F1D6" w14:textId="12112A62" w:rsidR="00681A75" w:rsidRPr="00132090" w:rsidRDefault="00FD35E2" w:rsidP="00681A75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793B7A9" wp14:editId="38F9A1DE">
            <wp:extent cx="3457143" cy="1695238"/>
            <wp:effectExtent l="0" t="0" r="0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7F1A" w14:textId="725FF28F" w:rsidR="00681A75" w:rsidRPr="00132090" w:rsidRDefault="007512D1" w:rsidP="00681A75">
      <w:pPr>
        <w:pStyle w:val="a8"/>
      </w:pPr>
      <w:bookmarkStart w:id="90" w:name="_Ref1772787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0"/>
      <w:r w:rsidR="0045539A">
        <w:rPr>
          <w:noProof/>
        </w:rPr>
        <w:t>3</w:t>
      </w:r>
      <w:r>
        <w:t>.</w:t>
      </w:r>
      <w:r w:rsidR="00681A75" w:rsidRPr="00132090">
        <w:t xml:space="preserve"> </w:t>
      </w:r>
      <w:r w:rsidR="005D541F">
        <w:rPr>
          <w:szCs w:val="24"/>
        </w:rPr>
        <w:t>Системное сообщение</w:t>
      </w:r>
    </w:p>
    <w:p w14:paraId="4400FDCA" w14:textId="078ADF98" w:rsidR="00FD498C" w:rsidRPr="002A450A" w:rsidRDefault="00FD498C" w:rsidP="00BC06E9">
      <w:pPr>
        <w:pStyle w:val="3"/>
      </w:pPr>
      <w:bookmarkStart w:id="91" w:name="_Toc39133882"/>
      <w:r w:rsidRPr="002A450A">
        <w:t>Вкладка «Журнал загрузки расходных расписаний»</w:t>
      </w:r>
      <w:bookmarkEnd w:id="91"/>
    </w:p>
    <w:p w14:paraId="5DC6DFF4" w14:textId="412761AD" w:rsidR="000D188D" w:rsidRDefault="00FD498C" w:rsidP="00270582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DE7AFC">
        <w:fldChar w:fldCharType="begin"/>
      </w:r>
      <w:r w:rsidR="00DE7AFC">
        <w:instrText xml:space="preserve"> REF _Ref27733760 \h </w:instrText>
      </w:r>
      <w:r w:rsidR="00DE7AFC">
        <w:fldChar w:fldCharType="separate"/>
      </w:r>
      <w:r w:rsidR="00965DCC" w:rsidRPr="000D188D">
        <w:t xml:space="preserve">Рисунок </w:t>
      </w:r>
      <w:r w:rsidR="00965DCC">
        <w:rPr>
          <w:noProof/>
        </w:rPr>
        <w:t>3</w:t>
      </w:r>
      <w:r w:rsidR="00DE7AFC">
        <w:fldChar w:fldCharType="end"/>
      </w:r>
      <w:r w:rsidR="0045539A">
        <w:t>4</w:t>
      </w:r>
      <w:r w:rsidR="008D3C88">
        <w:t>).</w:t>
      </w:r>
    </w:p>
    <w:p w14:paraId="31441580" w14:textId="6097B320" w:rsidR="0026073C" w:rsidRDefault="00DE7AFC" w:rsidP="000D188D">
      <w:pPr>
        <w:pStyle w:val="aa"/>
      </w:pPr>
      <w:bookmarkStart w:id="92" w:name="_Ref470514211"/>
      <w:bookmarkStart w:id="93" w:name="_Ref481568546"/>
      <w:r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51437E77" w:rsidR="00FD498C" w:rsidRPr="000D188D" w:rsidRDefault="000D188D" w:rsidP="000D188D">
      <w:pPr>
        <w:pStyle w:val="a8"/>
      </w:pPr>
      <w:bookmarkStart w:id="94" w:name="_Ref27733760"/>
      <w:bookmarkEnd w:id="92"/>
      <w:bookmarkEnd w:id="93"/>
      <w:r w:rsidRPr="000D188D">
        <w:t xml:space="preserve">Рисунок </w:t>
      </w:r>
      <w:r w:rsidR="00992BD3">
        <w:rPr>
          <w:noProof/>
        </w:rPr>
        <w:fldChar w:fldCharType="begin"/>
      </w:r>
      <w:r w:rsidR="00992BD3">
        <w:rPr>
          <w:noProof/>
        </w:rPr>
        <w:instrText xml:space="preserve"> SEQ Рисунок \* ARABIC </w:instrText>
      </w:r>
      <w:r w:rsidR="00992BD3">
        <w:rPr>
          <w:noProof/>
        </w:rPr>
        <w:fldChar w:fldCharType="separate"/>
      </w:r>
      <w:r w:rsidR="00965DCC">
        <w:rPr>
          <w:noProof/>
        </w:rPr>
        <w:t>3</w:t>
      </w:r>
      <w:r w:rsidR="00992BD3">
        <w:rPr>
          <w:noProof/>
        </w:rPr>
        <w:fldChar w:fldCharType="end"/>
      </w:r>
      <w:bookmarkEnd w:id="94"/>
      <w:r w:rsidR="0045539A">
        <w:rPr>
          <w:noProof/>
        </w:rPr>
        <w:t>4</w:t>
      </w:r>
      <w:r w:rsidRPr="000D188D">
        <w:t xml:space="preserve">. </w:t>
      </w:r>
      <w:r w:rsidR="00E65CD4" w:rsidRPr="000D188D">
        <w:t>Вкладка «</w:t>
      </w:r>
      <w:r w:rsidR="00FD498C" w:rsidRPr="000D188D">
        <w:t>Журнал загрузки расходных расписаний</w:t>
      </w:r>
      <w:r w:rsidR="00E65CD4" w:rsidRPr="000D188D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5850C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3701A958" w14:textId="77777777" w:rsidR="00186330" w:rsidRPr="00186330" w:rsidRDefault="00186330" w:rsidP="005850C8">
      <w:pPr>
        <w:pStyle w:val="-"/>
      </w:pPr>
      <w:r w:rsidRPr="00186330">
        <w:t>коде по бюджетной классификации Российской Федерации с разбивкой по:</w:t>
      </w:r>
    </w:p>
    <w:p w14:paraId="55CA607F" w14:textId="77777777" w:rsidR="00186330" w:rsidRPr="00186330" w:rsidRDefault="00186330" w:rsidP="005850C8">
      <w:pPr>
        <w:pStyle w:val="-"/>
      </w:pPr>
      <w:r w:rsidRPr="00186330">
        <w:t>разделу;</w:t>
      </w:r>
    </w:p>
    <w:p w14:paraId="4FE4C592" w14:textId="77777777" w:rsidR="00186330" w:rsidRPr="00186330" w:rsidRDefault="00186330" w:rsidP="005850C8">
      <w:pPr>
        <w:pStyle w:val="-"/>
      </w:pPr>
      <w:r w:rsidRPr="00186330">
        <w:t>подразделу;</w:t>
      </w:r>
    </w:p>
    <w:p w14:paraId="167C5F4A" w14:textId="77777777" w:rsidR="00186330" w:rsidRPr="00186330" w:rsidRDefault="00186330" w:rsidP="005850C8">
      <w:pPr>
        <w:pStyle w:val="-"/>
      </w:pPr>
      <w:r w:rsidRPr="00186330">
        <w:t>целевой статье;</w:t>
      </w:r>
    </w:p>
    <w:p w14:paraId="3C6046EA" w14:textId="4D615137" w:rsidR="00186330" w:rsidRPr="00186330" w:rsidRDefault="00186330" w:rsidP="005850C8">
      <w:pPr>
        <w:pStyle w:val="-"/>
      </w:pPr>
      <w:r w:rsidRPr="00186330">
        <w:t>виду расходов</w:t>
      </w:r>
      <w:r w:rsidR="00DE2C10" w:rsidRPr="00186330">
        <w:t>;</w:t>
      </w:r>
    </w:p>
    <w:p w14:paraId="548D5F37" w14:textId="77777777" w:rsidR="00186330" w:rsidRPr="00186330" w:rsidRDefault="00186330" w:rsidP="005850C8">
      <w:pPr>
        <w:pStyle w:val="-"/>
      </w:pPr>
      <w:r w:rsidRPr="00186330">
        <w:t>дате документа;</w:t>
      </w:r>
    </w:p>
    <w:p w14:paraId="4E8AA383" w14:textId="77777777" w:rsidR="00186330" w:rsidRPr="00186330" w:rsidRDefault="00186330" w:rsidP="005850C8">
      <w:pPr>
        <w:pStyle w:val="-"/>
      </w:pPr>
      <w:r w:rsidRPr="00186330">
        <w:t>номере документа;</w:t>
      </w:r>
    </w:p>
    <w:p w14:paraId="37AFACF6" w14:textId="77777777" w:rsidR="00186330" w:rsidRPr="00186330" w:rsidRDefault="00186330" w:rsidP="005850C8">
      <w:pPr>
        <w:pStyle w:val="-"/>
      </w:pPr>
      <w:r w:rsidRPr="00186330">
        <w:t>текущем изменении (по годам) – ЛБО, доведенные данным расходным расписанием.</w:t>
      </w:r>
    </w:p>
    <w:p w14:paraId="698B2112" w14:textId="77777777" w:rsidR="00186330" w:rsidRPr="00186330" w:rsidRDefault="00186330" w:rsidP="00186330">
      <w:pPr>
        <w:pStyle w:val="a0"/>
      </w:pPr>
      <w:r w:rsidRPr="00186330">
        <w:t>Также в журнале отображаются данные о:</w:t>
      </w:r>
    </w:p>
    <w:p w14:paraId="1980A93A" w14:textId="77777777" w:rsidR="00186330" w:rsidRPr="00186330" w:rsidRDefault="00186330" w:rsidP="005850C8">
      <w:pPr>
        <w:pStyle w:val="-"/>
      </w:pPr>
      <w:r w:rsidRPr="00186330">
        <w:t>дате загрузки – указывается дата загрузки расходного расписания в Систему;</w:t>
      </w:r>
    </w:p>
    <w:p w14:paraId="77E8C8F2" w14:textId="77777777" w:rsidR="00186330" w:rsidRPr="00186330" w:rsidRDefault="00186330" w:rsidP="005850C8">
      <w:pPr>
        <w:pStyle w:val="-"/>
      </w:pPr>
      <w:r w:rsidRPr="00186330">
        <w:t>доведенном ЛБО (по годам) – сумма доведенных ранее ЛБО с учетом всех утвержденных изменений.</w:t>
      </w:r>
    </w:p>
    <w:p w14:paraId="4D2CD9CA" w14:textId="3C405394" w:rsidR="00776FC7" w:rsidRDefault="00776FC7" w:rsidP="00610D8A">
      <w:pPr>
        <w:pStyle w:val="2"/>
      </w:pPr>
      <w:bookmarkStart w:id="95" w:name="_Ref17790100"/>
      <w:bookmarkStart w:id="96" w:name="_Toc39133883"/>
      <w:r>
        <w:lastRenderedPageBreak/>
        <w:t>Просмотр бюджетной сметы в электронном виде</w:t>
      </w:r>
      <w:bookmarkEnd w:id="95"/>
      <w:bookmarkEnd w:id="96"/>
    </w:p>
    <w:p w14:paraId="513AB986" w14:textId="2804DBC6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</w:t>
      </w:r>
      <w:r w:rsidR="008D3C88">
        <w:t xml:space="preserve"> (</w:t>
      </w:r>
      <w:r w:rsidR="008D3C88">
        <w:fldChar w:fldCharType="begin"/>
      </w:r>
      <w:r w:rsidR="008D3C88">
        <w:instrText xml:space="preserve"> REF _Ref17728037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5</w:t>
      </w:r>
      <w:r w:rsidR="008D3C88">
        <w:t>)</w:t>
      </w:r>
      <w:r>
        <w:t>.</w:t>
      </w:r>
    </w:p>
    <w:p w14:paraId="2F6404DC" w14:textId="77777777" w:rsidR="00965DCC" w:rsidRDefault="008D3C88" w:rsidP="000D188D">
      <w:pPr>
        <w:pStyle w:val="aa"/>
      </w:pPr>
      <w:r w:rsidRPr="00132090">
        <w:fldChar w:fldCharType="begin"/>
      </w:r>
      <w:r w:rsidRPr="00132090">
        <w:instrText xml:space="preserve"> REF _Ref481568546 \h </w:instrText>
      </w:r>
      <w:r>
        <w:instrText xml:space="preserve"> \* MERGEFORMAT </w:instrText>
      </w:r>
      <w:r w:rsidRPr="00132090">
        <w:fldChar w:fldCharType="separate"/>
      </w:r>
      <w:r w:rsidR="00965DCC" w:rsidRPr="000D188D">
        <w:rPr>
          <w:lang w:val="ru-RU" w:eastAsia="ru-RU"/>
        </w:rPr>
        <w:drawing>
          <wp:inline distT="0" distB="0" distL="0" distR="0" wp14:anchorId="36BFB41C" wp14:editId="07ACAC5D">
            <wp:extent cx="6120130" cy="1242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85D4" w14:textId="2AF173C1" w:rsidR="008D3C88" w:rsidRPr="00607A69" w:rsidRDefault="008D3C88" w:rsidP="008D3C88">
      <w:pPr>
        <w:pStyle w:val="a8"/>
      </w:pPr>
      <w:r w:rsidRPr="00132090">
        <w:fldChar w:fldCharType="end"/>
      </w:r>
      <w:bookmarkStart w:id="97" w:name="_Ref17728037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7"/>
      <w:r w:rsidR="0045539A">
        <w:rPr>
          <w:noProof/>
        </w:rPr>
        <w:t>5</w:t>
      </w:r>
      <w:r>
        <w:t>.</w:t>
      </w:r>
      <w:r w:rsidRPr="00132090">
        <w:t xml:space="preserve"> </w:t>
      </w:r>
      <w:r>
        <w:t xml:space="preserve">Электронный документ </w:t>
      </w:r>
      <w:r w:rsidRPr="00B37E0A">
        <w:t>«Бюджетная смета»</w:t>
      </w:r>
    </w:p>
    <w:p w14:paraId="1DEDC1E1" w14:textId="72B1A2D6" w:rsidR="008D3C88" w:rsidRDefault="00776FC7" w:rsidP="008D3C88">
      <w:pPr>
        <w:pStyle w:val="a0"/>
      </w:pPr>
      <w:r>
        <w:t>Далее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8D3C88">
        <w:fldChar w:fldCharType="begin"/>
      </w:r>
      <w:r w:rsidR="008D3C88">
        <w:instrText xml:space="preserve"> REF _Ref17728038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6</w:t>
      </w:r>
      <w:r w:rsidR="00363385">
        <w:t>).</w:t>
      </w:r>
    </w:p>
    <w:p w14:paraId="6DE4DA2E" w14:textId="5CCDA325" w:rsidR="00DB2760" w:rsidRDefault="003340EE" w:rsidP="008D3C88">
      <w:pPr>
        <w:pStyle w:val="aa"/>
      </w:pPr>
      <w:r>
        <w:rPr>
          <w:lang w:val="ru-RU" w:eastAsia="ru-RU"/>
        </w:rPr>
        <w:drawing>
          <wp:inline distT="0" distB="0" distL="0" distR="0" wp14:anchorId="57F89E3A" wp14:editId="4D38AE5A">
            <wp:extent cx="6120130" cy="1798955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0E98" w14:textId="39B5A56B" w:rsidR="00DB2760" w:rsidRPr="00132090" w:rsidRDefault="007512D1" w:rsidP="008D3C88">
      <w:pPr>
        <w:pStyle w:val="a8"/>
      </w:pPr>
      <w:bookmarkStart w:id="98" w:name="_Ref1772803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98"/>
      <w:r w:rsidR="0045539A">
        <w:rPr>
          <w:noProof/>
        </w:rPr>
        <w:t>6</w:t>
      </w:r>
      <w:r>
        <w:t>.</w:t>
      </w:r>
      <w:r w:rsidR="00DB2760" w:rsidRPr="00132090">
        <w:t xml:space="preserve"> </w:t>
      </w:r>
      <w:r w:rsidR="00DB2760">
        <w:t xml:space="preserve">Электронный документ </w:t>
      </w:r>
      <w:r w:rsidR="00DB2760" w:rsidRPr="00B37E0A">
        <w:t>«Бюджетная смета»</w:t>
      </w:r>
    </w:p>
    <w:p w14:paraId="0E694133" w14:textId="2159D0CC" w:rsidR="00610D8A" w:rsidRPr="00132090" w:rsidRDefault="00610D8A" w:rsidP="00610D8A">
      <w:pPr>
        <w:pStyle w:val="2"/>
      </w:pPr>
      <w:bookmarkStart w:id="99" w:name="_Toc39133884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99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44D550F4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_Ref17728039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7</w:t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067213DB" w:rsidR="00610D8A" w:rsidRPr="0035601A" w:rsidRDefault="007512D1" w:rsidP="00610D8A">
      <w:pPr>
        <w:pStyle w:val="a8"/>
      </w:pPr>
      <w:bookmarkStart w:id="100" w:name="_Ref17728039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0"/>
      <w:r w:rsidR="0045539A">
        <w:rPr>
          <w:noProof/>
        </w:rPr>
        <w:t>7</w:t>
      </w:r>
      <w:r>
        <w:t>.</w:t>
      </w:r>
      <w:r w:rsidR="00610D8A">
        <w:t xml:space="preserve"> </w:t>
      </w:r>
      <w:r w:rsidR="00FD35E2" w:rsidRPr="0035601A">
        <w:t xml:space="preserve">Экспорт в </w:t>
      </w:r>
      <w:r w:rsidR="00FD35E2" w:rsidRPr="0035601A">
        <w:rPr>
          <w:lang w:val="en-US"/>
        </w:rPr>
        <w:t>MS</w:t>
      </w:r>
      <w:r w:rsidR="00FD35E2" w:rsidRPr="0035601A">
        <w:t xml:space="preserve"> </w:t>
      </w:r>
      <w:r w:rsidR="00FD35E2" w:rsidRPr="0035601A">
        <w:rPr>
          <w:lang w:val="en-US"/>
        </w:rPr>
        <w:t>Excel</w:t>
      </w:r>
      <w:r w:rsidR="0035601A">
        <w:t xml:space="preserve"> сметы</w:t>
      </w:r>
    </w:p>
    <w:p w14:paraId="716F2677" w14:textId="2FD6937D" w:rsidR="00610D8A" w:rsidRPr="00132090" w:rsidRDefault="00610D8A" w:rsidP="00610D8A">
      <w:pPr>
        <w:pStyle w:val="a0"/>
      </w:pPr>
      <w:r>
        <w:t>В открывшемся окне</w:t>
      </w:r>
      <w:r w:rsidR="00FD35E2">
        <w:t xml:space="preserve"> необходимо</w:t>
      </w:r>
      <w:r>
        <w:t xml:space="preserve"> </w:t>
      </w:r>
      <w:r w:rsidRPr="00132090">
        <w:t>выбрать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_Ref17728040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8</w:t>
      </w:r>
      <w:r w:rsidRPr="00132090">
        <w:t>)</w:t>
      </w:r>
      <w:r>
        <w:t>.</w:t>
      </w:r>
    </w:p>
    <w:p w14:paraId="50239ABE" w14:textId="659CA6DC" w:rsidR="00610D8A" w:rsidRPr="00132090" w:rsidRDefault="00FD35E2" w:rsidP="00610D8A">
      <w:pPr>
        <w:pStyle w:val="aa"/>
      </w:pPr>
      <w:r>
        <w:rPr>
          <w:lang w:val="ru-RU" w:eastAsia="ru-RU"/>
        </w:rPr>
        <w:drawing>
          <wp:inline distT="0" distB="0" distL="0" distR="0" wp14:anchorId="45BA3677" wp14:editId="13C84654">
            <wp:extent cx="4161905" cy="3866667"/>
            <wp:effectExtent l="0" t="0" r="0" b="63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4946FC1B" w:rsidR="00610D8A" w:rsidRPr="00132090" w:rsidRDefault="007512D1" w:rsidP="00610D8A">
      <w:pPr>
        <w:pStyle w:val="a8"/>
      </w:pPr>
      <w:bookmarkStart w:id="101" w:name="_Ref17728040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1"/>
      <w:r w:rsidR="0045539A">
        <w:rPr>
          <w:noProof/>
        </w:rPr>
        <w:t>8</w:t>
      </w:r>
      <w:r>
        <w:t>.</w:t>
      </w:r>
      <w:r w:rsidR="00610D8A" w:rsidRPr="00132090">
        <w:t xml:space="preserve"> </w:t>
      </w:r>
      <w:r w:rsidR="0035601A">
        <w:t>Окно экспорта таблиц</w:t>
      </w:r>
    </w:p>
    <w:p w14:paraId="3464B695" w14:textId="760700C5" w:rsidR="00610D8A" w:rsidRPr="00132090" w:rsidRDefault="00046323" w:rsidP="00610D8A">
      <w:pPr>
        <w:pStyle w:val="a0"/>
      </w:pPr>
      <w:r>
        <w:t>В результате</w:t>
      </w:r>
      <w:r w:rsidR="00610D8A" w:rsidRPr="00132090">
        <w:t xml:space="preserve"> </w:t>
      </w:r>
      <w:r w:rsidR="00610D8A">
        <w:t>отобразится</w:t>
      </w:r>
      <w:r w:rsidR="00610D8A" w:rsidRPr="00132090">
        <w:t xml:space="preserve"> сообщение о месте хранения </w:t>
      </w:r>
      <w:r w:rsidR="00610D8A">
        <w:t>бюджетной сметы</w:t>
      </w:r>
      <w:r w:rsidR="00610D8A" w:rsidRPr="00132090">
        <w:t xml:space="preserve"> в формате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 и файл </w:t>
      </w:r>
      <w:r w:rsidR="002C766F">
        <w:t>откроется</w:t>
      </w:r>
      <w:r w:rsidR="00610D8A" w:rsidRPr="00132090">
        <w:t xml:space="preserve"> в приложении </w:t>
      </w:r>
      <w:r w:rsidR="00610D8A" w:rsidRPr="00132090">
        <w:rPr>
          <w:lang w:val="en-US"/>
        </w:rPr>
        <w:t>MS</w:t>
      </w:r>
      <w:r w:rsidR="00610D8A" w:rsidRPr="00132090">
        <w:t xml:space="preserve"> </w:t>
      </w:r>
      <w:r w:rsidR="00610D8A" w:rsidRPr="00132090">
        <w:rPr>
          <w:lang w:val="en-US"/>
        </w:rPr>
        <w:t>Excel</w:t>
      </w:r>
      <w:r w:rsidR="00610D8A" w:rsidRPr="00132090">
        <w:t xml:space="preserve">. Экспортированный файл </w:t>
      </w:r>
      <w:r w:rsidR="00610D8A">
        <w:t>возможно</w:t>
      </w:r>
      <w:r w:rsidR="00610D8A"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102" w:name="_Ref524509364"/>
      <w:bookmarkStart w:id="103" w:name="_Toc39133885"/>
      <w:r>
        <w:lastRenderedPageBreak/>
        <w:t>Заполнение ОПСП</w:t>
      </w:r>
      <w:bookmarkEnd w:id="102"/>
      <w:bookmarkEnd w:id="103"/>
    </w:p>
    <w:p w14:paraId="004636D9" w14:textId="1920EE00" w:rsidR="0069380A" w:rsidRPr="00132090" w:rsidRDefault="0069380A" w:rsidP="00BC06E9">
      <w:pPr>
        <w:pStyle w:val="3"/>
      </w:pPr>
      <w:bookmarkStart w:id="104" w:name="_Toc39133886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104"/>
    </w:p>
    <w:p w14:paraId="20B2E24C" w14:textId="6A253B69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E52304">
        <w:t>устанавливается</w:t>
      </w:r>
      <w:r w:rsidRPr="00132090">
        <w:t xml:space="preserve"> автоматически. Код формы сметного расчета присваивается, исходя из данных в расходном расписании (</w:t>
      </w:r>
      <w:r w:rsidR="008D3C88">
        <w:fldChar w:fldCharType="begin"/>
      </w:r>
      <w:r w:rsidR="008D3C88">
        <w:instrText xml:space="preserve"> REF _Ref17728041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3</w:t>
      </w:r>
      <w:r w:rsidR="008D3C88">
        <w:fldChar w:fldCharType="end"/>
      </w:r>
      <w:r w:rsidR="0045539A">
        <w:t>9</w:t>
      </w:r>
      <w:r w:rsidRPr="00132090">
        <w:t>).</w:t>
      </w:r>
    </w:p>
    <w:p w14:paraId="09A051AF" w14:textId="083A3AA0" w:rsidR="00CA5459" w:rsidRPr="00132090" w:rsidRDefault="005E5E54" w:rsidP="007D0F94">
      <w:pPr>
        <w:pStyle w:val="aa"/>
      </w:pPr>
      <w:r>
        <w:rPr>
          <w:lang w:val="ru-RU" w:eastAsia="ru-RU"/>
        </w:rPr>
        <w:drawing>
          <wp:inline distT="0" distB="0" distL="0" distR="0" wp14:anchorId="3CE7D302" wp14:editId="0E876E21">
            <wp:extent cx="6120130" cy="15119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0E0F4B9B" w:rsidR="00763B14" w:rsidRPr="00132090" w:rsidRDefault="007512D1" w:rsidP="00DE2C10">
      <w:pPr>
        <w:pStyle w:val="a8"/>
      </w:pPr>
      <w:bookmarkStart w:id="105" w:name="_Ref1772804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3</w:t>
      </w:r>
      <w:r>
        <w:rPr>
          <w:noProof/>
        </w:rPr>
        <w:fldChar w:fldCharType="end"/>
      </w:r>
      <w:bookmarkEnd w:id="105"/>
      <w:r w:rsidR="0045539A">
        <w:rPr>
          <w:noProof/>
        </w:rPr>
        <w:t>9</w:t>
      </w:r>
      <w:r>
        <w:t>.</w:t>
      </w:r>
      <w:r w:rsidR="00CA5459" w:rsidRPr="00132090">
        <w:t xml:space="preserve">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243FBDF2" w14:textId="77777777" w:rsidR="00186330" w:rsidRPr="00186330" w:rsidRDefault="00186330" w:rsidP="005850C8">
      <w:pPr>
        <w:pStyle w:val="-"/>
      </w:pPr>
      <w:r w:rsidRPr="00186330">
        <w:t>код по бюджетной классификации Российской Федерации с разбивкой по:</w:t>
      </w:r>
    </w:p>
    <w:p w14:paraId="3C66BF8F" w14:textId="77777777" w:rsidR="00186330" w:rsidRPr="00186330" w:rsidRDefault="00186330" w:rsidP="00046323">
      <w:pPr>
        <w:pStyle w:val="--"/>
      </w:pPr>
      <w:r w:rsidRPr="00186330">
        <w:t>разделу;</w:t>
      </w:r>
    </w:p>
    <w:p w14:paraId="4CCFB833" w14:textId="77777777" w:rsidR="00186330" w:rsidRPr="00186330" w:rsidRDefault="00186330" w:rsidP="00046323">
      <w:pPr>
        <w:pStyle w:val="--"/>
      </w:pPr>
      <w:r w:rsidRPr="00186330">
        <w:t>подразделу;</w:t>
      </w:r>
    </w:p>
    <w:p w14:paraId="57DA61E7" w14:textId="77777777" w:rsidR="00186330" w:rsidRPr="00186330" w:rsidRDefault="00186330" w:rsidP="00046323">
      <w:pPr>
        <w:pStyle w:val="--"/>
      </w:pPr>
      <w:r w:rsidRPr="00186330">
        <w:t>целевой статье;</w:t>
      </w:r>
    </w:p>
    <w:p w14:paraId="6FEAD1E7" w14:textId="68ED3296" w:rsidR="00186330" w:rsidRPr="00186330" w:rsidRDefault="00186330" w:rsidP="00046323">
      <w:pPr>
        <w:pStyle w:val="--"/>
      </w:pPr>
      <w:r w:rsidRPr="00186330">
        <w:t>виду расходов</w:t>
      </w:r>
      <w:r w:rsidR="00DE2C10" w:rsidRPr="00186330">
        <w:t>;</w:t>
      </w:r>
    </w:p>
    <w:p w14:paraId="1E8375D8" w14:textId="77777777" w:rsidR="00186330" w:rsidRPr="00186330" w:rsidRDefault="00186330" w:rsidP="00046323">
      <w:pPr>
        <w:pStyle w:val="--"/>
      </w:pPr>
      <w:r w:rsidRPr="00186330">
        <w:t>гриф секретности;</w:t>
      </w:r>
    </w:p>
    <w:p w14:paraId="344C9ABD" w14:textId="77777777" w:rsidR="00186330" w:rsidRPr="00186330" w:rsidRDefault="00186330" w:rsidP="00046323">
      <w:pPr>
        <w:pStyle w:val="--"/>
      </w:pPr>
      <w:r w:rsidRPr="00186330">
        <w:t>код формы;</w:t>
      </w:r>
    </w:p>
    <w:p w14:paraId="79D91222" w14:textId="77777777" w:rsidR="00186330" w:rsidRPr="00186330" w:rsidRDefault="00186330" w:rsidP="00046323">
      <w:pPr>
        <w:pStyle w:val="--"/>
      </w:pPr>
      <w:r w:rsidRPr="00186330">
        <w:t>доведенное ЛБО – отображается сумма доведенных ЛБО из расходного расписания;</w:t>
      </w:r>
    </w:p>
    <w:p w14:paraId="17999B83" w14:textId="1BB4F81D" w:rsidR="00186330" w:rsidRPr="00186330" w:rsidRDefault="00186330" w:rsidP="00046323">
      <w:pPr>
        <w:pStyle w:val="--"/>
      </w:pPr>
      <w:r w:rsidRPr="00186330">
        <w:t>«!» – отображается красным, в случае отличия от доведенных ЛБО распределенных ЛБО по ОПСП, как в большую, так и меньшую сто</w:t>
      </w:r>
      <w:r w:rsidR="00046323">
        <w:t>рону;</w:t>
      </w:r>
    </w:p>
    <w:p w14:paraId="7AEFBF7C" w14:textId="5C26F968" w:rsidR="00186330" w:rsidRPr="00186330" w:rsidRDefault="00046323" w:rsidP="00046323">
      <w:pPr>
        <w:pStyle w:val="-"/>
      </w:pPr>
      <w:r>
        <w:t>с</w:t>
      </w:r>
      <w:r w:rsidR="00186330" w:rsidRPr="00186330">
        <w:t>уммы распределения доведенных ЛБО по ОПСП отображаются в графах (по годам):</w:t>
      </w:r>
    </w:p>
    <w:p w14:paraId="5A920283" w14:textId="77777777" w:rsidR="00186330" w:rsidRPr="00186330" w:rsidRDefault="00186330" w:rsidP="00046323">
      <w:pPr>
        <w:pStyle w:val="--"/>
      </w:pPr>
      <w:r w:rsidRPr="00186330">
        <w:t>«Утверждено по смете («в рублях, (рублевый эквивалент)», «в валюте»)» – суммы, утвержденные ГРБС (РБС);</w:t>
      </w:r>
    </w:p>
    <w:p w14:paraId="2E774F35" w14:textId="77777777" w:rsidR="00186330" w:rsidRPr="00186330" w:rsidRDefault="00186330" w:rsidP="00046323">
      <w:pPr>
        <w:pStyle w:val="--"/>
      </w:pPr>
      <w:r w:rsidRPr="00186330">
        <w:t>«Изменения (+, -)»;</w:t>
      </w:r>
    </w:p>
    <w:p w14:paraId="32266225" w14:textId="77777777" w:rsidR="00186330" w:rsidRPr="00186330" w:rsidRDefault="00186330" w:rsidP="00046323">
      <w:pPr>
        <w:pStyle w:val="--"/>
      </w:pPr>
      <w:r w:rsidRPr="00186330">
        <w:lastRenderedPageBreak/>
        <w:t xml:space="preserve">«Проект сметы («в рублях, (рублевый эквивалент)», «в валюте»)» – суммы, которые учтены в ОПСП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106" w:name="_Ref481569054"/>
      <w:bookmarkStart w:id="107" w:name="_Toc39133887"/>
      <w:r w:rsidRPr="00132090">
        <w:t>Ручной ввод КБК</w:t>
      </w:r>
      <w:bookmarkEnd w:id="106"/>
      <w:bookmarkEnd w:id="107"/>
    </w:p>
    <w:p w14:paraId="4F49AE0C" w14:textId="674ACAC4" w:rsidR="008D38CC" w:rsidRPr="00132090" w:rsidRDefault="00046323" w:rsidP="007D0F94">
      <w:pPr>
        <w:pStyle w:val="a0"/>
      </w:pPr>
      <w:r>
        <w:t xml:space="preserve">Для ручного ввода </w:t>
      </w:r>
      <w:r w:rsidR="00E861D1" w:rsidRPr="00132090">
        <w:t xml:space="preserve">КБК </w:t>
      </w:r>
      <w:r w:rsidR="008D3C88">
        <w:t>необходимо</w:t>
      </w:r>
      <w:r w:rsidR="00E861D1" w:rsidRPr="00132090">
        <w:t>:</w:t>
      </w:r>
    </w:p>
    <w:p w14:paraId="5EE8E09F" w14:textId="28D00FC0" w:rsidR="00186330" w:rsidRPr="00186330" w:rsidRDefault="00186330" w:rsidP="005850C8">
      <w:pPr>
        <w:pStyle w:val="-"/>
      </w:pPr>
      <w:r w:rsidRPr="00186330">
        <w:t xml:space="preserve">во вкладке «Показатели бюджетных смет» в графах 1-5 вызвать контекстное меню, </w:t>
      </w:r>
      <w:r w:rsidR="00E52304">
        <w:t xml:space="preserve">нажатием правой кнопкой </w:t>
      </w:r>
      <w:r w:rsidRPr="00186330">
        <w:t>мыши по соответствующей графе;</w:t>
      </w:r>
    </w:p>
    <w:p w14:paraId="26FE1B3D" w14:textId="017F921F" w:rsidR="00186330" w:rsidRDefault="00186330" w:rsidP="005850C8">
      <w:pPr>
        <w:pStyle w:val="-"/>
      </w:pPr>
      <w:r w:rsidRPr="00186330">
        <w:t xml:space="preserve">выбрать пункт </w:t>
      </w:r>
      <w:r w:rsidRPr="00186330">
        <w:rPr>
          <w:i/>
        </w:rPr>
        <w:t>[Добавить новый элемент/КБК]</w:t>
      </w:r>
      <w:r w:rsidRPr="00186330">
        <w:t xml:space="preserve"> (</w:t>
      </w:r>
      <w:r w:rsidR="008D3C88">
        <w:fldChar w:fldCharType="begin"/>
      </w:r>
      <w:r w:rsidR="008D3C88">
        <w:instrText xml:space="preserve"> REF _Ref17728059 \h </w:instrText>
      </w:r>
      <w:r w:rsidR="008D3C88">
        <w:fldChar w:fldCharType="separate"/>
      </w:r>
      <w:r w:rsidR="00965DCC" w:rsidRPr="00132090">
        <w:t xml:space="preserve">Рисунок </w:t>
      </w:r>
      <w:r w:rsidR="008D3C88">
        <w:fldChar w:fldCharType="end"/>
      </w:r>
      <w:r w:rsidR="00D31802">
        <w:t>40</w:t>
      </w:r>
      <w:r w:rsidRPr="00186330">
        <w:t>);</w:t>
      </w:r>
    </w:p>
    <w:p w14:paraId="4699C864" w14:textId="2003BD25" w:rsidR="008D3C88" w:rsidRPr="00132090" w:rsidRDefault="00046323" w:rsidP="008D3C88">
      <w:pPr>
        <w:pStyle w:val="aa"/>
      </w:pPr>
      <w:r>
        <w:rPr>
          <w:lang w:val="ru-RU" w:eastAsia="ru-RU"/>
        </w:rPr>
        <w:drawing>
          <wp:inline distT="0" distB="0" distL="0" distR="0" wp14:anchorId="4A7C05E3" wp14:editId="1FFCB627">
            <wp:extent cx="6120130" cy="3335020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7A93" w14:textId="333F9B00" w:rsidR="008D3C88" w:rsidRPr="00132090" w:rsidRDefault="008D3C88" w:rsidP="008D3C88">
      <w:pPr>
        <w:pStyle w:val="a8"/>
      </w:pPr>
      <w:bookmarkStart w:id="108" w:name="_Ref17728059"/>
      <w:r w:rsidRPr="00132090">
        <w:t>Рисунок</w:t>
      </w:r>
      <w:bookmarkEnd w:id="108"/>
      <w:r w:rsidR="00D31802">
        <w:t xml:space="preserve"> 40</w:t>
      </w:r>
      <w:r>
        <w:t>.</w:t>
      </w:r>
      <w:r w:rsidRPr="00132090">
        <w:t xml:space="preserve"> Ручной ввод КБК</w:t>
      </w:r>
    </w:p>
    <w:p w14:paraId="7D67C714" w14:textId="2DD538A2" w:rsidR="00186330" w:rsidRDefault="00186330" w:rsidP="005850C8">
      <w:pPr>
        <w:pStyle w:val="-"/>
      </w:pPr>
      <w:r w:rsidRPr="00186330">
        <w:t>заполнить все поля ввода данных КБК (</w:t>
      </w:r>
      <w:r w:rsidR="008D3C88">
        <w:fldChar w:fldCharType="begin"/>
      </w:r>
      <w:r w:rsidR="008D3C88">
        <w:instrText xml:space="preserve"> REF _Ref17728094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1</w:t>
      </w:r>
      <w:r w:rsidRPr="00186330">
        <w:t>);</w:t>
      </w:r>
    </w:p>
    <w:p w14:paraId="114D34E4" w14:textId="77777777" w:rsidR="00186330" w:rsidRDefault="00186330" w:rsidP="005850C8">
      <w:pPr>
        <w:pStyle w:val="-"/>
      </w:pPr>
      <w:r w:rsidRPr="00186330">
        <w:t>нажать на кнопку «Сохранить».</w:t>
      </w:r>
    </w:p>
    <w:p w14:paraId="384DAEF8" w14:textId="22E6DE03" w:rsidR="00064CE0" w:rsidRPr="00132090" w:rsidRDefault="00064CE0" w:rsidP="00064C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DFDCC1" wp14:editId="60248C69">
            <wp:extent cx="4904762" cy="5885714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40FB" w14:textId="2750650E" w:rsidR="00064CE0" w:rsidRPr="00132090" w:rsidRDefault="00064CE0" w:rsidP="00064CE0">
      <w:pPr>
        <w:pStyle w:val="a8"/>
      </w:pPr>
      <w:bookmarkStart w:id="109" w:name="_Ref1772809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09"/>
      <w:r w:rsidR="00D31802">
        <w:rPr>
          <w:noProof/>
        </w:rPr>
        <w:t>1</w:t>
      </w:r>
      <w:r>
        <w:t>.</w:t>
      </w:r>
      <w:r w:rsidRPr="00132090">
        <w:t xml:space="preserve"> Заполнение реквизитов КБК</w:t>
      </w:r>
    </w:p>
    <w:p w14:paraId="07559A14" w14:textId="3857CE02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8D3C88">
        <w:fldChar w:fldCharType="begin"/>
      </w:r>
      <w:r w:rsidR="008D3C88">
        <w:instrText xml:space="preserve"> REF _Ref17728123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2</w:t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2241131F" w:rsidR="006C798C" w:rsidRPr="00132090" w:rsidRDefault="007512D1" w:rsidP="00DE2C10">
      <w:pPr>
        <w:pStyle w:val="a8"/>
      </w:pPr>
      <w:bookmarkStart w:id="110" w:name="_Ref17728123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0"/>
      <w:r w:rsidR="00D31802">
        <w:rPr>
          <w:noProof/>
        </w:rPr>
        <w:t>2</w:t>
      </w:r>
      <w:r>
        <w:t>.</w:t>
      </w:r>
      <w:r w:rsidR="006C798C" w:rsidRPr="00132090">
        <w:t xml:space="preserve"> Введенный КБК</w:t>
      </w:r>
    </w:p>
    <w:p w14:paraId="395C3F71" w14:textId="21EF9876" w:rsidR="00763B14" w:rsidRPr="00132090" w:rsidRDefault="00064CE0" w:rsidP="007D0F94">
      <w:pPr>
        <w:pStyle w:val="a0"/>
      </w:pPr>
      <w:r>
        <w:t>После этого с</w:t>
      </w:r>
      <w:r w:rsidR="00472275" w:rsidRPr="00132090">
        <w:t xml:space="preserve">озданная форма </w:t>
      </w:r>
      <w:r w:rsidR="005073A2" w:rsidRPr="00132090">
        <w:t>ОПСП</w:t>
      </w:r>
      <w:r w:rsidR="00472275"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="00472275"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="00472275" w:rsidRPr="00132090">
        <w:t xml:space="preserve"> (</w:t>
      </w:r>
      <w:r w:rsidR="008D3C88">
        <w:fldChar w:fldCharType="begin"/>
      </w:r>
      <w:r w:rsidR="008D3C88">
        <w:instrText xml:space="preserve"> REF _Ref17728128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3</w:t>
      </w:r>
      <w:r w:rsidR="00472275" w:rsidRPr="00132090">
        <w:t>)</w:t>
      </w:r>
      <w:r w:rsidR="008D3C88">
        <w:t>.</w:t>
      </w:r>
    </w:p>
    <w:p w14:paraId="22FAA23A" w14:textId="44064E77" w:rsidR="00472275" w:rsidRPr="00132090" w:rsidRDefault="00E75464" w:rsidP="007D0F94">
      <w:pPr>
        <w:pStyle w:val="aa"/>
      </w:pP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6BAC299B" w:rsidR="00472275" w:rsidRPr="00132090" w:rsidRDefault="007512D1" w:rsidP="007D0F94">
      <w:pPr>
        <w:pStyle w:val="a8"/>
      </w:pPr>
      <w:bookmarkStart w:id="111" w:name="_Ref17728128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1"/>
      <w:r w:rsidR="00D31802">
        <w:rPr>
          <w:noProof/>
        </w:rPr>
        <w:t>3</w:t>
      </w:r>
      <w:r>
        <w:t>.</w:t>
      </w:r>
      <w:r w:rsidR="00472275" w:rsidRPr="00132090">
        <w:t xml:space="preserve">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65E85D3E" w14:textId="77777777" w:rsidR="00E155AF" w:rsidRPr="00E155AF" w:rsidRDefault="00E155AF" w:rsidP="005850C8">
      <w:pPr>
        <w:pStyle w:val="-"/>
      </w:pPr>
      <w:r w:rsidRPr="00E155AF">
        <w:t>«Редактировать» форму – изменить номер используемой формы;</w:t>
      </w:r>
    </w:p>
    <w:p w14:paraId="1E4E0D6F" w14:textId="77777777" w:rsidR="00E155AF" w:rsidRPr="00E155AF" w:rsidRDefault="00E155AF" w:rsidP="005850C8">
      <w:pPr>
        <w:pStyle w:val="-"/>
      </w:pPr>
      <w:r w:rsidRPr="00E155AF">
        <w:t>«Удалить строку» – удалить форму ОПСП.</w:t>
      </w:r>
    </w:p>
    <w:p w14:paraId="131BB007" w14:textId="13C9B12B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="00064CE0">
        <w:t xml:space="preserve"> нажатием на кнопку «Да»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_Ref17728145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4</w:t>
      </w:r>
      <w:r w:rsidRPr="00132090">
        <w:t>)</w:t>
      </w:r>
      <w:r w:rsidR="008E5008" w:rsidRPr="00132090">
        <w:t>.</w:t>
      </w:r>
    </w:p>
    <w:p w14:paraId="283CA77B" w14:textId="1BC1B8A6" w:rsidR="00E765FE" w:rsidRPr="00132090" w:rsidRDefault="00064CE0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D56615" wp14:editId="22BA3329">
            <wp:extent cx="3457143" cy="1695238"/>
            <wp:effectExtent l="0" t="0" r="0" b="63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DBBC" w14:textId="47D12329" w:rsidR="00E765FE" w:rsidRPr="00132090" w:rsidRDefault="007512D1" w:rsidP="007D0F94">
      <w:pPr>
        <w:pStyle w:val="a8"/>
      </w:pPr>
      <w:bookmarkStart w:id="112" w:name="_Ref17728145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2"/>
      <w:r w:rsidR="00D31802">
        <w:rPr>
          <w:noProof/>
        </w:rPr>
        <w:t>4</w:t>
      </w:r>
      <w:r>
        <w:t>.</w:t>
      </w:r>
      <w:r w:rsidR="00E765FE" w:rsidRPr="00132090">
        <w:t xml:space="preserve"> </w:t>
      </w:r>
      <w:r w:rsidR="005D541F">
        <w:rPr>
          <w:szCs w:val="24"/>
        </w:rPr>
        <w:t>Системное сообщение</w:t>
      </w:r>
    </w:p>
    <w:p w14:paraId="0E87866A" w14:textId="77777777" w:rsidR="008E5008" w:rsidRPr="00132090" w:rsidRDefault="008E5008" w:rsidP="00BC06E9">
      <w:pPr>
        <w:pStyle w:val="3"/>
      </w:pPr>
      <w:bookmarkStart w:id="113" w:name="_Toc39133888"/>
      <w:r w:rsidRPr="00132090">
        <w:t>Редактирование сметного расчета</w:t>
      </w:r>
      <w:bookmarkEnd w:id="113"/>
    </w:p>
    <w:p w14:paraId="003C5AD7" w14:textId="556B2DE8" w:rsidR="008E5008" w:rsidRPr="00132090" w:rsidRDefault="00DE2C10" w:rsidP="007D0F94">
      <w:pPr>
        <w:pStyle w:val="a0"/>
      </w:pPr>
      <w:r>
        <w:t>После того</w:t>
      </w:r>
      <w:r w:rsidR="008E5008" w:rsidRPr="00132090">
        <w:t xml:space="preserve">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="008E5008" w:rsidRPr="00132090">
        <w:t>, необходимо распределить суммы доведенных ЛБО по сметным расчетам. Для открыт</w:t>
      </w:r>
      <w:r w:rsidR="00064CE0">
        <w:t>ия</w:t>
      </w:r>
      <w:r w:rsidR="008E5008" w:rsidRPr="00132090">
        <w:t xml:space="preserve"> сметн</w:t>
      </w:r>
      <w:r w:rsidR="00064CE0">
        <w:t>ого</w:t>
      </w:r>
      <w:r w:rsidR="008E5008" w:rsidRPr="00132090">
        <w:t xml:space="preserve"> расчет</w:t>
      </w:r>
      <w:r w:rsidR="00064CE0">
        <w:t>а необходимо</w:t>
      </w:r>
      <w:r w:rsidR="008E5008" w:rsidRPr="00132090">
        <w:t>:</w:t>
      </w:r>
    </w:p>
    <w:p w14:paraId="33B1EABD" w14:textId="57DAE9E7" w:rsidR="00AB3BCB" w:rsidRPr="00AB3BCB" w:rsidRDefault="00DE2C10" w:rsidP="005850C8">
      <w:pPr>
        <w:pStyle w:val="-"/>
      </w:pPr>
      <w:r>
        <w:t>вызвать контекстное меню</w:t>
      </w:r>
      <w:r w:rsidR="00AB3BCB" w:rsidRPr="00AB3BCB">
        <w:t xml:space="preserve"> </w:t>
      </w:r>
      <w:r w:rsidR="00E52304">
        <w:t xml:space="preserve">нажатием правой кнопкой </w:t>
      </w:r>
      <w:r w:rsidR="00AB3BCB" w:rsidRPr="00AB3BCB">
        <w:t>мыши по графе 6 вкладки «Показатели бюджетных смет» соответствующей формы сметного расчета;</w:t>
      </w:r>
    </w:p>
    <w:p w14:paraId="4B8730F9" w14:textId="29A3A0E9" w:rsidR="00AB3BCB" w:rsidRPr="00AB3BCB" w:rsidRDefault="00AB3BCB" w:rsidP="005850C8">
      <w:pPr>
        <w:pStyle w:val="-"/>
      </w:pPr>
      <w:r w:rsidRPr="00AB3BCB">
        <w:t xml:space="preserve">выбрать пункт </w:t>
      </w:r>
      <w:r w:rsidRPr="00AB3BCB">
        <w:rPr>
          <w:i/>
        </w:rPr>
        <w:t>[Открыть сметный расчет]</w:t>
      </w:r>
      <w:r w:rsidRPr="00AB3BCB">
        <w:t xml:space="preserve"> (</w:t>
      </w:r>
      <w:r w:rsidR="008D3C88">
        <w:fldChar w:fldCharType="begin"/>
      </w:r>
      <w:r w:rsidR="008D3C88">
        <w:instrText xml:space="preserve"> REF _Ref17728152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5</w:t>
      </w:r>
      <w:r w:rsidRPr="00AB3BCB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6EDCF53A" w:rsidR="00763B14" w:rsidRPr="00132090" w:rsidRDefault="007512D1" w:rsidP="007D0F94">
      <w:pPr>
        <w:pStyle w:val="a8"/>
      </w:pPr>
      <w:bookmarkStart w:id="114" w:name="_Ref17728152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4"/>
      <w:r w:rsidR="00D31802">
        <w:rPr>
          <w:noProof/>
        </w:rPr>
        <w:t>5</w:t>
      </w:r>
      <w:r>
        <w:t>.</w:t>
      </w:r>
      <w:r w:rsidR="00472275" w:rsidRPr="00132090">
        <w:t xml:space="preserve"> </w:t>
      </w:r>
      <w:r w:rsidR="008E5008" w:rsidRPr="00132090">
        <w:t>Открытие сметного расчета</w:t>
      </w:r>
    </w:p>
    <w:p w14:paraId="67D381E5" w14:textId="03AED577" w:rsidR="008E5008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7F34A59B" w14:textId="77B57EF4" w:rsidR="00C735EC" w:rsidRPr="00064CE0" w:rsidRDefault="00C735EC" w:rsidP="007D0F94">
      <w:pPr>
        <w:pStyle w:val="a0"/>
      </w:pPr>
      <w:r>
        <w:t xml:space="preserve">Для форм ОПСП 02.110, 02.242, 03.310 существует возможность </w:t>
      </w:r>
      <w:proofErr w:type="spellStart"/>
      <w:r>
        <w:t>предзаполнить</w:t>
      </w:r>
      <w:proofErr w:type="spellEnd"/>
      <w:r>
        <w:t xml:space="preserve"> данные из документа «</w:t>
      </w:r>
      <w:r w:rsidR="006046A6" w:rsidRPr="006046A6">
        <w:t>План-график закупок</w:t>
      </w:r>
      <w:r>
        <w:t>»</w:t>
      </w:r>
      <w:r w:rsidR="00064CE0">
        <w:t>.</w:t>
      </w:r>
      <w:r>
        <w:t xml:space="preserve"> </w:t>
      </w:r>
      <w:r w:rsidR="00064CE0">
        <w:t>Д</w:t>
      </w:r>
      <w:r>
        <w:t xml:space="preserve">ля этого в разделе 1 ОПСП необходимо </w:t>
      </w:r>
      <w:r>
        <w:lastRenderedPageBreak/>
        <w:t>вызвать контекстное меню (</w:t>
      </w:r>
      <w:r w:rsidR="00064CE0">
        <w:t>нажать</w:t>
      </w:r>
      <w:r>
        <w:t xml:space="preserve"> правой кнопкой мыши</w:t>
      </w:r>
      <w:r w:rsidR="00064CE0">
        <w:t xml:space="preserve"> по пустому полю</w:t>
      </w:r>
      <w:r>
        <w:t xml:space="preserve">) и выбрать пункт </w:t>
      </w:r>
      <w:r w:rsidR="00064CE0" w:rsidRPr="00064CE0">
        <w:rPr>
          <w:i/>
        </w:rPr>
        <w:t>[</w:t>
      </w:r>
      <w:r w:rsidRPr="00064CE0">
        <w:rPr>
          <w:i/>
        </w:rPr>
        <w:t>Заполнить из закупок</w:t>
      </w:r>
      <w:r w:rsidR="00064CE0" w:rsidRPr="00064CE0">
        <w:rPr>
          <w:i/>
        </w:rPr>
        <w:t>]</w:t>
      </w:r>
      <w:r>
        <w:t xml:space="preserve">. В открывшемся окне «Заполнения из закупок» необходимо выбрать закупки, которые необходимо перенести в ОПСП и </w:t>
      </w:r>
      <w:r w:rsidR="00652E72">
        <w:t>нажать на кнопку</w:t>
      </w:r>
      <w:r>
        <w:t xml:space="preserve"> «Сохранить»</w:t>
      </w:r>
      <w:r w:rsidR="00064CE0">
        <w:t>.</w:t>
      </w:r>
    </w:p>
    <w:p w14:paraId="37EA6D03" w14:textId="5C59B775" w:rsidR="00C735EC" w:rsidRPr="00064CE0" w:rsidRDefault="00C735EC" w:rsidP="007D0F94">
      <w:pPr>
        <w:pStyle w:val="a0"/>
      </w:pPr>
      <w:r w:rsidRPr="00064CE0">
        <w:rPr>
          <w:b/>
        </w:rPr>
        <w:t>Важно!</w:t>
      </w:r>
      <w:r>
        <w:t xml:space="preserve"> Переносятся только те данные, которые имеются в документе «</w:t>
      </w:r>
      <w:r w:rsidR="006046A6" w:rsidRPr="006046A6">
        <w:t>План-график закупок</w:t>
      </w:r>
      <w:r>
        <w:t>»</w:t>
      </w:r>
      <w:r w:rsidR="00064CE0">
        <w:t>.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3AA073FE" w14:textId="77777777" w:rsidR="00AB3BCB" w:rsidRPr="00AB3BCB" w:rsidRDefault="00AB3BCB" w:rsidP="005850C8">
      <w:pPr>
        <w:pStyle w:val="-"/>
      </w:pPr>
      <w:r w:rsidRPr="00AB3BCB">
        <w:t xml:space="preserve">нажать в левом верхнем углу на </w:t>
      </w:r>
      <w:proofErr w:type="gramStart"/>
      <w:r w:rsidRPr="00AB3BCB">
        <w:t xml:space="preserve">кнопку </w:t>
      </w:r>
      <w:r w:rsidRPr="00AB3BCB">
        <w:rPr>
          <w:noProof/>
          <w:lang w:eastAsia="ru-RU"/>
        </w:rPr>
        <w:drawing>
          <wp:inline distT="0" distB="0" distL="0" distR="0" wp14:anchorId="6C26A3F2" wp14:editId="216C6FCE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BCB">
        <w:t>;</w:t>
      </w:r>
      <w:proofErr w:type="gramEnd"/>
    </w:p>
    <w:p w14:paraId="388EA1D4" w14:textId="77777777" w:rsidR="00AB3BCB" w:rsidRPr="00AB3BCB" w:rsidRDefault="00AB3BCB" w:rsidP="005850C8">
      <w:pPr>
        <w:pStyle w:val="-"/>
      </w:pPr>
      <w:r w:rsidRPr="00AB3BCB">
        <w:t xml:space="preserve">нажать на сочетание клавиш </w:t>
      </w:r>
      <w:r w:rsidRPr="00B73F6B">
        <w:rPr>
          <w:i/>
        </w:rPr>
        <w:t>&lt;</w:t>
      </w:r>
      <w:r w:rsidRPr="00B73F6B">
        <w:rPr>
          <w:i/>
          <w:lang w:val="en-US"/>
        </w:rPr>
        <w:t>Ctrl</w:t>
      </w:r>
      <w:r w:rsidRPr="00B73F6B">
        <w:rPr>
          <w:i/>
        </w:rPr>
        <w:t>&gt;+&lt;</w:t>
      </w:r>
      <w:r w:rsidRPr="00B73F6B">
        <w:rPr>
          <w:i/>
          <w:lang w:val="en-US"/>
        </w:rPr>
        <w:t>S</w:t>
      </w:r>
      <w:r w:rsidRPr="00B73F6B">
        <w:rPr>
          <w:i/>
        </w:rPr>
        <w:t>&gt;;</w:t>
      </w:r>
    </w:p>
    <w:p w14:paraId="52E31197" w14:textId="77777777" w:rsidR="00AB3BCB" w:rsidRPr="00AB3BCB" w:rsidRDefault="00AB3BCB" w:rsidP="005850C8">
      <w:pPr>
        <w:pStyle w:val="-"/>
      </w:pPr>
      <w:r w:rsidRPr="00AB3BCB">
        <w:t xml:space="preserve">на панели инструментов нажать на кнопку «Файл» и выбрать пункт </w:t>
      </w:r>
      <w:r w:rsidRPr="00AB3BCB">
        <w:rPr>
          <w:i/>
        </w:rPr>
        <w:t>[Сохранить]</w:t>
      </w:r>
      <w:r w:rsidRPr="00AB3BCB">
        <w:t>.</w:t>
      </w:r>
    </w:p>
    <w:p w14:paraId="611CC475" w14:textId="21AA5875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="008D3C88">
        <w:fldChar w:fldCharType="begin"/>
      </w:r>
      <w:r w:rsidR="008D3C88">
        <w:instrText xml:space="preserve"> REF _Ref17728161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6</w:t>
      </w:r>
      <w:r w:rsidRPr="00132090">
        <w:t>).</w:t>
      </w:r>
    </w:p>
    <w:p w14:paraId="351564CC" w14:textId="61C68EAE" w:rsidR="00194423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195C90C4" wp14:editId="6AAF7BD6">
            <wp:extent cx="6120130" cy="1000125"/>
            <wp:effectExtent l="0" t="0" r="0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9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4E3EF7FB" w:rsidR="002C5BA3" w:rsidRPr="00132090" w:rsidRDefault="007512D1" w:rsidP="007D0F94">
      <w:pPr>
        <w:pStyle w:val="a8"/>
      </w:pPr>
      <w:bookmarkStart w:id="115" w:name="_Ref17728161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15"/>
      <w:r w:rsidR="00D31802">
        <w:rPr>
          <w:noProof/>
        </w:rPr>
        <w:t>6</w:t>
      </w:r>
      <w:r>
        <w:t>.</w:t>
      </w:r>
      <w:r w:rsidR="00194423" w:rsidRPr="00132090">
        <w:t xml:space="preserve"> Отображение </w:t>
      </w:r>
      <w:r w:rsidR="001B05AE" w:rsidRPr="00132090">
        <w:t>расхождений,</w:t>
      </w:r>
      <w:r w:rsidR="00194423" w:rsidRPr="00132090">
        <w:t xml:space="preserve"> доведенных ЛБО и распределенных расходов</w:t>
      </w:r>
    </w:p>
    <w:p w14:paraId="011C7795" w14:textId="2FD7B658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F8261C" w:rsidRPr="00132090">
        <w:fldChar w:fldCharType="end"/>
      </w:r>
      <w:r w:rsidR="00D31802">
        <w:t>7</w:t>
      </w:r>
      <w:r w:rsidRPr="00132090">
        <w:t xml:space="preserve">). </w:t>
      </w:r>
    </w:p>
    <w:p w14:paraId="3C243D6F" w14:textId="3EAC8D67" w:rsidR="009947E5" w:rsidRPr="00132090" w:rsidRDefault="00EB44C8" w:rsidP="007D0F94">
      <w:pPr>
        <w:pStyle w:val="aa"/>
      </w:pPr>
      <w:r>
        <w:rPr>
          <w:lang w:val="ru-RU" w:eastAsia="ru-RU"/>
        </w:rPr>
        <w:drawing>
          <wp:inline distT="0" distB="0" distL="0" distR="0" wp14:anchorId="7CB96C99" wp14:editId="6ED2AC3C">
            <wp:extent cx="6120130" cy="92202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1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6968C7C3" w:rsidR="002C5BA3" w:rsidRPr="00132090" w:rsidRDefault="009947E5" w:rsidP="007D0F94">
      <w:pPr>
        <w:pStyle w:val="a8"/>
      </w:pPr>
      <w:bookmarkStart w:id="116" w:name="_Ref470475565"/>
      <w:r w:rsidRPr="00132090">
        <w:t xml:space="preserve">Рисунок 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6"/>
      <w:r w:rsidR="00D31802">
        <w:rPr>
          <w:noProof/>
        </w:rPr>
        <w:t>7</w:t>
      </w:r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117" w:name="_Toc39133889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117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41961892" w14:textId="51F3FAB2" w:rsidR="00726836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 w:rsidR="008D3C88">
        <w:fldChar w:fldCharType="begin"/>
      </w:r>
      <w:r w:rsidR="008D3C88">
        <w:instrText xml:space="preserve"> REF _Ref17728197 \h </w:instrText>
      </w:r>
      <w:r w:rsidR="008D3C88">
        <w:fldChar w:fldCharType="separate"/>
      </w:r>
      <w:r w:rsidR="00965DCC">
        <w:t>Рисунок </w:t>
      </w:r>
      <w:r w:rsidR="00965DCC">
        <w:rPr>
          <w:noProof/>
        </w:rPr>
        <w:t>4</w:t>
      </w:r>
      <w:r w:rsidR="008D3C88">
        <w:fldChar w:fldCharType="end"/>
      </w:r>
      <w:r w:rsidR="00D31802">
        <w:t>8</w:t>
      </w:r>
      <w:r w:rsidR="00726836">
        <w:t>).</w:t>
      </w:r>
    </w:p>
    <w:p w14:paraId="7118F81A" w14:textId="77777777" w:rsidR="008D3C88" w:rsidRDefault="00C752E5" w:rsidP="008D3C88">
      <w:pPr>
        <w:pStyle w:val="aa"/>
      </w:pPr>
      <w:bookmarkStart w:id="118" w:name="_Ref524079094"/>
      <w:r>
        <w:rPr>
          <w:lang w:val="ru-RU" w:eastAsia="ru-RU"/>
        </w:rPr>
        <w:lastRenderedPageBreak/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CCB7" w14:textId="56588953" w:rsidR="007708D1" w:rsidRDefault="007708D1" w:rsidP="007708D1">
      <w:pPr>
        <w:pStyle w:val="a8"/>
      </w:pPr>
      <w:bookmarkStart w:id="119" w:name="_Ref17728197"/>
      <w:r>
        <w:t>Рисунок </w:t>
      </w:r>
      <w:r w:rsidR="008673EC">
        <w:rPr>
          <w:noProof/>
        </w:rPr>
        <w:fldChar w:fldCharType="begin"/>
      </w:r>
      <w:r w:rsidR="008673EC">
        <w:rPr>
          <w:noProof/>
        </w:rPr>
        <w:instrText xml:space="preserve"> SEQ Рисунок \* ARABIC </w:instrText>
      </w:r>
      <w:r w:rsidR="008673EC">
        <w:rPr>
          <w:noProof/>
        </w:rPr>
        <w:fldChar w:fldCharType="separate"/>
      </w:r>
      <w:r w:rsidR="00965DCC">
        <w:rPr>
          <w:noProof/>
        </w:rPr>
        <w:t>4</w:t>
      </w:r>
      <w:r w:rsidR="008673EC">
        <w:rPr>
          <w:noProof/>
        </w:rPr>
        <w:fldChar w:fldCharType="end"/>
      </w:r>
      <w:bookmarkEnd w:id="118"/>
      <w:bookmarkEnd w:id="119"/>
      <w:r w:rsidR="00D31802">
        <w:rPr>
          <w:noProof/>
        </w:rPr>
        <w:t>8</w:t>
      </w:r>
      <w:r>
        <w:t xml:space="preserve">. </w:t>
      </w:r>
      <w:r w:rsidR="00E91FCC" w:rsidRPr="0035601A">
        <w:t xml:space="preserve">Экспорт в </w:t>
      </w:r>
      <w:r w:rsidR="00E91FCC" w:rsidRPr="0035601A">
        <w:rPr>
          <w:lang w:val="en-US"/>
        </w:rPr>
        <w:t>MS</w:t>
      </w:r>
      <w:r w:rsidR="00E91FCC" w:rsidRPr="0035601A">
        <w:t xml:space="preserve"> </w:t>
      </w:r>
      <w:r w:rsidR="00E91FCC" w:rsidRPr="0035601A">
        <w:rPr>
          <w:lang w:val="en-US"/>
        </w:rPr>
        <w:t>Excel</w:t>
      </w:r>
      <w:r w:rsidR="0035601A">
        <w:t xml:space="preserve"> ОПСП</w:t>
      </w:r>
    </w:p>
    <w:p w14:paraId="69696DF8" w14:textId="34720993" w:rsidR="009C04F8" w:rsidRDefault="00E91FCC" w:rsidP="008208D8">
      <w:pPr>
        <w:pStyle w:val="a0"/>
      </w:pPr>
      <w:r>
        <w:t>В результате</w:t>
      </w:r>
      <w:r w:rsidR="009C04F8" w:rsidRPr="00132090">
        <w:t xml:space="preserve"> </w:t>
      </w:r>
      <w:r w:rsidR="00922101">
        <w:t>отобразится</w:t>
      </w:r>
      <w:r w:rsidR="00922101" w:rsidRPr="00132090">
        <w:t xml:space="preserve"> </w:t>
      </w:r>
      <w:r w:rsidR="009C04F8" w:rsidRPr="00132090">
        <w:t xml:space="preserve">сообщение о месте хранения сметного расчета в формате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 и файл </w:t>
      </w:r>
      <w:r w:rsidR="002C766F">
        <w:t>откроется</w:t>
      </w:r>
      <w:r w:rsidR="009C04F8" w:rsidRPr="00132090">
        <w:t xml:space="preserve"> в приложении </w:t>
      </w:r>
      <w:r w:rsidR="009C04F8" w:rsidRPr="00132090">
        <w:rPr>
          <w:lang w:val="en-US"/>
        </w:rPr>
        <w:t>MS</w:t>
      </w:r>
      <w:r w:rsidR="009C04F8" w:rsidRPr="00132090">
        <w:t xml:space="preserve"> </w:t>
      </w:r>
      <w:r w:rsidR="009C04F8" w:rsidRPr="00132090">
        <w:rPr>
          <w:lang w:val="en-US"/>
        </w:rPr>
        <w:t>Excel</w:t>
      </w:r>
      <w:r w:rsidR="009C04F8" w:rsidRPr="00132090">
        <w:t xml:space="preserve">. Экспортированный файл </w:t>
      </w:r>
      <w:r w:rsidR="00922101">
        <w:t>возможно</w:t>
      </w:r>
      <w:r w:rsidR="009C04F8" w:rsidRPr="00132090">
        <w:t xml:space="preserve"> распечатать и направить на согласование и утверждение.</w:t>
      </w:r>
    </w:p>
    <w:p w14:paraId="7DD68D5B" w14:textId="57BB785C" w:rsidR="005E4A69" w:rsidRPr="00132090" w:rsidRDefault="00944EBA" w:rsidP="006A59D2">
      <w:pPr>
        <w:pStyle w:val="3"/>
      </w:pPr>
      <w:bookmarkStart w:id="120" w:name="_Ref17790595"/>
      <w:bookmarkStart w:id="121" w:name="_Toc39133890"/>
      <w:r>
        <w:t>Иные сведения о расходах учреждения</w:t>
      </w:r>
      <w:bookmarkEnd w:id="120"/>
      <w:bookmarkEnd w:id="121"/>
    </w:p>
    <w:p w14:paraId="1BC208C1" w14:textId="5EC84E4A" w:rsidR="005E4A69" w:rsidRDefault="005E4A69" w:rsidP="008208D8">
      <w:pPr>
        <w:pStyle w:val="a0"/>
      </w:pPr>
      <w:r>
        <w:t>Для формирования данных иных сведений о расходах учреждения по КБК необходимо перейти во вкладку «Ведение смет», затем во вкладку «Документы».</w:t>
      </w:r>
    </w:p>
    <w:p w14:paraId="04499FDA" w14:textId="16031F60" w:rsidR="005E4A69" w:rsidRDefault="005E4A69" w:rsidP="008208D8">
      <w:pPr>
        <w:pStyle w:val="a0"/>
      </w:pPr>
      <w:r>
        <w:t>Далее необходимо выбрать документ «Бюджетная смета (ф.05010</w:t>
      </w:r>
      <w:r w:rsidR="00DE2C10">
        <w:t>19)» и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>
        <w:rPr>
          <w:i/>
        </w:rPr>
        <w:t>Открыть документ</w:t>
      </w:r>
      <w:r w:rsidRPr="005E67E7">
        <w:rPr>
          <w:i/>
        </w:rPr>
        <w:t>]</w:t>
      </w:r>
      <w:r w:rsidR="00D02820">
        <w:t xml:space="preserve"> (</w:t>
      </w:r>
      <w:r w:rsidR="008D3C88">
        <w:fldChar w:fldCharType="begin"/>
      </w:r>
      <w:r w:rsidR="008D3C88">
        <w:instrText xml:space="preserve"> REF _Ref17728204 \h </w:instrText>
      </w:r>
      <w:r w:rsidR="008D3C88">
        <w:fldChar w:fldCharType="separate"/>
      </w:r>
      <w:r w:rsidR="00965DCC" w:rsidRPr="00132090">
        <w:t xml:space="preserve">Рисунок </w:t>
      </w:r>
      <w:r w:rsidR="00965DCC">
        <w:rPr>
          <w:noProof/>
        </w:rPr>
        <w:t>4</w:t>
      </w:r>
      <w:r w:rsidR="008D3C88">
        <w:fldChar w:fldCharType="end"/>
      </w:r>
      <w:r w:rsidR="00D31802">
        <w:t>9</w:t>
      </w:r>
      <w:r w:rsidR="005C38EC">
        <w:t>).</w:t>
      </w:r>
    </w:p>
    <w:p w14:paraId="381AF4B0" w14:textId="6056186A" w:rsidR="005C38EC" w:rsidRDefault="005C38EC" w:rsidP="00E91FC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1F384FB" wp14:editId="5B00DE46">
            <wp:extent cx="6120130" cy="36677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CA1" w14:textId="33DE7D16" w:rsidR="005C38EC" w:rsidRPr="009D63D0" w:rsidRDefault="007512D1" w:rsidP="00E91FCC">
      <w:pPr>
        <w:pStyle w:val="a8"/>
      </w:pPr>
      <w:bookmarkStart w:id="122" w:name="_Ref17728204"/>
      <w:r w:rsidRPr="00132090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4</w:t>
      </w:r>
      <w:r>
        <w:rPr>
          <w:noProof/>
        </w:rPr>
        <w:fldChar w:fldCharType="end"/>
      </w:r>
      <w:bookmarkEnd w:id="122"/>
      <w:r w:rsidR="00D31802">
        <w:rPr>
          <w:noProof/>
        </w:rPr>
        <w:t>9</w:t>
      </w:r>
      <w:r>
        <w:t>.</w:t>
      </w:r>
      <w:r w:rsidR="005C38EC" w:rsidRPr="009D63D0">
        <w:t xml:space="preserve"> </w:t>
      </w:r>
      <w:r w:rsidR="009D63D0" w:rsidRPr="009D63D0">
        <w:t>Открытие документа «Бюджетная смета (ф. 0501019)»</w:t>
      </w:r>
    </w:p>
    <w:p w14:paraId="5BA3010A" w14:textId="371E6DF7" w:rsidR="005E4A69" w:rsidRDefault="005E4A69" w:rsidP="00270582">
      <w:pPr>
        <w:pStyle w:val="a0"/>
      </w:pPr>
      <w:r>
        <w:t>В результате откроется документ «Бюджетная смета (ф.0501019)», в к</w:t>
      </w:r>
      <w:r w:rsidR="00944EBA">
        <w:t xml:space="preserve">отором необходимо перейти во вкладку «Раздел 5», затем в одну из вкладок: «Раздел 5.3.1», «Раздел 5.3.2» и «Раздел 5.3.3» </w:t>
      </w:r>
      <w:r w:rsidR="00944EBA" w:rsidRPr="00E91FCC">
        <w:t>(</w:t>
      </w:r>
      <w:r w:rsidR="00E91FCC">
        <w:fldChar w:fldCharType="begin"/>
      </w:r>
      <w:r w:rsidR="00E91FCC" w:rsidRPr="00270582">
        <w:instrText xml:space="preserve"> REF _Ref17732228 \h </w:instrText>
      </w:r>
      <w:r w:rsidR="00270582">
        <w:instrText xml:space="preserve"> \* MERGEFORMAT </w:instrText>
      </w:r>
      <w:r w:rsidR="00E91FCC">
        <w:fldChar w:fldCharType="separate"/>
      </w:r>
      <w:r w:rsidR="00965DCC" w:rsidRPr="00965DCC">
        <w:rPr>
          <w:rStyle w:val="ac"/>
          <w:b w:val="0"/>
          <w:szCs w:val="24"/>
        </w:rPr>
        <w:t>Рисунок</w:t>
      </w:r>
      <w:r w:rsidR="00965DCC" w:rsidRPr="00E91FCC">
        <w:rPr>
          <w:rStyle w:val="ac"/>
        </w:rPr>
        <w:t xml:space="preserve"> </w:t>
      </w:r>
      <w:r w:rsidR="00E91FCC">
        <w:fldChar w:fldCharType="end"/>
      </w:r>
      <w:r w:rsidR="00D31802">
        <w:t>50</w:t>
      </w:r>
      <w:r w:rsidR="00DE7AFC">
        <w:t xml:space="preserve">, </w:t>
      </w:r>
      <w:r w:rsidR="00DE7AFC">
        <w:fldChar w:fldCharType="begin"/>
      </w:r>
      <w:r w:rsidR="00DE7AFC">
        <w:instrText xml:space="preserve"> REF _Ref27733809 \h </w:instrText>
      </w:r>
      <w:r w:rsidR="00DE7AFC">
        <w:fldChar w:fldCharType="separate"/>
      </w:r>
      <w:r w:rsidR="00965DCC" w:rsidRPr="00E91FCC">
        <w:rPr>
          <w:rStyle w:val="ac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DE7AFC">
        <w:fldChar w:fldCharType="end"/>
      </w:r>
      <w:r w:rsidR="00D31802">
        <w:t>1</w:t>
      </w:r>
      <w:r w:rsidR="00DE7AFC">
        <w:t xml:space="preserve"> и </w:t>
      </w:r>
      <w:r w:rsidR="008D3C88" w:rsidRPr="00E91FCC">
        <w:fldChar w:fldCharType="begin"/>
      </w:r>
      <w:r w:rsidR="008D3C88" w:rsidRPr="00E91FCC">
        <w:instrText xml:space="preserve"> REF _Ref17728211 \h </w:instrText>
      </w:r>
      <w:r w:rsidR="00E91FCC">
        <w:instrText xml:space="preserve"> \* MERGEFORMAT </w:instrText>
      </w:r>
      <w:r w:rsidR="008D3C88" w:rsidRPr="00E91FCC">
        <w:fldChar w:fldCharType="separate"/>
      </w:r>
      <w:r w:rsidR="00965DCC" w:rsidRPr="00965DCC">
        <w:t>Рисунок 5</w:t>
      </w:r>
      <w:r w:rsidR="008D3C88" w:rsidRPr="00E91FCC">
        <w:fldChar w:fldCharType="end"/>
      </w:r>
      <w:r w:rsidR="00D31802">
        <w:t>2</w:t>
      </w:r>
      <w:r w:rsidR="00944EBA" w:rsidRPr="00E91FCC">
        <w:t>).</w:t>
      </w:r>
    </w:p>
    <w:p w14:paraId="08F48EAE" w14:textId="3AEB665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73C217F4" wp14:editId="15C70B20">
            <wp:extent cx="6120130" cy="131508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8E8" w14:textId="72D7F74E" w:rsidR="00E91FCC" w:rsidRPr="00E91FCC" w:rsidRDefault="00E91FCC" w:rsidP="00E91FCC">
      <w:pPr>
        <w:pStyle w:val="a8"/>
      </w:pPr>
      <w:bookmarkStart w:id="123" w:name="_Ref17732228"/>
      <w:r w:rsidRPr="00E91FCC">
        <w:rPr>
          <w:rStyle w:val="ac"/>
          <w:b/>
        </w:rPr>
        <w:t>Рисунок</w:t>
      </w:r>
      <w:bookmarkEnd w:id="123"/>
      <w:r w:rsidR="00D31802">
        <w:rPr>
          <w:rStyle w:val="ac"/>
          <w:b/>
        </w:rPr>
        <w:t xml:space="preserve"> 50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5.3.1</w:t>
      </w:r>
    </w:p>
    <w:p w14:paraId="32EE0EE9" w14:textId="79205BF8" w:rsidR="0089620F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69753399" wp14:editId="5E2209E7">
            <wp:extent cx="6120130" cy="1346200"/>
            <wp:effectExtent l="0" t="0" r="0" b="635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015" w14:textId="0014A244" w:rsidR="00E91FCC" w:rsidRDefault="00E91FCC" w:rsidP="00E91FCC">
      <w:pPr>
        <w:pStyle w:val="a8"/>
      </w:pPr>
      <w:bookmarkStart w:id="124" w:name="_Ref27733809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4"/>
      <w:r w:rsidR="00D31802">
        <w:rPr>
          <w:rStyle w:val="ac"/>
          <w:b/>
        </w:rPr>
        <w:t>1</w:t>
      </w:r>
      <w:r w:rsidRPr="00E91FCC">
        <w:rPr>
          <w:rStyle w:val="ac"/>
          <w:b/>
        </w:rPr>
        <w:t>.</w:t>
      </w:r>
      <w:r w:rsidRPr="00E91FCC">
        <w:t xml:space="preserve"> Содержание раздел</w:t>
      </w:r>
      <w:r>
        <w:t>а</w:t>
      </w:r>
      <w:r w:rsidRPr="00E91FCC">
        <w:t xml:space="preserve"> 5.3.</w:t>
      </w:r>
      <w:r>
        <w:t>2</w:t>
      </w:r>
    </w:p>
    <w:p w14:paraId="406F898E" w14:textId="6791EC6C" w:rsidR="0089620F" w:rsidRDefault="00EB44C8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427D8C7" wp14:editId="28341A42">
            <wp:extent cx="6120130" cy="1253490"/>
            <wp:effectExtent l="0" t="0" r="0" b="381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3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3B35" w14:textId="002F71BA" w:rsidR="0089620F" w:rsidRPr="00E91FCC" w:rsidRDefault="007512D1" w:rsidP="00E91FCC">
      <w:pPr>
        <w:pStyle w:val="a8"/>
      </w:pPr>
      <w:bookmarkStart w:id="125" w:name="_Ref17728211"/>
      <w:r w:rsidRPr="00E91FCC">
        <w:rPr>
          <w:rStyle w:val="ac"/>
          <w:b/>
        </w:rPr>
        <w:t xml:space="preserve">Рисунок </w:t>
      </w:r>
      <w:r w:rsidRPr="00E91FCC">
        <w:rPr>
          <w:rStyle w:val="ac"/>
          <w:b/>
        </w:rPr>
        <w:fldChar w:fldCharType="begin"/>
      </w:r>
      <w:r w:rsidRPr="00E91FCC">
        <w:rPr>
          <w:rStyle w:val="ac"/>
          <w:b/>
        </w:rPr>
        <w:instrText xml:space="preserve"> SEQ Рисунок \* ARABIC </w:instrText>
      </w:r>
      <w:r w:rsidRPr="00E91FC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E91FCC">
        <w:rPr>
          <w:rStyle w:val="ac"/>
          <w:b/>
        </w:rPr>
        <w:fldChar w:fldCharType="end"/>
      </w:r>
      <w:bookmarkEnd w:id="125"/>
      <w:r w:rsidR="00D31802">
        <w:rPr>
          <w:rStyle w:val="ac"/>
          <w:b/>
        </w:rPr>
        <w:t>2</w:t>
      </w:r>
      <w:r w:rsidRPr="00E91FCC">
        <w:rPr>
          <w:rStyle w:val="ac"/>
          <w:b/>
        </w:rPr>
        <w:t>.</w:t>
      </w:r>
      <w:r w:rsidR="0089620F" w:rsidRPr="00E91FCC">
        <w:t xml:space="preserve"> Содержание раздел</w:t>
      </w:r>
      <w:r w:rsidR="00E91FCC">
        <w:t>а</w:t>
      </w:r>
      <w:r w:rsidR="0089620F" w:rsidRPr="00E91FCC">
        <w:t xml:space="preserve"> 5.3.3</w:t>
      </w:r>
    </w:p>
    <w:p w14:paraId="45162B3D" w14:textId="4E054740" w:rsidR="00944EBA" w:rsidRDefault="00944EBA" w:rsidP="008208D8">
      <w:pPr>
        <w:pStyle w:val="a0"/>
      </w:pPr>
      <w:r>
        <w:t xml:space="preserve">В данных разделах необходимо формировать данные в зависимости от направления расходов. </w:t>
      </w:r>
    </w:p>
    <w:p w14:paraId="3B8B3652" w14:textId="26869A1A" w:rsidR="00944EBA" w:rsidRDefault="00944EBA" w:rsidP="008208D8">
      <w:pPr>
        <w:pStyle w:val="a0"/>
      </w:pPr>
      <w:r>
        <w:t>Для формирования новой строки в одном из разделов необходимо вызвать контекстное меню нажа</w:t>
      </w:r>
      <w:r w:rsidR="00CD6901">
        <w:t xml:space="preserve">тием </w:t>
      </w:r>
      <w:r>
        <w:t xml:space="preserve">правой кнопкой мыши и выбрать пункт </w:t>
      </w:r>
      <w:r w:rsidRPr="005E67E7">
        <w:rPr>
          <w:i/>
        </w:rPr>
        <w:t>[</w:t>
      </w:r>
      <w:r w:rsidR="00CD6901">
        <w:rPr>
          <w:i/>
        </w:rPr>
        <w:t>Добавить новый элемент/</w:t>
      </w:r>
      <w:r w:rsidR="005C38EC">
        <w:rPr>
          <w:i/>
        </w:rPr>
        <w:t>КБК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rPr>
          <w:b/>
        </w:rPr>
        <w:fldChar w:fldCharType="begin"/>
      </w:r>
      <w:r w:rsidR="008D3C88" w:rsidRPr="008D3C88">
        <w:rPr>
          <w:b/>
        </w:rPr>
        <w:instrText xml:space="preserve"> REF _Ref17728216 \h  \* MERGEFORMAT </w:instrText>
      </w:r>
      <w:r w:rsidR="008D3C88" w:rsidRPr="008D3C88">
        <w:rPr>
          <w:b/>
        </w:rPr>
      </w:r>
      <w:r w:rsidR="008D3C88" w:rsidRPr="008D3C88">
        <w:rPr>
          <w:b/>
        </w:rPr>
        <w:fldChar w:fldCharType="separate"/>
      </w:r>
      <w:r w:rsidR="00965DCC" w:rsidRPr="00965DCC">
        <w:rPr>
          <w:rStyle w:val="ac"/>
          <w:b w:val="0"/>
        </w:rPr>
        <w:t xml:space="preserve">Рисунок </w:t>
      </w:r>
      <w:r w:rsidR="00965DCC">
        <w:rPr>
          <w:rStyle w:val="ac"/>
          <w:b w:val="0"/>
          <w:noProof/>
        </w:rPr>
        <w:t>5</w:t>
      </w:r>
      <w:r w:rsidR="008D3C88" w:rsidRPr="008D3C88">
        <w:rPr>
          <w:b/>
        </w:rPr>
        <w:fldChar w:fldCharType="end"/>
      </w:r>
      <w:r w:rsidR="00D31802">
        <w:t>3</w:t>
      </w:r>
      <w:r w:rsidR="009D63D0" w:rsidRPr="008D3C88">
        <w:t>).</w:t>
      </w:r>
    </w:p>
    <w:p w14:paraId="3CFCB34A" w14:textId="089EDBBF" w:rsidR="009D63D0" w:rsidRDefault="00EB44C8" w:rsidP="00DE2C10">
      <w:pPr>
        <w:pStyle w:val="aa"/>
      </w:pPr>
      <w:r>
        <w:rPr>
          <w:lang w:val="ru-RU" w:eastAsia="ru-RU"/>
        </w:rPr>
        <w:drawing>
          <wp:inline distT="0" distB="0" distL="0" distR="0" wp14:anchorId="5160D234" wp14:editId="715FD289">
            <wp:extent cx="6120130" cy="368046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7B7" w14:textId="70BA3CC5" w:rsidR="009D63D0" w:rsidRPr="00CD6901" w:rsidRDefault="007512D1" w:rsidP="00CD6901">
      <w:pPr>
        <w:pStyle w:val="a8"/>
      </w:pPr>
      <w:bookmarkStart w:id="126" w:name="_Ref17728216"/>
      <w:r w:rsidRPr="00CD6901">
        <w:rPr>
          <w:rStyle w:val="ac"/>
          <w:b/>
        </w:rPr>
        <w:t xml:space="preserve">Рисунок </w:t>
      </w:r>
      <w:r w:rsidRPr="00CD6901">
        <w:rPr>
          <w:rStyle w:val="ac"/>
          <w:b/>
        </w:rPr>
        <w:fldChar w:fldCharType="begin"/>
      </w:r>
      <w:r w:rsidRPr="00CD6901">
        <w:rPr>
          <w:rStyle w:val="ac"/>
          <w:b/>
        </w:rPr>
        <w:instrText xml:space="preserve"> SEQ Рисунок \* ARABIC </w:instrText>
      </w:r>
      <w:r w:rsidRPr="00CD6901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CD6901">
        <w:rPr>
          <w:rStyle w:val="ac"/>
          <w:b/>
        </w:rPr>
        <w:fldChar w:fldCharType="end"/>
      </w:r>
      <w:bookmarkEnd w:id="126"/>
      <w:r w:rsidR="00D31802">
        <w:rPr>
          <w:rStyle w:val="ac"/>
          <w:b/>
        </w:rPr>
        <w:t>3</w:t>
      </w:r>
      <w:r w:rsidRPr="00CD6901">
        <w:rPr>
          <w:rStyle w:val="ac"/>
          <w:b/>
        </w:rPr>
        <w:t>.</w:t>
      </w:r>
      <w:r w:rsidRPr="00CD6901">
        <w:t xml:space="preserve"> </w:t>
      </w:r>
      <w:r w:rsidR="0035601A">
        <w:t>Добавление нового элемента</w:t>
      </w:r>
    </w:p>
    <w:p w14:paraId="5E024128" w14:textId="09A9D4BD" w:rsidR="00944EBA" w:rsidRDefault="00944EBA" w:rsidP="008208D8">
      <w:pPr>
        <w:pStyle w:val="a0"/>
      </w:pPr>
      <w:r>
        <w:t xml:space="preserve">После </w:t>
      </w:r>
      <w:r w:rsidR="00CD6901">
        <w:t>этого</w:t>
      </w:r>
      <w:r>
        <w:t xml:space="preserve"> откроется окно «</w:t>
      </w:r>
      <w:r w:rsidR="005C38EC" w:rsidRPr="005C38EC">
        <w:rPr>
          <w:shd w:val="clear" w:color="auto" w:fill="FFFFFF" w:themeFill="background1"/>
        </w:rPr>
        <w:t>КБК</w:t>
      </w:r>
      <w:r>
        <w:t xml:space="preserve">», в котором необходимо </w:t>
      </w:r>
      <w:r w:rsidR="0089620F">
        <w:t xml:space="preserve">выбрать предложенные КБК из списка </w:t>
      </w:r>
      <w:r w:rsidR="00AB13DB">
        <w:t xml:space="preserve">и </w:t>
      </w:r>
      <w:r w:rsidR="00652E72">
        <w:t>нажать на кнопку</w:t>
      </w:r>
      <w:r w:rsidR="00AB13DB">
        <w:t xml:space="preserve"> «</w:t>
      </w:r>
      <w:r w:rsidR="00AB13DB" w:rsidRPr="008D3C88">
        <w:t>Сохранить</w:t>
      </w:r>
      <w:r w:rsidR="00D02820" w:rsidRPr="008D3C88">
        <w:t>» (</w:t>
      </w:r>
      <w:r w:rsidR="008D3C88" w:rsidRPr="008D3C88">
        <w:fldChar w:fldCharType="begin"/>
      </w:r>
      <w:r w:rsidR="008D3C88" w:rsidRPr="008D3C88">
        <w:instrText xml:space="preserve"> REF _Ref17728231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4</w:t>
      </w:r>
      <w:r w:rsidR="005C38EC" w:rsidRPr="008D3C88">
        <w:t>).</w:t>
      </w:r>
    </w:p>
    <w:p w14:paraId="4584AC9C" w14:textId="1EBC6688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CB63BE9" wp14:editId="1C28B474">
            <wp:extent cx="6120130" cy="2740660"/>
            <wp:effectExtent l="0" t="0" r="0" b="254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15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4F2" w14:textId="35484069" w:rsidR="00AB13DB" w:rsidRPr="00DE7AFC" w:rsidRDefault="007512D1" w:rsidP="00DE7AFC">
      <w:pPr>
        <w:pStyle w:val="a8"/>
      </w:pPr>
      <w:bookmarkStart w:id="127" w:name="_Ref17728231"/>
      <w:r w:rsidRPr="00DE7AFC">
        <w:rPr>
          <w:rStyle w:val="ac"/>
          <w:b/>
        </w:rPr>
        <w:t xml:space="preserve">Рисунок </w:t>
      </w:r>
      <w:r w:rsidRPr="00DE7AFC">
        <w:rPr>
          <w:rStyle w:val="ac"/>
          <w:b/>
        </w:rPr>
        <w:fldChar w:fldCharType="begin"/>
      </w:r>
      <w:r w:rsidRPr="00DE7AFC">
        <w:rPr>
          <w:rStyle w:val="ac"/>
          <w:b/>
        </w:rPr>
        <w:instrText xml:space="preserve"> SEQ Рисунок \* ARABIC </w:instrText>
      </w:r>
      <w:r w:rsidRPr="00DE7AFC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7AFC">
        <w:rPr>
          <w:rStyle w:val="ac"/>
          <w:b/>
        </w:rPr>
        <w:fldChar w:fldCharType="end"/>
      </w:r>
      <w:bookmarkEnd w:id="127"/>
      <w:r w:rsidR="00D31802">
        <w:rPr>
          <w:rStyle w:val="ac"/>
          <w:b/>
        </w:rPr>
        <w:t>4</w:t>
      </w:r>
      <w:r w:rsidRPr="00DE7AFC">
        <w:rPr>
          <w:rStyle w:val="ac"/>
          <w:b/>
        </w:rPr>
        <w:t>.</w:t>
      </w:r>
      <w:r w:rsidRPr="00DE7AFC">
        <w:t xml:space="preserve"> </w:t>
      </w:r>
      <w:r w:rsidR="00AB13DB" w:rsidRPr="00DE7AFC">
        <w:t>Добавление КБК</w:t>
      </w:r>
    </w:p>
    <w:p w14:paraId="617ABD49" w14:textId="20005278" w:rsidR="00944EBA" w:rsidRPr="008D3C88" w:rsidRDefault="00944EBA" w:rsidP="008D3C88">
      <w:pPr>
        <w:pStyle w:val="a0"/>
      </w:pPr>
      <w:r w:rsidRPr="008D3C88">
        <w:t>В р</w:t>
      </w:r>
      <w:r w:rsidR="005C38EC" w:rsidRPr="008D3C88">
        <w:t xml:space="preserve">езультате </w:t>
      </w:r>
      <w:r w:rsidR="00CD6901">
        <w:t>добавится</w:t>
      </w:r>
      <w:r w:rsidR="005C38EC" w:rsidRPr="008D3C88">
        <w:t xml:space="preserve"> строка КБК с автоматически заполненными</w:t>
      </w:r>
      <w:r w:rsidRPr="008D3C88">
        <w:t xml:space="preserve"> данными</w:t>
      </w:r>
      <w:r w:rsidR="005C38EC" w:rsidRPr="008D3C88">
        <w:t xml:space="preserve"> из вкладки «Проекты показателей смет»</w:t>
      </w:r>
      <w:r w:rsidR="00D02820" w:rsidRPr="008D3C88">
        <w:t xml:space="preserve"> (</w:t>
      </w:r>
      <w:r w:rsidR="008D3C88" w:rsidRPr="008D3C88">
        <w:fldChar w:fldCharType="begin"/>
      </w:r>
      <w:r w:rsidR="008D3C88" w:rsidRPr="008D3C88">
        <w:instrText xml:space="preserve"> REF _Ref17728239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965DCC" w:rsidRPr="00965DCC">
        <w:rPr>
          <w:rStyle w:val="ac"/>
          <w:b w:val="0"/>
          <w:szCs w:val="24"/>
        </w:rPr>
        <w:t>5</w:t>
      </w:r>
      <w:r w:rsidR="008D3C88" w:rsidRPr="008D3C88">
        <w:fldChar w:fldCharType="end"/>
      </w:r>
      <w:r w:rsidR="00D31802">
        <w:t>5</w:t>
      </w:r>
      <w:r w:rsidR="009D63D0" w:rsidRPr="008D3C88">
        <w:t>).</w:t>
      </w:r>
    </w:p>
    <w:p w14:paraId="7BAF67B2" w14:textId="5808827D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5982DC23" wp14:editId="5192F56A">
            <wp:extent cx="6120130" cy="2113280"/>
            <wp:effectExtent l="0" t="0" r="0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16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436" w14:textId="12FE5F68" w:rsidR="009D63D0" w:rsidRPr="00DE2C10" w:rsidRDefault="007512D1" w:rsidP="00DE2C10">
      <w:pPr>
        <w:pStyle w:val="a8"/>
      </w:pPr>
      <w:bookmarkStart w:id="128" w:name="_Ref17728239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28"/>
      <w:r w:rsidR="00D31802">
        <w:rPr>
          <w:rStyle w:val="ac"/>
          <w:b/>
        </w:rPr>
        <w:t>5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9D63D0" w:rsidRPr="00DE2C10">
        <w:t>Отображение добавленного КБК</w:t>
      </w:r>
    </w:p>
    <w:p w14:paraId="444B38BF" w14:textId="3DE3B397" w:rsidR="00CF33ED" w:rsidRDefault="00CF33ED" w:rsidP="00CF33ED">
      <w:pPr>
        <w:pStyle w:val="a0"/>
      </w:pPr>
      <w:r>
        <w:t xml:space="preserve">После добавления КБК имеется возможность внести данные учреждения. Для этого необходимо выделить строку КБК, вызвать контекстное меню, нажав правой кнопкой мыши и выбрать пункт </w:t>
      </w:r>
      <w:r w:rsidRPr="005E67E7">
        <w:rPr>
          <w:i/>
        </w:rPr>
        <w:t>[</w:t>
      </w:r>
      <w:r w:rsidR="0054430D">
        <w:rPr>
          <w:i/>
        </w:rPr>
        <w:t>Добавить новый элемент/</w:t>
      </w:r>
      <w:r>
        <w:rPr>
          <w:i/>
        </w:rPr>
        <w:t>Учреждение</w:t>
      </w:r>
      <w:r w:rsidRPr="005E67E7">
        <w:rPr>
          <w:i/>
        </w:rPr>
        <w:t>]</w:t>
      </w:r>
      <w:r>
        <w:t xml:space="preserve"> (</w:t>
      </w:r>
      <w:r w:rsidR="008D3C88" w:rsidRPr="008D3C88">
        <w:fldChar w:fldCharType="begin"/>
      </w:r>
      <w:r w:rsidR="008D3C88" w:rsidRPr="008D3C88">
        <w:instrText xml:space="preserve"> REF _Ref17728247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6</w:t>
      </w:r>
      <w:r w:rsidRPr="008D3C88">
        <w:t>).</w:t>
      </w:r>
    </w:p>
    <w:p w14:paraId="14CCCA7C" w14:textId="6283D924" w:rsidR="00CF33ED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72E2A2B" wp14:editId="10B6650A">
            <wp:extent cx="6120130" cy="2491105"/>
            <wp:effectExtent l="0" t="0" r="0" b="444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17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B62" w14:textId="78C815D8" w:rsidR="00CF33ED" w:rsidRPr="0054430D" w:rsidRDefault="007512D1" w:rsidP="0054430D">
      <w:pPr>
        <w:pStyle w:val="a8"/>
      </w:pPr>
      <w:bookmarkStart w:id="129" w:name="_Ref17728247"/>
      <w:r w:rsidRPr="0054430D">
        <w:rPr>
          <w:rStyle w:val="ac"/>
          <w:b/>
        </w:rPr>
        <w:t>Рисунок </w:t>
      </w:r>
      <w:r w:rsidRPr="0054430D">
        <w:rPr>
          <w:rStyle w:val="ac"/>
          <w:b/>
        </w:rPr>
        <w:fldChar w:fldCharType="begin"/>
      </w:r>
      <w:r w:rsidRPr="0054430D">
        <w:rPr>
          <w:rStyle w:val="ac"/>
          <w:b/>
        </w:rPr>
        <w:instrText xml:space="preserve"> SEQ Рисунок \* ARABIC </w:instrText>
      </w:r>
      <w:r w:rsidRPr="0054430D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54430D">
        <w:rPr>
          <w:rStyle w:val="ac"/>
          <w:b/>
        </w:rPr>
        <w:fldChar w:fldCharType="end"/>
      </w:r>
      <w:bookmarkEnd w:id="129"/>
      <w:r w:rsidR="00D31802">
        <w:rPr>
          <w:rStyle w:val="ac"/>
          <w:b/>
        </w:rPr>
        <w:t>6</w:t>
      </w:r>
      <w:r w:rsidRPr="0054430D">
        <w:rPr>
          <w:rStyle w:val="ac"/>
          <w:b/>
        </w:rPr>
        <w:t>.</w:t>
      </w:r>
      <w:r w:rsidRPr="0054430D">
        <w:t xml:space="preserve"> </w:t>
      </w:r>
      <w:r w:rsidR="0035601A">
        <w:t>Добавление нового элемента</w:t>
      </w:r>
    </w:p>
    <w:p w14:paraId="58A16B41" w14:textId="6E3D9A82" w:rsidR="00CF33ED" w:rsidRDefault="00CF33ED" w:rsidP="00CF33ED">
      <w:pPr>
        <w:pStyle w:val="a0"/>
      </w:pPr>
      <w:r>
        <w:t xml:space="preserve">В результате откроется окно «Учреждение», в котором необходимо заполнить обязательные поля, выделенные красным цветом и </w:t>
      </w:r>
      <w:r w:rsidR="00652E72">
        <w:t>нажать на кнопку</w:t>
      </w:r>
      <w:r>
        <w:t xml:space="preserve"> «Сохранить» </w:t>
      </w:r>
      <w:r w:rsidRPr="008D3C88">
        <w:t>(</w:t>
      </w:r>
      <w:r w:rsidR="008D3C88" w:rsidRPr="008D3C88">
        <w:fldChar w:fldCharType="begin"/>
      </w:r>
      <w:r w:rsidR="008D3C88" w:rsidRPr="008D3C88">
        <w:instrText xml:space="preserve"> REF _Ref17728259 \h  \* MERGEFORMAT </w:instrText>
      </w:r>
      <w:r w:rsidR="008D3C88" w:rsidRPr="008D3C88">
        <w:fldChar w:fldCharType="separate"/>
      </w:r>
      <w:r w:rsidR="00965DCC" w:rsidRPr="00965DCC">
        <w:t>Рисунок 5</w:t>
      </w:r>
      <w:r w:rsidR="008D3C88" w:rsidRPr="008D3C88">
        <w:fldChar w:fldCharType="end"/>
      </w:r>
      <w:r w:rsidR="00D31802">
        <w:t>7</w:t>
      </w:r>
      <w:r w:rsidRPr="008D3C88">
        <w:t>).</w:t>
      </w:r>
    </w:p>
    <w:p w14:paraId="439C6F7C" w14:textId="3D399FA4" w:rsidR="00CF33ED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66AE3D87" wp14:editId="5CD81CA0">
            <wp:extent cx="6120130" cy="2258695"/>
            <wp:effectExtent l="0" t="0" r="0" b="825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18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BDD7" w14:textId="34142B20" w:rsidR="00CF33ED" w:rsidRPr="00DE2C10" w:rsidRDefault="007512D1" w:rsidP="00DE2C10">
      <w:pPr>
        <w:pStyle w:val="a8"/>
      </w:pPr>
      <w:bookmarkStart w:id="130" w:name="_Ref17728259"/>
      <w:r w:rsidRPr="00DE2C10">
        <w:rPr>
          <w:rStyle w:val="ac"/>
          <w:b/>
        </w:rPr>
        <w:t>Рисунок 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0"/>
      <w:r w:rsidR="00D31802">
        <w:rPr>
          <w:rStyle w:val="ac"/>
          <w:b/>
        </w:rPr>
        <w:t>7</w:t>
      </w:r>
      <w:r w:rsidRPr="00DE2C10">
        <w:rPr>
          <w:rStyle w:val="ac"/>
          <w:b/>
        </w:rPr>
        <w:t>.</w:t>
      </w:r>
      <w:r w:rsidRPr="00DE2C10">
        <w:t xml:space="preserve"> </w:t>
      </w:r>
      <w:r w:rsidR="00CF33ED" w:rsidRPr="00DE2C10">
        <w:t>Окно добавления данных учреждения</w:t>
      </w:r>
    </w:p>
    <w:p w14:paraId="18333117" w14:textId="68F1198D" w:rsidR="005C38EC" w:rsidRDefault="005C38EC" w:rsidP="008208D8">
      <w:pPr>
        <w:pStyle w:val="a0"/>
      </w:pPr>
      <w:r>
        <w:t>Для</w:t>
      </w:r>
      <w:r w:rsidR="009D63D0">
        <w:t xml:space="preserve"> осуществления правок в </w:t>
      </w:r>
      <w:r>
        <w:t>значениях</w:t>
      </w:r>
      <w:r w:rsidR="009D63D0">
        <w:t>,</w:t>
      </w:r>
      <w:r>
        <w:t xml:space="preserve"> добавляемых автоматически из вкладки «Проекты показателей смет»</w:t>
      </w:r>
      <w:r w:rsidR="00DE2C10">
        <w:t>,</w:t>
      </w:r>
      <w:r>
        <w:t xml:space="preserve"> необходимо вызвать контекстное меню, нажав правой кнопкой мыши и выбрать пу</w:t>
      </w:r>
      <w:r w:rsidR="009D63D0">
        <w:t>н</w:t>
      </w:r>
      <w:r>
        <w:t xml:space="preserve">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_Ref17728276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8</w:t>
      </w:r>
      <w:r w:rsidR="009D63D0" w:rsidRPr="008D3C88">
        <w:t>).</w:t>
      </w:r>
    </w:p>
    <w:p w14:paraId="297AD010" w14:textId="60641A24" w:rsidR="009D63D0" w:rsidRDefault="00EB6E14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B4BB4BC" wp14:editId="5EC72266">
            <wp:extent cx="6120130" cy="352806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19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13C9" w14:textId="72CF4CEF" w:rsidR="009D63D0" w:rsidRDefault="009D63D0" w:rsidP="009D63D0">
      <w:pPr>
        <w:pStyle w:val="a0"/>
        <w:ind w:firstLine="0"/>
      </w:pPr>
    </w:p>
    <w:p w14:paraId="7307D5D6" w14:textId="0FFD49DF" w:rsidR="009D63D0" w:rsidRPr="00BC111F" w:rsidRDefault="007512D1" w:rsidP="00BC111F">
      <w:pPr>
        <w:pStyle w:val="a8"/>
      </w:pPr>
      <w:bookmarkStart w:id="131" w:name="_Ref17728276"/>
      <w:r w:rsidRPr="00BC111F">
        <w:rPr>
          <w:rStyle w:val="ac"/>
          <w:b/>
        </w:rPr>
        <w:t xml:space="preserve">Рисунок </w:t>
      </w:r>
      <w:r w:rsidRPr="00BC111F">
        <w:rPr>
          <w:rStyle w:val="ac"/>
          <w:b/>
        </w:rPr>
        <w:fldChar w:fldCharType="begin"/>
      </w:r>
      <w:r w:rsidRPr="00BC111F">
        <w:rPr>
          <w:rStyle w:val="ac"/>
          <w:b/>
        </w:rPr>
        <w:instrText xml:space="preserve"> SEQ Рисунок \* ARABIC </w:instrText>
      </w:r>
      <w:r w:rsidRPr="00BC111F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BC111F">
        <w:rPr>
          <w:rStyle w:val="ac"/>
          <w:b/>
        </w:rPr>
        <w:fldChar w:fldCharType="end"/>
      </w:r>
      <w:bookmarkEnd w:id="131"/>
      <w:r w:rsidR="00D31802">
        <w:rPr>
          <w:rStyle w:val="ac"/>
          <w:b/>
        </w:rPr>
        <w:t>8</w:t>
      </w:r>
      <w:r w:rsidRPr="00BC111F">
        <w:rPr>
          <w:rStyle w:val="ac"/>
          <w:b/>
        </w:rPr>
        <w:t>.</w:t>
      </w:r>
      <w:r w:rsidRPr="00BC111F">
        <w:t xml:space="preserve"> </w:t>
      </w:r>
      <w:r w:rsidR="0035601A">
        <w:t>Редактирование данных</w:t>
      </w:r>
    </w:p>
    <w:p w14:paraId="1290242D" w14:textId="5953CA58" w:rsidR="005C38EC" w:rsidRDefault="005C38EC" w:rsidP="008208D8">
      <w:pPr>
        <w:pStyle w:val="a0"/>
      </w:pPr>
      <w:r>
        <w:t xml:space="preserve">В результате </w:t>
      </w:r>
      <w:r w:rsidR="00CD6901">
        <w:t>откроется</w:t>
      </w:r>
      <w:r>
        <w:t xml:space="preserve"> окно «КБК», в котором имеется возможность вносить правки на суммы, выбрав КБК для котор</w:t>
      </w:r>
      <w:r w:rsidR="00D02820">
        <w:t>ого они необходимы (</w:t>
      </w:r>
      <w:r w:rsidR="008D3C88" w:rsidRPr="008D3C88">
        <w:fldChar w:fldCharType="begin"/>
      </w:r>
      <w:r w:rsidR="008D3C88" w:rsidRPr="008D3C88">
        <w:instrText xml:space="preserve"> REF _Ref17728285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5</w:t>
      </w:r>
      <w:r w:rsidR="008D3C88" w:rsidRPr="008D3C88">
        <w:fldChar w:fldCharType="end"/>
      </w:r>
      <w:r w:rsidR="00D31802">
        <w:t>9</w:t>
      </w:r>
      <w:r w:rsidRPr="008D3C88">
        <w:t>).</w:t>
      </w:r>
    </w:p>
    <w:p w14:paraId="651AFEA7" w14:textId="6FD05E70" w:rsidR="005C38EC" w:rsidRDefault="00EB6E14" w:rsidP="00DE2C10">
      <w:pPr>
        <w:pStyle w:val="aa"/>
      </w:pPr>
      <w:r>
        <w:rPr>
          <w:lang w:val="ru-RU" w:eastAsia="ru-RU"/>
        </w:rPr>
        <w:drawing>
          <wp:inline distT="0" distB="0" distL="0" distR="0" wp14:anchorId="27C3EBBF" wp14:editId="07D10D8C">
            <wp:extent cx="6120130" cy="2759075"/>
            <wp:effectExtent l="0" t="0" r="0" b="317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20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DAB" w14:textId="09668466" w:rsidR="00FC5CBE" w:rsidRPr="00DE2C10" w:rsidRDefault="007512D1" w:rsidP="00DE2C10">
      <w:pPr>
        <w:pStyle w:val="a8"/>
      </w:pPr>
      <w:bookmarkStart w:id="132" w:name="_Ref17728285"/>
      <w:r w:rsidRPr="00DE2C10">
        <w:rPr>
          <w:rStyle w:val="ac"/>
          <w:b/>
        </w:rPr>
        <w:t xml:space="preserve">Рисунок </w:t>
      </w:r>
      <w:r w:rsidRPr="00DE2C10">
        <w:rPr>
          <w:rStyle w:val="ac"/>
          <w:b/>
        </w:rPr>
        <w:fldChar w:fldCharType="begin"/>
      </w:r>
      <w:r w:rsidRPr="00DE2C10">
        <w:rPr>
          <w:rStyle w:val="ac"/>
          <w:b/>
        </w:rPr>
        <w:instrText xml:space="preserve"> SEQ Рисунок \* ARABIC </w:instrText>
      </w:r>
      <w:r w:rsidRPr="00DE2C10">
        <w:rPr>
          <w:rStyle w:val="ac"/>
          <w:b/>
        </w:rPr>
        <w:fldChar w:fldCharType="separate"/>
      </w:r>
      <w:r w:rsidR="00965DCC">
        <w:rPr>
          <w:rStyle w:val="ac"/>
          <w:b/>
          <w:noProof/>
        </w:rPr>
        <w:t>5</w:t>
      </w:r>
      <w:r w:rsidRPr="00DE2C10">
        <w:rPr>
          <w:rStyle w:val="ac"/>
          <w:b/>
        </w:rPr>
        <w:fldChar w:fldCharType="end"/>
      </w:r>
      <w:bookmarkEnd w:id="132"/>
      <w:r w:rsidR="00D31802">
        <w:rPr>
          <w:rStyle w:val="ac"/>
          <w:b/>
        </w:rPr>
        <w:t>9</w:t>
      </w:r>
      <w:r w:rsidRPr="00DE2C10">
        <w:rPr>
          <w:rStyle w:val="ac"/>
          <w:b/>
        </w:rPr>
        <w:t>.</w:t>
      </w:r>
      <w:r w:rsidR="009D63D0" w:rsidRPr="00DE2C10">
        <w:t xml:space="preserve"> Окно «КБК»</w:t>
      </w:r>
      <w:r w:rsidR="00701C06" w:rsidRPr="00DE2C10">
        <w:t xml:space="preserve"> с возможностью корректировки значений</w:t>
      </w:r>
    </w:p>
    <w:p w14:paraId="4ED4DB3E" w14:textId="368AF039" w:rsidR="00FC5CBE" w:rsidRDefault="00FC5CBE" w:rsidP="008208D8">
      <w:pPr>
        <w:pStyle w:val="a0"/>
      </w:pPr>
      <w:r>
        <w:t xml:space="preserve">Если значения редактируемой суммы, по которой осуществляется коррекция данных превышает значение суммы во вкладке «Проекты показателей смет», то </w:t>
      </w:r>
      <w:r w:rsidR="00CD6901">
        <w:t>отобразится</w:t>
      </w:r>
      <w:r>
        <w:t xml:space="preserve"> сообщение о контроле на превышение значения суммы, в зависимости от поля, в которое осуществляется внесение </w:t>
      </w:r>
      <w:r w:rsidRPr="008D3C88">
        <w:t>редакт</w:t>
      </w:r>
      <w:r w:rsidR="00D02820" w:rsidRPr="008D3C88">
        <w:t>ируемых данных (</w:t>
      </w:r>
      <w:r w:rsidR="008D3C88" w:rsidRPr="008D3C88">
        <w:fldChar w:fldCharType="begin"/>
      </w:r>
      <w:r w:rsidR="008D3C88" w:rsidRPr="008D3C88">
        <w:instrText xml:space="preserve"> REF _Ref17728293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 xml:space="preserve">Рисунок </w:t>
      </w:r>
      <w:r w:rsidR="008D3C88" w:rsidRPr="008D3C88">
        <w:fldChar w:fldCharType="end"/>
      </w:r>
      <w:r w:rsidR="00D31802">
        <w:t>60</w:t>
      </w:r>
      <w:r w:rsidRPr="008D3C88">
        <w:t>).</w:t>
      </w:r>
    </w:p>
    <w:p w14:paraId="4E745748" w14:textId="330E1CCB" w:rsidR="006A59D2" w:rsidRDefault="003D1C42" w:rsidP="007512D1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F736C31" wp14:editId="7D5714ED">
            <wp:extent cx="6120130" cy="253809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21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1F8D" w14:textId="11599AD3" w:rsidR="00FC5CBE" w:rsidRPr="00DE2C10" w:rsidRDefault="007512D1" w:rsidP="00DE2C10">
      <w:pPr>
        <w:pStyle w:val="a8"/>
      </w:pPr>
      <w:bookmarkStart w:id="133" w:name="_Ref17728293"/>
      <w:r w:rsidRPr="00DE2C10">
        <w:rPr>
          <w:rStyle w:val="ac"/>
          <w:b/>
        </w:rPr>
        <w:t>Рисунок</w:t>
      </w:r>
      <w:bookmarkEnd w:id="133"/>
      <w:r w:rsidR="00D31802">
        <w:rPr>
          <w:rStyle w:val="ac"/>
          <w:b/>
        </w:rPr>
        <w:t xml:space="preserve"> 60</w:t>
      </w:r>
      <w:r w:rsidRPr="00DE2C10">
        <w:rPr>
          <w:rStyle w:val="ac"/>
          <w:b/>
        </w:rPr>
        <w:t>.</w:t>
      </w:r>
      <w:r w:rsidR="00D02820" w:rsidRPr="00DE2C10">
        <w:t xml:space="preserve"> </w:t>
      </w:r>
      <w:r w:rsidR="006A59D2" w:rsidRPr="00DE2C10">
        <w:t xml:space="preserve">Контроль на </w:t>
      </w:r>
      <w:proofErr w:type="spellStart"/>
      <w:r w:rsidR="006A59D2" w:rsidRPr="00DE2C10">
        <w:t>непревышение</w:t>
      </w:r>
      <w:proofErr w:type="spellEnd"/>
      <w:r w:rsidR="006A59D2" w:rsidRPr="00DE2C10">
        <w:t xml:space="preserve"> сумм</w:t>
      </w:r>
    </w:p>
    <w:p w14:paraId="28B8B305" w14:textId="3B0D1008" w:rsidR="00944EBA" w:rsidRDefault="00BC111F" w:rsidP="008208D8">
      <w:pPr>
        <w:pStyle w:val="a0"/>
      </w:pPr>
      <w:r>
        <w:t>Для удаления строки в разделах</w:t>
      </w:r>
      <w:r w:rsidR="00944EBA">
        <w:t xml:space="preserve"> необходимо выбрать </w:t>
      </w:r>
      <w:r>
        <w:t xml:space="preserve">соответствующую строку </w:t>
      </w:r>
      <w:r w:rsidR="00944EBA">
        <w:t>и вы</w:t>
      </w:r>
      <w:r w:rsidR="00B37F19">
        <w:t xml:space="preserve">звать контекстное меню, нажав правой кнопкой мыши </w:t>
      </w:r>
      <w:r>
        <w:t xml:space="preserve">по пустому полю </w:t>
      </w:r>
      <w:r w:rsidR="00B37F19">
        <w:t xml:space="preserve">и выбрать пункт </w:t>
      </w:r>
      <w:r w:rsidR="00B37F19" w:rsidRPr="005E67E7">
        <w:rPr>
          <w:i/>
        </w:rPr>
        <w:t>[</w:t>
      </w:r>
      <w:r w:rsidR="00B37F19">
        <w:rPr>
          <w:i/>
        </w:rPr>
        <w:t>Удалить строку</w:t>
      </w:r>
      <w:r w:rsidR="00B37F19" w:rsidRPr="005E67E7">
        <w:rPr>
          <w:i/>
        </w:rPr>
        <w:t>]</w:t>
      </w:r>
      <w:r w:rsidR="00D02820">
        <w:t xml:space="preserve"> (</w:t>
      </w:r>
      <w:r w:rsidR="008D3C88" w:rsidRPr="008D3C88">
        <w:fldChar w:fldCharType="begin"/>
      </w:r>
      <w:r w:rsidR="008D3C88" w:rsidRPr="008D3C88">
        <w:instrText xml:space="preserve"> REF _Ref17728302 \h </w:instrText>
      </w:r>
      <w:r w:rsidR="008D3C88">
        <w:instrText xml:space="preserve"> \* MERGEFORMAT </w:instrText>
      </w:r>
      <w:r w:rsidR="008D3C88" w:rsidRPr="008D3C88">
        <w:fldChar w:fldCharType="separate"/>
      </w:r>
      <w:r w:rsidR="00965DCC" w:rsidRPr="00965DCC">
        <w:t>Рисунок 6</w:t>
      </w:r>
      <w:r w:rsidR="008D3C88" w:rsidRPr="008D3C88">
        <w:fldChar w:fldCharType="end"/>
      </w:r>
      <w:r w:rsidR="00D31802">
        <w:t>1</w:t>
      </w:r>
      <w:r w:rsidR="00701C06" w:rsidRPr="008D3C88">
        <w:t>).</w:t>
      </w:r>
    </w:p>
    <w:p w14:paraId="43ABA82B" w14:textId="177DD4A6" w:rsidR="00701C06" w:rsidRDefault="003D1C42" w:rsidP="007512D1">
      <w:pPr>
        <w:pStyle w:val="aa"/>
      </w:pPr>
      <w:r>
        <w:rPr>
          <w:lang w:val="ru-RU" w:eastAsia="ru-RU"/>
        </w:rPr>
        <w:drawing>
          <wp:inline distT="0" distB="0" distL="0" distR="0" wp14:anchorId="51539023" wp14:editId="208EE158">
            <wp:extent cx="6120130" cy="3008630"/>
            <wp:effectExtent l="0" t="0" r="0" b="127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22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BA2B2" w14:textId="751AD434" w:rsidR="00701C06" w:rsidRPr="00701C06" w:rsidRDefault="007512D1" w:rsidP="00701C06">
      <w:pPr>
        <w:pStyle w:val="a0"/>
        <w:ind w:firstLine="0"/>
        <w:jc w:val="center"/>
        <w:rPr>
          <w:b/>
        </w:rPr>
      </w:pPr>
      <w:bookmarkStart w:id="134" w:name="_Ref17728302"/>
      <w:r w:rsidRPr="007512D1">
        <w:rPr>
          <w:rStyle w:val="ac"/>
        </w:rPr>
        <w:t xml:space="preserve">Рисунок </w:t>
      </w:r>
      <w:r w:rsidRPr="007512D1">
        <w:rPr>
          <w:rStyle w:val="ac"/>
        </w:rPr>
        <w:fldChar w:fldCharType="begin"/>
      </w:r>
      <w:r w:rsidRPr="007512D1">
        <w:rPr>
          <w:rStyle w:val="ac"/>
        </w:rPr>
        <w:instrText xml:space="preserve"> SEQ Рисунок \* ARABIC </w:instrText>
      </w:r>
      <w:r w:rsidRPr="007512D1">
        <w:rPr>
          <w:rStyle w:val="ac"/>
        </w:rPr>
        <w:fldChar w:fldCharType="separate"/>
      </w:r>
      <w:r w:rsidR="00965DCC">
        <w:rPr>
          <w:rStyle w:val="ac"/>
          <w:noProof/>
        </w:rPr>
        <w:t>6</w:t>
      </w:r>
      <w:r w:rsidRPr="007512D1">
        <w:rPr>
          <w:rStyle w:val="ac"/>
        </w:rPr>
        <w:fldChar w:fldCharType="end"/>
      </w:r>
      <w:bookmarkEnd w:id="134"/>
      <w:r w:rsidR="00D31802">
        <w:rPr>
          <w:rStyle w:val="ac"/>
        </w:rPr>
        <w:t>1</w:t>
      </w:r>
      <w:r w:rsidRPr="007512D1">
        <w:rPr>
          <w:rStyle w:val="ac"/>
        </w:rPr>
        <w:t>.</w:t>
      </w:r>
      <w:r w:rsidR="00701C06" w:rsidRPr="00701C06">
        <w:rPr>
          <w:b/>
        </w:rPr>
        <w:t xml:space="preserve"> </w:t>
      </w:r>
      <w:r w:rsidR="0035601A">
        <w:rPr>
          <w:rStyle w:val="ac"/>
        </w:rPr>
        <w:t>Удаление строки</w:t>
      </w:r>
    </w:p>
    <w:p w14:paraId="32B0AF45" w14:textId="75AF0FC9" w:rsidR="00944EBA" w:rsidRPr="00132090" w:rsidRDefault="00B37F19" w:rsidP="006A59D2">
      <w:pPr>
        <w:pStyle w:val="a0"/>
      </w:pPr>
      <w:r>
        <w:t>В результате выбранная строка удалится из раздела.</w:t>
      </w:r>
    </w:p>
    <w:p w14:paraId="4A6B5A4B" w14:textId="7C40E5C7" w:rsidR="007D0F94" w:rsidRPr="002A450A" w:rsidRDefault="0047753A" w:rsidP="00BC06E9">
      <w:pPr>
        <w:pStyle w:val="2"/>
      </w:pPr>
      <w:bookmarkStart w:id="135" w:name="_Toc524450906"/>
      <w:bookmarkStart w:id="136" w:name="_Toc524452491"/>
      <w:bookmarkStart w:id="137" w:name="_Toc524453761"/>
      <w:bookmarkStart w:id="138" w:name="_Toc524455018"/>
      <w:bookmarkStart w:id="139" w:name="_Toc524455095"/>
      <w:bookmarkStart w:id="140" w:name="_Toc524455170"/>
      <w:bookmarkStart w:id="141" w:name="_Toc524455237"/>
      <w:bookmarkStart w:id="142" w:name="_Toc524450907"/>
      <w:bookmarkStart w:id="143" w:name="_Toc524452492"/>
      <w:bookmarkStart w:id="144" w:name="_Toc524453762"/>
      <w:bookmarkStart w:id="145" w:name="_Toc524455019"/>
      <w:bookmarkStart w:id="146" w:name="_Toc524455096"/>
      <w:bookmarkStart w:id="147" w:name="_Toc524455171"/>
      <w:bookmarkStart w:id="148" w:name="_Toc524455238"/>
      <w:bookmarkStart w:id="149" w:name="_Ref524453077"/>
      <w:bookmarkStart w:id="150" w:name="_Toc39133891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t xml:space="preserve">Утверждение </w:t>
      </w:r>
      <w:r w:rsidR="007D0F94">
        <w:t>бюджетной сметы</w:t>
      </w:r>
      <w:bookmarkEnd w:id="149"/>
      <w:bookmarkEnd w:id="150"/>
      <w:r w:rsidR="007D0F94">
        <w:t xml:space="preserve"> </w:t>
      </w:r>
    </w:p>
    <w:p w14:paraId="5EBF0297" w14:textId="1F2CE074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  <w:r w:rsidR="00BC111F">
        <w:t xml:space="preserve"> После этого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 w:rsidR="00DE2C10">
        <w:t>мыши по строке 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75968EFA" w:rsidR="00283AF9" w:rsidRDefault="00572CDD" w:rsidP="00283AF9">
      <w:pPr>
        <w:pStyle w:val="a0"/>
      </w:pPr>
      <w:r w:rsidRPr="00726836">
        <w:lastRenderedPageBreak/>
        <w:t xml:space="preserve">В </w:t>
      </w:r>
      <w:r>
        <w:t>открывшемся окне «Смета»</w:t>
      </w:r>
      <w:r w:rsidRPr="00726836">
        <w:t xml:space="preserve"> необходимо</w:t>
      </w:r>
      <w:r w:rsidR="00283AF9">
        <w:t xml:space="preserve"> заполнить поле «Статус» выбором значения «Отправлено на согласование» из раскрывающегося списка и нажать </w:t>
      </w:r>
      <w:r w:rsidR="00D02820">
        <w:t>на кнопку «Сохранить» (</w:t>
      </w:r>
      <w:r w:rsidR="008D3C88">
        <w:fldChar w:fldCharType="begin"/>
      </w:r>
      <w:r w:rsidR="008D3C88">
        <w:instrText xml:space="preserve"> REF _Ref17728312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2</w:t>
      </w:r>
      <w:r w:rsidR="00283AF9">
        <w:t>).</w:t>
      </w:r>
    </w:p>
    <w:p w14:paraId="60D34208" w14:textId="0AC9CB39" w:rsidR="007D0F94" w:rsidRPr="00BC06E9" w:rsidRDefault="00BC111F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860652" wp14:editId="5E9CA516">
            <wp:extent cx="6120130" cy="2563495"/>
            <wp:effectExtent l="0" t="0" r="0" b="8255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66E487D1" w:rsidR="007D0F94" w:rsidRPr="007512D1" w:rsidRDefault="007512D1" w:rsidP="007512D1">
      <w:pPr>
        <w:pStyle w:val="a8"/>
      </w:pPr>
      <w:bookmarkStart w:id="151" w:name="_Ref17728312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1"/>
      <w:r w:rsidR="00D31802">
        <w:rPr>
          <w:noProof/>
        </w:rPr>
        <w:t>2</w:t>
      </w:r>
      <w:r w:rsidRPr="007512D1">
        <w:t>.</w:t>
      </w:r>
      <w:r w:rsidR="007D0F94" w:rsidRPr="007512D1">
        <w:t xml:space="preserve"> </w:t>
      </w:r>
      <w:r w:rsidR="0035601A">
        <w:t>Сохранение выбранного статуса</w:t>
      </w:r>
    </w:p>
    <w:p w14:paraId="001A9194" w14:textId="46DB3EE5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 w:rsidR="008D3C88">
        <w:fldChar w:fldCharType="begin"/>
      </w:r>
      <w:r w:rsidR="008D3C88">
        <w:instrText xml:space="preserve"> REF _Ref17728318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3</w:t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3D42A8A8" w:rsidR="007D0F94" w:rsidRDefault="007512D1" w:rsidP="007512D1">
      <w:pPr>
        <w:pStyle w:val="a8"/>
      </w:pPr>
      <w:bookmarkStart w:id="152" w:name="_Ref17728318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2"/>
      <w:r w:rsidR="00D31802">
        <w:rPr>
          <w:noProof/>
        </w:rPr>
        <w:t>3</w:t>
      </w:r>
      <w:r w:rsidRPr="007512D1">
        <w:t>.</w:t>
      </w:r>
      <w:r w:rsidR="007D0F94" w:rsidRPr="007512D1">
        <w:t xml:space="preserve"> Статус</w:t>
      </w:r>
      <w:r w:rsidR="007D0F94">
        <w:t xml:space="preserve"> строки</w:t>
      </w:r>
      <w:r w:rsidR="00572CDD">
        <w:t xml:space="preserve"> «Отправлено на согласование»</w:t>
      </w:r>
    </w:p>
    <w:p w14:paraId="082B6920" w14:textId="42E9D8A2" w:rsidR="007D0F94" w:rsidRDefault="007D0F94" w:rsidP="007D0F94">
      <w:pPr>
        <w:pStyle w:val="a0"/>
      </w:pPr>
      <w:r w:rsidRPr="00726836">
        <w:t xml:space="preserve">Для смены статуса </w:t>
      </w:r>
      <w:r w:rsidR="0000127E" w:rsidRPr="00726836">
        <w:t>бюджетной сметы</w:t>
      </w:r>
      <w:r w:rsidRPr="00726836">
        <w:t xml:space="preserve"> необ</w:t>
      </w:r>
      <w:r w:rsidR="00DE2C10">
        <w:t>ходимо вызвать контекстное меню</w:t>
      </w:r>
      <w:r w:rsidRPr="00726836">
        <w:t xml:space="preserve"> </w:t>
      </w:r>
      <w:r w:rsidR="00E52304">
        <w:t xml:space="preserve">нажатием правой кнопкой </w:t>
      </w:r>
      <w:r w:rsidRPr="00726836">
        <w:t xml:space="preserve">мыши по строке </w:t>
      </w:r>
      <w:r w:rsidR="0000127E" w:rsidRPr="00726836">
        <w:t>бюджетной сметы</w:t>
      </w:r>
      <w:r w:rsidRPr="00726836">
        <w:t xml:space="preserve"> и выбрать пункт </w:t>
      </w:r>
      <w:r w:rsidRPr="00726836">
        <w:rPr>
          <w:i/>
        </w:rPr>
        <w:t>[</w:t>
      </w:r>
      <w:r w:rsidR="005F6FA3" w:rsidRPr="00726836">
        <w:rPr>
          <w:i/>
        </w:rPr>
        <w:t>Изменить статус</w:t>
      </w:r>
      <w:r w:rsidRPr="00726836">
        <w:rPr>
          <w:i/>
        </w:rPr>
        <w:t>]</w:t>
      </w:r>
      <w:r w:rsidRPr="00726836">
        <w:t>.</w:t>
      </w:r>
    </w:p>
    <w:p w14:paraId="4DD75592" w14:textId="41D08EBF" w:rsidR="00726836" w:rsidRDefault="00726836" w:rsidP="00726836">
      <w:pPr>
        <w:pStyle w:val="a0"/>
      </w:pPr>
      <w:r w:rsidRPr="00726836">
        <w:t xml:space="preserve">В </w:t>
      </w:r>
      <w:r w:rsidR="00CF38B9">
        <w:t>открывшемся окне «Смета»</w:t>
      </w:r>
      <w:r w:rsidRPr="00726836">
        <w:t xml:space="preserve">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</w:t>
      </w:r>
      <w:r>
        <w:t xml:space="preserve"> </w:t>
      </w:r>
      <w:r w:rsidRPr="00726836">
        <w:t>(</w:t>
      </w:r>
      <w:r w:rsidR="008D3C88">
        <w:fldChar w:fldCharType="begin"/>
      </w:r>
      <w:r w:rsidR="008D3C88">
        <w:instrText xml:space="preserve"> REF _Ref17728324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4</w:t>
      </w:r>
      <w:r w:rsidRPr="00726836">
        <w:t>).</w:t>
      </w:r>
    </w:p>
    <w:p w14:paraId="0E059B46" w14:textId="53DB6EAE" w:rsidR="0049151D" w:rsidRDefault="00572CDD" w:rsidP="00DE2C1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431EB38" wp14:editId="32049A88">
            <wp:extent cx="6120130" cy="26949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AA66" w14:textId="3A69C1F5" w:rsidR="007D0F94" w:rsidRPr="00C60AFB" w:rsidRDefault="007512D1" w:rsidP="007512D1">
      <w:pPr>
        <w:pStyle w:val="a8"/>
      </w:pPr>
      <w:bookmarkStart w:id="153" w:name="_Ref1772832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3"/>
      <w:r w:rsidR="00D31802">
        <w:rPr>
          <w:noProof/>
        </w:rPr>
        <w:t>4</w:t>
      </w:r>
      <w:r w:rsidRPr="007512D1">
        <w:t>.</w:t>
      </w:r>
      <w:r w:rsidR="00D02820" w:rsidRPr="00C60AFB">
        <w:t xml:space="preserve"> </w:t>
      </w:r>
      <w:r w:rsidR="0035601A">
        <w:t>Сохранение выбранного статуса</w:t>
      </w:r>
    </w:p>
    <w:p w14:paraId="6DEA43CD" w14:textId="4484A6A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 w:rsidR="008D3C88">
        <w:fldChar w:fldCharType="begin"/>
      </w:r>
      <w:r w:rsidR="008D3C88">
        <w:instrText xml:space="preserve"> REF _Ref17728330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5</w:t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065BF298" w:rsidR="007D0F94" w:rsidRDefault="007512D1" w:rsidP="007D0F94">
      <w:pPr>
        <w:pStyle w:val="a8"/>
      </w:pPr>
      <w:bookmarkStart w:id="154" w:name="_Ref1772833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4"/>
      <w:r w:rsidR="00D31802">
        <w:rPr>
          <w:noProof/>
        </w:rPr>
        <w:t>5</w:t>
      </w:r>
      <w:r w:rsidRPr="007512D1">
        <w:t>.</w:t>
      </w:r>
      <w:r w:rsidR="007D0F94">
        <w:t xml:space="preserve"> </w:t>
      </w:r>
      <w:r w:rsidR="0035601A">
        <w:t>Согласованная строка</w:t>
      </w:r>
    </w:p>
    <w:p w14:paraId="3C153BC2" w14:textId="5B4E6AF2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267DEF4F" w:rsidR="00283AF9" w:rsidRDefault="00572CDD" w:rsidP="00283AF9">
      <w:pPr>
        <w:pStyle w:val="a0"/>
      </w:pPr>
      <w:r w:rsidRPr="00726836">
        <w:t xml:space="preserve">В </w:t>
      </w:r>
      <w:r>
        <w:t>открывшемся окне «Смета»</w:t>
      </w:r>
      <w:r w:rsidRPr="00726836">
        <w:t xml:space="preserve"> необходимо </w:t>
      </w:r>
      <w:r w:rsidR="00283AF9">
        <w:t>заполнить поле «Статус» выбором значения «Отправлено на утверждение» из раскрывающегося списка и нажать на кнопку «Сохранить» (</w:t>
      </w:r>
      <w:r w:rsidR="008D3C88">
        <w:fldChar w:fldCharType="begin"/>
      </w:r>
      <w:r w:rsidR="008D3C88">
        <w:instrText xml:space="preserve"> REF _Ref17728337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6</w:t>
      </w:r>
      <w:r w:rsidR="00283AF9">
        <w:t>).</w:t>
      </w:r>
    </w:p>
    <w:p w14:paraId="15A26715" w14:textId="67137E68" w:rsidR="007D0F94" w:rsidRDefault="0075162E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1E54DAB" wp14:editId="7E5C85D7">
            <wp:extent cx="6120130" cy="299529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1B1815A9" w:rsidR="007D0F94" w:rsidRDefault="007512D1" w:rsidP="007D0F94">
      <w:pPr>
        <w:pStyle w:val="a8"/>
      </w:pPr>
      <w:bookmarkStart w:id="155" w:name="_Ref177283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5"/>
      <w:r w:rsidR="00D31802">
        <w:rPr>
          <w:noProof/>
        </w:rPr>
        <w:t>6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3C6215BA" w14:textId="566B5AC0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 w:rsidR="008D3C88">
        <w:fldChar w:fldCharType="begin"/>
      </w:r>
      <w:r w:rsidR="008D3C88">
        <w:instrText xml:space="preserve"> REF _Ref17728345 \h </w:instrText>
      </w:r>
      <w:r w:rsidR="008D3C88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8D3C88">
        <w:fldChar w:fldCharType="end"/>
      </w:r>
      <w:r w:rsidR="00D31802">
        <w:t>7</w:t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1E8A451A" w:rsidR="007D0F94" w:rsidRDefault="007512D1" w:rsidP="007D0F94">
      <w:pPr>
        <w:pStyle w:val="a8"/>
      </w:pPr>
      <w:bookmarkStart w:id="156" w:name="_Ref1772834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6"/>
      <w:r w:rsidR="00D31802">
        <w:rPr>
          <w:noProof/>
        </w:rPr>
        <w:t>7.</w:t>
      </w:r>
      <w:r w:rsidR="007D0F94">
        <w:t xml:space="preserve"> Статус строки</w:t>
      </w:r>
      <w:r w:rsidR="00B36AE2">
        <w:t xml:space="preserve"> «Отправлено на утверждение»</w:t>
      </w:r>
    </w:p>
    <w:p w14:paraId="2BAE9B68" w14:textId="4CCE5730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</w:t>
      </w:r>
      <w:r w:rsidR="00DE2C10">
        <w:t>ходимо вызвать контекстное меню</w:t>
      </w:r>
      <w:r>
        <w:t xml:space="preserve"> </w:t>
      </w:r>
      <w:r w:rsidR="00E52304">
        <w:t xml:space="preserve">нажатием правой кнопкой </w:t>
      </w:r>
      <w:r>
        <w:t xml:space="preserve">мыши по строке </w:t>
      </w:r>
      <w:r w:rsidR="0000127E">
        <w:t>бюджетной сметы</w:t>
      </w:r>
      <w:r>
        <w:t xml:space="preserve">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71B00FBF" w:rsidR="00283AF9" w:rsidRDefault="00283AF9" w:rsidP="00283AF9">
      <w:pPr>
        <w:pStyle w:val="a0"/>
      </w:pPr>
      <w:r>
        <w:t xml:space="preserve">В </w:t>
      </w:r>
      <w:r w:rsidR="00B36AE2">
        <w:t xml:space="preserve">открывшемся окне «Смета» </w:t>
      </w:r>
      <w:r>
        <w:t>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 w:rsidR="00A37C5A">
        <w:fldChar w:fldCharType="begin"/>
      </w:r>
      <w:r w:rsidR="00A37C5A">
        <w:instrText xml:space="preserve"> REF _Ref17728354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8</w:t>
      </w:r>
      <w:r>
        <w:t>).</w:t>
      </w:r>
    </w:p>
    <w:p w14:paraId="648CB6FA" w14:textId="1D0E1D67" w:rsidR="007D0F94" w:rsidRDefault="00B36AE2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18AB9AE" wp14:editId="186EAA8E">
            <wp:extent cx="6120130" cy="295719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16DD3496" w:rsidR="007D0F94" w:rsidRDefault="007512D1" w:rsidP="007D0F94">
      <w:pPr>
        <w:pStyle w:val="a8"/>
      </w:pPr>
      <w:bookmarkStart w:id="157" w:name="_Ref1772835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7"/>
      <w:r w:rsidR="00D31802">
        <w:rPr>
          <w:noProof/>
        </w:rPr>
        <w:t>8</w:t>
      </w:r>
      <w:r w:rsidRPr="007512D1">
        <w:t>.</w:t>
      </w:r>
      <w:r w:rsidR="007D0F94">
        <w:t xml:space="preserve"> </w:t>
      </w:r>
      <w:r w:rsidR="0035601A">
        <w:t>Сохранение выбранного статуса</w:t>
      </w:r>
    </w:p>
    <w:p w14:paraId="74CC0891" w14:textId="41A76703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 w:rsidR="00A37C5A">
        <w:fldChar w:fldCharType="begin"/>
      </w:r>
      <w:r w:rsidR="00A37C5A">
        <w:instrText xml:space="preserve"> REF _Ref17728361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6</w:t>
      </w:r>
      <w:r w:rsidR="00A37C5A">
        <w:fldChar w:fldCharType="end"/>
      </w:r>
      <w:r w:rsidR="00D31802">
        <w:t>9</w:t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64801A5D" w:rsidR="007D0F94" w:rsidRDefault="007512D1" w:rsidP="007D0F94">
      <w:pPr>
        <w:pStyle w:val="a8"/>
      </w:pPr>
      <w:bookmarkStart w:id="158" w:name="_Ref177283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6</w:t>
      </w:r>
      <w:r w:rsidR="001B4FCE">
        <w:rPr>
          <w:noProof/>
        </w:rPr>
        <w:fldChar w:fldCharType="end"/>
      </w:r>
      <w:bookmarkEnd w:id="158"/>
      <w:r w:rsidR="00D31802">
        <w:rPr>
          <w:noProof/>
        </w:rPr>
        <w:t>9</w:t>
      </w:r>
      <w:r w:rsidRPr="007512D1">
        <w:t>.</w:t>
      </w:r>
      <w:r w:rsidR="007D0F94">
        <w:t xml:space="preserve"> </w:t>
      </w:r>
      <w:r w:rsidR="0035601A">
        <w:t>Утвержденная строка</w:t>
      </w:r>
    </w:p>
    <w:p w14:paraId="5F43D40B" w14:textId="6D9E0043" w:rsidR="00F51C2B" w:rsidRDefault="0023029D" w:rsidP="009301D3">
      <w:pPr>
        <w:pStyle w:val="1"/>
      </w:pPr>
      <w:bookmarkStart w:id="159" w:name="_Toc39133892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 xml:space="preserve">документа </w:t>
      </w:r>
      <w:r w:rsidR="00B36AE2">
        <w:t>«</w:t>
      </w:r>
      <w:r w:rsidR="00607A69">
        <w:t>Изменение бюджетной сметы</w:t>
      </w:r>
      <w:r w:rsidR="00B36AE2">
        <w:t>»</w:t>
      </w:r>
      <w:bookmarkEnd w:id="159"/>
    </w:p>
    <w:p w14:paraId="7B742D2E" w14:textId="205D3480" w:rsidR="0040149A" w:rsidRPr="00132090" w:rsidRDefault="000D204A" w:rsidP="002A450A">
      <w:pPr>
        <w:pStyle w:val="2"/>
      </w:pPr>
      <w:bookmarkStart w:id="160" w:name="_Toc524453765"/>
      <w:bookmarkStart w:id="161" w:name="_Toc524455022"/>
      <w:bookmarkStart w:id="162" w:name="_Toc524455099"/>
      <w:bookmarkStart w:id="163" w:name="_Toc524455174"/>
      <w:bookmarkStart w:id="164" w:name="_Toc524455241"/>
      <w:bookmarkStart w:id="165" w:name="_Toc524452495"/>
      <w:bookmarkStart w:id="166" w:name="_Toc524453766"/>
      <w:bookmarkStart w:id="167" w:name="_Toc524455023"/>
      <w:bookmarkStart w:id="168" w:name="_Toc524455100"/>
      <w:bookmarkStart w:id="169" w:name="_Toc524455175"/>
      <w:bookmarkStart w:id="170" w:name="_Toc524455242"/>
      <w:bookmarkStart w:id="171" w:name="_Toc39133893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r>
        <w:t xml:space="preserve">Формирование </w:t>
      </w:r>
      <w:r w:rsidR="00607A69">
        <w:t xml:space="preserve">документа </w:t>
      </w:r>
      <w:r w:rsidR="00B36AE2">
        <w:t>«</w:t>
      </w:r>
      <w:r w:rsidR="00607A69">
        <w:t>И</w:t>
      </w:r>
      <w:r>
        <w:t>зменени</w:t>
      </w:r>
      <w:r w:rsidR="00607A69">
        <w:t>е</w:t>
      </w:r>
      <w:r w:rsidR="0040149A">
        <w:t xml:space="preserve"> бюджетной сметы</w:t>
      </w:r>
      <w:r w:rsidR="00B36AE2">
        <w:t>»</w:t>
      </w:r>
      <w:bookmarkEnd w:id="171"/>
    </w:p>
    <w:p w14:paraId="7C458BDD" w14:textId="18B7BB5A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</w:t>
      </w:r>
      <w:r w:rsidR="00B36AE2">
        <w:t>«</w:t>
      </w:r>
      <w:r w:rsidR="004F5BC4">
        <w:t xml:space="preserve">Изменение </w:t>
      </w:r>
      <w:r>
        <w:t>бюджетной сметы</w:t>
      </w:r>
      <w:r w:rsidR="00B36AE2">
        <w:t>»</w:t>
      </w:r>
      <w:r>
        <w:t xml:space="preserve"> </w:t>
      </w:r>
      <w:r w:rsidR="001E3E27" w:rsidRPr="00132090">
        <w:t>необходимо:</w:t>
      </w:r>
    </w:p>
    <w:p w14:paraId="67795A5D" w14:textId="2216EA4C" w:rsidR="000910BF" w:rsidRPr="000910BF" w:rsidRDefault="000910BF" w:rsidP="005850C8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 w:rsidR="00E52304"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55DCE73F" w14:textId="6CE1A04C" w:rsidR="000910BF" w:rsidRPr="000910BF" w:rsidRDefault="000910BF" w:rsidP="005850C8">
      <w:pPr>
        <w:pStyle w:val="-"/>
      </w:pPr>
      <w:r w:rsidRPr="000910BF">
        <w:t xml:space="preserve">в открывшемся окне «Сметы» </w:t>
      </w:r>
      <w:r w:rsidR="00652E72">
        <w:t>нажать на кнопку</w:t>
      </w:r>
      <w:r w:rsidR="00B36AE2">
        <w:t xml:space="preserve"> «Сохранить»;</w:t>
      </w:r>
    </w:p>
    <w:p w14:paraId="5207A6CC" w14:textId="08CD31C8" w:rsidR="001E3E27" w:rsidRPr="000910BF" w:rsidRDefault="000910BF" w:rsidP="005850C8">
      <w:pPr>
        <w:pStyle w:val="-"/>
      </w:pPr>
      <w:r w:rsidRPr="000910BF">
        <w:t xml:space="preserve">выбрать пункт </w:t>
      </w:r>
      <w:r w:rsidRPr="000910BF">
        <w:rPr>
          <w:i/>
        </w:rPr>
        <w:t>[Сформировать изменение бюджетной сметы]</w:t>
      </w:r>
      <w:r w:rsidRPr="000910BF">
        <w:t xml:space="preserve"> </w:t>
      </w:r>
      <w:r w:rsidR="001E3E27" w:rsidRPr="000910BF">
        <w:t>(</w:t>
      </w:r>
      <w:r w:rsidR="00A37C5A">
        <w:fldChar w:fldCharType="begin"/>
      </w:r>
      <w:r w:rsidR="00A37C5A">
        <w:instrText xml:space="preserve"> REF _Ref17728368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70</w:t>
      </w:r>
      <w:r w:rsidR="001E3E27" w:rsidRPr="000910BF">
        <w:t>)</w:t>
      </w:r>
      <w:r w:rsidR="009301D3" w:rsidRPr="000910BF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44C49AA0" w:rsidR="001E3E27" w:rsidRPr="00132090" w:rsidRDefault="007512D1" w:rsidP="008208D8">
      <w:pPr>
        <w:pStyle w:val="a8"/>
      </w:pPr>
      <w:bookmarkStart w:id="172" w:name="_Ref17728368"/>
      <w:bookmarkStart w:id="173" w:name="_Ref470624220"/>
      <w:r w:rsidRPr="007512D1">
        <w:t>Рисунок</w:t>
      </w:r>
      <w:bookmarkEnd w:id="172"/>
      <w:r w:rsidR="00D31802">
        <w:t xml:space="preserve"> 70</w:t>
      </w:r>
      <w:r w:rsidRPr="007512D1">
        <w:t>.</w:t>
      </w:r>
      <w:r w:rsidR="009301D3" w:rsidRPr="00132090">
        <w:t xml:space="preserve"> </w:t>
      </w:r>
      <w:bookmarkEnd w:id="173"/>
      <w:r w:rsidR="00F402CB">
        <w:t>Формирование изменения бюджетной сметы</w:t>
      </w:r>
    </w:p>
    <w:p w14:paraId="19CFC019" w14:textId="7AE1D028" w:rsidR="001E3E27" w:rsidRDefault="003D2C76" w:rsidP="005850C8">
      <w:pPr>
        <w:pStyle w:val="-"/>
      </w:pPr>
      <w:r>
        <w:t>в открывшемся окне «Сметы»</w:t>
      </w:r>
      <w:r w:rsidR="0047775A">
        <w:t xml:space="preserve"> выбрать «Вид изменения» и</w:t>
      </w:r>
      <w:r w:rsidR="0079331F">
        <w:t xml:space="preserve"> </w:t>
      </w:r>
      <w:r w:rsidR="00652E72">
        <w:t>нажать на кнопку</w:t>
      </w:r>
      <w:r w:rsidR="00A65138">
        <w:t xml:space="preserve"> «Сохранить» (</w:t>
      </w:r>
      <w:r w:rsidR="00A37C5A">
        <w:fldChar w:fldCharType="begin"/>
      </w:r>
      <w:r w:rsidR="00A37C5A">
        <w:instrText xml:space="preserve"> REF _Ref17728373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1</w:t>
      </w:r>
      <w:r w:rsidR="0047775A">
        <w:t>).</w:t>
      </w:r>
    </w:p>
    <w:p w14:paraId="75B1DD13" w14:textId="2077AB9A" w:rsidR="0047775A" w:rsidRDefault="0047775A" w:rsidP="007512D1">
      <w:pPr>
        <w:pStyle w:val="aa"/>
      </w:pPr>
      <w:r>
        <w:rPr>
          <w:lang w:val="ru-RU" w:eastAsia="ru-RU"/>
        </w:rPr>
        <w:drawing>
          <wp:inline distT="0" distB="0" distL="0" distR="0" wp14:anchorId="29FEFF73" wp14:editId="76DD1586">
            <wp:extent cx="4913873" cy="2602412"/>
            <wp:effectExtent l="0" t="0" r="127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47617" cy="262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50C2" w14:textId="21D0F461" w:rsidR="00A65138" w:rsidRPr="00CF33ED" w:rsidRDefault="007512D1" w:rsidP="007512D1">
      <w:pPr>
        <w:pStyle w:val="a8"/>
      </w:pPr>
      <w:bookmarkStart w:id="174" w:name="_Ref1772837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4"/>
      <w:r w:rsidR="00D31802">
        <w:rPr>
          <w:noProof/>
        </w:rPr>
        <w:t>1</w:t>
      </w:r>
      <w:r w:rsidRPr="007512D1">
        <w:t>.</w:t>
      </w:r>
      <w:r w:rsidR="00A65138" w:rsidRPr="00CF33ED">
        <w:t xml:space="preserve"> Добавление </w:t>
      </w:r>
      <w:r w:rsidR="00B45522">
        <w:t>в</w:t>
      </w:r>
      <w:r w:rsidR="00A65138" w:rsidRPr="00CF33ED">
        <w:t xml:space="preserve">ида изменения в документ </w:t>
      </w:r>
      <w:r w:rsidR="00B45522">
        <w:t>«</w:t>
      </w:r>
      <w:r w:rsidR="00A65138" w:rsidRPr="00CF33ED">
        <w:t>Изменение бюджетной сметы</w:t>
      </w:r>
      <w:r w:rsidR="00B45522">
        <w:t>»</w:t>
      </w:r>
    </w:p>
    <w:p w14:paraId="467BE9AE" w14:textId="5C4DFC78" w:rsidR="00A65138" w:rsidRDefault="003D2C76" w:rsidP="00393E1D">
      <w:pPr>
        <w:pStyle w:val="a0"/>
      </w:pPr>
      <w:r>
        <w:lastRenderedPageBreak/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 xml:space="preserve">строка документа </w:t>
      </w:r>
      <w:r w:rsidR="00B45522">
        <w:t>«</w:t>
      </w:r>
      <w:r w:rsidR="0079331F">
        <w:t>Изменение</w:t>
      </w:r>
      <w:r w:rsidR="001E3E27" w:rsidRPr="00132090">
        <w:t xml:space="preserve"> </w:t>
      </w:r>
      <w:r>
        <w:t>бюджетной сметы</w:t>
      </w:r>
      <w:r w:rsidR="00B45522">
        <w:t>»</w:t>
      </w:r>
      <w:r w:rsidR="009301D3" w:rsidRPr="00132090">
        <w:t xml:space="preserve"> (</w:t>
      </w:r>
      <w:r w:rsidR="00A37C5A">
        <w:fldChar w:fldCharType="begin"/>
      </w:r>
      <w:r w:rsidR="00A37C5A">
        <w:instrText xml:space="preserve"> REF _Ref17728438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2</w:t>
      </w:r>
      <w:r w:rsidR="00A65138">
        <w:t>).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3701A4FF" w14:textId="344E855A" w:rsidR="00227FA3" w:rsidRDefault="00227FA3" w:rsidP="00DE2C10">
      <w:pPr>
        <w:pStyle w:val="aa"/>
      </w:pPr>
      <w:bookmarkStart w:id="175" w:name="_Ref470624465"/>
      <w:r>
        <w:rPr>
          <w:lang w:val="ru-RU"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1C9CA9D0" w:rsidR="00E73B6E" w:rsidRPr="00132090" w:rsidRDefault="007512D1" w:rsidP="008208D8">
      <w:pPr>
        <w:pStyle w:val="a8"/>
      </w:pPr>
      <w:bookmarkStart w:id="176" w:name="_Ref17728438"/>
      <w:bookmarkEnd w:id="175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6"/>
      <w:r w:rsidR="00D31802">
        <w:rPr>
          <w:noProof/>
        </w:rPr>
        <w:t>2</w:t>
      </w:r>
      <w:r w:rsidRPr="007512D1">
        <w:t>.</w:t>
      </w:r>
      <w:r w:rsidR="009301D3" w:rsidRPr="00132090">
        <w:t xml:space="preserve"> Изменение </w:t>
      </w:r>
      <w:r w:rsidR="0040149A">
        <w:t>бюджетной сметы</w:t>
      </w:r>
    </w:p>
    <w:p w14:paraId="6102DEBB" w14:textId="02918972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 xml:space="preserve">документа </w:t>
      </w:r>
      <w:r w:rsidR="00B45522">
        <w:t>«</w:t>
      </w:r>
      <w:r w:rsidR="00227FA3">
        <w:t>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</w:t>
      </w:r>
      <w:r w:rsidR="00B45522">
        <w:t>»</w:t>
      </w:r>
      <w:r w:rsidRPr="00132090">
        <w:t xml:space="preserve"> необходимо</w:t>
      </w:r>
      <w:r w:rsidR="009301D3" w:rsidRPr="00132090">
        <w:t>:</w:t>
      </w:r>
    </w:p>
    <w:p w14:paraId="58CC16DA" w14:textId="6C0BB7CD" w:rsidR="000910BF" w:rsidRPr="000910BF" w:rsidRDefault="00DE2C10" w:rsidP="005850C8">
      <w:pPr>
        <w:pStyle w:val="-"/>
      </w:pPr>
      <w:r>
        <w:t>вызвать контекстное меню</w:t>
      </w:r>
      <w:r w:rsidR="000910BF" w:rsidRPr="000910BF">
        <w:t xml:space="preserve"> </w:t>
      </w:r>
      <w:r w:rsidR="00E52304">
        <w:t xml:space="preserve">нажатием правой кнопкой </w:t>
      </w:r>
      <w:r w:rsidR="000910BF" w:rsidRPr="000910BF">
        <w:t>мыши по соответствующей строке;</w:t>
      </w:r>
    </w:p>
    <w:p w14:paraId="2895897B" w14:textId="77777777" w:rsidR="000910BF" w:rsidRPr="000910BF" w:rsidRDefault="000910BF" w:rsidP="005850C8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3BC586DF" w14:textId="3664C835" w:rsidR="00E73B6E" w:rsidRDefault="00B35866" w:rsidP="00A65138">
      <w:pPr>
        <w:pStyle w:val="a0"/>
        <w:shd w:val="clear" w:color="auto" w:fill="FFFFFF" w:themeFill="background1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</w:t>
      </w:r>
      <w:r w:rsidR="00B45522">
        <w:t xml:space="preserve"> нажатием на кнопку «Да» (</w:t>
      </w:r>
      <w:r w:rsidR="00B45522">
        <w:fldChar w:fldCharType="begin"/>
      </w:r>
      <w:r w:rsidR="00B45522">
        <w:instrText xml:space="preserve"> REF _Ref17788906 \h </w:instrText>
      </w:r>
      <w:r w:rsidR="00B45522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B45522">
        <w:fldChar w:fldCharType="end"/>
      </w:r>
      <w:r w:rsidR="00D31802">
        <w:t>3</w:t>
      </w:r>
      <w:r w:rsidR="00B45522">
        <w:t>)</w:t>
      </w:r>
      <w:r w:rsidR="009301D3" w:rsidRPr="00132090">
        <w:t>.</w:t>
      </w:r>
    </w:p>
    <w:p w14:paraId="2AE98C32" w14:textId="139399B1" w:rsidR="00B45522" w:rsidRDefault="00B73F6B" w:rsidP="00DE2C10">
      <w:pPr>
        <w:pStyle w:val="aa"/>
      </w:pPr>
      <w:r>
        <w:rPr>
          <w:lang w:val="ru-RU" w:eastAsia="ru-RU"/>
        </w:rPr>
        <w:drawing>
          <wp:inline distT="0" distB="0" distL="0" distR="0" wp14:anchorId="207BC470" wp14:editId="472BCBD0">
            <wp:extent cx="3457143" cy="16952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9D0" w14:textId="5B7DDD6B" w:rsidR="00B45522" w:rsidRPr="00132090" w:rsidRDefault="00B45522" w:rsidP="00B45522">
      <w:pPr>
        <w:pStyle w:val="a8"/>
      </w:pPr>
      <w:bookmarkStart w:id="177" w:name="_Ref17788906"/>
      <w:r w:rsidRPr="007512D1">
        <w:t>Рисунок</w:t>
      </w:r>
      <w:r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77"/>
      <w:r w:rsidR="00D31802">
        <w:rPr>
          <w:noProof/>
        </w:rPr>
        <w:t>3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4C4EDDE3" w14:textId="6AAB10D1" w:rsidR="0040149A" w:rsidRPr="00132090" w:rsidRDefault="00B35866" w:rsidP="002A450A">
      <w:pPr>
        <w:pStyle w:val="2"/>
      </w:pPr>
      <w:bookmarkStart w:id="178" w:name="_Toc39133894"/>
      <w:r>
        <w:t xml:space="preserve">Формирование изменения </w:t>
      </w:r>
      <w:r w:rsidR="0040149A">
        <w:t>ОПСП</w:t>
      </w:r>
      <w:bookmarkEnd w:id="178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5850C8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5850C8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5850C8">
      <w:pPr>
        <w:pStyle w:val="-"/>
      </w:pPr>
      <w:r w:rsidRPr="00132090">
        <w:t>открыть форму ОПСП.</w:t>
      </w:r>
    </w:p>
    <w:p w14:paraId="5B4137CF" w14:textId="4CF07E7B" w:rsidR="0040149A" w:rsidRPr="00132090" w:rsidRDefault="0040149A" w:rsidP="003E19F1">
      <w:pPr>
        <w:pStyle w:val="a0"/>
      </w:pPr>
      <w:r w:rsidRPr="00132090">
        <w:t>В открывшейся форме доступн</w:t>
      </w:r>
      <w:r w:rsidR="00B73F6B">
        <w:t>ы</w:t>
      </w:r>
      <w:r w:rsidRPr="00132090">
        <w:t xml:space="preserve"> три вкладки:</w:t>
      </w:r>
    </w:p>
    <w:p w14:paraId="7006F948" w14:textId="006374AF" w:rsidR="0040149A" w:rsidRPr="00132090" w:rsidRDefault="009D7002" w:rsidP="005850C8">
      <w:pPr>
        <w:pStyle w:val="-"/>
      </w:pPr>
      <w:r>
        <w:lastRenderedPageBreak/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5850C8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4C30324A" w:rsidR="0040149A" w:rsidRPr="00132090" w:rsidRDefault="009D7002" w:rsidP="005850C8">
      <w:pPr>
        <w:pStyle w:val="-"/>
      </w:pPr>
      <w:r>
        <w:t>«</w:t>
      </w:r>
      <w:r w:rsidR="00B73F6B">
        <w:t>Утвержденная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2814577B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 w:rsidR="00B73F6B">
        <w:t>«Сохранить».</w:t>
      </w:r>
    </w:p>
    <w:p w14:paraId="0BA9BF60" w14:textId="72D910A1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965DCC">
        <w:t>2.5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0D51A8F7" w:rsidR="00C610C9" w:rsidRPr="002A450A" w:rsidRDefault="00C610C9" w:rsidP="00C610C9">
      <w:pPr>
        <w:pStyle w:val="2"/>
      </w:pPr>
      <w:bookmarkStart w:id="179" w:name="_Toc39133895"/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bookmarkEnd w:id="179"/>
    </w:p>
    <w:p w14:paraId="643E2558" w14:textId="55FAFAFC" w:rsidR="00C610C9" w:rsidRDefault="00C610C9" w:rsidP="00C610C9">
      <w:pPr>
        <w:pStyle w:val="a0"/>
      </w:pPr>
      <w:r>
        <w:t xml:space="preserve">Утверждение </w:t>
      </w:r>
      <w:r w:rsidR="00227FA3">
        <w:t xml:space="preserve">документа </w:t>
      </w:r>
      <w:r w:rsidR="00B73F6B">
        <w:t>«</w:t>
      </w:r>
      <w:r w:rsidR="00227FA3">
        <w:t>И</w:t>
      </w:r>
      <w:r>
        <w:t>зменени</w:t>
      </w:r>
      <w:r w:rsidR="00227FA3">
        <w:t>е</w:t>
      </w:r>
      <w:r>
        <w:t xml:space="preserve"> бюджетной сметы</w:t>
      </w:r>
      <w:r w:rsidR="00B73F6B">
        <w:t>»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1541F382" w14:textId="2CF59D1B" w:rsidR="00B37E0A" w:rsidRDefault="00B37E0A" w:rsidP="00B37E0A">
      <w:pPr>
        <w:pStyle w:val="2"/>
      </w:pPr>
      <w:bookmarkStart w:id="180" w:name="_Toc39133896"/>
      <w:r>
        <w:t>Просмотр</w:t>
      </w:r>
      <w:r w:rsidR="00B73F6B">
        <w:t xml:space="preserve"> документа</w:t>
      </w:r>
      <w:r>
        <w:t xml:space="preserve"> </w:t>
      </w:r>
      <w:r w:rsidR="00B73F6B">
        <w:t>«Изменение</w:t>
      </w:r>
      <w:r>
        <w:t xml:space="preserve"> бюджетной сметы</w:t>
      </w:r>
      <w:r w:rsidR="00B73F6B">
        <w:t>»</w:t>
      </w:r>
      <w:r>
        <w:t xml:space="preserve"> в электронном виде</w:t>
      </w:r>
      <w:bookmarkEnd w:id="180"/>
    </w:p>
    <w:p w14:paraId="494306A6" w14:textId="51282940" w:rsidR="00B37E0A" w:rsidRDefault="00B37E0A" w:rsidP="00B37E0A">
      <w:pPr>
        <w:pStyle w:val="a0"/>
      </w:pPr>
      <w:r w:rsidRPr="00B37E0A">
        <w:t xml:space="preserve">Просмотр документа </w:t>
      </w:r>
      <w:r w:rsidR="00B73F6B">
        <w:t>«</w:t>
      </w:r>
      <w:r w:rsidRPr="00B37E0A">
        <w:t>Изменение бюджетной сметы</w:t>
      </w:r>
      <w:r w:rsidR="00B73F6B">
        <w:t>»</w:t>
      </w:r>
      <w:r w:rsidRPr="00B37E0A">
        <w:t xml:space="preserve"> в электронном виде</w:t>
      </w:r>
      <w:r>
        <w:t xml:space="preserve"> осуществляется аналогично описанию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_Ref17790100 \r \h </w:instrText>
      </w:r>
      <w:r w:rsidR="00B73F6B">
        <w:fldChar w:fldCharType="separate"/>
      </w:r>
      <w:r w:rsidR="00965DCC">
        <w:t>2.3</w:t>
      </w:r>
      <w:r w:rsidR="00B73F6B">
        <w:fldChar w:fldCharType="end"/>
      </w:r>
      <w:r>
        <w:t xml:space="preserve"> настоящего руководства пользователя.</w:t>
      </w:r>
    </w:p>
    <w:p w14:paraId="347543DC" w14:textId="009C407B" w:rsidR="00A112F4" w:rsidRPr="00132090" w:rsidRDefault="00A112F4" w:rsidP="00A112F4">
      <w:pPr>
        <w:pStyle w:val="2"/>
      </w:pPr>
      <w:bookmarkStart w:id="181" w:name="_Toc39133897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81"/>
    </w:p>
    <w:p w14:paraId="11B917FB" w14:textId="4CD2BA9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</w:t>
      </w:r>
      <w:r w:rsidR="00B73F6B">
        <w:t>«</w:t>
      </w:r>
      <w:r w:rsidR="004F5BC4">
        <w:t xml:space="preserve">Изменение </w:t>
      </w:r>
      <w:r>
        <w:t>бюджетной сметы</w:t>
      </w:r>
      <w:r w:rsidR="00B73F6B"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4D9AF7C" w14:textId="630E1836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 w:rsidR="00A37C5A">
        <w:fldChar w:fldCharType="begin"/>
      </w:r>
      <w:r w:rsidR="00A37C5A">
        <w:instrText xml:space="preserve"> REF _Ref17728464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4</w:t>
      </w:r>
      <w:r>
        <w:t>).</w:t>
      </w:r>
    </w:p>
    <w:p w14:paraId="2E2DDD79" w14:textId="42251A2A" w:rsidR="00A112F4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6990BB" wp14:editId="6A8C425B">
            <wp:extent cx="6120130" cy="26219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2442D3ED" w:rsidR="00A112F4" w:rsidRDefault="007512D1" w:rsidP="00B73F6B">
      <w:pPr>
        <w:pStyle w:val="a8"/>
      </w:pPr>
      <w:bookmarkStart w:id="182" w:name="_Ref1772846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2"/>
      <w:r w:rsidR="00D31802">
        <w:rPr>
          <w:noProof/>
        </w:rPr>
        <w:t>4</w:t>
      </w:r>
      <w:r w:rsidRPr="007512D1">
        <w:t>.</w:t>
      </w:r>
      <w:r w:rsidR="00A112F4">
        <w:t xml:space="preserve"> </w:t>
      </w:r>
      <w:r w:rsidR="00B73F6B" w:rsidRPr="00F402CB">
        <w:t xml:space="preserve">Экспорт в </w:t>
      </w:r>
      <w:r w:rsidR="00B73F6B" w:rsidRPr="00F402CB">
        <w:rPr>
          <w:lang w:val="en-US"/>
        </w:rPr>
        <w:t>MS</w:t>
      </w:r>
      <w:r w:rsidR="00B73F6B" w:rsidRPr="00F402CB">
        <w:t xml:space="preserve"> </w:t>
      </w:r>
      <w:r w:rsidR="00B73F6B" w:rsidRPr="00F402CB">
        <w:rPr>
          <w:lang w:val="en-US"/>
        </w:rPr>
        <w:t>Excel</w:t>
      </w:r>
      <w:r w:rsidR="00F402CB" w:rsidRPr="00F402CB">
        <w:t xml:space="preserve"> изменения бюджетной сметы</w:t>
      </w:r>
    </w:p>
    <w:p w14:paraId="0D08983F" w14:textId="62C13486" w:rsidR="00A112F4" w:rsidRPr="00132090" w:rsidRDefault="00A112F4" w:rsidP="00A112F4">
      <w:pPr>
        <w:pStyle w:val="a0"/>
      </w:pPr>
      <w:r>
        <w:t xml:space="preserve">В открывшемся окне </w:t>
      </w:r>
      <w:r w:rsidR="00B73F6B">
        <w:t xml:space="preserve">«Экспорт таблиц в </w:t>
      </w:r>
      <w:r w:rsidR="00B73F6B">
        <w:rPr>
          <w:lang w:val="en-US"/>
        </w:rPr>
        <w:t>Microsoft</w:t>
      </w:r>
      <w:r w:rsidR="00B73F6B">
        <w:t xml:space="preserve"> </w:t>
      </w:r>
      <w:r w:rsidR="00B73F6B">
        <w:rPr>
          <w:lang w:val="en-US"/>
        </w:rPr>
        <w:t>Excel</w:t>
      </w:r>
      <w:r w:rsidR="00B73F6B"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_Ref17728470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A37C5A">
        <w:fldChar w:fldCharType="end"/>
      </w:r>
      <w:r w:rsidR="00D31802">
        <w:t>5</w:t>
      </w:r>
      <w:r w:rsidRPr="00132090">
        <w:t>)</w:t>
      </w:r>
      <w:r>
        <w:t>.</w:t>
      </w:r>
    </w:p>
    <w:p w14:paraId="1DC55A7E" w14:textId="058B05B6" w:rsidR="00A112F4" w:rsidRPr="00607A69" w:rsidRDefault="00B73F6B" w:rsidP="00A112F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166C2F3" wp14:editId="1E51C816">
            <wp:extent cx="3980952" cy="36190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80952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FA3" w:rsidRPr="00BC06E9">
        <w:rPr>
          <w:lang w:val="ru-RU" w:eastAsia="ru-RU"/>
        </w:rPr>
        <w:t xml:space="preserve"> </w:t>
      </w:r>
    </w:p>
    <w:p w14:paraId="372D50B1" w14:textId="56387F2E" w:rsidR="00A112F4" w:rsidRPr="00132090" w:rsidRDefault="007512D1" w:rsidP="00A112F4">
      <w:pPr>
        <w:pStyle w:val="a8"/>
      </w:pPr>
      <w:bookmarkStart w:id="183" w:name="_Ref17728470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7</w:t>
      </w:r>
      <w:r w:rsidR="001B4FCE">
        <w:rPr>
          <w:noProof/>
        </w:rPr>
        <w:fldChar w:fldCharType="end"/>
      </w:r>
      <w:bookmarkEnd w:id="183"/>
      <w:r w:rsidR="00D31802">
        <w:rPr>
          <w:noProof/>
        </w:rPr>
        <w:t>5</w:t>
      </w:r>
      <w:r w:rsidRPr="007512D1">
        <w:t>.</w:t>
      </w:r>
      <w:r w:rsidR="00A112F4" w:rsidRPr="00132090">
        <w:t xml:space="preserve"> </w:t>
      </w:r>
      <w:r w:rsidR="00F402CB">
        <w:t xml:space="preserve">Окно «Экспорт таблиц в </w:t>
      </w:r>
      <w:r w:rsidR="00F402CB">
        <w:rPr>
          <w:lang w:val="en-US"/>
        </w:rPr>
        <w:t>Microsoft</w:t>
      </w:r>
      <w:r w:rsidR="00F402CB">
        <w:t xml:space="preserve"> </w:t>
      </w:r>
      <w:r w:rsidR="00F402CB">
        <w:rPr>
          <w:lang w:val="en-US"/>
        </w:rPr>
        <w:t>Excel</w:t>
      </w:r>
      <w:r w:rsidR="00F402CB">
        <w:t>»</w:t>
      </w:r>
    </w:p>
    <w:p w14:paraId="607D63A0" w14:textId="6286331D" w:rsidR="00A112F4" w:rsidRDefault="00A112F4" w:rsidP="00A112F4">
      <w:pPr>
        <w:pStyle w:val="a0"/>
      </w:pPr>
      <w:r w:rsidRPr="00132090">
        <w:t xml:space="preserve">После того, как </w:t>
      </w:r>
      <w:r>
        <w:t>С</w:t>
      </w:r>
      <w:r w:rsidR="007B2214">
        <w:t>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 xml:space="preserve">документа </w:t>
      </w:r>
      <w:r w:rsidR="00B73F6B">
        <w:t>«</w:t>
      </w:r>
      <w:r w:rsidR="004F5BC4">
        <w:t>Изменение</w:t>
      </w:r>
      <w:r w:rsidR="004F5BC4" w:rsidDel="004F5BC4">
        <w:t xml:space="preserve"> </w:t>
      </w:r>
      <w:r>
        <w:t>бюджетной сметы</w:t>
      </w:r>
      <w:r w:rsidR="00B73F6B">
        <w:t xml:space="preserve">» с расширением </w:t>
      </w:r>
      <w:r w:rsidR="00B73F6B" w:rsidRPr="00B73F6B">
        <w:rPr>
          <w:b/>
        </w:rPr>
        <w:t>*.</w:t>
      </w:r>
      <w:proofErr w:type="spellStart"/>
      <w:r w:rsidR="00B73F6B" w:rsidRPr="00B73F6B">
        <w:rPr>
          <w:b/>
          <w:lang w:val="en-US"/>
        </w:rPr>
        <w:t>xlsx</w:t>
      </w:r>
      <w:proofErr w:type="spellEnd"/>
      <w:r w:rsidR="00B73F6B" w:rsidRPr="00B73F6B">
        <w:t xml:space="preserve"> </w:t>
      </w:r>
      <w:r w:rsidRPr="00132090">
        <w:t xml:space="preserve">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E9B7760" w14:textId="65037969" w:rsidR="0057748E" w:rsidRPr="00132090" w:rsidRDefault="0057748E" w:rsidP="0043023C">
      <w:pPr>
        <w:pStyle w:val="2"/>
        <w:shd w:val="clear" w:color="auto" w:fill="FFFFFF" w:themeFill="background1"/>
      </w:pPr>
      <w:bookmarkStart w:id="184" w:name="_Toc39133898"/>
      <w:r>
        <w:lastRenderedPageBreak/>
        <w:t>Иные сведения о расходах учреждения</w:t>
      </w:r>
      <w:bookmarkEnd w:id="184"/>
    </w:p>
    <w:p w14:paraId="0E0756B4" w14:textId="44233A2E" w:rsidR="0057748E" w:rsidRDefault="0043023C" w:rsidP="0043023C">
      <w:pPr>
        <w:pStyle w:val="a0"/>
      </w:pPr>
      <w:r>
        <w:t>Осуществление</w:t>
      </w:r>
      <w:r w:rsidR="0057748E">
        <w:t xml:space="preserve"> формирования данных иных сведений о расходах учреждения по КБК </w:t>
      </w:r>
      <w:r>
        <w:t>для документа «</w:t>
      </w:r>
      <w:r w:rsidRPr="0043023C">
        <w:t>Изменение показателей бюджетной сметы (ф. 0501020)</w:t>
      </w:r>
      <w:r>
        <w:t>» аналогично документу «</w:t>
      </w:r>
      <w:r w:rsidRPr="0043023C">
        <w:t>Бюджетная смета (ф. 0501019)</w:t>
      </w:r>
      <w:r>
        <w:t>», описание которого находится в</w:t>
      </w:r>
      <w:r w:rsidR="00B73F6B">
        <w:t xml:space="preserve"> </w:t>
      </w:r>
      <w:proofErr w:type="spellStart"/>
      <w:r w:rsidR="00B73F6B">
        <w:t>п.п</w:t>
      </w:r>
      <w:proofErr w:type="spellEnd"/>
      <w:r w:rsidR="00B73F6B">
        <w:t>. </w:t>
      </w:r>
      <w:r w:rsidR="00B73F6B">
        <w:fldChar w:fldCharType="begin"/>
      </w:r>
      <w:r w:rsidR="00B73F6B">
        <w:instrText xml:space="preserve"> REF _Ref17790595 \r \h </w:instrText>
      </w:r>
      <w:r w:rsidR="00B73F6B">
        <w:fldChar w:fldCharType="separate"/>
      </w:r>
      <w:r w:rsidR="00965DCC">
        <w:t>2.5.5</w:t>
      </w:r>
      <w:r w:rsidR="00B73F6B">
        <w:fldChar w:fldCharType="end"/>
      </w:r>
      <w:r w:rsidR="00B73F6B">
        <w:rPr>
          <w:b/>
        </w:rPr>
        <w:t xml:space="preserve"> </w:t>
      </w:r>
      <w:r w:rsidR="00B73F6B">
        <w:t>данного руководства пользователя.</w:t>
      </w:r>
    </w:p>
    <w:p w14:paraId="584F4CC4" w14:textId="28137864" w:rsidR="00E55AAE" w:rsidRDefault="00E55AAE" w:rsidP="00E55AAE">
      <w:pPr>
        <w:pStyle w:val="1"/>
      </w:pPr>
      <w:bookmarkStart w:id="185" w:name="_Toc39133899"/>
      <w:r>
        <w:lastRenderedPageBreak/>
        <w:t>Формирование и утверждение документа «Справка об изменении БР и ЛБО»</w:t>
      </w:r>
      <w:bookmarkEnd w:id="185"/>
    </w:p>
    <w:p w14:paraId="3C45EB04" w14:textId="724E21DB" w:rsidR="009B1CCE" w:rsidRPr="00132090" w:rsidRDefault="009B1CCE" w:rsidP="009B1CCE">
      <w:pPr>
        <w:pStyle w:val="2"/>
      </w:pPr>
      <w:bookmarkStart w:id="186" w:name="_Toc39133900"/>
      <w:r>
        <w:t>Формирование документа «</w:t>
      </w:r>
      <w:r w:rsidR="00E55AAE">
        <w:t>Справка об изменении БР и ЛБО</w:t>
      </w:r>
      <w:r>
        <w:t>»</w:t>
      </w:r>
      <w:bookmarkEnd w:id="186"/>
    </w:p>
    <w:p w14:paraId="6155BE22" w14:textId="360586D7" w:rsidR="009B1CCE" w:rsidRPr="00132090" w:rsidRDefault="009B1CCE" w:rsidP="009B1CCE">
      <w:pPr>
        <w:pStyle w:val="a0"/>
      </w:pPr>
      <w:r>
        <w:t>Для формирования документа «</w:t>
      </w:r>
      <w:r w:rsidR="00934EB6" w:rsidRPr="00934EB6">
        <w:t>Справка об изменении БР и ЛБО</w:t>
      </w:r>
      <w:r>
        <w:t xml:space="preserve">» </w:t>
      </w:r>
      <w:r w:rsidRPr="00132090">
        <w:t>необходимо:</w:t>
      </w:r>
    </w:p>
    <w:p w14:paraId="316C1BB5" w14:textId="2CCEF73F" w:rsidR="009B1CCE" w:rsidRPr="000910BF" w:rsidRDefault="009B1CCE" w:rsidP="009B1CCE">
      <w:pPr>
        <w:pStyle w:val="-"/>
      </w:pPr>
      <w:r w:rsidRPr="000910BF">
        <w:t>во вкладке «Доку</w:t>
      </w:r>
      <w:r w:rsidR="00DE2C10">
        <w:t>менты» вызвать контекстное меню</w:t>
      </w:r>
      <w:r w:rsidRPr="000910BF">
        <w:t xml:space="preserve"> </w:t>
      </w:r>
      <w:r>
        <w:t xml:space="preserve">нажатием правой кнопкой </w:t>
      </w:r>
      <w:r w:rsidRPr="000910BF">
        <w:t>мыши по ячейке графы «Статус» соответствующей строки;</w:t>
      </w:r>
    </w:p>
    <w:p w14:paraId="1B6FC42D" w14:textId="77777777" w:rsidR="009B1CCE" w:rsidRPr="000910BF" w:rsidRDefault="009B1CCE" w:rsidP="009B1CCE">
      <w:pPr>
        <w:pStyle w:val="-"/>
      </w:pPr>
      <w:r w:rsidRPr="000910BF">
        <w:t xml:space="preserve">в открывшемся окне «Сметы» </w:t>
      </w:r>
      <w:r>
        <w:t>нажать на кнопку «Сохранить»;</w:t>
      </w:r>
    </w:p>
    <w:p w14:paraId="29C5A886" w14:textId="0B1BF351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0910BF">
        <w:rPr>
          <w:i/>
        </w:rPr>
        <w:t>[</w:t>
      </w:r>
      <w:r>
        <w:rPr>
          <w:i/>
        </w:rPr>
        <w:t>Создать справку об изменении БР и ЛБО</w:t>
      </w:r>
      <w:r w:rsidRPr="000910BF">
        <w:rPr>
          <w:i/>
        </w:rPr>
        <w:t>]</w:t>
      </w:r>
      <w:r w:rsidRPr="000910BF">
        <w:t xml:space="preserve"> (</w:t>
      </w:r>
      <w:r w:rsidR="00DE2C10">
        <w:fldChar w:fldCharType="begin"/>
      </w:r>
      <w:r w:rsidR="00DE2C10">
        <w:instrText xml:space="preserve"> REF _Ref27730016 \h </w:instrText>
      </w:r>
      <w:r w:rsidR="00DE2C1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DE2C10">
        <w:fldChar w:fldCharType="end"/>
      </w:r>
      <w:r w:rsidR="00D31802">
        <w:t>6</w:t>
      </w:r>
      <w:r w:rsidRPr="000910BF">
        <w:t>);</w:t>
      </w:r>
    </w:p>
    <w:p w14:paraId="1EDEDCAC" w14:textId="3E9AD9F1" w:rsidR="009B1CCE" w:rsidRPr="00132090" w:rsidRDefault="009B1CCE" w:rsidP="009B1CCE">
      <w:pPr>
        <w:pStyle w:val="aa"/>
      </w:pPr>
      <w:r>
        <w:rPr>
          <w:lang w:val="ru-RU" w:eastAsia="ru-RU"/>
        </w:rPr>
        <w:drawing>
          <wp:inline distT="0" distB="0" distL="0" distR="0" wp14:anchorId="55A7D262" wp14:editId="7D6121CA">
            <wp:extent cx="5867400" cy="361309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82677" cy="36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6A9B" w14:textId="4CBF082A" w:rsidR="009B1CCE" w:rsidRPr="00132090" w:rsidRDefault="009B1CCE" w:rsidP="009B1CCE">
      <w:pPr>
        <w:pStyle w:val="a8"/>
      </w:pPr>
      <w:bookmarkStart w:id="187" w:name="_Ref2773001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7"/>
      <w:r w:rsidR="00D31802">
        <w:rPr>
          <w:noProof/>
        </w:rPr>
        <w:t>6</w:t>
      </w:r>
      <w:r w:rsidRPr="007512D1">
        <w:t>.</w:t>
      </w:r>
      <w:r w:rsidRPr="00132090">
        <w:t xml:space="preserve"> </w:t>
      </w:r>
      <w:r w:rsidR="00F402CB" w:rsidRPr="00F402CB">
        <w:t>Создание</w:t>
      </w:r>
      <w:r w:rsidR="00E55AAE" w:rsidRPr="00F402CB">
        <w:t xml:space="preserve"> справк</w:t>
      </w:r>
      <w:r w:rsidR="00F402CB" w:rsidRPr="00F402CB">
        <w:t>и</w:t>
      </w:r>
      <w:r w:rsidR="00E55AAE" w:rsidRPr="00F402CB">
        <w:t xml:space="preserve"> об изменении БР и ЛБО</w:t>
      </w:r>
    </w:p>
    <w:p w14:paraId="183A9806" w14:textId="0D6512DE" w:rsidR="009B1CCE" w:rsidRDefault="009B1CCE" w:rsidP="009B1CCE">
      <w:pPr>
        <w:pStyle w:val="-"/>
      </w:pPr>
      <w:r>
        <w:t>в открывшемся окне «Сметы» выбрать «Вид изменения»</w:t>
      </w:r>
      <w:r w:rsidR="00E55AAE">
        <w:t>, по необходимости внести данные в поле «Дополнительная информация»</w:t>
      </w:r>
      <w:r>
        <w:t xml:space="preserve"> и нажать на кнопку «Сохранить» (</w:t>
      </w:r>
      <w:r w:rsidR="006061E0">
        <w:fldChar w:fldCharType="begin"/>
      </w:r>
      <w:r w:rsidR="006061E0">
        <w:instrText xml:space="preserve"> REF _Ref27730063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7</w:t>
      </w:r>
      <w:r>
        <w:t>).</w:t>
      </w:r>
    </w:p>
    <w:p w14:paraId="1AE6DE3F" w14:textId="0A12CC40" w:rsidR="009B1CCE" w:rsidRDefault="00E55AAE" w:rsidP="009B1CC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E326E5F" wp14:editId="2A35E2C3">
            <wp:extent cx="5010150" cy="2010875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36663" cy="202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D5FA" w14:textId="5E1478FA" w:rsidR="009B1CCE" w:rsidRPr="00CF33ED" w:rsidRDefault="009B1CCE" w:rsidP="009B1CCE">
      <w:pPr>
        <w:pStyle w:val="a8"/>
      </w:pPr>
      <w:bookmarkStart w:id="188" w:name="_Ref27730063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8"/>
      <w:r w:rsidR="00D31802">
        <w:rPr>
          <w:noProof/>
        </w:rPr>
        <w:t>7</w:t>
      </w:r>
      <w:r w:rsidRPr="007512D1">
        <w:t>.</w:t>
      </w:r>
      <w:r w:rsidRPr="00CF33ED">
        <w:t xml:space="preserve"> Добавление </w:t>
      </w:r>
      <w:r>
        <w:t>в</w:t>
      </w:r>
      <w:r w:rsidRPr="00CF33ED">
        <w:t xml:space="preserve">ида изменения </w:t>
      </w:r>
      <w:r w:rsidR="00E55AAE">
        <w:t xml:space="preserve">и дополнительной информации </w:t>
      </w:r>
      <w:r w:rsidRPr="00CF33ED">
        <w:t xml:space="preserve">в документ </w:t>
      </w:r>
      <w:r>
        <w:t>«</w:t>
      </w:r>
      <w:r w:rsidR="00E55AAE">
        <w:t>Справка об изменении БР и ЛБО</w:t>
      </w:r>
      <w:r>
        <w:t>»</w:t>
      </w:r>
    </w:p>
    <w:p w14:paraId="7065AF69" w14:textId="79309375" w:rsidR="009B1CCE" w:rsidRDefault="009B1CCE" w:rsidP="009B1CCE">
      <w:pPr>
        <w:pStyle w:val="a0"/>
      </w:pPr>
      <w:r>
        <w:t>В результате во вкладке «Документы» отобразится</w:t>
      </w:r>
      <w:r w:rsidRPr="00132090">
        <w:t xml:space="preserve"> </w:t>
      </w:r>
      <w:r>
        <w:t>строка документа «</w:t>
      </w:r>
      <w:r w:rsidR="00E55AAE">
        <w:t>Справка об изменении БР и ЛБО»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_Ref27730080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7</w:t>
      </w:r>
      <w:r w:rsidR="006061E0">
        <w:fldChar w:fldCharType="end"/>
      </w:r>
      <w:r w:rsidR="00D31802">
        <w:t>8</w:t>
      </w:r>
      <w:r>
        <w:t>).</w:t>
      </w:r>
    </w:p>
    <w:p w14:paraId="080735F3" w14:textId="1405A45A" w:rsidR="009B1CCE" w:rsidRPr="00132090" w:rsidRDefault="009B1CCE" w:rsidP="009B1CCE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Pr="00132090">
        <w:t xml:space="preserve">Все изменения фиксируются в хронологическом порядке. Нумерация </w:t>
      </w:r>
      <w:r>
        <w:t>изменений бюджетной сметы</w:t>
      </w:r>
      <w:r w:rsidRPr="00132090">
        <w:t xml:space="preserve"> сквозная. </w:t>
      </w:r>
      <w:r w:rsidR="00E61CD0">
        <w:t>Можно формировать сразу несколько подобных документов «Справка об изменении БР и ЛБО».</w:t>
      </w:r>
    </w:p>
    <w:p w14:paraId="17AD66D9" w14:textId="34BF956D" w:rsidR="009B1CCE" w:rsidRDefault="00E55AAE" w:rsidP="006061E0">
      <w:pPr>
        <w:pStyle w:val="aa"/>
      </w:pPr>
      <w:r>
        <w:rPr>
          <w:lang w:val="ru-RU" w:eastAsia="ru-RU"/>
        </w:rPr>
        <w:drawing>
          <wp:inline distT="0" distB="0" distL="0" distR="0" wp14:anchorId="34D44174" wp14:editId="293139C3">
            <wp:extent cx="6000750" cy="1458161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34031" cy="14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55D1" w14:textId="2C7BD720" w:rsidR="009B1CCE" w:rsidRPr="00132090" w:rsidRDefault="009B1CCE" w:rsidP="009B1CCE">
      <w:pPr>
        <w:pStyle w:val="a8"/>
      </w:pPr>
      <w:bookmarkStart w:id="189" w:name="_Ref27730080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89"/>
      <w:r w:rsidR="00D31802">
        <w:rPr>
          <w:noProof/>
        </w:rPr>
        <w:t>8</w:t>
      </w:r>
      <w:r w:rsidRPr="007512D1">
        <w:t>.</w:t>
      </w:r>
      <w:r w:rsidRPr="00132090">
        <w:t xml:space="preserve"> </w:t>
      </w:r>
      <w:r w:rsidR="00E55AAE">
        <w:t>Справка об изменении БР и ЛБО</w:t>
      </w:r>
    </w:p>
    <w:p w14:paraId="689C1B99" w14:textId="673F4738" w:rsidR="009B1CCE" w:rsidRPr="00132090" w:rsidRDefault="009B1CCE" w:rsidP="009B1CCE">
      <w:pPr>
        <w:pStyle w:val="a0"/>
      </w:pPr>
      <w:r w:rsidRPr="00132090">
        <w:t xml:space="preserve">Для удаления </w:t>
      </w:r>
      <w:r>
        <w:t>документа «</w:t>
      </w:r>
      <w:r w:rsidR="00E55AAE">
        <w:t>Справка об изменении БР и ЛБО</w:t>
      </w:r>
      <w:r>
        <w:t>»</w:t>
      </w:r>
      <w:r w:rsidRPr="00132090">
        <w:t xml:space="preserve"> необходимо:</w:t>
      </w:r>
    </w:p>
    <w:p w14:paraId="47DBB358" w14:textId="48DF060F" w:rsidR="009B1CCE" w:rsidRPr="000910BF" w:rsidRDefault="006061E0" w:rsidP="009B1CCE">
      <w:pPr>
        <w:pStyle w:val="-"/>
      </w:pPr>
      <w:r>
        <w:t>вызвать контекстное меню</w:t>
      </w:r>
      <w:r w:rsidR="009B1CCE" w:rsidRPr="000910BF">
        <w:t xml:space="preserve"> </w:t>
      </w:r>
      <w:r w:rsidR="009B1CCE">
        <w:t xml:space="preserve">нажатием правой кнопкой </w:t>
      </w:r>
      <w:r w:rsidR="009B1CCE" w:rsidRPr="000910BF">
        <w:t>мыши по соответствующей строке;</w:t>
      </w:r>
    </w:p>
    <w:p w14:paraId="527C0CFC" w14:textId="77777777" w:rsidR="009B1CCE" w:rsidRPr="000910BF" w:rsidRDefault="009B1CCE" w:rsidP="009B1CCE">
      <w:pPr>
        <w:pStyle w:val="-"/>
      </w:pPr>
      <w:r w:rsidRPr="000910BF">
        <w:t xml:space="preserve">выбрать пункт </w:t>
      </w:r>
      <w:r w:rsidRPr="007512D1">
        <w:rPr>
          <w:i/>
        </w:rPr>
        <w:t>[Удалить документ]</w:t>
      </w:r>
      <w:r w:rsidRPr="000910BF">
        <w:t>.</w:t>
      </w:r>
    </w:p>
    <w:p w14:paraId="7C0B0D77" w14:textId="50E89ED4" w:rsidR="009B1CCE" w:rsidRDefault="009B1CCE" w:rsidP="009B1CCE">
      <w:pPr>
        <w:pStyle w:val="a0"/>
        <w:shd w:val="clear" w:color="auto" w:fill="FFFFFF" w:themeFill="background1"/>
      </w:pPr>
      <w:r>
        <w:t>Далее</w:t>
      </w:r>
      <w:r w:rsidRPr="00132090">
        <w:t xml:space="preserve"> необходимо подтвердить удаление записи</w:t>
      </w:r>
      <w:r>
        <w:t xml:space="preserve"> нажатием на кнопку «Да» (</w:t>
      </w:r>
      <w:r w:rsidR="006061E0">
        <w:fldChar w:fldCharType="begin"/>
      </w:r>
      <w:r w:rsidR="006061E0">
        <w:instrText xml:space="preserve"> REF _Ref27730122 \h </w:instrText>
      </w:r>
      <w:r w:rsidR="006061E0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7</w:t>
      </w:r>
      <w:r w:rsidR="006061E0">
        <w:fldChar w:fldCharType="end"/>
      </w:r>
      <w:r w:rsidR="00D31802">
        <w:t>9</w:t>
      </w:r>
      <w:r>
        <w:t>)</w:t>
      </w:r>
      <w:r w:rsidRPr="00132090">
        <w:t>.</w:t>
      </w:r>
    </w:p>
    <w:p w14:paraId="4F1079FA" w14:textId="77777777" w:rsidR="009B1CCE" w:rsidRDefault="009B1CCE" w:rsidP="006061E0">
      <w:pPr>
        <w:pStyle w:val="aa"/>
      </w:pPr>
      <w:r>
        <w:rPr>
          <w:lang w:val="ru-RU" w:eastAsia="ru-RU"/>
        </w:rPr>
        <w:drawing>
          <wp:inline distT="0" distB="0" distL="0" distR="0" wp14:anchorId="5C45A92C" wp14:editId="1200A291">
            <wp:extent cx="3086100" cy="151329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0338" cy="15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4D74" w14:textId="3E55006A" w:rsidR="009B1CCE" w:rsidRPr="00132090" w:rsidRDefault="009B1CCE" w:rsidP="009B1CCE">
      <w:pPr>
        <w:pStyle w:val="a8"/>
      </w:pPr>
      <w:bookmarkStart w:id="190" w:name="_Ref27730122"/>
      <w:r w:rsidRPr="007512D1">
        <w:t>Рисунок</w:t>
      </w:r>
      <w:r>
        <w:t>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7</w:t>
      </w:r>
      <w:r>
        <w:rPr>
          <w:noProof/>
        </w:rPr>
        <w:fldChar w:fldCharType="end"/>
      </w:r>
      <w:bookmarkEnd w:id="190"/>
      <w:r w:rsidR="00D31802">
        <w:rPr>
          <w:noProof/>
        </w:rPr>
        <w:t>9</w:t>
      </w:r>
      <w:r w:rsidRPr="007512D1">
        <w:t>.</w:t>
      </w:r>
      <w:r w:rsidRPr="00132090">
        <w:t xml:space="preserve"> </w:t>
      </w:r>
      <w:r w:rsidR="005D541F">
        <w:rPr>
          <w:szCs w:val="24"/>
        </w:rPr>
        <w:t>Системное сообщение</w:t>
      </w:r>
    </w:p>
    <w:p w14:paraId="79BC289D" w14:textId="77777777" w:rsidR="009B1CCE" w:rsidRPr="00132090" w:rsidRDefault="009B1CCE" w:rsidP="009B1CCE">
      <w:pPr>
        <w:pStyle w:val="2"/>
      </w:pPr>
      <w:bookmarkStart w:id="191" w:name="_Toc39133901"/>
      <w:r>
        <w:lastRenderedPageBreak/>
        <w:t>Формирование изменения ОПСП</w:t>
      </w:r>
      <w:bookmarkEnd w:id="191"/>
    </w:p>
    <w:p w14:paraId="1D495973" w14:textId="77777777" w:rsidR="00C15D1D" w:rsidRDefault="00C15D1D" w:rsidP="00C15D1D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>
        <w:t>Справки об изменении БР и ЛБО.</w:t>
      </w:r>
    </w:p>
    <w:p w14:paraId="21F961DA" w14:textId="77777777" w:rsidR="00C15D1D" w:rsidRPr="00132090" w:rsidRDefault="00C15D1D" w:rsidP="00C15D1D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772BBBB3" w14:textId="77777777" w:rsidR="00C15D1D" w:rsidRPr="00132090" w:rsidRDefault="00C15D1D" w:rsidP="00C15D1D">
      <w:pPr>
        <w:pStyle w:val="-"/>
      </w:pPr>
      <w:r>
        <w:t>во вкладке</w:t>
      </w:r>
      <w:r w:rsidRPr="00132090">
        <w:t xml:space="preserve"> «</w:t>
      </w:r>
      <w:r>
        <w:t>Документы</w:t>
      </w:r>
      <w:r w:rsidRPr="00132090">
        <w:t xml:space="preserve">» </w:t>
      </w:r>
      <w:r>
        <w:t>выделить строку</w:t>
      </w:r>
      <w:r w:rsidRPr="00132090">
        <w:t xml:space="preserve"> бюджетной сметы</w:t>
      </w:r>
      <w:r>
        <w:t xml:space="preserve"> одним нажатием левой кнопки мыши</w:t>
      </w:r>
      <w:r w:rsidRPr="00132090">
        <w:t>;</w:t>
      </w:r>
    </w:p>
    <w:p w14:paraId="63CCBFDE" w14:textId="77777777" w:rsidR="00C15D1D" w:rsidRDefault="00C15D1D" w:rsidP="00C15D1D">
      <w:pPr>
        <w:pStyle w:val="-"/>
      </w:pPr>
      <w:r w:rsidRPr="00132090">
        <w:t xml:space="preserve">перейти </w:t>
      </w:r>
      <w:r>
        <w:t>во</w:t>
      </w:r>
      <w:r w:rsidRPr="00132090">
        <w:t xml:space="preserve"> вкладку «</w:t>
      </w:r>
      <w:r>
        <w:t>Показатели бюджетных смет</w:t>
      </w:r>
      <w:r w:rsidRPr="00132090">
        <w:t>»;</w:t>
      </w:r>
    </w:p>
    <w:p w14:paraId="40E99738" w14:textId="1C9E900D" w:rsidR="00C15D1D" w:rsidRPr="00132090" w:rsidRDefault="00C15D1D" w:rsidP="00C15D1D">
      <w:pPr>
        <w:pStyle w:val="-"/>
      </w:pPr>
      <w:r>
        <w:t>добавить КБК вручную</w:t>
      </w:r>
      <w:r w:rsidR="006061E0" w:rsidRPr="00132090">
        <w:t>;</w:t>
      </w:r>
    </w:p>
    <w:p w14:paraId="5C5B0493" w14:textId="7E970DBF" w:rsidR="00C15D1D" w:rsidRDefault="00C15D1D" w:rsidP="00C15D1D">
      <w:pPr>
        <w:pStyle w:val="-"/>
      </w:pPr>
      <w:r w:rsidRPr="00132090">
        <w:t>открыть форму ОПСП</w:t>
      </w:r>
      <w:r w:rsidR="006061E0" w:rsidRPr="00132090">
        <w:t>;</w:t>
      </w:r>
    </w:p>
    <w:p w14:paraId="2ACB7550" w14:textId="357ECEF1" w:rsidR="00C15D1D" w:rsidRDefault="006061E0" w:rsidP="006061E0">
      <w:pPr>
        <w:pStyle w:val="-"/>
      </w:pPr>
      <w:r>
        <w:t>о</w:t>
      </w:r>
      <w:r w:rsidR="00C15D1D">
        <w:t>существить изменения в форме ОПСП</w:t>
      </w:r>
      <w:r>
        <w:t>.</w:t>
      </w:r>
    </w:p>
    <w:p w14:paraId="5A6045D8" w14:textId="77777777" w:rsidR="00C15D1D" w:rsidRPr="00132090" w:rsidRDefault="00C15D1D" w:rsidP="006061E0">
      <w:pPr>
        <w:pStyle w:val="a0"/>
      </w:pPr>
      <w:r>
        <w:t>Если КБК был добавлен в смету ранее, то данные будут предварительно заполнены.</w:t>
      </w:r>
    </w:p>
    <w:p w14:paraId="3A6449C2" w14:textId="77777777" w:rsidR="00C15D1D" w:rsidRPr="00132090" w:rsidRDefault="00C15D1D" w:rsidP="00C15D1D">
      <w:pPr>
        <w:pStyle w:val="a0"/>
      </w:pPr>
      <w:r w:rsidRPr="00132090">
        <w:t xml:space="preserve">В </w:t>
      </w:r>
      <w:r>
        <w:t>документе «</w:t>
      </w:r>
      <w:r w:rsidRPr="00E16139">
        <w:t>Справка об изменении БР и ЛБО</w:t>
      </w:r>
      <w:r>
        <w:t xml:space="preserve">» </w:t>
      </w:r>
      <w:r w:rsidRPr="00132090">
        <w:t>доступн</w:t>
      </w:r>
      <w:r>
        <w:t>ы две</w:t>
      </w:r>
      <w:r w:rsidRPr="00132090">
        <w:t xml:space="preserve"> вкладки:</w:t>
      </w:r>
    </w:p>
    <w:p w14:paraId="346E6C99" w14:textId="77777777" w:rsidR="00C15D1D" w:rsidRPr="00132090" w:rsidRDefault="00C15D1D" w:rsidP="00C15D1D">
      <w:pPr>
        <w:pStyle w:val="-"/>
      </w:pPr>
      <w:r>
        <w:t>«Бюджетные ассигнования по расходам Федерального бюджета» –</w:t>
      </w:r>
      <w:r w:rsidRPr="00132090">
        <w:t xml:space="preserve"> доступна </w:t>
      </w:r>
      <w:r>
        <w:t>только для просмотра. 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B48EA40" w14:textId="77777777" w:rsidR="00C15D1D" w:rsidRPr="00132090" w:rsidRDefault="00C15D1D" w:rsidP="00C15D1D">
      <w:pPr>
        <w:pStyle w:val="-"/>
      </w:pPr>
      <w:r>
        <w:t>«Лимиты бюджетных обязательств» –</w:t>
      </w:r>
      <w:r w:rsidRPr="00132090">
        <w:t xml:space="preserve"> доступна только для просмотра. </w:t>
      </w:r>
      <w:r>
        <w:t>Отображает</w:t>
      </w:r>
      <w:r w:rsidRPr="00132090">
        <w:t xml:space="preserve"> разницу между введенными и утвержденными данными</w:t>
      </w:r>
      <w:r>
        <w:t>, формируется после сохранения изменений, внесённых в новую версию</w:t>
      </w:r>
      <w:r w:rsidRPr="00132090">
        <w:t>;</w:t>
      </w:r>
    </w:p>
    <w:p w14:paraId="074F435D" w14:textId="3427CDC6" w:rsidR="00C15D1D" w:rsidRPr="00132090" w:rsidRDefault="00C15D1D" w:rsidP="00C15D1D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 </w:t>
      </w:r>
      <w:r>
        <w:fldChar w:fldCharType="begin"/>
      </w:r>
      <w:r>
        <w:instrText xml:space="preserve"> REF _Ref524509364 \r \h </w:instrText>
      </w:r>
      <w:r>
        <w:fldChar w:fldCharType="separate"/>
      </w:r>
      <w:r w:rsidR="00965DCC">
        <w:t>2.5</w:t>
      </w:r>
      <w:r>
        <w:fldChar w:fldCharType="end"/>
      </w:r>
      <w:r>
        <w:t xml:space="preserve"> </w:t>
      </w:r>
      <w:r w:rsidRPr="00132090">
        <w:t>настоящего руководства.</w:t>
      </w:r>
    </w:p>
    <w:p w14:paraId="1968B7C9" w14:textId="17C7CEF5" w:rsidR="009B1CCE" w:rsidRPr="002A450A" w:rsidRDefault="009B1CCE" w:rsidP="009B1CCE">
      <w:pPr>
        <w:pStyle w:val="2"/>
      </w:pPr>
      <w:bookmarkStart w:id="192" w:name="_Toc39133902"/>
      <w:r>
        <w:t>Утверждение документа «</w:t>
      </w:r>
      <w:r w:rsidR="00476F6F">
        <w:t>Справка об изменении БР и ЛБО</w:t>
      </w:r>
      <w:r>
        <w:t>»</w:t>
      </w:r>
      <w:bookmarkEnd w:id="192"/>
    </w:p>
    <w:p w14:paraId="615F6492" w14:textId="112A664B" w:rsidR="009B1CCE" w:rsidRDefault="009B1CCE" w:rsidP="009B1CCE">
      <w:pPr>
        <w:pStyle w:val="a0"/>
      </w:pPr>
      <w:r>
        <w:t>Утверждение документа «</w:t>
      </w:r>
      <w:r w:rsidR="00476F6F" w:rsidRPr="00476F6F">
        <w:t>Справка об изменении БР и ЛБО</w:t>
      </w:r>
      <w:r>
        <w:t xml:space="preserve">»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965DCC">
        <w:t>2.6</w:t>
      </w:r>
      <w:r>
        <w:fldChar w:fldCharType="end"/>
      </w:r>
      <w:r>
        <w:t xml:space="preserve"> настоящего руководства пользователя.</w:t>
      </w:r>
    </w:p>
    <w:p w14:paraId="533ABF8F" w14:textId="075005DC" w:rsidR="00934EB6" w:rsidRDefault="007F7B38" w:rsidP="009B1CCE">
      <w:pPr>
        <w:pStyle w:val="a0"/>
      </w:pPr>
      <w:r>
        <w:t>Если вышестоящее учреждение отклонили данный документ, то имеется возможность изменения статуса «Утверждено» на «Не согласовано»</w:t>
      </w:r>
      <w:r w:rsidR="0030092B">
        <w:t>.</w:t>
      </w:r>
      <w:r>
        <w:t xml:space="preserve"> </w:t>
      </w:r>
      <w:r w:rsidR="0030092B">
        <w:t>В случае необходимости формируется новый</w:t>
      </w:r>
      <w:r>
        <w:t xml:space="preserve"> документ </w:t>
      </w:r>
      <w:r w:rsidR="00D31802">
        <w:t xml:space="preserve">«Справка об изменении БР и ЛБО» </w:t>
      </w:r>
      <w:r w:rsidR="00270582">
        <w:t>(</w:t>
      </w:r>
      <w:r w:rsidR="00270582">
        <w:fldChar w:fldCharType="begin"/>
      </w:r>
      <w:r w:rsidR="00270582">
        <w:instrText xml:space="preserve"> REF _Ref27731529 \h </w:instrText>
      </w:r>
      <w:r w:rsidR="00270582">
        <w:fldChar w:fldCharType="separate"/>
      </w:r>
      <w:r w:rsidR="00965DCC" w:rsidRPr="007512D1">
        <w:t xml:space="preserve">Рисунок </w:t>
      </w:r>
      <w:r w:rsidR="00270582">
        <w:fldChar w:fldCharType="end"/>
      </w:r>
      <w:r w:rsidR="00D31802">
        <w:t>80</w:t>
      </w:r>
      <w:r w:rsidR="00270582">
        <w:t>)</w:t>
      </w:r>
      <w:r w:rsidR="00D31802">
        <w:t>.</w:t>
      </w:r>
    </w:p>
    <w:p w14:paraId="64C32105" w14:textId="20CA5622" w:rsidR="007F7B38" w:rsidRDefault="007F7B38" w:rsidP="006061E0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D570D81" wp14:editId="0CE1810D">
            <wp:extent cx="6120130" cy="2266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977E" w14:textId="4E46CA7A" w:rsidR="007F7B38" w:rsidRDefault="007F7B38" w:rsidP="007F7B38">
      <w:pPr>
        <w:pStyle w:val="a8"/>
      </w:pPr>
      <w:bookmarkStart w:id="193" w:name="_Ref27731529"/>
      <w:r w:rsidRPr="007512D1">
        <w:t>Рисунок</w:t>
      </w:r>
      <w:bookmarkEnd w:id="193"/>
      <w:r w:rsidR="00D31802">
        <w:t xml:space="preserve"> 80</w:t>
      </w:r>
      <w:r w:rsidRPr="007512D1">
        <w:t>.</w:t>
      </w:r>
      <w:r>
        <w:t xml:space="preserve"> Изменение статуса документа «</w:t>
      </w:r>
      <w:r w:rsidRPr="00476F6F">
        <w:t>Справка об изменении БР и ЛБО</w:t>
      </w:r>
      <w:r>
        <w:t>»</w:t>
      </w:r>
    </w:p>
    <w:p w14:paraId="23A22AFA" w14:textId="543EEDDC" w:rsidR="009B1CCE" w:rsidRDefault="009B1CCE" w:rsidP="00476F6F">
      <w:pPr>
        <w:pStyle w:val="2"/>
      </w:pPr>
      <w:bookmarkStart w:id="194" w:name="_Toc39133903"/>
      <w:r>
        <w:t>Просмотр документа «</w:t>
      </w:r>
      <w:r w:rsidR="00476F6F" w:rsidRPr="00476F6F">
        <w:t>Справка об изменении БР и ЛБО</w:t>
      </w:r>
      <w:r>
        <w:t>» в электронном виде</w:t>
      </w:r>
      <w:bookmarkEnd w:id="194"/>
    </w:p>
    <w:p w14:paraId="1F578EEA" w14:textId="0DB52566" w:rsidR="009B1CCE" w:rsidRDefault="009B1CCE" w:rsidP="009B1CCE">
      <w:pPr>
        <w:pStyle w:val="a0"/>
      </w:pPr>
      <w:r w:rsidRPr="00B37E0A">
        <w:t xml:space="preserve">Просмотр документа </w:t>
      </w:r>
      <w:r>
        <w:t>«</w:t>
      </w:r>
      <w:r w:rsidR="00476F6F" w:rsidRPr="00476F6F">
        <w:t>Справка об изменении БР и ЛБО</w:t>
      </w:r>
      <w:r>
        <w:t>»</w:t>
      </w:r>
      <w:r w:rsidRPr="00B37E0A">
        <w:t xml:space="preserve">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_Ref17790100 \r \h </w:instrText>
      </w:r>
      <w:r>
        <w:fldChar w:fldCharType="separate"/>
      </w:r>
      <w:r w:rsidR="00965DCC">
        <w:t>2.3</w:t>
      </w:r>
      <w:r>
        <w:fldChar w:fldCharType="end"/>
      </w:r>
      <w:r>
        <w:t xml:space="preserve"> настоящего руководства пользователя.</w:t>
      </w:r>
    </w:p>
    <w:p w14:paraId="7D127587" w14:textId="77777777" w:rsidR="009B1CCE" w:rsidRPr="00132090" w:rsidRDefault="009B1CCE" w:rsidP="009B1CCE">
      <w:pPr>
        <w:pStyle w:val="2"/>
      </w:pPr>
      <w:bookmarkStart w:id="195" w:name="_Toc39133904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195"/>
    </w:p>
    <w:p w14:paraId="4833CA08" w14:textId="464BF3AF" w:rsidR="009B1CCE" w:rsidRDefault="009B1CCE" w:rsidP="009B1CCE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документ «</w:t>
      </w:r>
      <w:r w:rsidR="00476F6F" w:rsidRPr="00476F6F">
        <w:t>Справка об изменении БР и ЛБО</w:t>
      </w:r>
      <w:r>
        <w:t>»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</w:p>
    <w:p w14:paraId="05DA76D7" w14:textId="03BD43B7" w:rsidR="009B1CCE" w:rsidRDefault="009B1CCE" w:rsidP="009B1CCE">
      <w:pPr>
        <w:pStyle w:val="a0"/>
      </w:pPr>
      <w:r>
        <w:t>Для формирования печатной формы документа Изменение</w:t>
      </w:r>
      <w:r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 w:rsidR="00476F6F">
        <w:rPr>
          <w:i/>
        </w:rPr>
        <w:t>Справка об изменении БР и ЛБО</w:t>
      </w:r>
      <w:r w:rsidRPr="00964193">
        <w:rPr>
          <w:i/>
        </w:rPr>
        <w:t>]</w:t>
      </w:r>
      <w:r>
        <w:t xml:space="preserve"> (</w:t>
      </w:r>
      <w:r w:rsidR="006061E0">
        <w:fldChar w:fldCharType="begin"/>
      </w:r>
      <w:r w:rsidR="006061E0">
        <w:instrText xml:space="preserve"> REF _Ref27730356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1</w:t>
      </w:r>
      <w:r>
        <w:t>).</w:t>
      </w:r>
    </w:p>
    <w:p w14:paraId="290DD918" w14:textId="390C9DFD" w:rsidR="009B1CCE" w:rsidRDefault="00476F6F" w:rsidP="009B1CCE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415CD33" wp14:editId="0B46C3D1">
            <wp:extent cx="6120130" cy="2830195"/>
            <wp:effectExtent l="0" t="0" r="0" b="825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3009" w14:textId="16217327" w:rsidR="009B1CCE" w:rsidRDefault="009B1CCE" w:rsidP="009B1CCE">
      <w:pPr>
        <w:pStyle w:val="a8"/>
      </w:pPr>
      <w:bookmarkStart w:id="196" w:name="_Ref27730356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6"/>
      <w:r w:rsidR="00D31802">
        <w:rPr>
          <w:noProof/>
        </w:rPr>
        <w:t>1</w:t>
      </w:r>
      <w:r w:rsidRPr="007512D1">
        <w:t>.</w:t>
      </w:r>
      <w:r>
        <w:t xml:space="preserve"> </w:t>
      </w:r>
      <w:r w:rsidRPr="00BD3004">
        <w:t xml:space="preserve">Экспорт в </w:t>
      </w:r>
      <w:r w:rsidRPr="00BD3004">
        <w:rPr>
          <w:lang w:val="en-US"/>
        </w:rPr>
        <w:t>MS</w:t>
      </w:r>
      <w:r w:rsidRPr="00BD3004">
        <w:t xml:space="preserve"> </w:t>
      </w:r>
      <w:r w:rsidRPr="00BD3004">
        <w:rPr>
          <w:lang w:val="en-US"/>
        </w:rPr>
        <w:t>Excel</w:t>
      </w:r>
      <w:r w:rsidR="00BD3004" w:rsidRPr="00BD3004">
        <w:t xml:space="preserve"> с</w:t>
      </w:r>
      <w:r w:rsidR="007F7B38" w:rsidRPr="00BD3004">
        <w:t>правк</w:t>
      </w:r>
      <w:r w:rsidR="00BD3004" w:rsidRPr="00BD3004">
        <w:t>и</w:t>
      </w:r>
      <w:r w:rsidR="007F7B38" w:rsidRPr="00BD3004">
        <w:t xml:space="preserve"> об изменении БР и ЛБО</w:t>
      </w:r>
    </w:p>
    <w:p w14:paraId="3995733B" w14:textId="0F584502" w:rsidR="009B1CCE" w:rsidRPr="00132090" w:rsidRDefault="009B1CCE" w:rsidP="009B1CCE">
      <w:pPr>
        <w:pStyle w:val="a0"/>
      </w:pPr>
      <w:r>
        <w:t xml:space="preserve">В открывшемся окне «Экспорт таблиц в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»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6061E0">
        <w:fldChar w:fldCharType="begin"/>
      </w:r>
      <w:r w:rsidR="006061E0">
        <w:instrText xml:space="preserve"> REF _Ref27730394 \h </w:instrText>
      </w:r>
      <w:r w:rsidR="006061E0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6061E0">
        <w:fldChar w:fldCharType="end"/>
      </w:r>
      <w:r w:rsidR="00D31802">
        <w:t>2</w:t>
      </w:r>
      <w:r w:rsidRPr="00132090">
        <w:t>)</w:t>
      </w:r>
      <w:r>
        <w:t>.</w:t>
      </w:r>
    </w:p>
    <w:p w14:paraId="35726D7C" w14:textId="1448A9AE" w:rsidR="009B1CCE" w:rsidRPr="00607A69" w:rsidRDefault="003A7901" w:rsidP="009B1CCE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2A2289D" wp14:editId="102A9603">
            <wp:extent cx="3920947" cy="3620694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910" t="1184" r="1534" b="1089"/>
                    <a:stretch/>
                  </pic:blipFill>
                  <pic:spPr bwMode="auto">
                    <a:xfrm>
                      <a:off x="0" y="0"/>
                      <a:ext cx="3921300" cy="362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EF9BB" w14:textId="0DBC78B2" w:rsidR="009B1CCE" w:rsidRPr="00132090" w:rsidRDefault="009B1CCE" w:rsidP="009B1CCE">
      <w:pPr>
        <w:pStyle w:val="a8"/>
      </w:pPr>
      <w:bookmarkStart w:id="197" w:name="_Ref27730394"/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965DCC">
        <w:rPr>
          <w:noProof/>
        </w:rPr>
        <w:t>8</w:t>
      </w:r>
      <w:r>
        <w:rPr>
          <w:noProof/>
        </w:rPr>
        <w:fldChar w:fldCharType="end"/>
      </w:r>
      <w:bookmarkEnd w:id="197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BD3004">
        <w:t xml:space="preserve">Окно «Экспорт таблиц в </w:t>
      </w:r>
      <w:r w:rsidR="00BD3004">
        <w:rPr>
          <w:lang w:val="en-US"/>
        </w:rPr>
        <w:t>Microsoft</w:t>
      </w:r>
      <w:r w:rsidR="00BD3004">
        <w:t xml:space="preserve"> </w:t>
      </w:r>
      <w:r w:rsidR="00BD3004">
        <w:rPr>
          <w:lang w:val="en-US"/>
        </w:rPr>
        <w:t>Excel</w:t>
      </w:r>
      <w:r w:rsidR="00BD3004">
        <w:t>»</w:t>
      </w:r>
    </w:p>
    <w:p w14:paraId="621F1994" w14:textId="77777777" w:rsidR="009B1CCE" w:rsidRDefault="009B1CCE" w:rsidP="009B1CCE">
      <w:pPr>
        <w:pStyle w:val="a0"/>
      </w:pPr>
      <w:r w:rsidRPr="00132090">
        <w:t xml:space="preserve">После того, как </w:t>
      </w:r>
      <w:r>
        <w:t>СПО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документа «Изменение</w:t>
      </w:r>
      <w:r w:rsidDel="004F5BC4">
        <w:t xml:space="preserve"> </w:t>
      </w:r>
      <w:r>
        <w:t xml:space="preserve">бюджетной сметы» с расширением </w:t>
      </w:r>
      <w:r w:rsidRPr="00B73F6B">
        <w:rPr>
          <w:b/>
        </w:rPr>
        <w:t>*.</w:t>
      </w:r>
      <w:proofErr w:type="spellStart"/>
      <w:r w:rsidRPr="00B73F6B">
        <w:rPr>
          <w:b/>
          <w:lang w:val="en-US"/>
        </w:rPr>
        <w:t>xlsx</w:t>
      </w:r>
      <w:proofErr w:type="spellEnd"/>
      <w:r w:rsidRPr="00B73F6B">
        <w:t xml:space="preserve"> </w:t>
      </w:r>
      <w:r w:rsidRPr="00132090">
        <w:t xml:space="preserve">и файл </w:t>
      </w:r>
      <w:r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5E2527C5" w14:textId="77777777" w:rsidR="009B1CCE" w:rsidRPr="00132090" w:rsidRDefault="009B1CCE" w:rsidP="009B1CCE">
      <w:pPr>
        <w:pStyle w:val="2"/>
        <w:shd w:val="clear" w:color="auto" w:fill="FFFFFF" w:themeFill="background1"/>
      </w:pPr>
      <w:bookmarkStart w:id="198" w:name="_Toc39133905"/>
      <w:r>
        <w:lastRenderedPageBreak/>
        <w:t>Иные сведения о расходах учреждения</w:t>
      </w:r>
      <w:bookmarkEnd w:id="198"/>
    </w:p>
    <w:p w14:paraId="52739BB7" w14:textId="09DBCA83" w:rsidR="009B1CCE" w:rsidRDefault="009B1CCE" w:rsidP="009B1CCE">
      <w:pPr>
        <w:pStyle w:val="a0"/>
      </w:pPr>
      <w:r>
        <w:t>Осуществление формирования данных иных сведений о расходах учреждения по КБК для документа «</w:t>
      </w:r>
      <w:r w:rsidR="00F06627" w:rsidRPr="00F06627">
        <w:t>Справка об изменении БР и ЛБО (ф. 0501153)</w:t>
      </w:r>
      <w:r>
        <w:t>» аналогично документу «</w:t>
      </w:r>
      <w:r w:rsidRPr="0043023C">
        <w:t>Бюджетная смета (ф. 0501019)</w:t>
      </w:r>
      <w:r>
        <w:t xml:space="preserve">», описание которого находится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_Ref17790595 \r \h </w:instrText>
      </w:r>
      <w:r>
        <w:fldChar w:fldCharType="separate"/>
      </w:r>
      <w:r w:rsidR="00965DCC">
        <w:t>2.5.5</w:t>
      </w:r>
      <w:r>
        <w:fldChar w:fldCharType="end"/>
      </w:r>
      <w:r>
        <w:rPr>
          <w:b/>
        </w:rPr>
        <w:t xml:space="preserve"> </w:t>
      </w:r>
      <w:r>
        <w:t>данного руководства пользователя.</w:t>
      </w:r>
    </w:p>
    <w:p w14:paraId="31929630" w14:textId="431833A9" w:rsidR="002C5BA3" w:rsidRPr="00132090" w:rsidRDefault="00881F5C" w:rsidP="00D447A3">
      <w:pPr>
        <w:pStyle w:val="1"/>
      </w:pPr>
      <w:bookmarkStart w:id="199" w:name="_Toc39133906"/>
      <w:r w:rsidRPr="00132090">
        <w:lastRenderedPageBreak/>
        <w:t>Распределение доведенных ЛБО по аналитическим показателям</w:t>
      </w:r>
      <w:bookmarkEnd w:id="199"/>
    </w:p>
    <w:p w14:paraId="5F9877E5" w14:textId="10493D18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3975FD">
        <w:t>п.п</w:t>
      </w:r>
      <w:proofErr w:type="spellEnd"/>
      <w:r w:rsidR="003975FD">
        <w:t>. 2.5.3</w:t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496589E4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A37C5A">
        <w:fldChar w:fldCharType="begin"/>
      </w:r>
      <w:r w:rsidR="00A37C5A">
        <w:instrText xml:space="preserve"> REF _Ref17728479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3</w:t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5850C8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B73F6B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B73F6B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B73F6B">
      <w:pPr>
        <w:pStyle w:val="--"/>
      </w:pPr>
      <w:r w:rsidRPr="00132090">
        <w:t>целевой статье;</w:t>
      </w:r>
    </w:p>
    <w:p w14:paraId="325D6E8B" w14:textId="50551CF7" w:rsidR="003D3E73" w:rsidRPr="00132090" w:rsidRDefault="002A1986" w:rsidP="00B73F6B">
      <w:pPr>
        <w:pStyle w:val="--"/>
      </w:pPr>
      <w:r w:rsidRPr="00132090">
        <w:t>виду расход</w:t>
      </w:r>
      <w:r w:rsidR="00B73F6B">
        <w:t>ов;</w:t>
      </w:r>
    </w:p>
    <w:p w14:paraId="45669892" w14:textId="58B8E6D3" w:rsidR="003D3E73" w:rsidRPr="00132090" w:rsidRDefault="00094538" w:rsidP="005850C8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>заполняется на основе данных</w:t>
      </w:r>
      <w:r w:rsidR="006061E0">
        <w:t>,</w:t>
      </w:r>
      <w:r w:rsidR="00DD3EFC" w:rsidRPr="00132090">
        <w:t xml:space="preserve"> загруженных расходных </w:t>
      </w:r>
      <w:r w:rsidR="00B73F6B" w:rsidRPr="00132090">
        <w:t>расписаний</w:t>
      </w:r>
      <w:r w:rsidR="00B73F6B">
        <w:t xml:space="preserve"> 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023BCA13" w:rsidR="003D3E73" w:rsidRPr="00132090" w:rsidRDefault="00094538" w:rsidP="005850C8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</w:t>
      </w:r>
      <w:r w:rsidR="00B73F6B">
        <w:t xml:space="preserve">е данных загруженных расходных </w:t>
      </w:r>
      <w:r w:rsidR="00B73F6B" w:rsidRPr="00132090">
        <w:t>расписаний</w:t>
      </w:r>
      <w:r w:rsidR="00DD3EFC" w:rsidRPr="00132090">
        <w:t xml:space="preserve"> </w:t>
      </w:r>
      <w:r w:rsidR="00B73F6B">
        <w:t xml:space="preserve">или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5850C8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5850C8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5850C8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5850C8">
      <w:pPr>
        <w:pStyle w:val="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5850C8">
      <w:pPr>
        <w:pStyle w:val="-"/>
      </w:pPr>
      <w:r w:rsidRPr="00132090">
        <w:t>«Изменения (+, -)»;</w:t>
      </w:r>
    </w:p>
    <w:p w14:paraId="20752589" w14:textId="7D4BE0EA" w:rsidR="003D3E73" w:rsidRPr="00132090" w:rsidRDefault="003D3E73" w:rsidP="005850C8">
      <w:pPr>
        <w:pStyle w:val="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="00B73F6B">
        <w:t xml:space="preserve"> до момента утверждения.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7EF7A652" w:rsidR="00DD3EFC" w:rsidRPr="00132090" w:rsidRDefault="003D1C42" w:rsidP="003E19F1">
      <w:pPr>
        <w:pStyle w:val="aa"/>
      </w:pPr>
      <w:r>
        <w:rPr>
          <w:lang w:val="ru-RU" w:eastAsia="ru-RU"/>
        </w:rPr>
        <w:drawing>
          <wp:inline distT="0" distB="0" distL="0" distR="0" wp14:anchorId="7DB48F72" wp14:editId="369E6918">
            <wp:extent cx="6120130" cy="1193165"/>
            <wp:effectExtent l="0" t="0" r="0" b="698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23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45D57E17" w:rsidR="002C5BA3" w:rsidRPr="00132090" w:rsidRDefault="007512D1" w:rsidP="003E19F1">
      <w:pPr>
        <w:pStyle w:val="a8"/>
      </w:pPr>
      <w:bookmarkStart w:id="200" w:name="_Ref1772847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0"/>
      <w:r w:rsidR="00D31802">
        <w:rPr>
          <w:noProof/>
        </w:rPr>
        <w:t>3</w:t>
      </w:r>
      <w:r w:rsidRPr="007512D1">
        <w:t>.</w:t>
      </w:r>
      <w:r w:rsidR="00DD3EFC" w:rsidRPr="00132090">
        <w:t xml:space="preserve">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201" w:name="_Toc39133907"/>
      <w:r>
        <w:lastRenderedPageBreak/>
        <w:t>Добавление кода аналитического показателя</w:t>
      </w:r>
      <w:bookmarkEnd w:id="201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E7F3DFC" w:rsidR="00B516D2" w:rsidRPr="00132090" w:rsidRDefault="006061E0" w:rsidP="005850C8">
      <w:pPr>
        <w:pStyle w:val="-"/>
      </w:pPr>
      <w:r>
        <w:t>вызвать контекстное меню</w:t>
      </w:r>
      <w:r w:rsidR="009C5C7E">
        <w:t xml:space="preserve"> </w:t>
      </w:r>
      <w:r w:rsidR="00E52304">
        <w:t xml:space="preserve">нажатием правой кнопкой </w:t>
      </w:r>
      <w:r w:rsidR="009C5C7E">
        <w:t>мыши по</w:t>
      </w:r>
      <w:r w:rsidR="009C5C7E"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52A29AAB" w:rsidR="00B516D2" w:rsidRPr="00132090" w:rsidRDefault="00B516D2" w:rsidP="005850C8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A37C5A">
        <w:fldChar w:fldCharType="begin"/>
      </w:r>
      <w:r w:rsidR="00A37C5A">
        <w:instrText xml:space="preserve"> REF _Ref17728490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8</w:t>
      </w:r>
      <w:r w:rsidR="00A37C5A">
        <w:fldChar w:fldCharType="end"/>
      </w:r>
      <w:r w:rsidR="00D31802">
        <w:t>4</w:t>
      </w:r>
      <w:r w:rsidRPr="00132090">
        <w:t>);</w:t>
      </w:r>
    </w:p>
    <w:p w14:paraId="5722DA4D" w14:textId="68EFC22F" w:rsidR="00B516D2" w:rsidRPr="00132090" w:rsidRDefault="00ED4339" w:rsidP="00171985">
      <w:pPr>
        <w:pStyle w:val="aa"/>
      </w:pPr>
      <w:r>
        <w:rPr>
          <w:lang w:val="ru-RU" w:eastAsia="ru-RU"/>
        </w:rPr>
        <w:drawing>
          <wp:inline distT="0" distB="0" distL="0" distR="0" wp14:anchorId="50F97ED5" wp14:editId="1510332C">
            <wp:extent cx="6096000" cy="20745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6576" cy="20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02112773" w:rsidR="008E604F" w:rsidRPr="00B73F6B" w:rsidRDefault="007512D1" w:rsidP="00B73F6B">
      <w:pPr>
        <w:pStyle w:val="a8"/>
      </w:pPr>
      <w:bookmarkStart w:id="202" w:name="_Ref17728490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2"/>
      <w:r w:rsidR="00D31802">
        <w:rPr>
          <w:noProof/>
        </w:rPr>
        <w:t>4</w:t>
      </w:r>
      <w:r w:rsidRPr="007512D1">
        <w:t>.</w:t>
      </w:r>
      <w:r w:rsidR="00B516D2">
        <w:t xml:space="preserve"> </w:t>
      </w:r>
      <w:r w:rsidR="00BD3004" w:rsidRPr="00BD3004">
        <w:t>Добавление нового элемента</w:t>
      </w:r>
    </w:p>
    <w:p w14:paraId="5E3410C8" w14:textId="45E181C0" w:rsidR="00B516D2" w:rsidRPr="00132090" w:rsidRDefault="00B516D2" w:rsidP="005850C8">
      <w:pPr>
        <w:pStyle w:val="-"/>
      </w:pPr>
      <w:r w:rsidRPr="00132090">
        <w:t>выбрать «Код» и распределить доведенные ЛБО по годам (</w:t>
      </w:r>
      <w:r w:rsidR="00A37C5A">
        <w:fldChar w:fldCharType="begin"/>
      </w:r>
      <w:r w:rsidR="00A37C5A">
        <w:instrText xml:space="preserve"> REF _Ref17728503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5</w:t>
      </w:r>
      <w:r w:rsidRPr="00132090">
        <w:t>).</w:t>
      </w:r>
    </w:p>
    <w:p w14:paraId="0E74C1F8" w14:textId="73731BCA" w:rsidR="00B516D2" w:rsidRPr="00132090" w:rsidRDefault="003D1C42" w:rsidP="00171985">
      <w:pPr>
        <w:pStyle w:val="aa"/>
      </w:pPr>
      <w:r>
        <w:rPr>
          <w:lang w:val="ru-RU" w:eastAsia="ru-RU"/>
        </w:rPr>
        <w:drawing>
          <wp:inline distT="0" distB="0" distL="0" distR="0" wp14:anchorId="21FE0BBF" wp14:editId="68F4447E">
            <wp:extent cx="6120130" cy="1811655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24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3D925C46" w:rsidR="00B516D2" w:rsidRPr="00132090" w:rsidRDefault="007512D1" w:rsidP="00171985">
      <w:pPr>
        <w:pStyle w:val="a8"/>
      </w:pPr>
      <w:bookmarkStart w:id="203" w:name="_Ref1772850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3"/>
      <w:r w:rsidR="00D31802">
        <w:rPr>
          <w:noProof/>
        </w:rPr>
        <w:t>5</w:t>
      </w:r>
      <w:r w:rsidRPr="007512D1">
        <w:t>.</w:t>
      </w:r>
      <w:r w:rsidR="00B516D2" w:rsidRPr="00132090">
        <w:t xml:space="preserve"> Распределение доведенных ЛБО по </w:t>
      </w:r>
      <w:r w:rsidR="008E604F">
        <w:t>аналитическому показателю</w:t>
      </w:r>
    </w:p>
    <w:p w14:paraId="6EA69FAA" w14:textId="719193E9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_Ref17728527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6</w:t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5A79CF3D">
            <wp:extent cx="3269205" cy="1060704"/>
            <wp:effectExtent l="0" t="0" r="7620" b="635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1092" t="4468" r="1279" b="2971"/>
                    <a:stretch/>
                  </pic:blipFill>
                  <pic:spPr bwMode="auto">
                    <a:xfrm>
                      <a:off x="0" y="0"/>
                      <a:ext cx="3283754" cy="10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F775" w14:textId="68AF1464" w:rsidR="00B516D2" w:rsidRPr="00B516D2" w:rsidRDefault="008D3C88" w:rsidP="00171985">
      <w:pPr>
        <w:pStyle w:val="a8"/>
      </w:pPr>
      <w:bookmarkStart w:id="204" w:name="_Ref1772852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4"/>
      <w:r w:rsidR="00D31802">
        <w:rPr>
          <w:noProof/>
        </w:rPr>
        <w:t>6</w:t>
      </w:r>
      <w:r w:rsidRPr="007512D1">
        <w:t>.</w:t>
      </w:r>
      <w:r w:rsidR="00B516D2" w:rsidRPr="00132090">
        <w:t xml:space="preserve"> </w:t>
      </w:r>
      <w:r w:rsidR="00B73F6B">
        <w:t>Системное сообщение</w:t>
      </w:r>
    </w:p>
    <w:p w14:paraId="3D81A79A" w14:textId="6D199271" w:rsidR="008B0F59" w:rsidRPr="00132090" w:rsidRDefault="008B0F59" w:rsidP="008B0F59">
      <w:pPr>
        <w:pStyle w:val="1"/>
      </w:pPr>
      <w:bookmarkStart w:id="205" w:name="_Toc39133908"/>
      <w:r w:rsidRPr="00132090">
        <w:lastRenderedPageBreak/>
        <w:t>Выгрузка данных</w:t>
      </w:r>
      <w:bookmarkEnd w:id="205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7A18D6CC" w:rsidR="008B0F59" w:rsidRPr="00132090" w:rsidRDefault="00402CE9" w:rsidP="005850C8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061E0">
        <w:t>вызвать контекстное меню</w:t>
      </w:r>
      <w:r w:rsidR="00645D11">
        <w:t xml:space="preserve"> </w:t>
      </w:r>
      <w:r w:rsidR="00E52304">
        <w:t xml:space="preserve">нажатием правой кнопкой </w:t>
      </w:r>
      <w:r w:rsidR="00645D11">
        <w:t>мыши по строке бюджетной сметы</w:t>
      </w:r>
      <w:r w:rsidR="008B0F59" w:rsidRPr="00132090">
        <w:t>;</w:t>
      </w:r>
    </w:p>
    <w:p w14:paraId="7299536E" w14:textId="75F7EC3D" w:rsidR="008B0F59" w:rsidRPr="00132090" w:rsidRDefault="00212487" w:rsidP="005850C8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="00A37C5A">
        <w:fldChar w:fldCharType="begin"/>
      </w:r>
      <w:r w:rsidR="00A37C5A">
        <w:instrText xml:space="preserve"> REF _Ref17728550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7</w:t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755444B5" w:rsidR="008B0F59" w:rsidRPr="00BD3004" w:rsidRDefault="008D3C88" w:rsidP="00171985">
      <w:pPr>
        <w:pStyle w:val="a8"/>
      </w:pPr>
      <w:bookmarkStart w:id="206" w:name="_Ref17728550"/>
      <w:bookmarkStart w:id="207" w:name="_Ref47062173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6"/>
      <w:r w:rsidR="00D31802">
        <w:rPr>
          <w:noProof/>
        </w:rPr>
        <w:t>7</w:t>
      </w:r>
      <w:r w:rsidRPr="007512D1">
        <w:t>.</w:t>
      </w:r>
      <w:r w:rsidR="00212487" w:rsidRPr="00132090">
        <w:t xml:space="preserve"> </w:t>
      </w:r>
      <w:bookmarkEnd w:id="207"/>
      <w:r w:rsidR="00BD3004" w:rsidRPr="00BD3004">
        <w:t>Ф</w:t>
      </w:r>
      <w:r w:rsidR="00B73F6B" w:rsidRPr="00BD3004">
        <w:t>ормирова</w:t>
      </w:r>
      <w:r w:rsidR="00BD3004" w:rsidRPr="00BD3004">
        <w:t>ние</w:t>
      </w:r>
      <w:r w:rsidR="00B73F6B" w:rsidRPr="00BD3004">
        <w:t xml:space="preserve"> пакет</w:t>
      </w:r>
      <w:r w:rsidR="00BD3004" w:rsidRPr="00BD3004">
        <w:t>а данных</w:t>
      </w:r>
    </w:p>
    <w:p w14:paraId="4D58102F" w14:textId="7B38784D" w:rsidR="008B0F59" w:rsidRPr="00132090" w:rsidRDefault="00212487" w:rsidP="005850C8">
      <w:pPr>
        <w:pStyle w:val="-"/>
      </w:pPr>
      <w:r w:rsidRPr="00132090">
        <w:t>сформи</w:t>
      </w:r>
      <w:r w:rsidR="008B0F59" w:rsidRPr="00132090">
        <w:t xml:space="preserve">рованный файл </w:t>
      </w:r>
      <w:r w:rsidR="00B73F6B">
        <w:t xml:space="preserve">с расширением </w:t>
      </w:r>
      <w:proofErr w:type="gramStart"/>
      <w:r w:rsidR="00B73F6B" w:rsidRPr="00B73F6B">
        <w:rPr>
          <w:b/>
        </w:rPr>
        <w:t>*.</w:t>
      </w:r>
      <w:proofErr w:type="spellStart"/>
      <w:r w:rsidRPr="00B73F6B">
        <w:rPr>
          <w:b/>
          <w:lang w:val="en-US"/>
        </w:rPr>
        <w:t>p</w:t>
      </w:r>
      <w:r w:rsidR="008B0F59" w:rsidRPr="00B73F6B">
        <w:rPr>
          <w:b/>
          <w:lang w:val="en-US"/>
        </w:rPr>
        <w:t>xml</w:t>
      </w:r>
      <w:proofErr w:type="spellEnd"/>
      <w:proofErr w:type="gramEnd"/>
      <w:r w:rsidR="008B0F59" w:rsidRPr="00132090">
        <w:t xml:space="preserve">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="00A37C5A">
        <w:fldChar w:fldCharType="begin"/>
      </w:r>
      <w:r w:rsidR="00A37C5A">
        <w:instrText xml:space="preserve"> REF _Ref17728559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8</w:t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3A64014C">
            <wp:extent cx="5307828" cy="2952750"/>
            <wp:effectExtent l="0" t="0" r="762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46937" cy="29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0F428BDB" w:rsidR="00212487" w:rsidRPr="00C3094A" w:rsidRDefault="008D3C88" w:rsidP="00171985">
      <w:pPr>
        <w:pStyle w:val="a8"/>
      </w:pPr>
      <w:bookmarkStart w:id="208" w:name="_Ref17728559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08"/>
      <w:r w:rsidR="00D31802">
        <w:rPr>
          <w:noProof/>
        </w:rPr>
        <w:t>8</w:t>
      </w:r>
      <w:r w:rsidRPr="007512D1">
        <w:t>.</w:t>
      </w:r>
      <w:r w:rsidR="00C3094A">
        <w:t xml:space="preserve"> Место расположение файла с расширением </w:t>
      </w:r>
      <w:proofErr w:type="gramStart"/>
      <w:r w:rsidR="00C3094A" w:rsidRPr="00C3094A">
        <w:t>*.</w:t>
      </w:r>
      <w:proofErr w:type="spellStart"/>
      <w:r w:rsidR="00C3094A">
        <w:rPr>
          <w:lang w:val="en-US"/>
        </w:rPr>
        <w:t>pxml</w:t>
      </w:r>
      <w:proofErr w:type="spellEnd"/>
      <w:proofErr w:type="gramEnd"/>
    </w:p>
    <w:p w14:paraId="07F3A401" w14:textId="77777777" w:rsidR="00597D17" w:rsidRPr="00132090" w:rsidRDefault="00597D17" w:rsidP="00F51C2B">
      <w:pPr>
        <w:pStyle w:val="1"/>
      </w:pPr>
      <w:bookmarkStart w:id="209" w:name="_Toc39133909"/>
      <w:r w:rsidRPr="00132090">
        <w:lastRenderedPageBreak/>
        <w:t>Свод смет</w:t>
      </w:r>
      <w:bookmarkEnd w:id="209"/>
    </w:p>
    <w:p w14:paraId="51D9C447" w14:textId="08C0F6E3" w:rsidR="00212487" w:rsidRPr="00132090" w:rsidRDefault="00C241DB" w:rsidP="00171985">
      <w:pPr>
        <w:pStyle w:val="a0"/>
      </w:pPr>
      <w:r>
        <w:t>Ф</w:t>
      </w:r>
      <w:r w:rsidR="00597D17" w:rsidRPr="00132090">
        <w:t xml:space="preserve">ормирование свода смет доступно РБС и ГРБС. </w:t>
      </w:r>
    </w:p>
    <w:p w14:paraId="7E64E66A" w14:textId="31E36A98" w:rsidR="00597D17" w:rsidRPr="00132090" w:rsidRDefault="00597D17" w:rsidP="00171985">
      <w:pPr>
        <w:pStyle w:val="a0"/>
      </w:pPr>
      <w:r w:rsidRPr="00132090">
        <w:t>Для создания свода смет необходимо:</w:t>
      </w:r>
    </w:p>
    <w:p w14:paraId="477088EB" w14:textId="7704AC4F" w:rsidR="00597D17" w:rsidRPr="00132090" w:rsidRDefault="003B2307" w:rsidP="005850C8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44D4653C" w:rsidR="00597D17" w:rsidRPr="00132090" w:rsidRDefault="00C3094A" w:rsidP="005850C8">
      <w:pPr>
        <w:pStyle w:val="-"/>
      </w:pPr>
      <w:r>
        <w:t>открыть</w:t>
      </w:r>
      <w:r w:rsidR="003B2307" w:rsidRPr="003B2307">
        <w:t xml:space="preserve"> контекстное меню, </w:t>
      </w:r>
      <w:r w:rsidR="00E52304">
        <w:t xml:space="preserve">нажатием правой кнопкой </w:t>
      </w:r>
      <w:r w:rsidR="003B2307" w:rsidRPr="003B2307">
        <w:t>мыши по</w:t>
      </w:r>
      <w:r w:rsidR="003B2307"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5850C8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A37C5A">
        <w:rPr>
          <w:i/>
        </w:rPr>
        <w:t>[</w:t>
      </w:r>
      <w:r w:rsidRPr="00A37C5A">
        <w:rPr>
          <w:i/>
        </w:rPr>
        <w:t>С</w:t>
      </w:r>
      <w:r w:rsidR="00597D17" w:rsidRPr="00A37C5A">
        <w:rPr>
          <w:i/>
        </w:rPr>
        <w:t>оздать новую версию</w:t>
      </w:r>
      <w:r w:rsidR="003B2307" w:rsidRPr="00A37C5A">
        <w:rPr>
          <w:i/>
        </w:rPr>
        <w:t>]</w:t>
      </w:r>
      <w:r w:rsidRPr="00132090">
        <w:t>;</w:t>
      </w:r>
    </w:p>
    <w:p w14:paraId="40504CC8" w14:textId="0BC0CFA1" w:rsidR="00597D17" w:rsidRPr="00132090" w:rsidRDefault="00FF6748" w:rsidP="005850C8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A37C5A">
        <w:fldChar w:fldCharType="begin"/>
      </w:r>
      <w:r w:rsidR="00A37C5A">
        <w:instrText xml:space="preserve"> REF _Ref17728591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8</w:t>
      </w:r>
      <w:r w:rsidR="00A37C5A">
        <w:fldChar w:fldCharType="end"/>
      </w:r>
      <w:r w:rsidR="00D31802">
        <w:t>9</w:t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5850C8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2C4241F4" w:rsidR="00FF6748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04E8E8C3" wp14:editId="76364060">
            <wp:extent cx="5628571" cy="2390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7236ED9E" w:rsidR="00597D17" w:rsidRPr="00132090" w:rsidRDefault="008D3C88" w:rsidP="00171985">
      <w:pPr>
        <w:pStyle w:val="a8"/>
      </w:pPr>
      <w:bookmarkStart w:id="210" w:name="_Ref177285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8</w:t>
      </w:r>
      <w:r w:rsidR="001B4FCE">
        <w:rPr>
          <w:noProof/>
        </w:rPr>
        <w:fldChar w:fldCharType="end"/>
      </w:r>
      <w:bookmarkEnd w:id="210"/>
      <w:r w:rsidR="00D31802">
        <w:rPr>
          <w:noProof/>
        </w:rPr>
        <w:t>9</w:t>
      </w:r>
      <w:r w:rsidRPr="007512D1">
        <w:t>.</w:t>
      </w:r>
      <w:r w:rsidR="00FF6748" w:rsidRPr="00132090">
        <w:t xml:space="preserve"> </w:t>
      </w:r>
      <w:r w:rsidR="00BD3004">
        <w:t>Сохранение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740BFD96" w:rsidR="00597D17" w:rsidRPr="00132090" w:rsidRDefault="00C3094A" w:rsidP="005850C8">
      <w:pPr>
        <w:pStyle w:val="-"/>
      </w:pPr>
      <w:r>
        <w:t>открыть</w:t>
      </w:r>
      <w:r w:rsidR="006061E0">
        <w:t xml:space="preserve"> контекстное меню</w:t>
      </w:r>
      <w:r w:rsidR="00E665F2">
        <w:t xml:space="preserve"> </w:t>
      </w:r>
      <w:r w:rsidR="00E52304">
        <w:t xml:space="preserve">нажатием правой кнопкой </w:t>
      </w:r>
      <w:r w:rsidR="00E665F2">
        <w:t>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5850C8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8D3C88">
        <w:rPr>
          <w:i/>
        </w:rPr>
        <w:t>[</w:t>
      </w:r>
      <w:r w:rsidR="00597D17" w:rsidRPr="008D3C88">
        <w:rPr>
          <w:i/>
        </w:rPr>
        <w:t>Добавить сметы</w:t>
      </w:r>
      <w:r w:rsidR="00E665F2" w:rsidRPr="008D3C88">
        <w:rPr>
          <w:i/>
        </w:rPr>
        <w:t>]</w:t>
      </w:r>
      <w:r w:rsidRPr="00132090">
        <w:t>;</w:t>
      </w:r>
    </w:p>
    <w:p w14:paraId="3E0129AC" w14:textId="0A41CF15" w:rsidR="00597D17" w:rsidRPr="00132090" w:rsidRDefault="00BB53B2" w:rsidP="005850C8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4B3832F6" w:rsidR="005B3054" w:rsidRPr="00132090" w:rsidRDefault="00BB53B2" w:rsidP="005850C8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="00A37C5A">
        <w:fldChar w:fldCharType="begin"/>
      </w:r>
      <w:r w:rsidR="00A37C5A">
        <w:instrText xml:space="preserve"> REF _Ref17728603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90</w:t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3735017B" w:rsidR="005B3054" w:rsidRPr="00132090" w:rsidRDefault="008D3C88" w:rsidP="00171985">
      <w:pPr>
        <w:pStyle w:val="a8"/>
      </w:pPr>
      <w:bookmarkStart w:id="211" w:name="_Ref17728603"/>
      <w:r w:rsidRPr="007512D1">
        <w:t>Рисунок</w:t>
      </w:r>
      <w:bookmarkEnd w:id="211"/>
      <w:r w:rsidR="00D31802">
        <w:t xml:space="preserve"> 90</w:t>
      </w:r>
      <w:r w:rsidRPr="007512D1">
        <w:t>.</w:t>
      </w:r>
      <w:r w:rsidR="00BB53B2" w:rsidRPr="00132090">
        <w:t xml:space="preserve"> </w:t>
      </w:r>
      <w:r w:rsidR="00BD3004">
        <w:t>Загрузка бюджетной сметы</w:t>
      </w:r>
    </w:p>
    <w:p w14:paraId="2ABF71BB" w14:textId="4F614734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C3094A">
        <w:t>отобразится информационное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A37C5A">
        <w:fldChar w:fldCharType="begin"/>
      </w:r>
      <w:r w:rsidR="00A37C5A">
        <w:instrText xml:space="preserve"> REF _Ref17728633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1</w:t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1E453C32" w:rsidR="00FF6748" w:rsidRPr="00132090" w:rsidRDefault="008D3C88" w:rsidP="00171985">
      <w:pPr>
        <w:pStyle w:val="a8"/>
      </w:pPr>
      <w:bookmarkStart w:id="212" w:name="_Ref1772863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2"/>
      <w:r w:rsidR="00D31802">
        <w:rPr>
          <w:noProof/>
        </w:rPr>
        <w:t>1</w:t>
      </w:r>
      <w:r w:rsidRPr="007512D1">
        <w:t>.</w:t>
      </w:r>
      <w:r w:rsidR="00BB53B2" w:rsidRPr="00132090">
        <w:t xml:space="preserve">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5850C8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5509B3FA" w:rsidR="002508B1" w:rsidRPr="00132090" w:rsidRDefault="00C3094A" w:rsidP="005850C8">
      <w:pPr>
        <w:pStyle w:val="-"/>
      </w:pPr>
      <w:r>
        <w:t>от</w:t>
      </w:r>
      <w:r w:rsidR="006061E0">
        <w:t>кр</w:t>
      </w:r>
      <w:r>
        <w:t>ыть</w:t>
      </w:r>
      <w:r w:rsidR="006061E0">
        <w:t xml:space="preserve"> контекстное меню</w:t>
      </w:r>
      <w:r w:rsidR="00E32922">
        <w:t xml:space="preserve"> </w:t>
      </w:r>
      <w:r w:rsidR="00E52304">
        <w:t xml:space="preserve">нажатием правой кнопкой </w:t>
      </w:r>
      <w:r w:rsidR="00E32922">
        <w:t>мыши по</w:t>
      </w:r>
      <w:r w:rsidR="00E32922" w:rsidRPr="00132090">
        <w:t xml:space="preserve"> </w:t>
      </w:r>
      <w:r w:rsidR="002508B1" w:rsidRPr="00132090">
        <w:t xml:space="preserve">строке </w:t>
      </w:r>
      <w:r w:rsidR="00E32922"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19D8E6AE" w:rsidR="002508B1" w:rsidRDefault="002508B1" w:rsidP="005850C8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_Ref17728644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2</w:t>
      </w:r>
      <w:r w:rsidR="006C2E30" w:rsidRPr="00132090">
        <w:t>)</w:t>
      </w:r>
      <w:r w:rsidRPr="00132090">
        <w:t>;</w:t>
      </w:r>
    </w:p>
    <w:p w14:paraId="5E9357C7" w14:textId="208FF3F5" w:rsidR="00A37C5A" w:rsidRPr="00CF33ED" w:rsidRDefault="00C3094A" w:rsidP="00A37C5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4D8ED43F" wp14:editId="7B715158">
            <wp:extent cx="2285714" cy="248571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4FAC" w14:textId="41682DDA" w:rsidR="00A37C5A" w:rsidRPr="00C3094A" w:rsidRDefault="00A37C5A" w:rsidP="00A37C5A">
      <w:pPr>
        <w:pStyle w:val="a8"/>
        <w:rPr>
          <w:noProof/>
        </w:rPr>
      </w:pPr>
      <w:bookmarkStart w:id="213" w:name="_Ref17728644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3"/>
      <w:r w:rsidR="00D31802">
        <w:rPr>
          <w:noProof/>
        </w:rPr>
        <w:t>2</w:t>
      </w:r>
      <w:r w:rsidRPr="007512D1">
        <w:t>.</w:t>
      </w:r>
      <w:r w:rsidRPr="00132090">
        <w:t xml:space="preserve"> </w:t>
      </w:r>
      <w:r w:rsidR="00C3094A" w:rsidRPr="00BD3004">
        <w:t>Добав</w:t>
      </w:r>
      <w:r w:rsidR="00BD3004" w:rsidRPr="00BD3004">
        <w:t>ление в свод смет</w:t>
      </w:r>
    </w:p>
    <w:p w14:paraId="0341A5D8" w14:textId="77777777" w:rsidR="006C2E30" w:rsidRPr="00132090" w:rsidRDefault="002508B1" w:rsidP="005850C8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10B92F35" w:rsidR="002508B1" w:rsidRPr="00132090" w:rsidRDefault="002508B1" w:rsidP="005850C8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A37C5A">
        <w:fldChar w:fldCharType="begin"/>
      </w:r>
      <w:r w:rsidR="00A37C5A">
        <w:instrText xml:space="preserve"> REF _Ref17728661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3</w:t>
      </w:r>
      <w:r w:rsidR="006C2E30" w:rsidRPr="00132090">
        <w:t>).</w:t>
      </w:r>
    </w:p>
    <w:p w14:paraId="6D95EE42" w14:textId="6EFCB9A5" w:rsidR="006C2E30" w:rsidRPr="00132090" w:rsidRDefault="00C3094A" w:rsidP="00171985">
      <w:pPr>
        <w:pStyle w:val="aa"/>
      </w:pPr>
      <w:r>
        <w:rPr>
          <w:lang w:val="ru-RU" w:eastAsia="ru-RU"/>
        </w:rPr>
        <w:drawing>
          <wp:inline distT="0" distB="0" distL="0" distR="0" wp14:anchorId="706AED31" wp14:editId="511A738D">
            <wp:extent cx="5542857" cy="1600000"/>
            <wp:effectExtent l="0" t="0" r="127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6CD14A53" w:rsidR="002508B1" w:rsidRPr="00132090" w:rsidRDefault="008D3C88" w:rsidP="00171985">
      <w:pPr>
        <w:pStyle w:val="a8"/>
        <w:rPr>
          <w:noProof/>
          <w:lang w:eastAsia="ru-RU"/>
        </w:rPr>
      </w:pPr>
      <w:bookmarkStart w:id="214" w:name="_Ref1772866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4"/>
      <w:r w:rsidR="00D31802">
        <w:rPr>
          <w:noProof/>
        </w:rPr>
        <w:t>3</w:t>
      </w:r>
      <w:r w:rsidRPr="007512D1">
        <w:t>.</w:t>
      </w:r>
      <w:r w:rsidR="00C3094A">
        <w:t xml:space="preserve"> </w:t>
      </w:r>
      <w:r w:rsidR="00BD3004">
        <w:t>Сохранение версии свода смет</w:t>
      </w:r>
    </w:p>
    <w:p w14:paraId="3ADBF370" w14:textId="6493F74D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80B10">
        <w:t xml:space="preserve">при открытии документа </w:t>
      </w:r>
      <w:r w:rsidR="00C3094A">
        <w:t>«</w:t>
      </w:r>
      <w:r w:rsidR="00480B10">
        <w:t>Свод смет</w:t>
      </w:r>
      <w:r w:rsidR="00C3094A">
        <w:t>»</w:t>
      </w:r>
      <w:r w:rsidRPr="00132090">
        <w:t xml:space="preserve"> </w:t>
      </w:r>
      <w:r w:rsidR="006C2E30" w:rsidRPr="00132090">
        <w:t>(</w:t>
      </w:r>
      <w:r w:rsidR="00A37C5A">
        <w:fldChar w:fldCharType="begin"/>
      </w:r>
      <w:r w:rsidR="00A37C5A">
        <w:instrText xml:space="preserve"> REF _Ref17728667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4</w:t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53F39B9B" w:rsidR="006C2E30" w:rsidRPr="00132090" w:rsidRDefault="00B02A92" w:rsidP="00171985">
      <w:pPr>
        <w:pStyle w:val="aa"/>
      </w:pPr>
      <w:r>
        <w:rPr>
          <w:lang w:val="ru-RU" w:eastAsia="ru-RU"/>
        </w:rPr>
        <w:drawing>
          <wp:inline distT="0" distB="0" distL="0" distR="0" wp14:anchorId="43A56DF0" wp14:editId="391CF88B">
            <wp:extent cx="6120130" cy="149288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25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69A7" w14:textId="15A88508" w:rsidR="002B063F" w:rsidRDefault="008D3C88" w:rsidP="002B063F">
      <w:pPr>
        <w:pStyle w:val="a8"/>
      </w:pPr>
      <w:bookmarkStart w:id="215" w:name="_Ref1772866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15"/>
      <w:r w:rsidR="00D31802">
        <w:rPr>
          <w:noProof/>
        </w:rPr>
        <w:t>4</w:t>
      </w:r>
      <w:r w:rsidRPr="007512D1">
        <w:t>.</w:t>
      </w:r>
      <w:r w:rsidR="006C2E30" w:rsidRPr="00132090">
        <w:t xml:space="preserve"> </w:t>
      </w:r>
      <w:r w:rsidR="00480B10">
        <w:t>Ф</w:t>
      </w:r>
      <w:r w:rsidR="006C2E30" w:rsidRPr="00132090">
        <w:t>орма свода смет</w:t>
      </w:r>
    </w:p>
    <w:p w14:paraId="73C51640" w14:textId="77777777" w:rsidR="002B063F" w:rsidRDefault="002B063F" w:rsidP="002B063F">
      <w:pPr>
        <w:pStyle w:val="a0"/>
      </w:pPr>
      <w:r>
        <w:t xml:space="preserve">В документе «Свод смет» предусмотрена кнопка «История сборки» для детализации просмотра строки КБК в разрезе добавленных документов оснований, в которой сгруппированы суммы от ПБС/РБС. </w:t>
      </w:r>
    </w:p>
    <w:p w14:paraId="1C8E6257" w14:textId="77777777" w:rsidR="002B063F" w:rsidRDefault="002B063F" w:rsidP="002B063F">
      <w:pPr>
        <w:pStyle w:val="a0"/>
      </w:pPr>
    </w:p>
    <w:p w14:paraId="0B3E26B9" w14:textId="6AF38DA8" w:rsidR="002B063F" w:rsidRDefault="002B063F" w:rsidP="002B063F">
      <w:pPr>
        <w:pStyle w:val="a0"/>
      </w:pPr>
      <w:r>
        <w:lastRenderedPageBreak/>
        <w:t>Для отображения детализации строки КБК необходимо:</w:t>
      </w:r>
    </w:p>
    <w:p w14:paraId="508C103C" w14:textId="26207CDB" w:rsidR="002B063F" w:rsidRDefault="002B063F" w:rsidP="002B063F">
      <w:pPr>
        <w:pStyle w:val="-"/>
      </w:pPr>
      <w:r>
        <w:t>находясь внутри документа «Свод смет» выбрать строку КБК</w:t>
      </w:r>
      <w:r w:rsidRPr="00132090">
        <w:t>;</w:t>
      </w:r>
    </w:p>
    <w:p w14:paraId="4762977A" w14:textId="6B54390E" w:rsidR="002B063F" w:rsidRDefault="002B063F" w:rsidP="002B063F">
      <w:pPr>
        <w:pStyle w:val="-"/>
      </w:pPr>
      <w:r>
        <w:t>открыть контекстное меню нажатием правой кнопкой мыши;</w:t>
      </w:r>
    </w:p>
    <w:p w14:paraId="191DB5F0" w14:textId="27A20732" w:rsidR="002B063F" w:rsidRDefault="002B063F" w:rsidP="002B063F">
      <w:pPr>
        <w:pStyle w:val="-"/>
      </w:pPr>
      <w:r>
        <w:t xml:space="preserve">выбрать пункт </w:t>
      </w:r>
      <w:r w:rsidRPr="002B063F">
        <w:t>[</w:t>
      </w:r>
      <w:r w:rsidRPr="002B063F">
        <w:rPr>
          <w:i/>
        </w:rPr>
        <w:t>История сборки</w:t>
      </w:r>
      <w:r w:rsidRPr="002B063F">
        <w:t>]</w:t>
      </w:r>
      <w:r>
        <w:t xml:space="preserve">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D31802">
        <w:t>5</w:t>
      </w:r>
      <w:r w:rsidRPr="00132090">
        <w:t>);</w:t>
      </w:r>
    </w:p>
    <w:p w14:paraId="4DFD1C12" w14:textId="6E81A9E2" w:rsidR="000B5524" w:rsidRPr="00CF33ED" w:rsidRDefault="000B5524" w:rsidP="000B5524">
      <w:pPr>
        <w:pStyle w:val="aa"/>
      </w:pPr>
      <w:r>
        <w:rPr>
          <w:lang w:val="ru-RU" w:eastAsia="ru-RU"/>
        </w:rPr>
        <w:drawing>
          <wp:inline distT="0" distB="0" distL="0" distR="0" wp14:anchorId="7F5F324B" wp14:editId="5F962B82">
            <wp:extent cx="6120130" cy="204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AC2B" w14:textId="69E6D16F" w:rsidR="000B5524" w:rsidRPr="00C3094A" w:rsidRDefault="000B5524" w:rsidP="000B5524">
      <w:pPr>
        <w:pStyle w:val="a8"/>
        <w:rPr>
          <w:noProof/>
        </w:rPr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D31802">
        <w:rPr>
          <w:noProof/>
        </w:rPr>
        <w:t>5</w:t>
      </w:r>
      <w:r w:rsidRPr="007512D1">
        <w:t>.</w:t>
      </w:r>
      <w:r w:rsidRPr="00132090">
        <w:t xml:space="preserve"> </w:t>
      </w:r>
      <w:r>
        <w:t>История сборки</w:t>
      </w:r>
    </w:p>
    <w:p w14:paraId="44FB9753" w14:textId="55F41CAF" w:rsidR="000B5524" w:rsidRDefault="000B5524" w:rsidP="000B5524">
      <w:pPr>
        <w:pStyle w:val="a0"/>
      </w:pPr>
      <w:r>
        <w:t xml:space="preserve">Откроется окно «История сборки», в котором будет отображаться информация о документах, которые являются основанием сумм, загруженных в документ «Свод смет». </w:t>
      </w:r>
      <w:r w:rsidRPr="00132090">
        <w:t>(</w:t>
      </w:r>
      <w:r>
        <w:fldChar w:fldCharType="begin"/>
      </w:r>
      <w:r>
        <w:instrText xml:space="preserve"> REF _Ref17728644 \h </w:instrText>
      </w:r>
      <w:r>
        <w:fldChar w:fldCharType="separate"/>
      </w:r>
      <w:r w:rsidRPr="007512D1">
        <w:t xml:space="preserve">Рисунок </w:t>
      </w:r>
      <w:r>
        <w:rPr>
          <w:noProof/>
        </w:rPr>
        <w:t>9</w:t>
      </w:r>
      <w:r>
        <w:fldChar w:fldCharType="end"/>
      </w:r>
      <w:r w:rsidR="00D31802">
        <w:t>6</w:t>
      </w:r>
      <w:r>
        <w:t xml:space="preserve">) </w:t>
      </w:r>
    </w:p>
    <w:p w14:paraId="25EC35AF" w14:textId="70FAA1DF" w:rsidR="000B5524" w:rsidRDefault="000B5524" w:rsidP="000B5524">
      <w:pPr>
        <w:pStyle w:val="a0"/>
        <w:ind w:firstLine="0"/>
      </w:pPr>
      <w:r>
        <w:rPr>
          <w:noProof/>
          <w:lang w:eastAsia="ru-RU"/>
        </w:rPr>
        <w:drawing>
          <wp:inline distT="0" distB="0" distL="0" distR="0" wp14:anchorId="5A20E49E" wp14:editId="0223F318">
            <wp:extent cx="6120130" cy="13519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0AA4" w14:textId="5EC153D1" w:rsidR="002B063F" w:rsidRPr="002B063F" w:rsidRDefault="000B5524" w:rsidP="000B5524">
      <w:pPr>
        <w:pStyle w:val="a8"/>
      </w:pPr>
      <w:r w:rsidRPr="007512D1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 w:rsidR="00D31802">
        <w:rPr>
          <w:noProof/>
        </w:rPr>
        <w:t>6</w:t>
      </w:r>
      <w:r w:rsidRPr="007512D1">
        <w:t>.</w:t>
      </w:r>
      <w:r w:rsidRPr="00132090">
        <w:t xml:space="preserve"> </w:t>
      </w:r>
      <w:r>
        <w:t>Окно «История сборки»</w:t>
      </w:r>
    </w:p>
    <w:p w14:paraId="5CC1D8A2" w14:textId="5281213D" w:rsidR="004C5880" w:rsidRDefault="004C5880" w:rsidP="004C5880">
      <w:pPr>
        <w:pStyle w:val="1"/>
      </w:pPr>
      <w:bookmarkStart w:id="216" w:name="_Toc524455033"/>
      <w:bookmarkStart w:id="217" w:name="_Toc524455110"/>
      <w:bookmarkStart w:id="218" w:name="_Toc524455185"/>
      <w:bookmarkStart w:id="219" w:name="_Toc524455252"/>
      <w:bookmarkStart w:id="220" w:name="_Toc524455034"/>
      <w:bookmarkStart w:id="221" w:name="_Toc524455111"/>
      <w:bookmarkStart w:id="222" w:name="_Toc524455186"/>
      <w:bookmarkStart w:id="223" w:name="_Toc524455253"/>
      <w:bookmarkStart w:id="224" w:name="_Toc524455035"/>
      <w:bookmarkStart w:id="225" w:name="_Toc524455112"/>
      <w:bookmarkStart w:id="226" w:name="_Toc524455187"/>
      <w:bookmarkStart w:id="227" w:name="_Toc524455254"/>
      <w:bookmarkStart w:id="228" w:name="_Toc524455036"/>
      <w:bookmarkStart w:id="229" w:name="_Toc524455113"/>
      <w:bookmarkStart w:id="230" w:name="_Toc524455188"/>
      <w:bookmarkStart w:id="231" w:name="_Toc524455255"/>
      <w:bookmarkStart w:id="232" w:name="_Toc524455037"/>
      <w:bookmarkStart w:id="233" w:name="_Toc524455114"/>
      <w:bookmarkStart w:id="234" w:name="_Toc524455189"/>
      <w:bookmarkStart w:id="235" w:name="_Toc524455256"/>
      <w:bookmarkStart w:id="236" w:name="_Toc524455038"/>
      <w:bookmarkStart w:id="237" w:name="_Toc524455115"/>
      <w:bookmarkStart w:id="238" w:name="_Toc524455190"/>
      <w:bookmarkStart w:id="239" w:name="_Toc524455257"/>
      <w:bookmarkStart w:id="240" w:name="_Toc524455039"/>
      <w:bookmarkStart w:id="241" w:name="_Toc524455116"/>
      <w:bookmarkStart w:id="242" w:name="_Toc524455191"/>
      <w:bookmarkStart w:id="243" w:name="_Toc524455258"/>
      <w:bookmarkStart w:id="244" w:name="_Toc524455040"/>
      <w:bookmarkStart w:id="245" w:name="_Toc524455117"/>
      <w:bookmarkStart w:id="246" w:name="_Toc524455192"/>
      <w:bookmarkStart w:id="247" w:name="_Toc524455259"/>
      <w:bookmarkStart w:id="248" w:name="_Toc524455041"/>
      <w:bookmarkStart w:id="249" w:name="_Toc524455118"/>
      <w:bookmarkStart w:id="250" w:name="_Toc524455193"/>
      <w:bookmarkStart w:id="251" w:name="_Toc524455260"/>
      <w:bookmarkStart w:id="252" w:name="_Toc524455042"/>
      <w:bookmarkStart w:id="253" w:name="_Toc524455119"/>
      <w:bookmarkStart w:id="254" w:name="_Toc524455194"/>
      <w:bookmarkStart w:id="255" w:name="_Toc524455261"/>
      <w:bookmarkStart w:id="256" w:name="_Toc524455043"/>
      <w:bookmarkStart w:id="257" w:name="_Toc524455120"/>
      <w:bookmarkStart w:id="258" w:name="_Toc524455195"/>
      <w:bookmarkStart w:id="259" w:name="_Toc524455262"/>
      <w:bookmarkStart w:id="260" w:name="_Toc524455044"/>
      <w:bookmarkStart w:id="261" w:name="_Toc524455121"/>
      <w:bookmarkStart w:id="262" w:name="_Toc524455196"/>
      <w:bookmarkStart w:id="263" w:name="_Toc524455263"/>
      <w:bookmarkStart w:id="264" w:name="_Toc524455045"/>
      <w:bookmarkStart w:id="265" w:name="_Toc524455122"/>
      <w:bookmarkStart w:id="266" w:name="_Toc524455197"/>
      <w:bookmarkStart w:id="267" w:name="_Toc524455264"/>
      <w:bookmarkStart w:id="268" w:name="_Toc524455046"/>
      <w:bookmarkStart w:id="269" w:name="_Toc524455123"/>
      <w:bookmarkStart w:id="270" w:name="_Toc524455198"/>
      <w:bookmarkStart w:id="271" w:name="_Toc524455265"/>
      <w:bookmarkStart w:id="272" w:name="_Toc524455047"/>
      <w:bookmarkStart w:id="273" w:name="_Toc524455124"/>
      <w:bookmarkStart w:id="274" w:name="_Toc524455199"/>
      <w:bookmarkStart w:id="275" w:name="_Toc524455266"/>
      <w:bookmarkStart w:id="276" w:name="_Toc524455048"/>
      <w:bookmarkStart w:id="277" w:name="_Toc524455125"/>
      <w:bookmarkStart w:id="278" w:name="_Toc524455200"/>
      <w:bookmarkStart w:id="279" w:name="_Toc524455267"/>
      <w:bookmarkStart w:id="280" w:name="_Toc524455049"/>
      <w:bookmarkStart w:id="281" w:name="_Toc524455126"/>
      <w:bookmarkStart w:id="282" w:name="_Toc524455201"/>
      <w:bookmarkStart w:id="283" w:name="_Toc524455268"/>
      <w:bookmarkStart w:id="284" w:name="_Toc524455050"/>
      <w:bookmarkStart w:id="285" w:name="_Toc524455127"/>
      <w:bookmarkStart w:id="286" w:name="_Toc524455202"/>
      <w:bookmarkStart w:id="287" w:name="_Toc524455269"/>
      <w:bookmarkStart w:id="288" w:name="_Toc524455051"/>
      <w:bookmarkStart w:id="289" w:name="_Toc524455128"/>
      <w:bookmarkStart w:id="290" w:name="_Toc524455203"/>
      <w:bookmarkStart w:id="291" w:name="_Toc524455270"/>
      <w:bookmarkStart w:id="292" w:name="_Toc523834535"/>
      <w:bookmarkStart w:id="293" w:name="_Toc532572901"/>
      <w:bookmarkStart w:id="294" w:name="_Toc39133910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r w:rsidRPr="008E38A7">
        <w:lastRenderedPageBreak/>
        <w:t>Формирование обращений в техническую поддержку</w:t>
      </w:r>
      <w:bookmarkEnd w:id="292"/>
      <w:bookmarkEnd w:id="293"/>
      <w:bookmarkEnd w:id="294"/>
    </w:p>
    <w:p w14:paraId="6DDB4358" w14:textId="3FDF87DD" w:rsidR="008F4BC2" w:rsidRPr="006061E0" w:rsidRDefault="008F4BC2" w:rsidP="006061E0">
      <w:pPr>
        <w:pStyle w:val="a0"/>
        <w:rPr>
          <w:b/>
        </w:rPr>
      </w:pPr>
      <w:r w:rsidRPr="006061E0">
        <w:rPr>
          <w:b/>
        </w:rPr>
        <w:t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формированию и ведению бюджетных смет следует обращаться службу технической поддержки:</w:t>
      </w:r>
    </w:p>
    <w:p w14:paraId="73728A74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8 800 350-02-18</w:t>
      </w:r>
    </w:p>
    <w:p w14:paraId="0C368CAA" w14:textId="77777777" w:rsidR="008F4BC2" w:rsidRPr="006061E0" w:rsidRDefault="008F4BC2" w:rsidP="006061E0">
      <w:pPr>
        <w:pStyle w:val="a0"/>
        <w:jc w:val="center"/>
        <w:rPr>
          <w:b/>
        </w:rPr>
      </w:pPr>
      <w:r w:rsidRPr="006061E0">
        <w:rPr>
          <w:b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16C86DF2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</w:t>
      </w:r>
      <w:r w:rsidR="006061E0">
        <w:t>,</w:t>
      </w:r>
      <w:r>
        <w:t xml:space="preserve">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 w:rsidR="00A37C5A">
        <w:fldChar w:fldCharType="begin"/>
      </w:r>
      <w:r w:rsidR="00A37C5A">
        <w:instrText xml:space="preserve"> REF _Ref17728675 \h </w:instrText>
      </w:r>
      <w:r w:rsidR="00A37C5A">
        <w:fldChar w:fldCharType="separate"/>
      </w:r>
      <w:r w:rsidR="00965DCC" w:rsidRPr="007512D1">
        <w:t>Рисунок</w:t>
      </w:r>
      <w:r w:rsidR="00965DCC">
        <w:t> </w:t>
      </w:r>
      <w:r w:rsidR="00965DCC">
        <w:rPr>
          <w:noProof/>
        </w:rPr>
        <w:t>9</w:t>
      </w:r>
      <w:r w:rsidR="00A37C5A">
        <w:fldChar w:fldCharType="end"/>
      </w:r>
      <w:r w:rsidR="00D31802">
        <w:t>7</w:t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70D04DB4" w:rsidR="00E90D1B" w:rsidRDefault="008D3C88" w:rsidP="00E90D1B">
      <w:pPr>
        <w:pStyle w:val="a8"/>
      </w:pPr>
      <w:bookmarkStart w:id="295" w:name="_Ref17728675"/>
      <w:r w:rsidRPr="007512D1">
        <w:t>Рисунок</w:t>
      </w:r>
      <w:r w:rsidR="00A37C5A">
        <w:t> 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5"/>
      <w:r w:rsidR="00D31802">
        <w:rPr>
          <w:noProof/>
        </w:rPr>
        <w:t>7</w:t>
      </w:r>
      <w:r w:rsidRPr="007512D1">
        <w:t>.</w:t>
      </w:r>
      <w:r w:rsidR="00E90D1B">
        <w:t xml:space="preserve"> Переход в подраздел «Обращения в т</w:t>
      </w:r>
      <w:r w:rsidR="00E90D1B" w:rsidRPr="0038716F">
        <w:t>ехническ</w:t>
      </w:r>
      <w:r w:rsidR="00E90D1B">
        <w:t>ую поддержку»</w:t>
      </w:r>
    </w:p>
    <w:p w14:paraId="2EEFC9C0" w14:textId="408F7EFF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 w:rsidR="00A37C5A">
        <w:fldChar w:fldCharType="begin"/>
      </w:r>
      <w:r w:rsidR="00A37C5A">
        <w:instrText xml:space="preserve"> REF _Ref17728683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8</w:t>
      </w:r>
      <w:r>
        <w:t>).</w:t>
      </w:r>
    </w:p>
    <w:p w14:paraId="401B8438" w14:textId="711A117B" w:rsidR="00E90D1B" w:rsidRPr="00EF17EE" w:rsidRDefault="00ED4339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1D851C" wp14:editId="576746F3">
            <wp:extent cx="5972175" cy="17158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79739" cy="1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352607B3" w:rsidR="00E90D1B" w:rsidRDefault="008D3C88" w:rsidP="00E90D1B">
      <w:pPr>
        <w:pStyle w:val="a8"/>
      </w:pPr>
      <w:bookmarkStart w:id="296" w:name="_Ref17728683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6"/>
      <w:r w:rsidR="00D31802">
        <w:rPr>
          <w:noProof/>
        </w:rPr>
        <w:t>8</w:t>
      </w:r>
      <w:r w:rsidRPr="007512D1">
        <w:t>.</w:t>
      </w:r>
      <w:r w:rsidR="00E90D1B">
        <w:t xml:space="preserve"> </w:t>
      </w:r>
      <w:r w:rsidR="00605066">
        <w:t>Формирование обращения</w:t>
      </w:r>
    </w:p>
    <w:p w14:paraId="3CE291AB" w14:textId="60013588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 w:rsidR="00A37C5A">
        <w:fldChar w:fldCharType="begin"/>
      </w:r>
      <w:r w:rsidR="00A37C5A">
        <w:instrText xml:space="preserve"> REF _Ref17728691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9</w:t>
      </w:r>
      <w:r w:rsidR="00A37C5A">
        <w:fldChar w:fldCharType="end"/>
      </w:r>
      <w:r w:rsidR="00D31802">
        <w:t>9</w:t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35600A2A" w:rsidR="00E90D1B" w:rsidRDefault="008D3C88" w:rsidP="00E90D1B">
      <w:pPr>
        <w:pStyle w:val="a8"/>
      </w:pPr>
      <w:bookmarkStart w:id="297" w:name="_Ref17728691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9</w:t>
      </w:r>
      <w:r w:rsidR="001B4FCE">
        <w:rPr>
          <w:noProof/>
        </w:rPr>
        <w:fldChar w:fldCharType="end"/>
      </w:r>
      <w:bookmarkEnd w:id="297"/>
      <w:r w:rsidR="00D31802">
        <w:rPr>
          <w:noProof/>
        </w:rPr>
        <w:t>9</w:t>
      </w:r>
      <w:r w:rsidRPr="007512D1">
        <w:t>.</w:t>
      </w:r>
      <w:r w:rsidR="00E90D1B">
        <w:t xml:space="preserve"> Окно «Карточка обращения»</w:t>
      </w:r>
    </w:p>
    <w:p w14:paraId="7B29BB1A" w14:textId="4012B1AD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A37C5A">
        <w:fldChar w:fldCharType="begin"/>
      </w:r>
      <w:r w:rsidR="00A37C5A">
        <w:instrText xml:space="preserve"> REF _Ref17728700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100</w:t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BB80E77" wp14:editId="58A72095">
            <wp:extent cx="6120130" cy="2792095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6625DFA6" w:rsidR="00E90D1B" w:rsidRDefault="008D3C88" w:rsidP="00E90D1B">
      <w:pPr>
        <w:pStyle w:val="a8"/>
      </w:pPr>
      <w:bookmarkStart w:id="298" w:name="_Ref17728700"/>
      <w:r w:rsidRPr="007512D1">
        <w:t>Рисунок</w:t>
      </w:r>
      <w:bookmarkEnd w:id="298"/>
      <w:r w:rsidR="00D31802">
        <w:t xml:space="preserve"> 100</w:t>
      </w:r>
      <w:r w:rsidRPr="007512D1">
        <w:t>.</w:t>
      </w:r>
      <w:r w:rsidR="00E90D1B">
        <w:t xml:space="preserve"> </w:t>
      </w:r>
      <w:r w:rsidR="00BD3004">
        <w:t xml:space="preserve">Отправка заявки в техническую </w:t>
      </w:r>
      <w:proofErr w:type="spellStart"/>
      <w:r w:rsidR="00BD3004">
        <w:t>поодержку</w:t>
      </w:r>
      <w:proofErr w:type="spellEnd"/>
    </w:p>
    <w:p w14:paraId="2DB77365" w14:textId="6B798F99" w:rsidR="00E90D1B" w:rsidRDefault="00E90D1B" w:rsidP="00E90D1B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 w:rsidR="00A37C5A">
        <w:fldChar w:fldCharType="begin"/>
      </w:r>
      <w:r w:rsidR="00A37C5A">
        <w:instrText xml:space="preserve"> REF _Ref17728706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101</w:t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1E47D252" w:rsidR="00E90D1B" w:rsidRDefault="008D3C88" w:rsidP="00E90D1B">
      <w:pPr>
        <w:pStyle w:val="a8"/>
      </w:pPr>
      <w:bookmarkStart w:id="299" w:name="_Ref17728706"/>
      <w:r w:rsidRPr="007512D1">
        <w:t>Рисунок</w:t>
      </w:r>
      <w:bookmarkEnd w:id="299"/>
      <w:r w:rsidR="00D31802">
        <w:t xml:space="preserve"> 101</w:t>
      </w:r>
      <w:r w:rsidRPr="007512D1">
        <w:t>.</w:t>
      </w:r>
      <w:r w:rsidR="00E90D1B">
        <w:t xml:space="preserve"> Выделенная строка</w:t>
      </w:r>
    </w:p>
    <w:p w14:paraId="3F70FD1F" w14:textId="5D44E992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A37C5A">
        <w:fldChar w:fldCharType="begin"/>
      </w:r>
      <w:r w:rsidR="00A37C5A">
        <w:instrText xml:space="preserve"> REF _Ref17728711 \h </w:instrText>
      </w:r>
      <w:r w:rsidR="00A37C5A">
        <w:fldChar w:fldCharType="separate"/>
      </w:r>
      <w:r w:rsidR="00965DCC" w:rsidRPr="007512D1">
        <w:t xml:space="preserve">Рисунок </w:t>
      </w:r>
      <w:r w:rsidR="00A37C5A">
        <w:fldChar w:fldCharType="end"/>
      </w:r>
      <w:r w:rsidR="00D31802">
        <w:t>102</w:t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051DA230" w:rsidR="00E90D1B" w:rsidRDefault="00D31802" w:rsidP="00E90D1B">
      <w:pPr>
        <w:pStyle w:val="a8"/>
      </w:pPr>
      <w:bookmarkStart w:id="300" w:name="_Ref17728711"/>
      <w:r>
        <w:t>Рисунок</w:t>
      </w:r>
      <w:bookmarkEnd w:id="300"/>
      <w:r>
        <w:t xml:space="preserve"> 102</w:t>
      </w:r>
      <w:r w:rsidR="008D3C88" w:rsidRPr="007512D1">
        <w:t>.</w:t>
      </w:r>
      <w:r w:rsidR="00E90D1B" w:rsidRPr="00785BDC">
        <w:t xml:space="preserve"> </w:t>
      </w:r>
      <w:r w:rsidR="00E90D1B">
        <w:t>Нижняя область окна «Карточка обращения»</w:t>
      </w:r>
    </w:p>
    <w:p w14:paraId="2EE11187" w14:textId="281FE8AE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</w:t>
      </w:r>
      <w:r w:rsidR="006061E0">
        <w:t>,</w:t>
      </w:r>
      <w:r w:rsidRPr="006A34BC">
        <w:t xml:space="preserve"> либо нажать на кнопку </w:t>
      </w:r>
      <w:r w:rsidRPr="006A34BC">
        <w:lastRenderedPageBreak/>
        <w:t xml:space="preserve">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 w:rsidR="00A37C5A">
        <w:fldChar w:fldCharType="begin"/>
      </w:r>
      <w:r w:rsidR="00A37C5A">
        <w:instrText xml:space="preserve"> REF _Ref17728717 \h </w:instrText>
      </w:r>
      <w:r w:rsidR="00A37C5A">
        <w:fldChar w:fldCharType="separate"/>
      </w:r>
      <w:r w:rsidR="00965DCC" w:rsidRPr="007512D1">
        <w:t xml:space="preserve">Рисунок </w:t>
      </w:r>
      <w:r w:rsidR="00965DCC">
        <w:rPr>
          <w:noProof/>
        </w:rPr>
        <w:t>10</w:t>
      </w:r>
      <w:r w:rsidR="00A37C5A">
        <w:fldChar w:fldCharType="end"/>
      </w:r>
      <w:r w:rsidR="00D31802">
        <w:t>3</w:t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66A4C62B" w:rsidR="004C5880" w:rsidRPr="004C5880" w:rsidRDefault="008D3C88" w:rsidP="00885112">
      <w:pPr>
        <w:pStyle w:val="a8"/>
      </w:pPr>
      <w:bookmarkStart w:id="301" w:name="_Ref17728717"/>
      <w:r w:rsidRPr="007512D1">
        <w:t xml:space="preserve">Рисунок </w:t>
      </w:r>
      <w:r w:rsidR="001B4FCE">
        <w:rPr>
          <w:noProof/>
        </w:rPr>
        <w:fldChar w:fldCharType="begin"/>
      </w:r>
      <w:r w:rsidR="001B4FCE">
        <w:rPr>
          <w:noProof/>
        </w:rPr>
        <w:instrText xml:space="preserve"> SEQ Рисунок \* ARABIC </w:instrText>
      </w:r>
      <w:r w:rsidR="001B4FCE">
        <w:rPr>
          <w:noProof/>
        </w:rPr>
        <w:fldChar w:fldCharType="separate"/>
      </w:r>
      <w:r w:rsidR="00965DCC">
        <w:rPr>
          <w:noProof/>
        </w:rPr>
        <w:t>10</w:t>
      </w:r>
      <w:r w:rsidR="001B4FCE">
        <w:rPr>
          <w:noProof/>
        </w:rPr>
        <w:fldChar w:fldCharType="end"/>
      </w:r>
      <w:bookmarkEnd w:id="301"/>
      <w:r w:rsidR="00D31802">
        <w:rPr>
          <w:noProof/>
        </w:rPr>
        <w:t>3</w:t>
      </w:r>
      <w:r w:rsidRPr="007512D1">
        <w:t>.</w:t>
      </w:r>
      <w:r w:rsidR="00E90D1B">
        <w:t xml:space="preserve"> </w:t>
      </w:r>
      <w:r w:rsidR="00E90D1B"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1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962AD" w14:textId="77777777" w:rsidR="00701244" w:rsidRDefault="00701244" w:rsidP="00B8542D">
      <w:r>
        <w:separator/>
      </w:r>
    </w:p>
    <w:p w14:paraId="174B5D05" w14:textId="77777777" w:rsidR="00701244" w:rsidRDefault="00701244"/>
  </w:endnote>
  <w:endnote w:type="continuationSeparator" w:id="0">
    <w:p w14:paraId="3E3B226B" w14:textId="77777777" w:rsidR="00701244" w:rsidRDefault="00701244" w:rsidP="00B8542D">
      <w:r>
        <w:continuationSeparator/>
      </w:r>
    </w:p>
    <w:p w14:paraId="7DA44519" w14:textId="77777777" w:rsidR="00701244" w:rsidRDefault="007012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613C5" w14:textId="77777777" w:rsidR="00701244" w:rsidRDefault="00701244" w:rsidP="00B8542D">
      <w:r>
        <w:separator/>
      </w:r>
    </w:p>
    <w:p w14:paraId="25C15D1C" w14:textId="77777777" w:rsidR="00701244" w:rsidRDefault="00701244"/>
  </w:footnote>
  <w:footnote w:type="continuationSeparator" w:id="0">
    <w:p w14:paraId="4084B125" w14:textId="77777777" w:rsidR="00701244" w:rsidRDefault="00701244" w:rsidP="00B8542D">
      <w:r>
        <w:continuationSeparator/>
      </w:r>
    </w:p>
    <w:p w14:paraId="3D8C9CDA" w14:textId="77777777" w:rsidR="00701244" w:rsidRDefault="0070124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455531"/>
      <w:docPartObj>
        <w:docPartGallery w:val="Page Numbers (Top of Page)"/>
        <w:docPartUnique/>
      </w:docPartObj>
    </w:sdtPr>
    <w:sdtContent>
      <w:p w14:paraId="10BE1297" w14:textId="767E4021" w:rsidR="0045539A" w:rsidRDefault="0045539A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04BF">
          <w:t>21</w:t>
        </w:r>
        <w:r>
          <w:fldChar w:fldCharType="end"/>
        </w:r>
      </w:p>
    </w:sdtContent>
  </w:sdt>
  <w:p w14:paraId="299D768B" w14:textId="77777777" w:rsidR="0045539A" w:rsidRDefault="004553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7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multilevel"/>
    <w:tmpl w:val="B986FC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184C60F0"/>
    <w:multiLevelType w:val="singleLevel"/>
    <w:tmpl w:val="2D403D5E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31424F9"/>
    <w:multiLevelType w:val="hybridMultilevel"/>
    <w:tmpl w:val="80E4483C"/>
    <w:lvl w:ilvl="0" w:tplc="73B42F5C">
      <w:start w:val="1"/>
      <w:numFmt w:val="bullet"/>
      <w:lvlText w:val=""/>
      <w:lvlJc w:val="left"/>
      <w:pPr>
        <w:ind w:left="928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56509C3"/>
    <w:multiLevelType w:val="hybridMultilevel"/>
    <w:tmpl w:val="014AB5D0"/>
    <w:lvl w:ilvl="0" w:tplc="79E0F58E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8" w15:restartNumberingAfterBreak="0">
    <w:nsid w:val="651F1F07"/>
    <w:multiLevelType w:val="hybridMultilevel"/>
    <w:tmpl w:val="992CB020"/>
    <w:lvl w:ilvl="0" w:tplc="4A5AC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 w:numId="1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1B47"/>
    <w:rsid w:val="000030E3"/>
    <w:rsid w:val="000106CA"/>
    <w:rsid w:val="00010BA1"/>
    <w:rsid w:val="000200E3"/>
    <w:rsid w:val="0002140D"/>
    <w:rsid w:val="00021F65"/>
    <w:rsid w:val="00022747"/>
    <w:rsid w:val="0002492E"/>
    <w:rsid w:val="00026596"/>
    <w:rsid w:val="00026F4C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46323"/>
    <w:rsid w:val="00050123"/>
    <w:rsid w:val="00050EEE"/>
    <w:rsid w:val="0005350B"/>
    <w:rsid w:val="0005497D"/>
    <w:rsid w:val="00056EE1"/>
    <w:rsid w:val="0006034C"/>
    <w:rsid w:val="00060B5B"/>
    <w:rsid w:val="00060E99"/>
    <w:rsid w:val="00063CB3"/>
    <w:rsid w:val="00064CE0"/>
    <w:rsid w:val="000653AA"/>
    <w:rsid w:val="000672DA"/>
    <w:rsid w:val="00072B9C"/>
    <w:rsid w:val="00073771"/>
    <w:rsid w:val="00074810"/>
    <w:rsid w:val="00081904"/>
    <w:rsid w:val="000910BF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524"/>
    <w:rsid w:val="000B5AC6"/>
    <w:rsid w:val="000B7005"/>
    <w:rsid w:val="000B7FF7"/>
    <w:rsid w:val="000C302A"/>
    <w:rsid w:val="000D188D"/>
    <w:rsid w:val="000D204A"/>
    <w:rsid w:val="000D2500"/>
    <w:rsid w:val="000D2846"/>
    <w:rsid w:val="000D3152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41408"/>
    <w:rsid w:val="001469B4"/>
    <w:rsid w:val="0015293B"/>
    <w:rsid w:val="00153BB2"/>
    <w:rsid w:val="00154F00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330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4FCE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14FF"/>
    <w:rsid w:val="001F2A51"/>
    <w:rsid w:val="001F3B84"/>
    <w:rsid w:val="001F5AE7"/>
    <w:rsid w:val="002034BD"/>
    <w:rsid w:val="002047B0"/>
    <w:rsid w:val="0020677C"/>
    <w:rsid w:val="00206945"/>
    <w:rsid w:val="00210FD3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5F3E"/>
    <w:rsid w:val="00236D2D"/>
    <w:rsid w:val="00237DEB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582"/>
    <w:rsid w:val="0027082C"/>
    <w:rsid w:val="00270AB7"/>
    <w:rsid w:val="002712A5"/>
    <w:rsid w:val="002717B1"/>
    <w:rsid w:val="00283AF9"/>
    <w:rsid w:val="0028705C"/>
    <w:rsid w:val="002922BC"/>
    <w:rsid w:val="00294ED9"/>
    <w:rsid w:val="00295596"/>
    <w:rsid w:val="00296885"/>
    <w:rsid w:val="002A1986"/>
    <w:rsid w:val="002A28E1"/>
    <w:rsid w:val="002A38CB"/>
    <w:rsid w:val="002A3C60"/>
    <w:rsid w:val="002A450A"/>
    <w:rsid w:val="002B063F"/>
    <w:rsid w:val="002B44D0"/>
    <w:rsid w:val="002B690B"/>
    <w:rsid w:val="002C2392"/>
    <w:rsid w:val="002C2F49"/>
    <w:rsid w:val="002C5BA3"/>
    <w:rsid w:val="002C766F"/>
    <w:rsid w:val="002D32EC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3003FD"/>
    <w:rsid w:val="0030092B"/>
    <w:rsid w:val="00301FEB"/>
    <w:rsid w:val="00302BCE"/>
    <w:rsid w:val="00303A12"/>
    <w:rsid w:val="00313BFE"/>
    <w:rsid w:val="003166FF"/>
    <w:rsid w:val="003230A4"/>
    <w:rsid w:val="00323474"/>
    <w:rsid w:val="0032524E"/>
    <w:rsid w:val="0032669E"/>
    <w:rsid w:val="00331434"/>
    <w:rsid w:val="00331779"/>
    <w:rsid w:val="003340EE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601A"/>
    <w:rsid w:val="00357C24"/>
    <w:rsid w:val="00360D83"/>
    <w:rsid w:val="00363385"/>
    <w:rsid w:val="00363C75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7798B"/>
    <w:rsid w:val="0038098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975FD"/>
    <w:rsid w:val="003A04F2"/>
    <w:rsid w:val="003A0F25"/>
    <w:rsid w:val="003A261D"/>
    <w:rsid w:val="003A67C6"/>
    <w:rsid w:val="003A7419"/>
    <w:rsid w:val="003A7901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1C42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3F62AF"/>
    <w:rsid w:val="004004B4"/>
    <w:rsid w:val="0040149A"/>
    <w:rsid w:val="00402CE9"/>
    <w:rsid w:val="00402DF6"/>
    <w:rsid w:val="0040525C"/>
    <w:rsid w:val="0040571E"/>
    <w:rsid w:val="004059D0"/>
    <w:rsid w:val="00412735"/>
    <w:rsid w:val="0041682F"/>
    <w:rsid w:val="004171E6"/>
    <w:rsid w:val="00420F2D"/>
    <w:rsid w:val="0042134E"/>
    <w:rsid w:val="00421F9D"/>
    <w:rsid w:val="00422BA4"/>
    <w:rsid w:val="00425312"/>
    <w:rsid w:val="0043023C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539A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6F6F"/>
    <w:rsid w:val="0047753A"/>
    <w:rsid w:val="0047775A"/>
    <w:rsid w:val="00477C4F"/>
    <w:rsid w:val="00480B10"/>
    <w:rsid w:val="00484F5A"/>
    <w:rsid w:val="0049151D"/>
    <w:rsid w:val="00495C50"/>
    <w:rsid w:val="00496704"/>
    <w:rsid w:val="0049751D"/>
    <w:rsid w:val="004A48C1"/>
    <w:rsid w:val="004B63D9"/>
    <w:rsid w:val="004C1169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E78E2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3678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22AF"/>
    <w:rsid w:val="00533965"/>
    <w:rsid w:val="005351A5"/>
    <w:rsid w:val="00535F5E"/>
    <w:rsid w:val="0054430D"/>
    <w:rsid w:val="00547227"/>
    <w:rsid w:val="0054777E"/>
    <w:rsid w:val="0055190A"/>
    <w:rsid w:val="00551964"/>
    <w:rsid w:val="005519A3"/>
    <w:rsid w:val="005529F8"/>
    <w:rsid w:val="0056073F"/>
    <w:rsid w:val="00561156"/>
    <w:rsid w:val="005635A5"/>
    <w:rsid w:val="00563883"/>
    <w:rsid w:val="00563A72"/>
    <w:rsid w:val="005709D1"/>
    <w:rsid w:val="00571199"/>
    <w:rsid w:val="00572C4C"/>
    <w:rsid w:val="00572CDD"/>
    <w:rsid w:val="00574875"/>
    <w:rsid w:val="005749CC"/>
    <w:rsid w:val="0057601E"/>
    <w:rsid w:val="0057748E"/>
    <w:rsid w:val="00582A31"/>
    <w:rsid w:val="00583826"/>
    <w:rsid w:val="00584141"/>
    <w:rsid w:val="005846C6"/>
    <w:rsid w:val="00584871"/>
    <w:rsid w:val="005850C8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8EC"/>
    <w:rsid w:val="005C3D12"/>
    <w:rsid w:val="005C645D"/>
    <w:rsid w:val="005C6B2E"/>
    <w:rsid w:val="005D07C7"/>
    <w:rsid w:val="005D3CB6"/>
    <w:rsid w:val="005D541F"/>
    <w:rsid w:val="005E000E"/>
    <w:rsid w:val="005E06FE"/>
    <w:rsid w:val="005E09B4"/>
    <w:rsid w:val="005E1888"/>
    <w:rsid w:val="005E3F8A"/>
    <w:rsid w:val="005E4A69"/>
    <w:rsid w:val="005E5199"/>
    <w:rsid w:val="005E5E54"/>
    <w:rsid w:val="005F0907"/>
    <w:rsid w:val="005F2298"/>
    <w:rsid w:val="005F25A7"/>
    <w:rsid w:val="005F30AA"/>
    <w:rsid w:val="005F63DF"/>
    <w:rsid w:val="005F6FA3"/>
    <w:rsid w:val="005F7BE9"/>
    <w:rsid w:val="005F7EAA"/>
    <w:rsid w:val="00600988"/>
    <w:rsid w:val="00600C17"/>
    <w:rsid w:val="0060207F"/>
    <w:rsid w:val="006025F0"/>
    <w:rsid w:val="006046A6"/>
    <w:rsid w:val="00604D30"/>
    <w:rsid w:val="00605064"/>
    <w:rsid w:val="00605066"/>
    <w:rsid w:val="006061E0"/>
    <w:rsid w:val="00607352"/>
    <w:rsid w:val="00607A69"/>
    <w:rsid w:val="00607CC5"/>
    <w:rsid w:val="00610D8A"/>
    <w:rsid w:val="00614A05"/>
    <w:rsid w:val="00614E1C"/>
    <w:rsid w:val="00616929"/>
    <w:rsid w:val="006211C2"/>
    <w:rsid w:val="00622AAC"/>
    <w:rsid w:val="00624C24"/>
    <w:rsid w:val="00630184"/>
    <w:rsid w:val="006309F8"/>
    <w:rsid w:val="00630F36"/>
    <w:rsid w:val="00631202"/>
    <w:rsid w:val="00631E5C"/>
    <w:rsid w:val="0063384A"/>
    <w:rsid w:val="00634985"/>
    <w:rsid w:val="00640B01"/>
    <w:rsid w:val="00645D11"/>
    <w:rsid w:val="00646C33"/>
    <w:rsid w:val="0064783F"/>
    <w:rsid w:val="00652E72"/>
    <w:rsid w:val="0065304E"/>
    <w:rsid w:val="00655032"/>
    <w:rsid w:val="0065739C"/>
    <w:rsid w:val="0065787E"/>
    <w:rsid w:val="0066440B"/>
    <w:rsid w:val="00673397"/>
    <w:rsid w:val="006755F2"/>
    <w:rsid w:val="00680B9B"/>
    <w:rsid w:val="00681A75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59D2"/>
    <w:rsid w:val="006A7CC1"/>
    <w:rsid w:val="006B0FD9"/>
    <w:rsid w:val="006B10A9"/>
    <w:rsid w:val="006B578D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2360"/>
    <w:rsid w:val="006D35A1"/>
    <w:rsid w:val="006D3D0E"/>
    <w:rsid w:val="006D5B81"/>
    <w:rsid w:val="006D64AF"/>
    <w:rsid w:val="006D65EA"/>
    <w:rsid w:val="006D78C1"/>
    <w:rsid w:val="006E44A4"/>
    <w:rsid w:val="006E6EB5"/>
    <w:rsid w:val="006F1678"/>
    <w:rsid w:val="006F3971"/>
    <w:rsid w:val="00701244"/>
    <w:rsid w:val="00701C06"/>
    <w:rsid w:val="00702EBD"/>
    <w:rsid w:val="007045B1"/>
    <w:rsid w:val="00705A22"/>
    <w:rsid w:val="007106AB"/>
    <w:rsid w:val="007226BD"/>
    <w:rsid w:val="00722B5A"/>
    <w:rsid w:val="00726836"/>
    <w:rsid w:val="00727D92"/>
    <w:rsid w:val="00731574"/>
    <w:rsid w:val="00731C40"/>
    <w:rsid w:val="00734FA8"/>
    <w:rsid w:val="00735C90"/>
    <w:rsid w:val="00736BBF"/>
    <w:rsid w:val="00737186"/>
    <w:rsid w:val="00745F12"/>
    <w:rsid w:val="00746FCA"/>
    <w:rsid w:val="007476AE"/>
    <w:rsid w:val="007512D1"/>
    <w:rsid w:val="0075162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0E8B"/>
    <w:rsid w:val="007A344A"/>
    <w:rsid w:val="007B1FA6"/>
    <w:rsid w:val="007B2214"/>
    <w:rsid w:val="007B38EE"/>
    <w:rsid w:val="007B48A1"/>
    <w:rsid w:val="007B5F35"/>
    <w:rsid w:val="007B71EB"/>
    <w:rsid w:val="007B76B0"/>
    <w:rsid w:val="007C0AB6"/>
    <w:rsid w:val="007C0EA3"/>
    <w:rsid w:val="007C1F5D"/>
    <w:rsid w:val="007C25FC"/>
    <w:rsid w:val="007C70C2"/>
    <w:rsid w:val="007D0F94"/>
    <w:rsid w:val="007D1A90"/>
    <w:rsid w:val="007D25C4"/>
    <w:rsid w:val="007D5A39"/>
    <w:rsid w:val="007D7E6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7F7B38"/>
    <w:rsid w:val="00804299"/>
    <w:rsid w:val="00811C0C"/>
    <w:rsid w:val="0081293C"/>
    <w:rsid w:val="008156FC"/>
    <w:rsid w:val="0081688E"/>
    <w:rsid w:val="0082085D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6A2D"/>
    <w:rsid w:val="00847F28"/>
    <w:rsid w:val="00851A09"/>
    <w:rsid w:val="00851F1E"/>
    <w:rsid w:val="00852544"/>
    <w:rsid w:val="00852FFA"/>
    <w:rsid w:val="00853B00"/>
    <w:rsid w:val="00855266"/>
    <w:rsid w:val="00857080"/>
    <w:rsid w:val="008673EC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47E2"/>
    <w:rsid w:val="008956AD"/>
    <w:rsid w:val="008956B7"/>
    <w:rsid w:val="0089583E"/>
    <w:rsid w:val="00895F53"/>
    <w:rsid w:val="0089620F"/>
    <w:rsid w:val="00896D78"/>
    <w:rsid w:val="008B0F59"/>
    <w:rsid w:val="008B2C2B"/>
    <w:rsid w:val="008B3766"/>
    <w:rsid w:val="008B734B"/>
    <w:rsid w:val="008C0903"/>
    <w:rsid w:val="008C09F8"/>
    <w:rsid w:val="008C1AC3"/>
    <w:rsid w:val="008C3F61"/>
    <w:rsid w:val="008C4A79"/>
    <w:rsid w:val="008D0559"/>
    <w:rsid w:val="008D1E8A"/>
    <w:rsid w:val="008D301C"/>
    <w:rsid w:val="008D38CC"/>
    <w:rsid w:val="008D3C88"/>
    <w:rsid w:val="008D56C6"/>
    <w:rsid w:val="008D5D73"/>
    <w:rsid w:val="008D607E"/>
    <w:rsid w:val="008D60F6"/>
    <w:rsid w:val="008E0D13"/>
    <w:rsid w:val="008E2727"/>
    <w:rsid w:val="008E5008"/>
    <w:rsid w:val="008E604F"/>
    <w:rsid w:val="008F1667"/>
    <w:rsid w:val="008F1C29"/>
    <w:rsid w:val="008F4BC2"/>
    <w:rsid w:val="009011F2"/>
    <w:rsid w:val="00903674"/>
    <w:rsid w:val="00904097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4EB6"/>
    <w:rsid w:val="00935ED6"/>
    <w:rsid w:val="0093759A"/>
    <w:rsid w:val="00944EBA"/>
    <w:rsid w:val="00945019"/>
    <w:rsid w:val="009467AE"/>
    <w:rsid w:val="00951D49"/>
    <w:rsid w:val="00954CA9"/>
    <w:rsid w:val="009563BC"/>
    <w:rsid w:val="00957C07"/>
    <w:rsid w:val="00961734"/>
    <w:rsid w:val="00962B65"/>
    <w:rsid w:val="00965DCC"/>
    <w:rsid w:val="00966977"/>
    <w:rsid w:val="00971496"/>
    <w:rsid w:val="009717A6"/>
    <w:rsid w:val="009772C9"/>
    <w:rsid w:val="0098223F"/>
    <w:rsid w:val="00983AC6"/>
    <w:rsid w:val="0098749A"/>
    <w:rsid w:val="009910BA"/>
    <w:rsid w:val="00991A52"/>
    <w:rsid w:val="009920BF"/>
    <w:rsid w:val="00992BD3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CCE"/>
    <w:rsid w:val="009B1F23"/>
    <w:rsid w:val="009B2AFB"/>
    <w:rsid w:val="009B4C68"/>
    <w:rsid w:val="009B57A4"/>
    <w:rsid w:val="009C04F8"/>
    <w:rsid w:val="009C306B"/>
    <w:rsid w:val="009C5AB2"/>
    <w:rsid w:val="009C5C7E"/>
    <w:rsid w:val="009C798E"/>
    <w:rsid w:val="009D022F"/>
    <w:rsid w:val="009D3FB0"/>
    <w:rsid w:val="009D63D0"/>
    <w:rsid w:val="009D7002"/>
    <w:rsid w:val="009D758C"/>
    <w:rsid w:val="009E06AD"/>
    <w:rsid w:val="009E166E"/>
    <w:rsid w:val="009F05BE"/>
    <w:rsid w:val="009F1D84"/>
    <w:rsid w:val="009F2A5B"/>
    <w:rsid w:val="009F7FC8"/>
    <w:rsid w:val="00A02FF1"/>
    <w:rsid w:val="00A04BD7"/>
    <w:rsid w:val="00A04CB5"/>
    <w:rsid w:val="00A05818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302A"/>
    <w:rsid w:val="00A347D9"/>
    <w:rsid w:val="00A358DA"/>
    <w:rsid w:val="00A3763B"/>
    <w:rsid w:val="00A37C5A"/>
    <w:rsid w:val="00A40433"/>
    <w:rsid w:val="00A40820"/>
    <w:rsid w:val="00A453C9"/>
    <w:rsid w:val="00A45DA0"/>
    <w:rsid w:val="00A51EC4"/>
    <w:rsid w:val="00A52BAC"/>
    <w:rsid w:val="00A52F30"/>
    <w:rsid w:val="00A532DE"/>
    <w:rsid w:val="00A54B42"/>
    <w:rsid w:val="00A57AA3"/>
    <w:rsid w:val="00A604BF"/>
    <w:rsid w:val="00A642E4"/>
    <w:rsid w:val="00A64BBB"/>
    <w:rsid w:val="00A64C82"/>
    <w:rsid w:val="00A65138"/>
    <w:rsid w:val="00A71EF0"/>
    <w:rsid w:val="00A72D06"/>
    <w:rsid w:val="00A731A9"/>
    <w:rsid w:val="00A74F3D"/>
    <w:rsid w:val="00A81F92"/>
    <w:rsid w:val="00A8610E"/>
    <w:rsid w:val="00A867AD"/>
    <w:rsid w:val="00A924C7"/>
    <w:rsid w:val="00A925B1"/>
    <w:rsid w:val="00A95D8D"/>
    <w:rsid w:val="00A96F07"/>
    <w:rsid w:val="00A97D59"/>
    <w:rsid w:val="00A97FE3"/>
    <w:rsid w:val="00AA2AFA"/>
    <w:rsid w:val="00AA37AD"/>
    <w:rsid w:val="00AA3FE2"/>
    <w:rsid w:val="00AB13DB"/>
    <w:rsid w:val="00AB16F3"/>
    <w:rsid w:val="00AB1CE6"/>
    <w:rsid w:val="00AB39C4"/>
    <w:rsid w:val="00AB3BCB"/>
    <w:rsid w:val="00AB4E05"/>
    <w:rsid w:val="00AB5B34"/>
    <w:rsid w:val="00AB7C32"/>
    <w:rsid w:val="00AB7F9B"/>
    <w:rsid w:val="00AC12BE"/>
    <w:rsid w:val="00AC2184"/>
    <w:rsid w:val="00AC3C28"/>
    <w:rsid w:val="00AC41B7"/>
    <w:rsid w:val="00AC51E2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2A92"/>
    <w:rsid w:val="00B056BB"/>
    <w:rsid w:val="00B138BD"/>
    <w:rsid w:val="00B13DB6"/>
    <w:rsid w:val="00B15D7A"/>
    <w:rsid w:val="00B20ED2"/>
    <w:rsid w:val="00B2123C"/>
    <w:rsid w:val="00B27F8D"/>
    <w:rsid w:val="00B318C2"/>
    <w:rsid w:val="00B31B07"/>
    <w:rsid w:val="00B321AD"/>
    <w:rsid w:val="00B33576"/>
    <w:rsid w:val="00B357CB"/>
    <w:rsid w:val="00B35866"/>
    <w:rsid w:val="00B35926"/>
    <w:rsid w:val="00B36AE2"/>
    <w:rsid w:val="00B37E0A"/>
    <w:rsid w:val="00B37F19"/>
    <w:rsid w:val="00B408DC"/>
    <w:rsid w:val="00B42EE3"/>
    <w:rsid w:val="00B4303E"/>
    <w:rsid w:val="00B43DBA"/>
    <w:rsid w:val="00B4477C"/>
    <w:rsid w:val="00B45522"/>
    <w:rsid w:val="00B516D2"/>
    <w:rsid w:val="00B539E0"/>
    <w:rsid w:val="00B54075"/>
    <w:rsid w:val="00B54509"/>
    <w:rsid w:val="00B55051"/>
    <w:rsid w:val="00B56E5D"/>
    <w:rsid w:val="00B57473"/>
    <w:rsid w:val="00B628FC"/>
    <w:rsid w:val="00B63264"/>
    <w:rsid w:val="00B6360B"/>
    <w:rsid w:val="00B64B6C"/>
    <w:rsid w:val="00B64EB3"/>
    <w:rsid w:val="00B65AFD"/>
    <w:rsid w:val="00B66334"/>
    <w:rsid w:val="00B66489"/>
    <w:rsid w:val="00B726C9"/>
    <w:rsid w:val="00B73797"/>
    <w:rsid w:val="00B73F6B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3D25"/>
    <w:rsid w:val="00BB4D8E"/>
    <w:rsid w:val="00BB4EF8"/>
    <w:rsid w:val="00BB53B2"/>
    <w:rsid w:val="00BB5C10"/>
    <w:rsid w:val="00BC06E9"/>
    <w:rsid w:val="00BC111F"/>
    <w:rsid w:val="00BC2340"/>
    <w:rsid w:val="00BC32DF"/>
    <w:rsid w:val="00BC3B37"/>
    <w:rsid w:val="00BD185E"/>
    <w:rsid w:val="00BD2BC5"/>
    <w:rsid w:val="00BD3004"/>
    <w:rsid w:val="00BD4E44"/>
    <w:rsid w:val="00BD4EBA"/>
    <w:rsid w:val="00BD54E9"/>
    <w:rsid w:val="00BD6177"/>
    <w:rsid w:val="00BD6D5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5D1D"/>
    <w:rsid w:val="00C161AC"/>
    <w:rsid w:val="00C204F3"/>
    <w:rsid w:val="00C21204"/>
    <w:rsid w:val="00C216D0"/>
    <w:rsid w:val="00C228FE"/>
    <w:rsid w:val="00C241DB"/>
    <w:rsid w:val="00C24E2A"/>
    <w:rsid w:val="00C2538F"/>
    <w:rsid w:val="00C3094A"/>
    <w:rsid w:val="00C31F32"/>
    <w:rsid w:val="00C345AB"/>
    <w:rsid w:val="00C34E67"/>
    <w:rsid w:val="00C351CB"/>
    <w:rsid w:val="00C421D3"/>
    <w:rsid w:val="00C446B0"/>
    <w:rsid w:val="00C468B5"/>
    <w:rsid w:val="00C47776"/>
    <w:rsid w:val="00C53624"/>
    <w:rsid w:val="00C577ED"/>
    <w:rsid w:val="00C57C32"/>
    <w:rsid w:val="00C600D5"/>
    <w:rsid w:val="00C60AFB"/>
    <w:rsid w:val="00C610C9"/>
    <w:rsid w:val="00C62EC9"/>
    <w:rsid w:val="00C641CA"/>
    <w:rsid w:val="00C664B0"/>
    <w:rsid w:val="00C70615"/>
    <w:rsid w:val="00C72C70"/>
    <w:rsid w:val="00C734AC"/>
    <w:rsid w:val="00C73528"/>
    <w:rsid w:val="00C735E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0D50"/>
    <w:rsid w:val="00CA26B8"/>
    <w:rsid w:val="00CA3278"/>
    <w:rsid w:val="00CA42EF"/>
    <w:rsid w:val="00CA5459"/>
    <w:rsid w:val="00CA66ED"/>
    <w:rsid w:val="00CB076F"/>
    <w:rsid w:val="00CB1BCA"/>
    <w:rsid w:val="00CB3F2B"/>
    <w:rsid w:val="00CB493D"/>
    <w:rsid w:val="00CB5CE7"/>
    <w:rsid w:val="00CB637A"/>
    <w:rsid w:val="00CB63BF"/>
    <w:rsid w:val="00CB718D"/>
    <w:rsid w:val="00CB75F5"/>
    <w:rsid w:val="00CC0B20"/>
    <w:rsid w:val="00CC196D"/>
    <w:rsid w:val="00CC2423"/>
    <w:rsid w:val="00CC3D89"/>
    <w:rsid w:val="00CC3DC8"/>
    <w:rsid w:val="00CC7FF8"/>
    <w:rsid w:val="00CD064C"/>
    <w:rsid w:val="00CD318C"/>
    <w:rsid w:val="00CD4B38"/>
    <w:rsid w:val="00CD6901"/>
    <w:rsid w:val="00CD72E8"/>
    <w:rsid w:val="00CE509C"/>
    <w:rsid w:val="00CE5D80"/>
    <w:rsid w:val="00CF021A"/>
    <w:rsid w:val="00CF0D39"/>
    <w:rsid w:val="00CF22EF"/>
    <w:rsid w:val="00CF33ED"/>
    <w:rsid w:val="00CF38B9"/>
    <w:rsid w:val="00CF4947"/>
    <w:rsid w:val="00CF5521"/>
    <w:rsid w:val="00D01492"/>
    <w:rsid w:val="00D02820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802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0F6C"/>
    <w:rsid w:val="00D839E4"/>
    <w:rsid w:val="00D8597C"/>
    <w:rsid w:val="00D870AD"/>
    <w:rsid w:val="00D905DD"/>
    <w:rsid w:val="00D95DDA"/>
    <w:rsid w:val="00D97659"/>
    <w:rsid w:val="00DA4BC1"/>
    <w:rsid w:val="00DA6BA6"/>
    <w:rsid w:val="00DA7633"/>
    <w:rsid w:val="00DB0A96"/>
    <w:rsid w:val="00DB1027"/>
    <w:rsid w:val="00DB131D"/>
    <w:rsid w:val="00DB2760"/>
    <w:rsid w:val="00DB3639"/>
    <w:rsid w:val="00DB4B02"/>
    <w:rsid w:val="00DB609A"/>
    <w:rsid w:val="00DB61E2"/>
    <w:rsid w:val="00DB6FF3"/>
    <w:rsid w:val="00DB73CF"/>
    <w:rsid w:val="00DB7D19"/>
    <w:rsid w:val="00DD3EFC"/>
    <w:rsid w:val="00DD4EB3"/>
    <w:rsid w:val="00DE010F"/>
    <w:rsid w:val="00DE1CC3"/>
    <w:rsid w:val="00DE2A48"/>
    <w:rsid w:val="00DE2C10"/>
    <w:rsid w:val="00DE3497"/>
    <w:rsid w:val="00DE4E91"/>
    <w:rsid w:val="00DE7AFC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1363A"/>
    <w:rsid w:val="00E155AF"/>
    <w:rsid w:val="00E16139"/>
    <w:rsid w:val="00E21D96"/>
    <w:rsid w:val="00E2454D"/>
    <w:rsid w:val="00E27BEE"/>
    <w:rsid w:val="00E31033"/>
    <w:rsid w:val="00E3208C"/>
    <w:rsid w:val="00E32922"/>
    <w:rsid w:val="00E35B53"/>
    <w:rsid w:val="00E401EF"/>
    <w:rsid w:val="00E40E95"/>
    <w:rsid w:val="00E40F6A"/>
    <w:rsid w:val="00E43D6A"/>
    <w:rsid w:val="00E4582F"/>
    <w:rsid w:val="00E52304"/>
    <w:rsid w:val="00E546DB"/>
    <w:rsid w:val="00E5507C"/>
    <w:rsid w:val="00E5510F"/>
    <w:rsid w:val="00E55AAE"/>
    <w:rsid w:val="00E55C79"/>
    <w:rsid w:val="00E570C4"/>
    <w:rsid w:val="00E57377"/>
    <w:rsid w:val="00E61CD0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1FCC"/>
    <w:rsid w:val="00E93ED9"/>
    <w:rsid w:val="00E93F0B"/>
    <w:rsid w:val="00E97B8A"/>
    <w:rsid w:val="00EA05D7"/>
    <w:rsid w:val="00EA3A99"/>
    <w:rsid w:val="00EA3AD8"/>
    <w:rsid w:val="00EA3DD1"/>
    <w:rsid w:val="00EA402A"/>
    <w:rsid w:val="00EA5760"/>
    <w:rsid w:val="00EB0635"/>
    <w:rsid w:val="00EB0A51"/>
    <w:rsid w:val="00EB44C8"/>
    <w:rsid w:val="00EB4945"/>
    <w:rsid w:val="00EB6E14"/>
    <w:rsid w:val="00EC3EBF"/>
    <w:rsid w:val="00EC44E4"/>
    <w:rsid w:val="00EC75E7"/>
    <w:rsid w:val="00ED2364"/>
    <w:rsid w:val="00ED3BA4"/>
    <w:rsid w:val="00ED4339"/>
    <w:rsid w:val="00ED4A09"/>
    <w:rsid w:val="00ED5315"/>
    <w:rsid w:val="00ED5ECC"/>
    <w:rsid w:val="00EE0868"/>
    <w:rsid w:val="00EE10D2"/>
    <w:rsid w:val="00EE534D"/>
    <w:rsid w:val="00EE535E"/>
    <w:rsid w:val="00EE62E8"/>
    <w:rsid w:val="00EE7BE4"/>
    <w:rsid w:val="00EF0845"/>
    <w:rsid w:val="00EF0E89"/>
    <w:rsid w:val="00EF1BCC"/>
    <w:rsid w:val="00EF280C"/>
    <w:rsid w:val="00EF3091"/>
    <w:rsid w:val="00EF4D37"/>
    <w:rsid w:val="00EF63BB"/>
    <w:rsid w:val="00F00736"/>
    <w:rsid w:val="00F04804"/>
    <w:rsid w:val="00F04E57"/>
    <w:rsid w:val="00F06627"/>
    <w:rsid w:val="00F06924"/>
    <w:rsid w:val="00F10F28"/>
    <w:rsid w:val="00F13AFE"/>
    <w:rsid w:val="00F15140"/>
    <w:rsid w:val="00F15752"/>
    <w:rsid w:val="00F24A47"/>
    <w:rsid w:val="00F25306"/>
    <w:rsid w:val="00F30176"/>
    <w:rsid w:val="00F301EE"/>
    <w:rsid w:val="00F30D91"/>
    <w:rsid w:val="00F3679A"/>
    <w:rsid w:val="00F402CB"/>
    <w:rsid w:val="00F41474"/>
    <w:rsid w:val="00F4271D"/>
    <w:rsid w:val="00F437E5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A6C28"/>
    <w:rsid w:val="00FB0A09"/>
    <w:rsid w:val="00FB2132"/>
    <w:rsid w:val="00FB3B70"/>
    <w:rsid w:val="00FB73FA"/>
    <w:rsid w:val="00FC4E03"/>
    <w:rsid w:val="00FC5CBE"/>
    <w:rsid w:val="00FC753E"/>
    <w:rsid w:val="00FD35E2"/>
    <w:rsid w:val="00FD498C"/>
    <w:rsid w:val="00FD7618"/>
    <w:rsid w:val="00FE233E"/>
    <w:rsid w:val="00FE46BD"/>
    <w:rsid w:val="00FE5C20"/>
    <w:rsid w:val="00FF18A1"/>
    <w:rsid w:val="00FF1BC0"/>
    <w:rsid w:val="00FF2CE5"/>
    <w:rsid w:val="00FF2F1B"/>
    <w:rsid w:val="00FF3020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qFormat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qFormat/>
    <w:rsid w:val="005850C8"/>
    <w:pPr>
      <w:numPr>
        <w:numId w:val="9"/>
      </w:numPr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5850C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21">
    <w:name w:val="toc 2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paragraph" w:styleId="31">
    <w:name w:val="toc 3"/>
    <w:basedOn w:val="a"/>
    <w:next w:val="a"/>
    <w:autoRedefine/>
    <w:uiPriority w:val="39"/>
    <w:rsid w:val="00DE2A48"/>
    <w:pPr>
      <w:tabs>
        <w:tab w:val="right" w:leader="dot" w:pos="9923"/>
      </w:tabs>
      <w:spacing w:line="360" w:lineRule="auto"/>
      <w:ind w:right="284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-0">
    <w:name w:val="Список- Знак"/>
    <w:rsid w:val="00904097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32">
    <w:name w:val="Текст пункта Знак3"/>
    <w:rsid w:val="00904097"/>
    <w:rPr>
      <w:rFonts w:ascii="Times New Roman" w:eastAsia="Times New Roman" w:hAnsi="Times New Roman" w:cs="Times New Roman"/>
      <w:spacing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header" Target="header1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811E70-DD5A-4709-BCA9-0C609D8AD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</TotalTime>
  <Pages>69</Pages>
  <Words>8068</Words>
  <Characters>45990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Shipalov Vasiliy</cp:lastModifiedBy>
  <cp:revision>3</cp:revision>
  <dcterms:created xsi:type="dcterms:W3CDTF">2020-04-30T07:10:00Z</dcterms:created>
  <dcterms:modified xsi:type="dcterms:W3CDTF">2020-04-30T07:11:00Z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