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878" w:type="pct"/>
        <w:tblLook w:val="04A0" w:firstRow="1" w:lastRow="0" w:firstColumn="1" w:lastColumn="0" w:noHBand="0" w:noVBand="1"/>
      </w:tblPr>
      <w:tblGrid>
        <w:gridCol w:w="4042"/>
        <w:gridCol w:w="893"/>
        <w:gridCol w:w="4955"/>
      </w:tblGrid>
      <w:tr w:rsidR="00BC52AB" w:rsidRPr="00BC52AB" w14:paraId="527B2447" w14:textId="77777777" w:rsidTr="00E961B4">
        <w:trPr>
          <w:trHeight w:val="1319"/>
        </w:trPr>
        <w:tc>
          <w:tcPr>
            <w:tcW w:w="4042" w:type="dxa"/>
            <w:shd w:val="clear" w:color="auto" w:fill="auto"/>
          </w:tcPr>
          <w:p w14:paraId="1BB1B2E6" w14:textId="4D2952DA" w:rsidR="006C68C2" w:rsidRPr="00BC52AB" w:rsidRDefault="006C68C2" w:rsidP="00E10FB1">
            <w:pPr>
              <w:pStyle w:val="a4"/>
            </w:pPr>
          </w:p>
        </w:tc>
        <w:tc>
          <w:tcPr>
            <w:tcW w:w="893" w:type="dxa"/>
            <w:shd w:val="clear" w:color="auto" w:fill="auto"/>
          </w:tcPr>
          <w:p w14:paraId="0B28F1BB" w14:textId="77777777" w:rsidR="006C68C2" w:rsidRPr="00BC52AB" w:rsidRDefault="006C68C2" w:rsidP="00E10FB1">
            <w:pPr>
              <w:pStyle w:val="a5"/>
              <w:jc w:val="center"/>
            </w:pPr>
          </w:p>
        </w:tc>
        <w:tc>
          <w:tcPr>
            <w:tcW w:w="4954" w:type="dxa"/>
            <w:shd w:val="clear" w:color="auto" w:fill="auto"/>
          </w:tcPr>
          <w:p w14:paraId="3CCE540C" w14:textId="77777777" w:rsidR="006C68C2" w:rsidRPr="00BC52AB" w:rsidRDefault="006C68C2" w:rsidP="006C68C2">
            <w:pPr>
              <w:pStyle w:val="a5"/>
              <w:jc w:val="center"/>
            </w:pPr>
          </w:p>
        </w:tc>
      </w:tr>
      <w:tr w:rsidR="00BC52AB" w:rsidRPr="00BC52AB" w14:paraId="2119D143" w14:textId="77777777" w:rsidTr="00E961B4">
        <w:trPr>
          <w:trHeight w:val="522"/>
        </w:trPr>
        <w:tc>
          <w:tcPr>
            <w:tcW w:w="4042" w:type="dxa"/>
            <w:shd w:val="clear" w:color="auto" w:fill="auto"/>
          </w:tcPr>
          <w:p w14:paraId="592BA26A" w14:textId="77777777" w:rsidR="006C68C2" w:rsidRPr="00BC52AB" w:rsidRDefault="006C68C2" w:rsidP="00E10FB1">
            <w:pPr>
              <w:pStyle w:val="a6"/>
              <w:jc w:val="left"/>
            </w:pPr>
          </w:p>
        </w:tc>
        <w:tc>
          <w:tcPr>
            <w:tcW w:w="893" w:type="dxa"/>
            <w:shd w:val="clear" w:color="auto" w:fill="auto"/>
          </w:tcPr>
          <w:p w14:paraId="7A02A88D" w14:textId="77777777" w:rsidR="006C68C2" w:rsidRPr="00BC52AB" w:rsidRDefault="006C68C2" w:rsidP="00E10FB1">
            <w:pPr>
              <w:pStyle w:val="a6"/>
              <w:jc w:val="left"/>
            </w:pPr>
          </w:p>
        </w:tc>
        <w:tc>
          <w:tcPr>
            <w:tcW w:w="4954" w:type="dxa"/>
            <w:shd w:val="clear" w:color="auto" w:fill="auto"/>
          </w:tcPr>
          <w:p w14:paraId="53092694" w14:textId="77777777" w:rsidR="006C68C2" w:rsidRPr="00BC52AB" w:rsidRDefault="006C68C2" w:rsidP="00E10FB1">
            <w:pPr>
              <w:pStyle w:val="a6"/>
              <w:jc w:val="left"/>
            </w:pPr>
          </w:p>
        </w:tc>
      </w:tr>
      <w:tr w:rsidR="00BC52AB" w:rsidRPr="00BC52AB" w14:paraId="13CF23B6" w14:textId="77777777" w:rsidTr="00E961B4">
        <w:trPr>
          <w:trHeight w:val="508"/>
        </w:trPr>
        <w:tc>
          <w:tcPr>
            <w:tcW w:w="4042" w:type="dxa"/>
            <w:shd w:val="clear" w:color="auto" w:fill="auto"/>
          </w:tcPr>
          <w:p w14:paraId="767DB47A" w14:textId="77777777" w:rsidR="006C68C2" w:rsidRPr="00BC52AB" w:rsidRDefault="006C68C2" w:rsidP="00E10FB1">
            <w:pPr>
              <w:pStyle w:val="a6"/>
              <w:jc w:val="left"/>
            </w:pPr>
          </w:p>
        </w:tc>
        <w:tc>
          <w:tcPr>
            <w:tcW w:w="893" w:type="dxa"/>
            <w:shd w:val="clear" w:color="auto" w:fill="auto"/>
          </w:tcPr>
          <w:p w14:paraId="4F81B4EA" w14:textId="77777777" w:rsidR="006C68C2" w:rsidRPr="00BC52AB" w:rsidRDefault="006C68C2" w:rsidP="00E10FB1">
            <w:pPr>
              <w:pStyle w:val="a6"/>
              <w:jc w:val="left"/>
            </w:pPr>
          </w:p>
        </w:tc>
        <w:tc>
          <w:tcPr>
            <w:tcW w:w="4954" w:type="dxa"/>
            <w:shd w:val="clear" w:color="auto" w:fill="auto"/>
          </w:tcPr>
          <w:p w14:paraId="3E0653F1" w14:textId="77777777" w:rsidR="006C68C2" w:rsidRPr="00BC52AB" w:rsidRDefault="006C68C2" w:rsidP="00E10FB1">
            <w:pPr>
              <w:pStyle w:val="a6"/>
              <w:jc w:val="left"/>
            </w:pPr>
          </w:p>
        </w:tc>
      </w:tr>
      <w:tr w:rsidR="00BC52AB" w:rsidRPr="00BC52AB" w14:paraId="56C2158A" w14:textId="77777777" w:rsidTr="00E961B4">
        <w:trPr>
          <w:trHeight w:val="522"/>
        </w:trPr>
        <w:tc>
          <w:tcPr>
            <w:tcW w:w="4042" w:type="dxa"/>
            <w:shd w:val="clear" w:color="auto" w:fill="auto"/>
          </w:tcPr>
          <w:p w14:paraId="0C99CAD2" w14:textId="77777777" w:rsidR="006C68C2" w:rsidRPr="00BC52AB" w:rsidRDefault="006C68C2" w:rsidP="00E10FB1">
            <w:pPr>
              <w:pStyle w:val="a6"/>
              <w:jc w:val="left"/>
            </w:pPr>
          </w:p>
        </w:tc>
        <w:tc>
          <w:tcPr>
            <w:tcW w:w="893" w:type="dxa"/>
            <w:shd w:val="clear" w:color="auto" w:fill="auto"/>
          </w:tcPr>
          <w:p w14:paraId="03069BA1" w14:textId="77777777" w:rsidR="006C68C2" w:rsidRPr="00BC52AB" w:rsidRDefault="006C68C2" w:rsidP="00E10FB1">
            <w:pPr>
              <w:pStyle w:val="a6"/>
              <w:jc w:val="left"/>
            </w:pPr>
          </w:p>
        </w:tc>
        <w:tc>
          <w:tcPr>
            <w:tcW w:w="4954" w:type="dxa"/>
            <w:shd w:val="clear" w:color="auto" w:fill="auto"/>
          </w:tcPr>
          <w:p w14:paraId="2F8D31F3" w14:textId="77777777" w:rsidR="006C68C2" w:rsidRPr="00BC52AB" w:rsidRDefault="006C68C2" w:rsidP="00E10FB1">
            <w:pPr>
              <w:pStyle w:val="a6"/>
              <w:jc w:val="left"/>
            </w:pPr>
          </w:p>
        </w:tc>
      </w:tr>
      <w:tr w:rsidR="00BC52AB" w:rsidRPr="00BC52AB" w14:paraId="03E60347" w14:textId="77777777" w:rsidTr="00E961B4">
        <w:trPr>
          <w:trHeight w:val="717"/>
        </w:trPr>
        <w:tc>
          <w:tcPr>
            <w:tcW w:w="9889" w:type="dxa"/>
            <w:gridSpan w:val="3"/>
            <w:shd w:val="clear" w:color="auto" w:fill="auto"/>
          </w:tcPr>
          <w:p w14:paraId="6EC12CF1" w14:textId="77777777" w:rsidR="006C68C2" w:rsidRPr="00BC52AB" w:rsidRDefault="006C68C2" w:rsidP="00E10FB1"/>
        </w:tc>
      </w:tr>
      <w:tr w:rsidR="00BC52AB" w:rsidRPr="00BC52AB" w14:paraId="08000B16" w14:textId="77777777" w:rsidTr="00E961B4">
        <w:trPr>
          <w:trHeight w:val="373"/>
        </w:trPr>
        <w:tc>
          <w:tcPr>
            <w:tcW w:w="9889" w:type="dxa"/>
            <w:gridSpan w:val="3"/>
            <w:shd w:val="clear" w:color="auto" w:fill="auto"/>
          </w:tcPr>
          <w:p w14:paraId="2A1879A9" w14:textId="77777777" w:rsidR="006C68C2" w:rsidRPr="00BC52AB" w:rsidRDefault="006C68C2" w:rsidP="00E10FB1">
            <w:pPr>
              <w:pStyle w:val="a7"/>
            </w:pPr>
          </w:p>
        </w:tc>
      </w:tr>
      <w:tr w:rsidR="00BC52AB" w:rsidRPr="00BC52AB" w14:paraId="52FBE9C4" w14:textId="77777777" w:rsidTr="00E961B4">
        <w:trPr>
          <w:trHeight w:val="131"/>
        </w:trPr>
        <w:tc>
          <w:tcPr>
            <w:tcW w:w="9889" w:type="dxa"/>
            <w:gridSpan w:val="3"/>
            <w:shd w:val="clear" w:color="auto" w:fill="auto"/>
          </w:tcPr>
          <w:p w14:paraId="04B5F16F" w14:textId="2CC7E3A1" w:rsidR="006C68C2" w:rsidRPr="00E44458" w:rsidRDefault="006C68C2" w:rsidP="00C610BC">
            <w:pPr>
              <w:pStyle w:val="a8"/>
            </w:pPr>
            <w:r w:rsidRPr="00E44458">
              <w:rPr>
                <w:b/>
              </w:rPr>
              <w:t>РУКОВОДСТВО</w:t>
            </w:r>
            <w:r w:rsidR="002465B0" w:rsidRPr="00E44458">
              <w:rPr>
                <w:b/>
              </w:rPr>
              <w:t xml:space="preserve"> </w:t>
            </w:r>
            <w:r w:rsidRPr="00E44458">
              <w:rPr>
                <w:b/>
              </w:rPr>
              <w:t>ПОЛЬЗОВАТЕЛЯ</w:t>
            </w:r>
            <w:r w:rsidRPr="00E44458">
              <w:rPr>
                <w:b/>
              </w:rPr>
              <w:br/>
              <w:t xml:space="preserve">ПО ФОРМИРОВАНИЮ </w:t>
            </w:r>
            <w:r w:rsidR="00E44458">
              <w:rPr>
                <w:b/>
              </w:rPr>
              <w:t>ЛИМИТОВ БЮ</w:t>
            </w:r>
            <w:r w:rsidR="00F80273">
              <w:rPr>
                <w:b/>
              </w:rPr>
              <w:t>Д</w:t>
            </w:r>
            <w:r w:rsidR="00E44458">
              <w:rPr>
                <w:b/>
              </w:rPr>
              <w:t xml:space="preserve">ЖЕТНЫХ ОБЯЗАТЕЛЬСТВ ПО ДОПОЛНИТЕЛЬНОМУ </w:t>
            </w:r>
            <w:r w:rsidR="00C610BC">
              <w:rPr>
                <w:b/>
              </w:rPr>
              <w:t>ФИНАНСИРОВАНИЮ</w:t>
            </w:r>
            <w:r w:rsidR="00C610BC">
              <w:rPr>
                <w:b/>
              </w:rPr>
              <w:br/>
            </w:r>
            <w:r w:rsidRPr="00E44458">
              <w:rPr>
                <w:b/>
              </w:rPr>
              <w:t xml:space="preserve">В ГОСУДАРСТВЕННОЙ ИНТЕГРИРОВАННОЙ ИНФОРМАЦИОННОЙ СИСТЕМЕ УПРАВЛЕНИЯ ОБЩЕСТВЕННЫМИ ФИНАНСАМИ «ЭЛЕКТРОННЫЙ БЮДЖЕТ» ДЛЯ ГЛАВНЫХ РАСПОРЯДИТЕЛЕЙ СРЕДСТВ ФЕДЕРАЛЬНОГО БЮДЖЕТА </w:t>
            </w:r>
          </w:p>
        </w:tc>
      </w:tr>
      <w:tr w:rsidR="00BC52AB" w:rsidRPr="00BC52AB" w14:paraId="63C8DD12" w14:textId="77777777" w:rsidTr="00E961B4">
        <w:trPr>
          <w:trHeight w:val="2103"/>
        </w:trPr>
        <w:tc>
          <w:tcPr>
            <w:tcW w:w="9889" w:type="dxa"/>
            <w:gridSpan w:val="3"/>
            <w:shd w:val="clear" w:color="auto" w:fill="auto"/>
          </w:tcPr>
          <w:p w14:paraId="2543F81F" w14:textId="77777777" w:rsidR="006C68C2" w:rsidRPr="00BC52AB" w:rsidRDefault="006C68C2" w:rsidP="00E10FB1">
            <w:pPr>
              <w:pStyle w:val="a8"/>
            </w:pPr>
          </w:p>
          <w:p w14:paraId="3B9270AA" w14:textId="77777777" w:rsidR="006C68C2" w:rsidRPr="00BC52AB" w:rsidRDefault="006C68C2" w:rsidP="00E10FB1">
            <w:pPr>
              <w:pStyle w:val="a8"/>
            </w:pPr>
          </w:p>
          <w:p w14:paraId="7BF8F475" w14:textId="77777777" w:rsidR="006C68C2" w:rsidRPr="00BC52AB" w:rsidRDefault="006C68C2" w:rsidP="00E10FB1">
            <w:pPr>
              <w:pStyle w:val="a8"/>
            </w:pPr>
          </w:p>
          <w:p w14:paraId="18C73061" w14:textId="77777777" w:rsidR="006C68C2" w:rsidRPr="00BC52AB" w:rsidRDefault="006C68C2" w:rsidP="00E10FB1">
            <w:pPr>
              <w:pStyle w:val="a8"/>
            </w:pPr>
          </w:p>
          <w:p w14:paraId="2C97C717" w14:textId="77777777" w:rsidR="006C68C2" w:rsidRPr="00BC52AB" w:rsidRDefault="006C68C2" w:rsidP="00E10FB1">
            <w:pPr>
              <w:pStyle w:val="a8"/>
            </w:pPr>
          </w:p>
          <w:p w14:paraId="55BD8CA1" w14:textId="77777777" w:rsidR="006C68C2" w:rsidRPr="00BC52AB" w:rsidRDefault="006C68C2" w:rsidP="00E10FB1">
            <w:pPr>
              <w:pStyle w:val="a8"/>
            </w:pPr>
          </w:p>
        </w:tc>
      </w:tr>
      <w:tr w:rsidR="00BC52AB" w:rsidRPr="00BC52AB" w14:paraId="70F395FF" w14:textId="77777777" w:rsidTr="00E961B4">
        <w:trPr>
          <w:trHeight w:val="2100"/>
        </w:trPr>
        <w:tc>
          <w:tcPr>
            <w:tcW w:w="4042" w:type="dxa"/>
            <w:shd w:val="clear" w:color="auto" w:fill="auto"/>
          </w:tcPr>
          <w:p w14:paraId="2BD5DA8D" w14:textId="77777777" w:rsidR="006C68C2" w:rsidRPr="00BC52AB" w:rsidRDefault="006C68C2" w:rsidP="00E10FB1"/>
          <w:p w14:paraId="462E12FD" w14:textId="77777777" w:rsidR="006C68C2" w:rsidRPr="00BC52AB" w:rsidRDefault="006C68C2" w:rsidP="00E10FB1"/>
          <w:p w14:paraId="709B3D7D" w14:textId="77777777" w:rsidR="006C68C2" w:rsidRPr="00BC52AB" w:rsidRDefault="006C68C2" w:rsidP="00E10FB1"/>
          <w:p w14:paraId="0E92CC7D" w14:textId="77777777" w:rsidR="006C68C2" w:rsidRPr="00BC52AB" w:rsidRDefault="006C68C2" w:rsidP="00E10FB1"/>
          <w:p w14:paraId="30BB966D" w14:textId="77777777" w:rsidR="006C68C2" w:rsidRPr="00BC52AB" w:rsidRDefault="006C68C2" w:rsidP="00E10FB1"/>
          <w:p w14:paraId="2786A439" w14:textId="77777777" w:rsidR="006C68C2" w:rsidRPr="00BC52AB" w:rsidRDefault="006C68C2" w:rsidP="00E10FB1"/>
        </w:tc>
        <w:tc>
          <w:tcPr>
            <w:tcW w:w="893" w:type="dxa"/>
            <w:shd w:val="clear" w:color="auto" w:fill="auto"/>
          </w:tcPr>
          <w:p w14:paraId="7356E343" w14:textId="77777777" w:rsidR="006C68C2" w:rsidRPr="00BC52AB" w:rsidRDefault="006C68C2" w:rsidP="00E10FB1"/>
        </w:tc>
        <w:tc>
          <w:tcPr>
            <w:tcW w:w="4954" w:type="dxa"/>
            <w:shd w:val="clear" w:color="auto" w:fill="auto"/>
          </w:tcPr>
          <w:p w14:paraId="67598942" w14:textId="77777777" w:rsidR="006C68C2" w:rsidRPr="00BC52AB" w:rsidRDefault="006C68C2" w:rsidP="00E10FB1">
            <w:pPr>
              <w:pStyle w:val="a6"/>
              <w:jc w:val="left"/>
            </w:pPr>
          </w:p>
        </w:tc>
      </w:tr>
      <w:tr w:rsidR="00BC52AB" w:rsidRPr="00BC52AB" w14:paraId="41F37422" w14:textId="77777777" w:rsidTr="00E961B4">
        <w:trPr>
          <w:trHeight w:val="531"/>
        </w:trPr>
        <w:tc>
          <w:tcPr>
            <w:tcW w:w="9889" w:type="dxa"/>
            <w:gridSpan w:val="3"/>
            <w:shd w:val="clear" w:color="auto" w:fill="auto"/>
          </w:tcPr>
          <w:p w14:paraId="4BCE3C7D" w14:textId="77777777" w:rsidR="006C68C2" w:rsidRPr="00BC52AB" w:rsidRDefault="006C68C2" w:rsidP="00E10FB1">
            <w:pPr>
              <w:pStyle w:val="a9"/>
              <w:jc w:val="left"/>
              <w:rPr>
                <w:b/>
                <w:bCs/>
                <w:sz w:val="27"/>
                <w:szCs w:val="27"/>
              </w:rPr>
            </w:pPr>
          </w:p>
        </w:tc>
      </w:tr>
      <w:tr w:rsidR="006C68C2" w:rsidRPr="00BC52AB" w14:paraId="28C86493" w14:textId="77777777" w:rsidTr="00E961B4">
        <w:trPr>
          <w:trHeight w:val="87"/>
        </w:trPr>
        <w:tc>
          <w:tcPr>
            <w:tcW w:w="9889" w:type="dxa"/>
            <w:gridSpan w:val="3"/>
            <w:shd w:val="clear" w:color="auto" w:fill="auto"/>
          </w:tcPr>
          <w:p w14:paraId="12C55B7E" w14:textId="77777777" w:rsidR="006C68C2" w:rsidRDefault="006C68C2" w:rsidP="00E10FB1">
            <w:pPr>
              <w:pStyle w:val="aa"/>
            </w:pPr>
          </w:p>
          <w:p w14:paraId="3853B542" w14:textId="77777777" w:rsidR="00763890" w:rsidRDefault="00763890" w:rsidP="00E10FB1">
            <w:pPr>
              <w:pStyle w:val="aa"/>
            </w:pPr>
          </w:p>
          <w:p w14:paraId="33BB0555" w14:textId="77777777" w:rsidR="00763890" w:rsidRPr="00BC52AB" w:rsidRDefault="00763890" w:rsidP="00E10FB1">
            <w:pPr>
              <w:pStyle w:val="aa"/>
            </w:pPr>
          </w:p>
        </w:tc>
      </w:tr>
    </w:tbl>
    <w:p w14:paraId="2AC714F3" w14:textId="72E5C226" w:rsidR="006C68C2" w:rsidRPr="008441E4" w:rsidRDefault="00A54FC6" w:rsidP="00EA169F">
      <w:pPr>
        <w:jc w:val="center"/>
        <w:rPr>
          <w:lang w:val="en-US"/>
        </w:rPr>
      </w:pPr>
      <w:r w:rsidRPr="002E74E8">
        <w:t>201</w:t>
      </w:r>
      <w:r w:rsidR="00EC5D02">
        <w:t>9</w:t>
      </w:r>
      <w:r w:rsidR="00EA169F" w:rsidRPr="002E74E8">
        <w:t>.0</w:t>
      </w:r>
      <w:r w:rsidR="0088459F">
        <w:t>1</w:t>
      </w:r>
    </w:p>
    <w:p w14:paraId="327B74F0" w14:textId="77777777" w:rsidR="006C68C2" w:rsidRPr="00BC52AB" w:rsidRDefault="006C68C2">
      <w:pPr>
        <w:spacing w:after="160" w:line="259" w:lineRule="auto"/>
      </w:pPr>
      <w:r w:rsidRPr="00BC52AB">
        <w:br w:type="page"/>
      </w:r>
    </w:p>
    <w:p w14:paraId="4541D9AD" w14:textId="77777777" w:rsidR="006C68C2" w:rsidRPr="00BC52AB" w:rsidRDefault="006C68C2" w:rsidP="006C68C2">
      <w:pPr>
        <w:pStyle w:val="ad"/>
      </w:pPr>
      <w:r w:rsidRPr="00BC52AB">
        <w:lastRenderedPageBreak/>
        <w:t>содержание</w:t>
      </w:r>
    </w:p>
    <w:p w14:paraId="52DF9781" w14:textId="77777777" w:rsidR="00055181" w:rsidRDefault="00055181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>
        <w:rPr>
          <w:rStyle w:val="ac"/>
          <w:caps/>
          <w:color w:val="000000" w:themeColor="text1"/>
          <w:szCs w:val="22"/>
        </w:rPr>
        <w:fldChar w:fldCharType="begin"/>
      </w:r>
      <w:r>
        <w:rPr>
          <w:rStyle w:val="ac"/>
          <w:caps/>
          <w:color w:val="000000" w:themeColor="text1"/>
          <w:szCs w:val="22"/>
        </w:rPr>
        <w:instrText xml:space="preserve"> TOC \o "1-6" \h \z \u </w:instrText>
      </w:r>
      <w:r>
        <w:rPr>
          <w:rStyle w:val="ac"/>
          <w:caps/>
          <w:color w:val="000000" w:themeColor="text1"/>
          <w:szCs w:val="22"/>
        </w:rPr>
        <w:fldChar w:fldCharType="separate"/>
      </w:r>
      <w:hyperlink w:anchor="_Toc1464366" w:history="1">
        <w:r w:rsidRPr="0086391D">
          <w:rPr>
            <w:rStyle w:val="ab"/>
          </w:rPr>
          <w:t>1 Запуск Системы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_Toc1464366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66C42101" w14:textId="77777777" w:rsidR="00055181" w:rsidRDefault="00055181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1464367" w:history="1">
        <w:r w:rsidRPr="0086391D">
          <w:rPr>
            <w:rStyle w:val="ab"/>
          </w:rPr>
          <w:t>2 Распределение главным распорядителем бюджетных средств лимитов бюджетных обязательств по дополнительному бюджетному финансированию за счет прогноза поступлений доходов, полученных от приносящей доход деятельности в результате осуществления собственной производственной деятельности казенными учреждениями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_Toc1464367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0D3307D8" w14:textId="77777777" w:rsidR="00055181" w:rsidRDefault="0005518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368" w:history="1">
        <w:r w:rsidRPr="0086391D">
          <w:rPr>
            <w:rStyle w:val="ab"/>
            <w:noProof/>
          </w:rPr>
          <w:t>2.1 Распределение лимитов бюджетных обязательств по дополнительному финансированию за счет прогнозирования доходов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9C0B332" w14:textId="77777777" w:rsidR="00055181" w:rsidRDefault="00055181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1464369" w:history="1">
        <w:r w:rsidRPr="0086391D">
          <w:rPr>
            <w:rStyle w:val="ab"/>
          </w:rPr>
          <w:t>3 Распределение главным распорядителем бюджетных средств показателей лимитов бюджетных обязательств по дополнительному финансированию по структурным подразделениям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_Toc1464369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70A77B2C" w14:textId="77777777" w:rsidR="00055181" w:rsidRDefault="0005518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370" w:history="1">
        <w:r w:rsidRPr="0086391D">
          <w:rPr>
            <w:rStyle w:val="ab"/>
            <w:noProof/>
          </w:rPr>
          <w:t>3.1 Распределение лимитов бюджетных обязательств по дополнительному финансированию по структурным подразделениям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42D4A7B" w14:textId="77777777" w:rsidR="00055181" w:rsidRDefault="00055181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371" w:history="1">
        <w:r w:rsidRPr="0086391D">
          <w:rPr>
            <w:rStyle w:val="ab"/>
            <w:noProof/>
          </w:rPr>
          <w:t>3.1.1 Добавление лимитов бюджетных обязательств по дополнительному финансированию по структурным подразделениям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88F487F" w14:textId="77777777" w:rsidR="00055181" w:rsidRDefault="00055181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372" w:history="1">
        <w:r w:rsidRPr="0086391D">
          <w:rPr>
            <w:rStyle w:val="ab"/>
            <w:noProof/>
          </w:rPr>
          <w:t>3.1.2 Формирование условий для финансового обеспечения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6BDCF49E" w14:textId="77777777" w:rsidR="00055181" w:rsidRDefault="00055181">
      <w:pPr>
        <w:pStyle w:val="4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373" w:history="1">
        <w:r w:rsidRPr="0086391D">
          <w:rPr>
            <w:rStyle w:val="ab"/>
            <w:noProof/>
          </w:rPr>
          <w:t>3.1.2.1 Указание условий для обеспечения финансирования по отдельным решениям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6A1525A" w14:textId="77777777" w:rsidR="00055181" w:rsidRDefault="00055181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1464374" w:history="1">
        <w:r w:rsidRPr="0086391D">
          <w:rPr>
            <w:rStyle w:val="ab"/>
          </w:rPr>
          <w:t>4 Формирование и утверждение документа «Справка о распределении БА и ЛБО по СП (ф.0501152)» в подразделе «Документы ГРБС»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_Toc1464374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45E11166" w14:textId="77777777" w:rsidR="00055181" w:rsidRDefault="0005518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375" w:history="1">
        <w:r w:rsidRPr="0086391D">
          <w:rPr>
            <w:rStyle w:val="ab"/>
            <w:noProof/>
          </w:rPr>
          <w:t>4.1 Формирование документа «Справка о распределении БА и ЛБО по СП (ф.0501152)» в подразделе «Документы ГРБС»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66655390" w14:textId="77777777" w:rsidR="00055181" w:rsidRDefault="00055181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376" w:history="1">
        <w:r w:rsidRPr="0086391D">
          <w:rPr>
            <w:rStyle w:val="ab"/>
            <w:noProof/>
          </w:rPr>
          <w:t>4.1.1 Заполнение вкладки «Лимиты бюджетных обязательств по доп. финансированию»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843AF86" w14:textId="77777777" w:rsidR="00055181" w:rsidRDefault="0005518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377" w:history="1">
        <w:r w:rsidRPr="0086391D">
          <w:rPr>
            <w:rStyle w:val="ab"/>
            <w:noProof/>
          </w:rPr>
          <w:t>4.2 Утверждение документа «Справки о распределении БА и ЛБО по СП (ф.0501152)» в подразделе «Документы ГРБС»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37B19D51" w14:textId="77777777" w:rsidR="00055181" w:rsidRDefault="00055181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378" w:history="1">
        <w:r w:rsidRPr="0086391D">
          <w:rPr>
            <w:rStyle w:val="ab"/>
            <w:noProof/>
          </w:rPr>
          <w:t>4.2.1 Формирование листа согласования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33ED0D02" w14:textId="77777777" w:rsidR="00055181" w:rsidRDefault="00055181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379" w:history="1">
        <w:r w:rsidRPr="0086391D">
          <w:rPr>
            <w:rStyle w:val="ab"/>
            <w:noProof/>
          </w:rPr>
          <w:t>4.2.2 Согласование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2818E4BD" w14:textId="77777777" w:rsidR="00055181" w:rsidRDefault="00055181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380" w:history="1">
        <w:r w:rsidRPr="0086391D">
          <w:rPr>
            <w:rStyle w:val="ab"/>
            <w:noProof/>
          </w:rPr>
          <w:t>4.2.3 Утверждение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5E0BE66C" w14:textId="77777777" w:rsidR="00055181" w:rsidRDefault="00055181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1464381" w:history="1">
        <w:r w:rsidRPr="0086391D">
          <w:rPr>
            <w:rStyle w:val="ab"/>
          </w:rPr>
          <w:t>5 Распределение главным распорядителем бюджетных средств показателей лимитов бюджетных обязательств по дополнительному финансированию по подведомственным учреждениям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_Toc1464381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14:paraId="0993AD2E" w14:textId="77777777" w:rsidR="00055181" w:rsidRDefault="0005518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382" w:history="1">
        <w:r w:rsidRPr="0086391D">
          <w:rPr>
            <w:rStyle w:val="ab"/>
            <w:noProof/>
          </w:rPr>
          <w:t>5.1 Распределение лимитов бюджетных обязательств по дополнительному финансированию по подведомственным учреждениям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01677F6D" w14:textId="77777777" w:rsidR="00055181" w:rsidRDefault="00055181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383" w:history="1">
        <w:r w:rsidRPr="0086391D">
          <w:rPr>
            <w:rStyle w:val="ab"/>
            <w:noProof/>
          </w:rPr>
          <w:t>5.1.1 Распределение лимитов бюджетных обязательств по дополнительному финансированию по подведомственным учреждениям во вкладке «ЛБО по доп. финансированию»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7A903789" w14:textId="77777777" w:rsidR="00055181" w:rsidRDefault="00055181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1464384" w:history="1">
        <w:r w:rsidRPr="0086391D">
          <w:rPr>
            <w:rStyle w:val="ab"/>
          </w:rPr>
          <w:t>6 Распределение главным распорядителем бюджетных средств показателей бюджетных ассигнований и лимитов бюджетных обязательств по лицевым счетам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_Toc1464384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14:paraId="09AF72CB" w14:textId="77777777" w:rsidR="00055181" w:rsidRDefault="0005518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385" w:history="1">
        <w:r w:rsidRPr="0086391D">
          <w:rPr>
            <w:rStyle w:val="ab"/>
            <w:noProof/>
          </w:rPr>
          <w:t>6.1 Распределение лимитов бюджетных обязательств по дополнительному финансированию по лицевым счетам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2AD383AE" w14:textId="77777777" w:rsidR="00055181" w:rsidRDefault="00055181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386" w:history="1">
        <w:r w:rsidRPr="0086391D">
          <w:rPr>
            <w:rStyle w:val="ab"/>
            <w:noProof/>
          </w:rPr>
          <w:t>6.1.1 Распределение лимитов бюджетных обязательств по дополнительному финансированию по подведомственным учреждениям во вкладке «ЛБО по доп. финансированию»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0F6F6AF4" w14:textId="77777777" w:rsidR="00055181" w:rsidRDefault="00055181">
      <w:pPr>
        <w:pStyle w:val="4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387" w:history="1">
        <w:r w:rsidRPr="0086391D">
          <w:rPr>
            <w:rStyle w:val="ab"/>
            <w:noProof/>
          </w:rPr>
          <w:t>6.1.1.1 Указание номеров лицевых счетов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4066C3B8" w14:textId="77777777" w:rsidR="00055181" w:rsidRDefault="00055181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1464388" w:history="1">
        <w:r w:rsidRPr="0086391D">
          <w:rPr>
            <w:rStyle w:val="ab"/>
          </w:rPr>
          <w:t>7 Формирование и утверждение документа «Справка о распределении БА и ЛБО» по учреждениям (ф.0501152) ГРБС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_Toc1464388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14:paraId="416F42B5" w14:textId="77777777" w:rsidR="00055181" w:rsidRDefault="0005518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389" w:history="1">
        <w:r w:rsidRPr="0086391D">
          <w:rPr>
            <w:rStyle w:val="ab"/>
            <w:noProof/>
          </w:rPr>
          <w:t>7.1 Формирование документа «Справка о распределении БА и ЛБО» по учреждениям (ф.0501152) (ГРБС) в подразделе «Документы ГРБС»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645F03ED" w14:textId="77777777" w:rsidR="00055181" w:rsidRDefault="0005518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390" w:history="1">
        <w:r w:rsidRPr="0086391D">
          <w:rPr>
            <w:rStyle w:val="ab"/>
            <w:noProof/>
          </w:rPr>
          <w:t>7.2 Утверждение документа «Справка о распределении БА и ЛБО» по учреждениям (ф.0501152) (ГРБС)» в подразделе «Документы ГРБС»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2C2683B3" w14:textId="77777777" w:rsidR="00055181" w:rsidRDefault="00055181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391" w:history="1">
        <w:r w:rsidRPr="0086391D">
          <w:rPr>
            <w:rStyle w:val="ab"/>
            <w:noProof/>
          </w:rPr>
          <w:t>7.2.1 Внутреннее согласование документа «Справка о распределении БА и ЛБО» по учреждениям (ф.0501152) (ГРБС)»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5C973361" w14:textId="77777777" w:rsidR="00055181" w:rsidRDefault="00055181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1464392" w:history="1">
        <w:r w:rsidRPr="0086391D">
          <w:rPr>
            <w:rStyle w:val="ab"/>
          </w:rPr>
          <w:t>8 Формирование и утверждение документа «ЛБО по доп.финансированию, утверждение которых осуществляется по отдельным решениям» (ф. 0501158)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_Toc1464392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14:paraId="2F9B09C6" w14:textId="77777777" w:rsidR="00055181" w:rsidRDefault="0005518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393" w:history="1">
        <w:r w:rsidRPr="0086391D">
          <w:rPr>
            <w:rStyle w:val="ab"/>
            <w:noProof/>
          </w:rPr>
          <w:t>8.1 Формирование документа «ЛБО по доп. финансированию, утверждение которых осуществляется по отдельным решениям» (ф.</w:t>
        </w:r>
        <w:r w:rsidRPr="0086391D">
          <w:rPr>
            <w:rStyle w:val="ab"/>
            <w:noProof/>
            <w:lang w:val="en-US"/>
          </w:rPr>
          <w:t> </w:t>
        </w:r>
        <w:r w:rsidRPr="0086391D">
          <w:rPr>
            <w:rStyle w:val="ab"/>
            <w:noProof/>
          </w:rPr>
          <w:t>0501158) в подразделе «Документы ГРБС»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69D2BC3B" w14:textId="77777777" w:rsidR="00055181" w:rsidRDefault="00055181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394" w:history="1">
        <w:r w:rsidRPr="0086391D">
          <w:rPr>
            <w:rStyle w:val="ab"/>
            <w:noProof/>
          </w:rPr>
          <w:t>8.1.1 Заполнение вкладки «Лимиты бюджетных обязательств по доп. финансированию»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548C1254" w14:textId="77777777" w:rsidR="00055181" w:rsidRDefault="0005518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395" w:history="1">
        <w:r w:rsidRPr="0086391D">
          <w:rPr>
            <w:rStyle w:val="ab"/>
            <w:noProof/>
          </w:rPr>
          <w:t>8.2 Утверждение документа «ЛБО по доп. финансированию, утверждение которых осуществляется по отдельным решениям» (ф. 0501158) в подразделе «Документы ГРБС»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1CA7F3C3" w14:textId="77777777" w:rsidR="00055181" w:rsidRDefault="00055181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396" w:history="1">
        <w:r w:rsidRPr="0086391D">
          <w:rPr>
            <w:rStyle w:val="ab"/>
            <w:noProof/>
          </w:rPr>
          <w:t>8.2.1 Внутреннее согласование документа ЛБО по доп. финансированию, утверждение которых осуществляется по отдельным решениям» (ф. 0501158)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723F521C" w14:textId="77777777" w:rsidR="00055181" w:rsidRDefault="00055181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397" w:history="1">
        <w:r w:rsidRPr="0086391D">
          <w:rPr>
            <w:rStyle w:val="ab"/>
            <w:noProof/>
          </w:rPr>
          <w:t>8.2.2 Внешнее согласование документа «ЛБО по доп. финансированию, утверждение которых осуществляется по отдельным решениям» (ф. 0501158)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023DE6F3" w14:textId="77777777" w:rsidR="00055181" w:rsidRDefault="00055181">
      <w:pPr>
        <w:pStyle w:val="4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398" w:history="1">
        <w:r w:rsidRPr="0086391D">
          <w:rPr>
            <w:rStyle w:val="ab"/>
            <w:noProof/>
          </w:rPr>
          <w:t>8.2.2.1 Формирование резолюции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1BD1A59D" w14:textId="77777777" w:rsidR="00055181" w:rsidRDefault="00055181">
      <w:pPr>
        <w:pStyle w:val="4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399" w:history="1">
        <w:r w:rsidRPr="0086391D">
          <w:rPr>
            <w:rStyle w:val="ab"/>
            <w:noProof/>
          </w:rPr>
          <w:t>8.2.2.2 Просмотр истории резолюции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54CB2764" w14:textId="77777777" w:rsidR="00055181" w:rsidRDefault="00055181">
      <w:pPr>
        <w:pStyle w:val="4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400" w:history="1">
        <w:r w:rsidRPr="0086391D">
          <w:rPr>
            <w:rStyle w:val="ab"/>
            <w:noProof/>
          </w:rPr>
          <w:t>8.2.2.3 Согласование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10B31061" w14:textId="77777777" w:rsidR="00055181" w:rsidRDefault="00055181">
      <w:pPr>
        <w:pStyle w:val="4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401" w:history="1">
        <w:r w:rsidRPr="0086391D">
          <w:rPr>
            <w:rStyle w:val="ab"/>
            <w:noProof/>
          </w:rPr>
          <w:t>8.2.2.4 Утверждение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4088260A" w14:textId="77777777" w:rsidR="00055181" w:rsidRDefault="00055181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1464402" w:history="1">
        <w:r w:rsidRPr="0086391D">
          <w:rPr>
            <w:rStyle w:val="ab"/>
          </w:rPr>
          <w:t>9 Формирование и утверждение документа Справка об изменении ЛБО по доп. финансированию» (ф. 0501156)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_Toc1464402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75</w:t>
        </w:r>
        <w:r>
          <w:rPr>
            <w:webHidden/>
          </w:rPr>
          <w:fldChar w:fldCharType="end"/>
        </w:r>
      </w:hyperlink>
    </w:p>
    <w:p w14:paraId="42282E71" w14:textId="77777777" w:rsidR="00055181" w:rsidRDefault="0005518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403" w:history="1">
        <w:r w:rsidRPr="0086391D">
          <w:rPr>
            <w:rStyle w:val="ab"/>
            <w:noProof/>
          </w:rPr>
          <w:t>9.1 Формирование документа «Справка об изменении ЛБО по доп. финансированию» (ф. 0501156) в подразделе «Документы ГРБС»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1A8A729B" w14:textId="77777777" w:rsidR="00055181" w:rsidRDefault="00055181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404" w:history="1">
        <w:r w:rsidRPr="0086391D">
          <w:rPr>
            <w:rStyle w:val="ab"/>
            <w:noProof/>
          </w:rPr>
          <w:t>9.1.1 Заполнение вкладки «Документ – основание»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14:paraId="4C5B57B5" w14:textId="77777777" w:rsidR="00055181" w:rsidRDefault="00055181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405" w:history="1">
        <w:r w:rsidRPr="0086391D">
          <w:rPr>
            <w:rStyle w:val="ab"/>
            <w:noProof/>
          </w:rPr>
          <w:t>9.1.2 Заполнение вкладки «Лимиты бюджетных обязательств по доп. финансированию»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6740ABD2" w14:textId="77777777" w:rsidR="00055181" w:rsidRDefault="00055181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406" w:history="1">
        <w:r w:rsidRPr="0086391D">
          <w:rPr>
            <w:rStyle w:val="ab"/>
            <w:noProof/>
          </w:rPr>
          <w:t>9.1.3 Утверждение документа «Справка об изменении ЛБО по доп. финансированию» (ф. 0501156)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370C74CD" w14:textId="77777777" w:rsidR="00055181" w:rsidRDefault="00055181">
      <w:pPr>
        <w:pStyle w:val="4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407" w:history="1">
        <w:r w:rsidRPr="0086391D">
          <w:rPr>
            <w:rStyle w:val="ab"/>
            <w:noProof/>
          </w:rPr>
          <w:t>9.1.3.1 Внутреннее согласование документа «Справка об изменении ЛБО по доп. финансированию» (ф. 0501156)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73E9AA52" w14:textId="77777777" w:rsidR="00055181" w:rsidRDefault="00055181">
      <w:pPr>
        <w:pStyle w:val="4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408" w:history="1">
        <w:r w:rsidRPr="0086391D">
          <w:rPr>
            <w:rStyle w:val="ab"/>
            <w:noProof/>
          </w:rPr>
          <w:t>9.1.3.2 Внешнее согласование документа «Справка об изменении ЛБО по доп. финансированию» (ф. 0501156)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14:paraId="4C1B7795" w14:textId="0D9B9355" w:rsidR="006C68C2" w:rsidRPr="00BC52AB" w:rsidRDefault="00055181" w:rsidP="001D4E6A">
      <w:pPr>
        <w:pStyle w:val="12"/>
        <w:rPr>
          <w:rStyle w:val="ac"/>
          <w:color w:val="auto"/>
          <w:szCs w:val="28"/>
        </w:rPr>
      </w:pPr>
      <w:hyperlink w:anchor="_Toc1464409" w:history="1">
        <w:r w:rsidRPr="0086391D">
          <w:rPr>
            <w:rStyle w:val="ab"/>
          </w:rPr>
          <w:t>10 Формирование обращений в техническую поддержку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_Toc1464409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81</w:t>
        </w:r>
        <w:r>
          <w:rPr>
            <w:webHidden/>
          </w:rPr>
          <w:fldChar w:fldCharType="end"/>
        </w:r>
      </w:hyperlink>
      <w:r>
        <w:rPr>
          <w:rStyle w:val="ac"/>
          <w:caps/>
          <w:color w:val="000000" w:themeColor="text1"/>
          <w:szCs w:val="22"/>
        </w:rPr>
        <w:fldChar w:fldCharType="end"/>
      </w:r>
      <w:bookmarkStart w:id="0" w:name="_GoBack"/>
      <w:bookmarkEnd w:id="0"/>
    </w:p>
    <w:p w14:paraId="7AF8CE62" w14:textId="2A678E27" w:rsidR="003F7876" w:rsidRPr="006F01A0" w:rsidRDefault="003F7876" w:rsidP="006F01A0">
      <w:pPr>
        <w:pStyle w:val="afff"/>
        <w:spacing w:before="240" w:after="240"/>
      </w:pPr>
      <w:r>
        <w:lastRenderedPageBreak/>
        <w:t>Перечень терминов и сокращений</w:t>
      </w: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6527"/>
      </w:tblGrid>
      <w:tr w:rsidR="0069501D" w:rsidRPr="00BC52AB" w14:paraId="33BC8450" w14:textId="77777777" w:rsidTr="00611CAB">
        <w:trPr>
          <w:tblHeader/>
        </w:trPr>
        <w:tc>
          <w:tcPr>
            <w:tcW w:w="308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966C333" w14:textId="77777777" w:rsidR="0069501D" w:rsidRPr="00BC52AB" w:rsidRDefault="0069501D" w:rsidP="000E5ABF">
            <w:pPr>
              <w:pStyle w:val="TableHeader"/>
            </w:pPr>
            <w:r w:rsidRPr="00BC52AB">
              <w:t>Сокращение</w:t>
            </w:r>
          </w:p>
        </w:tc>
        <w:tc>
          <w:tcPr>
            <w:tcW w:w="6527" w:type="dxa"/>
            <w:tcBorders>
              <w:top w:val="double" w:sz="4" w:space="0" w:color="auto"/>
              <w:bottom w:val="double" w:sz="4" w:space="0" w:color="auto"/>
            </w:tcBorders>
          </w:tcPr>
          <w:p w14:paraId="465B32E6" w14:textId="77777777" w:rsidR="0069501D" w:rsidRPr="00BC52AB" w:rsidRDefault="0069501D" w:rsidP="000E5ABF">
            <w:pPr>
              <w:pStyle w:val="TableHeader"/>
            </w:pPr>
            <w:r w:rsidRPr="00BC52AB">
              <w:t>Наименование</w:t>
            </w:r>
          </w:p>
        </w:tc>
      </w:tr>
      <w:tr w:rsidR="0069501D" w:rsidRPr="00BC52AB" w14:paraId="11FAD4B5" w14:textId="77777777" w:rsidTr="00611CAB">
        <w:tc>
          <w:tcPr>
            <w:tcW w:w="3086" w:type="dxa"/>
          </w:tcPr>
          <w:p w14:paraId="622CB3F9" w14:textId="77777777" w:rsidR="0069501D" w:rsidRPr="00BC52AB" w:rsidRDefault="0069501D" w:rsidP="000E5ABF">
            <w:pPr>
              <w:pStyle w:val="TableGraf14L"/>
              <w:spacing w:line="360" w:lineRule="auto"/>
            </w:pPr>
            <w:r w:rsidRPr="00BC52AB">
              <w:t>БА</w:t>
            </w:r>
          </w:p>
        </w:tc>
        <w:tc>
          <w:tcPr>
            <w:tcW w:w="6527" w:type="dxa"/>
          </w:tcPr>
          <w:p w14:paraId="68013929" w14:textId="77777777" w:rsidR="0069501D" w:rsidRPr="00BC52AB" w:rsidRDefault="0069501D" w:rsidP="000E5ABF">
            <w:pPr>
              <w:pStyle w:val="TableGraf14L"/>
              <w:spacing w:line="360" w:lineRule="auto"/>
            </w:pPr>
            <w:r w:rsidRPr="00BC52AB">
              <w:t>Бюджетные ассигнования</w:t>
            </w:r>
          </w:p>
        </w:tc>
      </w:tr>
      <w:tr w:rsidR="0069501D" w:rsidRPr="00BC52AB" w14:paraId="2B9B777E" w14:textId="77777777" w:rsidTr="00611CAB">
        <w:tc>
          <w:tcPr>
            <w:tcW w:w="3086" w:type="dxa"/>
          </w:tcPr>
          <w:p w14:paraId="5EBECC10" w14:textId="77777777" w:rsidR="0069501D" w:rsidRPr="00BC52AB" w:rsidRDefault="0069501D" w:rsidP="000E5ABF">
            <w:pPr>
              <w:pStyle w:val="TableGraf14L"/>
              <w:spacing w:line="360" w:lineRule="auto"/>
            </w:pPr>
            <w:r>
              <w:t>БР</w:t>
            </w:r>
          </w:p>
        </w:tc>
        <w:tc>
          <w:tcPr>
            <w:tcW w:w="6527" w:type="dxa"/>
          </w:tcPr>
          <w:p w14:paraId="58A77760" w14:textId="77777777" w:rsidR="0069501D" w:rsidRPr="00BC52AB" w:rsidRDefault="0069501D" w:rsidP="000E5ABF">
            <w:pPr>
              <w:pStyle w:val="TableGraf14L"/>
              <w:spacing w:line="360" w:lineRule="auto"/>
            </w:pPr>
            <w:r>
              <w:t>Бюджетная роспись</w:t>
            </w:r>
          </w:p>
        </w:tc>
      </w:tr>
      <w:tr w:rsidR="0069501D" w:rsidRPr="00BC52AB" w14:paraId="5BAD9991" w14:textId="77777777" w:rsidTr="00611CAB">
        <w:tc>
          <w:tcPr>
            <w:tcW w:w="3086" w:type="dxa"/>
          </w:tcPr>
          <w:p w14:paraId="0643D98B" w14:textId="77777777" w:rsidR="0069501D" w:rsidRDefault="0069501D" w:rsidP="000E5ABF">
            <w:pPr>
              <w:pStyle w:val="TableGraf14L"/>
              <w:spacing w:line="360" w:lineRule="auto"/>
            </w:pPr>
            <w:r>
              <w:t>ГАИФДБ</w:t>
            </w:r>
          </w:p>
        </w:tc>
        <w:tc>
          <w:tcPr>
            <w:tcW w:w="6527" w:type="dxa"/>
          </w:tcPr>
          <w:p w14:paraId="73FD68E2" w14:textId="77777777" w:rsidR="0069501D" w:rsidRDefault="0069501D" w:rsidP="000E5ABF">
            <w:pPr>
              <w:pStyle w:val="TableGraf14L"/>
              <w:spacing w:line="360" w:lineRule="auto"/>
            </w:pPr>
            <w:r w:rsidRPr="00EE56C8">
              <w:t>Главный администратор источников финансирования дефицита бюджета</w:t>
            </w:r>
          </w:p>
        </w:tc>
      </w:tr>
      <w:tr w:rsidR="0069501D" w:rsidRPr="00BC52AB" w14:paraId="4261928B" w14:textId="77777777" w:rsidTr="00611CAB">
        <w:tc>
          <w:tcPr>
            <w:tcW w:w="3086" w:type="dxa"/>
          </w:tcPr>
          <w:p w14:paraId="2DE92612" w14:textId="77777777" w:rsidR="0069501D" w:rsidRPr="00BC52AB" w:rsidRDefault="0069501D" w:rsidP="000E5ABF">
            <w:pPr>
              <w:pStyle w:val="TableGraf14L"/>
              <w:spacing w:line="360" w:lineRule="auto"/>
            </w:pPr>
            <w:r w:rsidRPr="00BC52AB">
              <w:t>ГРБС</w:t>
            </w:r>
          </w:p>
        </w:tc>
        <w:tc>
          <w:tcPr>
            <w:tcW w:w="6527" w:type="dxa"/>
          </w:tcPr>
          <w:p w14:paraId="64664492" w14:textId="77777777" w:rsidR="0069501D" w:rsidRPr="00BC52AB" w:rsidRDefault="0069501D" w:rsidP="000E5ABF">
            <w:pPr>
              <w:pStyle w:val="TableGraf14L"/>
              <w:spacing w:line="360" w:lineRule="auto"/>
            </w:pPr>
            <w:r w:rsidRPr="00BC52AB">
              <w:t>Главный распорядитель средств федерального бюджета</w:t>
            </w:r>
          </w:p>
        </w:tc>
      </w:tr>
      <w:tr w:rsidR="0069501D" w:rsidRPr="00BC52AB" w14:paraId="520C4E83" w14:textId="77777777" w:rsidTr="00611CAB">
        <w:tc>
          <w:tcPr>
            <w:tcW w:w="3086" w:type="dxa"/>
          </w:tcPr>
          <w:p w14:paraId="343FC1DA" w14:textId="77777777" w:rsidR="0069501D" w:rsidRPr="00BC52AB" w:rsidRDefault="0069501D" w:rsidP="000E5ABF">
            <w:pPr>
              <w:pStyle w:val="TableGraf14L"/>
              <w:spacing w:line="360" w:lineRule="auto"/>
            </w:pPr>
            <w:r>
              <w:t>ДФ</w:t>
            </w:r>
          </w:p>
        </w:tc>
        <w:tc>
          <w:tcPr>
            <w:tcW w:w="6527" w:type="dxa"/>
          </w:tcPr>
          <w:p w14:paraId="0CFC9C7E" w14:textId="77777777" w:rsidR="0069501D" w:rsidRPr="00BC52AB" w:rsidRDefault="0069501D" w:rsidP="000E5ABF">
            <w:pPr>
              <w:pStyle w:val="TableGraf14L"/>
              <w:spacing w:line="360" w:lineRule="auto"/>
            </w:pPr>
            <w:r>
              <w:t>Дополнительное финансирование</w:t>
            </w:r>
          </w:p>
        </w:tc>
      </w:tr>
      <w:tr w:rsidR="0069501D" w:rsidRPr="00BC52AB" w14:paraId="12E7F5BE" w14:textId="77777777" w:rsidTr="00611CAB">
        <w:tc>
          <w:tcPr>
            <w:tcW w:w="3086" w:type="dxa"/>
          </w:tcPr>
          <w:p w14:paraId="3D2CCF08" w14:textId="77777777" w:rsidR="0069501D" w:rsidRPr="00BC52AB" w:rsidRDefault="0069501D" w:rsidP="000E5ABF">
            <w:pPr>
              <w:pStyle w:val="TableGraf14L"/>
              <w:spacing w:line="360" w:lineRule="auto"/>
            </w:pPr>
            <w:r w:rsidRPr="00BC52AB">
              <w:t>Интернет-обозреватель</w:t>
            </w:r>
          </w:p>
        </w:tc>
        <w:tc>
          <w:tcPr>
            <w:tcW w:w="6527" w:type="dxa"/>
          </w:tcPr>
          <w:p w14:paraId="7B0F3EC5" w14:textId="77777777" w:rsidR="0069501D" w:rsidRPr="00BC52AB" w:rsidRDefault="0069501D" w:rsidP="000E5ABF">
            <w:pPr>
              <w:pStyle w:val="TableGraf14L"/>
              <w:spacing w:line="360" w:lineRule="auto"/>
            </w:pPr>
            <w:r>
              <w:t>П</w:t>
            </w:r>
            <w:r w:rsidRPr="00BC52AB">
              <w:t xml:space="preserve">рограммное обеспечение для просмотра </w:t>
            </w:r>
            <w:proofErr w:type="spellStart"/>
            <w:r w:rsidRPr="00BC52AB">
              <w:t>web</w:t>
            </w:r>
            <w:proofErr w:type="spellEnd"/>
            <w:r w:rsidRPr="00BC52AB">
              <w:t xml:space="preserve">-страниц в сети интернет: </w:t>
            </w:r>
            <w:proofErr w:type="spellStart"/>
            <w:r w:rsidRPr="00BC52AB">
              <w:t>Internet</w:t>
            </w:r>
            <w:proofErr w:type="spellEnd"/>
            <w:r w:rsidRPr="00BC52AB">
              <w:t xml:space="preserve"> </w:t>
            </w:r>
            <w:proofErr w:type="spellStart"/>
            <w:r w:rsidRPr="00BC52AB">
              <w:t>Explorer</w:t>
            </w:r>
            <w:proofErr w:type="spellEnd"/>
            <w:r w:rsidRPr="00BC52AB">
              <w:t xml:space="preserve">, </w:t>
            </w:r>
            <w:proofErr w:type="spellStart"/>
            <w:r w:rsidRPr="00BC52AB">
              <w:t>Google</w:t>
            </w:r>
            <w:proofErr w:type="spellEnd"/>
            <w:r w:rsidRPr="00BC52AB">
              <w:t xml:space="preserve"> </w:t>
            </w:r>
            <w:proofErr w:type="spellStart"/>
            <w:r w:rsidRPr="00BC52AB">
              <w:t>Chrome</w:t>
            </w:r>
            <w:proofErr w:type="spellEnd"/>
          </w:p>
        </w:tc>
      </w:tr>
      <w:tr w:rsidR="0069501D" w:rsidRPr="00BC52AB" w14:paraId="11E8ACBA" w14:textId="77777777" w:rsidTr="00611CAB">
        <w:tc>
          <w:tcPr>
            <w:tcW w:w="3086" w:type="dxa"/>
          </w:tcPr>
          <w:p w14:paraId="67CB3C55" w14:textId="77777777" w:rsidR="0069501D" w:rsidRPr="00BC52AB" w:rsidRDefault="0069501D" w:rsidP="000E5ABF">
            <w:pPr>
              <w:pStyle w:val="TableGraf14L"/>
              <w:spacing w:line="360" w:lineRule="auto"/>
            </w:pPr>
            <w:r>
              <w:t>ИФДБ</w:t>
            </w:r>
          </w:p>
        </w:tc>
        <w:tc>
          <w:tcPr>
            <w:tcW w:w="6527" w:type="dxa"/>
          </w:tcPr>
          <w:p w14:paraId="7AD67F90" w14:textId="77777777" w:rsidR="0069501D" w:rsidRPr="00BC52AB" w:rsidRDefault="0069501D" w:rsidP="00D53237">
            <w:pPr>
              <w:pStyle w:val="TableGraf14L"/>
              <w:spacing w:line="360" w:lineRule="auto"/>
            </w:pPr>
            <w:r>
              <w:t xml:space="preserve">Источник </w:t>
            </w:r>
            <w:r w:rsidRPr="00BC52AB">
              <w:t>финансирования дефицита бюджета</w:t>
            </w:r>
          </w:p>
        </w:tc>
      </w:tr>
      <w:tr w:rsidR="0069501D" w:rsidRPr="00BC52AB" w14:paraId="043D3DE0" w14:textId="77777777" w:rsidTr="00611CAB">
        <w:tc>
          <w:tcPr>
            <w:tcW w:w="3086" w:type="dxa"/>
          </w:tcPr>
          <w:p w14:paraId="26372753" w14:textId="77777777" w:rsidR="0069501D" w:rsidRPr="00BC52AB" w:rsidRDefault="0069501D" w:rsidP="000E5ABF">
            <w:pPr>
              <w:pStyle w:val="TableGraf14L"/>
              <w:spacing w:line="360" w:lineRule="auto"/>
            </w:pPr>
            <w:r w:rsidRPr="00BC52AB">
              <w:t>КД</w:t>
            </w:r>
          </w:p>
        </w:tc>
        <w:tc>
          <w:tcPr>
            <w:tcW w:w="6527" w:type="dxa"/>
          </w:tcPr>
          <w:p w14:paraId="2CEC6722" w14:textId="77777777" w:rsidR="0069501D" w:rsidRPr="00BC52AB" w:rsidRDefault="0069501D" w:rsidP="00544FAF">
            <w:pPr>
              <w:pStyle w:val="TableGraf14L"/>
              <w:spacing w:line="360" w:lineRule="auto"/>
            </w:pPr>
            <w:r w:rsidRPr="00BC52AB">
              <w:t>Курирующий департамент</w:t>
            </w:r>
          </w:p>
        </w:tc>
      </w:tr>
      <w:tr w:rsidR="0069501D" w:rsidRPr="00BC52AB" w14:paraId="14F660CE" w14:textId="77777777" w:rsidTr="00611CAB">
        <w:tc>
          <w:tcPr>
            <w:tcW w:w="3086" w:type="dxa"/>
          </w:tcPr>
          <w:p w14:paraId="3C7B6888" w14:textId="77777777" w:rsidR="0069501D" w:rsidRPr="00BC52AB" w:rsidRDefault="0069501D" w:rsidP="000E5ABF">
            <w:pPr>
              <w:pStyle w:val="TableGraf14L"/>
              <w:spacing w:line="360" w:lineRule="auto"/>
            </w:pPr>
            <w:r w:rsidRPr="00BC52AB">
              <w:t>ЛБО</w:t>
            </w:r>
          </w:p>
        </w:tc>
        <w:tc>
          <w:tcPr>
            <w:tcW w:w="6527" w:type="dxa"/>
          </w:tcPr>
          <w:p w14:paraId="6565FF0C" w14:textId="77777777" w:rsidR="0069501D" w:rsidRPr="00BC52AB" w:rsidRDefault="0069501D" w:rsidP="000E5ABF">
            <w:pPr>
              <w:pStyle w:val="TableGraf14L"/>
              <w:spacing w:line="360" w:lineRule="auto"/>
            </w:pPr>
            <w:r w:rsidRPr="00BC52AB">
              <w:t>Лимит</w:t>
            </w:r>
            <w:r>
              <w:t>ы</w:t>
            </w:r>
            <w:r w:rsidRPr="00BC52AB">
              <w:t xml:space="preserve"> бюджетных обязательств</w:t>
            </w:r>
          </w:p>
        </w:tc>
      </w:tr>
      <w:tr w:rsidR="0069501D" w:rsidRPr="00BC52AB" w14:paraId="701C3177" w14:textId="77777777" w:rsidTr="00611CAB">
        <w:tc>
          <w:tcPr>
            <w:tcW w:w="3086" w:type="dxa"/>
          </w:tcPr>
          <w:p w14:paraId="4AEC7276" w14:textId="77777777" w:rsidR="0069501D" w:rsidRPr="00BC52AB" w:rsidRDefault="0069501D" w:rsidP="000E5ABF">
            <w:pPr>
              <w:pStyle w:val="TableGraf14L"/>
              <w:spacing w:line="360" w:lineRule="auto"/>
            </w:pPr>
            <w:r w:rsidRPr="00BC52AB">
              <w:t>Логин</w:t>
            </w:r>
          </w:p>
        </w:tc>
        <w:tc>
          <w:tcPr>
            <w:tcW w:w="6527" w:type="dxa"/>
          </w:tcPr>
          <w:p w14:paraId="6BEFF879" w14:textId="77777777" w:rsidR="0069501D" w:rsidRPr="00BC52AB" w:rsidRDefault="0069501D" w:rsidP="00295ACF">
            <w:pPr>
              <w:pStyle w:val="TableGraf14L"/>
              <w:spacing w:line="360" w:lineRule="auto"/>
            </w:pPr>
            <w:r w:rsidRPr="00BC52AB">
              <w:t xml:space="preserve">Имя, под которым пользователь входит в </w:t>
            </w:r>
            <w:r>
              <w:t>Систему</w:t>
            </w:r>
          </w:p>
        </w:tc>
      </w:tr>
      <w:tr w:rsidR="0069501D" w:rsidRPr="00BC52AB" w14:paraId="5FAA58A4" w14:textId="77777777" w:rsidTr="00611CAB">
        <w:tc>
          <w:tcPr>
            <w:tcW w:w="3086" w:type="dxa"/>
          </w:tcPr>
          <w:p w14:paraId="04A297A6" w14:textId="77777777" w:rsidR="0069501D" w:rsidRDefault="0069501D" w:rsidP="00295ACF">
            <w:pPr>
              <w:pStyle w:val="TableGraf14L"/>
              <w:spacing w:line="360" w:lineRule="auto"/>
            </w:pPr>
            <w:r>
              <w:t>МФ</w:t>
            </w:r>
          </w:p>
        </w:tc>
        <w:tc>
          <w:tcPr>
            <w:tcW w:w="6527" w:type="dxa"/>
          </w:tcPr>
          <w:p w14:paraId="6CA060B1" w14:textId="77777777" w:rsidR="0069501D" w:rsidRPr="00BC52AB" w:rsidRDefault="0069501D" w:rsidP="000E5ABF">
            <w:pPr>
              <w:pStyle w:val="TableGraf14L"/>
              <w:spacing w:line="360" w:lineRule="auto"/>
            </w:pPr>
            <w:r w:rsidRPr="00BC52AB">
              <w:t>Министерство финансов Российской Федерации</w:t>
            </w:r>
          </w:p>
        </w:tc>
      </w:tr>
      <w:tr w:rsidR="0069501D" w:rsidRPr="00BC52AB" w14:paraId="574FE263" w14:textId="77777777" w:rsidTr="00611CAB">
        <w:tc>
          <w:tcPr>
            <w:tcW w:w="3086" w:type="dxa"/>
          </w:tcPr>
          <w:p w14:paraId="25176C9D" w14:textId="77777777" w:rsidR="0069501D" w:rsidRPr="00BC52AB" w:rsidRDefault="0069501D" w:rsidP="00295ACF">
            <w:pPr>
              <w:pStyle w:val="TableGraf14L"/>
              <w:spacing w:line="360" w:lineRule="auto"/>
            </w:pPr>
            <w:r>
              <w:t>МФ РФ</w:t>
            </w:r>
          </w:p>
        </w:tc>
        <w:tc>
          <w:tcPr>
            <w:tcW w:w="6527" w:type="dxa"/>
          </w:tcPr>
          <w:p w14:paraId="0EAE7F22" w14:textId="77777777" w:rsidR="0069501D" w:rsidRPr="00BC52AB" w:rsidRDefault="0069501D" w:rsidP="000E5ABF">
            <w:pPr>
              <w:pStyle w:val="TableGraf14L"/>
              <w:spacing w:line="360" w:lineRule="auto"/>
              <w:rPr>
                <w:snapToGrid w:val="0"/>
              </w:rPr>
            </w:pPr>
            <w:r w:rsidRPr="00BC52AB">
              <w:t>Министерство финансов Российской Федерации</w:t>
            </w:r>
          </w:p>
        </w:tc>
      </w:tr>
      <w:tr w:rsidR="0069501D" w:rsidRPr="00BC52AB" w14:paraId="22928415" w14:textId="77777777" w:rsidTr="00611CAB">
        <w:tc>
          <w:tcPr>
            <w:tcW w:w="3086" w:type="dxa"/>
          </w:tcPr>
          <w:p w14:paraId="2EACE228" w14:textId="77777777" w:rsidR="0069501D" w:rsidRPr="00BC52AB" w:rsidRDefault="0069501D" w:rsidP="000E5ABF">
            <w:pPr>
              <w:pStyle w:val="TableGraf14L"/>
              <w:spacing w:line="360" w:lineRule="auto"/>
            </w:pPr>
            <w:r>
              <w:t>ПБС</w:t>
            </w:r>
          </w:p>
        </w:tc>
        <w:tc>
          <w:tcPr>
            <w:tcW w:w="6527" w:type="dxa"/>
          </w:tcPr>
          <w:p w14:paraId="396CEB7A" w14:textId="77777777" w:rsidR="0069501D" w:rsidRPr="00BC52AB" w:rsidRDefault="0069501D" w:rsidP="000E5ABF">
            <w:pPr>
              <w:pStyle w:val="TableGraf14L"/>
              <w:spacing w:line="360" w:lineRule="auto"/>
            </w:pPr>
            <w:r>
              <w:t>Получатель средств федерального бюджета</w:t>
            </w:r>
          </w:p>
        </w:tc>
      </w:tr>
      <w:tr w:rsidR="0069501D" w:rsidRPr="00BC52AB" w14:paraId="595D014F" w14:textId="77777777" w:rsidTr="00611CAB">
        <w:tc>
          <w:tcPr>
            <w:tcW w:w="3086" w:type="dxa"/>
            <w:shd w:val="clear" w:color="auto" w:fill="auto"/>
          </w:tcPr>
          <w:p w14:paraId="69E1EE85" w14:textId="77777777" w:rsidR="0069501D" w:rsidRPr="00BC52AB" w:rsidRDefault="0069501D" w:rsidP="000E5ABF">
            <w:pPr>
              <w:pStyle w:val="TableGraf14L"/>
              <w:spacing w:line="360" w:lineRule="auto"/>
              <w:rPr>
                <w:highlight w:val="yellow"/>
              </w:rPr>
            </w:pPr>
            <w:r w:rsidRPr="00BC52AB">
              <w:t>РБС</w:t>
            </w:r>
          </w:p>
        </w:tc>
        <w:tc>
          <w:tcPr>
            <w:tcW w:w="6527" w:type="dxa"/>
            <w:shd w:val="clear" w:color="auto" w:fill="auto"/>
          </w:tcPr>
          <w:p w14:paraId="1B885CCE" w14:textId="77777777" w:rsidR="0069501D" w:rsidRPr="00BC52AB" w:rsidRDefault="0069501D" w:rsidP="000E5ABF">
            <w:pPr>
              <w:pStyle w:val="TableGraf14L"/>
              <w:spacing w:line="360" w:lineRule="auto"/>
            </w:pPr>
            <w:r w:rsidRPr="00BC52AB">
              <w:t>Распорядитель средств федерального бюджета</w:t>
            </w:r>
          </w:p>
        </w:tc>
      </w:tr>
      <w:tr w:rsidR="0069501D" w:rsidRPr="00BC52AB" w14:paraId="1B893B47" w14:textId="77777777" w:rsidTr="00611CAB">
        <w:tc>
          <w:tcPr>
            <w:tcW w:w="3086" w:type="dxa"/>
          </w:tcPr>
          <w:p w14:paraId="60080F8F" w14:textId="77777777" w:rsidR="0069501D" w:rsidRPr="00BC52AB" w:rsidRDefault="0069501D" w:rsidP="000E5ABF">
            <w:pPr>
              <w:pStyle w:val="TableGraf14L"/>
              <w:spacing w:line="360" w:lineRule="auto"/>
            </w:pPr>
            <w:r>
              <w:t>Система</w:t>
            </w:r>
          </w:p>
        </w:tc>
        <w:tc>
          <w:tcPr>
            <w:tcW w:w="6527" w:type="dxa"/>
          </w:tcPr>
          <w:p w14:paraId="3049D550" w14:textId="77777777" w:rsidR="0069501D" w:rsidRPr="00BC52AB" w:rsidRDefault="0069501D" w:rsidP="000E5ABF">
            <w:pPr>
              <w:pStyle w:val="TableGraf14L"/>
              <w:spacing w:line="360" w:lineRule="auto"/>
            </w:pPr>
            <w:r w:rsidRPr="00AA6FE4">
              <w:t>Информационная система Министерства финансов Российской Федерации</w:t>
            </w:r>
          </w:p>
        </w:tc>
      </w:tr>
      <w:tr w:rsidR="0069501D" w:rsidRPr="00BC52AB" w14:paraId="0F56E464" w14:textId="77777777" w:rsidTr="00611CAB">
        <w:tc>
          <w:tcPr>
            <w:tcW w:w="3086" w:type="dxa"/>
          </w:tcPr>
          <w:p w14:paraId="7AB3C4C4" w14:textId="77777777" w:rsidR="0069501D" w:rsidRPr="00BC52AB" w:rsidRDefault="0069501D" w:rsidP="000E5ABF">
            <w:pPr>
              <w:pStyle w:val="TableGraf14L"/>
              <w:spacing w:line="360" w:lineRule="auto"/>
            </w:pPr>
            <w:r>
              <w:t>СП</w:t>
            </w:r>
          </w:p>
        </w:tc>
        <w:tc>
          <w:tcPr>
            <w:tcW w:w="6527" w:type="dxa"/>
          </w:tcPr>
          <w:p w14:paraId="5D909953" w14:textId="77777777" w:rsidR="0069501D" w:rsidRPr="00BC52AB" w:rsidRDefault="0069501D" w:rsidP="000E5ABF">
            <w:pPr>
              <w:pStyle w:val="TableGraf14L"/>
              <w:spacing w:line="360" w:lineRule="auto"/>
            </w:pPr>
            <w:r>
              <w:t>Структурное подразделение</w:t>
            </w:r>
          </w:p>
        </w:tc>
      </w:tr>
      <w:tr w:rsidR="0069501D" w:rsidRPr="00BC52AB" w14:paraId="21E6952A" w14:textId="77777777" w:rsidTr="00611CAB">
        <w:tc>
          <w:tcPr>
            <w:tcW w:w="3086" w:type="dxa"/>
          </w:tcPr>
          <w:p w14:paraId="13847EA3" w14:textId="77777777" w:rsidR="0069501D" w:rsidRPr="00BC52AB" w:rsidRDefault="0069501D" w:rsidP="000E5ABF">
            <w:pPr>
              <w:pStyle w:val="TableGraf14L"/>
              <w:spacing w:line="360" w:lineRule="auto"/>
            </w:pPr>
            <w:r w:rsidRPr="00BC52AB">
              <w:t>ФИО</w:t>
            </w:r>
          </w:p>
        </w:tc>
        <w:tc>
          <w:tcPr>
            <w:tcW w:w="6527" w:type="dxa"/>
          </w:tcPr>
          <w:p w14:paraId="5CFAF06E" w14:textId="77777777" w:rsidR="0069501D" w:rsidRPr="00BC52AB" w:rsidRDefault="0069501D" w:rsidP="000E5ABF">
            <w:pPr>
              <w:pStyle w:val="TableGraf14L"/>
              <w:spacing w:line="360" w:lineRule="auto"/>
            </w:pPr>
            <w:r w:rsidRPr="00BC52AB">
              <w:t>Фамилия, имя, отчество</w:t>
            </w:r>
          </w:p>
        </w:tc>
      </w:tr>
      <w:tr w:rsidR="0069501D" w:rsidRPr="00BC52AB" w14:paraId="20493A2C" w14:textId="77777777" w:rsidTr="00611CAB">
        <w:tc>
          <w:tcPr>
            <w:tcW w:w="3086" w:type="dxa"/>
          </w:tcPr>
          <w:p w14:paraId="25F520A2" w14:textId="77777777" w:rsidR="0069501D" w:rsidRPr="00BC52AB" w:rsidRDefault="0069501D" w:rsidP="000E5ABF">
            <w:pPr>
              <w:pStyle w:val="TableGraf14L"/>
              <w:spacing w:line="360" w:lineRule="auto"/>
            </w:pPr>
            <w:r w:rsidRPr="00BC52AB">
              <w:t>ЭП</w:t>
            </w:r>
          </w:p>
        </w:tc>
        <w:tc>
          <w:tcPr>
            <w:tcW w:w="6527" w:type="dxa"/>
          </w:tcPr>
          <w:p w14:paraId="47F1BF6B" w14:textId="77777777" w:rsidR="0069501D" w:rsidRPr="00BC52AB" w:rsidRDefault="0069501D" w:rsidP="000E5ABF">
            <w:pPr>
              <w:pStyle w:val="TableGraf14L"/>
              <w:spacing w:line="360" w:lineRule="auto"/>
            </w:pPr>
            <w:r w:rsidRPr="00BC52AB">
              <w:t>Электронная подпись</w:t>
            </w:r>
          </w:p>
        </w:tc>
      </w:tr>
    </w:tbl>
    <w:p w14:paraId="3931019A" w14:textId="77777777" w:rsidR="006C68C2" w:rsidRPr="00BC52AB" w:rsidRDefault="006C68C2" w:rsidP="00AE3F54">
      <w:pPr>
        <w:pStyle w:val="1"/>
      </w:pPr>
      <w:bookmarkStart w:id="1" w:name="_Toc1464366"/>
      <w:r w:rsidRPr="00BC52AB">
        <w:lastRenderedPageBreak/>
        <w:t>Запуск Системы</w:t>
      </w:r>
      <w:bookmarkEnd w:id="1"/>
    </w:p>
    <w:p w14:paraId="28174BE9" w14:textId="77777777" w:rsidR="006C68C2" w:rsidRPr="00BC52AB" w:rsidRDefault="006C68C2" w:rsidP="006C68C2">
      <w:pPr>
        <w:pStyle w:val="a0"/>
      </w:pPr>
      <w:bookmarkStart w:id="2" w:name="_Ref404690105"/>
      <w:r w:rsidRPr="00BC52AB">
        <w:t>Для начала работы с Системой необходимо выполнить следующую последовательность действий:</w:t>
      </w:r>
    </w:p>
    <w:p w14:paraId="20C7F0C1" w14:textId="77777777" w:rsidR="006C68C2" w:rsidRPr="00BC52AB" w:rsidRDefault="006C68C2" w:rsidP="00016FA1">
      <w:pPr>
        <w:pStyle w:val="-"/>
      </w:pPr>
      <w:r w:rsidRPr="00BC52AB">
        <w:t>запустить интернет-обозреватель «</w:t>
      </w:r>
      <w:proofErr w:type="spellStart"/>
      <w:r w:rsidRPr="00BC52AB">
        <w:t>Internet</w:t>
      </w:r>
      <w:proofErr w:type="spellEnd"/>
      <w:r w:rsidRPr="00BC52AB">
        <w:t xml:space="preserve"> </w:t>
      </w:r>
      <w:proofErr w:type="spellStart"/>
      <w:r w:rsidRPr="00BC52AB">
        <w:t>Explorer</w:t>
      </w:r>
      <w:proofErr w:type="spellEnd"/>
      <w:r w:rsidRPr="00BC52AB">
        <w:t xml:space="preserve">» двойным нажатием левой кнопки мыши на его ярлыке на рабочем столе или нажать на кнопку «Пуск» и в открывшемся меню выбрать пункт, соответствующий </w:t>
      </w:r>
      <w:proofErr w:type="gramStart"/>
      <w:r w:rsidRPr="00BC52AB">
        <w:t>интернет</w:t>
      </w:r>
      <w:r w:rsidRPr="00BC52AB">
        <w:rPr>
          <w:b/>
        </w:rPr>
        <w:t>-</w:t>
      </w:r>
      <w:r w:rsidRPr="00BC52AB">
        <w:t>обозревателю</w:t>
      </w:r>
      <w:proofErr w:type="gramEnd"/>
      <w:r w:rsidRPr="00BC52AB">
        <w:t xml:space="preserve"> «</w:t>
      </w:r>
      <w:proofErr w:type="spellStart"/>
      <w:r w:rsidRPr="00BC52AB">
        <w:t>Internet</w:t>
      </w:r>
      <w:proofErr w:type="spellEnd"/>
      <w:r w:rsidRPr="00BC52AB">
        <w:t xml:space="preserve"> </w:t>
      </w:r>
      <w:proofErr w:type="spellStart"/>
      <w:r w:rsidRPr="00BC52AB">
        <w:t>Explorer</w:t>
      </w:r>
      <w:proofErr w:type="spellEnd"/>
      <w:r w:rsidRPr="00BC52AB">
        <w:t>»;</w:t>
      </w:r>
    </w:p>
    <w:p w14:paraId="316BDE0D" w14:textId="77777777" w:rsidR="006C68C2" w:rsidRPr="00BC52AB" w:rsidRDefault="006C68C2" w:rsidP="00016FA1">
      <w:pPr>
        <w:pStyle w:val="-"/>
      </w:pPr>
      <w:r w:rsidRPr="00BC52AB">
        <w:t xml:space="preserve">в адресной строке интернет-обозревателя ввести адрес: </w:t>
      </w:r>
      <w:hyperlink r:id="rId9" w:history="1">
        <w:r w:rsidRPr="00BC52AB">
          <w:rPr>
            <w:rStyle w:val="ab"/>
            <w:color w:val="auto"/>
          </w:rPr>
          <w:t>http://budget.gov.ru/lk</w:t>
        </w:r>
      </w:hyperlink>
      <w:r w:rsidRPr="00BC52AB">
        <w:t>;</w:t>
      </w:r>
    </w:p>
    <w:p w14:paraId="12326C92" w14:textId="4396F936" w:rsidR="002D0B16" w:rsidRPr="00BC52AB" w:rsidRDefault="002D0B16" w:rsidP="00016FA1">
      <w:pPr>
        <w:pStyle w:val="-"/>
      </w:pPr>
      <w:r w:rsidRPr="00BC52AB">
        <w:t>на странице Единого портала бюджетной системы необходимо нажать на кнопку «Переход к подсистеме «Бюджетное планирование» (</w:t>
      </w:r>
      <w:r w:rsidR="004E3EF9" w:rsidRPr="00BC52AB">
        <w:fldChar w:fldCharType="begin"/>
      </w:r>
      <w:r w:rsidRPr="00BC52AB">
        <w:instrText xml:space="preserve"> REF _Ref450750216 \h </w:instrText>
      </w:r>
      <w:r w:rsidR="004E3EF9" w:rsidRPr="00BC52AB">
        <w:fldChar w:fldCharType="separate"/>
      </w:r>
      <w:r w:rsidR="00F46AA4" w:rsidRPr="00BC52AB">
        <w:t>Рисунок </w:t>
      </w:r>
      <w:r w:rsidR="00F46AA4">
        <w:rPr>
          <w:noProof/>
        </w:rPr>
        <w:t>1</w:t>
      </w:r>
      <w:r w:rsidR="004E3EF9" w:rsidRPr="00BC52AB">
        <w:fldChar w:fldCharType="end"/>
      </w:r>
      <w:r w:rsidRPr="00BC52AB">
        <w:t>);</w:t>
      </w:r>
    </w:p>
    <w:p w14:paraId="337BDA55" w14:textId="3140ACC4" w:rsidR="006C68C2" w:rsidRPr="00BC52AB" w:rsidRDefault="003B0E20" w:rsidP="006C68C2">
      <w:pPr>
        <w:pStyle w:val="af"/>
      </w:pPr>
      <w:r>
        <w:rPr>
          <w:lang w:val="ru-RU" w:eastAsia="ru-RU"/>
        </w:rPr>
        <w:drawing>
          <wp:inline distT="0" distB="0" distL="0" distR="0" wp14:anchorId="1930A2B0" wp14:editId="79DDF859">
            <wp:extent cx="6152515" cy="3178175"/>
            <wp:effectExtent l="0" t="0" r="63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3B8AF" w14:textId="77777777" w:rsidR="006C68C2" w:rsidRPr="00BC52AB" w:rsidRDefault="006C68C2" w:rsidP="006C68C2">
      <w:pPr>
        <w:pStyle w:val="af0"/>
      </w:pPr>
      <w:bookmarkStart w:id="3" w:name="_Ref450750216"/>
      <w:bookmarkStart w:id="4" w:name="_Ref449652253"/>
      <w:r w:rsidRPr="00BC52AB">
        <w:t>Рисунок</w:t>
      </w:r>
      <w:r w:rsidR="002D0B16" w:rsidRPr="00BC52AB">
        <w:t> </w:t>
      </w:r>
      <w:r w:rsidR="004E3EF9" w:rsidRPr="00BC52AB">
        <w:fldChar w:fldCharType="begin"/>
      </w:r>
      <w:r w:rsidR="00EC4F88" w:rsidRPr="00BC52AB">
        <w:instrText xml:space="preserve"> SEQ Рисунок \* ARABIC </w:instrText>
      </w:r>
      <w:r w:rsidR="004E3EF9" w:rsidRPr="00BC52AB">
        <w:fldChar w:fldCharType="separate"/>
      </w:r>
      <w:r w:rsidR="00F46AA4">
        <w:rPr>
          <w:noProof/>
        </w:rPr>
        <w:t>1</w:t>
      </w:r>
      <w:r w:rsidR="004E3EF9" w:rsidRPr="00BC52AB">
        <w:rPr>
          <w:noProof/>
        </w:rPr>
        <w:fldChar w:fldCharType="end"/>
      </w:r>
      <w:bookmarkEnd w:id="3"/>
      <w:r w:rsidRPr="00BC52AB">
        <w:t>. Единый портал бюджетной системы</w:t>
      </w:r>
      <w:bookmarkEnd w:id="4"/>
    </w:p>
    <w:p w14:paraId="3F80E831" w14:textId="65518147" w:rsidR="006C68C2" w:rsidRPr="00BC52AB" w:rsidRDefault="006C68C2" w:rsidP="006C68C2">
      <w:pPr>
        <w:pStyle w:val="a0"/>
      </w:pPr>
      <w:r w:rsidRPr="00BC52AB">
        <w:rPr>
          <w:b/>
        </w:rPr>
        <w:t>Примечание.</w:t>
      </w:r>
      <w:r w:rsidRPr="00BC52AB">
        <w:t xml:space="preserve"> Если переход к подсистеме «Бюджетное планирование» </w:t>
      </w:r>
      <w:r w:rsidR="003B0E20" w:rsidRPr="00BC52AB">
        <w:t xml:space="preserve">не был </w:t>
      </w:r>
      <w:r w:rsidRPr="00BC52AB">
        <w:t xml:space="preserve">осуществлен, необходимо в адресной строке интернет-обозревателя ввести адрес: </w:t>
      </w:r>
      <w:hyperlink r:id="rId11" w:history="1">
        <w:r w:rsidRPr="00BC52AB">
          <w:rPr>
            <w:rStyle w:val="ab"/>
            <w:color w:val="auto"/>
          </w:rPr>
          <w:t>https://ssl.budgetplan.minfin.ru/http/BudgetPlan/</w:t>
        </w:r>
      </w:hyperlink>
      <w:r w:rsidRPr="00BC52AB">
        <w:t>.</w:t>
      </w:r>
    </w:p>
    <w:p w14:paraId="4F5878BD" w14:textId="5AB9355E" w:rsidR="002D0B16" w:rsidRPr="00BC52AB" w:rsidRDefault="002D0B16" w:rsidP="00016FA1">
      <w:pPr>
        <w:pStyle w:val="-"/>
      </w:pPr>
      <w:r w:rsidRPr="00BC52AB">
        <w:lastRenderedPageBreak/>
        <w:t>в открывшемся окне нажать на кнопку «Вход по сертификату» (</w:t>
      </w:r>
      <w:r w:rsidR="004E3EF9" w:rsidRPr="00BC52AB">
        <w:fldChar w:fldCharType="begin"/>
      </w:r>
      <w:r w:rsidRPr="00BC52AB">
        <w:instrText xml:space="preserve"> REF _Ref450928733 \h </w:instrText>
      </w:r>
      <w:r w:rsidR="004E3EF9" w:rsidRPr="00BC52AB">
        <w:fldChar w:fldCharType="separate"/>
      </w:r>
      <w:r w:rsidR="00F46AA4" w:rsidRPr="00BC52AB">
        <w:t>Рисунок </w:t>
      </w:r>
      <w:r w:rsidR="00F46AA4">
        <w:rPr>
          <w:noProof/>
        </w:rPr>
        <w:t>2</w:t>
      </w:r>
      <w:r w:rsidR="004E3EF9" w:rsidRPr="00BC52AB">
        <w:fldChar w:fldCharType="end"/>
      </w:r>
      <w:r w:rsidRPr="00BC52AB">
        <w:t>).</w:t>
      </w:r>
    </w:p>
    <w:p w14:paraId="101CDBCE" w14:textId="77777777" w:rsidR="006C68C2" w:rsidRPr="00BC52AB" w:rsidRDefault="006C68C2" w:rsidP="006C68C2">
      <w:pPr>
        <w:pStyle w:val="af"/>
      </w:pPr>
      <w:r w:rsidRPr="00BC52AB">
        <w:rPr>
          <w:lang w:val="ru-RU" w:eastAsia="ru-RU"/>
        </w:rPr>
        <w:drawing>
          <wp:inline distT="0" distB="0" distL="0" distR="0" wp14:anchorId="581FA07D" wp14:editId="505CB626">
            <wp:extent cx="2208530" cy="1725295"/>
            <wp:effectExtent l="0" t="0" r="1270" b="8255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19498" r="32854" b="38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92BF4" w14:textId="77777777" w:rsidR="006C68C2" w:rsidRPr="00BC52AB" w:rsidRDefault="006C68C2" w:rsidP="006C68C2">
      <w:pPr>
        <w:pStyle w:val="af0"/>
      </w:pPr>
      <w:bookmarkStart w:id="5" w:name="_Ref450928733"/>
      <w:bookmarkStart w:id="6" w:name="_Ref449652235"/>
      <w:r w:rsidRPr="00BC52AB">
        <w:t>Рисунок</w:t>
      </w:r>
      <w:r w:rsidR="002D0B16" w:rsidRPr="00BC52AB">
        <w:t> </w:t>
      </w:r>
      <w:r w:rsidR="004E3EF9" w:rsidRPr="00BC52AB">
        <w:fldChar w:fldCharType="begin"/>
      </w:r>
      <w:r w:rsidR="00EC4F88" w:rsidRPr="00BC52AB">
        <w:instrText xml:space="preserve"> SEQ Рисунок \* ARABIC </w:instrText>
      </w:r>
      <w:r w:rsidR="004E3EF9" w:rsidRPr="00BC52AB">
        <w:fldChar w:fldCharType="separate"/>
      </w:r>
      <w:r w:rsidR="00F46AA4">
        <w:rPr>
          <w:noProof/>
        </w:rPr>
        <w:t>2</w:t>
      </w:r>
      <w:r w:rsidR="004E3EF9" w:rsidRPr="00BC52AB">
        <w:rPr>
          <w:noProof/>
        </w:rPr>
        <w:fldChar w:fldCharType="end"/>
      </w:r>
      <w:bookmarkEnd w:id="5"/>
      <w:r w:rsidRPr="00BC52AB">
        <w:t xml:space="preserve">. </w:t>
      </w:r>
      <w:bookmarkEnd w:id="6"/>
      <w:r w:rsidRPr="00BC52AB">
        <w:t>Кнопка «Вход по сертификату»</w:t>
      </w:r>
    </w:p>
    <w:p w14:paraId="4C87F95F" w14:textId="77777777" w:rsidR="006C68C2" w:rsidRPr="00BC52AB" w:rsidRDefault="006C68C2" w:rsidP="006C68C2">
      <w:pPr>
        <w:pStyle w:val="a0"/>
      </w:pPr>
      <w:r w:rsidRPr="00BC52AB">
        <w:t xml:space="preserve">После выбора метода аутентификации «Вход по сертификату» Система автоматически запрашивает сертификат ключа проверки электронной подписи и </w:t>
      </w:r>
      <w:proofErr w:type="spellStart"/>
      <w:r w:rsidRPr="00BC52AB">
        <w:t>пин</w:t>
      </w:r>
      <w:proofErr w:type="spellEnd"/>
      <w:r w:rsidRPr="00BC52AB">
        <w:t>-код сертификата, затем осуществляется поиск пользователя-владельца сертификата, и происходит открытие главного окна Системы.</w:t>
      </w:r>
    </w:p>
    <w:p w14:paraId="1776812A" w14:textId="75B0AF33" w:rsidR="002D0B16" w:rsidRPr="00BC52AB" w:rsidRDefault="002D0B16" w:rsidP="006C68C2">
      <w:pPr>
        <w:pStyle w:val="a0"/>
      </w:pPr>
      <w:r w:rsidRPr="00BC52AB">
        <w:t>После выбора логина необходимо нажать на кнопку «Войти» (</w:t>
      </w:r>
      <w:r w:rsidR="004E3EF9" w:rsidRPr="00BC52AB">
        <w:fldChar w:fldCharType="begin"/>
      </w:r>
      <w:r w:rsidRPr="00BC52AB">
        <w:instrText xml:space="preserve"> REF _Ref450928739 \h </w:instrText>
      </w:r>
      <w:r w:rsidR="004E3EF9" w:rsidRPr="00BC52AB">
        <w:fldChar w:fldCharType="separate"/>
      </w:r>
      <w:r w:rsidR="00F46AA4" w:rsidRPr="00BC52AB">
        <w:t xml:space="preserve">Рисунок </w:t>
      </w:r>
      <w:r w:rsidR="00F46AA4">
        <w:rPr>
          <w:noProof/>
        </w:rPr>
        <w:t>3</w:t>
      </w:r>
      <w:r w:rsidR="004E3EF9" w:rsidRPr="00BC52AB">
        <w:fldChar w:fldCharType="end"/>
      </w:r>
      <w:r w:rsidRPr="00BC52AB">
        <w:t>).</w:t>
      </w:r>
    </w:p>
    <w:p w14:paraId="3845DEF5" w14:textId="77777777" w:rsidR="006C68C2" w:rsidRPr="00BC52AB" w:rsidRDefault="006C68C2" w:rsidP="006C68C2">
      <w:pPr>
        <w:pStyle w:val="af"/>
      </w:pPr>
      <w:r w:rsidRPr="00BC52AB">
        <w:rPr>
          <w:lang w:val="ru-RU" w:eastAsia="ru-RU"/>
        </w:rPr>
        <w:drawing>
          <wp:inline distT="0" distB="0" distL="0" distR="0" wp14:anchorId="0FC4A860" wp14:editId="067C12D1">
            <wp:extent cx="2225675" cy="1673225"/>
            <wp:effectExtent l="0" t="0" r="3175" b="317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8" t="31509" r="33012" b="2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72768" w14:textId="77777777" w:rsidR="006C68C2" w:rsidRPr="00BC52AB" w:rsidRDefault="006C68C2" w:rsidP="006C68C2">
      <w:pPr>
        <w:pStyle w:val="af0"/>
      </w:pPr>
      <w:bookmarkStart w:id="7" w:name="_Ref450928739"/>
      <w:bookmarkStart w:id="8" w:name="_Ref449652217"/>
      <w:r w:rsidRPr="00BC52AB">
        <w:t xml:space="preserve">Рисунок </w:t>
      </w:r>
      <w:r w:rsidR="004E3EF9" w:rsidRPr="00BC52AB">
        <w:fldChar w:fldCharType="begin"/>
      </w:r>
      <w:r w:rsidR="00EC4F88" w:rsidRPr="00BC52AB">
        <w:instrText xml:space="preserve"> SEQ Рисунок \* ARABIC </w:instrText>
      </w:r>
      <w:r w:rsidR="004E3EF9" w:rsidRPr="00BC52AB">
        <w:fldChar w:fldCharType="separate"/>
      </w:r>
      <w:r w:rsidR="00F46AA4">
        <w:rPr>
          <w:noProof/>
        </w:rPr>
        <w:t>3</w:t>
      </w:r>
      <w:r w:rsidR="004E3EF9" w:rsidRPr="00BC52AB">
        <w:rPr>
          <w:noProof/>
        </w:rPr>
        <w:fldChar w:fldCharType="end"/>
      </w:r>
      <w:bookmarkEnd w:id="7"/>
      <w:r w:rsidRPr="00BC52AB">
        <w:t xml:space="preserve">. </w:t>
      </w:r>
      <w:bookmarkEnd w:id="8"/>
      <w:r w:rsidRPr="00BC52AB">
        <w:t>Кнопка «Войти»</w:t>
      </w:r>
    </w:p>
    <w:p w14:paraId="3AFFA8C8" w14:textId="77777777" w:rsidR="006C68C2" w:rsidRPr="00BC52AB" w:rsidRDefault="006C68C2" w:rsidP="006C68C2">
      <w:pPr>
        <w:pStyle w:val="a0"/>
      </w:pPr>
      <w:r w:rsidRPr="00BC52AB">
        <w:rPr>
          <w:b/>
        </w:rPr>
        <w:t>Примечание.</w:t>
      </w:r>
      <w:r w:rsidRPr="00BC52AB">
        <w:t xml:space="preserve"> Если различные пользователи используют для авторизации один сертификат (например, одно уполномоченное лицо имеет различные роли), то Система предложит выбрать конкретного пользователя.</w:t>
      </w:r>
    </w:p>
    <w:p w14:paraId="7CFADEFD" w14:textId="6BE712F0" w:rsidR="002D0B16" w:rsidRPr="00BC52AB" w:rsidRDefault="002D0B16" w:rsidP="002D0B16">
      <w:pPr>
        <w:pStyle w:val="a0"/>
      </w:pPr>
      <w:r w:rsidRPr="00BC52AB">
        <w:t>В результате откроется главное окно Системы (</w:t>
      </w:r>
      <w:r w:rsidR="009E2C72" w:rsidRPr="00BC52AB">
        <w:fldChar w:fldCharType="begin"/>
      </w:r>
      <w:r w:rsidR="009E2C72" w:rsidRPr="00BC52AB">
        <w:instrText xml:space="preserve"> REF _Ref404670057 \h  \* MERGEFORMAT </w:instrText>
      </w:r>
      <w:r w:rsidR="009E2C72" w:rsidRPr="00BC52AB">
        <w:fldChar w:fldCharType="separate"/>
      </w:r>
      <w:r w:rsidR="00F46AA4" w:rsidRPr="00BC52AB">
        <w:t>Рисунок </w:t>
      </w:r>
      <w:r w:rsidR="00F46AA4">
        <w:t>4</w:t>
      </w:r>
      <w:r w:rsidR="009E2C72" w:rsidRPr="00BC52AB">
        <w:fldChar w:fldCharType="end"/>
      </w:r>
      <w:r w:rsidRPr="00BC52AB">
        <w:t>).</w:t>
      </w:r>
    </w:p>
    <w:p w14:paraId="3F49840D" w14:textId="14185118" w:rsidR="006C68C2" w:rsidRPr="00BC52AB" w:rsidRDefault="003B0E20" w:rsidP="006C68C2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03EBBAC6" wp14:editId="0568E220">
            <wp:extent cx="6152515" cy="2720340"/>
            <wp:effectExtent l="0" t="0" r="63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BAF2F" w14:textId="77777777" w:rsidR="006C68C2" w:rsidRPr="00BC52AB" w:rsidRDefault="006C68C2" w:rsidP="006C68C2">
      <w:pPr>
        <w:pStyle w:val="af0"/>
      </w:pPr>
      <w:bookmarkStart w:id="9" w:name="_Ref404670057"/>
      <w:r w:rsidRPr="00BC52AB">
        <w:t>Рисунок </w:t>
      </w:r>
      <w:r w:rsidR="004E3EF9" w:rsidRPr="00BC52AB">
        <w:fldChar w:fldCharType="begin"/>
      </w:r>
      <w:r w:rsidR="00EC4F88" w:rsidRPr="00BC52AB">
        <w:instrText xml:space="preserve"> SEQ Рисунок \* ARABIC </w:instrText>
      </w:r>
      <w:r w:rsidR="004E3EF9" w:rsidRPr="00BC52AB">
        <w:fldChar w:fldCharType="separate"/>
      </w:r>
      <w:r w:rsidR="00F46AA4">
        <w:rPr>
          <w:noProof/>
        </w:rPr>
        <w:t>4</w:t>
      </w:r>
      <w:r w:rsidR="004E3EF9" w:rsidRPr="00BC52AB">
        <w:rPr>
          <w:noProof/>
        </w:rPr>
        <w:fldChar w:fldCharType="end"/>
      </w:r>
      <w:bookmarkEnd w:id="9"/>
      <w:r w:rsidRPr="00BC52AB">
        <w:t>. Главное окно Системы</w:t>
      </w:r>
    </w:p>
    <w:bookmarkEnd w:id="2"/>
    <w:p w14:paraId="125C43FE" w14:textId="77777777" w:rsidR="006C68C2" w:rsidRPr="00BC52AB" w:rsidRDefault="006C68C2" w:rsidP="006C68C2">
      <w:pPr>
        <w:pStyle w:val="a0"/>
      </w:pPr>
      <w:r w:rsidRPr="00BC52AB">
        <w:t>Для выхода из Системы необходимо нажать на кнопку «Выйти» в правом верхнем углу страницы.</w:t>
      </w:r>
    </w:p>
    <w:p w14:paraId="362A4D11" w14:textId="10F000E0" w:rsidR="0045545F" w:rsidRPr="00CB3D62" w:rsidRDefault="00CB3D62" w:rsidP="00CB3D62">
      <w:pPr>
        <w:pStyle w:val="1"/>
      </w:pPr>
      <w:bookmarkStart w:id="10" w:name="_Toc487295187"/>
      <w:bookmarkStart w:id="11" w:name="_Ref507428432"/>
      <w:bookmarkStart w:id="12" w:name="_Toc1464367"/>
      <w:r w:rsidRPr="00CB3D62">
        <w:lastRenderedPageBreak/>
        <w:t>Распределение главным распорядителем бюджетных средств лимитов бюджетных обязательств по дополнительному бюджетному финансированию за счет прогноза поступлений доходов, полученных от приносящей доход деятельности в результате осуществления собственной производственной деятельности казенными учреждениями</w:t>
      </w:r>
      <w:bookmarkEnd w:id="12"/>
    </w:p>
    <w:p w14:paraId="0FDB5C2C" w14:textId="7CAE40D8" w:rsidR="0045545F" w:rsidRPr="00BC52AB" w:rsidRDefault="0045545F" w:rsidP="0045545F">
      <w:pPr>
        <w:pStyle w:val="2"/>
      </w:pPr>
      <w:bookmarkStart w:id="13" w:name="_Toc1464368"/>
      <w:r w:rsidRPr="00BC52AB">
        <w:t>Р</w:t>
      </w:r>
      <w:r w:rsidR="0024769F">
        <w:t>аспределение лимитов бюджетных обязательств</w:t>
      </w:r>
      <w:r w:rsidR="004A7F88">
        <w:t xml:space="preserve"> по </w:t>
      </w:r>
      <w:r>
        <w:t>дополнительному финансированию</w:t>
      </w:r>
      <w:r w:rsidR="0024769F">
        <w:t xml:space="preserve"> за счет</w:t>
      </w:r>
      <w:r>
        <w:t xml:space="preserve"> </w:t>
      </w:r>
      <w:r w:rsidR="0024769F">
        <w:t>прогнозирования доходов</w:t>
      </w:r>
      <w:bookmarkEnd w:id="13"/>
    </w:p>
    <w:p w14:paraId="57C0632B" w14:textId="77777777" w:rsidR="0045545F" w:rsidRPr="00BC52AB" w:rsidRDefault="0045545F" w:rsidP="0045545F">
      <w:pPr>
        <w:pStyle w:val="a0"/>
      </w:pPr>
      <w:r w:rsidRPr="00BC52AB">
        <w:rPr>
          <w:b/>
          <w:bCs/>
        </w:rPr>
        <w:t>Предусловие:</w:t>
      </w:r>
      <w:r w:rsidRPr="00BC52AB">
        <w:rPr>
          <w:lang w:eastAsia="zh-CN"/>
        </w:rPr>
        <w:t xml:space="preserve"> осуществлен вход с ролью «Формирование и ведение БР ГРБС (Ввод данных)»</w:t>
      </w:r>
      <w:r>
        <w:rPr>
          <w:lang w:eastAsia="zh-CN"/>
        </w:rPr>
        <w:t xml:space="preserve"> и структурным подразделением пользователя является «Финансовое подразделение».</w:t>
      </w:r>
    </w:p>
    <w:p w14:paraId="71562EAC" w14:textId="1107E7B5" w:rsidR="004A7F88" w:rsidRPr="00BC52AB" w:rsidRDefault="00CB3D62" w:rsidP="004A7F88">
      <w:pPr>
        <w:pStyle w:val="a0"/>
      </w:pPr>
      <w:r w:rsidRPr="00CB3D62">
        <w:t>Добавление распределения лимитов бюджетных обязательств по дополнительному финансированию за счет прогноза поступлений доходов от приносящей доход деятельности, осуществляется во вкладке «ЛБО по доп. финансированию</w:t>
      </w:r>
      <w:r w:rsidR="004A7F88" w:rsidRPr="00BC52AB">
        <w:t xml:space="preserve">» подраздела «Распределение показателей БА и ЛБО». </w:t>
      </w:r>
    </w:p>
    <w:p w14:paraId="124982D5" w14:textId="68D37AE4" w:rsidR="004A7F88" w:rsidRPr="00BC52AB" w:rsidRDefault="004A7F88" w:rsidP="004A7F88">
      <w:pPr>
        <w:pStyle w:val="a0"/>
      </w:pPr>
      <w:r w:rsidRPr="00BC52AB">
        <w:t>Для перехода к подразделу «Распределение показателей БА и ЛБО» необходимо в главном окне Системы выбрать вкладку «Меню» (1), в открывшейся колонке выбрать раздел «</w:t>
      </w:r>
      <w:r w:rsidRPr="00BC52AB">
        <w:rPr>
          <w:bCs/>
        </w:rPr>
        <w:t>Бюджетная роспись и ЛБО (ГРБС)</w:t>
      </w:r>
      <w:r w:rsidRPr="00BC52AB">
        <w:t>» (2) и в рабочей области открыть подраздел «Распределение показателей БА и ЛБО» (3) одним нажатием левой кнопки мыши (</w:t>
      </w:r>
      <w:r w:rsidR="00E73735">
        <w:fldChar w:fldCharType="begin"/>
      </w:r>
      <w:r w:rsidR="00E73735">
        <w:instrText xml:space="preserve"> REF _Ref522537438 \h </w:instrText>
      </w:r>
      <w:r w:rsidR="00E73735">
        <w:fldChar w:fldCharType="separate"/>
      </w:r>
      <w:r w:rsidR="00F46AA4">
        <w:t xml:space="preserve">Рисунок </w:t>
      </w:r>
      <w:r w:rsidR="00F46AA4">
        <w:rPr>
          <w:noProof/>
        </w:rPr>
        <w:t>5</w:t>
      </w:r>
      <w:r w:rsidR="00E73735">
        <w:fldChar w:fldCharType="end"/>
      </w:r>
      <w:r w:rsidRPr="00BC52AB">
        <w:t>).</w:t>
      </w:r>
    </w:p>
    <w:p w14:paraId="292CF315" w14:textId="6F219D21" w:rsidR="004A7F88" w:rsidRDefault="001A6B0C" w:rsidP="004A7F88">
      <w:pPr>
        <w:pStyle w:val="af"/>
      </w:pPr>
      <w:r>
        <w:rPr>
          <w:lang w:val="ru-RU" w:eastAsia="ru-RU"/>
        </w:rPr>
        <w:drawing>
          <wp:inline distT="0" distB="0" distL="0" distR="0" wp14:anchorId="7795E515" wp14:editId="4C825EA0">
            <wp:extent cx="6152515" cy="162687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62DF8" w14:textId="77777777" w:rsidR="004A7F88" w:rsidRPr="00BC52AB" w:rsidRDefault="004A7F88" w:rsidP="004A7F88">
      <w:pPr>
        <w:pStyle w:val="af0"/>
      </w:pPr>
      <w:bookmarkStart w:id="14" w:name="_Ref522537438"/>
      <w:r>
        <w:t xml:space="preserve">Рисунок </w:t>
      </w:r>
      <w:fldSimple w:instr=" SEQ Рисунок \* ARABIC ">
        <w:r w:rsidR="00F46AA4">
          <w:rPr>
            <w:noProof/>
          </w:rPr>
          <w:t>5</w:t>
        </w:r>
      </w:fldSimple>
      <w:bookmarkEnd w:id="14"/>
      <w:r w:rsidRPr="00BC52AB">
        <w:t>. Переход к подразделу «Распределение показателей БА и ЛБО»</w:t>
      </w:r>
    </w:p>
    <w:p w14:paraId="1CCE458F" w14:textId="0DBB202B" w:rsidR="004A7F88" w:rsidRPr="003469CB" w:rsidRDefault="004A7F88" w:rsidP="004A7F88">
      <w:pPr>
        <w:pStyle w:val="a0"/>
      </w:pPr>
      <w:r w:rsidRPr="00BC52AB">
        <w:lastRenderedPageBreak/>
        <w:t xml:space="preserve">В результате откроется подраздел «Распределение показателей БА и ЛБО», в котором необходимо </w:t>
      </w:r>
      <w:r>
        <w:t xml:space="preserve">выбрать </w:t>
      </w:r>
      <w:r w:rsidRPr="00BC52AB">
        <w:t>соответствующ</w:t>
      </w:r>
      <w:r>
        <w:t>ий</w:t>
      </w:r>
      <w:r w:rsidRPr="00BC52AB">
        <w:t xml:space="preserve"> бюджетн</w:t>
      </w:r>
      <w:r>
        <w:t>ый</w:t>
      </w:r>
      <w:r w:rsidRPr="00BC52AB">
        <w:t xml:space="preserve"> цикл, с которым будет осуществляться работа</w:t>
      </w:r>
      <w:r>
        <w:t>,</w:t>
      </w:r>
      <w:r w:rsidRPr="00BC52AB">
        <w:t xml:space="preserve"> </w:t>
      </w:r>
      <w:r>
        <w:t>и</w:t>
      </w:r>
      <w:r w:rsidRPr="00BC52AB" w:rsidDel="00B523C8">
        <w:t xml:space="preserve"> </w:t>
      </w:r>
      <w:r w:rsidRPr="00BC52AB">
        <w:t>вкладку «ЛБО</w:t>
      </w:r>
      <w:r>
        <w:t xml:space="preserve"> по доп. финансированию</w:t>
      </w:r>
      <w:r w:rsidRPr="00BC52AB">
        <w:t>» (</w:t>
      </w:r>
      <w:r w:rsidR="00E73735">
        <w:fldChar w:fldCharType="begin"/>
      </w:r>
      <w:r w:rsidR="00E73735">
        <w:instrText xml:space="preserve"> REF _Ref522537449 \h </w:instrText>
      </w:r>
      <w:r w:rsidR="00E73735">
        <w:fldChar w:fldCharType="separate"/>
      </w:r>
      <w:r w:rsidR="00F46AA4">
        <w:t xml:space="preserve">Рисунок </w:t>
      </w:r>
      <w:r w:rsidR="00F46AA4">
        <w:rPr>
          <w:noProof/>
        </w:rPr>
        <w:t>6</w:t>
      </w:r>
      <w:r w:rsidR="00E73735">
        <w:fldChar w:fldCharType="end"/>
      </w:r>
      <w:r w:rsidRPr="00BC52AB">
        <w:t>).</w:t>
      </w:r>
    </w:p>
    <w:p w14:paraId="304F36D9" w14:textId="5C4929C8" w:rsidR="004A7F88" w:rsidRPr="003469CB" w:rsidRDefault="00F74A45" w:rsidP="004A7F88">
      <w:pPr>
        <w:pStyle w:val="af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587D84F0" wp14:editId="6261C82C">
            <wp:extent cx="6152515" cy="2554605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f8"/>
          <w:noProof w:val="0"/>
          <w:lang w:val="ru-RU" w:eastAsia="ru-RU"/>
        </w:rPr>
        <w:t xml:space="preserve"> </w:t>
      </w:r>
    </w:p>
    <w:p w14:paraId="69F7E9A3" w14:textId="77777777" w:rsidR="004A7F88" w:rsidRPr="00782545" w:rsidRDefault="004A7F88" w:rsidP="004A7F88">
      <w:pPr>
        <w:pStyle w:val="aff7"/>
      </w:pPr>
      <w:bookmarkStart w:id="15" w:name="_Ref52253744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6</w:t>
      </w:r>
      <w:r>
        <w:fldChar w:fldCharType="end"/>
      </w:r>
      <w:bookmarkEnd w:id="15"/>
      <w:r w:rsidRPr="00BC52AB">
        <w:t>. Подраздел «Распределение показателей БА и ЛБО»</w:t>
      </w:r>
      <w:r>
        <w:t>, вкладка «ЛБО доп. финансированию»</w:t>
      </w:r>
    </w:p>
    <w:p w14:paraId="66CB0501" w14:textId="78048468" w:rsidR="004A7F88" w:rsidRPr="00BC269F" w:rsidRDefault="004A7F88" w:rsidP="004A7F88">
      <w:pPr>
        <w:pStyle w:val="a0"/>
      </w:pPr>
      <w:r w:rsidRPr="00BC269F">
        <w:t>Во вкладке «ЛБО</w:t>
      </w:r>
      <w:r>
        <w:t xml:space="preserve"> по доп. финансированию</w:t>
      </w:r>
      <w:r w:rsidRPr="00BC269F">
        <w:t>» реализована панель инструментов, состоящая из следующих функциональных кнопок и полей фильтра (</w:t>
      </w:r>
      <w:r w:rsidR="00E73735">
        <w:fldChar w:fldCharType="begin"/>
      </w:r>
      <w:r w:rsidR="00E73735">
        <w:instrText xml:space="preserve"> REF _Ref522537577 \h </w:instrText>
      </w:r>
      <w:r w:rsidR="00E73735">
        <w:fldChar w:fldCharType="separate"/>
      </w:r>
      <w:r w:rsidR="00F46AA4">
        <w:t xml:space="preserve">Рисунок </w:t>
      </w:r>
      <w:r w:rsidR="00F46AA4">
        <w:rPr>
          <w:noProof/>
        </w:rPr>
        <w:t>7</w:t>
      </w:r>
      <w:r w:rsidR="00E73735">
        <w:fldChar w:fldCharType="end"/>
      </w:r>
      <w:r w:rsidRPr="00BC269F">
        <w:t>):</w:t>
      </w:r>
    </w:p>
    <w:p w14:paraId="158BDBB2" w14:textId="77777777" w:rsidR="004A7F88" w:rsidRPr="00016FA1" w:rsidRDefault="004A7F88" w:rsidP="00016FA1">
      <w:pPr>
        <w:pStyle w:val="-"/>
      </w:pPr>
      <w:r w:rsidRPr="00016FA1">
        <w:t>«Обновить» (1) – обновление страницы;</w:t>
      </w:r>
    </w:p>
    <w:p w14:paraId="3177F775" w14:textId="77777777" w:rsidR="004A7F88" w:rsidRPr="00016FA1" w:rsidRDefault="004A7F88" w:rsidP="00016FA1">
      <w:pPr>
        <w:pStyle w:val="-"/>
      </w:pPr>
      <w:r w:rsidRPr="00016FA1">
        <w:t>«Реестр» (2):</w:t>
      </w:r>
    </w:p>
    <w:p w14:paraId="625D1B65" w14:textId="77777777" w:rsidR="004A7F88" w:rsidRPr="00016FA1" w:rsidRDefault="004A7F88" w:rsidP="00016FA1">
      <w:pPr>
        <w:pStyle w:val="--"/>
      </w:pPr>
      <w:r w:rsidRPr="00016FA1">
        <w:rPr>
          <w:i/>
        </w:rPr>
        <w:t>[Условие для финансового обеспечения]</w:t>
      </w:r>
      <w:r w:rsidRPr="00016FA1">
        <w:t xml:space="preserve"> – просмотр причины возникновения остатка лимитов бюджетных обязательств (далее – ЛБО) по дополнительному финансированию;</w:t>
      </w:r>
    </w:p>
    <w:p w14:paraId="28F0CE01" w14:textId="77777777" w:rsidR="004A7F88" w:rsidRPr="00B069D4" w:rsidRDefault="004A7F88" w:rsidP="00016FA1">
      <w:pPr>
        <w:pStyle w:val="--"/>
      </w:pPr>
      <w:r w:rsidRPr="00016FA1">
        <w:rPr>
          <w:i/>
        </w:rPr>
        <w:t>[Распределить/по структурным подразделениям]</w:t>
      </w:r>
      <w:r w:rsidRPr="00016FA1">
        <w:t xml:space="preserve"> – формирование</w:t>
      </w:r>
      <w:r w:rsidRPr="00B069D4">
        <w:t xml:space="preserve"> распределения по структурным подразделениям;</w:t>
      </w:r>
    </w:p>
    <w:p w14:paraId="391BCDD0" w14:textId="77777777" w:rsidR="004A7F88" w:rsidRDefault="004A7F88" w:rsidP="00016FA1">
      <w:pPr>
        <w:pStyle w:val="--"/>
      </w:pPr>
      <w:r w:rsidRPr="00016FA1">
        <w:rPr>
          <w:i/>
        </w:rPr>
        <w:t>[Распределить/по РБС/ПБС]</w:t>
      </w:r>
      <w:r w:rsidRPr="00BC269F">
        <w:t xml:space="preserve"> – формирование распределения по </w:t>
      </w:r>
      <w:r>
        <w:t>Распорядителю средств федерального бюджета (далее – РБС)</w:t>
      </w:r>
      <w:r w:rsidRPr="00BC269F">
        <w:t>/</w:t>
      </w:r>
      <w:r>
        <w:t xml:space="preserve">Получателю средств федерального бюджета (далее – </w:t>
      </w:r>
      <w:r w:rsidRPr="00BC269F">
        <w:t>ПБС</w:t>
      </w:r>
      <w:r>
        <w:t>)</w:t>
      </w:r>
      <w:r w:rsidRPr="00BC269F">
        <w:t>;</w:t>
      </w:r>
    </w:p>
    <w:p w14:paraId="53067B3C" w14:textId="2881ABE8" w:rsidR="00EC5D02" w:rsidRDefault="00EC5D02" w:rsidP="00EC5D02">
      <w:pPr>
        <w:pStyle w:val="--"/>
      </w:pPr>
      <w:r>
        <w:rPr>
          <w:i/>
        </w:rPr>
        <w:t>[Распределить/по лицевому счету</w:t>
      </w:r>
      <w:r w:rsidRPr="00016FA1">
        <w:rPr>
          <w:i/>
        </w:rPr>
        <w:t>]</w:t>
      </w:r>
      <w:r w:rsidRPr="00BC269F">
        <w:t xml:space="preserve"> – формирование распределения по</w:t>
      </w:r>
      <w:r>
        <w:t xml:space="preserve"> лицевому счету</w:t>
      </w:r>
      <w:r w:rsidRPr="00BC269F">
        <w:t>;</w:t>
      </w:r>
    </w:p>
    <w:p w14:paraId="7AB3690B" w14:textId="2B2F5010" w:rsidR="004A7F88" w:rsidRDefault="004A7F88" w:rsidP="00016FA1">
      <w:pPr>
        <w:pStyle w:val="--"/>
      </w:pPr>
      <w:r w:rsidRPr="00016FA1">
        <w:rPr>
          <w:i/>
        </w:rPr>
        <w:lastRenderedPageBreak/>
        <w:t>[Добавить строку доп. финансирования]</w:t>
      </w:r>
      <w:r>
        <w:t xml:space="preserve"> – добавление строки дополнительного финансирования;</w:t>
      </w:r>
    </w:p>
    <w:p w14:paraId="57EFF511" w14:textId="291BF3E9" w:rsidR="004A7F88" w:rsidRPr="00016FA1" w:rsidRDefault="004A7F88" w:rsidP="00016FA1">
      <w:pPr>
        <w:pStyle w:val="--"/>
        <w:rPr>
          <w:i/>
        </w:rPr>
      </w:pPr>
      <w:r w:rsidRPr="00016FA1">
        <w:rPr>
          <w:i/>
        </w:rPr>
        <w:t>[Распределить прогноз доходов]</w:t>
      </w:r>
      <w:r w:rsidRPr="008D357C">
        <w:t xml:space="preserve"> – </w:t>
      </w:r>
      <w:r w:rsidRPr="00365656">
        <w:t>формирование</w:t>
      </w:r>
      <w:r w:rsidRPr="008D357C">
        <w:t xml:space="preserve"> </w:t>
      </w:r>
      <w:r w:rsidR="008D357C" w:rsidRPr="008D357C">
        <w:t xml:space="preserve">распределения ЛБО по </w:t>
      </w:r>
      <w:r w:rsidR="00EE56C8">
        <w:t xml:space="preserve">дополнительному финансированию (далее – </w:t>
      </w:r>
      <w:r w:rsidR="008D357C" w:rsidRPr="008D357C">
        <w:t>ДФ</w:t>
      </w:r>
      <w:r w:rsidR="00EE56C8">
        <w:t>)</w:t>
      </w:r>
      <w:r w:rsidR="008D357C" w:rsidRPr="008D357C">
        <w:t xml:space="preserve"> за счет прогнозирования доходов</w:t>
      </w:r>
      <w:r w:rsidRPr="008D357C">
        <w:t>;</w:t>
      </w:r>
    </w:p>
    <w:p w14:paraId="4FD1CBF2" w14:textId="77777777" w:rsidR="004A7F88" w:rsidRPr="00BC269F" w:rsidRDefault="004A7F88" w:rsidP="00016FA1">
      <w:pPr>
        <w:pStyle w:val="--"/>
      </w:pPr>
      <w:r w:rsidRPr="00016FA1">
        <w:rPr>
          <w:i/>
        </w:rPr>
        <w:t>[Версии</w:t>
      </w:r>
      <w:proofErr w:type="gramStart"/>
      <w:r w:rsidRPr="00016FA1">
        <w:rPr>
          <w:i/>
        </w:rPr>
        <w:t>/С</w:t>
      </w:r>
      <w:proofErr w:type="gramEnd"/>
      <w:r w:rsidRPr="00016FA1">
        <w:rPr>
          <w:i/>
        </w:rPr>
        <w:t>оздать версию]</w:t>
      </w:r>
      <w:r w:rsidRPr="00BC269F">
        <w:t xml:space="preserve"> – формирование версии распределения;</w:t>
      </w:r>
    </w:p>
    <w:p w14:paraId="3E89F3FB" w14:textId="77777777" w:rsidR="004A7F88" w:rsidRPr="00BC269F" w:rsidRDefault="004A7F88" w:rsidP="00E73735">
      <w:pPr>
        <w:pStyle w:val="--"/>
      </w:pPr>
      <w:r w:rsidRPr="00016FA1">
        <w:rPr>
          <w:i/>
        </w:rPr>
        <w:t>[Версии</w:t>
      </w:r>
      <w:proofErr w:type="gramStart"/>
      <w:r w:rsidRPr="00016FA1">
        <w:rPr>
          <w:i/>
        </w:rPr>
        <w:t>/У</w:t>
      </w:r>
      <w:proofErr w:type="gramEnd"/>
      <w:r w:rsidRPr="00016FA1">
        <w:rPr>
          <w:i/>
        </w:rPr>
        <w:t>далить версию]</w:t>
      </w:r>
      <w:r w:rsidRPr="00BC269F">
        <w:t xml:space="preserve"> – удаление версии распределения;</w:t>
      </w:r>
    </w:p>
    <w:p w14:paraId="4D61C1B2" w14:textId="77777777" w:rsidR="004A7F88" w:rsidRPr="00BC269F" w:rsidRDefault="004A7F88" w:rsidP="00E73735">
      <w:pPr>
        <w:pStyle w:val="--"/>
      </w:pPr>
      <w:r w:rsidRPr="00016FA1">
        <w:rPr>
          <w:i/>
        </w:rPr>
        <w:t>[Версии/Просмотр версий]</w:t>
      </w:r>
      <w:r w:rsidRPr="00BC269F">
        <w:t xml:space="preserve"> – просмотр версии распределения;</w:t>
      </w:r>
    </w:p>
    <w:p w14:paraId="3A509784" w14:textId="77777777" w:rsidR="004A7F88" w:rsidRPr="0083264C" w:rsidRDefault="004A7F88" w:rsidP="00E73735">
      <w:pPr>
        <w:pStyle w:val="--"/>
      </w:pPr>
      <w:r w:rsidRPr="00016FA1">
        <w:rPr>
          <w:i/>
          <w:lang w:val="en-US"/>
        </w:rPr>
        <w:t>[</w:t>
      </w:r>
      <w:r w:rsidRPr="00016FA1">
        <w:rPr>
          <w:i/>
        </w:rPr>
        <w:t>Удалить строку</w:t>
      </w:r>
      <w:r w:rsidRPr="00016FA1">
        <w:rPr>
          <w:i/>
          <w:lang w:val="en-US"/>
        </w:rPr>
        <w:t>]</w:t>
      </w:r>
      <w:r w:rsidRPr="0083264C">
        <w:t xml:space="preserve"> – удаление распределения;</w:t>
      </w:r>
    </w:p>
    <w:p w14:paraId="40D1723A" w14:textId="77777777" w:rsidR="004A7F88" w:rsidRDefault="004A7F88" w:rsidP="00E73735">
      <w:pPr>
        <w:pStyle w:val="--"/>
      </w:pPr>
      <w:r w:rsidRPr="00016FA1">
        <w:rPr>
          <w:i/>
        </w:rPr>
        <w:t>[Очистить распределение]</w:t>
      </w:r>
      <w:r w:rsidRPr="0083264C">
        <w:t xml:space="preserve"> – осуществляет обнуление данных по графе «Распределено» у подведомственных учреждений, находящихся в статусе «Черновик»;</w:t>
      </w:r>
    </w:p>
    <w:p w14:paraId="3E17FBA7" w14:textId="77777777" w:rsidR="004A7F88" w:rsidRPr="0083264C" w:rsidRDefault="004A7F88" w:rsidP="00E73735">
      <w:pPr>
        <w:pStyle w:val="--"/>
      </w:pPr>
      <w:r w:rsidRPr="00016FA1">
        <w:rPr>
          <w:i/>
        </w:rPr>
        <w:t>[Пересчет на основании распределений]</w:t>
      </w:r>
      <w:r w:rsidRPr="0083264C">
        <w:t xml:space="preserve"> – осуществляет </w:t>
      </w:r>
      <w:r>
        <w:t xml:space="preserve">пересчет </w:t>
      </w:r>
      <w:r w:rsidRPr="0083264C">
        <w:t xml:space="preserve">данных по графе «Распределено» </w:t>
      </w:r>
      <w:r>
        <w:t>от</w:t>
      </w:r>
      <w:r w:rsidRPr="0083264C">
        <w:t xml:space="preserve"> подведомственных учреждений</w:t>
      </w:r>
      <w:r>
        <w:t>;</w:t>
      </w:r>
    </w:p>
    <w:p w14:paraId="391E14AE" w14:textId="77777777" w:rsidR="004A7F88" w:rsidRPr="00BC269F" w:rsidRDefault="004A7F88" w:rsidP="00E73735">
      <w:pPr>
        <w:pStyle w:val="-"/>
      </w:pPr>
      <w:r w:rsidRPr="00BC269F">
        <w:t>«</w:t>
      </w:r>
      <w:r>
        <w:t>Аналитика</w:t>
      </w:r>
      <w:r w:rsidRPr="00BC269F">
        <w:t>» (</w:t>
      </w:r>
      <w:r>
        <w:t>3</w:t>
      </w:r>
      <w:r w:rsidRPr="00BC269F">
        <w:t>):</w:t>
      </w:r>
    </w:p>
    <w:p w14:paraId="520C16F9" w14:textId="77777777" w:rsidR="004A7F88" w:rsidRDefault="004A7F88" w:rsidP="00E73735">
      <w:pPr>
        <w:pStyle w:val="--"/>
      </w:pPr>
      <w:r w:rsidRPr="00016FA1">
        <w:rPr>
          <w:i/>
        </w:rPr>
        <w:t>[Поступление и распределение показателей РБС/ПБС]</w:t>
      </w:r>
      <w:r w:rsidRPr="0083264C">
        <w:t xml:space="preserve"> – </w:t>
      </w:r>
      <w:r>
        <w:t>просмотр данных по поступлениям и распределениям в разрезе подведомственных учреждений</w:t>
      </w:r>
      <w:r w:rsidRPr="0083264C">
        <w:t>;</w:t>
      </w:r>
    </w:p>
    <w:p w14:paraId="34DA3E67" w14:textId="77777777" w:rsidR="004A7F88" w:rsidRPr="00BC269F" w:rsidRDefault="004A7F88" w:rsidP="00E73735">
      <w:pPr>
        <w:pStyle w:val="-"/>
      </w:pPr>
      <w:r w:rsidRPr="00BC269F">
        <w:t>«Печать» (</w:t>
      </w:r>
      <w:r>
        <w:t>4</w:t>
      </w:r>
      <w:r w:rsidRPr="00BC269F">
        <w:t>):</w:t>
      </w:r>
    </w:p>
    <w:p w14:paraId="3398B722" w14:textId="77777777" w:rsidR="004A7F88" w:rsidRPr="0083264C" w:rsidRDefault="004A7F88" w:rsidP="00E73735">
      <w:pPr>
        <w:pStyle w:val="--"/>
      </w:pPr>
      <w:r w:rsidRPr="00016FA1">
        <w:rPr>
          <w:i/>
        </w:rPr>
        <w:t>[Печать реестра]</w:t>
      </w:r>
      <w:r w:rsidRPr="0083264C">
        <w:t xml:space="preserve"> – формирование печатной формы реестра с расширением </w:t>
      </w:r>
      <w:r w:rsidRPr="0083264C">
        <w:rPr>
          <w:b/>
        </w:rPr>
        <w:t>*.</w:t>
      </w:r>
      <w:proofErr w:type="spellStart"/>
      <w:r w:rsidRPr="0083264C">
        <w:rPr>
          <w:b/>
        </w:rPr>
        <w:t>xls</w:t>
      </w:r>
      <w:proofErr w:type="spellEnd"/>
      <w:r w:rsidRPr="0083264C">
        <w:t>;</w:t>
      </w:r>
    </w:p>
    <w:p w14:paraId="04B6524C" w14:textId="77777777" w:rsidR="004A7F88" w:rsidRPr="0083264C" w:rsidRDefault="004A7F88" w:rsidP="00E73735">
      <w:pPr>
        <w:pStyle w:val="--"/>
      </w:pPr>
      <w:r w:rsidRPr="00016FA1">
        <w:rPr>
          <w:i/>
        </w:rPr>
        <w:t>[Печать страницы]</w:t>
      </w:r>
      <w:r w:rsidRPr="0083264C">
        <w:t xml:space="preserve"> – формирование печатной формы страницы с расширением </w:t>
      </w:r>
      <w:r w:rsidRPr="0083264C">
        <w:rPr>
          <w:b/>
        </w:rPr>
        <w:t>*.</w:t>
      </w:r>
      <w:proofErr w:type="spellStart"/>
      <w:r w:rsidRPr="0083264C">
        <w:rPr>
          <w:b/>
        </w:rPr>
        <w:t>xls</w:t>
      </w:r>
      <w:proofErr w:type="spellEnd"/>
      <w:r w:rsidRPr="0083264C">
        <w:t>;</w:t>
      </w:r>
    </w:p>
    <w:p w14:paraId="617FD0E6" w14:textId="77777777" w:rsidR="004A7F88" w:rsidRPr="0083264C" w:rsidRDefault="004A7F88" w:rsidP="00E73735">
      <w:pPr>
        <w:pStyle w:val="-"/>
      </w:pPr>
      <w:r w:rsidRPr="0083264C">
        <w:t>«</w:t>
      </w:r>
      <w:r>
        <w:t>Режим СП</w:t>
      </w:r>
      <w:r w:rsidRPr="0083264C">
        <w:t>» (</w:t>
      </w:r>
      <w:r>
        <w:t>5</w:t>
      </w:r>
      <w:r w:rsidRPr="0083264C">
        <w:t xml:space="preserve">) – фильтрация строк реестра по </w:t>
      </w:r>
      <w:r>
        <w:t>режиму с</w:t>
      </w:r>
      <w:r w:rsidRPr="0083264C">
        <w:t>труктурно</w:t>
      </w:r>
      <w:r>
        <w:t>го</w:t>
      </w:r>
      <w:r w:rsidRPr="0083264C">
        <w:t xml:space="preserve"> подразделени</w:t>
      </w:r>
      <w:r>
        <w:t>я (далее – СП);</w:t>
      </w:r>
    </w:p>
    <w:p w14:paraId="7F7DF698" w14:textId="77777777" w:rsidR="004A7F88" w:rsidRPr="0083264C" w:rsidRDefault="004A7F88" w:rsidP="00E73735">
      <w:pPr>
        <w:pStyle w:val="-"/>
      </w:pPr>
      <w:r w:rsidRPr="0083264C">
        <w:t>«Очистить фильтры» (</w:t>
      </w:r>
      <w:r>
        <w:t>6</w:t>
      </w:r>
      <w:r w:rsidRPr="0083264C">
        <w:t>) – очистка фильтров;</w:t>
      </w:r>
    </w:p>
    <w:p w14:paraId="1E6A2CC4" w14:textId="77777777" w:rsidR="004A7F88" w:rsidRPr="0083264C" w:rsidRDefault="004A7F88" w:rsidP="00E73735">
      <w:pPr>
        <w:pStyle w:val="-"/>
      </w:pPr>
      <w:r w:rsidRPr="0083264C">
        <w:t>«Скрыть распределенные строки» (</w:t>
      </w:r>
      <w:r>
        <w:t>7</w:t>
      </w:r>
      <w:r w:rsidRPr="0083264C">
        <w:t>) – фильтрация строк реестра по полностью распределенным значениям доведенных бюджетных ассигнований.</w:t>
      </w:r>
    </w:p>
    <w:p w14:paraId="6A44254E" w14:textId="77777777" w:rsidR="004A7F88" w:rsidRPr="00BC269F" w:rsidRDefault="004A7F88" w:rsidP="004A7F88">
      <w:pPr>
        <w:pStyle w:val="a0"/>
      </w:pPr>
      <w:r w:rsidRPr="00BC269F">
        <w:rPr>
          <w:b/>
        </w:rPr>
        <w:lastRenderedPageBreak/>
        <w:t>Важно!</w:t>
      </w:r>
      <w:r w:rsidRPr="00BC269F">
        <w:t xml:space="preserve"> Панель инструментов содержит перечень функциональных кнопок соответствующих настройкам ограничений пользователя</w:t>
      </w:r>
      <w:r>
        <w:t>.</w:t>
      </w:r>
    </w:p>
    <w:p w14:paraId="535813D3" w14:textId="2C066885" w:rsidR="004A7F88" w:rsidRDefault="00F74A45" w:rsidP="004A7F88">
      <w:pPr>
        <w:pStyle w:val="af"/>
      </w:pPr>
      <w:r>
        <w:rPr>
          <w:lang w:val="ru-RU" w:eastAsia="ru-RU"/>
        </w:rPr>
        <w:drawing>
          <wp:inline distT="0" distB="0" distL="0" distR="0" wp14:anchorId="0CE479E8" wp14:editId="3425669D">
            <wp:extent cx="6152515" cy="2554605"/>
            <wp:effectExtent l="0" t="0" r="63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D7478" w14:textId="77777777" w:rsidR="004A7F88" w:rsidRDefault="004A7F88" w:rsidP="004A7F88">
      <w:pPr>
        <w:pStyle w:val="af0"/>
      </w:pPr>
      <w:bookmarkStart w:id="16" w:name="_Ref522537577"/>
      <w:r>
        <w:t xml:space="preserve">Рисунок </w:t>
      </w:r>
      <w:fldSimple w:instr=" SEQ Рисунок \* ARABIC ">
        <w:r w:rsidR="00F46AA4">
          <w:rPr>
            <w:noProof/>
          </w:rPr>
          <w:t>7</w:t>
        </w:r>
      </w:fldSimple>
      <w:bookmarkEnd w:id="16"/>
      <w:r w:rsidRPr="00BC269F">
        <w:t>. Функциональные кнопки вкладки «ЛБО</w:t>
      </w:r>
      <w:r>
        <w:t xml:space="preserve"> по доп. финансированию</w:t>
      </w:r>
      <w:r w:rsidRPr="00BC269F">
        <w:t>»</w:t>
      </w:r>
    </w:p>
    <w:p w14:paraId="3A6A123C" w14:textId="05B792C8" w:rsidR="004A7F88" w:rsidRPr="00E73735" w:rsidRDefault="004A7F88" w:rsidP="004A7F88">
      <w:pPr>
        <w:pStyle w:val="a0"/>
      </w:pPr>
      <w:r w:rsidRPr="00E73735">
        <w:rPr>
          <w:b/>
        </w:rPr>
        <w:t>Важно!</w:t>
      </w:r>
      <w:r w:rsidRPr="00E73735">
        <w:t xml:space="preserve"> Добавление </w:t>
      </w:r>
      <w:r w:rsidR="008D357C" w:rsidRPr="00E73735">
        <w:t>распределения лимитов бюджетных обязательств по дополнительному финансированию за счет прогнозирования доходов</w:t>
      </w:r>
      <w:r w:rsidRPr="00E73735">
        <w:t xml:space="preserve"> доступно для доведённых строк типа ГРБС.</w:t>
      </w:r>
    </w:p>
    <w:p w14:paraId="4A120194" w14:textId="71D829AB" w:rsidR="004A7F88" w:rsidRDefault="004A7F88" w:rsidP="004A7F88">
      <w:pPr>
        <w:pStyle w:val="a0"/>
      </w:pPr>
      <w:r w:rsidRPr="00E73735">
        <w:t xml:space="preserve">Для добавления </w:t>
      </w:r>
      <w:r w:rsidR="008D357C" w:rsidRPr="00E73735">
        <w:t>распределения лимитов бюджетных обязательств по дополнительному финансированию за счет прогнозирования доходов</w:t>
      </w:r>
      <w:r w:rsidRPr="00E73735">
        <w:t xml:space="preserve"> </w:t>
      </w:r>
      <w:r w:rsidRPr="00BC52AB">
        <w:t xml:space="preserve">необходимо нажать на кнопку «Реестр» и выбрать пункт </w:t>
      </w:r>
      <w:r w:rsidRPr="00BC52AB">
        <w:rPr>
          <w:i/>
        </w:rPr>
        <w:t>[Распределить</w:t>
      </w:r>
      <w:r>
        <w:rPr>
          <w:i/>
        </w:rPr>
        <w:t xml:space="preserve"> прогноз доходов</w:t>
      </w:r>
      <w:r w:rsidRPr="00BC52AB">
        <w:rPr>
          <w:i/>
        </w:rPr>
        <w:t>]</w:t>
      </w:r>
      <w:r w:rsidRPr="00BC52AB">
        <w:t xml:space="preserve"> (</w:t>
      </w:r>
      <w:r w:rsidR="00E73735">
        <w:fldChar w:fldCharType="begin"/>
      </w:r>
      <w:r w:rsidR="00E73735">
        <w:instrText xml:space="preserve"> REF _Ref522537623 \h </w:instrText>
      </w:r>
      <w:r w:rsidR="00E73735">
        <w:fldChar w:fldCharType="separate"/>
      </w:r>
      <w:r w:rsidR="00F46AA4">
        <w:t xml:space="preserve">Рисунок </w:t>
      </w:r>
      <w:r w:rsidR="00F46AA4">
        <w:rPr>
          <w:noProof/>
        </w:rPr>
        <w:t>8</w:t>
      </w:r>
      <w:r w:rsidR="00E73735">
        <w:fldChar w:fldCharType="end"/>
      </w:r>
      <w:r w:rsidRPr="00BC52AB">
        <w:t>).</w:t>
      </w:r>
    </w:p>
    <w:p w14:paraId="5A23B2DC" w14:textId="44E4934F" w:rsidR="004A7F88" w:rsidRPr="00E73735" w:rsidRDefault="00B0102C" w:rsidP="004A7F88">
      <w:pPr>
        <w:pStyle w:val="af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0FF4179E" wp14:editId="223ABAAD">
            <wp:extent cx="6152515" cy="3762375"/>
            <wp:effectExtent l="0" t="0" r="63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585">
        <w:rPr>
          <w:rStyle w:val="aff8"/>
          <w:noProof w:val="0"/>
          <w:lang w:val="ru-RU" w:eastAsia="ru-RU"/>
        </w:rPr>
        <w:t xml:space="preserve"> </w:t>
      </w:r>
    </w:p>
    <w:p w14:paraId="2691958A" w14:textId="058EE9B6" w:rsidR="004A7F88" w:rsidRPr="00BC52AB" w:rsidRDefault="004A7F88" w:rsidP="004A7F88">
      <w:pPr>
        <w:pStyle w:val="af0"/>
      </w:pPr>
      <w:bookmarkStart w:id="17" w:name="_Ref522537623"/>
      <w:r>
        <w:t xml:space="preserve">Рисунок </w:t>
      </w:r>
      <w:fldSimple w:instr=" SEQ Рисунок \* ARABIC ">
        <w:r w:rsidR="00F46AA4">
          <w:rPr>
            <w:noProof/>
          </w:rPr>
          <w:t>8</w:t>
        </w:r>
      </w:fldSimple>
      <w:bookmarkEnd w:id="17"/>
      <w:r w:rsidRPr="00BC52AB">
        <w:t xml:space="preserve">. Пункт </w:t>
      </w:r>
      <w:r>
        <w:rPr>
          <w:i/>
        </w:rPr>
        <w:t>[Распределить прогноз доходов</w:t>
      </w:r>
      <w:r w:rsidRPr="00BC52AB">
        <w:rPr>
          <w:i/>
        </w:rPr>
        <w:t>]</w:t>
      </w:r>
    </w:p>
    <w:p w14:paraId="3FC5DAD2" w14:textId="087D59DE" w:rsidR="00E97793" w:rsidRDefault="00E97793" w:rsidP="004A7F88">
      <w:pPr>
        <w:pStyle w:val="a0"/>
      </w:pPr>
      <w:r w:rsidRPr="00E97793">
        <w:t>В результате откроется окно «</w:t>
      </w:r>
      <w:r w:rsidR="001D0588">
        <w:t>Распределение прогноза доходов»</w:t>
      </w:r>
      <w:r w:rsidRPr="00E97793">
        <w:t>, предназначенно</w:t>
      </w:r>
      <w:r w:rsidR="00016FA1">
        <w:t>е</w:t>
      </w:r>
      <w:r w:rsidRPr="00E97793">
        <w:t xml:space="preserve"> для ввода </w:t>
      </w:r>
      <w:r w:rsidR="001D0588">
        <w:t>сумм ЛБО по ДФ за счет прогнозирования доходов главного распорядителя</w:t>
      </w:r>
      <w:r>
        <w:t>.</w:t>
      </w:r>
    </w:p>
    <w:p w14:paraId="0B8E93D8" w14:textId="572ACB73" w:rsidR="001D0588" w:rsidRPr="00BC52AB" w:rsidRDefault="001D0588" w:rsidP="001D0588">
      <w:pPr>
        <w:pStyle w:val="a0"/>
      </w:pPr>
      <w:r w:rsidRPr="00BC52AB">
        <w:t xml:space="preserve">Для работы с окном </w:t>
      </w:r>
      <w:r w:rsidRPr="00E97793">
        <w:t>«</w:t>
      </w:r>
      <w:r>
        <w:t>Распределение прогноза доходов»</w:t>
      </w:r>
      <w:r w:rsidRPr="00BC52AB">
        <w:t xml:space="preserve"> в Системе реализована панель инструментов, состоящая из следующих функциональных кнопок (</w:t>
      </w:r>
      <w:r w:rsidR="00EA3585">
        <w:fldChar w:fldCharType="begin"/>
      </w:r>
      <w:r w:rsidR="00EA3585">
        <w:instrText xml:space="preserve"> REF _Ref522536916 \h </w:instrText>
      </w:r>
      <w:r w:rsidR="00EA3585">
        <w:fldChar w:fldCharType="separate"/>
      </w:r>
      <w:r w:rsidR="00F46AA4">
        <w:t xml:space="preserve">Рисунок </w:t>
      </w:r>
      <w:r w:rsidR="00F46AA4">
        <w:rPr>
          <w:noProof/>
        </w:rPr>
        <w:t>9</w:t>
      </w:r>
      <w:r w:rsidR="00EA3585">
        <w:fldChar w:fldCharType="end"/>
      </w:r>
      <w:r w:rsidRPr="00BC52AB">
        <w:t>):</w:t>
      </w:r>
    </w:p>
    <w:p w14:paraId="77CA7246" w14:textId="77777777" w:rsidR="001D0588" w:rsidRPr="00BC52AB" w:rsidRDefault="001D0588" w:rsidP="00016FA1">
      <w:pPr>
        <w:pStyle w:val="-"/>
      </w:pPr>
      <w:r w:rsidRPr="00BC52AB">
        <w:t>«Обновить» (1) – обновление страницы;</w:t>
      </w:r>
    </w:p>
    <w:p w14:paraId="4AE5F451" w14:textId="4BED5D15" w:rsidR="001D0588" w:rsidRPr="00BC52AB" w:rsidRDefault="001D0588" w:rsidP="00016FA1">
      <w:pPr>
        <w:pStyle w:val="-"/>
      </w:pPr>
      <w:r>
        <w:t>«Сохранить» (2</w:t>
      </w:r>
      <w:r w:rsidRPr="00BC52AB">
        <w:t>) – сохранение введенных данных;</w:t>
      </w:r>
    </w:p>
    <w:p w14:paraId="72DAB292" w14:textId="34A16D5F" w:rsidR="001D0588" w:rsidRPr="00BC52AB" w:rsidRDefault="001D0588" w:rsidP="00EA3585">
      <w:pPr>
        <w:pStyle w:val="-"/>
      </w:pPr>
      <w:r w:rsidRPr="00BC52AB">
        <w:t>«</w:t>
      </w:r>
      <w:r>
        <w:t>Информация по доходам</w:t>
      </w:r>
      <w:r w:rsidRPr="00BC52AB">
        <w:t>» (</w:t>
      </w:r>
      <w:r>
        <w:t>3</w:t>
      </w:r>
      <w:r w:rsidRPr="00BC52AB">
        <w:t xml:space="preserve">) – </w:t>
      </w:r>
      <w:r>
        <w:t>просмотр</w:t>
      </w:r>
      <w:r w:rsidRPr="00BC52AB">
        <w:t xml:space="preserve"> данных</w:t>
      </w:r>
      <w:r>
        <w:t xml:space="preserve"> прогнозирования доходов</w:t>
      </w:r>
      <w:r w:rsidRPr="00BC52AB">
        <w:t>;</w:t>
      </w:r>
    </w:p>
    <w:p w14:paraId="4B018180" w14:textId="108CD5B7" w:rsidR="001D0588" w:rsidRPr="00BC52AB" w:rsidRDefault="001D0588" w:rsidP="00E73735">
      <w:pPr>
        <w:pStyle w:val="-"/>
      </w:pPr>
      <w:r>
        <w:t>«Печать» (4</w:t>
      </w:r>
      <w:r w:rsidRPr="00BC52AB">
        <w:t>) – формирование печатной формы</w:t>
      </w:r>
      <w:r w:rsidR="00016FA1">
        <w:t>.</w:t>
      </w:r>
    </w:p>
    <w:p w14:paraId="775AC0A3" w14:textId="77777777" w:rsidR="001D0588" w:rsidRDefault="001D0588" w:rsidP="001D0588">
      <w:pPr>
        <w:pStyle w:val="a0"/>
      </w:pPr>
      <w:r w:rsidRPr="00BC52AB">
        <w:rPr>
          <w:b/>
        </w:rPr>
        <w:t>Важно!</w:t>
      </w:r>
      <w:r w:rsidRPr="00BC52AB">
        <w:t xml:space="preserve"> Панель инструментов содержит перечень функциональных кнопок соответствующих настройкам ограничений пользователя.</w:t>
      </w:r>
    </w:p>
    <w:p w14:paraId="07D19586" w14:textId="613C4971" w:rsidR="001D0588" w:rsidRPr="00BC52AB" w:rsidRDefault="00B0102C" w:rsidP="00EA3585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60DA69C3" wp14:editId="36184564">
            <wp:extent cx="6152515" cy="4612005"/>
            <wp:effectExtent l="0" t="0" r="63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4E213" w14:textId="434BF96C" w:rsidR="001D0588" w:rsidRPr="00BC52AB" w:rsidRDefault="001D0588" w:rsidP="00EA3585">
      <w:pPr>
        <w:pStyle w:val="af0"/>
      </w:pPr>
      <w:bookmarkStart w:id="18" w:name="_Ref522536916"/>
      <w:r>
        <w:t xml:space="preserve">Рисунок </w:t>
      </w:r>
      <w:fldSimple w:instr=" SEQ Рисунок \* ARABIC ">
        <w:r w:rsidR="00F46AA4">
          <w:rPr>
            <w:noProof/>
          </w:rPr>
          <w:t>9</w:t>
        </w:r>
      </w:fldSimple>
      <w:bookmarkEnd w:id="18"/>
      <w:r w:rsidRPr="00BC52AB">
        <w:t xml:space="preserve">. Функциональные кнопки </w:t>
      </w:r>
      <w:r w:rsidR="00E73735">
        <w:t>окна</w:t>
      </w:r>
      <w:r w:rsidRPr="00BC52AB">
        <w:t xml:space="preserve"> «</w:t>
      </w:r>
      <w:r>
        <w:t>Распределение прогноза доходов</w:t>
      </w:r>
    </w:p>
    <w:p w14:paraId="7EE559FC" w14:textId="7789766F" w:rsidR="001D0588" w:rsidRDefault="001D0588" w:rsidP="001D0588">
      <w:pPr>
        <w:pStyle w:val="a0"/>
        <w:rPr>
          <w:color w:val="000000"/>
          <w:shd w:val="clear" w:color="auto" w:fill="FFFFFF"/>
        </w:rPr>
      </w:pPr>
      <w:r w:rsidRPr="005862DE">
        <w:rPr>
          <w:b/>
          <w:bCs/>
          <w:iCs/>
          <w:color w:val="000000"/>
          <w:shd w:val="clear" w:color="auto" w:fill="FFFFFF"/>
        </w:rPr>
        <w:t>Важно!</w:t>
      </w:r>
      <w:r>
        <w:rPr>
          <w:color w:val="000000"/>
          <w:shd w:val="clear" w:color="auto" w:fill="FFFFFF"/>
        </w:rPr>
        <w:t> По строке главного распорядителя средств федерального бюджета (далее – ГРБС) по граф</w:t>
      </w:r>
      <w:r w:rsidR="00EA3585">
        <w:rPr>
          <w:color w:val="000000"/>
          <w:shd w:val="clear" w:color="auto" w:fill="FFFFFF"/>
        </w:rPr>
        <w:t>ам</w:t>
      </w:r>
      <w:r>
        <w:rPr>
          <w:color w:val="000000"/>
          <w:shd w:val="clear" w:color="auto" w:fill="FFFFFF"/>
        </w:rPr>
        <w:t xml:space="preserve"> «Сумма</w:t>
      </w:r>
      <w:r w:rsidR="00EA3585">
        <w:rPr>
          <w:color w:val="000000"/>
          <w:shd w:val="clear" w:color="auto" w:fill="FFFFFF"/>
        </w:rPr>
        <w:t xml:space="preserve"> на 201</w:t>
      </w:r>
      <w:r w:rsidR="00695B65">
        <w:rPr>
          <w:color w:val="000000"/>
          <w:shd w:val="clear" w:color="auto" w:fill="FFFFFF"/>
        </w:rPr>
        <w:t>9</w:t>
      </w:r>
      <w:r w:rsidR="00EA3585">
        <w:rPr>
          <w:color w:val="000000"/>
          <w:shd w:val="clear" w:color="auto" w:fill="FFFFFF"/>
        </w:rPr>
        <w:t xml:space="preserve"> год</w:t>
      </w:r>
      <w:r>
        <w:rPr>
          <w:color w:val="000000"/>
          <w:shd w:val="clear" w:color="auto" w:fill="FFFFFF"/>
        </w:rPr>
        <w:t>»</w:t>
      </w:r>
      <w:r w:rsidR="00EA3585">
        <w:rPr>
          <w:color w:val="000000"/>
          <w:shd w:val="clear" w:color="auto" w:fill="FFFFFF"/>
        </w:rPr>
        <w:t xml:space="preserve">, «Сумма на </w:t>
      </w:r>
      <w:r w:rsidR="00695B65">
        <w:rPr>
          <w:color w:val="000000"/>
          <w:shd w:val="clear" w:color="auto" w:fill="FFFFFF"/>
        </w:rPr>
        <w:t xml:space="preserve">2020 </w:t>
      </w:r>
      <w:r w:rsidR="00EA3585">
        <w:rPr>
          <w:color w:val="000000"/>
          <w:shd w:val="clear" w:color="auto" w:fill="FFFFFF"/>
        </w:rPr>
        <w:t>год» и «Сумма на 202</w:t>
      </w:r>
      <w:r w:rsidR="00695B65">
        <w:rPr>
          <w:color w:val="000000"/>
          <w:shd w:val="clear" w:color="auto" w:fill="FFFFFF"/>
        </w:rPr>
        <w:t>1</w:t>
      </w:r>
      <w:r w:rsidR="00EA3585">
        <w:rPr>
          <w:color w:val="000000"/>
          <w:shd w:val="clear" w:color="auto" w:fill="FFFFFF"/>
        </w:rPr>
        <w:t xml:space="preserve"> год»</w:t>
      </w:r>
      <w:r>
        <w:rPr>
          <w:color w:val="000000"/>
          <w:shd w:val="clear" w:color="auto" w:fill="FFFFFF"/>
        </w:rPr>
        <w:t xml:space="preserve"> ввод сумм возможен, если ячейка отображается зеленым цветом. Если ячейка не отображается зеленым цветом, то строка уже включена в документ согласно описанию в</w:t>
      </w:r>
      <w:r w:rsidRPr="001E4CE3">
        <w:rPr>
          <w:color w:val="000000"/>
          <w:shd w:val="clear" w:color="auto" w:fill="FFFFFF"/>
        </w:rPr>
        <w:t xml:space="preserve"> </w:t>
      </w:r>
      <w:proofErr w:type="spellStart"/>
      <w:r w:rsidRPr="001E4CE3">
        <w:rPr>
          <w:color w:val="000000"/>
          <w:shd w:val="clear" w:color="auto" w:fill="FFFFFF"/>
        </w:rPr>
        <w:t>п.</w:t>
      </w:r>
      <w:r>
        <w:rPr>
          <w:color w:val="000000"/>
          <w:shd w:val="clear" w:color="auto" w:fill="FFFFFF"/>
        </w:rPr>
        <w:t>п</w:t>
      </w:r>
      <w:proofErr w:type="spellEnd"/>
      <w:r>
        <w:rPr>
          <w:color w:val="000000"/>
          <w:shd w:val="clear" w:color="auto" w:fill="FFFFFF"/>
        </w:rPr>
        <w:t>. </w:t>
      </w:r>
      <w:r w:rsidR="008D357C">
        <w:rPr>
          <w:color w:val="000000"/>
          <w:shd w:val="clear" w:color="auto" w:fill="FFFFFF"/>
        </w:rPr>
        <w:fldChar w:fldCharType="begin"/>
      </w:r>
      <w:r w:rsidR="008D357C">
        <w:rPr>
          <w:color w:val="000000"/>
          <w:shd w:val="clear" w:color="auto" w:fill="FFFFFF"/>
        </w:rPr>
        <w:instrText xml:space="preserve"> REF _Ref470128775 \r \h </w:instrText>
      </w:r>
      <w:r w:rsidR="008D357C">
        <w:rPr>
          <w:color w:val="000000"/>
          <w:shd w:val="clear" w:color="auto" w:fill="FFFFFF"/>
        </w:rPr>
      </w:r>
      <w:r w:rsidR="008D357C">
        <w:rPr>
          <w:color w:val="000000"/>
          <w:shd w:val="clear" w:color="auto" w:fill="FFFFFF"/>
        </w:rPr>
        <w:fldChar w:fldCharType="separate"/>
      </w:r>
      <w:r w:rsidR="00F46AA4">
        <w:rPr>
          <w:color w:val="000000"/>
          <w:shd w:val="clear" w:color="auto" w:fill="FFFFFF"/>
        </w:rPr>
        <w:t>4.1</w:t>
      </w:r>
      <w:r w:rsidR="008D357C">
        <w:rPr>
          <w:color w:val="000000"/>
          <w:shd w:val="clear" w:color="auto" w:fill="FFFFFF"/>
        </w:rPr>
        <w:fldChar w:fldCharType="end"/>
      </w:r>
      <w:r w:rsidR="008D357C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настоящего руководства пользователя </w:t>
      </w:r>
      <w:r w:rsidRPr="001E4CE3">
        <w:rPr>
          <w:color w:val="000000"/>
          <w:shd w:val="clear" w:color="auto" w:fill="FFFFFF"/>
        </w:rPr>
        <w:t>и</w:t>
      </w:r>
      <w:r>
        <w:rPr>
          <w:color w:val="000000"/>
          <w:shd w:val="clear" w:color="auto" w:fill="FFFFFF"/>
        </w:rPr>
        <w:t xml:space="preserve"> для ее редактирования необходимо </w:t>
      </w:r>
      <w:r w:rsidR="00E73735">
        <w:rPr>
          <w:color w:val="000000"/>
          <w:shd w:val="clear" w:color="auto" w:fill="FFFFFF"/>
        </w:rPr>
        <w:t>сначала</w:t>
      </w:r>
      <w:r>
        <w:rPr>
          <w:color w:val="000000"/>
          <w:shd w:val="clear" w:color="auto" w:fill="FFFFFF"/>
        </w:rPr>
        <w:t xml:space="preserve"> удалить документ.</w:t>
      </w:r>
    </w:p>
    <w:p w14:paraId="38C7C36C" w14:textId="70407879" w:rsidR="004A7F88" w:rsidRDefault="00E73735" w:rsidP="004A7F88">
      <w:pPr>
        <w:pStyle w:val="a0"/>
      </w:pPr>
      <w:r>
        <w:t>По</w:t>
      </w:r>
      <w:r w:rsidR="008D357C" w:rsidRPr="00BC52AB">
        <w:t xml:space="preserve"> </w:t>
      </w:r>
      <w:r w:rsidR="00EA3585">
        <w:t>соответствующей</w:t>
      </w:r>
      <w:r w:rsidR="008D357C" w:rsidRPr="00BC52AB">
        <w:t xml:space="preserve"> строке </w:t>
      </w:r>
      <w:r>
        <w:t xml:space="preserve">в графах </w:t>
      </w:r>
      <w:r>
        <w:rPr>
          <w:color w:val="000000"/>
          <w:shd w:val="clear" w:color="auto" w:fill="FFFFFF"/>
        </w:rPr>
        <w:t>«Сумма на 201</w:t>
      </w:r>
      <w:r w:rsidR="00695B65">
        <w:rPr>
          <w:color w:val="000000"/>
          <w:shd w:val="clear" w:color="auto" w:fill="FFFFFF"/>
        </w:rPr>
        <w:t>9</w:t>
      </w:r>
      <w:r>
        <w:rPr>
          <w:color w:val="000000"/>
          <w:shd w:val="clear" w:color="auto" w:fill="FFFFFF"/>
        </w:rPr>
        <w:t xml:space="preserve"> год», «Сумма на 20</w:t>
      </w:r>
      <w:r w:rsidR="00695B65">
        <w:rPr>
          <w:color w:val="000000"/>
          <w:shd w:val="clear" w:color="auto" w:fill="FFFFFF"/>
        </w:rPr>
        <w:t>20</w:t>
      </w:r>
      <w:r>
        <w:rPr>
          <w:color w:val="000000"/>
          <w:shd w:val="clear" w:color="auto" w:fill="FFFFFF"/>
        </w:rPr>
        <w:t xml:space="preserve"> год» и «Сумма на 202</w:t>
      </w:r>
      <w:r w:rsidR="00695B65">
        <w:rPr>
          <w:color w:val="000000"/>
          <w:shd w:val="clear" w:color="auto" w:fill="FFFFFF"/>
        </w:rPr>
        <w:t>1</w:t>
      </w:r>
      <w:r>
        <w:rPr>
          <w:color w:val="000000"/>
          <w:shd w:val="clear" w:color="auto" w:fill="FFFFFF"/>
        </w:rPr>
        <w:t xml:space="preserve"> год» </w:t>
      </w:r>
      <w:r w:rsidR="008D357C">
        <w:t xml:space="preserve">необходимо </w:t>
      </w:r>
      <w:r w:rsidR="008D357C" w:rsidRPr="00BC52AB">
        <w:t xml:space="preserve">ввести данные </w:t>
      </w:r>
      <w:r>
        <w:t xml:space="preserve">вручную с клавиатуры </w:t>
      </w:r>
      <w:r w:rsidR="008D357C" w:rsidRPr="00BC52AB">
        <w:t>и нажать на кнопку «Сохранить»</w:t>
      </w:r>
      <w:r w:rsidR="00EA3585">
        <w:t xml:space="preserve"> (2) (</w:t>
      </w:r>
      <w:r w:rsidR="00EA3585">
        <w:fldChar w:fldCharType="begin"/>
      </w:r>
      <w:r w:rsidR="00EA3585">
        <w:instrText xml:space="preserve"> REF _Ref522536916 \h </w:instrText>
      </w:r>
      <w:r w:rsidR="00EA3585">
        <w:fldChar w:fldCharType="separate"/>
      </w:r>
      <w:r w:rsidR="00F46AA4">
        <w:t xml:space="preserve">Рисунок </w:t>
      </w:r>
      <w:r w:rsidR="00F46AA4">
        <w:rPr>
          <w:noProof/>
        </w:rPr>
        <w:t>9</w:t>
      </w:r>
      <w:r w:rsidR="00EA3585">
        <w:fldChar w:fldCharType="end"/>
      </w:r>
      <w:r w:rsidR="00EA3585">
        <w:t>).</w:t>
      </w:r>
    </w:p>
    <w:p w14:paraId="75474CA6" w14:textId="2BF1A7C2" w:rsidR="008D357C" w:rsidRDefault="008D357C" w:rsidP="004A7F88">
      <w:pPr>
        <w:pStyle w:val="a0"/>
        <w:rPr>
          <w:color w:val="000000"/>
          <w:shd w:val="clear" w:color="auto" w:fill="FFFFFF"/>
        </w:rPr>
      </w:pPr>
      <w:r w:rsidRPr="005862DE">
        <w:rPr>
          <w:b/>
          <w:bCs/>
          <w:iCs/>
          <w:color w:val="000000"/>
          <w:shd w:val="clear" w:color="auto" w:fill="FFFFFF"/>
        </w:rPr>
        <w:t>Важно!</w:t>
      </w:r>
      <w:r>
        <w:rPr>
          <w:color w:val="000000"/>
          <w:shd w:val="clear" w:color="auto" w:fill="FFFFFF"/>
        </w:rPr>
        <w:t> Внесенные распределения не должны превышать сумму прогноза доходов.</w:t>
      </w:r>
    </w:p>
    <w:p w14:paraId="0488147E" w14:textId="091AA075" w:rsidR="00443ED4" w:rsidRDefault="00B121B3" w:rsidP="00443ED4">
      <w:pPr>
        <w:pStyle w:val="a0"/>
      </w:pPr>
      <w:r w:rsidRPr="00B121B3">
        <w:rPr>
          <w:b/>
          <w:color w:val="000000"/>
          <w:shd w:val="clear" w:color="auto" w:fill="FFFFFF"/>
        </w:rPr>
        <w:lastRenderedPageBreak/>
        <w:t>Важно!</w:t>
      </w:r>
      <w:r>
        <w:rPr>
          <w:color w:val="000000"/>
          <w:shd w:val="clear" w:color="auto" w:fill="FFFFFF"/>
        </w:rPr>
        <w:t xml:space="preserve"> </w:t>
      </w:r>
      <w:r w:rsidR="00443ED4">
        <w:rPr>
          <w:color w:val="000000"/>
          <w:shd w:val="clear" w:color="auto" w:fill="FFFFFF"/>
        </w:rPr>
        <w:t>По факту сохранения сумм в реестре в графах «Прогноз доходов» отобразится сохраненная сумма, данная сумма будет контрольной и от нее необходимо формировать распределения ЛБО.</w:t>
      </w:r>
    </w:p>
    <w:p w14:paraId="1F53DC07" w14:textId="77777777" w:rsidR="00EA3585" w:rsidRDefault="008D357C" w:rsidP="008D357C">
      <w:pPr>
        <w:pStyle w:val="a0"/>
      </w:pPr>
      <w:r>
        <w:rPr>
          <w:color w:val="000000"/>
          <w:shd w:val="clear" w:color="auto" w:fill="FFFFFF"/>
        </w:rPr>
        <w:t>Для просмотра информации об общей сумме прогноза доходов необходимо нажать на кнопку «Информация по доходам»</w:t>
      </w:r>
      <w:r w:rsidR="00EA3585">
        <w:rPr>
          <w:color w:val="000000"/>
          <w:shd w:val="clear" w:color="auto" w:fill="FFFFFF"/>
        </w:rPr>
        <w:t xml:space="preserve"> (3) (</w:t>
      </w:r>
      <w:r w:rsidR="00EA3585">
        <w:fldChar w:fldCharType="begin"/>
      </w:r>
      <w:r w:rsidR="00EA3585">
        <w:instrText xml:space="preserve"> REF _Ref522536916 \h </w:instrText>
      </w:r>
      <w:r w:rsidR="00EA3585">
        <w:fldChar w:fldCharType="separate"/>
      </w:r>
      <w:r w:rsidR="00F46AA4">
        <w:t xml:space="preserve">Рисунок </w:t>
      </w:r>
      <w:r w:rsidR="00F46AA4">
        <w:rPr>
          <w:noProof/>
        </w:rPr>
        <w:t>9</w:t>
      </w:r>
      <w:r w:rsidR="00EA3585">
        <w:fldChar w:fldCharType="end"/>
      </w:r>
      <w:r w:rsidR="00EA3585">
        <w:t xml:space="preserve">). </w:t>
      </w:r>
    </w:p>
    <w:p w14:paraId="241A732B" w14:textId="4C3E0778" w:rsidR="008D357C" w:rsidRDefault="008D357C" w:rsidP="008D357C">
      <w:pPr>
        <w:pStyle w:val="a0"/>
      </w:pPr>
      <w:r w:rsidRPr="00E97793">
        <w:t>В результате откроется окно «</w:t>
      </w:r>
      <w:r>
        <w:t>Прогноз федерального бюджета»</w:t>
      </w:r>
      <w:r w:rsidRPr="00E97793">
        <w:t>, предназначенно</w:t>
      </w:r>
      <w:r w:rsidR="00EA3585">
        <w:t>е</w:t>
      </w:r>
      <w:r w:rsidRPr="00E97793">
        <w:t xml:space="preserve"> для </w:t>
      </w:r>
      <w:r>
        <w:t>просмотра</w:t>
      </w:r>
      <w:r w:rsidRPr="00E97793">
        <w:t xml:space="preserve"> </w:t>
      </w:r>
      <w:proofErr w:type="gramStart"/>
      <w:r>
        <w:t xml:space="preserve">сумм прогнозирования доходов </w:t>
      </w:r>
      <w:r w:rsidR="00675F8F">
        <w:t>г</w:t>
      </w:r>
      <w:r w:rsidR="00675F8F" w:rsidRPr="00675F8F">
        <w:t>лавн</w:t>
      </w:r>
      <w:r w:rsidR="00675F8F">
        <w:t>ого</w:t>
      </w:r>
      <w:r w:rsidR="00675F8F" w:rsidRPr="00675F8F">
        <w:t xml:space="preserve"> администратор</w:t>
      </w:r>
      <w:r w:rsidR="00675F8F">
        <w:t>а</w:t>
      </w:r>
      <w:r w:rsidR="00675F8F" w:rsidRPr="00675F8F">
        <w:t xml:space="preserve"> дефицита бюджета</w:t>
      </w:r>
      <w:proofErr w:type="gramEnd"/>
      <w:r>
        <w:t>.</w:t>
      </w:r>
    </w:p>
    <w:p w14:paraId="022B3C44" w14:textId="4BF2BAD7" w:rsidR="00EA3585" w:rsidRDefault="00B0102C" w:rsidP="00EA3585">
      <w:pPr>
        <w:pStyle w:val="af"/>
      </w:pPr>
      <w:r>
        <w:rPr>
          <w:lang w:val="ru-RU" w:eastAsia="ru-RU"/>
        </w:rPr>
        <w:drawing>
          <wp:inline distT="0" distB="0" distL="0" distR="0" wp14:anchorId="39F6A7EB" wp14:editId="4694A5BB">
            <wp:extent cx="6152515" cy="1189990"/>
            <wp:effectExtent l="0" t="0" r="635" b="0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3AFBB" w14:textId="1F83079A" w:rsidR="00EA3585" w:rsidRDefault="00EA3585" w:rsidP="00EA3585">
      <w:pPr>
        <w:pStyle w:val="af0"/>
      </w:pPr>
      <w:r>
        <w:t xml:space="preserve">Рисунок </w:t>
      </w:r>
      <w:fldSimple w:instr=" SEQ Рисунок \* ARABIC ">
        <w:r w:rsidR="00F46AA4">
          <w:rPr>
            <w:noProof/>
          </w:rPr>
          <w:t>10</w:t>
        </w:r>
      </w:fldSimple>
      <w:r w:rsidRPr="00BC269F">
        <w:t xml:space="preserve">. </w:t>
      </w:r>
      <w:r w:rsidRPr="00E97793">
        <w:t>окно «</w:t>
      </w:r>
      <w:r>
        <w:t>Прогноз федерального бюджета»</w:t>
      </w:r>
    </w:p>
    <w:p w14:paraId="283151D5" w14:textId="32A127C7" w:rsidR="00EA3585" w:rsidRDefault="00EA3585" w:rsidP="00EA3585">
      <w:pPr>
        <w:pStyle w:val="a0"/>
      </w:pPr>
      <w:r>
        <w:rPr>
          <w:color w:val="000000"/>
          <w:shd w:val="clear" w:color="auto" w:fill="FFFFFF"/>
        </w:rPr>
        <w:t>Для формирования печатной формы распределения прогноза доходов необходимо нажать на кнопку «Печать» (4) (</w:t>
      </w:r>
      <w:r>
        <w:fldChar w:fldCharType="begin"/>
      </w:r>
      <w:r>
        <w:instrText xml:space="preserve"> REF _Ref522536916 \h </w:instrText>
      </w:r>
      <w:r>
        <w:fldChar w:fldCharType="separate"/>
      </w:r>
      <w:r w:rsidR="00F46AA4">
        <w:t xml:space="preserve">Рисунок </w:t>
      </w:r>
      <w:r w:rsidR="00F46AA4">
        <w:rPr>
          <w:noProof/>
        </w:rPr>
        <w:t>9</w:t>
      </w:r>
      <w:r>
        <w:fldChar w:fldCharType="end"/>
      </w:r>
      <w:r>
        <w:t xml:space="preserve">). </w:t>
      </w:r>
    </w:p>
    <w:p w14:paraId="071D166C" w14:textId="512FEACA" w:rsidR="00EA3585" w:rsidRDefault="00EA3585" w:rsidP="00EA3585">
      <w:pPr>
        <w:pStyle w:val="a0"/>
      </w:pPr>
      <w:r w:rsidRPr="00E97793">
        <w:t xml:space="preserve">В результате </w:t>
      </w:r>
      <w:r>
        <w:t xml:space="preserve">на рабочую станцию пользователя выгрузится печатная форма распределения прогноза доходов с расширением </w:t>
      </w:r>
      <w:r w:rsidRPr="00EA3585">
        <w:rPr>
          <w:b/>
        </w:rPr>
        <w:t>*.</w:t>
      </w:r>
      <w:proofErr w:type="spellStart"/>
      <w:r w:rsidRPr="00EA3585">
        <w:rPr>
          <w:b/>
          <w:lang w:val="en-US"/>
        </w:rPr>
        <w:t>xlsx</w:t>
      </w:r>
      <w:proofErr w:type="spellEnd"/>
      <w:r>
        <w:t>.</w:t>
      </w:r>
    </w:p>
    <w:p w14:paraId="62ACDE8F" w14:textId="6E139A2E" w:rsidR="002D0B16" w:rsidRPr="00782545" w:rsidRDefault="002D0B16" w:rsidP="00AE3F54">
      <w:pPr>
        <w:pStyle w:val="1"/>
      </w:pPr>
      <w:bookmarkStart w:id="19" w:name="_Ref536682"/>
      <w:bookmarkStart w:id="20" w:name="_Toc1464369"/>
      <w:r w:rsidRPr="00782545">
        <w:lastRenderedPageBreak/>
        <w:t xml:space="preserve">Распределение главным распорядителем бюджетных средств </w:t>
      </w:r>
      <w:r w:rsidRPr="00AE3F54">
        <w:t>показателей</w:t>
      </w:r>
      <w:r w:rsidRPr="00782545">
        <w:t xml:space="preserve"> лимитов бюджетных обязательств </w:t>
      </w:r>
      <w:r w:rsidR="00782545" w:rsidRPr="00782545">
        <w:t>по дополнительному финансиров</w:t>
      </w:r>
      <w:r w:rsidR="00782545">
        <w:t>а</w:t>
      </w:r>
      <w:r w:rsidR="00782545" w:rsidRPr="00782545">
        <w:t xml:space="preserve">нию </w:t>
      </w:r>
      <w:r w:rsidRPr="00782545">
        <w:t>по структурным подразделениям</w:t>
      </w:r>
      <w:bookmarkEnd w:id="10"/>
      <w:bookmarkEnd w:id="11"/>
      <w:bookmarkEnd w:id="19"/>
      <w:bookmarkEnd w:id="20"/>
    </w:p>
    <w:p w14:paraId="1CE2ECBE" w14:textId="5E199BE0" w:rsidR="002D0B16" w:rsidRPr="00BC52AB" w:rsidRDefault="002D0B16" w:rsidP="00AE3F54">
      <w:pPr>
        <w:pStyle w:val="2"/>
      </w:pPr>
      <w:bookmarkStart w:id="21" w:name="_Toc487295188"/>
      <w:bookmarkStart w:id="22" w:name="_Toc1464370"/>
      <w:r w:rsidRPr="00BC52AB">
        <w:t xml:space="preserve">Распределение </w:t>
      </w:r>
      <w:r w:rsidR="0035561E">
        <w:t>лимитов бюджетных обязательств</w:t>
      </w:r>
      <w:r w:rsidRPr="00BC52AB">
        <w:t xml:space="preserve"> </w:t>
      </w:r>
      <w:r w:rsidR="001D0E74">
        <w:t xml:space="preserve">по дополнительному финансированию </w:t>
      </w:r>
      <w:r w:rsidRPr="00BC52AB">
        <w:t>по структурным подразделениям</w:t>
      </w:r>
      <w:bookmarkEnd w:id="21"/>
      <w:bookmarkEnd w:id="22"/>
    </w:p>
    <w:p w14:paraId="48A0F1DD" w14:textId="5C27179D" w:rsidR="002D0B16" w:rsidRPr="00BC52AB" w:rsidRDefault="002D0B16" w:rsidP="00AE3F54">
      <w:pPr>
        <w:pStyle w:val="3"/>
      </w:pPr>
      <w:bookmarkStart w:id="23" w:name="_Ref469496093"/>
      <w:bookmarkStart w:id="24" w:name="_Toc1464371"/>
      <w:r w:rsidRPr="00AE3F54">
        <w:t>Добавление</w:t>
      </w:r>
      <w:r w:rsidRPr="00BC52AB">
        <w:t xml:space="preserve"> </w:t>
      </w:r>
      <w:bookmarkEnd w:id="23"/>
      <w:r w:rsidR="00782545">
        <w:t>л</w:t>
      </w:r>
      <w:r w:rsidR="00782545" w:rsidRPr="00782545">
        <w:t>имитов бюджетных обязательств по дополнительному финансированию по структурным подразделениям</w:t>
      </w:r>
      <w:bookmarkEnd w:id="24"/>
    </w:p>
    <w:p w14:paraId="310CC7F4" w14:textId="51DF8A16" w:rsidR="00782545" w:rsidRPr="00BC52AB" w:rsidRDefault="00782545" w:rsidP="00782545">
      <w:pPr>
        <w:pStyle w:val="a0"/>
      </w:pPr>
      <w:r w:rsidRPr="00BC52AB">
        <w:rPr>
          <w:b/>
          <w:bCs/>
        </w:rPr>
        <w:t>Предусловие:</w:t>
      </w:r>
      <w:r w:rsidRPr="00BC52AB">
        <w:rPr>
          <w:lang w:eastAsia="zh-CN"/>
        </w:rPr>
        <w:t xml:space="preserve"> осуществлен вход с ролью «Формирование и ведение БР ГРБС (Ввод данных)»</w:t>
      </w:r>
      <w:r>
        <w:rPr>
          <w:lang w:eastAsia="zh-CN"/>
        </w:rPr>
        <w:t xml:space="preserve"> и структурным подразделением пользователя являе</w:t>
      </w:r>
      <w:r w:rsidR="008B6E1A">
        <w:rPr>
          <w:lang w:eastAsia="zh-CN"/>
        </w:rPr>
        <w:t>тся «Финансовое подразделение».</w:t>
      </w:r>
    </w:p>
    <w:p w14:paraId="525FB388" w14:textId="238CF202" w:rsidR="00782545" w:rsidRPr="00BC52AB" w:rsidRDefault="00782545" w:rsidP="00782545">
      <w:pPr>
        <w:pStyle w:val="a0"/>
      </w:pPr>
      <w:r w:rsidRPr="00BC52AB">
        <w:t>Добавление распределения лимитов бюджетных обязательств</w:t>
      </w:r>
      <w:r w:rsidR="006B713F">
        <w:t xml:space="preserve"> по дополнительному финансированию</w:t>
      </w:r>
      <w:r w:rsidRPr="00BC52AB">
        <w:t xml:space="preserve"> по структурным подразделениям и формирование условий для финансового обеспечения осуществляется во вкладке «ЛБО</w:t>
      </w:r>
      <w:r w:rsidR="00AE7351">
        <w:t xml:space="preserve"> по доп. финансированию</w:t>
      </w:r>
      <w:r w:rsidRPr="00BC52AB">
        <w:t xml:space="preserve">» подраздела «Распределение показателей БА и ЛБО». </w:t>
      </w:r>
    </w:p>
    <w:p w14:paraId="3C7744B8" w14:textId="209EE3D7" w:rsidR="00782545" w:rsidRPr="00BC52AB" w:rsidRDefault="00782545" w:rsidP="00782545">
      <w:pPr>
        <w:pStyle w:val="a0"/>
      </w:pPr>
      <w:r w:rsidRPr="00BC52AB">
        <w:t>Для перехода к подразделу «Распределение показателей БА и ЛБО» необходимо в главном окне Системы выбрать вкладку «Меню» (1), в открывшейся колонке выбрать раздел «</w:t>
      </w:r>
      <w:r w:rsidRPr="00BC52AB">
        <w:rPr>
          <w:bCs/>
        </w:rPr>
        <w:t>Бюджетная роспись и ЛБО (ГРБС)</w:t>
      </w:r>
      <w:r w:rsidRPr="00BC52AB">
        <w:t>» (2) и в рабочей области открыть подраздел «Распределение показателей БА и ЛБО» (3) одним нажатием левой кнопки мыши (</w:t>
      </w:r>
      <w:r w:rsidR="00AE3F54">
        <w:fldChar w:fldCharType="begin"/>
      </w:r>
      <w:r w:rsidR="00AE3F54">
        <w:instrText xml:space="preserve"> REF _Ref507398349 \h </w:instrText>
      </w:r>
      <w:r w:rsidR="00AE3F54">
        <w:fldChar w:fldCharType="separate"/>
      </w:r>
      <w:r w:rsidR="00F46AA4">
        <w:t xml:space="preserve">Рисунок </w:t>
      </w:r>
      <w:r w:rsidR="00F46AA4">
        <w:rPr>
          <w:noProof/>
        </w:rPr>
        <w:t>11</w:t>
      </w:r>
      <w:r w:rsidR="00AE3F54">
        <w:fldChar w:fldCharType="end"/>
      </w:r>
      <w:r w:rsidRPr="00BC52AB">
        <w:t>).</w:t>
      </w:r>
    </w:p>
    <w:p w14:paraId="08480B10" w14:textId="5072E403" w:rsidR="00AE3F54" w:rsidRDefault="001A6B0C" w:rsidP="00AE3F54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62A233E2" wp14:editId="03AD5B6B">
            <wp:extent cx="6152515" cy="162687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4184A" w14:textId="16BC34EB" w:rsidR="00782545" w:rsidRPr="00BC52AB" w:rsidRDefault="00AE3F54" w:rsidP="00AE3F54">
      <w:pPr>
        <w:pStyle w:val="af0"/>
      </w:pPr>
      <w:bookmarkStart w:id="25" w:name="_Ref507398349"/>
      <w:r>
        <w:t xml:space="preserve">Рисунок </w:t>
      </w:r>
      <w:fldSimple w:instr=" SEQ Рисунок \* ARABIC ">
        <w:r w:rsidR="00F46AA4">
          <w:rPr>
            <w:noProof/>
          </w:rPr>
          <w:t>11</w:t>
        </w:r>
      </w:fldSimple>
      <w:bookmarkEnd w:id="25"/>
      <w:r w:rsidRPr="00BC52AB">
        <w:t>. Переход к подразделу «Распределение показателей БА и ЛБО»</w:t>
      </w:r>
    </w:p>
    <w:p w14:paraId="2B061586" w14:textId="2476ACD5" w:rsidR="00782545" w:rsidRPr="00BC52AB" w:rsidRDefault="00782545" w:rsidP="00782545">
      <w:pPr>
        <w:pStyle w:val="a0"/>
      </w:pPr>
      <w:r w:rsidRPr="00BC52AB">
        <w:t xml:space="preserve">В результате откроется подраздел «Распределение показателей БА и ЛБО», в котором </w:t>
      </w:r>
      <w:r w:rsidR="00B523C8" w:rsidRPr="00BC52AB">
        <w:t xml:space="preserve">необходимо </w:t>
      </w:r>
      <w:r w:rsidR="00B523C8">
        <w:t xml:space="preserve">выбрать </w:t>
      </w:r>
      <w:r w:rsidR="00B523C8" w:rsidRPr="00BC52AB">
        <w:t>соответствующ</w:t>
      </w:r>
      <w:r w:rsidR="00B523C8">
        <w:t>ий</w:t>
      </w:r>
      <w:r w:rsidR="00B523C8" w:rsidRPr="00BC52AB">
        <w:t xml:space="preserve"> бюджетн</w:t>
      </w:r>
      <w:r w:rsidR="00B523C8">
        <w:t>ый</w:t>
      </w:r>
      <w:r w:rsidR="00B523C8" w:rsidRPr="00BC52AB">
        <w:t xml:space="preserve"> цикл, с которым будет осуществляться работа</w:t>
      </w:r>
      <w:r w:rsidR="00B523C8">
        <w:t>,</w:t>
      </w:r>
      <w:r w:rsidR="00B523C8" w:rsidRPr="00BC52AB">
        <w:t xml:space="preserve"> </w:t>
      </w:r>
      <w:r w:rsidR="00B523C8">
        <w:t>и</w:t>
      </w:r>
      <w:r w:rsidR="00B523C8" w:rsidRPr="00BC52AB" w:rsidDel="00B523C8">
        <w:t xml:space="preserve"> </w:t>
      </w:r>
      <w:r w:rsidRPr="00BC52AB">
        <w:t>вкладку «ЛБО</w:t>
      </w:r>
      <w:r w:rsidR="00AE7351">
        <w:t xml:space="preserve"> по доп. финансированию</w:t>
      </w:r>
      <w:r w:rsidRPr="00BC52AB">
        <w:t>» (</w:t>
      </w:r>
      <w:r w:rsidR="00D71453">
        <w:fldChar w:fldCharType="begin"/>
      </w:r>
      <w:r w:rsidR="00D71453">
        <w:instrText xml:space="preserve"> REF _Ref507399105 \h </w:instrText>
      </w:r>
      <w:r w:rsidR="00D71453">
        <w:fldChar w:fldCharType="separate"/>
      </w:r>
      <w:r w:rsidR="00F46AA4">
        <w:t xml:space="preserve">Рисунок </w:t>
      </w:r>
      <w:r w:rsidR="00F46AA4">
        <w:rPr>
          <w:noProof/>
        </w:rPr>
        <w:t>12</w:t>
      </w:r>
      <w:r w:rsidR="00D71453">
        <w:fldChar w:fldCharType="end"/>
      </w:r>
      <w:r w:rsidRPr="00BC52AB">
        <w:t>).</w:t>
      </w:r>
    </w:p>
    <w:p w14:paraId="6B47E9DA" w14:textId="682F7124" w:rsidR="00D71453" w:rsidRDefault="00B0102C" w:rsidP="00D71453">
      <w:pPr>
        <w:pStyle w:val="af"/>
      </w:pPr>
      <w:r>
        <w:rPr>
          <w:lang w:val="ru-RU" w:eastAsia="ru-RU"/>
        </w:rPr>
        <w:drawing>
          <wp:inline distT="0" distB="0" distL="0" distR="0" wp14:anchorId="7F145DF9" wp14:editId="4B6608E0">
            <wp:extent cx="6152515" cy="2554605"/>
            <wp:effectExtent l="0" t="0" r="635" b="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4804F" w14:textId="018F16E0" w:rsidR="00782545" w:rsidRPr="00782545" w:rsidRDefault="00D71453" w:rsidP="00D71453">
      <w:pPr>
        <w:pStyle w:val="aff7"/>
      </w:pPr>
      <w:bookmarkStart w:id="26" w:name="_Ref50739910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12</w:t>
      </w:r>
      <w:r>
        <w:fldChar w:fldCharType="end"/>
      </w:r>
      <w:bookmarkEnd w:id="26"/>
      <w:r w:rsidRPr="00BC52AB">
        <w:t>. Подраздел «Распределение показателей БА и ЛБО»</w:t>
      </w:r>
      <w:r>
        <w:t>, вкладка «ЛБО доп. финансированию»</w:t>
      </w:r>
    </w:p>
    <w:p w14:paraId="320D1B0F" w14:textId="109FB6BC" w:rsidR="00060D81" w:rsidRDefault="00060D81" w:rsidP="00060D81">
      <w:pPr>
        <w:pStyle w:val="a0"/>
      </w:pPr>
      <w:r w:rsidRPr="00BC52AB">
        <w:rPr>
          <w:b/>
        </w:rPr>
        <w:t>Важно!</w:t>
      </w:r>
      <w:r w:rsidRPr="00BC52AB">
        <w:t xml:space="preserve"> Добавление распределения </w:t>
      </w:r>
      <w:r w:rsidR="001E4CE3">
        <w:t>лимитов бюджетных обязательств по дополнительному финансированию</w:t>
      </w:r>
      <w:r w:rsidRPr="00BC52AB">
        <w:t xml:space="preserve"> по структурным подразделениям доступно для доведённых строк с заполненн</w:t>
      </w:r>
      <w:r>
        <w:t>ой графой</w:t>
      </w:r>
      <w:r w:rsidRPr="00BC52AB">
        <w:t xml:space="preserve"> </w:t>
      </w:r>
      <w:r>
        <w:t>«</w:t>
      </w:r>
      <w:r w:rsidRPr="00BC52AB">
        <w:t>КД МФ РФ</w:t>
      </w:r>
      <w:r>
        <w:t>»</w:t>
      </w:r>
      <w:r w:rsidRPr="00BC52AB">
        <w:t>, а также</w:t>
      </w:r>
      <w:r>
        <w:t>,</w:t>
      </w:r>
      <w:r w:rsidRPr="00BC52AB">
        <w:t xml:space="preserve"> если установлена «галочка» в графе «Ведение СП» подраздела «Настройки ГРБС».</w:t>
      </w:r>
    </w:p>
    <w:p w14:paraId="3FC7F391" w14:textId="34810E51" w:rsidR="003D78C1" w:rsidRDefault="003D78C1" w:rsidP="003D78C1">
      <w:pPr>
        <w:pStyle w:val="a0"/>
      </w:pPr>
      <w:r w:rsidRPr="00BC52AB">
        <w:t xml:space="preserve">Для добавления </w:t>
      </w:r>
      <w:r w:rsidR="004415B1" w:rsidRPr="00BC52AB">
        <w:t xml:space="preserve">распределения </w:t>
      </w:r>
      <w:r w:rsidR="00E14ECE">
        <w:t>лимитов бюджетных обязательств по дополнительному финансированию</w:t>
      </w:r>
      <w:r w:rsidR="00E14ECE" w:rsidRPr="00BC52AB">
        <w:t xml:space="preserve"> </w:t>
      </w:r>
      <w:r w:rsidR="004415B1" w:rsidRPr="00BC52AB">
        <w:t xml:space="preserve">по структурным подразделениям </w:t>
      </w:r>
      <w:r w:rsidRPr="00BC52AB">
        <w:t xml:space="preserve">необходимо выделить соответствующую строку одним нажатием левой кнопкой </w:t>
      </w:r>
      <w:r w:rsidRPr="00BC52AB">
        <w:lastRenderedPageBreak/>
        <w:t xml:space="preserve">мыши, нажать на кнопку «Реестр» и выбрать пункт </w:t>
      </w:r>
      <w:r w:rsidRPr="00BC52AB">
        <w:rPr>
          <w:i/>
        </w:rPr>
        <w:t>[Распределить/</w:t>
      </w:r>
      <w:r w:rsidRPr="00BC52AB">
        <w:t xml:space="preserve"> </w:t>
      </w:r>
      <w:r w:rsidRPr="00BC52AB">
        <w:rPr>
          <w:i/>
        </w:rPr>
        <w:t>по структурным подразделениям]</w:t>
      </w:r>
      <w:r w:rsidRPr="00BC52AB">
        <w:t xml:space="preserve"> (</w:t>
      </w:r>
      <w:r w:rsidR="00342ECC">
        <w:fldChar w:fldCharType="begin"/>
      </w:r>
      <w:r w:rsidR="00342ECC">
        <w:instrText xml:space="preserve"> REF _Ref507399281 \h </w:instrText>
      </w:r>
      <w:r w:rsidR="00342ECC">
        <w:fldChar w:fldCharType="separate"/>
      </w:r>
      <w:r w:rsidR="00F46AA4">
        <w:t xml:space="preserve">Рисунок </w:t>
      </w:r>
      <w:r w:rsidR="00F46AA4">
        <w:rPr>
          <w:noProof/>
        </w:rPr>
        <w:t>13</w:t>
      </w:r>
      <w:r w:rsidR="00342ECC">
        <w:fldChar w:fldCharType="end"/>
      </w:r>
      <w:r w:rsidRPr="00BC52AB">
        <w:t>).</w:t>
      </w:r>
    </w:p>
    <w:p w14:paraId="222CFCCF" w14:textId="42388E1D" w:rsidR="006B61DF" w:rsidRPr="006B61DF" w:rsidRDefault="006B61DF" w:rsidP="003D78C1">
      <w:pPr>
        <w:pStyle w:val="a0"/>
      </w:pPr>
      <w:r>
        <w:t xml:space="preserve">Для выбора нескольких строк необходимо удерживая клавишу </w:t>
      </w:r>
      <w:r w:rsidRPr="006B61DF">
        <w:rPr>
          <w:i/>
        </w:rPr>
        <w:t>[</w:t>
      </w:r>
      <w:r w:rsidRPr="006B61DF">
        <w:rPr>
          <w:i/>
          <w:lang w:val="en-US"/>
        </w:rPr>
        <w:t>Ctrl</w:t>
      </w:r>
      <w:r w:rsidRPr="006B61DF">
        <w:rPr>
          <w:i/>
        </w:rPr>
        <w:t>]</w:t>
      </w:r>
      <w:r>
        <w:rPr>
          <w:i/>
        </w:rPr>
        <w:t xml:space="preserve"> </w:t>
      </w:r>
      <w:r w:rsidRPr="006B61DF">
        <w:t>одним нажатием левой кнопки мыши выделять соответствующие строки.</w:t>
      </w:r>
    </w:p>
    <w:p w14:paraId="318DBEF8" w14:textId="50422F80" w:rsidR="00342ECC" w:rsidRDefault="00B0102C" w:rsidP="00342ECC">
      <w:pPr>
        <w:pStyle w:val="af"/>
      </w:pPr>
      <w:r>
        <w:rPr>
          <w:lang w:val="ru-RU" w:eastAsia="ru-RU"/>
        </w:rPr>
        <w:drawing>
          <wp:inline distT="0" distB="0" distL="0" distR="0" wp14:anchorId="16252741" wp14:editId="2A5FB5B7">
            <wp:extent cx="6152515" cy="5237480"/>
            <wp:effectExtent l="0" t="0" r="635" b="127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7D12C" w14:textId="500FAF50" w:rsidR="003D78C1" w:rsidRPr="00BC52AB" w:rsidRDefault="00342ECC" w:rsidP="00342ECC">
      <w:pPr>
        <w:pStyle w:val="af0"/>
      </w:pPr>
      <w:bookmarkStart w:id="27" w:name="_Ref507399281"/>
      <w:r>
        <w:t xml:space="preserve">Рисунок </w:t>
      </w:r>
      <w:fldSimple w:instr=" SEQ Рисунок \* ARABIC ">
        <w:r w:rsidR="00F46AA4">
          <w:rPr>
            <w:noProof/>
          </w:rPr>
          <w:t>13</w:t>
        </w:r>
      </w:fldSimple>
      <w:bookmarkEnd w:id="27"/>
      <w:r w:rsidRPr="00BC52AB">
        <w:t xml:space="preserve">. Пункт </w:t>
      </w:r>
      <w:r w:rsidRPr="00BC52AB">
        <w:rPr>
          <w:i/>
        </w:rPr>
        <w:t>[Распределить/</w:t>
      </w:r>
      <w:r w:rsidRPr="00BC52AB">
        <w:t xml:space="preserve"> </w:t>
      </w:r>
      <w:r w:rsidRPr="00BC52AB">
        <w:rPr>
          <w:i/>
        </w:rPr>
        <w:t>по структурным подразделениям]</w:t>
      </w:r>
    </w:p>
    <w:p w14:paraId="59E7469A" w14:textId="55BDE3DD" w:rsidR="003D78C1" w:rsidRPr="00BC52AB" w:rsidRDefault="003D78C1" w:rsidP="003D78C1">
      <w:pPr>
        <w:pStyle w:val="a0"/>
      </w:pPr>
      <w:r w:rsidRPr="00BC52AB">
        <w:t>В открывшемся окне «</w:t>
      </w:r>
      <w:r w:rsidR="00926FEF" w:rsidRPr="00BC52AB">
        <w:t>Добав</w:t>
      </w:r>
      <w:r w:rsidR="00926FEF">
        <w:t>ить</w:t>
      </w:r>
      <w:r w:rsidR="00926FEF" w:rsidRPr="00BC52AB">
        <w:t xml:space="preserve"> </w:t>
      </w:r>
      <w:r w:rsidRPr="00BC52AB">
        <w:t>структурное подразделение» необходимо установить «галочки» напротив соответствующих строк и нажать на кнопку «Сохранить» (</w:t>
      </w:r>
      <w:r w:rsidR="007D0B5B">
        <w:fldChar w:fldCharType="begin"/>
      </w:r>
      <w:r w:rsidR="007D0B5B">
        <w:instrText xml:space="preserve"> REF _Ref507400327 \h </w:instrText>
      </w:r>
      <w:r w:rsidR="007D0B5B">
        <w:fldChar w:fldCharType="separate"/>
      </w:r>
      <w:r w:rsidR="00F46AA4">
        <w:t xml:space="preserve">Рисунок </w:t>
      </w:r>
      <w:r w:rsidR="00F46AA4">
        <w:rPr>
          <w:noProof/>
        </w:rPr>
        <w:t>14</w:t>
      </w:r>
      <w:r w:rsidR="007D0B5B">
        <w:fldChar w:fldCharType="end"/>
      </w:r>
      <w:r w:rsidRPr="00BC52AB">
        <w:t>).</w:t>
      </w:r>
    </w:p>
    <w:p w14:paraId="75AF178D" w14:textId="77777777" w:rsidR="007D0B5B" w:rsidRDefault="003D78C1" w:rsidP="007D0B5B">
      <w:pPr>
        <w:pStyle w:val="af"/>
      </w:pPr>
      <w:r w:rsidRPr="00BC52AB">
        <w:rPr>
          <w:lang w:val="ru-RU" w:eastAsia="ru-RU"/>
        </w:rPr>
        <w:lastRenderedPageBreak/>
        <w:t xml:space="preserve"> </w:t>
      </w:r>
      <w:r w:rsidR="005862DE">
        <w:rPr>
          <w:lang w:val="ru-RU" w:eastAsia="ru-RU"/>
        </w:rPr>
        <w:drawing>
          <wp:inline distT="0" distB="0" distL="0" distR="0" wp14:anchorId="5702F2CB" wp14:editId="27293641">
            <wp:extent cx="5685714" cy="193333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5714" cy="1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C6933" w14:textId="1819BCDE" w:rsidR="003D78C1" w:rsidRPr="00BC52AB" w:rsidRDefault="007D0B5B" w:rsidP="007D0B5B">
      <w:pPr>
        <w:pStyle w:val="af0"/>
      </w:pPr>
      <w:bookmarkStart w:id="28" w:name="_Ref507400327"/>
      <w:r>
        <w:t xml:space="preserve">Рисунок </w:t>
      </w:r>
      <w:fldSimple w:instr=" SEQ Рисунок \* ARABIC ">
        <w:r w:rsidR="00F46AA4">
          <w:rPr>
            <w:noProof/>
          </w:rPr>
          <w:t>14</w:t>
        </w:r>
      </w:fldSimple>
      <w:bookmarkEnd w:id="28"/>
      <w:r w:rsidRPr="00BC52AB">
        <w:t>. Кнопка «Сохранить»</w:t>
      </w:r>
    </w:p>
    <w:p w14:paraId="3EFF0D1F" w14:textId="0595E5E2" w:rsidR="003D78C1" w:rsidRPr="00BC52AB" w:rsidRDefault="003D78C1" w:rsidP="003D78C1">
      <w:pPr>
        <w:pStyle w:val="a0"/>
      </w:pPr>
      <w:r w:rsidRPr="00BC52AB">
        <w:rPr>
          <w:b/>
        </w:rPr>
        <w:t>Важно!</w:t>
      </w:r>
      <w:r w:rsidRPr="00BC52AB">
        <w:t xml:space="preserve"> В окне выбора элементов запись не отображается, если по ней уже создано распределение</w:t>
      </w:r>
      <w:r w:rsidR="007D0B5B">
        <w:t>.</w:t>
      </w:r>
    </w:p>
    <w:p w14:paraId="59A722D2" w14:textId="7A8A5DFA" w:rsidR="003D78C1" w:rsidRDefault="003D78C1" w:rsidP="003D78C1">
      <w:pPr>
        <w:pStyle w:val="a0"/>
      </w:pPr>
      <w:r w:rsidRPr="00BC52AB">
        <w:t>В результате во вкладке «</w:t>
      </w:r>
      <w:r w:rsidR="00E14ECE">
        <w:t>ЛБО по доп. финансированию</w:t>
      </w:r>
      <w:r w:rsidRPr="00BC52AB">
        <w:t>» добавятся новые строки со статусом «Черновик».</w:t>
      </w:r>
    </w:p>
    <w:p w14:paraId="616D7489" w14:textId="21C3692A" w:rsidR="0050121C" w:rsidRDefault="0050121C" w:rsidP="00147002">
      <w:pPr>
        <w:pStyle w:val="a0"/>
        <w:rPr>
          <w:color w:val="000000"/>
          <w:shd w:val="clear" w:color="auto" w:fill="FFFFFF"/>
        </w:rPr>
      </w:pPr>
      <w:r w:rsidRPr="005862DE">
        <w:rPr>
          <w:b/>
          <w:bCs/>
          <w:iCs/>
          <w:color w:val="000000"/>
          <w:shd w:val="clear" w:color="auto" w:fill="FFFFFF"/>
        </w:rPr>
        <w:t>Важно!</w:t>
      </w:r>
      <w:r w:rsidR="006B2B99">
        <w:rPr>
          <w:color w:val="000000"/>
          <w:shd w:val="clear" w:color="auto" w:fill="FFFFFF"/>
        </w:rPr>
        <w:t xml:space="preserve"> По строке </w:t>
      </w:r>
      <w:r>
        <w:rPr>
          <w:color w:val="000000"/>
          <w:shd w:val="clear" w:color="auto" w:fill="FFFFFF"/>
        </w:rPr>
        <w:t>ГРБС по графе «</w:t>
      </w:r>
      <w:r w:rsidR="00443ED4">
        <w:rPr>
          <w:color w:val="000000"/>
          <w:shd w:val="clear" w:color="auto" w:fill="FFFFFF"/>
        </w:rPr>
        <w:t>Распределено</w:t>
      </w:r>
      <w:r>
        <w:rPr>
          <w:color w:val="000000"/>
          <w:shd w:val="clear" w:color="auto" w:fill="FFFFFF"/>
        </w:rPr>
        <w:t xml:space="preserve">» ввод сумм возможен, если ячейка </w:t>
      </w:r>
      <w:r w:rsidR="00147002">
        <w:rPr>
          <w:color w:val="000000"/>
          <w:shd w:val="clear" w:color="auto" w:fill="FFFFFF"/>
        </w:rPr>
        <w:t xml:space="preserve">отображается </w:t>
      </w:r>
      <w:r>
        <w:rPr>
          <w:color w:val="000000"/>
          <w:shd w:val="clear" w:color="auto" w:fill="FFFFFF"/>
        </w:rPr>
        <w:t xml:space="preserve">зеленым цветом. Если ячейка не </w:t>
      </w:r>
      <w:r w:rsidR="00147002">
        <w:rPr>
          <w:color w:val="000000"/>
          <w:shd w:val="clear" w:color="auto" w:fill="FFFFFF"/>
        </w:rPr>
        <w:t xml:space="preserve">отображается </w:t>
      </w:r>
      <w:r>
        <w:rPr>
          <w:color w:val="000000"/>
          <w:shd w:val="clear" w:color="auto" w:fill="FFFFFF"/>
        </w:rPr>
        <w:t xml:space="preserve">зеленым цветом, </w:t>
      </w:r>
      <w:r w:rsidR="00147002">
        <w:rPr>
          <w:color w:val="000000"/>
          <w:shd w:val="clear" w:color="auto" w:fill="FFFFFF"/>
        </w:rPr>
        <w:t>то</w:t>
      </w:r>
      <w:r>
        <w:rPr>
          <w:color w:val="000000"/>
          <w:shd w:val="clear" w:color="auto" w:fill="FFFFFF"/>
        </w:rPr>
        <w:t xml:space="preserve"> строка уже включена в документ </w:t>
      </w:r>
      <w:r w:rsidR="00147002">
        <w:rPr>
          <w:color w:val="000000"/>
          <w:shd w:val="clear" w:color="auto" w:fill="FFFFFF"/>
        </w:rPr>
        <w:t>согласно описанию в</w:t>
      </w:r>
      <w:r w:rsidR="006D4254" w:rsidRPr="001E4CE3">
        <w:rPr>
          <w:color w:val="000000"/>
          <w:shd w:val="clear" w:color="auto" w:fill="FFFFFF"/>
        </w:rPr>
        <w:t xml:space="preserve"> </w:t>
      </w:r>
      <w:proofErr w:type="spellStart"/>
      <w:r w:rsidR="006D4254" w:rsidRPr="001E4CE3">
        <w:rPr>
          <w:color w:val="000000"/>
          <w:shd w:val="clear" w:color="auto" w:fill="FFFFFF"/>
        </w:rPr>
        <w:t>п.</w:t>
      </w:r>
      <w:r w:rsidR="00147002">
        <w:rPr>
          <w:color w:val="000000"/>
          <w:shd w:val="clear" w:color="auto" w:fill="FFFFFF"/>
        </w:rPr>
        <w:t>п</w:t>
      </w:r>
      <w:proofErr w:type="spellEnd"/>
      <w:r w:rsidR="00147002">
        <w:rPr>
          <w:color w:val="000000"/>
          <w:shd w:val="clear" w:color="auto" w:fill="FFFFFF"/>
        </w:rPr>
        <w:t>. </w:t>
      </w:r>
      <w:r w:rsidR="00147002">
        <w:rPr>
          <w:color w:val="000000"/>
          <w:shd w:val="clear" w:color="auto" w:fill="FFFFFF"/>
        </w:rPr>
        <w:fldChar w:fldCharType="begin"/>
      </w:r>
      <w:r w:rsidR="00147002">
        <w:rPr>
          <w:color w:val="000000"/>
          <w:shd w:val="clear" w:color="auto" w:fill="FFFFFF"/>
        </w:rPr>
        <w:instrText xml:space="preserve"> REF _Ref470128775 \r \h </w:instrText>
      </w:r>
      <w:r w:rsidR="00147002">
        <w:rPr>
          <w:color w:val="000000"/>
          <w:shd w:val="clear" w:color="auto" w:fill="FFFFFF"/>
        </w:rPr>
      </w:r>
      <w:r w:rsidR="00147002">
        <w:rPr>
          <w:color w:val="000000"/>
          <w:shd w:val="clear" w:color="auto" w:fill="FFFFFF"/>
        </w:rPr>
        <w:fldChar w:fldCharType="separate"/>
      </w:r>
      <w:r w:rsidR="00F46AA4">
        <w:rPr>
          <w:color w:val="000000"/>
          <w:shd w:val="clear" w:color="auto" w:fill="FFFFFF"/>
        </w:rPr>
        <w:t>4.1</w:t>
      </w:r>
      <w:r w:rsidR="00147002">
        <w:rPr>
          <w:color w:val="000000"/>
          <w:shd w:val="clear" w:color="auto" w:fill="FFFFFF"/>
        </w:rPr>
        <w:fldChar w:fldCharType="end"/>
      </w:r>
      <w:r w:rsidRPr="001E4CE3">
        <w:rPr>
          <w:color w:val="000000"/>
          <w:shd w:val="clear" w:color="auto" w:fill="FFFFFF"/>
        </w:rPr>
        <w:t xml:space="preserve"> </w:t>
      </w:r>
      <w:r w:rsidR="00461623">
        <w:rPr>
          <w:color w:val="000000"/>
          <w:shd w:val="clear" w:color="auto" w:fill="FFFFFF"/>
        </w:rPr>
        <w:t xml:space="preserve">настоящего руководства пользователя </w:t>
      </w:r>
      <w:r w:rsidRPr="001E4CE3">
        <w:rPr>
          <w:color w:val="000000"/>
          <w:shd w:val="clear" w:color="auto" w:fill="FFFFFF"/>
        </w:rPr>
        <w:t>и</w:t>
      </w:r>
      <w:r>
        <w:rPr>
          <w:color w:val="000000"/>
          <w:shd w:val="clear" w:color="auto" w:fill="FFFFFF"/>
        </w:rPr>
        <w:t xml:space="preserve"> для ее редактирования необходимо </w:t>
      </w:r>
      <w:r w:rsidR="00675F8F">
        <w:rPr>
          <w:color w:val="000000"/>
          <w:shd w:val="clear" w:color="auto" w:fill="FFFFFF"/>
        </w:rPr>
        <w:t>сначала</w:t>
      </w:r>
      <w:r>
        <w:rPr>
          <w:color w:val="000000"/>
          <w:shd w:val="clear" w:color="auto" w:fill="FFFFFF"/>
        </w:rPr>
        <w:t xml:space="preserve"> удалить документ.</w:t>
      </w:r>
    </w:p>
    <w:p w14:paraId="4870C058" w14:textId="77777777" w:rsidR="007F783C" w:rsidRPr="00BC52AB" w:rsidRDefault="007F783C" w:rsidP="00AE3F54">
      <w:pPr>
        <w:pStyle w:val="3"/>
      </w:pPr>
      <w:bookmarkStart w:id="29" w:name="_Toc1464372"/>
      <w:r w:rsidRPr="00BC52AB">
        <w:t>Формирование условий для финансового обеспечения</w:t>
      </w:r>
      <w:bookmarkEnd w:id="29"/>
    </w:p>
    <w:p w14:paraId="288FD87F" w14:textId="5DA82161" w:rsidR="007F783C" w:rsidRPr="00BC52AB" w:rsidRDefault="007F783C" w:rsidP="007F783C">
      <w:pPr>
        <w:pStyle w:val="a0"/>
      </w:pPr>
      <w:r w:rsidRPr="00BC52AB">
        <w:t xml:space="preserve">Для того чтобы сформировать условия для финансового обеспечения, необходимо нажать на кнопку «Реестр» и выбрать пункт </w:t>
      </w:r>
      <w:r w:rsidRPr="00BC52AB">
        <w:rPr>
          <w:i/>
        </w:rPr>
        <w:t>[Условия для финансового обеспечения]</w:t>
      </w:r>
      <w:r w:rsidRPr="00BC52AB">
        <w:t xml:space="preserve"> (</w:t>
      </w:r>
      <w:r w:rsidR="007D0B5B">
        <w:fldChar w:fldCharType="begin"/>
      </w:r>
      <w:r w:rsidR="007D0B5B">
        <w:instrText xml:space="preserve"> REF _Ref507400537 \h </w:instrText>
      </w:r>
      <w:r w:rsidR="007D0B5B">
        <w:fldChar w:fldCharType="separate"/>
      </w:r>
      <w:r w:rsidR="00F46AA4">
        <w:t xml:space="preserve">Рисунок </w:t>
      </w:r>
      <w:r w:rsidR="00F46AA4">
        <w:rPr>
          <w:noProof/>
        </w:rPr>
        <w:t>15</w:t>
      </w:r>
      <w:r w:rsidR="007D0B5B">
        <w:fldChar w:fldCharType="end"/>
      </w:r>
      <w:r w:rsidRPr="00BC52AB">
        <w:t>).</w:t>
      </w:r>
    </w:p>
    <w:p w14:paraId="2E2E5EF1" w14:textId="64558F75" w:rsidR="007D0B5B" w:rsidRDefault="00B0102C" w:rsidP="007D0B5B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416D70FE" wp14:editId="1E9492EC">
            <wp:extent cx="6152515" cy="3972560"/>
            <wp:effectExtent l="0" t="0" r="635" b="8890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14286" w14:textId="419BCE60" w:rsidR="007F783C" w:rsidRPr="00BC52AB" w:rsidRDefault="007D0B5B" w:rsidP="007D0B5B">
      <w:pPr>
        <w:pStyle w:val="af0"/>
      </w:pPr>
      <w:bookmarkStart w:id="30" w:name="_Ref507400537"/>
      <w:r>
        <w:t xml:space="preserve">Рисунок </w:t>
      </w:r>
      <w:fldSimple w:instr=" SEQ Рисунок \* ARABIC ">
        <w:r w:rsidR="00F46AA4">
          <w:rPr>
            <w:noProof/>
          </w:rPr>
          <w:t>15</w:t>
        </w:r>
      </w:fldSimple>
      <w:bookmarkEnd w:id="30"/>
      <w:r w:rsidRPr="00BC52AB">
        <w:t xml:space="preserve">. Пункт </w:t>
      </w:r>
      <w:r w:rsidRPr="00BC52AB">
        <w:rPr>
          <w:i/>
        </w:rPr>
        <w:t>[Условия для финансового обеспечения]</w:t>
      </w:r>
    </w:p>
    <w:p w14:paraId="06B04C64" w14:textId="40BCB6FA" w:rsidR="007F783C" w:rsidRPr="00BC52AB" w:rsidRDefault="007F783C" w:rsidP="007F783C">
      <w:pPr>
        <w:pStyle w:val="a0"/>
      </w:pPr>
      <w:r w:rsidRPr="00BC52AB">
        <w:t xml:space="preserve">В результате откроется окно «Условия для финансового обеспечения», состоящее из реестра, расположенного в левой части окна (1) и правой части подраздела, предназначенной для ввода </w:t>
      </w:r>
      <w:r>
        <w:t>условий для обеспечения финансирования расходов по отдельным решениям главного распорядителя</w:t>
      </w:r>
      <w:r w:rsidRPr="00BC52AB">
        <w:t xml:space="preserve"> (2) (</w:t>
      </w:r>
      <w:r w:rsidR="007D0B5B">
        <w:fldChar w:fldCharType="begin"/>
      </w:r>
      <w:r w:rsidR="007D0B5B">
        <w:instrText xml:space="preserve"> REF _Ref507400573 \h </w:instrText>
      </w:r>
      <w:r w:rsidR="007D0B5B">
        <w:fldChar w:fldCharType="separate"/>
      </w:r>
      <w:r w:rsidR="00F46AA4">
        <w:t xml:space="preserve">Рисунок </w:t>
      </w:r>
      <w:r w:rsidR="00F46AA4">
        <w:rPr>
          <w:noProof/>
        </w:rPr>
        <w:t>16</w:t>
      </w:r>
      <w:r w:rsidR="007D0B5B">
        <w:fldChar w:fldCharType="end"/>
      </w:r>
      <w:r w:rsidRPr="00BC52AB">
        <w:t>).</w:t>
      </w:r>
    </w:p>
    <w:p w14:paraId="20943DAA" w14:textId="0E2EA6A3" w:rsidR="007D0B5B" w:rsidRDefault="0019227F" w:rsidP="007D0B5B">
      <w:pPr>
        <w:pStyle w:val="af"/>
      </w:pPr>
      <w:r>
        <w:rPr>
          <w:lang w:val="ru-RU" w:eastAsia="ru-RU"/>
        </w:rPr>
        <w:drawing>
          <wp:inline distT="0" distB="0" distL="0" distR="0" wp14:anchorId="2EBB7F07" wp14:editId="6A04F1C7">
            <wp:extent cx="6152515" cy="2127250"/>
            <wp:effectExtent l="0" t="0" r="635" b="6350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F3E05" w14:textId="610A0BB9" w:rsidR="007F783C" w:rsidRPr="00BC52AB" w:rsidRDefault="007D0B5B" w:rsidP="007D0B5B">
      <w:pPr>
        <w:pStyle w:val="af0"/>
      </w:pPr>
      <w:bookmarkStart w:id="31" w:name="_Ref507400573"/>
      <w:r>
        <w:t xml:space="preserve">Рисунок </w:t>
      </w:r>
      <w:fldSimple w:instr=" SEQ Рисунок \* ARABIC ">
        <w:r w:rsidR="00F46AA4">
          <w:rPr>
            <w:noProof/>
          </w:rPr>
          <w:t>16</w:t>
        </w:r>
      </w:fldSimple>
      <w:bookmarkEnd w:id="31"/>
      <w:r w:rsidRPr="00BC52AB">
        <w:t>. Окно «Условия для финансового обеспечения»</w:t>
      </w:r>
    </w:p>
    <w:p w14:paraId="7E440BBB" w14:textId="074B007F" w:rsidR="007F783C" w:rsidRPr="00BC52AB" w:rsidRDefault="007F783C" w:rsidP="007F783C">
      <w:pPr>
        <w:pStyle w:val="a0"/>
      </w:pPr>
      <w:r w:rsidRPr="00BC52AB">
        <w:lastRenderedPageBreak/>
        <w:t>Для работы с окном «Условия для финансового обеспечения» в Системе реализована панель инструментов, состоящая из следующих функциональных кнопок (</w:t>
      </w:r>
      <w:r w:rsidR="007D0B5B">
        <w:fldChar w:fldCharType="begin"/>
      </w:r>
      <w:r w:rsidR="007D0B5B">
        <w:instrText xml:space="preserve"> REF _Ref507400752 \h </w:instrText>
      </w:r>
      <w:r w:rsidR="007D0B5B">
        <w:fldChar w:fldCharType="separate"/>
      </w:r>
      <w:r w:rsidR="00F46AA4">
        <w:t xml:space="preserve">Рисунок </w:t>
      </w:r>
      <w:r w:rsidR="00F46AA4">
        <w:rPr>
          <w:noProof/>
        </w:rPr>
        <w:t>17</w:t>
      </w:r>
      <w:r w:rsidR="007D0B5B">
        <w:fldChar w:fldCharType="end"/>
      </w:r>
      <w:r w:rsidRPr="00BC52AB">
        <w:t>):</w:t>
      </w:r>
    </w:p>
    <w:p w14:paraId="13830151" w14:textId="77777777" w:rsidR="007F783C" w:rsidRPr="00BC52AB" w:rsidRDefault="007F783C" w:rsidP="00016FA1">
      <w:pPr>
        <w:pStyle w:val="-"/>
      </w:pPr>
      <w:r w:rsidRPr="00BC52AB">
        <w:t>«Обновить» (1) – обновление страницы;</w:t>
      </w:r>
    </w:p>
    <w:p w14:paraId="23D647FC" w14:textId="77777777" w:rsidR="007F783C" w:rsidRPr="00BC52AB" w:rsidRDefault="007F783C" w:rsidP="00016FA1">
      <w:pPr>
        <w:pStyle w:val="-"/>
      </w:pPr>
      <w:r w:rsidRPr="00BC52AB">
        <w:t>«Отображать все строки» (2) – фильтрация по всем строкам, имеющим ненулевой остаток ЛБО;</w:t>
      </w:r>
    </w:p>
    <w:p w14:paraId="6E9453EE" w14:textId="77777777" w:rsidR="007F783C" w:rsidRPr="00BC52AB" w:rsidRDefault="007F783C" w:rsidP="00AF4319">
      <w:pPr>
        <w:pStyle w:val="-"/>
      </w:pPr>
      <w:r w:rsidRPr="00BC52AB">
        <w:t>«Добавить» (3) – добавление причины;</w:t>
      </w:r>
    </w:p>
    <w:p w14:paraId="4B64B2F1" w14:textId="77777777" w:rsidR="007F783C" w:rsidRPr="00BC52AB" w:rsidRDefault="007F783C" w:rsidP="00AF4319">
      <w:pPr>
        <w:pStyle w:val="-"/>
      </w:pPr>
      <w:r w:rsidRPr="00BC52AB">
        <w:t>«Обновить» (4) – обновление страницы;</w:t>
      </w:r>
    </w:p>
    <w:p w14:paraId="7131AD87" w14:textId="77777777" w:rsidR="007F783C" w:rsidRPr="00BC52AB" w:rsidRDefault="007F783C" w:rsidP="00AF4319">
      <w:pPr>
        <w:pStyle w:val="-"/>
      </w:pPr>
      <w:r w:rsidRPr="00BC52AB">
        <w:t>«Сохранить» (5) – сохранение введенных данных;</w:t>
      </w:r>
    </w:p>
    <w:p w14:paraId="19DAF60D" w14:textId="77777777" w:rsidR="007F783C" w:rsidRPr="00BC52AB" w:rsidRDefault="007F783C" w:rsidP="00AF4319">
      <w:pPr>
        <w:pStyle w:val="-"/>
      </w:pPr>
      <w:r w:rsidRPr="00BC52AB">
        <w:t>«Удалить» (6) – удаление введенных данных;</w:t>
      </w:r>
    </w:p>
    <w:p w14:paraId="001E1AAE" w14:textId="77777777" w:rsidR="007F783C" w:rsidRPr="00BC52AB" w:rsidRDefault="007F783C" w:rsidP="00AF4319">
      <w:pPr>
        <w:pStyle w:val="-"/>
      </w:pPr>
      <w:r w:rsidRPr="00BC52AB">
        <w:t>«Печать» (7) – формирование печатной формы;</w:t>
      </w:r>
    </w:p>
    <w:p w14:paraId="1DF24367" w14:textId="77777777" w:rsidR="007F783C" w:rsidRPr="00BC52AB" w:rsidRDefault="007F783C" w:rsidP="00AF4319">
      <w:pPr>
        <w:pStyle w:val="-"/>
      </w:pPr>
      <w:r w:rsidRPr="00BC52AB">
        <w:t xml:space="preserve">«Распределить по РБС/ПБС» (8) – формирования </w:t>
      </w:r>
      <w:r>
        <w:t xml:space="preserve">аналитического </w:t>
      </w:r>
      <w:r w:rsidRPr="00BC52AB">
        <w:t xml:space="preserve">распределения </w:t>
      </w:r>
      <w:r>
        <w:t>условий</w:t>
      </w:r>
      <w:r w:rsidRPr="00BC52AB">
        <w:t xml:space="preserve"> </w:t>
      </w:r>
      <w:r>
        <w:t>в разрезе</w:t>
      </w:r>
      <w:r w:rsidRPr="00BC52AB">
        <w:t xml:space="preserve"> РБС/ПБС.</w:t>
      </w:r>
    </w:p>
    <w:p w14:paraId="7210971D" w14:textId="77777777" w:rsidR="007F783C" w:rsidRPr="00BC52AB" w:rsidRDefault="007F783C" w:rsidP="007F783C">
      <w:pPr>
        <w:pStyle w:val="a0"/>
      </w:pPr>
      <w:r w:rsidRPr="00BC52AB">
        <w:rPr>
          <w:b/>
        </w:rPr>
        <w:t>Важно!</w:t>
      </w:r>
      <w:r w:rsidRPr="00BC52AB">
        <w:t xml:space="preserve"> Панель инструментов содержит перечень функциональных кнопок соответствующих настройкам ограничений пользователя.</w:t>
      </w:r>
    </w:p>
    <w:p w14:paraId="6C21B9CD" w14:textId="13677FC7" w:rsidR="007D0B5B" w:rsidRDefault="0019227F" w:rsidP="007D0B5B">
      <w:pPr>
        <w:pStyle w:val="af"/>
      </w:pPr>
      <w:r>
        <w:rPr>
          <w:lang w:val="ru-RU" w:eastAsia="ru-RU"/>
        </w:rPr>
        <w:drawing>
          <wp:inline distT="0" distB="0" distL="0" distR="0" wp14:anchorId="049DA51B" wp14:editId="2ED39C94">
            <wp:extent cx="6152515" cy="2127250"/>
            <wp:effectExtent l="0" t="0" r="635" b="635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233D1" w14:textId="45295783" w:rsidR="007F783C" w:rsidRPr="00BC52AB" w:rsidRDefault="007D0B5B" w:rsidP="007D0B5B">
      <w:pPr>
        <w:pStyle w:val="af0"/>
      </w:pPr>
      <w:bookmarkStart w:id="32" w:name="_Ref507400752"/>
      <w:r>
        <w:t xml:space="preserve">Рисунок </w:t>
      </w:r>
      <w:fldSimple w:instr=" SEQ Рисунок \* ARABIC ">
        <w:r w:rsidR="00F46AA4">
          <w:rPr>
            <w:noProof/>
          </w:rPr>
          <w:t>17</w:t>
        </w:r>
      </w:fldSimple>
      <w:bookmarkEnd w:id="32"/>
      <w:r w:rsidRPr="00BC52AB">
        <w:t>. Функциональные кнопки подраздела «Условия для финансового обеспечения»</w:t>
      </w:r>
    </w:p>
    <w:p w14:paraId="5E8B1F29" w14:textId="77777777" w:rsidR="007F783C" w:rsidRPr="00BC52AB" w:rsidRDefault="007F783C" w:rsidP="00AE3F54">
      <w:pPr>
        <w:pStyle w:val="4"/>
      </w:pPr>
      <w:bookmarkStart w:id="33" w:name="_Toc1464373"/>
      <w:r w:rsidRPr="00AE3F54">
        <w:t>Указание</w:t>
      </w:r>
      <w:r w:rsidRPr="00BC52AB">
        <w:t xml:space="preserve"> </w:t>
      </w:r>
      <w:r>
        <w:t>условий для обеспечения финансирования по отдельным решениям</w:t>
      </w:r>
      <w:bookmarkEnd w:id="33"/>
    </w:p>
    <w:p w14:paraId="1A374209" w14:textId="61B767C3" w:rsidR="007F783C" w:rsidRPr="00BC52AB" w:rsidRDefault="007F783C" w:rsidP="007F783C">
      <w:pPr>
        <w:pStyle w:val="a0"/>
      </w:pPr>
      <w:r w:rsidRPr="00BC52AB">
        <w:t xml:space="preserve">Для указания </w:t>
      </w:r>
      <w:r w:rsidRPr="007E53D8">
        <w:t>условий для обеспечения финансирования по отдельным решениям</w:t>
      </w:r>
      <w:r>
        <w:t xml:space="preserve"> </w:t>
      </w:r>
      <w:r w:rsidRPr="00BC52AB">
        <w:t xml:space="preserve">необходимо выделить строку реестра одним нажатием левой кнопки </w:t>
      </w:r>
      <w:r w:rsidRPr="00BC52AB">
        <w:lastRenderedPageBreak/>
        <w:t>мыши в левой области окна и в правой области нажать на кнопку «Добавить» (</w:t>
      </w:r>
      <w:r w:rsidR="007D0B5B">
        <w:fldChar w:fldCharType="begin"/>
      </w:r>
      <w:r w:rsidR="007D0B5B">
        <w:instrText xml:space="preserve"> REF _Ref507400776 \h </w:instrText>
      </w:r>
      <w:r w:rsidR="007D0B5B">
        <w:fldChar w:fldCharType="separate"/>
      </w:r>
      <w:r w:rsidR="00F46AA4">
        <w:t xml:space="preserve">Рисунок </w:t>
      </w:r>
      <w:r w:rsidR="00F46AA4">
        <w:rPr>
          <w:noProof/>
        </w:rPr>
        <w:t>18</w:t>
      </w:r>
      <w:r w:rsidR="007D0B5B">
        <w:fldChar w:fldCharType="end"/>
      </w:r>
      <w:r w:rsidRPr="00BC52AB">
        <w:t>).</w:t>
      </w:r>
    </w:p>
    <w:p w14:paraId="703A2129" w14:textId="703AAF49" w:rsidR="007D0B5B" w:rsidRDefault="0019227F" w:rsidP="007D0B5B">
      <w:pPr>
        <w:pStyle w:val="af"/>
      </w:pPr>
      <w:r>
        <w:rPr>
          <w:lang w:val="ru-RU" w:eastAsia="ru-RU"/>
        </w:rPr>
        <w:drawing>
          <wp:inline distT="0" distB="0" distL="0" distR="0" wp14:anchorId="1663732A" wp14:editId="0045DE9D">
            <wp:extent cx="6152515" cy="1934210"/>
            <wp:effectExtent l="0" t="0" r="635" b="889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D1A73" w14:textId="70514ACC" w:rsidR="007F783C" w:rsidRPr="00BC52AB" w:rsidRDefault="007D0B5B" w:rsidP="007D0B5B">
      <w:pPr>
        <w:pStyle w:val="af0"/>
      </w:pPr>
      <w:bookmarkStart w:id="34" w:name="_Ref507400776"/>
      <w:r>
        <w:t xml:space="preserve">Рисунок </w:t>
      </w:r>
      <w:fldSimple w:instr=" SEQ Рисунок \* ARABIC ">
        <w:r w:rsidR="00F46AA4">
          <w:rPr>
            <w:noProof/>
          </w:rPr>
          <w:t>18</w:t>
        </w:r>
      </w:fldSimple>
      <w:bookmarkEnd w:id="34"/>
      <w:r w:rsidRPr="00BC52AB">
        <w:t>. Указание причины возникновения остатка</w:t>
      </w:r>
    </w:p>
    <w:p w14:paraId="0FC1A516" w14:textId="65503FF1" w:rsidR="007F783C" w:rsidRPr="00BC52AB" w:rsidRDefault="007F783C" w:rsidP="00A40897">
      <w:pPr>
        <w:pStyle w:val="a0"/>
      </w:pPr>
      <w:r w:rsidRPr="00BC52AB">
        <w:rPr>
          <w:b/>
        </w:rPr>
        <w:t>Важно!</w:t>
      </w:r>
      <w:r w:rsidRPr="00BC52AB">
        <w:t xml:space="preserve"> </w:t>
      </w:r>
      <w:r w:rsidR="00443ED4">
        <w:t>Заблокированные</w:t>
      </w:r>
      <w:r w:rsidR="00443ED4" w:rsidRPr="00BC52AB">
        <w:t xml:space="preserve"> </w:t>
      </w:r>
      <w:r w:rsidRPr="00BC52AB">
        <w:t>ЛБО</w:t>
      </w:r>
      <w:r w:rsidR="00A40897">
        <w:t xml:space="preserve"> по доп. финансированию </w:t>
      </w:r>
      <w:r w:rsidR="00443ED4">
        <w:t>должны</w:t>
      </w:r>
      <w:r w:rsidR="00443ED4" w:rsidRPr="00BC52AB">
        <w:t xml:space="preserve"> </w:t>
      </w:r>
      <w:r w:rsidRPr="00BC52AB">
        <w:t>быть обоснован</w:t>
      </w:r>
      <w:r w:rsidR="00443ED4">
        <w:t>ы</w:t>
      </w:r>
      <w:r w:rsidRPr="00BC52AB">
        <w:t xml:space="preserve"> полностью</w:t>
      </w:r>
      <w:r w:rsidR="00443ED4">
        <w:t>.</w:t>
      </w:r>
    </w:p>
    <w:p w14:paraId="12E6FAA9" w14:textId="2EA93A04" w:rsidR="007F783C" w:rsidRPr="00BC52AB" w:rsidRDefault="007F783C" w:rsidP="007F783C">
      <w:pPr>
        <w:pStyle w:val="a0"/>
      </w:pPr>
      <w:r w:rsidRPr="00BC52AB">
        <w:t>В отобразившейся строке ввести данные и нажать на кнопку «Сохранить» (</w:t>
      </w:r>
      <w:r w:rsidR="007D0B5B">
        <w:fldChar w:fldCharType="begin"/>
      </w:r>
      <w:r w:rsidR="007D0B5B">
        <w:instrText xml:space="preserve"> REF _Ref507400879 \h </w:instrText>
      </w:r>
      <w:r w:rsidR="007D0B5B">
        <w:fldChar w:fldCharType="separate"/>
      </w:r>
      <w:r w:rsidR="00F46AA4">
        <w:t xml:space="preserve">Рисунок </w:t>
      </w:r>
      <w:r w:rsidR="00F46AA4">
        <w:rPr>
          <w:noProof/>
        </w:rPr>
        <w:t>19</w:t>
      </w:r>
      <w:r w:rsidR="007D0B5B">
        <w:fldChar w:fldCharType="end"/>
      </w:r>
      <w:r w:rsidRPr="00BC52AB">
        <w:t>).</w:t>
      </w:r>
    </w:p>
    <w:p w14:paraId="4A0AABEA" w14:textId="7FB07073" w:rsidR="007D0B5B" w:rsidRDefault="00355F37" w:rsidP="007D0B5B">
      <w:pPr>
        <w:pStyle w:val="af"/>
      </w:pPr>
      <w:r>
        <w:rPr>
          <w:lang w:val="ru-RU" w:eastAsia="ru-RU"/>
        </w:rPr>
        <w:drawing>
          <wp:inline distT="0" distB="0" distL="0" distR="0" wp14:anchorId="2ED6E829" wp14:editId="05953474">
            <wp:extent cx="6152515" cy="2052955"/>
            <wp:effectExtent l="0" t="0" r="635" b="44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EBAD" w14:textId="291C4524" w:rsidR="007F783C" w:rsidRPr="00A40897" w:rsidRDefault="007D0B5B" w:rsidP="007D0B5B">
      <w:pPr>
        <w:pStyle w:val="af0"/>
      </w:pPr>
      <w:bookmarkStart w:id="35" w:name="_Ref507400879"/>
      <w:r>
        <w:t xml:space="preserve">Рисунок </w:t>
      </w:r>
      <w:fldSimple w:instr=" SEQ Рисунок \* ARABIC ">
        <w:r w:rsidR="00F46AA4">
          <w:rPr>
            <w:noProof/>
          </w:rPr>
          <w:t>19</w:t>
        </w:r>
      </w:fldSimple>
      <w:bookmarkEnd w:id="35"/>
      <w:r w:rsidRPr="00BC52AB">
        <w:t>. Сохранение введенных данных</w:t>
      </w:r>
    </w:p>
    <w:p w14:paraId="284155B3" w14:textId="7BA7138C" w:rsidR="008C1290" w:rsidRPr="00BC52AB" w:rsidRDefault="00F80273" w:rsidP="00AE3F54">
      <w:pPr>
        <w:pStyle w:val="1"/>
      </w:pPr>
      <w:bookmarkStart w:id="36" w:name="_Toc470803425"/>
      <w:bookmarkStart w:id="37" w:name="_Toc487295193"/>
      <w:bookmarkStart w:id="38" w:name="_Ref522533495"/>
      <w:bookmarkStart w:id="39" w:name="_Toc1464374"/>
      <w:r w:rsidRPr="00F80273">
        <w:lastRenderedPageBreak/>
        <w:t>Формирование и утверждение документа «Справка о распределении БА и ЛБО по СП (ф.0501152)» в подразделе «Документы ГРБС</w:t>
      </w:r>
      <w:r w:rsidR="007451B3">
        <w:t>»</w:t>
      </w:r>
      <w:bookmarkEnd w:id="36"/>
      <w:bookmarkEnd w:id="37"/>
      <w:bookmarkEnd w:id="38"/>
      <w:bookmarkEnd w:id="39"/>
    </w:p>
    <w:p w14:paraId="510A9ED3" w14:textId="0F6C2548" w:rsidR="008C1290" w:rsidRPr="00BC52AB" w:rsidRDefault="008C1290" w:rsidP="00AE3F54">
      <w:pPr>
        <w:pStyle w:val="2"/>
      </w:pPr>
      <w:bookmarkStart w:id="40" w:name="_Ref470128775"/>
      <w:bookmarkStart w:id="41" w:name="_Toc470803427"/>
      <w:bookmarkStart w:id="42" w:name="_Toc487295195"/>
      <w:bookmarkStart w:id="43" w:name="_Toc1464375"/>
      <w:r w:rsidRPr="00BC52AB">
        <w:t xml:space="preserve">Формирование документа «Справка о распределении БА и ЛБО </w:t>
      </w:r>
      <w:r>
        <w:t xml:space="preserve">по СП </w:t>
      </w:r>
      <w:r w:rsidRPr="00E37DD8">
        <w:t>(ф.0501152)</w:t>
      </w:r>
      <w:r w:rsidRPr="00BC52AB">
        <w:t>» в подразделе «Документы ГРБС»</w:t>
      </w:r>
      <w:bookmarkEnd w:id="40"/>
      <w:bookmarkEnd w:id="41"/>
      <w:bookmarkEnd w:id="42"/>
      <w:bookmarkEnd w:id="43"/>
    </w:p>
    <w:p w14:paraId="1F7BF56C" w14:textId="7BCB32C8" w:rsidR="008C1290" w:rsidRPr="00BC52AB" w:rsidRDefault="008C1290" w:rsidP="008C1290">
      <w:pPr>
        <w:pStyle w:val="a0"/>
      </w:pPr>
      <w:r w:rsidRPr="00BC52AB">
        <w:rPr>
          <w:b/>
          <w:bCs/>
        </w:rPr>
        <w:t>Предусловие:</w:t>
      </w:r>
      <w:r w:rsidRPr="00BC52AB">
        <w:rPr>
          <w:lang w:eastAsia="zh-CN"/>
        </w:rPr>
        <w:t xml:space="preserve"> осуществлен вход с ролью «Формирование и ведение БР ГРБС (Ввод данных)»</w:t>
      </w:r>
      <w:r w:rsidR="001856DC">
        <w:rPr>
          <w:lang w:eastAsia="zh-CN"/>
        </w:rPr>
        <w:t xml:space="preserve"> и структурным подразделением пользователя является «Финансовое подразделение».</w:t>
      </w:r>
    </w:p>
    <w:p w14:paraId="7182F1DE" w14:textId="63504296" w:rsidR="008C1290" w:rsidRPr="00BC52AB" w:rsidRDefault="008C1290" w:rsidP="008C1290">
      <w:pPr>
        <w:pStyle w:val="a0"/>
      </w:pPr>
      <w:r w:rsidRPr="00BC52AB">
        <w:t>Для перехода в подраздел «Документов ГРБС» необходимо в главном окне Системы выбрать вкладку «Меню» (1), в открывшейся колонке выбрать раздел «</w:t>
      </w:r>
      <w:r w:rsidRPr="00BC52AB">
        <w:rPr>
          <w:bCs/>
        </w:rPr>
        <w:t>Бюджетная роспись и ЛБО (ГРБС)</w:t>
      </w:r>
      <w:r w:rsidRPr="00BC52AB">
        <w:t>» (2) и открыть подраздел «Документы ГРБС» (3) одним нажатием левой кнопки мыши (</w:t>
      </w:r>
      <w:r w:rsidR="00750AB9">
        <w:fldChar w:fldCharType="begin"/>
      </w:r>
      <w:r w:rsidR="00750AB9">
        <w:instrText xml:space="preserve"> REF _Ref507400934 \h </w:instrText>
      </w:r>
      <w:r w:rsidR="00750AB9">
        <w:fldChar w:fldCharType="separate"/>
      </w:r>
      <w:r w:rsidR="00F46AA4">
        <w:t xml:space="preserve">Рисунок </w:t>
      </w:r>
      <w:r w:rsidR="00F46AA4">
        <w:rPr>
          <w:noProof/>
        </w:rPr>
        <w:t>20</w:t>
      </w:r>
      <w:r w:rsidR="00750AB9">
        <w:fldChar w:fldCharType="end"/>
      </w:r>
      <w:r w:rsidRPr="00BC52AB">
        <w:t>).</w:t>
      </w:r>
    </w:p>
    <w:p w14:paraId="61A041A6" w14:textId="38584B1D" w:rsidR="00750AB9" w:rsidRDefault="001A6B0C" w:rsidP="00750AB9">
      <w:pPr>
        <w:pStyle w:val="af"/>
      </w:pPr>
      <w:r>
        <w:rPr>
          <w:lang w:val="ru-RU" w:eastAsia="ru-RU"/>
        </w:rPr>
        <w:drawing>
          <wp:inline distT="0" distB="0" distL="0" distR="0" wp14:anchorId="2E467559" wp14:editId="60109AB1">
            <wp:extent cx="6152515" cy="1637030"/>
            <wp:effectExtent l="0" t="0" r="63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5D659" w14:textId="220C9ADC" w:rsidR="008C1290" w:rsidRPr="00BC52AB" w:rsidRDefault="00750AB9" w:rsidP="00750AB9">
      <w:pPr>
        <w:pStyle w:val="af0"/>
      </w:pPr>
      <w:bookmarkStart w:id="44" w:name="_Ref507400934"/>
      <w:r>
        <w:t xml:space="preserve">Рисунок </w:t>
      </w:r>
      <w:fldSimple w:instr=" SEQ Рисунок \* ARABIC ">
        <w:r w:rsidR="00F46AA4">
          <w:rPr>
            <w:noProof/>
          </w:rPr>
          <w:t>20</w:t>
        </w:r>
      </w:fldSimple>
      <w:bookmarkEnd w:id="44"/>
      <w:r w:rsidRPr="00BC52AB">
        <w:t>. Переход в подраздел «Документы ГРБС»</w:t>
      </w:r>
    </w:p>
    <w:p w14:paraId="75FDF458" w14:textId="290981B8" w:rsidR="008C1290" w:rsidRPr="00BC52AB" w:rsidRDefault="008C1290" w:rsidP="008C1290">
      <w:pPr>
        <w:pStyle w:val="a0"/>
      </w:pPr>
      <w:r w:rsidRPr="00BC52AB">
        <w:t xml:space="preserve">В результате откроется подраздел «Документы ГРБС», </w:t>
      </w:r>
      <w:r w:rsidR="00FC1856" w:rsidRPr="00BC52AB">
        <w:t xml:space="preserve">в котором необходимо </w:t>
      </w:r>
      <w:r w:rsidR="00FC1856">
        <w:t xml:space="preserve">выбрать </w:t>
      </w:r>
      <w:r w:rsidR="00FC1856" w:rsidRPr="00BC52AB">
        <w:t>соответствующ</w:t>
      </w:r>
      <w:r w:rsidR="00FC1856">
        <w:t>ий</w:t>
      </w:r>
      <w:r w:rsidR="00FC1856" w:rsidRPr="00BC52AB">
        <w:t xml:space="preserve"> бюджетн</w:t>
      </w:r>
      <w:r w:rsidR="00FC1856">
        <w:t>ый</w:t>
      </w:r>
      <w:r w:rsidR="00FC1856" w:rsidRPr="00BC52AB">
        <w:t xml:space="preserve"> цикл, с которым будет осуществляться работа</w:t>
      </w:r>
      <w:r w:rsidR="00FC1856">
        <w:t>,</w:t>
      </w:r>
      <w:r w:rsidR="00FC1856" w:rsidRPr="00BC52AB">
        <w:t xml:space="preserve"> </w:t>
      </w:r>
      <w:r w:rsidR="00FC1856">
        <w:t>и</w:t>
      </w:r>
      <w:r w:rsidR="00FC1856" w:rsidRPr="00BC52AB">
        <w:t xml:space="preserve"> перейти во вкладку</w:t>
      </w:r>
      <w:r w:rsidR="00FC1856">
        <w:t xml:space="preserve"> «</w:t>
      </w:r>
      <w:r w:rsidR="00A63A7E">
        <w:t>Внутренние</w:t>
      </w:r>
      <w:r w:rsidR="00FC1856">
        <w:t>»</w:t>
      </w:r>
      <w:r w:rsidRPr="00BC52AB">
        <w:t xml:space="preserve"> (</w:t>
      </w:r>
      <w:r w:rsidR="00750AB9">
        <w:fldChar w:fldCharType="begin"/>
      </w:r>
      <w:r w:rsidR="00750AB9">
        <w:instrText xml:space="preserve"> REF _Ref507400958 \h </w:instrText>
      </w:r>
      <w:r w:rsidR="00750AB9">
        <w:fldChar w:fldCharType="separate"/>
      </w:r>
      <w:r w:rsidR="00F46AA4">
        <w:t xml:space="preserve">Рисунок </w:t>
      </w:r>
      <w:r w:rsidR="00F46AA4">
        <w:rPr>
          <w:noProof/>
        </w:rPr>
        <w:t>21</w:t>
      </w:r>
      <w:r w:rsidR="00750AB9">
        <w:fldChar w:fldCharType="end"/>
      </w:r>
      <w:r w:rsidRPr="00BC52AB">
        <w:t>).</w:t>
      </w:r>
    </w:p>
    <w:p w14:paraId="73ED5EFB" w14:textId="7D25401B" w:rsidR="00750AB9" w:rsidRDefault="00697F97" w:rsidP="00750AB9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191950BC" wp14:editId="7B3AF8C3">
            <wp:extent cx="6152515" cy="2662555"/>
            <wp:effectExtent l="0" t="0" r="635" b="444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3DAEB" w14:textId="4BB108F2" w:rsidR="008C1290" w:rsidRPr="00BC52AB" w:rsidRDefault="00750AB9" w:rsidP="00750AB9">
      <w:pPr>
        <w:pStyle w:val="af0"/>
      </w:pPr>
      <w:bookmarkStart w:id="45" w:name="_Ref507400958"/>
      <w:r>
        <w:t xml:space="preserve">Рисунок </w:t>
      </w:r>
      <w:fldSimple w:instr=" SEQ Рисунок \* ARABIC ">
        <w:r w:rsidR="00F46AA4">
          <w:rPr>
            <w:noProof/>
          </w:rPr>
          <w:t>21</w:t>
        </w:r>
      </w:fldSimple>
      <w:bookmarkEnd w:id="45"/>
      <w:r w:rsidRPr="00BC52AB">
        <w:t>. Подраздел «Документы ГРБС»</w:t>
      </w:r>
      <w:r w:rsidRPr="00094CE1">
        <w:t xml:space="preserve"> </w:t>
      </w:r>
      <w:r w:rsidRPr="00BC52AB">
        <w:t>вклад</w:t>
      </w:r>
      <w:r w:rsidRPr="00750AB9">
        <w:rPr>
          <w:rStyle w:val="af2"/>
        </w:rPr>
        <w:t>к</w:t>
      </w:r>
      <w:r>
        <w:t>а «Внутренние»</w:t>
      </w:r>
    </w:p>
    <w:p w14:paraId="5522B973" w14:textId="6095E0A5" w:rsidR="008C1290" w:rsidRPr="00BC52AB" w:rsidRDefault="008C1290" w:rsidP="008C1290">
      <w:pPr>
        <w:pStyle w:val="a0"/>
      </w:pPr>
      <w:r w:rsidRPr="00BC52AB">
        <w:t xml:space="preserve">Для работы </w:t>
      </w:r>
      <w:r w:rsidR="00A63A7E" w:rsidRPr="00BC269F">
        <w:t>с</w:t>
      </w:r>
      <w:r w:rsidR="00A63A7E">
        <w:t xml:space="preserve"> вкладкой </w:t>
      </w:r>
      <w:r w:rsidR="00094CE1">
        <w:t>«</w:t>
      </w:r>
      <w:r w:rsidR="00A63A7E">
        <w:t>Внутренние</w:t>
      </w:r>
      <w:r w:rsidR="00094CE1">
        <w:t>»</w:t>
      </w:r>
      <w:r w:rsidR="00A63A7E" w:rsidRPr="00BC269F">
        <w:t xml:space="preserve"> </w:t>
      </w:r>
      <w:r w:rsidRPr="00BC52AB">
        <w:t>в Системе реализована панель инструментов, состоящая из следующих функциональных кнопок (</w:t>
      </w:r>
      <w:r w:rsidR="00D70531">
        <w:fldChar w:fldCharType="begin"/>
      </w:r>
      <w:r w:rsidR="00D70531">
        <w:instrText xml:space="preserve"> REF _Ref507404203 \h </w:instrText>
      </w:r>
      <w:r w:rsidR="00D70531">
        <w:fldChar w:fldCharType="separate"/>
      </w:r>
      <w:r w:rsidR="00F46AA4">
        <w:t xml:space="preserve">Рисунок </w:t>
      </w:r>
      <w:r w:rsidR="00F46AA4">
        <w:rPr>
          <w:noProof/>
        </w:rPr>
        <w:t>22</w:t>
      </w:r>
      <w:r w:rsidR="00D70531">
        <w:fldChar w:fldCharType="end"/>
      </w:r>
      <w:r w:rsidRPr="00BC52AB">
        <w:t>):</w:t>
      </w:r>
    </w:p>
    <w:p w14:paraId="30315C9A" w14:textId="77777777" w:rsidR="008C1290" w:rsidRPr="00BC52AB" w:rsidRDefault="008C1290" w:rsidP="00016FA1">
      <w:pPr>
        <w:pStyle w:val="-"/>
      </w:pPr>
      <w:r w:rsidRPr="00BC52AB">
        <w:t>«Обновить» (1) – обновление страницы;</w:t>
      </w:r>
    </w:p>
    <w:p w14:paraId="70BA4208" w14:textId="77777777" w:rsidR="008C1290" w:rsidRPr="00BC52AB" w:rsidRDefault="008C1290" w:rsidP="00016FA1">
      <w:pPr>
        <w:pStyle w:val="-"/>
      </w:pPr>
      <w:r w:rsidRPr="00BC52AB">
        <w:t>«Реестр» (2):</w:t>
      </w:r>
    </w:p>
    <w:p w14:paraId="001A2707" w14:textId="76402BA0" w:rsidR="008C1290" w:rsidRPr="00BC52AB" w:rsidRDefault="008C1290" w:rsidP="00AF4319">
      <w:pPr>
        <w:pStyle w:val="--"/>
      </w:pPr>
      <w:r w:rsidRPr="00675F8F">
        <w:rPr>
          <w:i/>
        </w:rPr>
        <w:t>[</w:t>
      </w:r>
      <w:r w:rsidR="005B32B0" w:rsidRPr="00675F8F">
        <w:rPr>
          <w:i/>
        </w:rPr>
        <w:t>Сформировать документ/</w:t>
      </w:r>
      <w:r w:rsidRPr="00675F8F">
        <w:rPr>
          <w:i/>
        </w:rPr>
        <w:t>«Справка о распределении БА и ЛБО» по СП (ф.0501152) (ГРБС)]</w:t>
      </w:r>
      <w:r w:rsidRPr="00BC52AB">
        <w:t xml:space="preserve"> – формирование</w:t>
      </w:r>
      <w:r>
        <w:t xml:space="preserve"> документа</w:t>
      </w:r>
      <w:r w:rsidRPr="00BC52AB">
        <w:t xml:space="preserve"> </w:t>
      </w:r>
      <w:r>
        <w:t>«</w:t>
      </w:r>
      <w:r w:rsidRPr="00BC52AB">
        <w:t>Справк</w:t>
      </w:r>
      <w:r>
        <w:t>а</w:t>
      </w:r>
      <w:r w:rsidRPr="00BC52AB">
        <w:t xml:space="preserve"> о распределении БА и ЛБО</w:t>
      </w:r>
      <w:r>
        <w:t>»</w:t>
      </w:r>
      <w:r w:rsidRPr="00BC52AB">
        <w:t xml:space="preserve"> </w:t>
      </w:r>
      <w:r>
        <w:t xml:space="preserve">от лица планово-финансового подразделения ГРБС с распределением по </w:t>
      </w:r>
      <w:r w:rsidR="005A07E2">
        <w:t>СП</w:t>
      </w:r>
      <w:r w:rsidRPr="00BC52AB">
        <w:t>;</w:t>
      </w:r>
    </w:p>
    <w:p w14:paraId="0657E328" w14:textId="16D69030" w:rsidR="008C1290" w:rsidRDefault="008C1290" w:rsidP="00AF4319">
      <w:pPr>
        <w:pStyle w:val="--"/>
      </w:pPr>
      <w:r w:rsidRPr="00675F8F">
        <w:rPr>
          <w:i/>
        </w:rPr>
        <w:t>[</w:t>
      </w:r>
      <w:r w:rsidR="005B32B0" w:rsidRPr="00675F8F">
        <w:rPr>
          <w:i/>
        </w:rPr>
        <w:t>Сформировать документ/</w:t>
      </w:r>
      <w:r w:rsidRPr="00675F8F">
        <w:rPr>
          <w:i/>
        </w:rPr>
        <w:t>«Справка о распределении БА и ЛБО» по учреждениям (ф.0501152) (ГРБС)]</w:t>
      </w:r>
      <w:r w:rsidRPr="00BC52AB">
        <w:t xml:space="preserve"> – формирование </w:t>
      </w:r>
      <w:r>
        <w:t>документа</w:t>
      </w:r>
      <w:r w:rsidRPr="00BC52AB">
        <w:t xml:space="preserve"> </w:t>
      </w:r>
      <w:r>
        <w:t>«</w:t>
      </w:r>
      <w:r w:rsidRPr="00BC52AB">
        <w:t>Справк</w:t>
      </w:r>
      <w:r>
        <w:t>а</w:t>
      </w:r>
      <w:r w:rsidRPr="00BC52AB">
        <w:t xml:space="preserve"> о распределении БА и ЛБО</w:t>
      </w:r>
      <w:r>
        <w:t>»</w:t>
      </w:r>
      <w:r w:rsidRPr="00BC52AB">
        <w:t xml:space="preserve"> </w:t>
      </w:r>
      <w:r>
        <w:t>по учреждениям</w:t>
      </w:r>
      <w:r w:rsidRPr="00BC52AB">
        <w:t>;</w:t>
      </w:r>
    </w:p>
    <w:p w14:paraId="2065DFA9" w14:textId="2C5DF576" w:rsidR="008C1290" w:rsidRPr="00BC52AB" w:rsidRDefault="005B32B0" w:rsidP="00AF4319">
      <w:pPr>
        <w:pStyle w:val="--"/>
      </w:pPr>
      <w:r w:rsidRPr="00675F8F">
        <w:rPr>
          <w:i/>
        </w:rPr>
        <w:t>[</w:t>
      </w:r>
      <w:r w:rsidR="008C1290" w:rsidRPr="00675F8F">
        <w:rPr>
          <w:i/>
        </w:rPr>
        <w:t>Удалить документ</w:t>
      </w:r>
      <w:r w:rsidRPr="00675F8F">
        <w:rPr>
          <w:i/>
        </w:rPr>
        <w:t>]</w:t>
      </w:r>
      <w:r w:rsidR="008C1290" w:rsidRPr="00BC52AB">
        <w:t xml:space="preserve"> – удаление документа</w:t>
      </w:r>
      <w:r w:rsidR="008C1290">
        <w:t xml:space="preserve"> со всеми имеющимися версиями</w:t>
      </w:r>
      <w:r w:rsidR="008C1290" w:rsidRPr="00BC52AB">
        <w:t>;</w:t>
      </w:r>
    </w:p>
    <w:p w14:paraId="256FEB71" w14:textId="467804D5" w:rsidR="008C1290" w:rsidRPr="00BC52AB" w:rsidRDefault="008C1290" w:rsidP="00AF4319">
      <w:pPr>
        <w:pStyle w:val="--"/>
      </w:pPr>
      <w:r w:rsidRPr="00675F8F">
        <w:rPr>
          <w:i/>
        </w:rPr>
        <w:t>[</w:t>
      </w:r>
      <w:r w:rsidR="005B32B0" w:rsidRPr="00675F8F">
        <w:rPr>
          <w:i/>
        </w:rPr>
        <w:t>Версии/</w:t>
      </w:r>
      <w:r w:rsidRPr="00675F8F">
        <w:rPr>
          <w:i/>
        </w:rPr>
        <w:t>Просмотр]</w:t>
      </w:r>
      <w:r w:rsidRPr="00BC52AB">
        <w:t xml:space="preserve"> – просмотр версии документа;</w:t>
      </w:r>
    </w:p>
    <w:p w14:paraId="51A81528" w14:textId="31DA6DB6" w:rsidR="008C1290" w:rsidRPr="00BC52AB" w:rsidRDefault="008C1290" w:rsidP="00AF4319">
      <w:pPr>
        <w:pStyle w:val="--"/>
      </w:pPr>
      <w:r w:rsidRPr="00675F8F">
        <w:rPr>
          <w:i/>
        </w:rPr>
        <w:t>[</w:t>
      </w:r>
      <w:r w:rsidR="005B32B0" w:rsidRPr="00675F8F">
        <w:rPr>
          <w:i/>
        </w:rPr>
        <w:t>Версии</w:t>
      </w:r>
      <w:proofErr w:type="gramStart"/>
      <w:r w:rsidR="005B32B0" w:rsidRPr="00675F8F">
        <w:rPr>
          <w:i/>
        </w:rPr>
        <w:t>/</w:t>
      </w:r>
      <w:r w:rsidRPr="00675F8F">
        <w:rPr>
          <w:i/>
        </w:rPr>
        <w:t>С</w:t>
      </w:r>
      <w:proofErr w:type="gramEnd"/>
      <w:r w:rsidRPr="00675F8F">
        <w:rPr>
          <w:i/>
        </w:rPr>
        <w:t>оздать]</w:t>
      </w:r>
      <w:r w:rsidRPr="00BC52AB">
        <w:t xml:space="preserve"> – формирование </w:t>
      </w:r>
      <w:r>
        <w:t xml:space="preserve">новой </w:t>
      </w:r>
      <w:r w:rsidRPr="00BC52AB">
        <w:t>версии документа;</w:t>
      </w:r>
    </w:p>
    <w:p w14:paraId="384087D5" w14:textId="0B2D665D" w:rsidR="008C1290" w:rsidRPr="00BC52AB" w:rsidRDefault="008C1290" w:rsidP="00AF4319">
      <w:pPr>
        <w:pStyle w:val="--"/>
      </w:pPr>
      <w:r w:rsidRPr="00675F8F">
        <w:rPr>
          <w:i/>
        </w:rPr>
        <w:t>[</w:t>
      </w:r>
      <w:r w:rsidR="005B32B0" w:rsidRPr="00675F8F">
        <w:rPr>
          <w:i/>
        </w:rPr>
        <w:t>Версии</w:t>
      </w:r>
      <w:proofErr w:type="gramStart"/>
      <w:r w:rsidR="005B32B0" w:rsidRPr="00675F8F">
        <w:rPr>
          <w:i/>
        </w:rPr>
        <w:t>/</w:t>
      </w:r>
      <w:r w:rsidRPr="00675F8F">
        <w:rPr>
          <w:i/>
        </w:rPr>
        <w:t>У</w:t>
      </w:r>
      <w:proofErr w:type="gramEnd"/>
      <w:r w:rsidRPr="00675F8F">
        <w:rPr>
          <w:i/>
        </w:rPr>
        <w:t>далить]</w:t>
      </w:r>
      <w:r w:rsidRPr="00BC52AB">
        <w:t xml:space="preserve"> – удаление версии документа;</w:t>
      </w:r>
    </w:p>
    <w:p w14:paraId="2605D05D" w14:textId="520D767B" w:rsidR="008C1290" w:rsidRPr="00BC52AB" w:rsidRDefault="008C1290" w:rsidP="00AF4319">
      <w:pPr>
        <w:pStyle w:val="--"/>
      </w:pPr>
      <w:r w:rsidRPr="00675F8F">
        <w:rPr>
          <w:i/>
        </w:rPr>
        <w:t>[</w:t>
      </w:r>
      <w:r w:rsidR="005B32B0" w:rsidRPr="00675F8F">
        <w:rPr>
          <w:i/>
        </w:rPr>
        <w:t>Вложения</w:t>
      </w:r>
      <w:proofErr w:type="gramStart"/>
      <w:r w:rsidR="005B32B0" w:rsidRPr="00675F8F">
        <w:rPr>
          <w:i/>
        </w:rPr>
        <w:t>/</w:t>
      </w:r>
      <w:r w:rsidRPr="00675F8F">
        <w:rPr>
          <w:i/>
        </w:rPr>
        <w:t>Д</w:t>
      </w:r>
      <w:proofErr w:type="gramEnd"/>
      <w:r w:rsidRPr="00675F8F">
        <w:rPr>
          <w:i/>
        </w:rPr>
        <w:t>обавить]</w:t>
      </w:r>
      <w:r w:rsidRPr="00BC52AB">
        <w:t xml:space="preserve"> – прикрепление файла;</w:t>
      </w:r>
    </w:p>
    <w:p w14:paraId="48174997" w14:textId="4D9B60FE" w:rsidR="008C1290" w:rsidRPr="00BC52AB" w:rsidRDefault="008C1290" w:rsidP="00AF4319">
      <w:pPr>
        <w:pStyle w:val="--"/>
      </w:pPr>
      <w:r w:rsidRPr="00675F8F">
        <w:rPr>
          <w:i/>
        </w:rPr>
        <w:t>[</w:t>
      </w:r>
      <w:r w:rsidR="005B32B0" w:rsidRPr="00675F8F">
        <w:rPr>
          <w:i/>
        </w:rPr>
        <w:t>Вложения</w:t>
      </w:r>
      <w:proofErr w:type="gramStart"/>
      <w:r w:rsidR="005B32B0" w:rsidRPr="00675F8F">
        <w:rPr>
          <w:i/>
        </w:rPr>
        <w:t>/</w:t>
      </w:r>
      <w:r w:rsidRPr="00675F8F">
        <w:rPr>
          <w:i/>
        </w:rPr>
        <w:t>У</w:t>
      </w:r>
      <w:proofErr w:type="gramEnd"/>
      <w:r w:rsidRPr="00675F8F">
        <w:rPr>
          <w:i/>
        </w:rPr>
        <w:t>далить]</w:t>
      </w:r>
      <w:r w:rsidRPr="00BC52AB">
        <w:t xml:space="preserve"> – удаление вложенного файла;</w:t>
      </w:r>
    </w:p>
    <w:p w14:paraId="406EFC79" w14:textId="77777777" w:rsidR="008C1290" w:rsidRPr="00BC52AB" w:rsidRDefault="008C1290" w:rsidP="00AF4319">
      <w:pPr>
        <w:pStyle w:val="-"/>
      </w:pPr>
      <w:r w:rsidRPr="00BC52AB">
        <w:t>«Печать» (3):</w:t>
      </w:r>
    </w:p>
    <w:p w14:paraId="7CD886E5" w14:textId="77777777" w:rsidR="008C1290" w:rsidRPr="00BC52AB" w:rsidRDefault="008C1290" w:rsidP="00AF4319">
      <w:pPr>
        <w:pStyle w:val="--"/>
      </w:pPr>
      <w:r w:rsidRPr="00675F8F">
        <w:rPr>
          <w:i/>
        </w:rPr>
        <w:lastRenderedPageBreak/>
        <w:t>[Печать реестра]</w:t>
      </w:r>
      <w:r w:rsidRPr="00BC52AB">
        <w:t xml:space="preserve"> – формирование печатной формы реестра с расширением </w:t>
      </w:r>
      <w:r w:rsidRPr="00BC52AB">
        <w:rPr>
          <w:b/>
        </w:rPr>
        <w:t>*.</w:t>
      </w:r>
      <w:proofErr w:type="spellStart"/>
      <w:r w:rsidRPr="00BC52AB">
        <w:rPr>
          <w:b/>
        </w:rPr>
        <w:t>xls</w:t>
      </w:r>
      <w:proofErr w:type="spellEnd"/>
      <w:r w:rsidRPr="00BC52AB">
        <w:t>;</w:t>
      </w:r>
    </w:p>
    <w:p w14:paraId="19BBF056" w14:textId="7D7E90A5" w:rsidR="008C1290" w:rsidRPr="00BC52AB" w:rsidRDefault="008C1290" w:rsidP="00AF4319">
      <w:pPr>
        <w:pStyle w:val="--"/>
      </w:pPr>
      <w:r w:rsidRPr="00675F8F">
        <w:rPr>
          <w:i/>
        </w:rPr>
        <w:t>[</w:t>
      </w:r>
      <w:r w:rsidR="00A63A7E" w:rsidRPr="00675F8F">
        <w:rPr>
          <w:i/>
        </w:rPr>
        <w:t>Печать документа</w:t>
      </w:r>
      <w:r w:rsidRPr="00675F8F">
        <w:rPr>
          <w:i/>
        </w:rPr>
        <w:t>]</w:t>
      </w:r>
      <w:r w:rsidRPr="00BC52AB">
        <w:t xml:space="preserve"> – формирование печатной формы документа с расширением </w:t>
      </w:r>
      <w:r w:rsidRPr="00BC52AB">
        <w:rPr>
          <w:b/>
        </w:rPr>
        <w:t>*.</w:t>
      </w:r>
      <w:proofErr w:type="spellStart"/>
      <w:r w:rsidRPr="00BC52AB">
        <w:rPr>
          <w:b/>
        </w:rPr>
        <w:t>xls</w:t>
      </w:r>
      <w:proofErr w:type="spellEnd"/>
      <w:r w:rsidRPr="00094CE1">
        <w:t xml:space="preserve"> или</w:t>
      </w:r>
      <w:r w:rsidRPr="00BC52AB">
        <w:rPr>
          <w:b/>
        </w:rPr>
        <w:t xml:space="preserve"> *.</w:t>
      </w:r>
      <w:r w:rsidRPr="00BC52AB">
        <w:rPr>
          <w:b/>
          <w:lang w:val="en-US"/>
        </w:rPr>
        <w:t>doc</w:t>
      </w:r>
      <w:r w:rsidRPr="00BC52AB">
        <w:t>;</w:t>
      </w:r>
    </w:p>
    <w:p w14:paraId="59FFD15B" w14:textId="77777777" w:rsidR="008C1290" w:rsidRPr="00BC52AB" w:rsidRDefault="008C1290" w:rsidP="00AF4319">
      <w:pPr>
        <w:pStyle w:val="-"/>
      </w:pPr>
      <w:r w:rsidRPr="00BC52AB">
        <w:t>«Согласование» (4):</w:t>
      </w:r>
    </w:p>
    <w:p w14:paraId="460F8027" w14:textId="20664116" w:rsidR="008C1290" w:rsidRPr="00BC52AB" w:rsidRDefault="005B32B0" w:rsidP="00AF4319">
      <w:pPr>
        <w:pStyle w:val="--"/>
      </w:pPr>
      <w:r w:rsidRPr="00675F8F">
        <w:rPr>
          <w:i/>
        </w:rPr>
        <w:t>[</w:t>
      </w:r>
      <w:r w:rsidR="008C1290" w:rsidRPr="00675F8F">
        <w:rPr>
          <w:i/>
        </w:rPr>
        <w:t>Внутренне</w:t>
      </w:r>
      <w:r w:rsidR="00A615D2" w:rsidRPr="00675F8F">
        <w:rPr>
          <w:i/>
        </w:rPr>
        <w:t>е</w:t>
      </w:r>
      <w:r w:rsidR="008C1290" w:rsidRPr="00675F8F">
        <w:rPr>
          <w:i/>
        </w:rPr>
        <w:t xml:space="preserve"> согласование</w:t>
      </w:r>
      <w:r w:rsidRPr="00675F8F">
        <w:rPr>
          <w:i/>
        </w:rPr>
        <w:t>]</w:t>
      </w:r>
      <w:r w:rsidR="008C1290" w:rsidRPr="00BC52AB">
        <w:t xml:space="preserve"> – отправка документа на внутренне</w:t>
      </w:r>
      <w:r w:rsidR="00A615D2">
        <w:t>е</w:t>
      </w:r>
      <w:r w:rsidR="008C1290" w:rsidRPr="00BC52AB">
        <w:t xml:space="preserve"> согласование</w:t>
      </w:r>
      <w:r w:rsidR="00697F97">
        <w:t>.</w:t>
      </w:r>
    </w:p>
    <w:p w14:paraId="20F02DA8" w14:textId="77777777" w:rsidR="008C1290" w:rsidRPr="00BC52AB" w:rsidRDefault="008C1290" w:rsidP="008C1290">
      <w:pPr>
        <w:pStyle w:val="a0"/>
      </w:pPr>
      <w:r w:rsidRPr="00BC52AB">
        <w:rPr>
          <w:b/>
        </w:rPr>
        <w:t>Важно!</w:t>
      </w:r>
      <w:r w:rsidRPr="00BC52AB">
        <w:t xml:space="preserve"> Панель инструментов содержит перечень функциональных кнопок соответствующих настройкам ограничений пользователя.</w:t>
      </w:r>
    </w:p>
    <w:p w14:paraId="49DFF75D" w14:textId="55162953" w:rsidR="00D70531" w:rsidRDefault="00697F97" w:rsidP="00D70531">
      <w:pPr>
        <w:pStyle w:val="af"/>
      </w:pPr>
      <w:r>
        <w:rPr>
          <w:lang w:val="ru-RU" w:eastAsia="ru-RU"/>
        </w:rPr>
        <w:drawing>
          <wp:inline distT="0" distB="0" distL="0" distR="0" wp14:anchorId="4E3C2F24" wp14:editId="75E957AF">
            <wp:extent cx="6152515" cy="2662555"/>
            <wp:effectExtent l="0" t="0" r="635" b="444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4554E" w14:textId="6F53374D" w:rsidR="008C1290" w:rsidRPr="00BC52AB" w:rsidRDefault="00D70531" w:rsidP="00D70531">
      <w:pPr>
        <w:pStyle w:val="af0"/>
      </w:pPr>
      <w:bookmarkStart w:id="46" w:name="_Ref507404203"/>
      <w:r>
        <w:t xml:space="preserve">Рисунок </w:t>
      </w:r>
      <w:fldSimple w:instr=" SEQ Рисунок \* ARABIC ">
        <w:r w:rsidR="00F46AA4">
          <w:rPr>
            <w:noProof/>
          </w:rPr>
          <w:t>22</w:t>
        </w:r>
      </w:fldSimple>
      <w:bookmarkEnd w:id="46"/>
      <w:r w:rsidRPr="00BC52AB">
        <w:t>. Функциональные кнопки подраздела «Документы ГРБС»</w:t>
      </w:r>
      <w:r>
        <w:t>, вкладка «Внутренние»</w:t>
      </w:r>
    </w:p>
    <w:p w14:paraId="57342361" w14:textId="31A19C40" w:rsidR="008C1290" w:rsidRPr="00BC52AB" w:rsidRDefault="008C1290" w:rsidP="008C1290">
      <w:pPr>
        <w:pStyle w:val="a0"/>
      </w:pPr>
      <w:r w:rsidRPr="00BC52AB">
        <w:t>Для того чтобы сформировать документ «</w:t>
      </w:r>
      <w:r w:rsidR="00926FEF" w:rsidRPr="00BC52AB">
        <w:t>Справк</w:t>
      </w:r>
      <w:r w:rsidR="00926FEF">
        <w:t>а</w:t>
      </w:r>
      <w:r w:rsidR="00926FEF" w:rsidRPr="00BC52AB">
        <w:t xml:space="preserve"> </w:t>
      </w:r>
      <w:r w:rsidRPr="00BC52AB">
        <w:t xml:space="preserve">о распределении БА и ЛБО </w:t>
      </w:r>
      <w:r>
        <w:t xml:space="preserve">по СП </w:t>
      </w:r>
      <w:r w:rsidRPr="003D0573">
        <w:t>(ф.0501152)</w:t>
      </w:r>
      <w:r w:rsidRPr="00BC52AB">
        <w:t xml:space="preserve">», необходимо нажать на кнопку «Реестр» и выбрать пункт </w:t>
      </w:r>
      <w:r w:rsidRPr="00BC52AB">
        <w:rPr>
          <w:i/>
        </w:rPr>
        <w:t>[Сформировать документ/</w:t>
      </w:r>
      <w:r>
        <w:rPr>
          <w:i/>
        </w:rPr>
        <w:t>«</w:t>
      </w:r>
      <w:r w:rsidRPr="00BC52AB">
        <w:rPr>
          <w:i/>
        </w:rPr>
        <w:t>Справк</w:t>
      </w:r>
      <w:r>
        <w:rPr>
          <w:i/>
        </w:rPr>
        <w:t>а</w:t>
      </w:r>
      <w:r w:rsidRPr="00BC52AB">
        <w:rPr>
          <w:i/>
        </w:rPr>
        <w:t xml:space="preserve"> о распределении БА и ЛБО</w:t>
      </w:r>
      <w:r>
        <w:rPr>
          <w:i/>
        </w:rPr>
        <w:t>»</w:t>
      </w:r>
      <w:r w:rsidRPr="00BC52AB">
        <w:rPr>
          <w:i/>
        </w:rPr>
        <w:t xml:space="preserve"> </w:t>
      </w:r>
      <w:r w:rsidRPr="003D0573">
        <w:rPr>
          <w:i/>
        </w:rPr>
        <w:t>по СП (ф.0501152) (ГРБС)</w:t>
      </w:r>
      <w:r w:rsidRPr="00BC52AB">
        <w:rPr>
          <w:i/>
        </w:rPr>
        <w:t>]</w:t>
      </w:r>
      <w:r w:rsidRPr="00BC52AB">
        <w:t xml:space="preserve"> (</w:t>
      </w:r>
      <w:r w:rsidR="00D70531">
        <w:fldChar w:fldCharType="begin"/>
      </w:r>
      <w:r w:rsidR="00D70531">
        <w:instrText xml:space="preserve"> REF _Ref507404264 \h </w:instrText>
      </w:r>
      <w:r w:rsidR="00D70531">
        <w:fldChar w:fldCharType="separate"/>
      </w:r>
      <w:r w:rsidR="00F46AA4">
        <w:t xml:space="preserve">Рисунок </w:t>
      </w:r>
      <w:r w:rsidR="00F46AA4">
        <w:rPr>
          <w:noProof/>
        </w:rPr>
        <w:t>23</w:t>
      </w:r>
      <w:r w:rsidR="00D70531">
        <w:fldChar w:fldCharType="end"/>
      </w:r>
      <w:r w:rsidRPr="00BC52AB">
        <w:t>).</w:t>
      </w:r>
    </w:p>
    <w:p w14:paraId="063E265F" w14:textId="77777777" w:rsidR="008C1290" w:rsidRPr="00BC52AB" w:rsidRDefault="008C1290" w:rsidP="008C1290">
      <w:pPr>
        <w:pStyle w:val="a0"/>
      </w:pPr>
      <w:r w:rsidRPr="00BC52AB">
        <w:rPr>
          <w:b/>
        </w:rPr>
        <w:t>Важно!</w:t>
      </w:r>
      <w:r w:rsidRPr="00BC52AB">
        <w:t xml:space="preserve"> Пункт </w:t>
      </w:r>
      <w:r w:rsidRPr="00BC52AB">
        <w:rPr>
          <w:i/>
        </w:rPr>
        <w:t>[Сформировать документ/</w:t>
      </w:r>
      <w:r>
        <w:rPr>
          <w:i/>
        </w:rPr>
        <w:t>«</w:t>
      </w:r>
      <w:r w:rsidRPr="00BC52AB">
        <w:rPr>
          <w:i/>
        </w:rPr>
        <w:t>Справк</w:t>
      </w:r>
      <w:r>
        <w:rPr>
          <w:i/>
        </w:rPr>
        <w:t>а</w:t>
      </w:r>
      <w:r w:rsidRPr="00BC52AB">
        <w:rPr>
          <w:i/>
        </w:rPr>
        <w:t xml:space="preserve"> о распределении БА и ЛБО</w:t>
      </w:r>
      <w:r>
        <w:rPr>
          <w:i/>
        </w:rPr>
        <w:t>»</w:t>
      </w:r>
      <w:r w:rsidRPr="00BC52AB">
        <w:rPr>
          <w:i/>
        </w:rPr>
        <w:t xml:space="preserve"> </w:t>
      </w:r>
      <w:r w:rsidRPr="003D0573">
        <w:rPr>
          <w:i/>
        </w:rPr>
        <w:t>по СП (ф.0501152) (ГРБС)</w:t>
      </w:r>
      <w:r w:rsidRPr="00BC52AB">
        <w:rPr>
          <w:i/>
        </w:rPr>
        <w:t>]</w:t>
      </w:r>
      <w:r w:rsidRPr="00BC52AB">
        <w:t xml:space="preserve"> активен для выбора, при условии, что организация оператора является корневым учреждением в Сводном реестре учреждений, а </w:t>
      </w:r>
      <w:proofErr w:type="gramStart"/>
      <w:r w:rsidRPr="00BC52AB">
        <w:t>также</w:t>
      </w:r>
      <w:proofErr w:type="gramEnd"/>
      <w:r w:rsidRPr="00BC52AB">
        <w:t xml:space="preserve"> если установлена «галочка» в графе «Ведение СП» подраздела «Настройки ГРБС».</w:t>
      </w:r>
    </w:p>
    <w:p w14:paraId="13609F92" w14:textId="66B186DD" w:rsidR="00D70531" w:rsidRDefault="006861C8" w:rsidP="00D70531">
      <w:pPr>
        <w:pStyle w:val="af"/>
        <w:jc w:val="left"/>
      </w:pPr>
      <w:r>
        <w:rPr>
          <w:lang w:val="ru-RU" w:eastAsia="ru-RU"/>
        </w:rPr>
        <w:lastRenderedPageBreak/>
        <w:drawing>
          <wp:inline distT="0" distB="0" distL="0" distR="0" wp14:anchorId="438FB94E" wp14:editId="7BC4CA30">
            <wp:extent cx="6152515" cy="4199255"/>
            <wp:effectExtent l="0" t="0" r="63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2ADBB" w14:textId="6918B47E" w:rsidR="008C1290" w:rsidRPr="003D0573" w:rsidRDefault="00D70531" w:rsidP="00D70531">
      <w:pPr>
        <w:pStyle w:val="af0"/>
      </w:pPr>
      <w:bookmarkStart w:id="47" w:name="_Ref507404264"/>
      <w:r>
        <w:t xml:space="preserve">Рисунок </w:t>
      </w:r>
      <w:fldSimple w:instr=" SEQ Рисунок \* ARABIC ">
        <w:r w:rsidR="00F46AA4">
          <w:rPr>
            <w:noProof/>
          </w:rPr>
          <w:t>23</w:t>
        </w:r>
      </w:fldSimple>
      <w:bookmarkEnd w:id="47"/>
      <w:r w:rsidRPr="00BC52AB">
        <w:t xml:space="preserve">. Пункт </w:t>
      </w:r>
      <w:r w:rsidRPr="001D0741">
        <w:rPr>
          <w:i/>
        </w:rPr>
        <w:t>[Сформировать документ/«Справка о распределении БА и ЛБО» по СП (ф.0501152) (ГРБС)]</w:t>
      </w:r>
    </w:p>
    <w:p w14:paraId="0522BF40" w14:textId="7FB17840" w:rsidR="008C1290" w:rsidRPr="00BC52AB" w:rsidRDefault="008C1290" w:rsidP="008C1290">
      <w:pPr>
        <w:pStyle w:val="a0"/>
      </w:pPr>
      <w:r w:rsidRPr="00BC52AB">
        <w:t xml:space="preserve">В результате откроется окно «Документ «Справки о распределении </w:t>
      </w:r>
      <w:r>
        <w:t>бюджетных ассигнований</w:t>
      </w:r>
      <w:r w:rsidRPr="00BC52AB">
        <w:t xml:space="preserve"> и </w:t>
      </w:r>
      <w:r>
        <w:t>лимитов бюджетных обязательств</w:t>
      </w:r>
      <w:r w:rsidRPr="00BC52AB">
        <w:t>», в котором необходимо нажать на кнопку «Сохранить» (</w:t>
      </w:r>
      <w:r w:rsidR="001163D5">
        <w:fldChar w:fldCharType="begin"/>
      </w:r>
      <w:r w:rsidR="001163D5">
        <w:instrText xml:space="preserve"> REF _Ref507484208 \h </w:instrText>
      </w:r>
      <w:r w:rsidR="001163D5">
        <w:fldChar w:fldCharType="separate"/>
      </w:r>
      <w:r w:rsidR="00F46AA4">
        <w:t xml:space="preserve">Рисунок </w:t>
      </w:r>
      <w:r w:rsidR="00F46AA4">
        <w:rPr>
          <w:noProof/>
        </w:rPr>
        <w:t>24</w:t>
      </w:r>
      <w:r w:rsidR="001163D5">
        <w:fldChar w:fldCharType="end"/>
      </w:r>
      <w:r w:rsidRPr="00BC52AB">
        <w:t>).</w:t>
      </w:r>
    </w:p>
    <w:p w14:paraId="172C6498" w14:textId="6EA77C74" w:rsidR="001D0741" w:rsidRDefault="006861C8" w:rsidP="001D0741">
      <w:pPr>
        <w:pStyle w:val="af"/>
      </w:pPr>
      <w:r>
        <w:rPr>
          <w:lang w:val="ru-RU" w:eastAsia="ru-RU"/>
        </w:rPr>
        <w:drawing>
          <wp:inline distT="0" distB="0" distL="0" distR="0" wp14:anchorId="2A5E6CFF" wp14:editId="03883A0C">
            <wp:extent cx="6152515" cy="2499360"/>
            <wp:effectExtent l="0" t="0" r="63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F9D8B" w14:textId="5699EFB9" w:rsidR="008C1290" w:rsidRPr="00BC52AB" w:rsidRDefault="001D0741" w:rsidP="00A30158">
      <w:pPr>
        <w:pStyle w:val="aff7"/>
      </w:pPr>
      <w:bookmarkStart w:id="48" w:name="_Ref50748420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24</w:t>
      </w:r>
      <w:r>
        <w:fldChar w:fldCharType="end"/>
      </w:r>
      <w:bookmarkEnd w:id="48"/>
      <w:r w:rsidRPr="00BC52AB">
        <w:t>. Кнопка «Сохранить»</w:t>
      </w:r>
    </w:p>
    <w:p w14:paraId="12C2ED88" w14:textId="2C81F9B4" w:rsidR="008C1290" w:rsidRPr="00BC52AB" w:rsidRDefault="008C1290" w:rsidP="008C1290">
      <w:pPr>
        <w:pStyle w:val="a0"/>
      </w:pPr>
      <w:r w:rsidRPr="00BC52AB">
        <w:lastRenderedPageBreak/>
        <w:t>В результате поля «Номер документа», «Дата создания», «Автор», «Контактная информация», «ГРБС (ГАИФДБ)» и «Центр финансовой ответственности» заполнятся автоматически и для заполнения станут доступными вкладки «Бюджетные ассигнования по расходам», «Лимиты бюджетных обязательств»</w:t>
      </w:r>
      <w:r w:rsidR="00B81B06">
        <w:t>,</w:t>
      </w:r>
      <w:r w:rsidR="00B81B06" w:rsidRPr="00B81B06">
        <w:t xml:space="preserve"> </w:t>
      </w:r>
      <w:r w:rsidR="00B81B06" w:rsidRPr="00BC52AB">
        <w:t>«Лимиты бюджетных обязательств</w:t>
      </w:r>
      <w:r w:rsidR="00B81B06">
        <w:t xml:space="preserve"> по доп. </w:t>
      </w:r>
      <w:r w:rsidR="00F135AF">
        <w:t>финансированию</w:t>
      </w:r>
      <w:r w:rsidR="00F135AF" w:rsidRPr="00BC52AB">
        <w:t>» и</w:t>
      </w:r>
      <w:r w:rsidRPr="00BC52AB">
        <w:t xml:space="preserve"> «Бюджетные ассигнования по ИФДБ».</w:t>
      </w:r>
    </w:p>
    <w:p w14:paraId="5B1F4482" w14:textId="77777777" w:rsidR="008C1290" w:rsidRPr="00BC52AB" w:rsidRDefault="008C1290" w:rsidP="008C1290">
      <w:pPr>
        <w:pStyle w:val="a0"/>
      </w:pPr>
      <w:r w:rsidRPr="00BC52AB">
        <w:t>Поля «Документ согласован», «Дата согласования», «Документ утвержден» и «Дата утверждения» заполняются автоматически после согласования и утверждения документа соответственно.</w:t>
      </w:r>
    </w:p>
    <w:p w14:paraId="599421B7" w14:textId="013CE3FA" w:rsidR="008C1290" w:rsidRPr="00BC52AB" w:rsidRDefault="008C1290" w:rsidP="00AE3F54">
      <w:pPr>
        <w:pStyle w:val="3"/>
      </w:pPr>
      <w:bookmarkStart w:id="49" w:name="_Ref469096131"/>
      <w:bookmarkStart w:id="50" w:name="_Toc1464376"/>
      <w:r w:rsidRPr="00BC52AB">
        <w:t xml:space="preserve">Заполнение вкладки </w:t>
      </w:r>
      <w:bookmarkEnd w:id="49"/>
      <w:r w:rsidR="00B81B06" w:rsidRPr="00B81B06">
        <w:t>«Лимиты бюджетных обязательств по доп. финансированию»</w:t>
      </w:r>
      <w:bookmarkEnd w:id="50"/>
    </w:p>
    <w:p w14:paraId="22DE584D" w14:textId="52B1FEA7" w:rsidR="008C1290" w:rsidRPr="00BC52AB" w:rsidRDefault="008C1290" w:rsidP="008C1290">
      <w:pPr>
        <w:pStyle w:val="a0"/>
      </w:pPr>
      <w:r w:rsidRPr="00BC52AB">
        <w:t xml:space="preserve">Для начала работы во вкладке </w:t>
      </w:r>
      <w:r w:rsidR="00B81B06" w:rsidRPr="00B81B06">
        <w:t>«Лимиты бюджетных обязательств по доп. финансированию»</w:t>
      </w:r>
      <w:r w:rsidR="00B81B06">
        <w:t xml:space="preserve"> </w:t>
      </w:r>
      <w:r w:rsidRPr="00BC52AB">
        <w:t>необходимо загрузить данные в документ нажатием на кнопку «</w:t>
      </w:r>
      <w:r w:rsidR="00443ED4">
        <w:t>Сформировать данные</w:t>
      </w:r>
      <w:r w:rsidRPr="00BC52AB">
        <w:t>» (</w:t>
      </w:r>
      <w:r w:rsidR="001163D5">
        <w:fldChar w:fldCharType="begin"/>
      </w:r>
      <w:r w:rsidR="001163D5">
        <w:instrText xml:space="preserve"> REF _Ref507484217 \h </w:instrText>
      </w:r>
      <w:r w:rsidR="001163D5">
        <w:fldChar w:fldCharType="separate"/>
      </w:r>
      <w:r w:rsidR="00F46AA4">
        <w:t xml:space="preserve">Рисунок </w:t>
      </w:r>
      <w:r w:rsidR="00F46AA4">
        <w:rPr>
          <w:noProof/>
        </w:rPr>
        <w:t>25</w:t>
      </w:r>
      <w:r w:rsidR="001163D5">
        <w:fldChar w:fldCharType="end"/>
      </w:r>
      <w:r w:rsidRPr="00BC52AB">
        <w:t>).</w:t>
      </w:r>
    </w:p>
    <w:p w14:paraId="5087FF83" w14:textId="2CE9271E" w:rsidR="00A30158" w:rsidRDefault="00D25A9C" w:rsidP="00A30158">
      <w:pPr>
        <w:pStyle w:val="af"/>
      </w:pPr>
      <w:r>
        <w:rPr>
          <w:lang w:val="ru-RU" w:eastAsia="ru-RU"/>
        </w:rPr>
        <w:drawing>
          <wp:inline distT="0" distB="0" distL="0" distR="0" wp14:anchorId="078E74AE" wp14:editId="7F1EF553">
            <wp:extent cx="6152515" cy="256032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E4E40" w14:textId="11834169" w:rsidR="008C1290" w:rsidRPr="00BC52AB" w:rsidRDefault="00A30158" w:rsidP="00A30158">
      <w:pPr>
        <w:pStyle w:val="aff7"/>
      </w:pPr>
      <w:bookmarkStart w:id="51" w:name="_Ref50748421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25</w:t>
      </w:r>
      <w:r>
        <w:fldChar w:fldCharType="end"/>
      </w:r>
      <w:bookmarkEnd w:id="51"/>
      <w:r w:rsidRPr="00BC52AB">
        <w:t>. Кнопка «</w:t>
      </w:r>
      <w:r w:rsidR="00443ED4">
        <w:t>Сформировать данные</w:t>
      </w:r>
      <w:r w:rsidRPr="00BC52AB">
        <w:t>»</w:t>
      </w:r>
    </w:p>
    <w:p w14:paraId="192A54FB" w14:textId="7BD27DA0" w:rsidR="008C1290" w:rsidRPr="00BC52AB" w:rsidRDefault="008C1290" w:rsidP="008C1290">
      <w:pPr>
        <w:pStyle w:val="a0"/>
      </w:pPr>
      <w:r w:rsidRPr="00BC52AB">
        <w:t>В результате выводится системное сообщение об успешном обновлении строк, в котором необходимо нажать на кнопку «ОК» (</w:t>
      </w:r>
      <w:r w:rsidR="001163D5">
        <w:fldChar w:fldCharType="begin"/>
      </w:r>
      <w:r w:rsidR="001163D5">
        <w:instrText xml:space="preserve"> REF _Ref507484223 \h </w:instrText>
      </w:r>
      <w:r w:rsidR="001163D5">
        <w:fldChar w:fldCharType="separate"/>
      </w:r>
      <w:r w:rsidR="00F46AA4">
        <w:t xml:space="preserve">Рисунок </w:t>
      </w:r>
      <w:r w:rsidR="00F46AA4">
        <w:rPr>
          <w:noProof/>
        </w:rPr>
        <w:t>26</w:t>
      </w:r>
      <w:r w:rsidR="001163D5">
        <w:fldChar w:fldCharType="end"/>
      </w:r>
      <w:r w:rsidRPr="00BC52AB">
        <w:t>).</w:t>
      </w:r>
    </w:p>
    <w:p w14:paraId="73763460" w14:textId="77777777" w:rsidR="00A30158" w:rsidRDefault="008C1290" w:rsidP="00A30158">
      <w:pPr>
        <w:pStyle w:val="af"/>
      </w:pPr>
      <w:r w:rsidRPr="00BC52AB">
        <w:rPr>
          <w:lang w:val="ru-RU" w:eastAsia="ru-RU"/>
        </w:rPr>
        <w:lastRenderedPageBreak/>
        <w:drawing>
          <wp:inline distT="0" distB="0" distL="0" distR="0" wp14:anchorId="0D91B36C" wp14:editId="299CEF8E">
            <wp:extent cx="2561905" cy="1095238"/>
            <wp:effectExtent l="0" t="0" r="0" b="0"/>
            <wp:docPr id="2836" name="Рисунок 2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905" cy="1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AD1F7" w14:textId="2288F0AD" w:rsidR="008C1290" w:rsidRPr="00BC52AB" w:rsidRDefault="00A30158" w:rsidP="00A30158">
      <w:pPr>
        <w:pStyle w:val="aff7"/>
      </w:pPr>
      <w:bookmarkStart w:id="52" w:name="_Ref50748422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26</w:t>
      </w:r>
      <w:r>
        <w:fldChar w:fldCharType="end"/>
      </w:r>
      <w:bookmarkEnd w:id="52"/>
      <w:r w:rsidRPr="00BC52AB">
        <w:t>. Системное сообщение</w:t>
      </w:r>
    </w:p>
    <w:p w14:paraId="1A866681" w14:textId="1D169CB2" w:rsidR="008C1290" w:rsidRPr="00BC52AB" w:rsidRDefault="008C1290" w:rsidP="008C1290">
      <w:pPr>
        <w:pStyle w:val="a0"/>
      </w:pPr>
      <w:r w:rsidRPr="00BC52AB">
        <w:t>Во вкладке «</w:t>
      </w:r>
      <w:r w:rsidR="00B81B06" w:rsidRPr="00B81B06">
        <w:t>Лимиты бюджетных обязательств по доп. финансированию</w:t>
      </w:r>
      <w:r w:rsidRPr="00BC52AB">
        <w:t>» добавятся новые строки из реестра «Распределение показателей БА и ЛБО»</w:t>
      </w:r>
      <w:r w:rsidR="00763890">
        <w:t xml:space="preserve">, вкладки </w:t>
      </w:r>
      <w:r w:rsidR="00B81B06" w:rsidRPr="00B81B06">
        <w:t>Лимиты бюджетных обязательств по доп. финансированию</w:t>
      </w:r>
      <w:r w:rsidR="00B81B06" w:rsidRPr="00BC52AB">
        <w:t xml:space="preserve"> </w:t>
      </w:r>
      <w:r w:rsidRPr="00BC52AB">
        <w:t>с детализацией до структурного подразделения (</w:t>
      </w:r>
      <w:r w:rsidR="001163D5">
        <w:fldChar w:fldCharType="begin"/>
      </w:r>
      <w:r w:rsidR="001163D5">
        <w:instrText xml:space="preserve"> REF _Ref507484228 \h </w:instrText>
      </w:r>
      <w:r w:rsidR="001163D5">
        <w:fldChar w:fldCharType="separate"/>
      </w:r>
      <w:r w:rsidR="00F46AA4">
        <w:t xml:space="preserve">Рисунок </w:t>
      </w:r>
      <w:r w:rsidR="00F46AA4">
        <w:rPr>
          <w:noProof/>
        </w:rPr>
        <w:t>27</w:t>
      </w:r>
      <w:r w:rsidR="001163D5">
        <w:fldChar w:fldCharType="end"/>
      </w:r>
      <w:r w:rsidRPr="00BC52AB">
        <w:t>).</w:t>
      </w:r>
    </w:p>
    <w:p w14:paraId="5CE045D2" w14:textId="4FABAF7D" w:rsidR="00A30158" w:rsidRDefault="00D25A9C" w:rsidP="00A30158">
      <w:pPr>
        <w:pStyle w:val="af"/>
      </w:pPr>
      <w:r>
        <w:rPr>
          <w:lang w:val="ru-RU" w:eastAsia="ru-RU"/>
        </w:rPr>
        <w:drawing>
          <wp:inline distT="0" distB="0" distL="0" distR="0" wp14:anchorId="08783ECE" wp14:editId="080E2A00">
            <wp:extent cx="6152515" cy="2741930"/>
            <wp:effectExtent l="0" t="0" r="635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7239A" w14:textId="748DCBDF" w:rsidR="008C1290" w:rsidRPr="00BC52AB" w:rsidRDefault="00A30158" w:rsidP="00A30158">
      <w:pPr>
        <w:pStyle w:val="aff7"/>
      </w:pPr>
      <w:bookmarkStart w:id="53" w:name="_Ref50748422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27</w:t>
      </w:r>
      <w:r>
        <w:fldChar w:fldCharType="end"/>
      </w:r>
      <w:bookmarkEnd w:id="53"/>
      <w:r w:rsidRPr="00BC52AB">
        <w:t>. Вкладка «</w:t>
      </w:r>
      <w:r w:rsidRPr="00B81B06">
        <w:t>Лимиты бюджетных обязательств по доп. финансированию</w:t>
      </w:r>
      <w:r w:rsidRPr="00BC52AB">
        <w:t>»</w:t>
      </w:r>
    </w:p>
    <w:p w14:paraId="01106AF0" w14:textId="73710C78" w:rsidR="008C1290" w:rsidRPr="00646493" w:rsidRDefault="008C1290" w:rsidP="008C1290">
      <w:pPr>
        <w:pStyle w:val="a0"/>
      </w:pPr>
      <w:r w:rsidRPr="00646493">
        <w:t xml:space="preserve">В случае если по строке с детализацией до </w:t>
      </w:r>
      <w:r w:rsidR="007451B3">
        <w:t xml:space="preserve">курирующего департамента (далее – </w:t>
      </w:r>
      <w:r w:rsidRPr="00646493">
        <w:t>КД</w:t>
      </w:r>
      <w:r w:rsidR="007451B3">
        <w:t>)</w:t>
      </w:r>
      <w:r w:rsidRPr="00646493">
        <w:t xml:space="preserve"> </w:t>
      </w:r>
      <w:r w:rsidR="007451B3">
        <w:t>Министерства финансов Российской Федерации</w:t>
      </w:r>
      <w:r w:rsidRPr="00646493">
        <w:t xml:space="preserve"> имеется сумма по графе «Остаток</w:t>
      </w:r>
      <w:r w:rsidR="000B6B90">
        <w:t xml:space="preserve"> ЛБО</w:t>
      </w:r>
      <w:r w:rsidRPr="00646493">
        <w:t xml:space="preserve">», то по ней </w:t>
      </w:r>
      <w:r w:rsidR="00926FEF">
        <w:t xml:space="preserve">должны быть </w:t>
      </w:r>
      <w:r w:rsidRPr="00646493">
        <w:t>указаны причины возникновения остатка.</w:t>
      </w:r>
    </w:p>
    <w:p w14:paraId="6DE31B5A" w14:textId="442AC883" w:rsidR="008C1290" w:rsidRDefault="008C1290" w:rsidP="008C1290">
      <w:pPr>
        <w:pStyle w:val="a0"/>
      </w:pPr>
      <w:r w:rsidRPr="00646493">
        <w:t xml:space="preserve">Для просмотра </w:t>
      </w:r>
      <w:r w:rsidR="00926FEF" w:rsidRPr="00646493">
        <w:t>причины возникновения остатка</w:t>
      </w:r>
      <w:r w:rsidR="00926FEF">
        <w:t xml:space="preserve"> </w:t>
      </w:r>
      <w:r w:rsidRPr="00646493">
        <w:t xml:space="preserve">необходимо выделить строку </w:t>
      </w:r>
      <w:r w:rsidR="007451B3">
        <w:t>к</w:t>
      </w:r>
      <w:r w:rsidR="007451B3" w:rsidRPr="00BC52AB">
        <w:t>од</w:t>
      </w:r>
      <w:r w:rsidR="007451B3">
        <w:t>а</w:t>
      </w:r>
      <w:r w:rsidR="007451B3" w:rsidRPr="00BC52AB">
        <w:t xml:space="preserve"> бюджетной классификации</w:t>
      </w:r>
      <w:r w:rsidRPr="00646493">
        <w:t xml:space="preserve"> с детализацией по КД </w:t>
      </w:r>
      <w:r w:rsidR="00760C9A">
        <w:t>Министерства финансов Российской Федерации</w:t>
      </w:r>
      <w:r w:rsidR="00760C9A" w:rsidRPr="00646493">
        <w:t xml:space="preserve"> </w:t>
      </w:r>
      <w:r w:rsidRPr="00646493">
        <w:t>одним нажатием левой кнопки мыши в левой области вкладки «</w:t>
      </w:r>
      <w:r w:rsidR="008F14D9" w:rsidRPr="00646493">
        <w:t>Лимиты бюджетных обязательств по доп. финансированию</w:t>
      </w:r>
      <w:r w:rsidRPr="00646493">
        <w:t>»</w:t>
      </w:r>
      <w:r w:rsidR="00842F5E">
        <w:t xml:space="preserve">, </w:t>
      </w:r>
      <w:r w:rsidR="00842F5E">
        <w:lastRenderedPageBreak/>
        <w:t xml:space="preserve">затем раскрыть область «Обоснование остатка» нажатием на кнопку </w:t>
      </w:r>
      <w:r w:rsidR="00842F5E">
        <w:rPr>
          <w:noProof/>
          <w:lang w:eastAsia="ru-RU"/>
        </w:rPr>
        <w:drawing>
          <wp:inline distT="0" distB="0" distL="0" distR="0" wp14:anchorId="79C407C3" wp14:editId="706AAE03">
            <wp:extent cx="142857" cy="14285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6493">
        <w:t xml:space="preserve"> (</w:t>
      </w:r>
      <w:r w:rsidR="001163D5">
        <w:fldChar w:fldCharType="begin"/>
      </w:r>
      <w:r w:rsidR="001163D5">
        <w:instrText xml:space="preserve"> REF _Ref507484233 \h </w:instrText>
      </w:r>
      <w:r w:rsidR="001163D5">
        <w:fldChar w:fldCharType="separate"/>
      </w:r>
      <w:r w:rsidR="00F46AA4">
        <w:t>Рисунок </w:t>
      </w:r>
      <w:r w:rsidR="00F46AA4">
        <w:rPr>
          <w:noProof/>
        </w:rPr>
        <w:t>28</w:t>
      </w:r>
      <w:r w:rsidR="001163D5">
        <w:fldChar w:fldCharType="end"/>
      </w:r>
      <w:r w:rsidRPr="00646493">
        <w:t>).</w:t>
      </w:r>
    </w:p>
    <w:p w14:paraId="229E673A" w14:textId="218033F0" w:rsidR="00A30158" w:rsidRDefault="00D25A9C" w:rsidP="00A30158">
      <w:pPr>
        <w:pStyle w:val="af"/>
      </w:pPr>
      <w:r>
        <w:rPr>
          <w:lang w:val="ru-RU" w:eastAsia="ru-RU"/>
        </w:rPr>
        <w:drawing>
          <wp:inline distT="0" distB="0" distL="0" distR="0" wp14:anchorId="4E554119" wp14:editId="37AF3DCA">
            <wp:extent cx="6152515" cy="2651125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D454E" w14:textId="4660985E" w:rsidR="008C1290" w:rsidRPr="00BC52AB" w:rsidRDefault="00A30158" w:rsidP="00A30158">
      <w:pPr>
        <w:pStyle w:val="aff7"/>
      </w:pPr>
      <w:bookmarkStart w:id="54" w:name="_Ref507484233"/>
      <w:r>
        <w:t>Рисунок</w:t>
      </w:r>
      <w:r w:rsidR="001163D5">
        <w:t>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28</w:t>
      </w:r>
      <w:r>
        <w:fldChar w:fldCharType="end"/>
      </w:r>
      <w:bookmarkEnd w:id="54"/>
      <w:r w:rsidRPr="00BC52AB">
        <w:t xml:space="preserve">. </w:t>
      </w:r>
      <w:r>
        <w:t>Просмотр</w:t>
      </w:r>
      <w:r w:rsidRPr="00842F5E">
        <w:t xml:space="preserve"> распределения сумм остатка</w:t>
      </w:r>
    </w:p>
    <w:p w14:paraId="467B584B" w14:textId="1DD3483E" w:rsidR="008C1290" w:rsidRPr="00BC52AB" w:rsidRDefault="008C1290" w:rsidP="008C1290">
      <w:pPr>
        <w:pStyle w:val="a0"/>
      </w:pPr>
      <w:r w:rsidRPr="00BC52AB">
        <w:t>В результате станет активна правая область вкладки «</w:t>
      </w:r>
      <w:r w:rsidR="008F14D9" w:rsidRPr="008F14D9">
        <w:t>Лимиты бюджетных обязательств по доп. финансированию</w:t>
      </w:r>
      <w:r w:rsidRPr="00BC52AB">
        <w:t>» (</w:t>
      </w:r>
      <w:r w:rsidR="001163D5">
        <w:fldChar w:fldCharType="begin"/>
      </w:r>
      <w:r w:rsidR="001163D5">
        <w:instrText xml:space="preserve"> REF _Ref507484244 \h </w:instrText>
      </w:r>
      <w:r w:rsidR="001163D5">
        <w:fldChar w:fldCharType="separate"/>
      </w:r>
      <w:r w:rsidR="00F46AA4">
        <w:t xml:space="preserve">Рисунок </w:t>
      </w:r>
      <w:r w:rsidR="00F46AA4">
        <w:rPr>
          <w:noProof/>
        </w:rPr>
        <w:t>29</w:t>
      </w:r>
      <w:r w:rsidR="001163D5">
        <w:fldChar w:fldCharType="end"/>
      </w:r>
      <w:r w:rsidRPr="00BC52AB">
        <w:t>).</w:t>
      </w:r>
    </w:p>
    <w:p w14:paraId="29B9E374" w14:textId="3260E9BC" w:rsidR="00A30158" w:rsidRDefault="00D25A9C" w:rsidP="00A30158">
      <w:pPr>
        <w:pStyle w:val="af"/>
      </w:pPr>
      <w:r>
        <w:rPr>
          <w:lang w:val="ru-RU" w:eastAsia="ru-RU"/>
        </w:rPr>
        <w:drawing>
          <wp:inline distT="0" distB="0" distL="0" distR="0" wp14:anchorId="4AF3AE6F" wp14:editId="0177A9B3">
            <wp:extent cx="6152515" cy="2666365"/>
            <wp:effectExtent l="0" t="0" r="63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7AF9B" w14:textId="671BEB74" w:rsidR="00A30158" w:rsidRDefault="00A30158" w:rsidP="00A30158">
      <w:pPr>
        <w:pStyle w:val="aff7"/>
      </w:pPr>
      <w:bookmarkStart w:id="55" w:name="_Ref50748424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29</w:t>
      </w:r>
      <w:r>
        <w:fldChar w:fldCharType="end"/>
      </w:r>
      <w:bookmarkEnd w:id="55"/>
      <w:r>
        <w:t>. П</w:t>
      </w:r>
      <w:r w:rsidRPr="00BC52AB">
        <w:t>равая область вкладки «</w:t>
      </w:r>
      <w:r w:rsidRPr="008F14D9">
        <w:t>Лимиты бюджетных обязательств по доп. финансированию</w:t>
      </w:r>
      <w:r w:rsidRPr="00BC52AB">
        <w:t>»</w:t>
      </w:r>
    </w:p>
    <w:p w14:paraId="0E05D8A1" w14:textId="25393C68" w:rsidR="008C1290" w:rsidRPr="00BC52AB" w:rsidRDefault="00842F5E" w:rsidP="008C1290">
      <w:pPr>
        <w:pStyle w:val="a0"/>
      </w:pPr>
      <w:r>
        <w:t>В</w:t>
      </w:r>
      <w:r w:rsidR="008C1290" w:rsidRPr="00BC52AB">
        <w:t xml:space="preserve"> правой области вкладки «</w:t>
      </w:r>
      <w:r w:rsidR="008F14D9" w:rsidRPr="008F14D9">
        <w:t>Лимиты бюджетных обязательств по доп. финансированию</w:t>
      </w:r>
      <w:r w:rsidR="008C1290" w:rsidRPr="00BC52AB">
        <w:t>» доступен просмотр данных (</w:t>
      </w:r>
      <w:r w:rsidR="001163D5">
        <w:fldChar w:fldCharType="begin"/>
      </w:r>
      <w:r w:rsidR="001163D5">
        <w:instrText xml:space="preserve"> REF _Ref507484251 \h </w:instrText>
      </w:r>
      <w:r w:rsidR="001163D5">
        <w:fldChar w:fldCharType="separate"/>
      </w:r>
      <w:r w:rsidR="00F46AA4">
        <w:t xml:space="preserve">Рисунок </w:t>
      </w:r>
      <w:r w:rsidR="00F46AA4">
        <w:rPr>
          <w:noProof/>
        </w:rPr>
        <w:t>30</w:t>
      </w:r>
      <w:r w:rsidR="001163D5">
        <w:fldChar w:fldCharType="end"/>
      </w:r>
      <w:r w:rsidR="008C1290" w:rsidRPr="00BC52AB">
        <w:t>).</w:t>
      </w:r>
    </w:p>
    <w:p w14:paraId="330ED0EB" w14:textId="5408D918" w:rsidR="00A30158" w:rsidRDefault="00D25A9C" w:rsidP="00A30158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727D4B9A" wp14:editId="4BCA43A3">
            <wp:extent cx="6152515" cy="2666365"/>
            <wp:effectExtent l="0" t="0" r="63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1955F" w14:textId="01C6536C" w:rsidR="00A30158" w:rsidRDefault="00A30158" w:rsidP="00A30158">
      <w:pPr>
        <w:pStyle w:val="aff7"/>
      </w:pPr>
      <w:bookmarkStart w:id="56" w:name="_Ref50748425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30</w:t>
      </w:r>
      <w:r>
        <w:fldChar w:fldCharType="end"/>
      </w:r>
      <w:bookmarkEnd w:id="56"/>
      <w:r w:rsidRPr="00BC52AB">
        <w:t xml:space="preserve">. </w:t>
      </w:r>
      <w:r>
        <w:t>Просмотр данных</w:t>
      </w:r>
    </w:p>
    <w:p w14:paraId="1E950A42" w14:textId="77777777" w:rsidR="008C1290" w:rsidRPr="00BC52AB" w:rsidRDefault="008C1290" w:rsidP="00AE3F54">
      <w:pPr>
        <w:pStyle w:val="2"/>
      </w:pPr>
      <w:bookmarkStart w:id="57" w:name="_Ref470126897"/>
      <w:bookmarkStart w:id="58" w:name="_Toc470803428"/>
      <w:bookmarkStart w:id="59" w:name="_Toc487295196"/>
      <w:bookmarkStart w:id="60" w:name="_Toc1464377"/>
      <w:r w:rsidRPr="00BC52AB">
        <w:t xml:space="preserve">Утверждение документа «Справки о распределении БА и ЛБО </w:t>
      </w:r>
      <w:r>
        <w:t xml:space="preserve">по СП </w:t>
      </w:r>
      <w:r w:rsidRPr="00E37DD8">
        <w:t>(ф.0501152)</w:t>
      </w:r>
      <w:r w:rsidRPr="00BC52AB">
        <w:t>» в подразделе «Документы ГРБС»</w:t>
      </w:r>
      <w:bookmarkEnd w:id="57"/>
      <w:bookmarkEnd w:id="58"/>
      <w:bookmarkEnd w:id="59"/>
      <w:bookmarkEnd w:id="60"/>
    </w:p>
    <w:p w14:paraId="56B7545A" w14:textId="649611FF" w:rsidR="008C1290" w:rsidRPr="00BC52AB" w:rsidRDefault="008C1290" w:rsidP="008C1290">
      <w:pPr>
        <w:pStyle w:val="a0"/>
      </w:pPr>
      <w:r w:rsidRPr="00BC52AB">
        <w:rPr>
          <w:b/>
          <w:bCs/>
        </w:rPr>
        <w:t>Предусловие:</w:t>
      </w:r>
      <w:r w:rsidRPr="00BC52AB">
        <w:rPr>
          <w:lang w:eastAsia="zh-CN"/>
        </w:rPr>
        <w:t xml:space="preserve"> осуществлен вход с ролью «Формирование и ведение БР ГРБС (Ввод данных)»</w:t>
      </w:r>
      <w:r w:rsidR="001856DC">
        <w:rPr>
          <w:lang w:eastAsia="zh-CN"/>
        </w:rPr>
        <w:t xml:space="preserve"> и структурным подразделением пользователя является «Финансовое подразделение»</w:t>
      </w:r>
      <w:r w:rsidR="008B108A">
        <w:rPr>
          <w:lang w:eastAsia="zh-CN"/>
        </w:rPr>
        <w:t>.</w:t>
      </w:r>
    </w:p>
    <w:p w14:paraId="7F61D115" w14:textId="59D3035A" w:rsidR="008B108A" w:rsidRPr="00BC52AB" w:rsidRDefault="008C1290" w:rsidP="008B108A">
      <w:pPr>
        <w:pStyle w:val="a0"/>
      </w:pPr>
      <w:r w:rsidRPr="00BC52AB">
        <w:t xml:space="preserve">Для отправки документа «Справки о распределении БА и ЛБО </w:t>
      </w:r>
      <w:r>
        <w:t xml:space="preserve">по СП </w:t>
      </w:r>
      <w:r w:rsidRPr="00FD3C36">
        <w:t>(ф.0501152)</w:t>
      </w:r>
      <w:r w:rsidRPr="00BC52AB">
        <w:t>» на внутреннее согласование необходимо</w:t>
      </w:r>
      <w:r w:rsidR="008B108A" w:rsidRPr="00BC52AB">
        <w:t xml:space="preserve"> сформировать лист согласования согласно описанию в </w:t>
      </w:r>
      <w:proofErr w:type="spellStart"/>
      <w:r w:rsidR="008B108A" w:rsidRPr="00BC52AB">
        <w:t>п.п</w:t>
      </w:r>
      <w:proofErr w:type="spellEnd"/>
      <w:r w:rsidR="008B108A" w:rsidRPr="00BC52AB">
        <w:t>. </w:t>
      </w:r>
      <w:r w:rsidR="00147002">
        <w:fldChar w:fldCharType="begin"/>
      </w:r>
      <w:r w:rsidR="00147002">
        <w:instrText xml:space="preserve"> REF _Ref507428280 \r \h </w:instrText>
      </w:r>
      <w:r w:rsidR="00147002">
        <w:fldChar w:fldCharType="separate"/>
      </w:r>
      <w:r w:rsidR="00F46AA4">
        <w:t>4.2.1</w:t>
      </w:r>
      <w:r w:rsidR="00147002">
        <w:fldChar w:fldCharType="end"/>
      </w:r>
      <w:r w:rsidR="008B108A" w:rsidRPr="00BC52AB">
        <w:t xml:space="preserve"> настоящего руководства пользователя.</w:t>
      </w:r>
    </w:p>
    <w:p w14:paraId="257F61E5" w14:textId="0CCCC476" w:rsidR="004B10FC" w:rsidRPr="00BC52AB" w:rsidRDefault="004B10FC" w:rsidP="004B10FC">
      <w:pPr>
        <w:pStyle w:val="a0"/>
      </w:pPr>
      <w:bookmarkStart w:id="61" w:name="_Ref398302932"/>
      <w:r w:rsidRPr="00BC52AB">
        <w:rPr>
          <w:b/>
        </w:rPr>
        <w:t>Важно!</w:t>
      </w:r>
      <w:r w:rsidRPr="00BC52AB">
        <w:t xml:space="preserve"> При создании листа согласовании документа могут </w:t>
      </w:r>
      <w:proofErr w:type="gramStart"/>
      <w:r w:rsidR="00F76014">
        <w:t>отобразится</w:t>
      </w:r>
      <w:proofErr w:type="gramEnd"/>
      <w:r w:rsidRPr="00BC52AB">
        <w:t xml:space="preserve"> блокирующие сообщения:</w:t>
      </w:r>
    </w:p>
    <w:p w14:paraId="22DB4EC8" w14:textId="77777777" w:rsidR="004B10FC" w:rsidRPr="00BC52AB" w:rsidRDefault="004B10FC" w:rsidP="00016FA1">
      <w:pPr>
        <w:pStyle w:val="-"/>
      </w:pPr>
      <w:r w:rsidRPr="00BC52AB">
        <w:t>В документе отсутствуют строки, согл</w:t>
      </w:r>
      <w:r>
        <w:t>асование невозможно;</w:t>
      </w:r>
    </w:p>
    <w:p w14:paraId="4B2DBE00" w14:textId="2DE30E73" w:rsidR="004B10FC" w:rsidRPr="00BC52AB" w:rsidRDefault="004B10FC" w:rsidP="00016FA1">
      <w:pPr>
        <w:pStyle w:val="-"/>
      </w:pPr>
      <w:r w:rsidRPr="00BC52AB">
        <w:t>Причина возникновения нераспределенного остатка распределена не полностью. Вкладка ЛБО</w:t>
      </w:r>
      <w:r w:rsidR="009A362D">
        <w:t xml:space="preserve"> по доп. финансированию</w:t>
      </w:r>
      <w:r w:rsidRPr="00BC52AB">
        <w:t>, строка «Код по бюджетной классификации», «Код КД МФ РФ».</w:t>
      </w:r>
    </w:p>
    <w:p w14:paraId="17D91651" w14:textId="4AE1F044" w:rsidR="008C1290" w:rsidRPr="00BC52AB" w:rsidRDefault="008C1290" w:rsidP="00AE3F54">
      <w:pPr>
        <w:pStyle w:val="3"/>
      </w:pPr>
      <w:bookmarkStart w:id="62" w:name="_Ref507428280"/>
      <w:bookmarkStart w:id="63" w:name="_Ref507428306"/>
      <w:bookmarkStart w:id="64" w:name="_Ref507428315"/>
      <w:bookmarkStart w:id="65" w:name="_Ref507428521"/>
      <w:bookmarkStart w:id="66" w:name="_Toc1464378"/>
      <w:r w:rsidRPr="00BC52AB">
        <w:lastRenderedPageBreak/>
        <w:t>Формирование листа согласования</w:t>
      </w:r>
      <w:bookmarkEnd w:id="61"/>
      <w:bookmarkEnd w:id="62"/>
      <w:bookmarkEnd w:id="63"/>
      <w:bookmarkEnd w:id="64"/>
      <w:bookmarkEnd w:id="65"/>
      <w:bookmarkEnd w:id="66"/>
    </w:p>
    <w:p w14:paraId="7E39D31A" w14:textId="0B2D39C3" w:rsidR="008C1290" w:rsidRPr="00BC52AB" w:rsidRDefault="008C1290" w:rsidP="008C1290">
      <w:pPr>
        <w:pStyle w:val="a0"/>
      </w:pPr>
      <w:r w:rsidRPr="00BC52AB">
        <w:rPr>
          <w:b/>
          <w:bCs/>
        </w:rPr>
        <w:t>Предусловие:</w:t>
      </w:r>
      <w:r w:rsidRPr="00BC52AB">
        <w:rPr>
          <w:lang w:eastAsia="zh-CN"/>
        </w:rPr>
        <w:t xml:space="preserve"> осуществлен вход с ролью «Формирование и ведение БР ГРБС (Ввод данных)»</w:t>
      </w:r>
      <w:r w:rsidR="001856DC">
        <w:rPr>
          <w:lang w:eastAsia="zh-CN"/>
        </w:rPr>
        <w:t xml:space="preserve"> и структурным подразделением пользователя является «Финансовое подразделение»</w:t>
      </w:r>
      <w:r w:rsidR="008B108A">
        <w:rPr>
          <w:lang w:eastAsia="zh-CN"/>
        </w:rPr>
        <w:t>.</w:t>
      </w:r>
    </w:p>
    <w:p w14:paraId="0B6476B2" w14:textId="38C7D169" w:rsidR="008C1290" w:rsidRPr="00BC52AB" w:rsidRDefault="008C1290" w:rsidP="008C1290">
      <w:pPr>
        <w:pStyle w:val="a0"/>
      </w:pPr>
      <w:r w:rsidRPr="00BC52AB">
        <w:t xml:space="preserve">Для формирования листа согласования необходимо выделить соответствующую строку одним нажатием левой кнопки, нажать на кнопку «Согласование» и выбрать пункт </w:t>
      </w:r>
      <w:r w:rsidRPr="00BC52AB">
        <w:rPr>
          <w:i/>
        </w:rPr>
        <w:t>[Внутреннее согласование]</w:t>
      </w:r>
      <w:r w:rsidRPr="00BC52AB">
        <w:t xml:space="preserve"> (</w:t>
      </w:r>
      <w:r w:rsidR="001163D5">
        <w:fldChar w:fldCharType="begin"/>
      </w:r>
      <w:r w:rsidR="001163D5">
        <w:instrText xml:space="preserve"> REF _Ref507484880 \h </w:instrText>
      </w:r>
      <w:r w:rsidR="001163D5">
        <w:fldChar w:fldCharType="separate"/>
      </w:r>
      <w:r w:rsidR="00F46AA4">
        <w:t xml:space="preserve">Рисунок </w:t>
      </w:r>
      <w:r w:rsidR="00F46AA4">
        <w:rPr>
          <w:noProof/>
        </w:rPr>
        <w:t>31</w:t>
      </w:r>
      <w:r w:rsidR="001163D5">
        <w:fldChar w:fldCharType="end"/>
      </w:r>
      <w:r w:rsidRPr="00BC52AB">
        <w:t>).</w:t>
      </w:r>
    </w:p>
    <w:p w14:paraId="7ED5A3CF" w14:textId="741FEEC9" w:rsidR="00A30158" w:rsidRDefault="00A8522C" w:rsidP="00A30158">
      <w:pPr>
        <w:pStyle w:val="af"/>
      </w:pPr>
      <w:r>
        <w:rPr>
          <w:lang w:val="ru-RU" w:eastAsia="ru-RU"/>
        </w:rPr>
        <w:drawing>
          <wp:inline distT="0" distB="0" distL="0" distR="0" wp14:anchorId="08188052" wp14:editId="2EFF8176">
            <wp:extent cx="6152515" cy="4199255"/>
            <wp:effectExtent l="0" t="0" r="63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A41B8" w14:textId="5EF6C044" w:rsidR="00A30158" w:rsidRDefault="00A30158" w:rsidP="00A30158">
      <w:pPr>
        <w:pStyle w:val="aff7"/>
      </w:pPr>
      <w:bookmarkStart w:id="67" w:name="_Ref50748488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31</w:t>
      </w:r>
      <w:r>
        <w:fldChar w:fldCharType="end"/>
      </w:r>
      <w:bookmarkEnd w:id="67"/>
      <w:r w:rsidRPr="00BC52AB">
        <w:t xml:space="preserve">. Пункт </w:t>
      </w:r>
      <w:r w:rsidRPr="00BC52AB">
        <w:rPr>
          <w:i/>
        </w:rPr>
        <w:t>[Внутреннее согласование]</w:t>
      </w:r>
    </w:p>
    <w:p w14:paraId="0B7FDF6F" w14:textId="59776005" w:rsidR="008C1290" w:rsidRPr="00BC52AB" w:rsidRDefault="008C1290" w:rsidP="008C1290">
      <w:pPr>
        <w:pStyle w:val="a0"/>
      </w:pPr>
      <w:proofErr w:type="gramStart"/>
      <w:r w:rsidRPr="00BC52AB">
        <w:t>Далее в открывшемся окне «Лист согласования» необходимо добавить согласующих и утверждающего нажатием на кнопку «Добавить» в соответствующих блоках (</w:t>
      </w:r>
      <w:r w:rsidR="001163D5">
        <w:fldChar w:fldCharType="begin"/>
      </w:r>
      <w:r w:rsidR="001163D5">
        <w:instrText xml:space="preserve"> REF _Ref507484884 \h </w:instrText>
      </w:r>
      <w:r w:rsidR="001163D5">
        <w:fldChar w:fldCharType="separate"/>
      </w:r>
      <w:r w:rsidR="00F46AA4">
        <w:t xml:space="preserve">Рисунок </w:t>
      </w:r>
      <w:r w:rsidR="00F46AA4">
        <w:rPr>
          <w:noProof/>
        </w:rPr>
        <w:t>32</w:t>
      </w:r>
      <w:r w:rsidR="001163D5">
        <w:fldChar w:fldCharType="end"/>
      </w:r>
      <w:r w:rsidRPr="00BC52AB">
        <w:t>).</w:t>
      </w:r>
      <w:proofErr w:type="gramEnd"/>
    </w:p>
    <w:p w14:paraId="4E318380" w14:textId="18C3C7C1" w:rsidR="00A30158" w:rsidRDefault="00A8522C" w:rsidP="00A30158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29D301D2" wp14:editId="1EF98C70">
            <wp:extent cx="6152515" cy="4085590"/>
            <wp:effectExtent l="0" t="0" r="63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C04DC" w14:textId="77777777" w:rsidR="00A30158" w:rsidRPr="00BC52AB" w:rsidRDefault="00A30158" w:rsidP="00A30158">
      <w:pPr>
        <w:pStyle w:val="aff7"/>
      </w:pPr>
      <w:bookmarkStart w:id="68" w:name="_Ref50748488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32</w:t>
      </w:r>
      <w:r>
        <w:fldChar w:fldCharType="end"/>
      </w:r>
      <w:bookmarkEnd w:id="68"/>
      <w:r w:rsidRPr="00BC52AB">
        <w:t>. Лист согласования</w:t>
      </w:r>
    </w:p>
    <w:p w14:paraId="64B02117" w14:textId="32EAC283" w:rsidR="008C1290" w:rsidRPr="00BC52AB" w:rsidRDefault="008C1290" w:rsidP="008C1290">
      <w:pPr>
        <w:pStyle w:val="a0"/>
      </w:pPr>
      <w:r w:rsidRPr="00BC52AB">
        <w:t>В открывшемся окне «</w:t>
      </w:r>
      <w:r w:rsidR="008A258B">
        <w:t>Добавление пользователя</w:t>
      </w:r>
      <w:r w:rsidRPr="00BC52AB">
        <w:t>» необходимо выбрать соответствующую запись одним нажатием левой кнопкой мыши и нажать на кнопку «</w:t>
      </w:r>
      <w:r w:rsidR="008A258B">
        <w:t>Добавить</w:t>
      </w:r>
      <w:r w:rsidRPr="00BC52AB">
        <w:t>» (</w:t>
      </w:r>
      <w:r w:rsidR="001163D5">
        <w:fldChar w:fldCharType="begin"/>
      </w:r>
      <w:r w:rsidR="001163D5">
        <w:instrText xml:space="preserve"> REF _Ref507484891 \h </w:instrText>
      </w:r>
      <w:r w:rsidR="001163D5">
        <w:fldChar w:fldCharType="separate"/>
      </w:r>
      <w:r w:rsidR="00F46AA4">
        <w:t xml:space="preserve">Рисунок </w:t>
      </w:r>
      <w:r w:rsidR="00F46AA4">
        <w:rPr>
          <w:noProof/>
        </w:rPr>
        <w:t>33</w:t>
      </w:r>
      <w:r w:rsidR="001163D5">
        <w:fldChar w:fldCharType="end"/>
      </w:r>
      <w:r w:rsidRPr="00BC52AB">
        <w:t>).</w:t>
      </w:r>
    </w:p>
    <w:p w14:paraId="083B3CC6" w14:textId="77777777" w:rsidR="00A30158" w:rsidRDefault="008A258B" w:rsidP="00A30158">
      <w:pPr>
        <w:pStyle w:val="af"/>
      </w:pPr>
      <w:r>
        <w:rPr>
          <w:lang w:val="ru-RU" w:eastAsia="ru-RU"/>
        </w:rPr>
        <w:drawing>
          <wp:inline distT="0" distB="0" distL="0" distR="0" wp14:anchorId="6C2323D6" wp14:editId="1B22B9F6">
            <wp:extent cx="5695238" cy="2323809"/>
            <wp:effectExtent l="0" t="0" r="127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2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256C1" w14:textId="03E2168E" w:rsidR="008C1290" w:rsidRPr="00BC52AB" w:rsidRDefault="00A30158" w:rsidP="00A30158">
      <w:pPr>
        <w:pStyle w:val="aff7"/>
      </w:pPr>
      <w:bookmarkStart w:id="69" w:name="_Ref50748489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33</w:t>
      </w:r>
      <w:r>
        <w:fldChar w:fldCharType="end"/>
      </w:r>
      <w:bookmarkEnd w:id="69"/>
      <w:r w:rsidRPr="00BC52AB">
        <w:t>. Кнопка «Выбрать»</w:t>
      </w:r>
    </w:p>
    <w:p w14:paraId="2D30CD58" w14:textId="77777777" w:rsidR="008C1290" w:rsidRPr="00BC52AB" w:rsidRDefault="008C1290" w:rsidP="008C1290">
      <w:pPr>
        <w:pStyle w:val="a0"/>
      </w:pPr>
      <w:r w:rsidRPr="00BC52AB">
        <w:rPr>
          <w:b/>
        </w:rPr>
        <w:t>Важно!</w:t>
      </w:r>
      <w:r w:rsidRPr="00BC52AB">
        <w:t xml:space="preserve"> Возможно, выбрать из списка несколько согласующих и одно утверждающее лицо. Утверждающее лицо может быть только одно. Лист согласования невозможно сохранить, если не выбран утверждающий.</w:t>
      </w:r>
    </w:p>
    <w:p w14:paraId="44426E47" w14:textId="5D5DFCE0" w:rsidR="008C1290" w:rsidRPr="00BC52AB" w:rsidRDefault="008C1290" w:rsidP="008C1290">
      <w:pPr>
        <w:pStyle w:val="a0"/>
      </w:pPr>
      <w:r w:rsidRPr="00BC52AB">
        <w:lastRenderedPageBreak/>
        <w:t xml:space="preserve">После выбора </w:t>
      </w:r>
      <w:proofErr w:type="gramStart"/>
      <w:r w:rsidRPr="00BC52AB">
        <w:t>согласующих</w:t>
      </w:r>
      <w:proofErr w:type="gramEnd"/>
      <w:r w:rsidRPr="00BC52AB">
        <w:t xml:space="preserve"> и утверждающего необходимо нажать на кнопку «Сохранить» (</w:t>
      </w:r>
      <w:r w:rsidR="001163D5">
        <w:fldChar w:fldCharType="begin"/>
      </w:r>
      <w:r w:rsidR="001163D5">
        <w:instrText xml:space="preserve"> REF _Ref507484898 \h </w:instrText>
      </w:r>
      <w:r w:rsidR="001163D5">
        <w:fldChar w:fldCharType="separate"/>
      </w:r>
      <w:r w:rsidR="00F46AA4">
        <w:t xml:space="preserve">Рисунок </w:t>
      </w:r>
      <w:r w:rsidR="00F46AA4">
        <w:rPr>
          <w:noProof/>
        </w:rPr>
        <w:t>34</w:t>
      </w:r>
      <w:r w:rsidR="001163D5">
        <w:fldChar w:fldCharType="end"/>
      </w:r>
      <w:r w:rsidRPr="00BC52AB">
        <w:t>).</w:t>
      </w:r>
    </w:p>
    <w:p w14:paraId="3A9114FC" w14:textId="6EF4EFE0" w:rsidR="00A30158" w:rsidRDefault="00A8522C" w:rsidP="00A30158">
      <w:pPr>
        <w:pStyle w:val="af"/>
      </w:pPr>
      <w:r>
        <w:rPr>
          <w:lang w:val="ru-RU" w:eastAsia="ru-RU"/>
        </w:rPr>
        <w:drawing>
          <wp:inline distT="0" distB="0" distL="0" distR="0" wp14:anchorId="45A34FE6" wp14:editId="253CF735">
            <wp:extent cx="6152515" cy="4101465"/>
            <wp:effectExtent l="0" t="0" r="63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D744E" w14:textId="3C2FF0DC" w:rsidR="008C1290" w:rsidRPr="00BC52AB" w:rsidRDefault="00A30158" w:rsidP="00A30158">
      <w:pPr>
        <w:pStyle w:val="aff7"/>
      </w:pPr>
      <w:bookmarkStart w:id="70" w:name="_Ref50748489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34</w:t>
      </w:r>
      <w:r>
        <w:fldChar w:fldCharType="end"/>
      </w:r>
      <w:bookmarkEnd w:id="70"/>
      <w:r w:rsidRPr="00BC52AB">
        <w:t>. Сохранение листа согласования</w:t>
      </w:r>
    </w:p>
    <w:p w14:paraId="1E9AAA16" w14:textId="77777777" w:rsidR="008C1290" w:rsidRPr="00BC52AB" w:rsidRDefault="008C1290" w:rsidP="008C1290">
      <w:pPr>
        <w:pStyle w:val="a0"/>
      </w:pPr>
      <w:r w:rsidRPr="00BC52AB">
        <w:t>В результате статус документа примет значение «На согласовании».</w:t>
      </w:r>
    </w:p>
    <w:p w14:paraId="2E7BDF97" w14:textId="77777777" w:rsidR="008C1290" w:rsidRPr="00BC52AB" w:rsidRDefault="008C1290" w:rsidP="008C1290">
      <w:pPr>
        <w:pStyle w:val="a0"/>
      </w:pPr>
      <w:r w:rsidRPr="00BC52AB">
        <w:t xml:space="preserve">До начала процесса согласования автору листа согласования доступно редактирование перечня </w:t>
      </w:r>
      <w:proofErr w:type="gramStart"/>
      <w:r w:rsidRPr="00BC52AB">
        <w:t>согласующих</w:t>
      </w:r>
      <w:proofErr w:type="gramEnd"/>
      <w:r w:rsidRPr="00BC52AB">
        <w:t xml:space="preserve"> и утверждающего.</w:t>
      </w:r>
    </w:p>
    <w:p w14:paraId="613D7646" w14:textId="77777777" w:rsidR="008C1290" w:rsidRPr="00BC52AB" w:rsidRDefault="008C1290" w:rsidP="008C1290">
      <w:pPr>
        <w:pStyle w:val="a0"/>
      </w:pPr>
      <w:r w:rsidRPr="00BC52AB">
        <w:rPr>
          <w:b/>
        </w:rPr>
        <w:t>Важно!</w:t>
      </w:r>
      <w:r w:rsidRPr="00BC52AB">
        <w:t xml:space="preserve"> Удаление ранее выбранного согласующего или утверждающего лица возможно лишь с последующей заменой согласующего или утверждающего лица.</w:t>
      </w:r>
    </w:p>
    <w:p w14:paraId="0DEF5424" w14:textId="1CF73F08" w:rsidR="008C1290" w:rsidRPr="00BC52AB" w:rsidRDefault="008C1290" w:rsidP="008C1290">
      <w:pPr>
        <w:pStyle w:val="a0"/>
      </w:pPr>
      <w:r w:rsidRPr="00BC52AB">
        <w:t>Для изменения согласующего лица необходимо нажать на кнопку «Редактировать» (</w:t>
      </w:r>
      <w:r w:rsidR="001163D5">
        <w:fldChar w:fldCharType="begin"/>
      </w:r>
      <w:r w:rsidR="001163D5">
        <w:instrText xml:space="preserve"> REF _Ref507485861 \h </w:instrText>
      </w:r>
      <w:r w:rsidR="001163D5">
        <w:fldChar w:fldCharType="separate"/>
      </w:r>
      <w:r w:rsidR="00F46AA4">
        <w:t xml:space="preserve">Рисунок </w:t>
      </w:r>
      <w:r w:rsidR="00F46AA4">
        <w:rPr>
          <w:noProof/>
        </w:rPr>
        <w:t>35</w:t>
      </w:r>
      <w:r w:rsidR="001163D5">
        <w:fldChar w:fldCharType="end"/>
      </w:r>
      <w:r w:rsidRPr="00BC52AB">
        <w:t>).</w:t>
      </w:r>
    </w:p>
    <w:p w14:paraId="00477FE1" w14:textId="4E48A7F3" w:rsidR="00A30158" w:rsidRDefault="00A8522C" w:rsidP="00A30158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545FE872" wp14:editId="7E654F14">
            <wp:extent cx="6152515" cy="4101465"/>
            <wp:effectExtent l="0" t="0" r="63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BB475" w14:textId="6EAE83E1" w:rsidR="008C1290" w:rsidRPr="00BC52AB" w:rsidRDefault="00A30158" w:rsidP="00A30158">
      <w:pPr>
        <w:pStyle w:val="aff7"/>
      </w:pPr>
      <w:bookmarkStart w:id="71" w:name="_Ref50748586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35</w:t>
      </w:r>
      <w:r>
        <w:fldChar w:fldCharType="end"/>
      </w:r>
      <w:bookmarkEnd w:id="71"/>
      <w:r w:rsidRPr="00BC52AB">
        <w:t>. Кнопка «Редактировать»</w:t>
      </w:r>
    </w:p>
    <w:p w14:paraId="7027417C" w14:textId="1E2C0B5A" w:rsidR="008C1290" w:rsidRPr="00BC52AB" w:rsidRDefault="008C1290" w:rsidP="008C1290">
      <w:pPr>
        <w:pStyle w:val="a0"/>
      </w:pPr>
      <w:r w:rsidRPr="00BC52AB">
        <w:t>После этого необходимо нажать на кнопку «Удалить» (</w:t>
      </w:r>
      <w:r w:rsidR="001163D5">
        <w:fldChar w:fldCharType="begin"/>
      </w:r>
      <w:r w:rsidR="001163D5">
        <w:instrText xml:space="preserve"> REF _Ref507485867 \h </w:instrText>
      </w:r>
      <w:r w:rsidR="001163D5">
        <w:fldChar w:fldCharType="separate"/>
      </w:r>
      <w:r w:rsidR="00F46AA4">
        <w:t xml:space="preserve">Рисунок </w:t>
      </w:r>
      <w:r w:rsidR="00F46AA4">
        <w:rPr>
          <w:noProof/>
        </w:rPr>
        <w:t>36</w:t>
      </w:r>
      <w:r w:rsidR="001163D5">
        <w:fldChar w:fldCharType="end"/>
      </w:r>
      <w:r w:rsidRPr="00BC52AB">
        <w:t>).</w:t>
      </w:r>
    </w:p>
    <w:p w14:paraId="7F48898C" w14:textId="757EC425" w:rsidR="00A30158" w:rsidRDefault="005F6C9F" w:rsidP="00A30158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1B37A592" wp14:editId="40D79BB2">
            <wp:extent cx="6152515" cy="4110355"/>
            <wp:effectExtent l="0" t="0" r="635" b="444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82B0F" w14:textId="3998675D" w:rsidR="008C1290" w:rsidRPr="00BC52AB" w:rsidRDefault="00A30158" w:rsidP="00A30158">
      <w:pPr>
        <w:pStyle w:val="aff7"/>
      </w:pPr>
      <w:bookmarkStart w:id="72" w:name="_Ref50748586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36</w:t>
      </w:r>
      <w:r>
        <w:fldChar w:fldCharType="end"/>
      </w:r>
      <w:bookmarkEnd w:id="72"/>
      <w:r w:rsidRPr="00BC52AB">
        <w:t>. Кнопка «Удалить»</w:t>
      </w:r>
    </w:p>
    <w:p w14:paraId="21B86B7E" w14:textId="53E5B571" w:rsidR="008C1290" w:rsidRPr="00BC52AB" w:rsidRDefault="008C1290" w:rsidP="008C1290">
      <w:pPr>
        <w:pStyle w:val="a0"/>
      </w:pPr>
      <w:r w:rsidRPr="00BC52AB">
        <w:t>Далее в открывшемся окне «Удаление» необходимо подтвердить удаление согласующего лица нажатием на кнопку «Да» (</w:t>
      </w:r>
      <w:r w:rsidR="001163D5">
        <w:fldChar w:fldCharType="begin"/>
      </w:r>
      <w:r w:rsidR="001163D5">
        <w:instrText xml:space="preserve"> REF _Ref507485873 \h </w:instrText>
      </w:r>
      <w:r w:rsidR="001163D5">
        <w:fldChar w:fldCharType="separate"/>
      </w:r>
      <w:r w:rsidR="00F46AA4">
        <w:t xml:space="preserve">Рисунок </w:t>
      </w:r>
      <w:r w:rsidR="00F46AA4">
        <w:rPr>
          <w:noProof/>
        </w:rPr>
        <w:t>37</w:t>
      </w:r>
      <w:r w:rsidR="001163D5">
        <w:fldChar w:fldCharType="end"/>
      </w:r>
      <w:r w:rsidRPr="00BC52AB">
        <w:t>).</w:t>
      </w:r>
    </w:p>
    <w:p w14:paraId="5E7CECD6" w14:textId="77777777" w:rsidR="00A30158" w:rsidRDefault="008C1290" w:rsidP="00A30158">
      <w:pPr>
        <w:pStyle w:val="af"/>
      </w:pPr>
      <w:r w:rsidRPr="00BC52AB">
        <w:rPr>
          <w:lang w:val="ru-RU" w:eastAsia="ru-RU"/>
        </w:rPr>
        <w:drawing>
          <wp:inline distT="0" distB="0" distL="0" distR="0" wp14:anchorId="1D551F65" wp14:editId="65A21C63">
            <wp:extent cx="4063041" cy="848871"/>
            <wp:effectExtent l="0" t="0" r="0" b="889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37" cy="85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08D47" w14:textId="4B20A1A9" w:rsidR="008C1290" w:rsidRPr="00BC52AB" w:rsidRDefault="00A30158" w:rsidP="00A30158">
      <w:pPr>
        <w:pStyle w:val="aff7"/>
      </w:pPr>
      <w:bookmarkStart w:id="73" w:name="_Ref50748587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37</w:t>
      </w:r>
      <w:r>
        <w:fldChar w:fldCharType="end"/>
      </w:r>
      <w:bookmarkEnd w:id="73"/>
      <w:r w:rsidRPr="00BC52AB">
        <w:t>. Кнопка «Да»</w:t>
      </w:r>
    </w:p>
    <w:p w14:paraId="5AA13A9B" w14:textId="415591F7" w:rsidR="008C1290" w:rsidRPr="00BC52AB" w:rsidRDefault="008C1290" w:rsidP="008C1290">
      <w:pPr>
        <w:pStyle w:val="a0"/>
      </w:pPr>
      <w:r w:rsidRPr="00BC52AB">
        <w:t>После этого для добавления нового согласующего лица, необходимо нажать на кнопку «Добавить» (</w:t>
      </w:r>
      <w:r w:rsidR="001163D5">
        <w:fldChar w:fldCharType="begin"/>
      </w:r>
      <w:r w:rsidR="001163D5">
        <w:instrText xml:space="preserve"> REF _Ref507485879 \h </w:instrText>
      </w:r>
      <w:r w:rsidR="001163D5">
        <w:fldChar w:fldCharType="separate"/>
      </w:r>
      <w:r w:rsidR="00F46AA4">
        <w:t xml:space="preserve">Рисунок </w:t>
      </w:r>
      <w:r w:rsidR="00F46AA4">
        <w:rPr>
          <w:noProof/>
        </w:rPr>
        <w:t>38</w:t>
      </w:r>
      <w:r w:rsidR="001163D5">
        <w:fldChar w:fldCharType="end"/>
      </w:r>
      <w:r w:rsidRPr="00BC52AB">
        <w:t>).</w:t>
      </w:r>
    </w:p>
    <w:p w14:paraId="51F5D522" w14:textId="087152DB" w:rsidR="00A30158" w:rsidRDefault="005F6C9F" w:rsidP="00A30158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7E8443CB" wp14:editId="3329B157">
            <wp:extent cx="6152515" cy="4087495"/>
            <wp:effectExtent l="0" t="0" r="635" b="825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22492" w14:textId="10B63252" w:rsidR="008C1290" w:rsidRPr="00BC52AB" w:rsidRDefault="00A30158" w:rsidP="00A30158">
      <w:pPr>
        <w:pStyle w:val="aff7"/>
      </w:pPr>
      <w:bookmarkStart w:id="74" w:name="_Ref50748587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38</w:t>
      </w:r>
      <w:r>
        <w:fldChar w:fldCharType="end"/>
      </w:r>
      <w:bookmarkEnd w:id="74"/>
      <w:r w:rsidRPr="00BC52AB">
        <w:t>. Кнопка «Добавить»</w:t>
      </w:r>
    </w:p>
    <w:p w14:paraId="60D3C127" w14:textId="691B5C4D" w:rsidR="005A5244" w:rsidRPr="00BC52AB" w:rsidRDefault="005A5244" w:rsidP="005A5244">
      <w:pPr>
        <w:pStyle w:val="a0"/>
      </w:pPr>
      <w:r>
        <w:t>Далее в</w:t>
      </w:r>
      <w:r w:rsidRPr="00BC52AB">
        <w:t xml:space="preserve"> открывшемся окне «</w:t>
      </w:r>
      <w:r>
        <w:t>Добавление пользователя</w:t>
      </w:r>
      <w:r w:rsidRPr="00BC52AB">
        <w:t>» необходимо выбрать соответствующую запись одним нажатием левой кнопкой мыши и нажать на кнопку «</w:t>
      </w:r>
      <w:r>
        <w:t>Добавить</w:t>
      </w:r>
      <w:r w:rsidRPr="00BC52AB">
        <w:t>» (</w:t>
      </w:r>
      <w:r w:rsidR="001163D5">
        <w:fldChar w:fldCharType="begin"/>
      </w:r>
      <w:r w:rsidR="001163D5">
        <w:instrText xml:space="preserve"> REF _Ref507485884 \h </w:instrText>
      </w:r>
      <w:r w:rsidR="001163D5">
        <w:fldChar w:fldCharType="separate"/>
      </w:r>
      <w:r w:rsidR="00F46AA4">
        <w:t xml:space="preserve">Рисунок </w:t>
      </w:r>
      <w:r w:rsidR="00F46AA4">
        <w:rPr>
          <w:noProof/>
        </w:rPr>
        <w:t>39</w:t>
      </w:r>
      <w:r w:rsidR="001163D5">
        <w:fldChar w:fldCharType="end"/>
      </w:r>
      <w:r w:rsidRPr="00BC52AB">
        <w:t>).</w:t>
      </w:r>
    </w:p>
    <w:p w14:paraId="3A2A5685" w14:textId="77777777" w:rsidR="00A30158" w:rsidRDefault="005A5244" w:rsidP="00A30158">
      <w:pPr>
        <w:pStyle w:val="af"/>
      </w:pPr>
      <w:r>
        <w:rPr>
          <w:lang w:val="ru-RU" w:eastAsia="ru-RU"/>
        </w:rPr>
        <w:drawing>
          <wp:inline distT="0" distB="0" distL="0" distR="0" wp14:anchorId="261E5667" wp14:editId="74E57B1E">
            <wp:extent cx="5695238" cy="2323809"/>
            <wp:effectExtent l="0" t="0" r="127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2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5D693" w14:textId="79FE375D" w:rsidR="005A5244" w:rsidRPr="00BC52AB" w:rsidRDefault="00A30158" w:rsidP="00A30158">
      <w:pPr>
        <w:pStyle w:val="aff7"/>
      </w:pPr>
      <w:bookmarkStart w:id="75" w:name="_Ref50748588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39</w:t>
      </w:r>
      <w:r>
        <w:fldChar w:fldCharType="end"/>
      </w:r>
      <w:bookmarkEnd w:id="75"/>
      <w:r w:rsidRPr="00BC52AB">
        <w:t>. Кнопка «Выбрать»</w:t>
      </w:r>
    </w:p>
    <w:p w14:paraId="622A015A" w14:textId="525503B2" w:rsidR="008C1290" w:rsidRPr="00BC52AB" w:rsidRDefault="008C1290" w:rsidP="008C1290">
      <w:pPr>
        <w:pStyle w:val="a0"/>
      </w:pPr>
      <w:r w:rsidRPr="00BC52AB">
        <w:t>Для сохранения внесенных изменений необходимо нажать на кнопку «Сохранить» (</w:t>
      </w:r>
      <w:r w:rsidR="001163D5">
        <w:fldChar w:fldCharType="begin"/>
      </w:r>
      <w:r w:rsidR="001163D5">
        <w:instrText xml:space="preserve"> REF _Ref507485889 \h </w:instrText>
      </w:r>
      <w:r w:rsidR="001163D5">
        <w:fldChar w:fldCharType="separate"/>
      </w:r>
      <w:r w:rsidR="00F46AA4">
        <w:t xml:space="preserve">Рисунок </w:t>
      </w:r>
      <w:r w:rsidR="00F46AA4">
        <w:rPr>
          <w:noProof/>
        </w:rPr>
        <w:t>40</w:t>
      </w:r>
      <w:r w:rsidR="001163D5">
        <w:fldChar w:fldCharType="end"/>
      </w:r>
      <w:r w:rsidRPr="00BC52AB">
        <w:t>).</w:t>
      </w:r>
    </w:p>
    <w:p w14:paraId="28A42499" w14:textId="34CB08B5" w:rsidR="00A30158" w:rsidRDefault="005F6C9F" w:rsidP="00A30158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6C19CC63" wp14:editId="34C2DA7E">
            <wp:extent cx="6152515" cy="4103370"/>
            <wp:effectExtent l="0" t="0" r="63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2B616" w14:textId="065C59D7" w:rsidR="008C1290" w:rsidRPr="00BC52AB" w:rsidRDefault="00A30158" w:rsidP="00A30158">
      <w:pPr>
        <w:pStyle w:val="aff7"/>
      </w:pPr>
      <w:bookmarkStart w:id="76" w:name="_Ref50748588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40</w:t>
      </w:r>
      <w:r>
        <w:fldChar w:fldCharType="end"/>
      </w:r>
      <w:bookmarkEnd w:id="76"/>
      <w:r w:rsidRPr="00BC52AB">
        <w:t>. Кнопка «Сохранить»</w:t>
      </w:r>
    </w:p>
    <w:p w14:paraId="0090B8BA" w14:textId="77777777" w:rsidR="008C1290" w:rsidRPr="00BC52AB" w:rsidRDefault="008C1290" w:rsidP="008C1290">
      <w:pPr>
        <w:pStyle w:val="a0"/>
      </w:pPr>
      <w:r w:rsidRPr="00BC52AB">
        <w:t>Редактирование ранее выбранного утверждающего лица осуществляется аналогично описанию выше.</w:t>
      </w:r>
    </w:p>
    <w:p w14:paraId="4B0B77AC" w14:textId="78F578AC" w:rsidR="008C1290" w:rsidRPr="00BC52AB" w:rsidRDefault="008C1290" w:rsidP="008C1290">
      <w:pPr>
        <w:pStyle w:val="a0"/>
      </w:pPr>
      <w:r w:rsidRPr="00BC52AB">
        <w:t xml:space="preserve">После формирования листа согласования, внесенные в перечень </w:t>
      </w:r>
      <w:proofErr w:type="gramStart"/>
      <w:r w:rsidRPr="00BC52AB">
        <w:t>согласующих</w:t>
      </w:r>
      <w:proofErr w:type="gramEnd"/>
      <w:r w:rsidRPr="00BC52AB">
        <w:t xml:space="preserve"> и утверждающих, последовательно осуществляют согласование документа согласно </w:t>
      </w:r>
      <w:r w:rsidR="00461623">
        <w:t xml:space="preserve">описанию в </w:t>
      </w:r>
      <w:proofErr w:type="spellStart"/>
      <w:r w:rsidRPr="00BC52AB">
        <w:t>п.п</w:t>
      </w:r>
      <w:proofErr w:type="spellEnd"/>
      <w:r w:rsidRPr="00BC52AB">
        <w:t>. </w:t>
      </w:r>
      <w:r w:rsidRPr="00BC52AB">
        <w:fldChar w:fldCharType="begin"/>
      </w:r>
      <w:r w:rsidRPr="00BC52AB">
        <w:instrText xml:space="preserve"> REF _Ref398302949 \r \h </w:instrText>
      </w:r>
      <w:r w:rsidRPr="00BC52AB">
        <w:fldChar w:fldCharType="separate"/>
      </w:r>
      <w:r w:rsidR="00F46AA4">
        <w:t>4.2.2</w:t>
      </w:r>
      <w:r w:rsidRPr="00BC52AB">
        <w:fldChar w:fldCharType="end"/>
      </w:r>
      <w:r w:rsidRPr="00BC52AB">
        <w:t xml:space="preserve"> и </w:t>
      </w:r>
      <w:r w:rsidRPr="00BC52AB">
        <w:fldChar w:fldCharType="begin"/>
      </w:r>
      <w:r w:rsidRPr="00BC52AB">
        <w:instrText xml:space="preserve"> REF _Ref398302955 \r \h </w:instrText>
      </w:r>
      <w:r w:rsidRPr="00BC52AB">
        <w:fldChar w:fldCharType="separate"/>
      </w:r>
      <w:r w:rsidR="00F46AA4">
        <w:t>4.2.3</w:t>
      </w:r>
      <w:r w:rsidRPr="00BC52AB">
        <w:fldChar w:fldCharType="end"/>
      </w:r>
      <w:r w:rsidRPr="00BC52AB">
        <w:t xml:space="preserve"> настоящего руководства пользователя.</w:t>
      </w:r>
    </w:p>
    <w:p w14:paraId="11FAD73E" w14:textId="77777777" w:rsidR="008C1290" w:rsidRPr="00BC52AB" w:rsidRDefault="008C1290" w:rsidP="00AE3F54">
      <w:pPr>
        <w:pStyle w:val="3"/>
      </w:pPr>
      <w:bookmarkStart w:id="77" w:name="_Ref398302949"/>
      <w:bookmarkStart w:id="78" w:name="_Toc1464379"/>
      <w:r w:rsidRPr="00BC52AB">
        <w:t>Согласование</w:t>
      </w:r>
      <w:bookmarkEnd w:id="77"/>
      <w:bookmarkEnd w:id="78"/>
    </w:p>
    <w:p w14:paraId="5F20335F" w14:textId="0270D041" w:rsidR="008C1290" w:rsidRPr="00BC52AB" w:rsidRDefault="008C1290" w:rsidP="008C1290">
      <w:pPr>
        <w:pStyle w:val="a0"/>
      </w:pPr>
      <w:r w:rsidRPr="00BC52AB">
        <w:rPr>
          <w:b/>
          <w:bCs/>
        </w:rPr>
        <w:t>Предусловие:</w:t>
      </w:r>
      <w:r w:rsidRPr="00BC52AB">
        <w:rPr>
          <w:lang w:eastAsia="zh-CN"/>
        </w:rPr>
        <w:t xml:space="preserve"> осуществлен вход с ролью «Формирование и ведение БР ГРБС (Согласование)»</w:t>
      </w:r>
      <w:r w:rsidR="001856DC">
        <w:rPr>
          <w:lang w:eastAsia="zh-CN"/>
        </w:rPr>
        <w:t xml:space="preserve"> и структурным подразделением пользователя является «Финансовое подразделение».</w:t>
      </w:r>
    </w:p>
    <w:p w14:paraId="715FB925" w14:textId="0CF48BCC" w:rsidR="008C1290" w:rsidRPr="00BC52AB" w:rsidRDefault="008C1290" w:rsidP="008C1290">
      <w:pPr>
        <w:pStyle w:val="a0"/>
      </w:pPr>
      <w:r w:rsidRPr="00BC52AB">
        <w:t xml:space="preserve">Для согласования документа согласующему необходимо выделить соответствующую строку одним нажатием левой кнопки, нажать на кнопку «Согласование» и выбрать пункт </w:t>
      </w:r>
      <w:r w:rsidRPr="00BC52AB">
        <w:rPr>
          <w:i/>
        </w:rPr>
        <w:t>[Внутреннее согласование]</w:t>
      </w:r>
      <w:r w:rsidRPr="00BC52AB">
        <w:t xml:space="preserve"> (</w:t>
      </w:r>
      <w:r w:rsidR="001163D5">
        <w:fldChar w:fldCharType="begin"/>
      </w:r>
      <w:r w:rsidR="001163D5">
        <w:instrText xml:space="preserve"> REF _Ref507485897 \h </w:instrText>
      </w:r>
      <w:r w:rsidR="001163D5">
        <w:fldChar w:fldCharType="separate"/>
      </w:r>
      <w:r w:rsidR="00F46AA4">
        <w:t xml:space="preserve">Рисунок </w:t>
      </w:r>
      <w:r w:rsidR="00F46AA4">
        <w:rPr>
          <w:noProof/>
        </w:rPr>
        <w:t>41</w:t>
      </w:r>
      <w:r w:rsidR="001163D5">
        <w:fldChar w:fldCharType="end"/>
      </w:r>
      <w:r w:rsidRPr="00BC52AB">
        <w:t>).</w:t>
      </w:r>
    </w:p>
    <w:p w14:paraId="4EC5CDF0" w14:textId="213D9B3E" w:rsidR="00A30158" w:rsidRDefault="005F6C9F" w:rsidP="00A30158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53795E02" wp14:editId="72184D50">
            <wp:extent cx="6152515" cy="4199255"/>
            <wp:effectExtent l="0" t="0" r="63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EC764" w14:textId="0E53A40D" w:rsidR="008C1290" w:rsidRPr="00BC52AB" w:rsidRDefault="00A30158" w:rsidP="00A30158">
      <w:pPr>
        <w:pStyle w:val="aff7"/>
      </w:pPr>
      <w:bookmarkStart w:id="79" w:name="_Ref50748589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41</w:t>
      </w:r>
      <w:r>
        <w:fldChar w:fldCharType="end"/>
      </w:r>
      <w:bookmarkEnd w:id="79"/>
      <w:r w:rsidRPr="00BC52AB">
        <w:t xml:space="preserve">. Пункт </w:t>
      </w:r>
      <w:r w:rsidRPr="00BC52AB">
        <w:rPr>
          <w:i/>
        </w:rPr>
        <w:t>[Внутреннее согласование]</w:t>
      </w:r>
    </w:p>
    <w:p w14:paraId="70C2B974" w14:textId="402C6415" w:rsidR="008C1290" w:rsidRPr="00BC52AB" w:rsidRDefault="008C1290" w:rsidP="008C1290">
      <w:pPr>
        <w:pStyle w:val="a0"/>
      </w:pPr>
      <w:r w:rsidRPr="00BC52AB">
        <w:t xml:space="preserve">При необходимости согласующее лицо может назначить другое ответственное за согласование лицо согласно описанию в </w:t>
      </w:r>
      <w:proofErr w:type="spellStart"/>
      <w:r w:rsidRPr="00BC52AB">
        <w:t>п.п</w:t>
      </w:r>
      <w:proofErr w:type="spellEnd"/>
      <w:r w:rsidRPr="00BC52AB">
        <w:t>. </w:t>
      </w:r>
      <w:r w:rsidR="00147002">
        <w:fldChar w:fldCharType="begin"/>
      </w:r>
      <w:r w:rsidR="00147002">
        <w:instrText xml:space="preserve"> REF _Ref507428306 \r \h </w:instrText>
      </w:r>
      <w:r w:rsidR="00147002">
        <w:fldChar w:fldCharType="separate"/>
      </w:r>
      <w:r w:rsidR="00F46AA4">
        <w:t>4.2.1</w:t>
      </w:r>
      <w:r w:rsidR="00147002">
        <w:fldChar w:fldCharType="end"/>
      </w:r>
      <w:r w:rsidRPr="00BC52AB">
        <w:t xml:space="preserve"> настоящего руководства пользователя.</w:t>
      </w:r>
    </w:p>
    <w:p w14:paraId="79519158" w14:textId="36820D66" w:rsidR="008C1290" w:rsidRPr="00BC52AB" w:rsidRDefault="008C1290" w:rsidP="008C1290">
      <w:pPr>
        <w:pStyle w:val="a0"/>
      </w:pPr>
      <w:r w:rsidRPr="00BC52AB">
        <w:t>В открывшемся окне «Лист согласования» необходимо нажать на кнопку «Согласовано» (</w:t>
      </w:r>
      <w:r w:rsidR="001163D5">
        <w:fldChar w:fldCharType="begin"/>
      </w:r>
      <w:r w:rsidR="001163D5">
        <w:instrText xml:space="preserve"> REF _Ref507485902 \h </w:instrText>
      </w:r>
      <w:r w:rsidR="001163D5">
        <w:fldChar w:fldCharType="separate"/>
      </w:r>
      <w:r w:rsidR="00F46AA4">
        <w:t xml:space="preserve">Рисунок </w:t>
      </w:r>
      <w:r w:rsidR="00F46AA4">
        <w:rPr>
          <w:noProof/>
        </w:rPr>
        <w:t>42</w:t>
      </w:r>
      <w:r w:rsidR="001163D5">
        <w:fldChar w:fldCharType="end"/>
      </w:r>
      <w:r w:rsidRPr="00BC52AB">
        <w:t>).</w:t>
      </w:r>
    </w:p>
    <w:p w14:paraId="497B7BCE" w14:textId="3802CC3B" w:rsidR="00A30158" w:rsidRDefault="005F6C9F" w:rsidP="00A30158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5E61CF5E" wp14:editId="695D447A">
            <wp:extent cx="6152515" cy="4078605"/>
            <wp:effectExtent l="0" t="0" r="63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1E710" w14:textId="576F679D" w:rsidR="008C1290" w:rsidRPr="00BC52AB" w:rsidRDefault="00A30158" w:rsidP="00A30158">
      <w:pPr>
        <w:pStyle w:val="aff7"/>
      </w:pPr>
      <w:bookmarkStart w:id="80" w:name="_Ref50748590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42</w:t>
      </w:r>
      <w:r>
        <w:fldChar w:fldCharType="end"/>
      </w:r>
      <w:bookmarkEnd w:id="80"/>
      <w:r w:rsidRPr="00BC52AB">
        <w:t>. Кнопка «Согласовано»</w:t>
      </w:r>
    </w:p>
    <w:p w14:paraId="36FA29DC" w14:textId="30BAEDE7" w:rsidR="008C1290" w:rsidRPr="00BC52AB" w:rsidRDefault="008C1290" w:rsidP="008C1290">
      <w:pPr>
        <w:pStyle w:val="a0"/>
      </w:pPr>
      <w:r w:rsidRPr="00BC52AB">
        <w:t xml:space="preserve">В окне </w:t>
      </w:r>
      <w:r w:rsidR="002431BC">
        <w:t>«Ввод комментария»</w:t>
      </w:r>
      <w:r w:rsidRPr="00BC52AB">
        <w:t xml:space="preserve"> при необходимости следует заполнить поле «Комментарий» и нажать на кнопку «</w:t>
      </w:r>
      <w:r w:rsidR="009A7517">
        <w:t>Применить</w:t>
      </w:r>
      <w:r w:rsidRPr="00BC52AB">
        <w:t>» (</w:t>
      </w:r>
      <w:r w:rsidR="001163D5">
        <w:fldChar w:fldCharType="begin"/>
      </w:r>
      <w:r w:rsidR="001163D5">
        <w:instrText xml:space="preserve"> REF _Ref507485908 \h </w:instrText>
      </w:r>
      <w:r w:rsidR="001163D5">
        <w:fldChar w:fldCharType="separate"/>
      </w:r>
      <w:r w:rsidR="00F46AA4">
        <w:t xml:space="preserve">Рисунок </w:t>
      </w:r>
      <w:r w:rsidR="00F46AA4">
        <w:rPr>
          <w:noProof/>
        </w:rPr>
        <w:t>43</w:t>
      </w:r>
      <w:r w:rsidR="001163D5">
        <w:fldChar w:fldCharType="end"/>
      </w:r>
      <w:r w:rsidRPr="00BC52AB">
        <w:t>).</w:t>
      </w:r>
    </w:p>
    <w:p w14:paraId="08678AB1" w14:textId="77777777" w:rsidR="00A30158" w:rsidRDefault="009A7517" w:rsidP="00A30158">
      <w:pPr>
        <w:pStyle w:val="af"/>
      </w:pPr>
      <w:r>
        <w:rPr>
          <w:lang w:val="ru-RU" w:eastAsia="ru-RU"/>
        </w:rPr>
        <w:drawing>
          <wp:inline distT="0" distB="0" distL="0" distR="0" wp14:anchorId="1FCD9B01" wp14:editId="2DC0319B">
            <wp:extent cx="3790476" cy="1304762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790476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4B21E" w14:textId="3C272522" w:rsidR="008C1290" w:rsidRPr="00BC52AB" w:rsidRDefault="00A30158" w:rsidP="00A30158">
      <w:pPr>
        <w:pStyle w:val="aff7"/>
      </w:pPr>
      <w:bookmarkStart w:id="81" w:name="_Ref50748590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43</w:t>
      </w:r>
      <w:r>
        <w:fldChar w:fldCharType="end"/>
      </w:r>
      <w:bookmarkEnd w:id="81"/>
      <w:r w:rsidRPr="00BC52AB">
        <w:t>. Кнопка «</w:t>
      </w:r>
      <w:r w:rsidR="002431BC">
        <w:t>Применить</w:t>
      </w:r>
      <w:r w:rsidRPr="00BC52AB">
        <w:t>»</w:t>
      </w:r>
    </w:p>
    <w:p w14:paraId="6B2D44ED" w14:textId="77777777" w:rsidR="008C1290" w:rsidRPr="00BC52AB" w:rsidRDefault="008C1290" w:rsidP="008C1290">
      <w:pPr>
        <w:pStyle w:val="a0"/>
      </w:pPr>
      <w:r w:rsidRPr="00BC52AB">
        <w:t>После этого документ перейдет в статус «Согласовано».</w:t>
      </w:r>
    </w:p>
    <w:p w14:paraId="42BA23D8" w14:textId="4E181F8E" w:rsidR="008C1290" w:rsidRPr="00BC52AB" w:rsidRDefault="008C1290" w:rsidP="008C1290">
      <w:pPr>
        <w:pStyle w:val="a0"/>
      </w:pPr>
      <w:r w:rsidRPr="00BC52AB">
        <w:t xml:space="preserve">Для отказа в согласовании документа согласующему необходимо выделить соответствующую строку одним нажатием левой кнопки мыши, нажать на кнопку «Согласование» и выбрать пункт </w:t>
      </w:r>
      <w:r w:rsidRPr="00BC52AB">
        <w:rPr>
          <w:i/>
        </w:rPr>
        <w:t>[Внутреннее согласование]</w:t>
      </w:r>
      <w:r w:rsidRPr="00BC52AB">
        <w:t xml:space="preserve"> (</w:t>
      </w:r>
      <w:r w:rsidR="001163D5">
        <w:fldChar w:fldCharType="begin"/>
      </w:r>
      <w:r w:rsidR="001163D5">
        <w:instrText xml:space="preserve"> REF _Ref507485913 \h </w:instrText>
      </w:r>
      <w:r w:rsidR="001163D5">
        <w:fldChar w:fldCharType="separate"/>
      </w:r>
      <w:r w:rsidR="00F46AA4">
        <w:t>Рисунок </w:t>
      </w:r>
      <w:r w:rsidR="00F46AA4">
        <w:rPr>
          <w:noProof/>
        </w:rPr>
        <w:t>44</w:t>
      </w:r>
      <w:r w:rsidR="001163D5">
        <w:fldChar w:fldCharType="end"/>
      </w:r>
      <w:r w:rsidRPr="00BC52AB">
        <w:t>).</w:t>
      </w:r>
    </w:p>
    <w:p w14:paraId="25527876" w14:textId="662DEDA0" w:rsidR="00A30158" w:rsidRDefault="005F6C9F" w:rsidP="00A30158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0B01F582" wp14:editId="653442A8">
            <wp:extent cx="6152515" cy="4199255"/>
            <wp:effectExtent l="0" t="0" r="63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DF6F2" w14:textId="019FEC20" w:rsidR="008C1290" w:rsidRPr="00BC52AB" w:rsidRDefault="00A30158" w:rsidP="00A30158">
      <w:pPr>
        <w:pStyle w:val="aff7"/>
      </w:pPr>
      <w:bookmarkStart w:id="82" w:name="_Ref507485913"/>
      <w:r>
        <w:t>Рисунок</w:t>
      </w:r>
      <w:r w:rsidR="001163D5">
        <w:t>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44</w:t>
      </w:r>
      <w:r>
        <w:fldChar w:fldCharType="end"/>
      </w:r>
      <w:bookmarkEnd w:id="82"/>
      <w:r w:rsidRPr="00BC52AB">
        <w:t xml:space="preserve">. Пункт </w:t>
      </w:r>
      <w:r w:rsidRPr="00BC52AB">
        <w:rPr>
          <w:i/>
        </w:rPr>
        <w:t>[Внутренн</w:t>
      </w:r>
      <w:r>
        <w:rPr>
          <w:i/>
        </w:rPr>
        <w:t>е</w:t>
      </w:r>
      <w:r w:rsidRPr="00BC52AB">
        <w:rPr>
          <w:i/>
        </w:rPr>
        <w:t>е согласование]</w:t>
      </w:r>
    </w:p>
    <w:p w14:paraId="1EE1F5C0" w14:textId="582E4020" w:rsidR="008C1290" w:rsidRPr="00BC52AB" w:rsidRDefault="008C1290" w:rsidP="008C1290">
      <w:pPr>
        <w:pStyle w:val="a0"/>
      </w:pPr>
      <w:r w:rsidRPr="00BC52AB">
        <w:t>В открывшемся окне «Лист согласования» необходимо нажать на кнопку «Не согласовано» (</w:t>
      </w:r>
      <w:r w:rsidR="001163D5">
        <w:fldChar w:fldCharType="begin"/>
      </w:r>
      <w:r w:rsidR="001163D5">
        <w:instrText xml:space="preserve"> REF _Ref507485933 \h </w:instrText>
      </w:r>
      <w:r w:rsidR="001163D5">
        <w:fldChar w:fldCharType="separate"/>
      </w:r>
      <w:r w:rsidR="00F46AA4">
        <w:t xml:space="preserve">Рисунок </w:t>
      </w:r>
      <w:r w:rsidR="00F46AA4">
        <w:rPr>
          <w:noProof/>
        </w:rPr>
        <w:t>45</w:t>
      </w:r>
      <w:r w:rsidR="001163D5">
        <w:fldChar w:fldCharType="end"/>
      </w:r>
      <w:r w:rsidRPr="00BC52AB">
        <w:t>).</w:t>
      </w:r>
    </w:p>
    <w:p w14:paraId="400EDB32" w14:textId="702DE40C" w:rsidR="00A30158" w:rsidRDefault="005F6C9F" w:rsidP="00A30158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2B928597" wp14:editId="2F1BB49E">
            <wp:extent cx="6152515" cy="4078605"/>
            <wp:effectExtent l="0" t="0" r="63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D94D3" w14:textId="6A2C35C8" w:rsidR="008C1290" w:rsidRPr="00BC52AB" w:rsidRDefault="00A30158" w:rsidP="00A30158">
      <w:pPr>
        <w:pStyle w:val="aff7"/>
      </w:pPr>
      <w:bookmarkStart w:id="83" w:name="_Ref50748593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45</w:t>
      </w:r>
      <w:r>
        <w:fldChar w:fldCharType="end"/>
      </w:r>
      <w:bookmarkEnd w:id="83"/>
      <w:r w:rsidRPr="00BC52AB">
        <w:t>. Кнопка «Не согласовано»</w:t>
      </w:r>
    </w:p>
    <w:p w14:paraId="58A12D99" w14:textId="1BB88C35" w:rsidR="008C1290" w:rsidRPr="00BC52AB" w:rsidRDefault="008C1290" w:rsidP="008C1290">
      <w:pPr>
        <w:pStyle w:val="a0"/>
      </w:pPr>
      <w:r w:rsidRPr="00BC52AB">
        <w:t xml:space="preserve">В окне </w:t>
      </w:r>
      <w:r w:rsidR="002431BC">
        <w:t>«Ввод комментария»</w:t>
      </w:r>
      <w:r w:rsidRPr="00BC52AB">
        <w:t xml:space="preserve"> необходимо заполнить поле «Ко</w:t>
      </w:r>
      <w:r w:rsidR="002431BC">
        <w:t>мментарий» и нажать на кнопку «Применить</w:t>
      </w:r>
      <w:r w:rsidRPr="00BC52AB">
        <w:t>» (</w:t>
      </w:r>
      <w:r w:rsidR="001163D5">
        <w:fldChar w:fldCharType="begin"/>
      </w:r>
      <w:r w:rsidR="001163D5">
        <w:instrText xml:space="preserve"> REF _Ref507485941 \h </w:instrText>
      </w:r>
      <w:r w:rsidR="001163D5">
        <w:fldChar w:fldCharType="separate"/>
      </w:r>
      <w:r w:rsidR="00F46AA4">
        <w:t xml:space="preserve">Рисунок </w:t>
      </w:r>
      <w:r w:rsidR="00F46AA4">
        <w:rPr>
          <w:noProof/>
        </w:rPr>
        <w:t>46</w:t>
      </w:r>
      <w:r w:rsidR="001163D5">
        <w:fldChar w:fldCharType="end"/>
      </w:r>
      <w:r w:rsidRPr="00BC52AB">
        <w:t>).</w:t>
      </w:r>
    </w:p>
    <w:p w14:paraId="5B65F954" w14:textId="77777777" w:rsidR="00A30158" w:rsidRDefault="009A7517" w:rsidP="00A30158">
      <w:pPr>
        <w:pStyle w:val="af"/>
      </w:pPr>
      <w:r>
        <w:rPr>
          <w:lang w:val="ru-RU" w:eastAsia="ru-RU"/>
        </w:rPr>
        <w:drawing>
          <wp:inline distT="0" distB="0" distL="0" distR="0" wp14:anchorId="11EFA847" wp14:editId="32176DCE">
            <wp:extent cx="3780952" cy="128571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80952" cy="1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F26B8" w14:textId="47C12A88" w:rsidR="008C1290" w:rsidRPr="00BC52AB" w:rsidRDefault="00A30158" w:rsidP="00A30158">
      <w:pPr>
        <w:pStyle w:val="aff7"/>
      </w:pPr>
      <w:bookmarkStart w:id="84" w:name="_Ref50748594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46</w:t>
      </w:r>
      <w:r>
        <w:fldChar w:fldCharType="end"/>
      </w:r>
      <w:bookmarkEnd w:id="84"/>
      <w:r w:rsidRPr="00BC52AB">
        <w:t>. Кнопка «</w:t>
      </w:r>
      <w:r w:rsidR="002431BC">
        <w:t>Применить</w:t>
      </w:r>
      <w:r w:rsidRPr="00BC52AB">
        <w:t>»</w:t>
      </w:r>
    </w:p>
    <w:p w14:paraId="62DB48B3" w14:textId="77777777" w:rsidR="008C1290" w:rsidRPr="00BC52AB" w:rsidRDefault="008C1290" w:rsidP="008C1290">
      <w:pPr>
        <w:pStyle w:val="a0"/>
      </w:pPr>
      <w:r w:rsidRPr="00BC52AB">
        <w:rPr>
          <w:b/>
        </w:rPr>
        <w:t>Важно!</w:t>
      </w:r>
      <w:r w:rsidRPr="00BC52AB">
        <w:t xml:space="preserve"> Поле «Комментарий» обязательно для заполнения.</w:t>
      </w:r>
    </w:p>
    <w:p w14:paraId="1180D804" w14:textId="77777777" w:rsidR="008C1290" w:rsidRPr="00BC52AB" w:rsidRDefault="008C1290" w:rsidP="008C1290">
      <w:pPr>
        <w:pStyle w:val="a0"/>
      </w:pPr>
      <w:r w:rsidRPr="00BC52AB">
        <w:t>После этого документ перейдет в статус «Не согласовано».</w:t>
      </w:r>
    </w:p>
    <w:p w14:paraId="16EBD4E4" w14:textId="77777777" w:rsidR="008C1290" w:rsidRPr="00BC52AB" w:rsidRDefault="008C1290" w:rsidP="00AE3F54">
      <w:pPr>
        <w:pStyle w:val="3"/>
      </w:pPr>
      <w:bookmarkStart w:id="85" w:name="_Ref398302955"/>
      <w:bookmarkStart w:id="86" w:name="_Toc1464380"/>
      <w:r w:rsidRPr="00BC52AB">
        <w:t>Утверждение</w:t>
      </w:r>
      <w:bookmarkEnd w:id="85"/>
      <w:bookmarkEnd w:id="86"/>
    </w:p>
    <w:p w14:paraId="7052F495" w14:textId="647B6EE0" w:rsidR="008C1290" w:rsidRPr="00BC52AB" w:rsidRDefault="008C1290" w:rsidP="008C1290">
      <w:pPr>
        <w:pStyle w:val="a0"/>
      </w:pPr>
      <w:r w:rsidRPr="00BC52AB">
        <w:rPr>
          <w:b/>
          <w:bCs/>
        </w:rPr>
        <w:t>Предусловие:</w:t>
      </w:r>
      <w:r w:rsidRPr="00BC52AB">
        <w:rPr>
          <w:lang w:eastAsia="zh-CN"/>
        </w:rPr>
        <w:t xml:space="preserve"> осуществлен вход с ролью </w:t>
      </w:r>
      <w:r w:rsidR="00341601" w:rsidRPr="00341601">
        <w:rPr>
          <w:lang w:eastAsia="zh-CN"/>
        </w:rPr>
        <w:t>«Формирование и ведение БР ГРБС (Утверждение)», «Формирование и ведение БР ГРБС (Подписание</w:t>
      </w:r>
      <w:r w:rsidR="001856DC" w:rsidRPr="00341601">
        <w:rPr>
          <w:lang w:eastAsia="zh-CN"/>
        </w:rPr>
        <w:t>)»</w:t>
      </w:r>
      <w:r w:rsidR="001856DC">
        <w:rPr>
          <w:lang w:eastAsia="zh-CN"/>
        </w:rPr>
        <w:t xml:space="preserve"> и </w:t>
      </w:r>
      <w:r w:rsidR="001856DC">
        <w:rPr>
          <w:lang w:eastAsia="zh-CN"/>
        </w:rPr>
        <w:lastRenderedPageBreak/>
        <w:t>структурным подразделением пользователя является «Финансовое подразделение».</w:t>
      </w:r>
    </w:p>
    <w:p w14:paraId="397DFC74" w14:textId="6280F5C3" w:rsidR="008C1290" w:rsidRPr="00BC52AB" w:rsidRDefault="008C1290" w:rsidP="008C1290">
      <w:pPr>
        <w:pStyle w:val="a0"/>
      </w:pPr>
      <w:r w:rsidRPr="00BC52AB">
        <w:t xml:space="preserve">Для утверждения согласованного документа утверждающему необходимо выделить соответствующую строку одним нажатием левой кнопки мыши, нажать на кнопку «Согласование» и выбрать пункт </w:t>
      </w:r>
      <w:r w:rsidRPr="00BC52AB">
        <w:rPr>
          <w:i/>
        </w:rPr>
        <w:t>[Внутреннее согласование]</w:t>
      </w:r>
      <w:r w:rsidRPr="00BC52AB">
        <w:t xml:space="preserve"> (</w:t>
      </w:r>
      <w:r w:rsidR="001163D5">
        <w:fldChar w:fldCharType="begin"/>
      </w:r>
      <w:r w:rsidR="001163D5">
        <w:instrText xml:space="preserve"> REF _Ref507485947 \h </w:instrText>
      </w:r>
      <w:r w:rsidR="001163D5">
        <w:fldChar w:fldCharType="separate"/>
      </w:r>
      <w:r w:rsidR="00F46AA4">
        <w:t xml:space="preserve">Рисунок </w:t>
      </w:r>
      <w:r w:rsidR="00F46AA4">
        <w:rPr>
          <w:noProof/>
        </w:rPr>
        <w:t>47</w:t>
      </w:r>
      <w:r w:rsidR="001163D5">
        <w:fldChar w:fldCharType="end"/>
      </w:r>
      <w:r w:rsidRPr="00BC52AB">
        <w:t>).</w:t>
      </w:r>
    </w:p>
    <w:p w14:paraId="03928A4B" w14:textId="219FC1ED" w:rsidR="00A30158" w:rsidRDefault="005F6C9F" w:rsidP="00A30158">
      <w:pPr>
        <w:pStyle w:val="af"/>
      </w:pPr>
      <w:r>
        <w:rPr>
          <w:lang w:val="ru-RU" w:eastAsia="ru-RU"/>
        </w:rPr>
        <w:drawing>
          <wp:inline distT="0" distB="0" distL="0" distR="0" wp14:anchorId="08DF710D" wp14:editId="7F00ABED">
            <wp:extent cx="6152515" cy="4199255"/>
            <wp:effectExtent l="0" t="0" r="63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ABF70" w14:textId="79630B08" w:rsidR="008C1290" w:rsidRPr="00BC52AB" w:rsidRDefault="00A30158" w:rsidP="00A30158">
      <w:pPr>
        <w:pStyle w:val="aff7"/>
      </w:pPr>
      <w:bookmarkStart w:id="87" w:name="_Ref50748594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47</w:t>
      </w:r>
      <w:r>
        <w:fldChar w:fldCharType="end"/>
      </w:r>
      <w:bookmarkEnd w:id="87"/>
      <w:r w:rsidRPr="00BC52AB">
        <w:t xml:space="preserve">. Пункт </w:t>
      </w:r>
      <w:r w:rsidRPr="00BC52AB">
        <w:rPr>
          <w:i/>
        </w:rPr>
        <w:t>[Внутреннее согласование]</w:t>
      </w:r>
    </w:p>
    <w:p w14:paraId="3F19B86A" w14:textId="2044B13A" w:rsidR="008C1290" w:rsidRPr="00BC52AB" w:rsidRDefault="008C1290" w:rsidP="008C1290">
      <w:pPr>
        <w:pStyle w:val="a0"/>
      </w:pPr>
      <w:r w:rsidRPr="00BC52AB">
        <w:t xml:space="preserve">При необходимости утверждающее лицо может назначить другое ответственное за утверждение лицо согласно описанию в </w:t>
      </w:r>
      <w:proofErr w:type="spellStart"/>
      <w:r w:rsidRPr="00BC52AB">
        <w:t>п.п</w:t>
      </w:r>
      <w:proofErr w:type="spellEnd"/>
      <w:r w:rsidRPr="00BC52AB">
        <w:t>. </w:t>
      </w:r>
      <w:r w:rsidR="00147002">
        <w:fldChar w:fldCharType="begin"/>
      </w:r>
      <w:r w:rsidR="00147002">
        <w:instrText xml:space="preserve"> REF _Ref507428315 \r \h </w:instrText>
      </w:r>
      <w:r w:rsidR="00147002">
        <w:fldChar w:fldCharType="separate"/>
      </w:r>
      <w:r w:rsidR="00F46AA4">
        <w:t>4.2.1</w:t>
      </w:r>
      <w:r w:rsidR="00147002">
        <w:fldChar w:fldCharType="end"/>
      </w:r>
      <w:r w:rsidRPr="00BC52AB">
        <w:t xml:space="preserve"> настоящего руководства пользователя.</w:t>
      </w:r>
    </w:p>
    <w:p w14:paraId="58C48463" w14:textId="18A3C032" w:rsidR="008C1290" w:rsidRPr="00BC52AB" w:rsidRDefault="008C1290" w:rsidP="008C1290">
      <w:pPr>
        <w:pStyle w:val="a0"/>
      </w:pPr>
      <w:r w:rsidRPr="00BC52AB">
        <w:t>В открывшемся окне «Лист согласования» необходимо нажать на кнопку «Утверждено» (</w:t>
      </w:r>
      <w:r w:rsidR="001163D5">
        <w:fldChar w:fldCharType="begin"/>
      </w:r>
      <w:r w:rsidR="001163D5">
        <w:instrText xml:space="preserve"> REF _Ref507485953 \h </w:instrText>
      </w:r>
      <w:r w:rsidR="001163D5">
        <w:fldChar w:fldCharType="separate"/>
      </w:r>
      <w:r w:rsidR="00F46AA4">
        <w:t xml:space="preserve">Рисунок </w:t>
      </w:r>
      <w:r w:rsidR="00F46AA4">
        <w:rPr>
          <w:noProof/>
        </w:rPr>
        <w:t>48</w:t>
      </w:r>
      <w:r w:rsidR="001163D5">
        <w:fldChar w:fldCharType="end"/>
      </w:r>
      <w:r w:rsidRPr="00BC52AB">
        <w:t>).</w:t>
      </w:r>
    </w:p>
    <w:p w14:paraId="35A3D23B" w14:textId="1D97B537" w:rsidR="00A30158" w:rsidRDefault="005F6C9F" w:rsidP="00A30158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600FC94F" wp14:editId="58AABCBB">
            <wp:extent cx="6152515" cy="4097020"/>
            <wp:effectExtent l="0" t="0" r="63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BF4DC" w14:textId="77777777" w:rsidR="00A30158" w:rsidRPr="00BC52AB" w:rsidRDefault="00A30158" w:rsidP="00A30158">
      <w:pPr>
        <w:pStyle w:val="aff7"/>
      </w:pPr>
      <w:bookmarkStart w:id="88" w:name="_Ref50748595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48</w:t>
      </w:r>
      <w:r>
        <w:fldChar w:fldCharType="end"/>
      </w:r>
      <w:bookmarkEnd w:id="88"/>
      <w:r>
        <w:t>.</w:t>
      </w:r>
      <w:r w:rsidRPr="00BC52AB">
        <w:t xml:space="preserve"> Кнопка «Утверждено»</w:t>
      </w:r>
    </w:p>
    <w:p w14:paraId="58C5EE26" w14:textId="791459AC" w:rsidR="008C1290" w:rsidRPr="00BC52AB" w:rsidRDefault="008C1290" w:rsidP="008C1290">
      <w:pPr>
        <w:pStyle w:val="a0"/>
        <w:rPr>
          <w:noProof/>
        </w:rPr>
      </w:pPr>
      <w:r w:rsidRPr="00BC52AB">
        <w:t xml:space="preserve">В окне </w:t>
      </w:r>
      <w:r w:rsidR="002431BC">
        <w:t>«Ввод комментария»</w:t>
      </w:r>
      <w:r w:rsidRPr="00BC52AB">
        <w:t xml:space="preserve"> при необходимости следует заполнить поле «Комментарий» и нажать на кнопку «</w:t>
      </w:r>
      <w:r w:rsidR="0032145E">
        <w:t>Применить</w:t>
      </w:r>
      <w:r w:rsidRPr="00BC52AB">
        <w:t>» (</w:t>
      </w:r>
      <w:r w:rsidR="001163D5">
        <w:fldChar w:fldCharType="begin"/>
      </w:r>
      <w:r w:rsidR="001163D5">
        <w:instrText xml:space="preserve"> REF _Ref507485959 \h </w:instrText>
      </w:r>
      <w:r w:rsidR="001163D5">
        <w:fldChar w:fldCharType="separate"/>
      </w:r>
      <w:r w:rsidR="00F46AA4">
        <w:t xml:space="preserve">Рисунок </w:t>
      </w:r>
      <w:r w:rsidR="00F46AA4">
        <w:rPr>
          <w:noProof/>
        </w:rPr>
        <w:t>49</w:t>
      </w:r>
      <w:r w:rsidR="001163D5">
        <w:fldChar w:fldCharType="end"/>
      </w:r>
      <w:r w:rsidRPr="00BC52AB">
        <w:t>).</w:t>
      </w:r>
    </w:p>
    <w:p w14:paraId="15252E2F" w14:textId="77777777" w:rsidR="00A30158" w:rsidRDefault="0032145E" w:rsidP="00A30158">
      <w:pPr>
        <w:pStyle w:val="af"/>
      </w:pPr>
      <w:r>
        <w:rPr>
          <w:lang w:val="ru-RU" w:eastAsia="ru-RU"/>
        </w:rPr>
        <w:drawing>
          <wp:inline distT="0" distB="0" distL="0" distR="0" wp14:anchorId="581B9DE2" wp14:editId="3684DA7E">
            <wp:extent cx="3780952" cy="130476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80952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E08C3" w14:textId="6FA38CE4" w:rsidR="008C1290" w:rsidRPr="00BC52AB" w:rsidRDefault="00A30158" w:rsidP="00A30158">
      <w:pPr>
        <w:pStyle w:val="aff7"/>
      </w:pPr>
      <w:bookmarkStart w:id="89" w:name="_Ref50748595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49</w:t>
      </w:r>
      <w:r>
        <w:fldChar w:fldCharType="end"/>
      </w:r>
      <w:bookmarkEnd w:id="89"/>
      <w:r w:rsidRPr="00BC52AB">
        <w:t>. Кнопка «</w:t>
      </w:r>
      <w:r w:rsidR="004D50F4">
        <w:t>Применить</w:t>
      </w:r>
      <w:r w:rsidRPr="00BC52AB">
        <w:t>»</w:t>
      </w:r>
    </w:p>
    <w:p w14:paraId="2586F40A" w14:textId="77777777" w:rsidR="008C1290" w:rsidRPr="00BC52AB" w:rsidRDefault="008C1290" w:rsidP="008C1290">
      <w:pPr>
        <w:pStyle w:val="a0"/>
      </w:pPr>
      <w:r w:rsidRPr="00BC52AB">
        <w:t>После этого откроется окно «Документ для подписи», в котором необходимо проверить корректность представленных данных.</w:t>
      </w:r>
    </w:p>
    <w:p w14:paraId="454CEF16" w14:textId="17537460" w:rsidR="008C1290" w:rsidRPr="00BC52AB" w:rsidRDefault="008C1290" w:rsidP="008C1290">
      <w:pPr>
        <w:pStyle w:val="a0"/>
      </w:pPr>
      <w:r w:rsidRPr="00BC52AB">
        <w:t>Если при проверке документа ошибки не обнаружены, необходимо нажать на кнопку «Подписать» (</w:t>
      </w:r>
      <w:r w:rsidR="001163D5">
        <w:fldChar w:fldCharType="begin"/>
      </w:r>
      <w:r w:rsidR="001163D5">
        <w:instrText xml:space="preserve"> REF _Ref507485965 \h </w:instrText>
      </w:r>
      <w:r w:rsidR="001163D5">
        <w:fldChar w:fldCharType="separate"/>
      </w:r>
      <w:r w:rsidR="00F46AA4">
        <w:t xml:space="preserve">Рисунок </w:t>
      </w:r>
      <w:r w:rsidR="00F46AA4">
        <w:rPr>
          <w:noProof/>
        </w:rPr>
        <w:t>50</w:t>
      </w:r>
      <w:r w:rsidR="001163D5">
        <w:fldChar w:fldCharType="end"/>
      </w:r>
      <w:r w:rsidRPr="00BC52AB">
        <w:t>).</w:t>
      </w:r>
    </w:p>
    <w:p w14:paraId="30067D09" w14:textId="77777777" w:rsidR="00A30158" w:rsidRDefault="00D70531" w:rsidP="00A30158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23AFBAE1" wp14:editId="27A10D07">
            <wp:extent cx="6152515" cy="1725295"/>
            <wp:effectExtent l="0" t="0" r="635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CF576" w14:textId="5570E2A2" w:rsidR="008C1290" w:rsidRPr="00BC52AB" w:rsidRDefault="00A30158" w:rsidP="00A30158">
      <w:pPr>
        <w:pStyle w:val="aff7"/>
      </w:pPr>
      <w:bookmarkStart w:id="90" w:name="_Ref50748596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50</w:t>
      </w:r>
      <w:r>
        <w:fldChar w:fldCharType="end"/>
      </w:r>
      <w:bookmarkEnd w:id="90"/>
      <w:r w:rsidRPr="00BC52AB">
        <w:t>. Кнопка «Подписать»</w:t>
      </w:r>
    </w:p>
    <w:p w14:paraId="4A99DB5A" w14:textId="6AF7D310" w:rsidR="008C1290" w:rsidRPr="00BC52AB" w:rsidRDefault="008C1290" w:rsidP="008C1290">
      <w:pPr>
        <w:pStyle w:val="a0"/>
      </w:pPr>
      <w:r w:rsidRPr="00BC52AB">
        <w:t>После этого выводится системное сообщение о том, что документ успешно подписан (</w:t>
      </w:r>
      <w:r w:rsidR="001163D5">
        <w:fldChar w:fldCharType="begin"/>
      </w:r>
      <w:r w:rsidR="001163D5">
        <w:instrText xml:space="preserve"> REF _Ref507485983 \h </w:instrText>
      </w:r>
      <w:r w:rsidR="001163D5">
        <w:fldChar w:fldCharType="separate"/>
      </w:r>
      <w:r w:rsidR="00F46AA4">
        <w:t xml:space="preserve">Рисунок </w:t>
      </w:r>
      <w:r w:rsidR="00F46AA4">
        <w:rPr>
          <w:noProof/>
        </w:rPr>
        <w:t>51</w:t>
      </w:r>
      <w:r w:rsidR="001163D5">
        <w:fldChar w:fldCharType="end"/>
      </w:r>
      <w:r w:rsidRPr="00BC52AB">
        <w:t>).</w:t>
      </w:r>
    </w:p>
    <w:p w14:paraId="47703724" w14:textId="77777777" w:rsidR="00A30158" w:rsidRDefault="008C1290" w:rsidP="00A30158">
      <w:pPr>
        <w:pStyle w:val="af"/>
      </w:pPr>
      <w:r w:rsidRPr="00BC52AB">
        <w:rPr>
          <w:lang w:val="ru-RU" w:eastAsia="ru-RU"/>
        </w:rPr>
        <w:drawing>
          <wp:inline distT="0" distB="0" distL="0" distR="0" wp14:anchorId="74DA8AC3" wp14:editId="7F0A4DC7">
            <wp:extent cx="4038600" cy="70485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0E7DC" w14:textId="4068F317" w:rsidR="008C1290" w:rsidRPr="00BC52AB" w:rsidRDefault="00A30158" w:rsidP="00A30158">
      <w:pPr>
        <w:pStyle w:val="aff7"/>
      </w:pPr>
      <w:bookmarkStart w:id="91" w:name="_Ref50748598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51</w:t>
      </w:r>
      <w:r>
        <w:fldChar w:fldCharType="end"/>
      </w:r>
      <w:bookmarkEnd w:id="91"/>
      <w:r w:rsidRPr="00BC52AB">
        <w:t>. Системное сообщение</w:t>
      </w:r>
    </w:p>
    <w:p w14:paraId="42CDD29D" w14:textId="745758E3" w:rsidR="007D5D01" w:rsidRPr="00D04801" w:rsidRDefault="007D5D01">
      <w:pPr>
        <w:pStyle w:val="a0"/>
      </w:pPr>
      <w:r w:rsidRPr="00BC269F">
        <w:t>После этого документ перейдет в статус «Утверждено»</w:t>
      </w:r>
      <w:r>
        <w:t>.</w:t>
      </w:r>
    </w:p>
    <w:p w14:paraId="2C52B9A3" w14:textId="154290F3" w:rsidR="009B4917" w:rsidRPr="009B4917" w:rsidRDefault="009B4917" w:rsidP="009B4917">
      <w:pPr>
        <w:pStyle w:val="a0"/>
        <w:rPr>
          <w:lang w:eastAsia="ru-RU"/>
        </w:rPr>
      </w:pPr>
      <w:r w:rsidRPr="00805E7C">
        <w:rPr>
          <w:b/>
          <w:lang w:eastAsia="ru-RU"/>
        </w:rPr>
        <w:t>Важно!</w:t>
      </w:r>
      <w:r w:rsidRPr="00805E7C">
        <w:rPr>
          <w:lang w:eastAsia="ru-RU"/>
        </w:rPr>
        <w:t xml:space="preserve"> После прохождения внутреннего согласования статусы строк из документа в реестре «Распределения показателей БА и ЛБО» меняются на «Подписано» у строки ГРБС, на «Доведено» у строки СП. У строк СП суммы из графы «Распределено» переносят</w:t>
      </w:r>
      <w:r>
        <w:rPr>
          <w:lang w:eastAsia="ru-RU"/>
        </w:rPr>
        <w:t>ся в ячейку «</w:t>
      </w:r>
      <w:r w:rsidR="002C746C">
        <w:rPr>
          <w:lang w:eastAsia="ru-RU"/>
        </w:rPr>
        <w:t xml:space="preserve">Доведенные </w:t>
      </w:r>
      <w:r>
        <w:rPr>
          <w:lang w:eastAsia="ru-RU"/>
        </w:rPr>
        <w:t>ЛБО».</w:t>
      </w:r>
    </w:p>
    <w:p w14:paraId="5EC11921" w14:textId="7DA87755" w:rsidR="008C1290" w:rsidRPr="00BC52AB" w:rsidRDefault="008C1290" w:rsidP="008C1290">
      <w:pPr>
        <w:pStyle w:val="a0"/>
      </w:pPr>
      <w:r w:rsidRPr="00BC52AB">
        <w:t xml:space="preserve">Для отказа в утверждении документа, утверждающему необходимо выделить соответствующую строку одним нажатием левой кнопки мыши, нажать на кнопку «Согласование» и выбрать пункт </w:t>
      </w:r>
      <w:r w:rsidRPr="00BC52AB">
        <w:rPr>
          <w:i/>
        </w:rPr>
        <w:t>[Внутреннее согласование]</w:t>
      </w:r>
      <w:r w:rsidRPr="00BC52AB">
        <w:t xml:space="preserve"> (</w:t>
      </w:r>
      <w:r w:rsidR="001163D5">
        <w:fldChar w:fldCharType="begin"/>
      </w:r>
      <w:r w:rsidR="001163D5">
        <w:instrText xml:space="preserve"> REF _Ref507485993 \h </w:instrText>
      </w:r>
      <w:r w:rsidR="001163D5">
        <w:fldChar w:fldCharType="separate"/>
      </w:r>
      <w:r w:rsidR="00F46AA4">
        <w:t xml:space="preserve">Рисунок </w:t>
      </w:r>
      <w:r w:rsidR="00F46AA4">
        <w:rPr>
          <w:noProof/>
        </w:rPr>
        <w:t>52</w:t>
      </w:r>
      <w:r w:rsidR="001163D5">
        <w:fldChar w:fldCharType="end"/>
      </w:r>
      <w:r w:rsidRPr="00BC52AB">
        <w:t>).</w:t>
      </w:r>
    </w:p>
    <w:p w14:paraId="15D08029" w14:textId="45144F63" w:rsidR="00A30158" w:rsidRDefault="005F6C9F" w:rsidP="00A30158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37365FF5" wp14:editId="3C0C0F6C">
            <wp:extent cx="6152515" cy="4199255"/>
            <wp:effectExtent l="0" t="0" r="63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DF536" w14:textId="16CED86E" w:rsidR="008C1290" w:rsidRPr="00BC52AB" w:rsidRDefault="00A30158" w:rsidP="00A30158">
      <w:pPr>
        <w:pStyle w:val="aff7"/>
      </w:pPr>
      <w:bookmarkStart w:id="92" w:name="_Ref50748599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52</w:t>
      </w:r>
      <w:r>
        <w:fldChar w:fldCharType="end"/>
      </w:r>
      <w:bookmarkEnd w:id="92"/>
      <w:r w:rsidRPr="00BC52AB">
        <w:t xml:space="preserve">. Пункт </w:t>
      </w:r>
      <w:r w:rsidRPr="00BC52AB">
        <w:rPr>
          <w:i/>
        </w:rPr>
        <w:t>[Внутреннее согласование]</w:t>
      </w:r>
    </w:p>
    <w:p w14:paraId="6C931996" w14:textId="1387F7B6" w:rsidR="008C1290" w:rsidRPr="00BC52AB" w:rsidRDefault="008C1290" w:rsidP="008C1290">
      <w:pPr>
        <w:pStyle w:val="a0"/>
      </w:pPr>
      <w:r w:rsidRPr="00BC52AB">
        <w:t>В открывшемся окне «Лист согласования» необходимо нажать на кнопку «Не утверждено» (</w:t>
      </w:r>
      <w:r w:rsidR="006E647D">
        <w:fldChar w:fldCharType="begin"/>
      </w:r>
      <w:r w:rsidR="006E647D">
        <w:instrText xml:space="preserve"> REF _Ref507486141 \h </w:instrText>
      </w:r>
      <w:r w:rsidR="006E647D">
        <w:fldChar w:fldCharType="separate"/>
      </w:r>
      <w:r w:rsidR="00F46AA4">
        <w:t xml:space="preserve">Рисунок </w:t>
      </w:r>
      <w:r w:rsidR="00F46AA4">
        <w:rPr>
          <w:noProof/>
        </w:rPr>
        <w:t>53</w:t>
      </w:r>
      <w:r w:rsidR="006E647D">
        <w:fldChar w:fldCharType="end"/>
      </w:r>
      <w:r w:rsidRPr="00BC52AB">
        <w:t>).</w:t>
      </w:r>
    </w:p>
    <w:p w14:paraId="3AAA898F" w14:textId="5F1DCF62" w:rsidR="00A30158" w:rsidRDefault="003469CB" w:rsidP="00A30158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15A9C8F5" wp14:editId="2D8F1720">
            <wp:extent cx="6152515" cy="4097020"/>
            <wp:effectExtent l="0" t="0" r="63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976E4" w14:textId="6236B737" w:rsidR="008C1290" w:rsidRPr="00BC52AB" w:rsidRDefault="00A30158" w:rsidP="00A30158">
      <w:pPr>
        <w:pStyle w:val="aff7"/>
      </w:pPr>
      <w:bookmarkStart w:id="93" w:name="_Ref50748614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53</w:t>
      </w:r>
      <w:r>
        <w:fldChar w:fldCharType="end"/>
      </w:r>
      <w:bookmarkEnd w:id="93"/>
      <w:r w:rsidRPr="00BC52AB">
        <w:t>. Кнопка «Не утверждено»</w:t>
      </w:r>
    </w:p>
    <w:p w14:paraId="6B6FDFD2" w14:textId="1F250A65" w:rsidR="008C1290" w:rsidRPr="00BC52AB" w:rsidRDefault="008C1290" w:rsidP="008C1290">
      <w:pPr>
        <w:pStyle w:val="a0"/>
      </w:pPr>
      <w:r w:rsidRPr="00BC52AB">
        <w:t xml:space="preserve">В окне </w:t>
      </w:r>
      <w:r w:rsidR="002431BC">
        <w:t>«Ввод комментария»</w:t>
      </w:r>
      <w:r w:rsidRPr="00BC52AB">
        <w:t xml:space="preserve"> необходимо заполнить поле «Комментарий» и нажать на кнопку «</w:t>
      </w:r>
      <w:r w:rsidR="00873B1A">
        <w:t>Применить</w:t>
      </w:r>
      <w:r w:rsidRPr="00BC52AB">
        <w:t>» (</w:t>
      </w:r>
      <w:r w:rsidR="006E647D">
        <w:fldChar w:fldCharType="begin"/>
      </w:r>
      <w:r w:rsidR="006E647D">
        <w:instrText xml:space="preserve"> REF _Ref507486147 \h </w:instrText>
      </w:r>
      <w:r w:rsidR="006E647D">
        <w:fldChar w:fldCharType="separate"/>
      </w:r>
      <w:r w:rsidR="00F46AA4">
        <w:t xml:space="preserve">Рисунок </w:t>
      </w:r>
      <w:r w:rsidR="00F46AA4">
        <w:rPr>
          <w:noProof/>
        </w:rPr>
        <w:t>54</w:t>
      </w:r>
      <w:r w:rsidR="006E647D">
        <w:fldChar w:fldCharType="end"/>
      </w:r>
      <w:r w:rsidRPr="00BC52AB">
        <w:t>).</w:t>
      </w:r>
    </w:p>
    <w:p w14:paraId="59AC22DA" w14:textId="77777777" w:rsidR="00A30158" w:rsidRDefault="00873B1A" w:rsidP="00A30158">
      <w:pPr>
        <w:pStyle w:val="af"/>
      </w:pPr>
      <w:r>
        <w:rPr>
          <w:lang w:val="ru-RU" w:eastAsia="ru-RU"/>
        </w:rPr>
        <w:drawing>
          <wp:inline distT="0" distB="0" distL="0" distR="0" wp14:anchorId="0E44413F" wp14:editId="6B87D2BE">
            <wp:extent cx="3790476" cy="1304762"/>
            <wp:effectExtent l="0" t="0" r="63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790476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A66F6" w14:textId="6B0C79AA" w:rsidR="008C1290" w:rsidRPr="00873B1A" w:rsidRDefault="00A30158" w:rsidP="00A30158">
      <w:pPr>
        <w:pStyle w:val="aff7"/>
      </w:pPr>
      <w:bookmarkStart w:id="94" w:name="_Ref50748614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54</w:t>
      </w:r>
      <w:r>
        <w:fldChar w:fldCharType="end"/>
      </w:r>
      <w:bookmarkEnd w:id="94"/>
      <w:r w:rsidRPr="00BC52AB">
        <w:t>. Кнопка «</w:t>
      </w:r>
      <w:r w:rsidR="004D50F4">
        <w:t>Применить</w:t>
      </w:r>
      <w:r w:rsidRPr="00BC52AB">
        <w:t>»</w:t>
      </w:r>
    </w:p>
    <w:p w14:paraId="21C312A2" w14:textId="77777777" w:rsidR="008C1290" w:rsidRPr="00BC52AB" w:rsidRDefault="008C1290" w:rsidP="008C1290">
      <w:pPr>
        <w:pStyle w:val="a0"/>
      </w:pPr>
      <w:r w:rsidRPr="00BC52AB">
        <w:rPr>
          <w:b/>
        </w:rPr>
        <w:t>Важно!</w:t>
      </w:r>
      <w:r w:rsidRPr="00BC52AB">
        <w:t xml:space="preserve"> Поле «Комментарий» обязательно для заполнения.</w:t>
      </w:r>
    </w:p>
    <w:p w14:paraId="7B137DC4" w14:textId="0E9C72E7" w:rsidR="008C1290" w:rsidRPr="00BC52AB" w:rsidRDefault="008C1290" w:rsidP="008C1290">
      <w:pPr>
        <w:pStyle w:val="a0"/>
      </w:pPr>
      <w:r w:rsidRPr="00BC52AB">
        <w:t>После этого документ перейдет в статус «Не согласовано».</w:t>
      </w:r>
    </w:p>
    <w:p w14:paraId="1E608240" w14:textId="1953B503" w:rsidR="008C1290" w:rsidRPr="009B4917" w:rsidRDefault="008C1290" w:rsidP="00AE3F54">
      <w:pPr>
        <w:pStyle w:val="1"/>
      </w:pPr>
      <w:bookmarkStart w:id="95" w:name="_Toc470803429"/>
      <w:bookmarkStart w:id="96" w:name="_Toc487295197"/>
      <w:bookmarkStart w:id="97" w:name="_Ref507428443"/>
      <w:bookmarkStart w:id="98" w:name="_Toc1464381"/>
      <w:r w:rsidRPr="009B4917">
        <w:lastRenderedPageBreak/>
        <w:t xml:space="preserve">Распределение главным распорядителем бюджетных средств показателей лимитов бюджетных обязательств </w:t>
      </w:r>
      <w:r w:rsidR="00A63280" w:rsidRPr="009B4917">
        <w:t xml:space="preserve">по дополнительному финансированию </w:t>
      </w:r>
      <w:r w:rsidRPr="009B4917">
        <w:t xml:space="preserve">по подведомственным </w:t>
      </w:r>
      <w:bookmarkEnd w:id="95"/>
      <w:r w:rsidRPr="009B4917">
        <w:t>учреждениям</w:t>
      </w:r>
      <w:bookmarkEnd w:id="96"/>
      <w:bookmarkEnd w:id="97"/>
      <w:bookmarkEnd w:id="98"/>
    </w:p>
    <w:p w14:paraId="7771846C" w14:textId="6F32BB50" w:rsidR="008C1290" w:rsidRPr="009B4917" w:rsidRDefault="008C1290" w:rsidP="00AE3F54">
      <w:pPr>
        <w:pStyle w:val="2"/>
      </w:pPr>
      <w:bookmarkStart w:id="99" w:name="_Ref470620064"/>
      <w:bookmarkStart w:id="100" w:name="_Toc470803430"/>
      <w:bookmarkStart w:id="101" w:name="_Toc487295198"/>
      <w:bookmarkStart w:id="102" w:name="_Toc1464382"/>
      <w:r w:rsidRPr="009B4917">
        <w:t xml:space="preserve">Распределение </w:t>
      </w:r>
      <w:bookmarkEnd w:id="99"/>
      <w:bookmarkEnd w:id="100"/>
      <w:bookmarkEnd w:id="101"/>
      <w:r w:rsidR="00A63280" w:rsidRPr="009B4917">
        <w:t>лимитов бюджетных обязательств по дополнительному финансированию</w:t>
      </w:r>
      <w:r w:rsidR="00235451">
        <w:t xml:space="preserve"> по подведомственным учреждениям</w:t>
      </w:r>
      <w:bookmarkEnd w:id="102"/>
    </w:p>
    <w:p w14:paraId="58F225C2" w14:textId="7AC114B4" w:rsidR="008C1290" w:rsidRPr="00BC52AB" w:rsidRDefault="008C1290" w:rsidP="008C1290">
      <w:pPr>
        <w:pStyle w:val="a0"/>
      </w:pPr>
      <w:r w:rsidRPr="00BC52AB">
        <w:rPr>
          <w:b/>
          <w:bCs/>
        </w:rPr>
        <w:t>Предусловие:</w:t>
      </w:r>
      <w:r w:rsidRPr="00BC52AB">
        <w:rPr>
          <w:lang w:eastAsia="zh-CN"/>
        </w:rPr>
        <w:t xml:space="preserve"> осуществлен вход с ролью «Формирование и ведение БР ГРБС (Ввод данных)»</w:t>
      </w:r>
      <w:r w:rsidR="001A6B0C">
        <w:rPr>
          <w:lang w:eastAsia="zh-CN"/>
        </w:rPr>
        <w:t>.</w:t>
      </w:r>
    </w:p>
    <w:p w14:paraId="5C9F6D59" w14:textId="3B8C0B7E" w:rsidR="008C1290" w:rsidRPr="00BC52AB" w:rsidRDefault="008C1290" w:rsidP="008C1290">
      <w:pPr>
        <w:pStyle w:val="a0"/>
      </w:pPr>
      <w:r w:rsidRPr="00BC52AB">
        <w:t xml:space="preserve">Распределение </w:t>
      </w:r>
      <w:r w:rsidR="00A63280" w:rsidRPr="00A63280">
        <w:t xml:space="preserve">лимитов бюджетных обязательств </w:t>
      </w:r>
      <w:r w:rsidR="00A63280">
        <w:t xml:space="preserve">по </w:t>
      </w:r>
      <w:r w:rsidR="00A63280" w:rsidRPr="00A63280">
        <w:t>дополнительн</w:t>
      </w:r>
      <w:r w:rsidR="00A63280">
        <w:t>ому финансированию осуществляется во вкладке</w:t>
      </w:r>
      <w:r w:rsidRPr="00BC52AB">
        <w:t xml:space="preserve"> «</w:t>
      </w:r>
      <w:r w:rsidR="00A63280">
        <w:t>ЛБО по доп. финансированию</w:t>
      </w:r>
      <w:r w:rsidRPr="00BC52AB">
        <w:t>» подраздела «Распр</w:t>
      </w:r>
      <w:r>
        <w:t>еделение показателей БА и ЛБО».</w:t>
      </w:r>
    </w:p>
    <w:p w14:paraId="6B32E26B" w14:textId="33EBEB73" w:rsidR="008C1290" w:rsidRPr="00BC52AB" w:rsidRDefault="008C1290" w:rsidP="008C1290">
      <w:pPr>
        <w:pStyle w:val="a0"/>
      </w:pPr>
      <w:r w:rsidRPr="00BC52AB">
        <w:t>Для перехода к подразделу «Распределение показателей БА и ЛБО» необходимо в главном окне Системы выбрать вкладку «Меню» (1), в открывшейся колонке выбрать раздел «</w:t>
      </w:r>
      <w:r w:rsidRPr="00BC52AB">
        <w:rPr>
          <w:bCs/>
        </w:rPr>
        <w:t>Бюджетная роспись и ЛБО (ГРБС)</w:t>
      </w:r>
      <w:r w:rsidRPr="00BC52AB">
        <w:t>» (2) и в рабочей области открыть подраздел «Распределение показателей БА и ЛБО» (3) одним нажатием левой кнопки мыши (</w:t>
      </w:r>
      <w:r w:rsidR="006E647D">
        <w:fldChar w:fldCharType="begin"/>
      </w:r>
      <w:r w:rsidR="006E647D">
        <w:instrText xml:space="preserve"> REF _Ref507486153 \h </w:instrText>
      </w:r>
      <w:r w:rsidR="006E647D">
        <w:fldChar w:fldCharType="separate"/>
      </w:r>
      <w:r w:rsidR="00F46AA4">
        <w:t xml:space="preserve">Рисунок </w:t>
      </w:r>
      <w:r w:rsidR="00F46AA4">
        <w:rPr>
          <w:noProof/>
        </w:rPr>
        <w:t>55</w:t>
      </w:r>
      <w:r w:rsidR="006E647D">
        <w:fldChar w:fldCharType="end"/>
      </w:r>
      <w:r w:rsidRPr="00BC52AB">
        <w:t>).</w:t>
      </w:r>
    </w:p>
    <w:p w14:paraId="6E7EF1F0" w14:textId="33126CC9" w:rsidR="00A30158" w:rsidRDefault="001A6B0C" w:rsidP="00A30158">
      <w:pPr>
        <w:pStyle w:val="af"/>
      </w:pPr>
      <w:r>
        <w:rPr>
          <w:lang w:val="ru-RU" w:eastAsia="ru-RU"/>
        </w:rPr>
        <w:drawing>
          <wp:inline distT="0" distB="0" distL="0" distR="0" wp14:anchorId="64E43202" wp14:editId="215F7283">
            <wp:extent cx="6152515" cy="162687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52313" w14:textId="11A69768" w:rsidR="008C1290" w:rsidRPr="00BC52AB" w:rsidRDefault="00A30158" w:rsidP="00A30158">
      <w:pPr>
        <w:pStyle w:val="aff7"/>
      </w:pPr>
      <w:bookmarkStart w:id="103" w:name="_Ref50748615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55</w:t>
      </w:r>
      <w:r>
        <w:fldChar w:fldCharType="end"/>
      </w:r>
      <w:bookmarkEnd w:id="103"/>
      <w:r w:rsidRPr="00BC52AB">
        <w:t>. Переход к подразделу «Распределение показателей БА и ЛБО»</w:t>
      </w:r>
    </w:p>
    <w:p w14:paraId="5211FDA9" w14:textId="1C5B7695" w:rsidR="008C1290" w:rsidRPr="00BC52AB" w:rsidRDefault="008C1290" w:rsidP="008C1290">
      <w:pPr>
        <w:pStyle w:val="a0"/>
      </w:pPr>
      <w:r w:rsidRPr="00BC52AB">
        <w:t xml:space="preserve">В результате откроется подраздел «Распределение показателей БА и ЛБО», в котором </w:t>
      </w:r>
      <w:r w:rsidR="00B523C8" w:rsidRPr="00BC52AB">
        <w:t xml:space="preserve">необходимо </w:t>
      </w:r>
      <w:r w:rsidR="00B523C8">
        <w:t xml:space="preserve">выбрать </w:t>
      </w:r>
      <w:r w:rsidR="00B523C8" w:rsidRPr="00BC52AB">
        <w:t>соответствующ</w:t>
      </w:r>
      <w:r w:rsidR="00B523C8">
        <w:t>ий</w:t>
      </w:r>
      <w:r w:rsidR="00B523C8" w:rsidRPr="00BC52AB">
        <w:t xml:space="preserve"> бюджетн</w:t>
      </w:r>
      <w:r w:rsidR="00B523C8">
        <w:t>ый</w:t>
      </w:r>
      <w:r w:rsidR="00B523C8" w:rsidRPr="00BC52AB">
        <w:t xml:space="preserve"> цикл, с которым будет осуществляться работа</w:t>
      </w:r>
      <w:r w:rsidR="00B77BED">
        <w:t>, и</w:t>
      </w:r>
      <w:r w:rsidR="00B77BED" w:rsidRPr="00BC52AB">
        <w:t xml:space="preserve"> перейти во вкладку</w:t>
      </w:r>
      <w:r w:rsidR="00B77BED">
        <w:t xml:space="preserve"> </w:t>
      </w:r>
      <w:r w:rsidRPr="00BC52AB">
        <w:t>«</w:t>
      </w:r>
      <w:r w:rsidR="00A63280">
        <w:t>ЛБО по доп. финансированию</w:t>
      </w:r>
      <w:r w:rsidRPr="00BC52AB">
        <w:t>» (</w:t>
      </w:r>
      <w:r w:rsidR="006E647D">
        <w:fldChar w:fldCharType="begin"/>
      </w:r>
      <w:r w:rsidR="006E647D">
        <w:instrText xml:space="preserve"> REF _Ref507486159 \h </w:instrText>
      </w:r>
      <w:r w:rsidR="006E647D">
        <w:fldChar w:fldCharType="separate"/>
      </w:r>
      <w:r w:rsidR="00F46AA4">
        <w:t xml:space="preserve">Рисунок </w:t>
      </w:r>
      <w:r w:rsidR="00F46AA4">
        <w:rPr>
          <w:noProof/>
        </w:rPr>
        <w:t>56</w:t>
      </w:r>
      <w:r w:rsidR="006E647D">
        <w:fldChar w:fldCharType="end"/>
      </w:r>
      <w:r w:rsidRPr="00BC52AB">
        <w:t>).</w:t>
      </w:r>
    </w:p>
    <w:p w14:paraId="1025F017" w14:textId="07FE521B" w:rsidR="00A30158" w:rsidRDefault="003469CB" w:rsidP="00A30158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42A07EDF" wp14:editId="222FF92B">
            <wp:extent cx="6152515" cy="2439670"/>
            <wp:effectExtent l="0" t="0" r="63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85562" w14:textId="5D0B1C49" w:rsidR="00A30158" w:rsidRDefault="00A30158" w:rsidP="00A30158">
      <w:pPr>
        <w:pStyle w:val="aff7"/>
      </w:pPr>
      <w:bookmarkStart w:id="104" w:name="_Ref50748615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56</w:t>
      </w:r>
      <w:r>
        <w:fldChar w:fldCharType="end"/>
      </w:r>
      <w:bookmarkEnd w:id="104"/>
      <w:r w:rsidRPr="00BC52AB">
        <w:t>. Подраздел «Распределение показателей БА и ЛБО»</w:t>
      </w:r>
    </w:p>
    <w:p w14:paraId="0B382803" w14:textId="1615F17B" w:rsidR="008C1290" w:rsidRPr="00BC52AB" w:rsidRDefault="008C1290" w:rsidP="00AE3F54">
      <w:pPr>
        <w:pStyle w:val="3"/>
      </w:pPr>
      <w:bookmarkStart w:id="105" w:name="_Toc1464383"/>
      <w:r w:rsidRPr="00BC52AB">
        <w:t xml:space="preserve">Распределение </w:t>
      </w:r>
      <w:r w:rsidR="00A779E8">
        <w:t xml:space="preserve">лимитов бюджетных обязательств по дополнительному финансированию </w:t>
      </w:r>
      <w:r w:rsidR="00A779E8" w:rsidRPr="00BC52AB">
        <w:t>по</w:t>
      </w:r>
      <w:r w:rsidRPr="00BC52AB">
        <w:t xml:space="preserve"> подведомственным </w:t>
      </w:r>
      <w:r>
        <w:t>учреждениям</w:t>
      </w:r>
      <w:r w:rsidRPr="00BC52AB">
        <w:t xml:space="preserve"> во вкладке «</w:t>
      </w:r>
      <w:r w:rsidR="00A63280">
        <w:t>ЛБО по доп. финансированию</w:t>
      </w:r>
      <w:r w:rsidRPr="00BC52AB">
        <w:t>»</w:t>
      </w:r>
      <w:bookmarkEnd w:id="105"/>
    </w:p>
    <w:p w14:paraId="51281194" w14:textId="638CA7FB" w:rsidR="008C1290" w:rsidRPr="00BC52AB" w:rsidRDefault="008C1290" w:rsidP="008C1290">
      <w:pPr>
        <w:pStyle w:val="a0"/>
      </w:pPr>
      <w:r w:rsidRPr="00BC52AB">
        <w:rPr>
          <w:b/>
        </w:rPr>
        <w:t>Важно!</w:t>
      </w:r>
      <w:r w:rsidRPr="00BC52AB">
        <w:t xml:space="preserve"> </w:t>
      </w:r>
      <w:proofErr w:type="gramStart"/>
      <w:r w:rsidRPr="00BC52AB">
        <w:t xml:space="preserve">Добавление </w:t>
      </w:r>
      <w:r>
        <w:t xml:space="preserve">строк </w:t>
      </w:r>
      <w:r w:rsidRPr="00BC52AB">
        <w:t xml:space="preserve">распределения по РБС/ПБС доступно для </w:t>
      </w:r>
      <w:r>
        <w:t>подписанных</w:t>
      </w:r>
      <w:r w:rsidRPr="00BC52AB">
        <w:t xml:space="preserve"> строк с заполненным кодом СП (в случае, если установлена «галочка» в графе «Ведение СП» подраздела «Настройки ГРБС») или доведенных строк с заполненным КД </w:t>
      </w:r>
      <w:r w:rsidR="00760C9A">
        <w:t>Министерства финансов Российской Федерации</w:t>
      </w:r>
      <w:r w:rsidR="00760C9A" w:rsidRPr="00BC52AB">
        <w:t xml:space="preserve"> </w:t>
      </w:r>
      <w:r w:rsidRPr="00BC52AB">
        <w:t>(в случае, если не установлена «галочка» в графе «Ведение СП» подраздела «Настройки ГРБС»).</w:t>
      </w:r>
      <w:proofErr w:type="gramEnd"/>
    </w:p>
    <w:p w14:paraId="0937428C" w14:textId="67977F35" w:rsidR="008C1290" w:rsidRPr="00BC52AB" w:rsidRDefault="008C1290" w:rsidP="008C1290">
      <w:pPr>
        <w:pStyle w:val="a0"/>
      </w:pPr>
      <w:r w:rsidRPr="00BC52AB">
        <w:t xml:space="preserve">Для добавления </w:t>
      </w:r>
      <w:r>
        <w:t xml:space="preserve">строки </w:t>
      </w:r>
      <w:r w:rsidRPr="00BC52AB">
        <w:t xml:space="preserve">распределения по РБС/ПБС необходимо выделить соответствующую строку одним нажатием левой кнопкой мыши, нажать на кнопку «Реестр» и выбрать пункт </w:t>
      </w:r>
      <w:r w:rsidRPr="00BC52AB">
        <w:rPr>
          <w:i/>
        </w:rPr>
        <w:t>[Распределить/по РБС/ПБС]</w:t>
      </w:r>
      <w:r w:rsidRPr="00BC52AB">
        <w:t xml:space="preserve"> (</w:t>
      </w:r>
      <w:r w:rsidR="006E647D">
        <w:fldChar w:fldCharType="begin"/>
      </w:r>
      <w:r w:rsidR="006E647D">
        <w:instrText xml:space="preserve"> REF _Ref507486171 \h </w:instrText>
      </w:r>
      <w:r w:rsidR="006E647D">
        <w:fldChar w:fldCharType="separate"/>
      </w:r>
      <w:r w:rsidR="00F46AA4">
        <w:t xml:space="preserve">Рисунок </w:t>
      </w:r>
      <w:r w:rsidR="00F46AA4">
        <w:rPr>
          <w:noProof/>
        </w:rPr>
        <w:t>57</w:t>
      </w:r>
      <w:r w:rsidR="006E647D">
        <w:fldChar w:fldCharType="end"/>
      </w:r>
      <w:r w:rsidRPr="00BC52AB">
        <w:t>).</w:t>
      </w:r>
    </w:p>
    <w:p w14:paraId="237F14DA" w14:textId="02E0F113" w:rsidR="00A30158" w:rsidRDefault="003469CB" w:rsidP="00A30158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0A8D2153" wp14:editId="63442234">
            <wp:extent cx="6152515" cy="5237480"/>
            <wp:effectExtent l="0" t="0" r="635" b="127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097ED" w14:textId="7D4E68CC" w:rsidR="008C1290" w:rsidRPr="00BC52AB" w:rsidRDefault="00A30158" w:rsidP="00A30158">
      <w:pPr>
        <w:pStyle w:val="aff7"/>
      </w:pPr>
      <w:bookmarkStart w:id="106" w:name="_Ref50748617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57</w:t>
      </w:r>
      <w:r>
        <w:fldChar w:fldCharType="end"/>
      </w:r>
      <w:bookmarkEnd w:id="106"/>
      <w:r w:rsidRPr="00BC52AB">
        <w:t xml:space="preserve">. Пункт </w:t>
      </w:r>
      <w:r w:rsidRPr="00BC52AB">
        <w:rPr>
          <w:i/>
        </w:rPr>
        <w:t>[Распределить/по РБС</w:t>
      </w:r>
      <w:r w:rsidR="00345D37">
        <w:rPr>
          <w:i/>
        </w:rPr>
        <w:t>/ПБС</w:t>
      </w:r>
      <w:r w:rsidRPr="00BC52AB">
        <w:rPr>
          <w:i/>
        </w:rPr>
        <w:t>]</w:t>
      </w:r>
    </w:p>
    <w:p w14:paraId="2A8DA058" w14:textId="4BA366D5" w:rsidR="008C1290" w:rsidRPr="00BC52AB" w:rsidRDefault="008C1290" w:rsidP="008C1290">
      <w:pPr>
        <w:pStyle w:val="a0"/>
      </w:pPr>
      <w:r w:rsidRPr="00BC52AB">
        <w:t>В открывшемся окне «Добавить учреждение» необходимо установить «галочки» напротив соответствующих строк и нажать на кнопку «Сохранить» (</w:t>
      </w:r>
      <w:r w:rsidR="006E647D">
        <w:fldChar w:fldCharType="begin"/>
      </w:r>
      <w:r w:rsidR="006E647D">
        <w:instrText xml:space="preserve"> REF _Ref507486177 \h </w:instrText>
      </w:r>
      <w:r w:rsidR="006E647D">
        <w:fldChar w:fldCharType="separate"/>
      </w:r>
      <w:r w:rsidR="00F46AA4">
        <w:t xml:space="preserve">Рисунок </w:t>
      </w:r>
      <w:r w:rsidR="00F46AA4">
        <w:rPr>
          <w:noProof/>
        </w:rPr>
        <w:t>58</w:t>
      </w:r>
      <w:r w:rsidR="006E647D">
        <w:fldChar w:fldCharType="end"/>
      </w:r>
      <w:r w:rsidRPr="00BC52AB">
        <w:t>).</w:t>
      </w:r>
    </w:p>
    <w:p w14:paraId="6B05B9DD" w14:textId="77777777" w:rsidR="00A30158" w:rsidRDefault="00D575BE" w:rsidP="00A30158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1EF6A093" wp14:editId="767AEA9C">
            <wp:extent cx="5704762" cy="303809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04762" cy="3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D18E0" w14:textId="56ACC9B3" w:rsidR="008C1290" w:rsidRPr="00BC52AB" w:rsidRDefault="00A30158" w:rsidP="00A30158">
      <w:pPr>
        <w:pStyle w:val="aff7"/>
      </w:pPr>
      <w:bookmarkStart w:id="107" w:name="_Ref50748617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58</w:t>
      </w:r>
      <w:r>
        <w:fldChar w:fldCharType="end"/>
      </w:r>
      <w:bookmarkEnd w:id="107"/>
      <w:r w:rsidRPr="00BC52AB">
        <w:t>. Кнопка «Сохранить»</w:t>
      </w:r>
    </w:p>
    <w:p w14:paraId="328FB81D" w14:textId="5A394747" w:rsidR="008C1290" w:rsidRDefault="008C1290" w:rsidP="008C1290">
      <w:pPr>
        <w:pStyle w:val="a0"/>
      </w:pPr>
      <w:r w:rsidRPr="00BC52AB">
        <w:rPr>
          <w:b/>
        </w:rPr>
        <w:t>Важно!</w:t>
      </w:r>
      <w:r w:rsidRPr="00BC52AB">
        <w:t xml:space="preserve"> В окне выбора элементов запись не отображается, если по ней уже создано распределение</w:t>
      </w:r>
      <w:r w:rsidR="00961870">
        <w:t>.</w:t>
      </w:r>
    </w:p>
    <w:p w14:paraId="62705166" w14:textId="344DE43E" w:rsidR="00961870" w:rsidRDefault="004A6C21" w:rsidP="008C1290">
      <w:pPr>
        <w:pStyle w:val="a0"/>
      </w:pPr>
      <w:r w:rsidRPr="00BC269F">
        <w:rPr>
          <w:b/>
        </w:rPr>
        <w:t>Важно!</w:t>
      </w:r>
      <w:r w:rsidRPr="00BC269F">
        <w:t xml:space="preserve"> В окне выбора элементов запись не отображается, если </w:t>
      </w:r>
      <w:r>
        <w:t xml:space="preserve">учреждение является бюджетной </w:t>
      </w:r>
      <w:r w:rsidR="00345D37">
        <w:t xml:space="preserve">или автономной </w:t>
      </w:r>
      <w:r>
        <w:t>организацией</w:t>
      </w:r>
      <w:r w:rsidR="00961870">
        <w:t>.</w:t>
      </w:r>
    </w:p>
    <w:p w14:paraId="4E96F6D1" w14:textId="7302E987" w:rsidR="008C1290" w:rsidRPr="00C8280D" w:rsidRDefault="008C1290" w:rsidP="008C1290">
      <w:pPr>
        <w:pStyle w:val="a0"/>
      </w:pPr>
      <w:r w:rsidRPr="00C8280D">
        <w:t>В результате во вкладке «</w:t>
      </w:r>
      <w:r w:rsidR="00643C66" w:rsidRPr="00C8280D">
        <w:t>ЛБО по доп. финансированию</w:t>
      </w:r>
      <w:r w:rsidRPr="00C8280D">
        <w:t>» добавятся новые строки со статусом «Черновик».</w:t>
      </w:r>
    </w:p>
    <w:p w14:paraId="6C81CB1A" w14:textId="18FD04EF" w:rsidR="00534B7C" w:rsidRPr="00C8280D" w:rsidRDefault="00534B7C" w:rsidP="00534B7C">
      <w:pPr>
        <w:pStyle w:val="a0"/>
      </w:pPr>
      <w:r w:rsidRPr="00C8280D">
        <w:t>По созданной строке РБС или ПБС по графе «Распределено» необходимо ввести сумму распределения, не превышая сумму</w:t>
      </w:r>
      <w:r w:rsidR="00345D37">
        <w:t xml:space="preserve"> </w:t>
      </w:r>
      <w:r w:rsidR="00443ED4">
        <w:t>прогноза доходов</w:t>
      </w:r>
      <w:r w:rsidRPr="00C8280D">
        <w:t>.</w:t>
      </w:r>
    </w:p>
    <w:p w14:paraId="70E95F53" w14:textId="3DCC98A3" w:rsidR="00534B7C" w:rsidRDefault="00534B7C" w:rsidP="008C1290">
      <w:pPr>
        <w:pStyle w:val="a0"/>
      </w:pPr>
      <w:r w:rsidRPr="00203FC9">
        <w:rPr>
          <w:b/>
          <w:bCs/>
          <w:iCs/>
        </w:rPr>
        <w:t>Важно!</w:t>
      </w:r>
      <w:r w:rsidR="002246A9">
        <w:t xml:space="preserve"> </w:t>
      </w:r>
      <w:r w:rsidRPr="00C8280D">
        <w:t xml:space="preserve">По созданной строке РБС или ПБС по графе «Распределено» ввод сумм возможен, если ячейка </w:t>
      </w:r>
      <w:r w:rsidR="00203FC9">
        <w:t>отображ</w:t>
      </w:r>
      <w:r w:rsidR="00B36AE3">
        <w:t>ается</w:t>
      </w:r>
      <w:r w:rsidRPr="00C8280D">
        <w:t xml:space="preserve"> зеленым цветом. Если ячейка не </w:t>
      </w:r>
      <w:r w:rsidR="00B36AE3">
        <w:t>отображается</w:t>
      </w:r>
      <w:r w:rsidRPr="00C8280D">
        <w:t xml:space="preserve"> зеленым цветом, </w:t>
      </w:r>
      <w:r w:rsidR="00B36AE3">
        <w:t>то</w:t>
      </w:r>
      <w:r w:rsidRPr="00C8280D">
        <w:t xml:space="preserve"> строка уже</w:t>
      </w:r>
      <w:r w:rsidR="00C8280D" w:rsidRPr="00C8280D">
        <w:t xml:space="preserve"> включена в документ </w:t>
      </w:r>
      <w:r w:rsidR="00147002">
        <w:t>согласно описанию в</w:t>
      </w:r>
      <w:r w:rsidR="00C8280D" w:rsidRPr="00C8280D">
        <w:t xml:space="preserve"> </w:t>
      </w:r>
      <w:proofErr w:type="spellStart"/>
      <w:r w:rsidR="00C8280D" w:rsidRPr="00C8280D">
        <w:t>п.</w:t>
      </w:r>
      <w:r w:rsidR="00147002">
        <w:t>п</w:t>
      </w:r>
      <w:proofErr w:type="spellEnd"/>
      <w:r w:rsidR="00147002">
        <w:t>. </w:t>
      </w:r>
      <w:r w:rsidR="003749CB">
        <w:fldChar w:fldCharType="begin"/>
      </w:r>
      <w:r w:rsidR="003749CB">
        <w:instrText xml:space="preserve"> REF _Ref536662 \r \h </w:instrText>
      </w:r>
      <w:r w:rsidR="003749CB">
        <w:fldChar w:fldCharType="separate"/>
      </w:r>
      <w:r w:rsidR="00F46AA4">
        <w:t>7.1</w:t>
      </w:r>
      <w:r w:rsidR="003749CB">
        <w:fldChar w:fldCharType="end"/>
      </w:r>
      <w:r w:rsidRPr="00C8280D">
        <w:t xml:space="preserve"> </w:t>
      </w:r>
      <w:r w:rsidR="00147002">
        <w:t xml:space="preserve">настоящего руководства пользователя, </w:t>
      </w:r>
      <w:r w:rsidRPr="00C8280D">
        <w:t xml:space="preserve">и для ее редактирования необходимо </w:t>
      </w:r>
      <w:r w:rsidR="005F3756">
        <w:t>сначал</w:t>
      </w:r>
      <w:r w:rsidR="00147002">
        <w:t>а</w:t>
      </w:r>
      <w:r w:rsidRPr="00C8280D">
        <w:t xml:space="preserve"> удалить документ</w:t>
      </w:r>
      <w:r w:rsidR="006D4254" w:rsidRPr="00C8280D">
        <w:t>.</w:t>
      </w:r>
    </w:p>
    <w:p w14:paraId="6059515E" w14:textId="77777777" w:rsidR="00EC5D02" w:rsidRPr="00BC52AB" w:rsidRDefault="00EC5D02" w:rsidP="00EC5D02">
      <w:pPr>
        <w:pStyle w:val="1"/>
      </w:pPr>
      <w:bookmarkStart w:id="108" w:name="_Toc1464384"/>
      <w:r w:rsidRPr="00BC52AB">
        <w:rPr>
          <w:rFonts w:hint="eastAsia"/>
        </w:rPr>
        <w:lastRenderedPageBreak/>
        <w:t>Распределение</w:t>
      </w:r>
      <w:r w:rsidRPr="00BC52AB">
        <w:t xml:space="preserve"> </w:t>
      </w:r>
      <w:r w:rsidRPr="00BC52AB">
        <w:rPr>
          <w:rFonts w:hint="eastAsia"/>
        </w:rPr>
        <w:t>главным</w:t>
      </w:r>
      <w:r w:rsidRPr="00BC52AB">
        <w:t xml:space="preserve"> </w:t>
      </w:r>
      <w:r w:rsidRPr="00BC52AB">
        <w:rPr>
          <w:rFonts w:hint="eastAsia"/>
        </w:rPr>
        <w:t>распорядителем</w:t>
      </w:r>
      <w:r w:rsidRPr="00BC52AB">
        <w:t xml:space="preserve"> </w:t>
      </w:r>
      <w:r w:rsidRPr="00BC52AB">
        <w:rPr>
          <w:rFonts w:hint="eastAsia"/>
        </w:rPr>
        <w:t>бюджетных</w:t>
      </w:r>
      <w:r w:rsidRPr="00BC52AB">
        <w:t xml:space="preserve"> </w:t>
      </w:r>
      <w:r w:rsidRPr="00BC52AB">
        <w:rPr>
          <w:rFonts w:hint="eastAsia"/>
        </w:rPr>
        <w:t>средств</w:t>
      </w:r>
      <w:r w:rsidRPr="00BC52AB">
        <w:t xml:space="preserve"> </w:t>
      </w:r>
      <w:r w:rsidRPr="00BC52AB">
        <w:rPr>
          <w:rFonts w:hint="eastAsia"/>
        </w:rPr>
        <w:t>показателей</w:t>
      </w:r>
      <w:r w:rsidRPr="00BC52AB">
        <w:t xml:space="preserve"> </w:t>
      </w:r>
      <w:r w:rsidRPr="00BC52AB">
        <w:rPr>
          <w:rFonts w:hint="eastAsia"/>
        </w:rPr>
        <w:t>бюджетных</w:t>
      </w:r>
      <w:r w:rsidRPr="00BC52AB">
        <w:t xml:space="preserve"> </w:t>
      </w:r>
      <w:r w:rsidRPr="00BC52AB">
        <w:rPr>
          <w:rFonts w:hint="eastAsia"/>
        </w:rPr>
        <w:t>ассигнований</w:t>
      </w:r>
      <w:r w:rsidRPr="00BC52AB">
        <w:t xml:space="preserve"> </w:t>
      </w:r>
      <w:r w:rsidRPr="00BC52AB">
        <w:rPr>
          <w:rFonts w:hint="eastAsia"/>
        </w:rPr>
        <w:t>и</w:t>
      </w:r>
      <w:r w:rsidRPr="00BC52AB">
        <w:t xml:space="preserve"> </w:t>
      </w:r>
      <w:r w:rsidRPr="00BC52AB">
        <w:rPr>
          <w:rFonts w:hint="eastAsia"/>
        </w:rPr>
        <w:t>лимитов</w:t>
      </w:r>
      <w:r w:rsidRPr="00BC52AB">
        <w:t xml:space="preserve"> </w:t>
      </w:r>
      <w:r w:rsidRPr="00BC52AB">
        <w:rPr>
          <w:rFonts w:hint="eastAsia"/>
        </w:rPr>
        <w:t>бюджетных</w:t>
      </w:r>
      <w:r w:rsidRPr="00BC52AB">
        <w:t xml:space="preserve"> </w:t>
      </w:r>
      <w:r w:rsidRPr="00BC52AB">
        <w:rPr>
          <w:rFonts w:hint="eastAsia"/>
        </w:rPr>
        <w:t>обязательств</w:t>
      </w:r>
      <w:r w:rsidRPr="00BC52AB">
        <w:t xml:space="preserve"> </w:t>
      </w:r>
      <w:r w:rsidRPr="00BC52AB">
        <w:rPr>
          <w:rFonts w:hint="eastAsia"/>
        </w:rPr>
        <w:t>по</w:t>
      </w:r>
      <w:r w:rsidRPr="00BC52AB">
        <w:t xml:space="preserve"> </w:t>
      </w:r>
      <w:r>
        <w:t>лицевым счетам</w:t>
      </w:r>
      <w:bookmarkEnd w:id="108"/>
    </w:p>
    <w:p w14:paraId="7FC2900E" w14:textId="11B61E29" w:rsidR="00EC5D02" w:rsidRPr="009B4917" w:rsidRDefault="00EC5D02" w:rsidP="00EC5D02">
      <w:pPr>
        <w:pStyle w:val="2"/>
      </w:pPr>
      <w:bookmarkStart w:id="109" w:name="_Toc1464385"/>
      <w:r w:rsidRPr="009B4917">
        <w:t>Распределение лимитов бюджетных обязательств по дополнительному финансированию</w:t>
      </w:r>
      <w:r>
        <w:t xml:space="preserve"> по лицевым счетам</w:t>
      </w:r>
      <w:bookmarkEnd w:id="109"/>
    </w:p>
    <w:p w14:paraId="661D73B4" w14:textId="3C2B33D3" w:rsidR="00EC5D02" w:rsidRPr="003469CB" w:rsidRDefault="00EC5D02" w:rsidP="00EC5D02">
      <w:pPr>
        <w:pStyle w:val="a0"/>
      </w:pPr>
      <w:r w:rsidRPr="00BC52AB">
        <w:rPr>
          <w:b/>
          <w:bCs/>
        </w:rPr>
        <w:t>Предусловие:</w:t>
      </w:r>
      <w:r w:rsidRPr="00BC52AB">
        <w:rPr>
          <w:lang w:eastAsia="zh-CN"/>
        </w:rPr>
        <w:t xml:space="preserve"> осуществлен вход с ролью «Формирование и ведение БР ГРБС (Ввод данных)»</w:t>
      </w:r>
      <w:r w:rsidR="003469CB">
        <w:rPr>
          <w:lang w:eastAsia="zh-CN"/>
        </w:rPr>
        <w:t>.</w:t>
      </w:r>
    </w:p>
    <w:p w14:paraId="12EC9BBB" w14:textId="77777777" w:rsidR="00EC5D02" w:rsidRPr="00BC52AB" w:rsidRDefault="00EC5D02" w:rsidP="00EC5D02">
      <w:pPr>
        <w:pStyle w:val="a0"/>
      </w:pPr>
      <w:r w:rsidRPr="00BC52AB">
        <w:t xml:space="preserve">Распределение </w:t>
      </w:r>
      <w:r w:rsidRPr="00A63280">
        <w:t xml:space="preserve">лимитов бюджетных обязательств </w:t>
      </w:r>
      <w:r>
        <w:t xml:space="preserve">по </w:t>
      </w:r>
      <w:r w:rsidRPr="00A63280">
        <w:t>дополнительн</w:t>
      </w:r>
      <w:r>
        <w:t>ому финансированию осуществляется во вкладке</w:t>
      </w:r>
      <w:r w:rsidRPr="00BC52AB">
        <w:t xml:space="preserve"> «</w:t>
      </w:r>
      <w:r>
        <w:t>ЛБО по доп. финансированию</w:t>
      </w:r>
      <w:r w:rsidRPr="00BC52AB">
        <w:t>» подраздела «Распр</w:t>
      </w:r>
      <w:r>
        <w:t>еделение показателей БА и ЛБО».</w:t>
      </w:r>
    </w:p>
    <w:p w14:paraId="1A1F1886" w14:textId="67A22E46" w:rsidR="00EC5D02" w:rsidRPr="00BC52AB" w:rsidRDefault="00EC5D02" w:rsidP="00EC5D02">
      <w:pPr>
        <w:pStyle w:val="a0"/>
      </w:pPr>
      <w:r w:rsidRPr="00BC52AB">
        <w:t>Для перехода к подразделу «Распределение показателей БА и ЛБО» необходимо в главном окне Системы выбрать вкладку «Меню» (1), в открывшейся колонке выбрать раздел «</w:t>
      </w:r>
      <w:r w:rsidRPr="00BC52AB">
        <w:rPr>
          <w:bCs/>
        </w:rPr>
        <w:t>Бюджетная роспись и ЛБО (ГРБС)</w:t>
      </w:r>
      <w:r w:rsidRPr="00BC52AB">
        <w:t>» (2) и в рабочей области открыть подраздел «Распределение показателей БА и ЛБО» (3) одним нажатием левой кнопки мыши (</w:t>
      </w:r>
      <w:r w:rsidR="003469CB">
        <w:fldChar w:fldCharType="begin"/>
      </w:r>
      <w:r w:rsidR="003469CB">
        <w:instrText xml:space="preserve"> REF _Ref534881688 \h </w:instrText>
      </w:r>
      <w:r w:rsidR="003469CB">
        <w:fldChar w:fldCharType="separate"/>
      </w:r>
      <w:r w:rsidR="00F46AA4">
        <w:t xml:space="preserve">Рисунок </w:t>
      </w:r>
      <w:r w:rsidR="00F46AA4">
        <w:rPr>
          <w:noProof/>
        </w:rPr>
        <w:t>59</w:t>
      </w:r>
      <w:r w:rsidR="003469CB">
        <w:fldChar w:fldCharType="end"/>
      </w:r>
      <w:r w:rsidRPr="00BC52AB">
        <w:t>).</w:t>
      </w:r>
    </w:p>
    <w:p w14:paraId="35FC7A03" w14:textId="3D510662" w:rsidR="00EC5D02" w:rsidRDefault="00B77BED" w:rsidP="00EC5D02">
      <w:pPr>
        <w:pStyle w:val="af"/>
      </w:pPr>
      <w:r>
        <w:rPr>
          <w:lang w:val="ru-RU" w:eastAsia="ru-RU"/>
        </w:rPr>
        <w:drawing>
          <wp:inline distT="0" distB="0" distL="0" distR="0" wp14:anchorId="686EA079" wp14:editId="770F3365">
            <wp:extent cx="6152515" cy="162687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19ACF" w14:textId="77777777" w:rsidR="00EC5D02" w:rsidRPr="00BC52AB" w:rsidRDefault="00EC5D02" w:rsidP="00EC5D02">
      <w:pPr>
        <w:pStyle w:val="aff7"/>
      </w:pPr>
      <w:bookmarkStart w:id="110" w:name="_Ref53488168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59</w:t>
      </w:r>
      <w:r>
        <w:fldChar w:fldCharType="end"/>
      </w:r>
      <w:bookmarkEnd w:id="110"/>
      <w:r w:rsidRPr="00BC52AB">
        <w:t>. Переход к подразделу «Распределение показателей БА и ЛБО»</w:t>
      </w:r>
    </w:p>
    <w:p w14:paraId="36FCC93F" w14:textId="7F50ABE8" w:rsidR="00EC5D02" w:rsidRPr="00BC52AB" w:rsidRDefault="00EC5D02" w:rsidP="00EC5D02">
      <w:pPr>
        <w:pStyle w:val="a0"/>
      </w:pPr>
      <w:r w:rsidRPr="00BC52AB">
        <w:t xml:space="preserve">В результате откроется подраздел «Распределение показателей БА и ЛБО», в котором необходимо </w:t>
      </w:r>
      <w:r>
        <w:t xml:space="preserve">выбрать </w:t>
      </w:r>
      <w:r w:rsidRPr="00BC52AB">
        <w:t>соответствующ</w:t>
      </w:r>
      <w:r>
        <w:t>ий</w:t>
      </w:r>
      <w:r w:rsidRPr="00BC52AB">
        <w:t xml:space="preserve"> бюджетн</w:t>
      </w:r>
      <w:r>
        <w:t>ый</w:t>
      </w:r>
      <w:r w:rsidRPr="00BC52AB">
        <w:t xml:space="preserve"> цикл, с которым будет осуществляться работа</w:t>
      </w:r>
      <w:r>
        <w:t>,</w:t>
      </w:r>
      <w:r w:rsidRPr="00BC52AB">
        <w:t xml:space="preserve"> </w:t>
      </w:r>
      <w:r w:rsidR="00B77BED">
        <w:t>и</w:t>
      </w:r>
      <w:r w:rsidR="00B77BED" w:rsidRPr="00BC52AB">
        <w:t xml:space="preserve"> перейти во вкладку</w:t>
      </w:r>
      <w:r w:rsidR="00B77BED">
        <w:t xml:space="preserve"> </w:t>
      </w:r>
      <w:r w:rsidRPr="00BC52AB">
        <w:t>«</w:t>
      </w:r>
      <w:r>
        <w:t>ЛБО по доп. финансированию</w:t>
      </w:r>
      <w:r w:rsidRPr="00BC52AB">
        <w:t>» (</w:t>
      </w:r>
      <w:r w:rsidR="003469CB">
        <w:fldChar w:fldCharType="begin"/>
      </w:r>
      <w:r w:rsidR="003469CB">
        <w:instrText xml:space="preserve"> REF _Ref534881698 \h </w:instrText>
      </w:r>
      <w:r w:rsidR="003469CB">
        <w:fldChar w:fldCharType="separate"/>
      </w:r>
      <w:r w:rsidR="00F46AA4">
        <w:t xml:space="preserve">Рисунок </w:t>
      </w:r>
      <w:r w:rsidR="00F46AA4">
        <w:rPr>
          <w:noProof/>
        </w:rPr>
        <w:t>60</w:t>
      </w:r>
      <w:r w:rsidR="003469CB">
        <w:fldChar w:fldCharType="end"/>
      </w:r>
      <w:r w:rsidRPr="00BC52AB">
        <w:t>).</w:t>
      </w:r>
    </w:p>
    <w:p w14:paraId="1AC14BC2" w14:textId="65017728" w:rsidR="00EC5D02" w:rsidRDefault="003469CB" w:rsidP="00EC5D02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044524AF" wp14:editId="6B9CF74F">
            <wp:extent cx="6152515" cy="2439670"/>
            <wp:effectExtent l="0" t="0" r="63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40B1A" w14:textId="77777777" w:rsidR="00EC5D02" w:rsidRDefault="00EC5D02" w:rsidP="00EC5D02">
      <w:pPr>
        <w:pStyle w:val="aff7"/>
      </w:pPr>
      <w:bookmarkStart w:id="111" w:name="_Ref53488169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60</w:t>
      </w:r>
      <w:r>
        <w:fldChar w:fldCharType="end"/>
      </w:r>
      <w:bookmarkEnd w:id="111"/>
      <w:r w:rsidRPr="00BC52AB">
        <w:t>. Подраздел «Распределение показателей БА и ЛБО»</w:t>
      </w:r>
    </w:p>
    <w:p w14:paraId="58AA8BB5" w14:textId="77777777" w:rsidR="00EC5D02" w:rsidRPr="00BC52AB" w:rsidRDefault="00EC5D02" w:rsidP="00EC5D02">
      <w:pPr>
        <w:pStyle w:val="3"/>
      </w:pPr>
      <w:bookmarkStart w:id="112" w:name="_Toc1464386"/>
      <w:r w:rsidRPr="00BC52AB">
        <w:t xml:space="preserve">Распределение </w:t>
      </w:r>
      <w:r>
        <w:t xml:space="preserve">лимитов бюджетных обязательств по дополнительному финансированию </w:t>
      </w:r>
      <w:r w:rsidRPr="00BC52AB">
        <w:t xml:space="preserve">по подведомственным </w:t>
      </w:r>
      <w:r>
        <w:t>учреждениям</w:t>
      </w:r>
      <w:r w:rsidRPr="00BC52AB">
        <w:t xml:space="preserve"> во вкладке «</w:t>
      </w:r>
      <w:r>
        <w:t>ЛБО по доп. финансированию</w:t>
      </w:r>
      <w:r w:rsidRPr="00BC52AB">
        <w:t>»</w:t>
      </w:r>
      <w:bookmarkEnd w:id="112"/>
    </w:p>
    <w:p w14:paraId="7D531251" w14:textId="7BB12486" w:rsidR="00EC5D02" w:rsidRPr="00BC52AB" w:rsidRDefault="00EC5D02" w:rsidP="00EC5D02">
      <w:pPr>
        <w:pStyle w:val="a0"/>
      </w:pPr>
      <w:r w:rsidRPr="00BC52AB">
        <w:rPr>
          <w:b/>
        </w:rPr>
        <w:t>Важно!</w:t>
      </w:r>
      <w:r w:rsidRPr="00BC52AB">
        <w:t xml:space="preserve"> Добавление </w:t>
      </w:r>
      <w:r>
        <w:t xml:space="preserve">строк </w:t>
      </w:r>
      <w:r w:rsidRPr="00BC52AB">
        <w:t xml:space="preserve">распределения </w:t>
      </w:r>
      <w:r w:rsidR="00A91B5E">
        <w:t xml:space="preserve">по </w:t>
      </w:r>
      <w:r>
        <w:t xml:space="preserve">лицевым счетам доступно только для строк </w:t>
      </w:r>
      <w:r w:rsidRPr="00BC52AB">
        <w:t xml:space="preserve">по РБС/ПБС </w:t>
      </w:r>
      <w:r>
        <w:t>в статусе «Черновик»</w:t>
      </w:r>
      <w:r w:rsidRPr="00BC52AB">
        <w:t>.</w:t>
      </w:r>
    </w:p>
    <w:p w14:paraId="76F29CC4" w14:textId="6DD597C4" w:rsidR="00EC5D02" w:rsidRPr="00BC52AB" w:rsidRDefault="00EC5D02" w:rsidP="00EC5D02">
      <w:pPr>
        <w:pStyle w:val="a0"/>
      </w:pPr>
      <w:r w:rsidRPr="00BC52AB">
        <w:t xml:space="preserve">Для добавления </w:t>
      </w:r>
      <w:r>
        <w:t xml:space="preserve">строки </w:t>
      </w:r>
      <w:r w:rsidRPr="00BC52AB">
        <w:t xml:space="preserve">распределения по </w:t>
      </w:r>
      <w:proofErr w:type="gramStart"/>
      <w:r>
        <w:t>л</w:t>
      </w:r>
      <w:proofErr w:type="gramEnd"/>
      <w:r>
        <w:t>/с</w:t>
      </w:r>
      <w:r w:rsidRPr="00BC52AB">
        <w:t xml:space="preserve"> необходимо выделить соответствующую строку одним нажатием левой кнопкой мыши, нажать на кнопку «Реестр» и выбрать пункт </w:t>
      </w:r>
      <w:r w:rsidRPr="00BC52AB">
        <w:rPr>
          <w:i/>
        </w:rPr>
        <w:t xml:space="preserve">[Распределить/по </w:t>
      </w:r>
      <w:r>
        <w:rPr>
          <w:i/>
        </w:rPr>
        <w:t>лицевому счету</w:t>
      </w:r>
      <w:r w:rsidRPr="00BC52AB">
        <w:rPr>
          <w:i/>
        </w:rPr>
        <w:t>]</w:t>
      </w:r>
      <w:r w:rsidRPr="00BC52AB">
        <w:t xml:space="preserve"> (</w:t>
      </w:r>
      <w:r w:rsidR="003469CB">
        <w:fldChar w:fldCharType="begin"/>
      </w:r>
      <w:r w:rsidR="003469CB">
        <w:instrText xml:space="preserve"> REF _Ref534881721 \h </w:instrText>
      </w:r>
      <w:r w:rsidR="003469CB">
        <w:fldChar w:fldCharType="separate"/>
      </w:r>
      <w:r w:rsidR="00F46AA4">
        <w:t>Рисунок </w:t>
      </w:r>
      <w:r w:rsidR="00F46AA4">
        <w:rPr>
          <w:noProof/>
        </w:rPr>
        <w:t>61</w:t>
      </w:r>
      <w:r w:rsidR="003469CB">
        <w:fldChar w:fldCharType="end"/>
      </w:r>
      <w:r w:rsidRPr="00BC52AB">
        <w:t>).</w:t>
      </w:r>
    </w:p>
    <w:p w14:paraId="061F822A" w14:textId="7944F5A7" w:rsidR="00EC5D02" w:rsidRDefault="002446E8" w:rsidP="00EC5D02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6591120F" wp14:editId="096EB62C">
            <wp:extent cx="6152515" cy="3214370"/>
            <wp:effectExtent l="0" t="0" r="63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293A" w14:textId="59EBF7FA" w:rsidR="00EC5D02" w:rsidRPr="00BC52AB" w:rsidRDefault="00EC5D02" w:rsidP="00EC5D02">
      <w:pPr>
        <w:pStyle w:val="aff7"/>
      </w:pPr>
      <w:bookmarkStart w:id="113" w:name="_Ref534881721"/>
      <w:r>
        <w:t>Рисунок</w:t>
      </w:r>
      <w:r w:rsidR="003469CB">
        <w:t>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61</w:t>
      </w:r>
      <w:r>
        <w:fldChar w:fldCharType="end"/>
      </w:r>
      <w:bookmarkEnd w:id="113"/>
      <w:r w:rsidRPr="00BC52AB">
        <w:t xml:space="preserve">. Пункт </w:t>
      </w:r>
      <w:r w:rsidRPr="00BC52AB">
        <w:rPr>
          <w:i/>
        </w:rPr>
        <w:t>[Распределить/по РБС</w:t>
      </w:r>
      <w:r>
        <w:rPr>
          <w:i/>
        </w:rPr>
        <w:t>/ПБС</w:t>
      </w:r>
      <w:r w:rsidRPr="00BC52AB">
        <w:rPr>
          <w:i/>
        </w:rPr>
        <w:t>]</w:t>
      </w:r>
    </w:p>
    <w:p w14:paraId="26CC6406" w14:textId="4D67EB2B" w:rsidR="00EC5D02" w:rsidRPr="00BC52AB" w:rsidRDefault="00EC5D02" w:rsidP="00EC5D02">
      <w:pPr>
        <w:pStyle w:val="a0"/>
      </w:pPr>
      <w:r w:rsidRPr="00BC52AB">
        <w:t>В результате откроется окно «</w:t>
      </w:r>
      <w:r>
        <w:t>Распределение по лицевым счетам</w:t>
      </w:r>
      <w:r w:rsidRPr="00BC52AB">
        <w:t xml:space="preserve">», состоящее из реестра, расположенного в левой части окна (1) и правой части подраздела, предназначенной для ввода </w:t>
      </w:r>
      <w:r>
        <w:t xml:space="preserve">номеров </w:t>
      </w:r>
      <w:proofErr w:type="gramStart"/>
      <w:r>
        <w:t>л</w:t>
      </w:r>
      <w:proofErr w:type="gramEnd"/>
      <w:r>
        <w:t>/с</w:t>
      </w:r>
      <w:r w:rsidRPr="00BC52AB">
        <w:t xml:space="preserve"> (2) (</w:t>
      </w:r>
      <w:r w:rsidR="003469CB">
        <w:fldChar w:fldCharType="begin"/>
      </w:r>
      <w:r w:rsidR="003469CB">
        <w:instrText xml:space="preserve"> REF _Ref534881918 \h </w:instrText>
      </w:r>
      <w:r w:rsidR="003469CB">
        <w:fldChar w:fldCharType="separate"/>
      </w:r>
      <w:r w:rsidR="00F46AA4">
        <w:t>Рисунок </w:t>
      </w:r>
      <w:r w:rsidR="00F46AA4">
        <w:rPr>
          <w:noProof/>
        </w:rPr>
        <w:t>62</w:t>
      </w:r>
      <w:r w:rsidR="003469CB">
        <w:fldChar w:fldCharType="end"/>
      </w:r>
      <w:r w:rsidRPr="00BC52AB">
        <w:t>).</w:t>
      </w:r>
    </w:p>
    <w:p w14:paraId="0A25F4ED" w14:textId="400D18D0" w:rsidR="00EC5D02" w:rsidRPr="00BC52AB" w:rsidRDefault="00F83C72" w:rsidP="00EC5D02">
      <w:pPr>
        <w:pStyle w:val="af"/>
      </w:pPr>
      <w:r>
        <w:rPr>
          <w:lang w:val="ru-RU" w:eastAsia="ru-RU"/>
        </w:rPr>
        <w:drawing>
          <wp:inline distT="0" distB="0" distL="0" distR="0" wp14:anchorId="517DBEC0" wp14:editId="600BA7C3">
            <wp:extent cx="6152515" cy="164274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1EB28" w14:textId="77777777" w:rsidR="00EC5D02" w:rsidRPr="00BC52AB" w:rsidRDefault="00EC5D02" w:rsidP="00EC5D02">
      <w:pPr>
        <w:pStyle w:val="af0"/>
      </w:pPr>
      <w:bookmarkStart w:id="114" w:name="_Ref534881918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F46AA4">
        <w:rPr>
          <w:noProof/>
        </w:rPr>
        <w:t>62</w:t>
      </w:r>
      <w:r>
        <w:rPr>
          <w:noProof/>
        </w:rPr>
        <w:fldChar w:fldCharType="end"/>
      </w:r>
      <w:bookmarkEnd w:id="114"/>
      <w:r w:rsidRPr="00BC52AB">
        <w:t>. Окно «</w:t>
      </w:r>
      <w:r>
        <w:t>Распределение по лицевым счетам</w:t>
      </w:r>
      <w:r w:rsidRPr="00BC52AB">
        <w:t>»</w:t>
      </w:r>
    </w:p>
    <w:p w14:paraId="2F174D2D" w14:textId="20DEDD6D" w:rsidR="00EC5D02" w:rsidRPr="00BC52AB" w:rsidRDefault="00EC5D02" w:rsidP="00EC5D02">
      <w:pPr>
        <w:pStyle w:val="a0"/>
      </w:pPr>
      <w:r w:rsidRPr="00BC52AB">
        <w:t>Для работы с окном «</w:t>
      </w:r>
      <w:r>
        <w:t>Распределение по лицевым счетам</w:t>
      </w:r>
      <w:r w:rsidRPr="00BC52AB">
        <w:t>» в Системе реализована панель инструментов, состоящая из следующих функциональных кнопок (</w:t>
      </w:r>
      <w:r w:rsidR="003469CB">
        <w:fldChar w:fldCharType="begin"/>
      </w:r>
      <w:r w:rsidR="003469CB">
        <w:instrText xml:space="preserve"> REF _Ref534881925 \h </w:instrText>
      </w:r>
      <w:r w:rsidR="003469CB">
        <w:fldChar w:fldCharType="separate"/>
      </w:r>
      <w:r w:rsidR="00F46AA4">
        <w:t>Рисунок </w:t>
      </w:r>
      <w:r w:rsidR="00F46AA4">
        <w:rPr>
          <w:noProof/>
        </w:rPr>
        <w:t>63</w:t>
      </w:r>
      <w:r w:rsidR="003469CB">
        <w:fldChar w:fldCharType="end"/>
      </w:r>
      <w:r w:rsidRPr="00BC52AB">
        <w:t>):</w:t>
      </w:r>
    </w:p>
    <w:p w14:paraId="2BF883B3" w14:textId="77777777" w:rsidR="00EC5D02" w:rsidRPr="00BC52AB" w:rsidRDefault="00EC5D02" w:rsidP="00EC5D02">
      <w:pPr>
        <w:pStyle w:val="-"/>
        <w:tabs>
          <w:tab w:val="clear" w:pos="1068"/>
          <w:tab w:val="num" w:pos="993"/>
        </w:tabs>
      </w:pPr>
      <w:r w:rsidRPr="00BC52AB">
        <w:t>«Обновить» (1) – обновление страницы;</w:t>
      </w:r>
    </w:p>
    <w:p w14:paraId="77E14763" w14:textId="77777777" w:rsidR="00EC5D02" w:rsidRPr="00BC52AB" w:rsidRDefault="00EC5D02" w:rsidP="00EC5D02">
      <w:pPr>
        <w:pStyle w:val="-"/>
        <w:tabs>
          <w:tab w:val="clear" w:pos="1068"/>
          <w:tab w:val="num" w:pos="993"/>
        </w:tabs>
      </w:pPr>
      <w:r w:rsidRPr="00BC52AB">
        <w:t>«Отображать все строки» (2) – фильтрация по всем строкам, имеющим ненулевой остаток ЛБО;</w:t>
      </w:r>
    </w:p>
    <w:p w14:paraId="187C873F" w14:textId="77777777" w:rsidR="00EC5D02" w:rsidRPr="00BC52AB" w:rsidRDefault="00EC5D02" w:rsidP="00EC5D02">
      <w:pPr>
        <w:pStyle w:val="-"/>
        <w:tabs>
          <w:tab w:val="clear" w:pos="1068"/>
          <w:tab w:val="num" w:pos="993"/>
        </w:tabs>
      </w:pPr>
      <w:r w:rsidRPr="00BC52AB">
        <w:t>«Добавить» (3) – добавление причины;</w:t>
      </w:r>
    </w:p>
    <w:p w14:paraId="7C5D2D1C" w14:textId="77777777" w:rsidR="00EC5D02" w:rsidRPr="00BC52AB" w:rsidRDefault="00EC5D02" w:rsidP="00EC5D02">
      <w:pPr>
        <w:pStyle w:val="-"/>
        <w:tabs>
          <w:tab w:val="clear" w:pos="1068"/>
          <w:tab w:val="num" w:pos="993"/>
        </w:tabs>
      </w:pPr>
      <w:r w:rsidRPr="00BC52AB">
        <w:t>«Обновить» (4) – обновление страницы;</w:t>
      </w:r>
    </w:p>
    <w:p w14:paraId="1D989857" w14:textId="77777777" w:rsidR="00EC5D02" w:rsidRPr="00BC52AB" w:rsidRDefault="00EC5D02" w:rsidP="00EC5D02">
      <w:pPr>
        <w:pStyle w:val="-"/>
        <w:tabs>
          <w:tab w:val="clear" w:pos="1068"/>
          <w:tab w:val="num" w:pos="993"/>
        </w:tabs>
      </w:pPr>
      <w:r w:rsidRPr="00BC52AB">
        <w:lastRenderedPageBreak/>
        <w:t>«Сохранить» (5) – сохранение введенных данных;</w:t>
      </w:r>
    </w:p>
    <w:p w14:paraId="0218FD2D" w14:textId="0C27FF20" w:rsidR="00EC5D02" w:rsidRPr="00BC52AB" w:rsidRDefault="00EC5D02" w:rsidP="00EC5D02">
      <w:pPr>
        <w:pStyle w:val="-"/>
        <w:tabs>
          <w:tab w:val="clear" w:pos="1068"/>
          <w:tab w:val="num" w:pos="993"/>
        </w:tabs>
      </w:pPr>
      <w:r w:rsidRPr="00BC52AB">
        <w:t xml:space="preserve">«Удалить» </w:t>
      </w:r>
      <w:r w:rsidR="00B77BED">
        <w:t>(6) – удаление введенных данных.</w:t>
      </w:r>
    </w:p>
    <w:p w14:paraId="13B56A56" w14:textId="77777777" w:rsidR="00EC5D02" w:rsidRPr="00BC52AB" w:rsidRDefault="00EC5D02" w:rsidP="00EC5D02">
      <w:pPr>
        <w:pStyle w:val="a0"/>
      </w:pPr>
      <w:r w:rsidRPr="00BC52AB">
        <w:rPr>
          <w:b/>
        </w:rPr>
        <w:t>Важно!</w:t>
      </w:r>
      <w:r w:rsidRPr="00BC52AB">
        <w:t xml:space="preserve"> Панель инструментов содержит перечень функциональных кнопок соответствующих настройкам ограничений пользователя.</w:t>
      </w:r>
    </w:p>
    <w:p w14:paraId="31BD278F" w14:textId="7BC30131" w:rsidR="00EC5D02" w:rsidRPr="00BC52AB" w:rsidRDefault="00F83C72" w:rsidP="00EC5D02">
      <w:pPr>
        <w:pStyle w:val="af"/>
      </w:pPr>
      <w:r>
        <w:rPr>
          <w:lang w:val="ru-RU" w:eastAsia="ru-RU"/>
        </w:rPr>
        <w:drawing>
          <wp:inline distT="0" distB="0" distL="0" distR="0" wp14:anchorId="03119FF4" wp14:editId="5631FD60">
            <wp:extent cx="6152515" cy="164274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359EA" w14:textId="77777777" w:rsidR="00EC5D02" w:rsidRPr="00BC52AB" w:rsidRDefault="00EC5D02" w:rsidP="00EC5D02">
      <w:pPr>
        <w:pStyle w:val="aff7"/>
      </w:pPr>
      <w:bookmarkStart w:id="115" w:name="_Ref534881925"/>
      <w:r>
        <w:t>Рисунок </w:t>
      </w:r>
      <w:r w:rsidRPr="00BC52AB">
        <w:fldChar w:fldCharType="begin"/>
      </w:r>
      <w:r w:rsidRPr="00BC52AB">
        <w:instrText xml:space="preserve"> SEQ Рисунок \* ARABIC </w:instrText>
      </w:r>
      <w:r w:rsidRPr="00BC52AB">
        <w:fldChar w:fldCharType="separate"/>
      </w:r>
      <w:r w:rsidR="00F46AA4">
        <w:t>63</w:t>
      </w:r>
      <w:r w:rsidRPr="00BC52AB">
        <w:fldChar w:fldCharType="end"/>
      </w:r>
      <w:bookmarkEnd w:id="115"/>
      <w:r w:rsidRPr="00BC52AB">
        <w:t>. Функциональные кнопки подраздела «</w:t>
      </w:r>
      <w:r>
        <w:t>Распределение по лицевым счетам</w:t>
      </w:r>
      <w:r w:rsidRPr="00BC52AB">
        <w:t>»</w:t>
      </w:r>
    </w:p>
    <w:p w14:paraId="55BD2BFD" w14:textId="77777777" w:rsidR="00EC5D02" w:rsidRPr="00BC52AB" w:rsidRDefault="00EC5D02" w:rsidP="00EC5D02">
      <w:pPr>
        <w:pStyle w:val="4"/>
      </w:pPr>
      <w:bookmarkStart w:id="116" w:name="_Toc1464387"/>
      <w:r w:rsidRPr="00BC52AB">
        <w:t xml:space="preserve">Указание </w:t>
      </w:r>
      <w:r>
        <w:t>номеров лицевых счетов</w:t>
      </w:r>
      <w:bookmarkEnd w:id="116"/>
    </w:p>
    <w:p w14:paraId="554D7BC6" w14:textId="5B61AEDE" w:rsidR="00EC5D02" w:rsidRPr="00BC52AB" w:rsidRDefault="00EC5D02" w:rsidP="00EC5D02">
      <w:pPr>
        <w:pStyle w:val="a0"/>
      </w:pPr>
      <w:r w:rsidRPr="00BC52AB">
        <w:t xml:space="preserve">Для указания </w:t>
      </w:r>
      <w:r>
        <w:t xml:space="preserve">номеров </w:t>
      </w:r>
      <w:proofErr w:type="gramStart"/>
      <w:r>
        <w:t>л</w:t>
      </w:r>
      <w:proofErr w:type="gramEnd"/>
      <w:r>
        <w:t xml:space="preserve">/с </w:t>
      </w:r>
      <w:r w:rsidRPr="00BC52AB">
        <w:t>необходимо выделить строку реестра одним нажатием левой кнопки мыши в левой области окна и в правой области нажать на кнопку «Добавить» (</w:t>
      </w:r>
      <w:r w:rsidR="003469CB">
        <w:fldChar w:fldCharType="begin"/>
      </w:r>
      <w:r w:rsidR="003469CB">
        <w:instrText xml:space="preserve"> REF _Ref534881934 \h </w:instrText>
      </w:r>
      <w:r w:rsidR="003469CB">
        <w:fldChar w:fldCharType="separate"/>
      </w:r>
      <w:r w:rsidR="00F46AA4">
        <w:t>Рисунок </w:t>
      </w:r>
      <w:r w:rsidR="00F46AA4">
        <w:rPr>
          <w:noProof/>
        </w:rPr>
        <w:t>64</w:t>
      </w:r>
      <w:r w:rsidR="003469CB">
        <w:fldChar w:fldCharType="end"/>
      </w:r>
      <w:r w:rsidRPr="00BC52AB">
        <w:t>).</w:t>
      </w:r>
    </w:p>
    <w:p w14:paraId="1892463B" w14:textId="19BE27EB" w:rsidR="00EC5D02" w:rsidRPr="00BC52AB" w:rsidRDefault="00F83C72" w:rsidP="00EC5D02">
      <w:pPr>
        <w:pStyle w:val="af"/>
      </w:pPr>
      <w:r>
        <w:rPr>
          <w:lang w:val="ru-RU" w:eastAsia="ru-RU"/>
        </w:rPr>
        <w:drawing>
          <wp:inline distT="0" distB="0" distL="0" distR="0" wp14:anchorId="2F0E1147" wp14:editId="49B99F64">
            <wp:extent cx="6152515" cy="164274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CFD1B" w14:textId="77777777" w:rsidR="00EC5D02" w:rsidRPr="00BC52AB" w:rsidRDefault="00EC5D02" w:rsidP="00EC5D02">
      <w:pPr>
        <w:pStyle w:val="af0"/>
      </w:pPr>
      <w:bookmarkStart w:id="117" w:name="_Ref534881934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F46AA4">
        <w:rPr>
          <w:noProof/>
        </w:rPr>
        <w:t>64</w:t>
      </w:r>
      <w:r>
        <w:rPr>
          <w:noProof/>
        </w:rPr>
        <w:fldChar w:fldCharType="end"/>
      </w:r>
      <w:bookmarkEnd w:id="117"/>
      <w:r w:rsidRPr="00BC52AB">
        <w:t xml:space="preserve">. </w:t>
      </w:r>
      <w:r>
        <w:t>Добавление номера л/</w:t>
      </w:r>
      <w:proofErr w:type="gramStart"/>
      <w:r>
        <w:t>с</w:t>
      </w:r>
      <w:proofErr w:type="gramEnd"/>
    </w:p>
    <w:p w14:paraId="27A6CD13" w14:textId="1FFB8D2B" w:rsidR="00EC5D02" w:rsidRPr="00BC52AB" w:rsidRDefault="00EC5D02" w:rsidP="00EC5D02">
      <w:pPr>
        <w:pStyle w:val="a0"/>
      </w:pPr>
      <w:r w:rsidRPr="00BC52AB">
        <w:rPr>
          <w:b/>
        </w:rPr>
        <w:t>Важно!</w:t>
      </w:r>
      <w:r w:rsidRPr="00BC52AB">
        <w:t xml:space="preserve"> </w:t>
      </w:r>
      <w:r>
        <w:t xml:space="preserve">Распределение по </w:t>
      </w:r>
      <w:proofErr w:type="gramStart"/>
      <w:r>
        <w:t>л</w:t>
      </w:r>
      <w:proofErr w:type="gramEnd"/>
      <w:r>
        <w:t>/с должно соответствовать распределению по подведомственному учреждению</w:t>
      </w:r>
      <w:r w:rsidR="003469CB">
        <w:t>.</w:t>
      </w:r>
    </w:p>
    <w:p w14:paraId="45162AB1" w14:textId="1E60F3FE" w:rsidR="00EC5D02" w:rsidRPr="00BC52AB" w:rsidRDefault="00EC5D02" w:rsidP="00EC5D02">
      <w:pPr>
        <w:pStyle w:val="a0"/>
      </w:pPr>
      <w:r w:rsidRPr="00BC52AB">
        <w:t>В отобразившейся строке ввести данные и нажать на кнопку «Сохранить» (</w:t>
      </w:r>
      <w:r w:rsidR="003469CB">
        <w:fldChar w:fldCharType="begin"/>
      </w:r>
      <w:r w:rsidR="003469CB">
        <w:instrText xml:space="preserve"> REF _Ref534881941 \h </w:instrText>
      </w:r>
      <w:r w:rsidR="003469CB">
        <w:fldChar w:fldCharType="separate"/>
      </w:r>
      <w:r w:rsidR="00F46AA4">
        <w:t>Рисунок </w:t>
      </w:r>
      <w:r w:rsidR="00F46AA4">
        <w:rPr>
          <w:noProof/>
        </w:rPr>
        <w:t>65</w:t>
      </w:r>
      <w:r w:rsidR="003469CB">
        <w:fldChar w:fldCharType="end"/>
      </w:r>
      <w:r w:rsidRPr="00BC52AB">
        <w:t>).</w:t>
      </w:r>
    </w:p>
    <w:p w14:paraId="7E70AB81" w14:textId="472416D3" w:rsidR="00EC5D02" w:rsidRPr="00BC52AB" w:rsidRDefault="00F83C72" w:rsidP="00EC5D02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4E8C790A" wp14:editId="7E0C4D0B">
            <wp:extent cx="6152515" cy="164274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06096" w14:textId="77777777" w:rsidR="00EC5D02" w:rsidRPr="00BC52AB" w:rsidRDefault="00EC5D02" w:rsidP="00EC5D02">
      <w:pPr>
        <w:pStyle w:val="af0"/>
      </w:pPr>
      <w:bookmarkStart w:id="118" w:name="_Ref534881941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F46AA4">
        <w:rPr>
          <w:noProof/>
        </w:rPr>
        <w:t>65</w:t>
      </w:r>
      <w:r>
        <w:rPr>
          <w:noProof/>
        </w:rPr>
        <w:fldChar w:fldCharType="end"/>
      </w:r>
      <w:bookmarkEnd w:id="118"/>
      <w:r w:rsidRPr="00BC52AB">
        <w:t>. Сохранение введенных данных</w:t>
      </w:r>
    </w:p>
    <w:p w14:paraId="2D38797D" w14:textId="77777777" w:rsidR="00A66472" w:rsidRPr="00BC52AB" w:rsidRDefault="00A66472" w:rsidP="00AE3F54">
      <w:pPr>
        <w:pStyle w:val="1"/>
      </w:pPr>
      <w:bookmarkStart w:id="119" w:name="_Toc472003262"/>
      <w:bookmarkStart w:id="120" w:name="_Toc487295200"/>
      <w:bookmarkStart w:id="121" w:name="_Toc1464388"/>
      <w:r w:rsidRPr="00BC52AB">
        <w:lastRenderedPageBreak/>
        <w:t>Формирование и утверждение документа «Справка о распределении БА и ЛБО</w:t>
      </w:r>
      <w:r w:rsidRPr="006E513A">
        <w:t>»</w:t>
      </w:r>
      <w:r w:rsidRPr="00BC52AB">
        <w:t xml:space="preserve"> </w:t>
      </w:r>
      <w:r w:rsidRPr="00554600">
        <w:rPr>
          <w:szCs w:val="28"/>
        </w:rPr>
        <w:t>по учреждениям (ф.0501152)</w:t>
      </w:r>
      <w:r>
        <w:rPr>
          <w:szCs w:val="28"/>
        </w:rPr>
        <w:t xml:space="preserve"> ГРБС</w:t>
      </w:r>
      <w:bookmarkEnd w:id="119"/>
      <w:bookmarkEnd w:id="120"/>
      <w:bookmarkEnd w:id="121"/>
    </w:p>
    <w:p w14:paraId="3E3C948E" w14:textId="77777777" w:rsidR="00A66472" w:rsidRPr="00BC52AB" w:rsidRDefault="00A66472" w:rsidP="00AE3F54">
      <w:pPr>
        <w:pStyle w:val="2"/>
      </w:pPr>
      <w:bookmarkStart w:id="122" w:name="_Toc472003264"/>
      <w:bookmarkStart w:id="123" w:name="_Toc487295202"/>
      <w:bookmarkStart w:id="124" w:name="_Ref536662"/>
      <w:bookmarkStart w:id="125" w:name="_Toc1464389"/>
      <w:r w:rsidRPr="00BC52AB">
        <w:t>Формирование документа «Справка о распределении БА и ЛБО</w:t>
      </w:r>
      <w:r>
        <w:t>»</w:t>
      </w:r>
      <w:r w:rsidRPr="00BC52AB">
        <w:t xml:space="preserve"> </w:t>
      </w:r>
      <w:r w:rsidRPr="00A74323">
        <w:t>по учреждениям (ф.0501152) (ГРБС)</w:t>
      </w:r>
      <w:r w:rsidRPr="00BC52AB">
        <w:t xml:space="preserve"> в подразделе «Документы ГРБС»</w:t>
      </w:r>
      <w:bookmarkEnd w:id="122"/>
      <w:bookmarkEnd w:id="123"/>
      <w:bookmarkEnd w:id="124"/>
      <w:bookmarkEnd w:id="125"/>
    </w:p>
    <w:p w14:paraId="351BD7CA" w14:textId="2EF3A191" w:rsidR="00A66472" w:rsidRPr="00BC52AB" w:rsidRDefault="00A66472" w:rsidP="00A66472">
      <w:pPr>
        <w:pStyle w:val="a0"/>
      </w:pPr>
      <w:r w:rsidRPr="00BC52AB">
        <w:rPr>
          <w:b/>
          <w:bCs/>
        </w:rPr>
        <w:t>Предусловие:</w:t>
      </w:r>
      <w:r w:rsidRPr="00BC52AB">
        <w:rPr>
          <w:lang w:eastAsia="zh-CN"/>
        </w:rPr>
        <w:t xml:space="preserve"> осуществлен вход с ролью «Формирование и ведение БР ГРБС (Ввод данных)»</w:t>
      </w:r>
      <w:r w:rsidR="00064C18">
        <w:rPr>
          <w:lang w:eastAsia="zh-CN"/>
        </w:rPr>
        <w:t>.</w:t>
      </w:r>
    </w:p>
    <w:p w14:paraId="4E9F1D77" w14:textId="0204226C" w:rsidR="00064C18" w:rsidRDefault="00064C18" w:rsidP="00A66472">
      <w:pPr>
        <w:pStyle w:val="a0"/>
      </w:pPr>
      <w:r w:rsidRPr="00064C18">
        <w:t>Формирование документа «Справка о распределении БА и ЛБО» по учреждениям (ф.0501152) (ГРБС) в подразделе «Документы ГРБС»</w:t>
      </w:r>
      <w:r>
        <w:t>.</w:t>
      </w:r>
    </w:p>
    <w:p w14:paraId="08322FCF" w14:textId="659D6FA1" w:rsidR="00A66472" w:rsidRPr="00BC52AB" w:rsidRDefault="00A66472" w:rsidP="00A66472">
      <w:pPr>
        <w:pStyle w:val="a0"/>
      </w:pPr>
      <w:r w:rsidRPr="00BC52AB">
        <w:t>Для перехода в подраздел «Документов ГРБС» необходимо в главном окне Системы выбрать вкладку «Меню» (1), в открывшейся колонке выбрать раздел «</w:t>
      </w:r>
      <w:r w:rsidRPr="00BC52AB">
        <w:rPr>
          <w:bCs/>
        </w:rPr>
        <w:t>Бюджетная роспись и ЛБО (ГРБС)</w:t>
      </w:r>
      <w:r w:rsidRPr="00BC52AB">
        <w:t>» (2) и открыть подраздел «Документы ГРБС» (3) одним нажатием левой кнопки мыши (</w:t>
      </w:r>
      <w:r w:rsidR="006E647D">
        <w:fldChar w:fldCharType="begin"/>
      </w:r>
      <w:r w:rsidR="006E647D">
        <w:instrText xml:space="preserve"> REF _Ref507486228 \h </w:instrText>
      </w:r>
      <w:r w:rsidR="006E647D">
        <w:fldChar w:fldCharType="separate"/>
      </w:r>
      <w:r w:rsidR="00F46AA4">
        <w:t xml:space="preserve">Рисунок </w:t>
      </w:r>
      <w:r w:rsidR="00F46AA4">
        <w:rPr>
          <w:noProof/>
        </w:rPr>
        <w:t>66</w:t>
      </w:r>
      <w:r w:rsidR="006E647D">
        <w:fldChar w:fldCharType="end"/>
      </w:r>
      <w:r w:rsidRPr="00BC52AB">
        <w:t>).</w:t>
      </w:r>
    </w:p>
    <w:p w14:paraId="7C9E8449" w14:textId="0E052AE3" w:rsidR="00A30158" w:rsidRPr="004C605D" w:rsidRDefault="0063526F" w:rsidP="00A30158">
      <w:pPr>
        <w:pStyle w:val="af"/>
        <w:rPr>
          <w:b/>
        </w:rPr>
      </w:pPr>
      <w:r>
        <w:rPr>
          <w:lang w:val="ru-RU" w:eastAsia="ru-RU"/>
        </w:rPr>
        <w:drawing>
          <wp:inline distT="0" distB="0" distL="0" distR="0" wp14:anchorId="774B0C85" wp14:editId="152C4427">
            <wp:extent cx="6152515" cy="1606550"/>
            <wp:effectExtent l="0" t="0" r="63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0E05C" w14:textId="49643EFD" w:rsidR="00A66472" w:rsidRPr="00BC52AB" w:rsidRDefault="00A30158" w:rsidP="00A30158">
      <w:pPr>
        <w:pStyle w:val="aff7"/>
      </w:pPr>
      <w:bookmarkStart w:id="126" w:name="_Ref50748622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66</w:t>
      </w:r>
      <w:r>
        <w:fldChar w:fldCharType="end"/>
      </w:r>
      <w:bookmarkEnd w:id="126"/>
      <w:r w:rsidRPr="00BC52AB">
        <w:t>. Переход в подраздел «Документы ГРБС»</w:t>
      </w:r>
    </w:p>
    <w:p w14:paraId="1B305A88" w14:textId="69F5B1B0" w:rsidR="00A66472" w:rsidRPr="00BC52AB" w:rsidRDefault="005D3CF8" w:rsidP="00A66472">
      <w:pPr>
        <w:pStyle w:val="a0"/>
      </w:pPr>
      <w:r w:rsidRPr="00BC52AB">
        <w:t xml:space="preserve">В результате откроется подраздел «Документы ГРБС», в котором необходимо </w:t>
      </w:r>
      <w:r>
        <w:t xml:space="preserve">выбрать </w:t>
      </w:r>
      <w:r w:rsidRPr="00BC52AB">
        <w:t>соответствующ</w:t>
      </w:r>
      <w:r>
        <w:t>ий</w:t>
      </w:r>
      <w:r w:rsidRPr="00BC52AB">
        <w:t xml:space="preserve"> бюджетн</w:t>
      </w:r>
      <w:r>
        <w:t>ый</w:t>
      </w:r>
      <w:r w:rsidRPr="00BC52AB">
        <w:t xml:space="preserve"> цикл, с которым будет осуществляться работа</w:t>
      </w:r>
      <w:r>
        <w:t>,</w:t>
      </w:r>
      <w:r w:rsidRPr="00BC52AB">
        <w:t xml:space="preserve"> </w:t>
      </w:r>
      <w:r>
        <w:t>и</w:t>
      </w:r>
      <w:r w:rsidRPr="00BC52AB">
        <w:t xml:space="preserve"> перейти во вкладку</w:t>
      </w:r>
      <w:r>
        <w:t xml:space="preserve"> «Внутренние»</w:t>
      </w:r>
      <w:r w:rsidRPr="00BC52AB">
        <w:t xml:space="preserve"> </w:t>
      </w:r>
      <w:r w:rsidR="00A66472" w:rsidRPr="00BC52AB">
        <w:t>(</w:t>
      </w:r>
      <w:r w:rsidR="006E647D">
        <w:fldChar w:fldCharType="begin"/>
      </w:r>
      <w:r w:rsidR="006E647D">
        <w:instrText xml:space="preserve"> REF _Ref507486233 \h </w:instrText>
      </w:r>
      <w:r w:rsidR="006E647D">
        <w:fldChar w:fldCharType="separate"/>
      </w:r>
      <w:r w:rsidR="00F46AA4">
        <w:t xml:space="preserve">Рисунок </w:t>
      </w:r>
      <w:r w:rsidR="00F46AA4">
        <w:rPr>
          <w:noProof/>
        </w:rPr>
        <w:t>67</w:t>
      </w:r>
      <w:r w:rsidR="006E647D">
        <w:fldChar w:fldCharType="end"/>
      </w:r>
      <w:r w:rsidR="00A66472" w:rsidRPr="00BC52AB">
        <w:t>).</w:t>
      </w:r>
    </w:p>
    <w:p w14:paraId="0CE5A374" w14:textId="2AC06A96" w:rsidR="00A30158" w:rsidRDefault="0063526F" w:rsidP="00A30158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32C5C639" wp14:editId="6852485B">
            <wp:extent cx="6152515" cy="2615565"/>
            <wp:effectExtent l="0" t="0" r="63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DD5F2" w14:textId="1C37B9C5" w:rsidR="00A66472" w:rsidRPr="00BC52AB" w:rsidRDefault="00A30158" w:rsidP="00A30158">
      <w:pPr>
        <w:pStyle w:val="aff7"/>
      </w:pPr>
      <w:bookmarkStart w:id="127" w:name="_Ref50748623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67</w:t>
      </w:r>
      <w:r>
        <w:fldChar w:fldCharType="end"/>
      </w:r>
      <w:bookmarkEnd w:id="127"/>
      <w:r w:rsidRPr="00BC52AB">
        <w:t>. Подраздел «Документы ГРБС»</w:t>
      </w:r>
      <w:r>
        <w:t xml:space="preserve">, вкладка </w:t>
      </w:r>
      <w:r w:rsidR="00675F8F">
        <w:t>«</w:t>
      </w:r>
      <w:r>
        <w:t>Внутренние</w:t>
      </w:r>
      <w:r w:rsidR="00675F8F">
        <w:t>»</w:t>
      </w:r>
    </w:p>
    <w:p w14:paraId="1F61B258" w14:textId="56405F27" w:rsidR="00A66472" w:rsidRPr="00BC52AB" w:rsidRDefault="00A66472" w:rsidP="00A66472">
      <w:pPr>
        <w:pStyle w:val="a0"/>
      </w:pPr>
      <w:r w:rsidRPr="00BC52AB">
        <w:t xml:space="preserve">Для работы </w:t>
      </w:r>
      <w:r w:rsidR="00064C18">
        <w:t>с</w:t>
      </w:r>
      <w:r w:rsidR="00384AFB">
        <w:t xml:space="preserve"> вкладкой </w:t>
      </w:r>
      <w:r w:rsidR="00B77BED">
        <w:t>«</w:t>
      </w:r>
      <w:r w:rsidR="00384AFB">
        <w:t>Внутренние</w:t>
      </w:r>
      <w:r w:rsidR="00B77BED">
        <w:t>»</w:t>
      </w:r>
      <w:r w:rsidRPr="00BC52AB">
        <w:t xml:space="preserve"> в Системе реализована панель инструментов, состоящая из следующих функциональных кнопок (</w:t>
      </w:r>
      <w:r w:rsidR="006E647D">
        <w:fldChar w:fldCharType="begin"/>
      </w:r>
      <w:r w:rsidR="006E647D">
        <w:instrText xml:space="preserve"> REF _Ref507486238 \h </w:instrText>
      </w:r>
      <w:r w:rsidR="006E647D">
        <w:fldChar w:fldCharType="separate"/>
      </w:r>
      <w:r w:rsidR="00F46AA4">
        <w:t xml:space="preserve">Рисунок </w:t>
      </w:r>
      <w:r w:rsidR="00F46AA4">
        <w:rPr>
          <w:noProof/>
        </w:rPr>
        <w:t>68</w:t>
      </w:r>
      <w:r w:rsidR="006E647D">
        <w:fldChar w:fldCharType="end"/>
      </w:r>
      <w:r w:rsidRPr="00BC52AB">
        <w:t>):</w:t>
      </w:r>
    </w:p>
    <w:p w14:paraId="0203A6C6" w14:textId="77777777" w:rsidR="00A66472" w:rsidRPr="00BC52AB" w:rsidRDefault="00A66472" w:rsidP="00016FA1">
      <w:pPr>
        <w:pStyle w:val="-"/>
      </w:pPr>
      <w:r w:rsidRPr="00BC52AB">
        <w:t>«Обновить» (1) – обновление страницы;</w:t>
      </w:r>
    </w:p>
    <w:p w14:paraId="6121B45F" w14:textId="77777777" w:rsidR="00A66472" w:rsidRPr="00BC52AB" w:rsidRDefault="00A66472" w:rsidP="00016FA1">
      <w:pPr>
        <w:pStyle w:val="-"/>
      </w:pPr>
      <w:r w:rsidRPr="00BC52AB">
        <w:t>«Реестр» (2):</w:t>
      </w:r>
    </w:p>
    <w:p w14:paraId="0B3C5AD6" w14:textId="7E7D69D9" w:rsidR="00A66472" w:rsidRPr="00BC52AB" w:rsidRDefault="00A66472" w:rsidP="00AF4319">
      <w:pPr>
        <w:pStyle w:val="--"/>
      </w:pPr>
      <w:r w:rsidRPr="00675F8F">
        <w:rPr>
          <w:i/>
        </w:rPr>
        <w:t>[</w:t>
      </w:r>
      <w:r w:rsidR="00B42978" w:rsidRPr="00675F8F">
        <w:rPr>
          <w:i/>
        </w:rPr>
        <w:t>Сформировать документ/</w:t>
      </w:r>
      <w:r w:rsidRPr="00675F8F">
        <w:rPr>
          <w:i/>
        </w:rPr>
        <w:t>«Справка о распределении БА и ЛБО» по СП (ф.0501152) (ГРБС)]</w:t>
      </w:r>
      <w:r w:rsidRPr="00BC52AB">
        <w:t xml:space="preserve"> – формирование</w:t>
      </w:r>
      <w:r>
        <w:t xml:space="preserve"> документа</w:t>
      </w:r>
      <w:r w:rsidRPr="00BC52AB">
        <w:t xml:space="preserve"> </w:t>
      </w:r>
      <w:r>
        <w:t>«</w:t>
      </w:r>
      <w:r w:rsidRPr="00BC52AB">
        <w:t>Справк</w:t>
      </w:r>
      <w:r>
        <w:t>а</w:t>
      </w:r>
      <w:r w:rsidRPr="00BC52AB">
        <w:t xml:space="preserve"> о распределении БА и ЛБО</w:t>
      </w:r>
      <w:r>
        <w:t>»</w:t>
      </w:r>
      <w:r w:rsidRPr="00BC52AB">
        <w:t xml:space="preserve"> </w:t>
      </w:r>
      <w:r>
        <w:t xml:space="preserve">от лица планово-финансового подразделения ГРБС с распределением по </w:t>
      </w:r>
      <w:r w:rsidR="005A07E2">
        <w:t>СП</w:t>
      </w:r>
      <w:r w:rsidRPr="005A07E2">
        <w:t>;</w:t>
      </w:r>
    </w:p>
    <w:p w14:paraId="25758C0D" w14:textId="0F295207" w:rsidR="00A66472" w:rsidRDefault="00A66472" w:rsidP="00AF4319">
      <w:pPr>
        <w:pStyle w:val="--"/>
      </w:pPr>
      <w:r w:rsidRPr="00675F8F">
        <w:rPr>
          <w:i/>
        </w:rPr>
        <w:t>[</w:t>
      </w:r>
      <w:r w:rsidR="00B42978" w:rsidRPr="00675F8F">
        <w:rPr>
          <w:i/>
        </w:rPr>
        <w:t>Сформировать документ/</w:t>
      </w:r>
      <w:r w:rsidRPr="00675F8F">
        <w:rPr>
          <w:i/>
        </w:rPr>
        <w:t>«Справка о распределении БА и ЛБО» по учреждениям (ф.0501152) (ГРБС)]</w:t>
      </w:r>
      <w:r w:rsidRPr="00BC52AB">
        <w:t xml:space="preserve"> – формирование </w:t>
      </w:r>
      <w:r>
        <w:t>документа</w:t>
      </w:r>
      <w:r w:rsidRPr="00BC52AB">
        <w:t xml:space="preserve"> </w:t>
      </w:r>
      <w:r>
        <w:t>«</w:t>
      </w:r>
      <w:r w:rsidRPr="00BC52AB">
        <w:t>Справк</w:t>
      </w:r>
      <w:r>
        <w:t>а</w:t>
      </w:r>
      <w:r w:rsidRPr="00BC52AB">
        <w:t xml:space="preserve"> о распределении БА и ЛБО</w:t>
      </w:r>
      <w:r>
        <w:t>»</w:t>
      </w:r>
      <w:r w:rsidRPr="00BC52AB">
        <w:t xml:space="preserve"> </w:t>
      </w:r>
      <w:r>
        <w:t>по учреждениям</w:t>
      </w:r>
      <w:r w:rsidRPr="00B42978">
        <w:t>;</w:t>
      </w:r>
    </w:p>
    <w:p w14:paraId="2DC51BD7" w14:textId="76B15751" w:rsidR="00A66472" w:rsidRPr="00BC52AB" w:rsidRDefault="00B42978" w:rsidP="00AF4319">
      <w:pPr>
        <w:pStyle w:val="--"/>
      </w:pPr>
      <w:r w:rsidRPr="00675F8F">
        <w:rPr>
          <w:i/>
        </w:rPr>
        <w:t>[</w:t>
      </w:r>
      <w:r w:rsidR="00A66472" w:rsidRPr="00675F8F">
        <w:rPr>
          <w:i/>
        </w:rPr>
        <w:t>Удалить документ</w:t>
      </w:r>
      <w:r w:rsidRPr="00675F8F">
        <w:rPr>
          <w:i/>
        </w:rPr>
        <w:t>]</w:t>
      </w:r>
      <w:r w:rsidR="00A66472" w:rsidRPr="00BC52AB">
        <w:t xml:space="preserve"> – удаление документа</w:t>
      </w:r>
      <w:r w:rsidR="00A66472">
        <w:t xml:space="preserve"> со всеми имеющимися версиями</w:t>
      </w:r>
      <w:r w:rsidR="00A66472" w:rsidRPr="00BC52AB">
        <w:t>;</w:t>
      </w:r>
    </w:p>
    <w:p w14:paraId="4363059F" w14:textId="24824828" w:rsidR="00A66472" w:rsidRPr="00BC52AB" w:rsidRDefault="00A66472" w:rsidP="00AF4319">
      <w:pPr>
        <w:pStyle w:val="--"/>
      </w:pPr>
      <w:r w:rsidRPr="00675F8F">
        <w:rPr>
          <w:i/>
        </w:rPr>
        <w:t>[</w:t>
      </w:r>
      <w:r w:rsidR="00B42978" w:rsidRPr="00675F8F">
        <w:rPr>
          <w:i/>
        </w:rPr>
        <w:t>Версии/</w:t>
      </w:r>
      <w:r w:rsidRPr="00675F8F">
        <w:rPr>
          <w:i/>
        </w:rPr>
        <w:t>Просмотр]</w:t>
      </w:r>
      <w:r w:rsidRPr="00BC52AB">
        <w:t xml:space="preserve"> – просмотр версии документа;</w:t>
      </w:r>
    </w:p>
    <w:p w14:paraId="48DB8A97" w14:textId="3516EC4A" w:rsidR="00A66472" w:rsidRPr="00BC52AB" w:rsidRDefault="00A66472" w:rsidP="00AF4319">
      <w:pPr>
        <w:pStyle w:val="--"/>
      </w:pPr>
      <w:r w:rsidRPr="00675F8F">
        <w:rPr>
          <w:i/>
        </w:rPr>
        <w:t>[</w:t>
      </w:r>
      <w:r w:rsidR="00B42978" w:rsidRPr="00675F8F">
        <w:rPr>
          <w:i/>
        </w:rPr>
        <w:t>Версии</w:t>
      </w:r>
      <w:proofErr w:type="gramStart"/>
      <w:r w:rsidR="00B42978" w:rsidRPr="00675F8F">
        <w:rPr>
          <w:i/>
        </w:rPr>
        <w:t>/</w:t>
      </w:r>
      <w:r w:rsidRPr="00675F8F">
        <w:rPr>
          <w:i/>
        </w:rPr>
        <w:t>С</w:t>
      </w:r>
      <w:proofErr w:type="gramEnd"/>
      <w:r w:rsidRPr="00675F8F">
        <w:rPr>
          <w:i/>
        </w:rPr>
        <w:t>оздать]</w:t>
      </w:r>
      <w:r w:rsidRPr="00BC52AB">
        <w:t xml:space="preserve"> – формирование </w:t>
      </w:r>
      <w:r>
        <w:t xml:space="preserve">новой </w:t>
      </w:r>
      <w:r w:rsidRPr="00BC52AB">
        <w:t>версии документа;</w:t>
      </w:r>
    </w:p>
    <w:p w14:paraId="296096ED" w14:textId="4B73B0D8" w:rsidR="00A66472" w:rsidRPr="00BC52AB" w:rsidRDefault="00A66472" w:rsidP="00AF4319">
      <w:pPr>
        <w:pStyle w:val="--"/>
      </w:pPr>
      <w:r w:rsidRPr="00675F8F">
        <w:rPr>
          <w:i/>
        </w:rPr>
        <w:t>[</w:t>
      </w:r>
      <w:r w:rsidR="00B42978" w:rsidRPr="00675F8F">
        <w:rPr>
          <w:i/>
        </w:rPr>
        <w:t>Версии</w:t>
      </w:r>
      <w:proofErr w:type="gramStart"/>
      <w:r w:rsidR="00B42978" w:rsidRPr="00675F8F">
        <w:rPr>
          <w:i/>
        </w:rPr>
        <w:t>/</w:t>
      </w:r>
      <w:r w:rsidRPr="00675F8F">
        <w:rPr>
          <w:i/>
        </w:rPr>
        <w:t>У</w:t>
      </w:r>
      <w:proofErr w:type="gramEnd"/>
      <w:r w:rsidRPr="00675F8F">
        <w:rPr>
          <w:i/>
        </w:rPr>
        <w:t>далить]</w:t>
      </w:r>
      <w:r w:rsidRPr="00BC52AB">
        <w:t xml:space="preserve"> – удаление версии документа;</w:t>
      </w:r>
    </w:p>
    <w:p w14:paraId="5DFF250D" w14:textId="7ABC6FFD" w:rsidR="00A66472" w:rsidRPr="00BC52AB" w:rsidRDefault="00A66472" w:rsidP="00AF4319">
      <w:pPr>
        <w:pStyle w:val="--"/>
      </w:pPr>
      <w:r w:rsidRPr="00675F8F">
        <w:rPr>
          <w:i/>
        </w:rPr>
        <w:t>[</w:t>
      </w:r>
      <w:r w:rsidR="00004922" w:rsidRPr="00675F8F">
        <w:rPr>
          <w:i/>
        </w:rPr>
        <w:t>Вложения</w:t>
      </w:r>
      <w:proofErr w:type="gramStart"/>
      <w:r w:rsidR="00004922" w:rsidRPr="00675F8F">
        <w:rPr>
          <w:i/>
        </w:rPr>
        <w:t>/</w:t>
      </w:r>
      <w:r w:rsidRPr="00675F8F">
        <w:rPr>
          <w:i/>
        </w:rPr>
        <w:t>Д</w:t>
      </w:r>
      <w:proofErr w:type="gramEnd"/>
      <w:r w:rsidRPr="00675F8F">
        <w:rPr>
          <w:i/>
        </w:rPr>
        <w:t>обавить]</w:t>
      </w:r>
      <w:r w:rsidRPr="00BC52AB">
        <w:t xml:space="preserve"> – прикрепление файла;</w:t>
      </w:r>
    </w:p>
    <w:p w14:paraId="203D3B77" w14:textId="2A2130E7" w:rsidR="00A66472" w:rsidRPr="00BC52AB" w:rsidRDefault="00A66472" w:rsidP="00AF4319">
      <w:pPr>
        <w:pStyle w:val="--"/>
      </w:pPr>
      <w:r w:rsidRPr="00675F8F">
        <w:rPr>
          <w:i/>
        </w:rPr>
        <w:t>[</w:t>
      </w:r>
      <w:r w:rsidR="00004922" w:rsidRPr="00675F8F">
        <w:rPr>
          <w:i/>
        </w:rPr>
        <w:t>Вложения</w:t>
      </w:r>
      <w:proofErr w:type="gramStart"/>
      <w:r w:rsidR="00004922" w:rsidRPr="00675F8F">
        <w:rPr>
          <w:i/>
        </w:rPr>
        <w:t>/</w:t>
      </w:r>
      <w:r w:rsidRPr="00675F8F">
        <w:rPr>
          <w:i/>
        </w:rPr>
        <w:t>У</w:t>
      </w:r>
      <w:proofErr w:type="gramEnd"/>
      <w:r w:rsidRPr="00675F8F">
        <w:rPr>
          <w:i/>
        </w:rPr>
        <w:t>далить]</w:t>
      </w:r>
      <w:r w:rsidRPr="00BC52AB">
        <w:t xml:space="preserve"> – удаление вложенного файла;</w:t>
      </w:r>
    </w:p>
    <w:p w14:paraId="681F129A" w14:textId="77777777" w:rsidR="00A66472" w:rsidRPr="00BC52AB" w:rsidRDefault="00A66472" w:rsidP="00AF4319">
      <w:pPr>
        <w:pStyle w:val="-"/>
      </w:pPr>
      <w:r w:rsidRPr="00BC52AB">
        <w:t>«Печать» (3):</w:t>
      </w:r>
    </w:p>
    <w:p w14:paraId="0B199E00" w14:textId="77777777" w:rsidR="00A66472" w:rsidRPr="00BC52AB" w:rsidRDefault="00A66472" w:rsidP="00AF4319">
      <w:pPr>
        <w:pStyle w:val="--"/>
      </w:pPr>
      <w:r w:rsidRPr="00675F8F">
        <w:rPr>
          <w:i/>
        </w:rPr>
        <w:lastRenderedPageBreak/>
        <w:t>[Печать реестра]</w:t>
      </w:r>
      <w:r w:rsidRPr="00BC52AB">
        <w:t xml:space="preserve"> – формирование печатной формы реестра с расширением </w:t>
      </w:r>
      <w:r w:rsidRPr="00BC52AB">
        <w:rPr>
          <w:b/>
        </w:rPr>
        <w:t>*.</w:t>
      </w:r>
      <w:proofErr w:type="spellStart"/>
      <w:r w:rsidRPr="00BC52AB">
        <w:rPr>
          <w:b/>
        </w:rPr>
        <w:t>xls</w:t>
      </w:r>
      <w:proofErr w:type="spellEnd"/>
      <w:r w:rsidRPr="00BC52AB">
        <w:t>;</w:t>
      </w:r>
    </w:p>
    <w:p w14:paraId="70CF29BC" w14:textId="7E84FE90" w:rsidR="00A66472" w:rsidRPr="00BC52AB" w:rsidRDefault="00A66472" w:rsidP="00AF4319">
      <w:pPr>
        <w:pStyle w:val="--"/>
      </w:pPr>
      <w:r w:rsidRPr="00675F8F">
        <w:rPr>
          <w:i/>
        </w:rPr>
        <w:t>[</w:t>
      </w:r>
      <w:r w:rsidR="00384AFB" w:rsidRPr="00675F8F">
        <w:rPr>
          <w:i/>
        </w:rPr>
        <w:t>Печать документа</w:t>
      </w:r>
      <w:r w:rsidRPr="00675F8F">
        <w:rPr>
          <w:i/>
        </w:rPr>
        <w:t>]</w:t>
      </w:r>
      <w:r w:rsidRPr="00BC52AB">
        <w:t xml:space="preserve"> – формирование печатной формы документа с расширением </w:t>
      </w:r>
      <w:r w:rsidRPr="00BC52AB">
        <w:rPr>
          <w:b/>
        </w:rPr>
        <w:t>*.</w:t>
      </w:r>
      <w:proofErr w:type="spellStart"/>
      <w:r w:rsidRPr="00BC52AB">
        <w:rPr>
          <w:b/>
        </w:rPr>
        <w:t>xls</w:t>
      </w:r>
      <w:proofErr w:type="spellEnd"/>
      <w:r w:rsidRPr="00004922">
        <w:t xml:space="preserve"> или </w:t>
      </w:r>
      <w:r w:rsidRPr="00BC52AB">
        <w:rPr>
          <w:b/>
        </w:rPr>
        <w:t>*.</w:t>
      </w:r>
      <w:r w:rsidRPr="00BC52AB">
        <w:rPr>
          <w:b/>
          <w:lang w:val="en-US"/>
        </w:rPr>
        <w:t>doc</w:t>
      </w:r>
      <w:r w:rsidRPr="00BC52AB">
        <w:t>;</w:t>
      </w:r>
    </w:p>
    <w:p w14:paraId="5680F2ED" w14:textId="77777777" w:rsidR="00A66472" w:rsidRPr="00BC52AB" w:rsidRDefault="00A66472" w:rsidP="00AF4319">
      <w:pPr>
        <w:pStyle w:val="-"/>
      </w:pPr>
      <w:r w:rsidRPr="00BC52AB">
        <w:t>«Согласование» (4):</w:t>
      </w:r>
    </w:p>
    <w:p w14:paraId="2BF46203" w14:textId="21A988E5" w:rsidR="00A66472" w:rsidRPr="00BC52AB" w:rsidRDefault="00004922" w:rsidP="00AF4319">
      <w:pPr>
        <w:pStyle w:val="--"/>
      </w:pPr>
      <w:r w:rsidRPr="00675F8F">
        <w:rPr>
          <w:i/>
        </w:rPr>
        <w:t>[</w:t>
      </w:r>
      <w:r w:rsidR="00A66472" w:rsidRPr="00675F8F">
        <w:rPr>
          <w:i/>
        </w:rPr>
        <w:t>Внутренне</w:t>
      </w:r>
      <w:r w:rsidR="00A615D2" w:rsidRPr="00675F8F">
        <w:rPr>
          <w:i/>
        </w:rPr>
        <w:t>е</w:t>
      </w:r>
      <w:r w:rsidR="00A66472" w:rsidRPr="00675F8F">
        <w:rPr>
          <w:i/>
        </w:rPr>
        <w:t xml:space="preserve"> согласование</w:t>
      </w:r>
      <w:r w:rsidRPr="00675F8F">
        <w:rPr>
          <w:i/>
        </w:rPr>
        <w:t>]</w:t>
      </w:r>
      <w:r w:rsidR="00A66472" w:rsidRPr="00BC52AB">
        <w:t xml:space="preserve"> – отправка документа на внутренне</w:t>
      </w:r>
      <w:r w:rsidR="00A615D2">
        <w:t>е</w:t>
      </w:r>
      <w:r w:rsidR="00A66472" w:rsidRPr="00BC52AB">
        <w:t xml:space="preserve"> согласование</w:t>
      </w:r>
      <w:r w:rsidR="00477C5C">
        <w:t>.</w:t>
      </w:r>
    </w:p>
    <w:p w14:paraId="6106446F" w14:textId="77777777" w:rsidR="00A66472" w:rsidRPr="00BC52AB" w:rsidRDefault="00A66472" w:rsidP="00A66472">
      <w:pPr>
        <w:pStyle w:val="a0"/>
      </w:pPr>
      <w:r w:rsidRPr="00BC52AB">
        <w:rPr>
          <w:b/>
        </w:rPr>
        <w:t>Важно!</w:t>
      </w:r>
      <w:r w:rsidRPr="00BC52AB">
        <w:t xml:space="preserve"> Панель инструментов содержит перечень функциональных кнопок соответствующих настройкам ограничений пользователя.</w:t>
      </w:r>
    </w:p>
    <w:p w14:paraId="56072D17" w14:textId="13932262" w:rsidR="00A30158" w:rsidRDefault="0063526F" w:rsidP="00A30158">
      <w:pPr>
        <w:pStyle w:val="af"/>
      </w:pPr>
      <w:r>
        <w:rPr>
          <w:lang w:val="ru-RU" w:eastAsia="ru-RU"/>
        </w:rPr>
        <w:drawing>
          <wp:inline distT="0" distB="0" distL="0" distR="0" wp14:anchorId="0E9AC16D" wp14:editId="61FB326F">
            <wp:extent cx="6152515" cy="2615565"/>
            <wp:effectExtent l="0" t="0" r="63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C3555" w14:textId="0231A8C9" w:rsidR="00A66472" w:rsidRPr="00BC52AB" w:rsidRDefault="00A30158" w:rsidP="00A30158">
      <w:pPr>
        <w:pStyle w:val="aff7"/>
      </w:pPr>
      <w:bookmarkStart w:id="128" w:name="_Ref50748623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68</w:t>
      </w:r>
      <w:r>
        <w:fldChar w:fldCharType="end"/>
      </w:r>
      <w:bookmarkEnd w:id="128"/>
      <w:r w:rsidRPr="00BC52AB">
        <w:t>. Функциональные кнопки подраздела «Документы ГРБС»</w:t>
      </w:r>
      <w:r>
        <w:t xml:space="preserve"> вкладка «Внутренние»</w:t>
      </w:r>
    </w:p>
    <w:p w14:paraId="6935EA4E" w14:textId="107179B5" w:rsidR="00A66472" w:rsidRPr="00BC52AB" w:rsidRDefault="00A66472" w:rsidP="00A66472">
      <w:pPr>
        <w:pStyle w:val="a0"/>
      </w:pPr>
      <w:r w:rsidRPr="00BC52AB">
        <w:t>Для того чтобы сформировать документ «Справка о распределении БА и ЛБО</w:t>
      </w:r>
      <w:r>
        <w:t>»</w:t>
      </w:r>
      <w:r w:rsidRPr="00BC52AB">
        <w:t xml:space="preserve"> </w:t>
      </w:r>
      <w:r w:rsidRPr="00A74323">
        <w:t>по учреждениям (ф.0501152) (ГРБС)</w:t>
      </w:r>
      <w:r w:rsidRPr="00BC52AB">
        <w:t xml:space="preserve">, необходимо нажать на кнопку «Реестр» и выбрать пункт </w:t>
      </w:r>
      <w:r w:rsidRPr="00BC52AB">
        <w:rPr>
          <w:i/>
        </w:rPr>
        <w:t>[Сформировать документ/</w:t>
      </w:r>
      <w:r>
        <w:rPr>
          <w:i/>
        </w:rPr>
        <w:t>«</w:t>
      </w:r>
      <w:r w:rsidRPr="00A74323">
        <w:rPr>
          <w:i/>
        </w:rPr>
        <w:t>Справка о распределении БА и ЛБО</w:t>
      </w:r>
      <w:r>
        <w:rPr>
          <w:i/>
        </w:rPr>
        <w:t>»</w:t>
      </w:r>
      <w:r w:rsidRPr="00A74323">
        <w:rPr>
          <w:i/>
        </w:rPr>
        <w:t xml:space="preserve"> по учреждениям (ф.0501152) (ГРБС)</w:t>
      </w:r>
      <w:r w:rsidRPr="00BC52AB">
        <w:rPr>
          <w:i/>
        </w:rPr>
        <w:t>]</w:t>
      </w:r>
      <w:r w:rsidRPr="00BC52AB">
        <w:t xml:space="preserve"> (</w:t>
      </w:r>
      <w:r w:rsidR="006E647D">
        <w:fldChar w:fldCharType="begin"/>
      </w:r>
      <w:r w:rsidR="006E647D">
        <w:instrText xml:space="preserve"> REF _Ref507486245 \h </w:instrText>
      </w:r>
      <w:r w:rsidR="006E647D">
        <w:fldChar w:fldCharType="separate"/>
      </w:r>
      <w:r w:rsidR="00F46AA4">
        <w:t xml:space="preserve">Рисунок </w:t>
      </w:r>
      <w:r w:rsidR="00F46AA4">
        <w:rPr>
          <w:noProof/>
        </w:rPr>
        <w:t>69</w:t>
      </w:r>
      <w:r w:rsidR="006E647D">
        <w:fldChar w:fldCharType="end"/>
      </w:r>
      <w:r w:rsidRPr="00BC52AB">
        <w:t>).</w:t>
      </w:r>
    </w:p>
    <w:p w14:paraId="09E74E63" w14:textId="6A0C022B" w:rsidR="00A30158" w:rsidRDefault="001A1661" w:rsidP="00A30158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69BC1A96" wp14:editId="7054ED11">
            <wp:extent cx="6152515" cy="2994660"/>
            <wp:effectExtent l="0" t="0" r="63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A9A69" w14:textId="5B740CC3" w:rsidR="00A66472" w:rsidRPr="00A74323" w:rsidRDefault="00A30158" w:rsidP="00A30158">
      <w:pPr>
        <w:pStyle w:val="aff7"/>
      </w:pPr>
      <w:bookmarkStart w:id="129" w:name="_Ref50748624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69</w:t>
      </w:r>
      <w:r>
        <w:fldChar w:fldCharType="end"/>
      </w:r>
      <w:bookmarkEnd w:id="129"/>
      <w:r w:rsidRPr="00BC52AB">
        <w:t xml:space="preserve">. Пункт </w:t>
      </w:r>
      <w:r w:rsidRPr="00675F8F">
        <w:rPr>
          <w:i/>
        </w:rPr>
        <w:t>[Сформировать документ/«Справка о распределении БА и ЛБО» по учреждениям (ф.0501152) (ГРБС)]</w:t>
      </w:r>
    </w:p>
    <w:p w14:paraId="15CF6C6F" w14:textId="77777777" w:rsidR="00A66472" w:rsidRPr="00BC52AB" w:rsidRDefault="00A66472" w:rsidP="00A66472">
      <w:pPr>
        <w:pStyle w:val="a0"/>
      </w:pPr>
      <w:r w:rsidRPr="00BC52AB">
        <w:rPr>
          <w:b/>
        </w:rPr>
        <w:t>Важно!</w:t>
      </w:r>
      <w:r w:rsidRPr="00BC52AB">
        <w:t xml:space="preserve"> Пункт </w:t>
      </w:r>
      <w:r w:rsidRPr="00BC52AB">
        <w:rPr>
          <w:i/>
        </w:rPr>
        <w:t>[Сформировать документ/</w:t>
      </w:r>
      <w:r>
        <w:rPr>
          <w:i/>
        </w:rPr>
        <w:t>«</w:t>
      </w:r>
      <w:r w:rsidRPr="00A74323">
        <w:rPr>
          <w:i/>
        </w:rPr>
        <w:t>Справка о распределении БА и ЛБО</w:t>
      </w:r>
      <w:r>
        <w:rPr>
          <w:i/>
        </w:rPr>
        <w:t>»</w:t>
      </w:r>
      <w:r w:rsidRPr="00A74323">
        <w:rPr>
          <w:i/>
        </w:rPr>
        <w:t xml:space="preserve"> по учреждениям (ф.0501152) (ГРБС)</w:t>
      </w:r>
      <w:r w:rsidRPr="00BC52AB">
        <w:rPr>
          <w:i/>
        </w:rPr>
        <w:t xml:space="preserve">] </w:t>
      </w:r>
      <w:r w:rsidRPr="00BC52AB">
        <w:t>активен для выбора, при условии, что организация оператора является корневым учреждением в Сводном реестре учреждений.</w:t>
      </w:r>
    </w:p>
    <w:p w14:paraId="517FA701" w14:textId="04F9B8CB" w:rsidR="00A66472" w:rsidRPr="00BC52AB" w:rsidRDefault="00675F8F" w:rsidP="00A66472">
      <w:pPr>
        <w:pStyle w:val="a0"/>
      </w:pPr>
      <w:r>
        <w:t>Формирование документа «</w:t>
      </w:r>
      <w:r w:rsidR="00A66472" w:rsidRPr="00BC52AB">
        <w:t>Справка о распределении БА и ЛБО</w:t>
      </w:r>
      <w:r w:rsidR="00A66472">
        <w:t>»</w:t>
      </w:r>
      <w:r w:rsidR="00A66472" w:rsidRPr="00BC52AB">
        <w:t xml:space="preserve"> </w:t>
      </w:r>
      <w:r w:rsidR="00A66472" w:rsidRPr="00A74323">
        <w:t>по учреждениям (ф.0501152) (ГРБС)</w:t>
      </w:r>
      <w:r w:rsidR="00A66472" w:rsidRPr="00BC52AB">
        <w:t>» осуществля</w:t>
      </w:r>
      <w:r w:rsidR="00A66472">
        <w:t xml:space="preserve">ется аналогично описанию в </w:t>
      </w:r>
      <w:proofErr w:type="spellStart"/>
      <w:r w:rsidR="00A66472">
        <w:t>п</w:t>
      </w:r>
      <w:r w:rsidR="00A66472" w:rsidRPr="00C8280D">
        <w:t>.п</w:t>
      </w:r>
      <w:proofErr w:type="spellEnd"/>
      <w:r w:rsidR="00A66472" w:rsidRPr="00C8280D">
        <w:t>. </w:t>
      </w:r>
      <w:r w:rsidR="00147002">
        <w:fldChar w:fldCharType="begin"/>
      </w:r>
      <w:r w:rsidR="00147002">
        <w:instrText xml:space="preserve"> REF _Ref470128775 \r \h </w:instrText>
      </w:r>
      <w:r w:rsidR="00147002">
        <w:fldChar w:fldCharType="separate"/>
      </w:r>
      <w:r w:rsidR="00F46AA4">
        <w:t>4.1</w:t>
      </w:r>
      <w:r w:rsidR="00147002">
        <w:fldChar w:fldCharType="end"/>
      </w:r>
      <w:r w:rsidR="00147002">
        <w:t xml:space="preserve"> </w:t>
      </w:r>
      <w:r w:rsidR="00A66472" w:rsidRPr="00BC52AB">
        <w:t>настоящего руководства пользователя.</w:t>
      </w:r>
    </w:p>
    <w:p w14:paraId="2936B28C" w14:textId="77777777" w:rsidR="00A66472" w:rsidRPr="00BC52AB" w:rsidRDefault="00A66472" w:rsidP="00AE3F54">
      <w:pPr>
        <w:pStyle w:val="2"/>
      </w:pPr>
      <w:bookmarkStart w:id="130" w:name="_Toc472003265"/>
      <w:bookmarkStart w:id="131" w:name="_Toc487295203"/>
      <w:bookmarkStart w:id="132" w:name="_Toc1464390"/>
      <w:r w:rsidRPr="00BC52AB">
        <w:t>Утверждение документа «Справк</w:t>
      </w:r>
      <w:r>
        <w:t>а</w:t>
      </w:r>
      <w:r w:rsidRPr="00BC52AB">
        <w:t xml:space="preserve"> о распределении БА и ЛБО</w:t>
      </w:r>
      <w:r>
        <w:t>»</w:t>
      </w:r>
      <w:r w:rsidRPr="00BC52AB">
        <w:t xml:space="preserve"> </w:t>
      </w:r>
      <w:r w:rsidRPr="00A74323">
        <w:t>по учреждениям (ф.0501152) (ГРБС)</w:t>
      </w:r>
      <w:r w:rsidRPr="00BC52AB">
        <w:t>» в подразделе «Документы ГРБС»</w:t>
      </w:r>
      <w:bookmarkEnd w:id="130"/>
      <w:bookmarkEnd w:id="131"/>
      <w:bookmarkEnd w:id="132"/>
    </w:p>
    <w:p w14:paraId="4F257529" w14:textId="229C6672" w:rsidR="005D3CF8" w:rsidRDefault="005D3CF8" w:rsidP="00A66472">
      <w:pPr>
        <w:pStyle w:val="a0"/>
      </w:pPr>
      <w:r w:rsidRPr="005D3CF8">
        <w:t xml:space="preserve">Утверждение документа «Справка о распределении БА и ЛБО» по учреждениям (ф.0501152) (ГРБС)» </w:t>
      </w:r>
      <w:r>
        <w:t xml:space="preserve">осуществляется </w:t>
      </w:r>
      <w:r w:rsidRPr="005D3CF8">
        <w:t>в подразделе «Документы ГРБС»</w:t>
      </w:r>
      <w:r>
        <w:t xml:space="preserve"> во вкладке «Внутренние».</w:t>
      </w:r>
    </w:p>
    <w:p w14:paraId="0C307F9C" w14:textId="77777777" w:rsidR="00A66472" w:rsidRPr="00BC52AB" w:rsidRDefault="00A66472" w:rsidP="00AE3F54">
      <w:pPr>
        <w:pStyle w:val="3"/>
      </w:pPr>
      <w:bookmarkStart w:id="133" w:name="_Toc1464391"/>
      <w:r w:rsidRPr="00BC52AB">
        <w:lastRenderedPageBreak/>
        <w:t>Внутреннее согласование документа «Справк</w:t>
      </w:r>
      <w:r>
        <w:t>а</w:t>
      </w:r>
      <w:r w:rsidRPr="00BC52AB">
        <w:t xml:space="preserve"> о распределении БА и ЛБО</w:t>
      </w:r>
      <w:r>
        <w:t>»</w:t>
      </w:r>
      <w:r w:rsidRPr="00BC52AB">
        <w:t xml:space="preserve"> </w:t>
      </w:r>
      <w:r w:rsidRPr="00A74323">
        <w:t>по учреждениям (ф.0501152) (ГРБС)</w:t>
      </w:r>
      <w:r w:rsidRPr="00BC52AB">
        <w:t>»</w:t>
      </w:r>
      <w:bookmarkEnd w:id="133"/>
    </w:p>
    <w:p w14:paraId="3B9C466F" w14:textId="38DBC38D" w:rsidR="00A66472" w:rsidRPr="00BC52AB" w:rsidRDefault="00A66472" w:rsidP="00A66472">
      <w:pPr>
        <w:pStyle w:val="a0"/>
      </w:pPr>
      <w:r w:rsidRPr="00BC52AB">
        <w:rPr>
          <w:b/>
          <w:bCs/>
        </w:rPr>
        <w:t>Предусловие:</w:t>
      </w:r>
      <w:r w:rsidRPr="00BC52AB">
        <w:rPr>
          <w:lang w:eastAsia="zh-CN"/>
        </w:rPr>
        <w:t xml:space="preserve"> осуществлен вход с ролью «Формирование и ведение БР ГРБС (Ввод данных)»</w:t>
      </w:r>
      <w:r w:rsidR="005D3CF8">
        <w:rPr>
          <w:lang w:eastAsia="zh-CN"/>
        </w:rPr>
        <w:t>.</w:t>
      </w:r>
    </w:p>
    <w:p w14:paraId="7546E417" w14:textId="2BB5259A" w:rsidR="00A66472" w:rsidRPr="00BC52AB" w:rsidRDefault="00A66472" w:rsidP="00A66472">
      <w:pPr>
        <w:pStyle w:val="a0"/>
      </w:pPr>
      <w:r w:rsidRPr="00BC52AB">
        <w:t>Для отправки документа «Справк</w:t>
      </w:r>
      <w:r>
        <w:t>а</w:t>
      </w:r>
      <w:r w:rsidRPr="00BC52AB">
        <w:t xml:space="preserve"> о распределении БА и ЛБО</w:t>
      </w:r>
      <w:r>
        <w:t>»</w:t>
      </w:r>
      <w:r w:rsidRPr="00BC52AB">
        <w:t xml:space="preserve"> </w:t>
      </w:r>
      <w:r w:rsidRPr="00A74323">
        <w:t>по учреждениям (ф.0501152) (ГРБС)</w:t>
      </w:r>
      <w:r w:rsidRPr="00BC52AB">
        <w:t xml:space="preserve">» на внутреннее согласование необходимо выделить соответствующую строку одним нажатием левой кнопки мыши, нажать на кнопку «Согласование» и выбрать пункт </w:t>
      </w:r>
      <w:r w:rsidRPr="00BC52AB">
        <w:rPr>
          <w:i/>
        </w:rPr>
        <w:t>[Внутреннее согласование]</w:t>
      </w:r>
      <w:r w:rsidRPr="00BC52AB">
        <w:t xml:space="preserve"> (</w:t>
      </w:r>
      <w:r w:rsidR="006E647D">
        <w:fldChar w:fldCharType="begin"/>
      </w:r>
      <w:r w:rsidR="006E647D">
        <w:instrText xml:space="preserve"> REF _Ref507486254 \h </w:instrText>
      </w:r>
      <w:r w:rsidR="006E647D">
        <w:fldChar w:fldCharType="separate"/>
      </w:r>
      <w:r w:rsidR="00F46AA4">
        <w:t xml:space="preserve">Рисунок </w:t>
      </w:r>
      <w:r w:rsidR="00F46AA4">
        <w:rPr>
          <w:noProof/>
        </w:rPr>
        <w:t>70</w:t>
      </w:r>
      <w:r w:rsidR="006E647D">
        <w:fldChar w:fldCharType="end"/>
      </w:r>
      <w:r w:rsidRPr="00BC52AB">
        <w:t>).</w:t>
      </w:r>
    </w:p>
    <w:p w14:paraId="25FF2D5A" w14:textId="006B8BA2" w:rsidR="00A30158" w:rsidRDefault="003637CD" w:rsidP="00A30158">
      <w:pPr>
        <w:pStyle w:val="af"/>
      </w:pPr>
      <w:r>
        <w:rPr>
          <w:lang w:val="ru-RU" w:eastAsia="ru-RU"/>
        </w:rPr>
        <w:drawing>
          <wp:inline distT="0" distB="0" distL="0" distR="0" wp14:anchorId="38D864A6" wp14:editId="609A00E2">
            <wp:extent cx="6152515" cy="2994660"/>
            <wp:effectExtent l="0" t="0" r="63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94968" w14:textId="73646889" w:rsidR="00A66472" w:rsidRPr="00BC52AB" w:rsidRDefault="00A30158" w:rsidP="00A30158">
      <w:pPr>
        <w:pStyle w:val="aff7"/>
      </w:pPr>
      <w:bookmarkStart w:id="134" w:name="_Ref50748625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70</w:t>
      </w:r>
      <w:r>
        <w:fldChar w:fldCharType="end"/>
      </w:r>
      <w:bookmarkEnd w:id="134"/>
      <w:r w:rsidRPr="00BC52AB">
        <w:t xml:space="preserve">. Пункт </w:t>
      </w:r>
      <w:r w:rsidRPr="00BC52AB">
        <w:rPr>
          <w:i/>
        </w:rPr>
        <w:t>[Внутреннее согласование]</w:t>
      </w:r>
    </w:p>
    <w:p w14:paraId="74FC1DDD" w14:textId="07529B96" w:rsidR="00A66472" w:rsidRPr="00BC52AB" w:rsidRDefault="00A66472" w:rsidP="00A66472">
      <w:pPr>
        <w:pStyle w:val="a0"/>
      </w:pPr>
      <w:r w:rsidRPr="00BC52AB">
        <w:rPr>
          <w:b/>
        </w:rPr>
        <w:t>Важно!</w:t>
      </w:r>
      <w:r w:rsidRPr="00BC52AB">
        <w:t xml:space="preserve"> При создании листа согласования документа могут </w:t>
      </w:r>
      <w:proofErr w:type="gramStart"/>
      <w:r w:rsidR="006E647D">
        <w:t>отобразится</w:t>
      </w:r>
      <w:proofErr w:type="gramEnd"/>
      <w:r w:rsidRPr="00BC52AB">
        <w:t xml:space="preserve"> блокирующие сообщения:</w:t>
      </w:r>
    </w:p>
    <w:p w14:paraId="0712A5FE" w14:textId="77777777" w:rsidR="00A66472" w:rsidRPr="00BC52AB" w:rsidRDefault="00A66472" w:rsidP="00016FA1">
      <w:pPr>
        <w:pStyle w:val="-"/>
      </w:pPr>
      <w:r w:rsidRPr="00BC52AB">
        <w:t>В документе отсутствуют строки, согласование невозможно;</w:t>
      </w:r>
    </w:p>
    <w:p w14:paraId="72E6F113" w14:textId="7BA88516" w:rsidR="00A66472" w:rsidRPr="00BC52AB" w:rsidRDefault="00A66472" w:rsidP="00016FA1">
      <w:pPr>
        <w:pStyle w:val="-"/>
      </w:pPr>
      <w:r w:rsidRPr="00BC52AB">
        <w:t>Причина возникновения нераспределенного остатка распределена не полностью. Вкладка ЛБО</w:t>
      </w:r>
      <w:r w:rsidR="00DD03B5">
        <w:t xml:space="preserve"> по ДФ</w:t>
      </w:r>
      <w:r w:rsidRPr="00BC52AB">
        <w:t>, строка «Код по бюджетной классификации», «Код КД МФ РФ», «Код СП».</w:t>
      </w:r>
    </w:p>
    <w:p w14:paraId="20BB4F07" w14:textId="1F5C17A5" w:rsidR="00A66472" w:rsidRPr="00BC52AB" w:rsidRDefault="00A66472" w:rsidP="00A66472">
      <w:pPr>
        <w:pStyle w:val="a0"/>
      </w:pPr>
      <w:r w:rsidRPr="00BC52AB">
        <w:t>Согласование документа «Справк</w:t>
      </w:r>
      <w:r>
        <w:t>а</w:t>
      </w:r>
      <w:r w:rsidRPr="00BC52AB">
        <w:t xml:space="preserve"> о распределении БА и ЛБО</w:t>
      </w:r>
      <w:r>
        <w:t>»</w:t>
      </w:r>
      <w:r w:rsidRPr="00BC52AB">
        <w:t xml:space="preserve"> </w:t>
      </w:r>
      <w:r w:rsidRPr="00A74323">
        <w:t>по учреждениям (ф.</w:t>
      </w:r>
      <w:r w:rsidR="00F46AA4">
        <w:t> </w:t>
      </w:r>
      <w:r w:rsidRPr="00A74323">
        <w:t>0501152) (ГРБС)</w:t>
      </w:r>
      <w:r w:rsidRPr="00BC52AB">
        <w:t>» осуществля</w:t>
      </w:r>
      <w:r>
        <w:t xml:space="preserve">ется аналогично описанию в </w:t>
      </w:r>
      <w:proofErr w:type="spellStart"/>
      <w:r>
        <w:t>п.п</w:t>
      </w:r>
      <w:proofErr w:type="spellEnd"/>
      <w:r>
        <w:t>. </w:t>
      </w:r>
      <w:r w:rsidR="00147002">
        <w:fldChar w:fldCharType="begin"/>
      </w:r>
      <w:r w:rsidR="00147002">
        <w:instrText xml:space="preserve"> REF _Ref398302949 \r \h </w:instrText>
      </w:r>
      <w:r w:rsidR="00147002">
        <w:fldChar w:fldCharType="separate"/>
      </w:r>
      <w:r w:rsidR="00F46AA4">
        <w:t>4.2.2</w:t>
      </w:r>
      <w:r w:rsidR="00147002">
        <w:fldChar w:fldCharType="end"/>
      </w:r>
      <w:r w:rsidR="00147002">
        <w:t xml:space="preserve"> </w:t>
      </w:r>
      <w:r w:rsidRPr="00BC52AB">
        <w:t>настоящего руководства пользователя.</w:t>
      </w:r>
    </w:p>
    <w:p w14:paraId="4CD39363" w14:textId="2B03D921" w:rsidR="00A66472" w:rsidRPr="00BC52AB" w:rsidRDefault="00A66472" w:rsidP="00A66472">
      <w:pPr>
        <w:pStyle w:val="a0"/>
      </w:pPr>
      <w:r w:rsidRPr="00BC52AB">
        <w:lastRenderedPageBreak/>
        <w:t>После успешного внутреннего согласования документ «Справк</w:t>
      </w:r>
      <w:r>
        <w:t>а</w:t>
      </w:r>
      <w:r w:rsidRPr="00BC52AB">
        <w:t xml:space="preserve"> о распределении БА и ЛБО</w:t>
      </w:r>
      <w:r>
        <w:t>»</w:t>
      </w:r>
      <w:r w:rsidRPr="00BC52AB">
        <w:t xml:space="preserve"> </w:t>
      </w:r>
      <w:r w:rsidRPr="00A74323">
        <w:t>по учреждениям (ф.</w:t>
      </w:r>
      <w:r w:rsidR="00F46AA4">
        <w:t> </w:t>
      </w:r>
      <w:r w:rsidRPr="00A74323">
        <w:t>0501152) (ГРБС)</w:t>
      </w:r>
      <w:r w:rsidRPr="00BC52AB">
        <w:t>» перейдет в статус «Утверждено».</w:t>
      </w:r>
    </w:p>
    <w:p w14:paraId="6BCA209E" w14:textId="1AC689C3" w:rsidR="00A66472" w:rsidRPr="00BC52AB" w:rsidRDefault="00A66472" w:rsidP="00A66472">
      <w:pPr>
        <w:pStyle w:val="a0"/>
      </w:pPr>
      <w:r w:rsidRPr="00BC52AB">
        <w:rPr>
          <w:b/>
        </w:rPr>
        <w:t>Важно!</w:t>
      </w:r>
      <w:r w:rsidRPr="00BC52AB">
        <w:t xml:space="preserve"> После прохождения внутреннего согласования статусы строк из документа в реестре «Распределения показателей БА и ЛБО» меняются на «</w:t>
      </w:r>
      <w:r w:rsidR="001137A9">
        <w:t>Подписано</w:t>
      </w:r>
      <w:r w:rsidRPr="00BC52AB">
        <w:t xml:space="preserve">» у </w:t>
      </w:r>
      <w:proofErr w:type="gramStart"/>
      <w:r w:rsidRPr="00BC52AB">
        <w:t>родительский</w:t>
      </w:r>
      <w:proofErr w:type="gramEnd"/>
      <w:r w:rsidRPr="00BC52AB">
        <w:t xml:space="preserve"> строки</w:t>
      </w:r>
      <w:r w:rsidR="001137A9">
        <w:t xml:space="preserve"> и </w:t>
      </w:r>
      <w:r w:rsidRPr="00BC52AB">
        <w:t>у дочерних строк. У дочерних строк суммы из ячейки «Расп</w:t>
      </w:r>
      <w:r w:rsidR="00643C66">
        <w:t xml:space="preserve">ределено» переносятся в ячейку </w:t>
      </w:r>
      <w:r w:rsidR="001137A9">
        <w:t>«</w:t>
      </w:r>
      <w:r w:rsidR="001856DC">
        <w:t xml:space="preserve">Доведенные </w:t>
      </w:r>
      <w:r w:rsidR="001137A9">
        <w:t>ЛБО»</w:t>
      </w:r>
      <w:r w:rsidRPr="00BC52AB">
        <w:t>.</w:t>
      </w:r>
    </w:p>
    <w:p w14:paraId="41E55A9A" w14:textId="5A15EFA7" w:rsidR="001D5024" w:rsidRPr="00BC52AB" w:rsidRDefault="001D5024" w:rsidP="00AE3F54">
      <w:pPr>
        <w:pStyle w:val="1"/>
      </w:pPr>
      <w:bookmarkStart w:id="135" w:name="_Toc472003270"/>
      <w:bookmarkStart w:id="136" w:name="_Toc487295208"/>
      <w:bookmarkStart w:id="137" w:name="_Toc1464392"/>
      <w:r w:rsidRPr="00BC52AB">
        <w:lastRenderedPageBreak/>
        <w:t>Формирование и утверждение документа «</w:t>
      </w:r>
      <w:bookmarkEnd w:id="135"/>
      <w:bookmarkEnd w:id="136"/>
      <w:r w:rsidR="004E11C6" w:rsidRPr="004E11C6">
        <w:t>ЛБО по доп</w:t>
      </w:r>
      <w:proofErr w:type="gramStart"/>
      <w:r w:rsidR="004E11C6" w:rsidRPr="004E11C6">
        <w:t>.ф</w:t>
      </w:r>
      <w:proofErr w:type="gramEnd"/>
      <w:r w:rsidR="004E11C6" w:rsidRPr="004E11C6">
        <w:t>инансированию, утверждение которых осуще</w:t>
      </w:r>
      <w:r w:rsidR="004E11C6">
        <w:t>ствляется по отдельным решениям»</w:t>
      </w:r>
      <w:r w:rsidR="004E11C6" w:rsidRPr="004E11C6">
        <w:t xml:space="preserve"> (ф. 0501158)</w:t>
      </w:r>
      <w:bookmarkEnd w:id="137"/>
    </w:p>
    <w:p w14:paraId="16D18C28" w14:textId="3D269EB9" w:rsidR="001D5024" w:rsidRPr="00BC52AB" w:rsidRDefault="001D5024" w:rsidP="001D5024">
      <w:pPr>
        <w:pStyle w:val="a0"/>
      </w:pPr>
      <w:r w:rsidRPr="00BC52AB">
        <w:t>Формирование документа «</w:t>
      </w:r>
      <w:r w:rsidRPr="00224870">
        <w:t>ЛБО</w:t>
      </w:r>
      <w:r w:rsidR="0042711D">
        <w:t xml:space="preserve"> по доп. финансированию</w:t>
      </w:r>
      <w:r w:rsidRPr="008761E2">
        <w:t>, утверждение которых осуществляется по отдельным решениям</w:t>
      </w:r>
      <w:r w:rsidRPr="00BC52AB">
        <w:t>»</w:t>
      </w:r>
      <w:r>
        <w:t xml:space="preserve"> (ф.</w:t>
      </w:r>
      <w:r>
        <w:rPr>
          <w:rFonts w:asciiTheme="minorHAnsi" w:hAnsiTheme="minorHAnsi"/>
        </w:rPr>
        <w:t> </w:t>
      </w:r>
      <w:r w:rsidR="00204D63">
        <w:t>0501158</w:t>
      </w:r>
      <w:r w:rsidRPr="00224870">
        <w:t>)</w:t>
      </w:r>
      <w:r w:rsidRPr="00BC52AB">
        <w:t xml:space="preserve"> осуществляется в подразделе «Документы ГРБС»</w:t>
      </w:r>
      <w:r w:rsidR="00D81F70">
        <w:t xml:space="preserve"> во</w:t>
      </w:r>
      <w:r w:rsidR="00290A99">
        <w:t xml:space="preserve"> </w:t>
      </w:r>
      <w:r w:rsidR="00DF2E6D">
        <w:t>вкладк</w:t>
      </w:r>
      <w:r w:rsidR="00D81F70">
        <w:t>е</w:t>
      </w:r>
      <w:r w:rsidR="00DF2E6D">
        <w:t xml:space="preserve"> «Исходящие»</w:t>
      </w:r>
      <w:r w:rsidRPr="00BC52AB">
        <w:t>.</w:t>
      </w:r>
    </w:p>
    <w:p w14:paraId="73B80A55" w14:textId="190D3FB5" w:rsidR="001D5024" w:rsidRPr="00D56E7A" w:rsidRDefault="001D5024" w:rsidP="00AE3F54">
      <w:pPr>
        <w:pStyle w:val="2"/>
      </w:pPr>
      <w:bookmarkStart w:id="138" w:name="_Toc472003272"/>
      <w:bookmarkStart w:id="139" w:name="_Toc487295210"/>
      <w:bookmarkStart w:id="140" w:name="_Toc1464393"/>
      <w:r>
        <w:t xml:space="preserve">Формирование документа </w:t>
      </w:r>
      <w:r w:rsidRPr="00E63F50">
        <w:t>«</w:t>
      </w:r>
      <w:r w:rsidR="004E11C6" w:rsidRPr="00D56E7A">
        <w:t xml:space="preserve">ЛБО по доп. финансированию, утверждение </w:t>
      </w:r>
      <w:proofErr w:type="gramStart"/>
      <w:r w:rsidR="004E11C6" w:rsidRPr="00D56E7A">
        <w:t>которых</w:t>
      </w:r>
      <w:proofErr w:type="gramEnd"/>
      <w:r w:rsidR="004E11C6" w:rsidRPr="00D56E7A">
        <w:t xml:space="preserve"> осуществля</w:t>
      </w:r>
      <w:r w:rsidR="003637CD">
        <w:t>ется по отдельным решениям» (ф.</w:t>
      </w:r>
      <w:r w:rsidR="003637CD">
        <w:rPr>
          <w:lang w:val="en-US"/>
        </w:rPr>
        <w:t> </w:t>
      </w:r>
      <w:r w:rsidR="004E11C6" w:rsidRPr="00D56E7A">
        <w:t>0501158)</w:t>
      </w:r>
      <w:r w:rsidRPr="00D56E7A">
        <w:t xml:space="preserve"> в подразделе «Документы ГРБС»</w:t>
      </w:r>
      <w:bookmarkEnd w:id="138"/>
      <w:bookmarkEnd w:id="139"/>
      <w:bookmarkEnd w:id="140"/>
    </w:p>
    <w:p w14:paraId="767158A2" w14:textId="4D9FBEA7" w:rsidR="001D5024" w:rsidRPr="00BC52AB" w:rsidRDefault="001D5024" w:rsidP="001D5024">
      <w:pPr>
        <w:pStyle w:val="a0"/>
      </w:pPr>
      <w:r w:rsidRPr="00BC52AB">
        <w:rPr>
          <w:b/>
          <w:bCs/>
        </w:rPr>
        <w:t>Предусловие:</w:t>
      </w:r>
      <w:r w:rsidRPr="00BC52AB">
        <w:rPr>
          <w:lang w:eastAsia="zh-CN"/>
        </w:rPr>
        <w:t xml:space="preserve"> осуществлен вход с ролью «Формирование и ведение БР ГРБС (Ввод данных)»</w:t>
      </w:r>
      <w:r w:rsidR="001856DC">
        <w:rPr>
          <w:lang w:eastAsia="zh-CN"/>
        </w:rPr>
        <w:t xml:space="preserve"> и структурным подразделением пользователя является «Финансовое подразделение».</w:t>
      </w:r>
    </w:p>
    <w:p w14:paraId="7562457F" w14:textId="3B843303" w:rsidR="001D5024" w:rsidRPr="00BC52AB" w:rsidRDefault="001D5024" w:rsidP="001D5024">
      <w:pPr>
        <w:pStyle w:val="a0"/>
      </w:pPr>
      <w:r w:rsidRPr="00BC52AB">
        <w:t>Для перехода в подраздел «Документов ГРБС» необходимо в главном окне Системы выбрать вкладку «Меню» (1), в открывшейся колонке выбрать раздел «</w:t>
      </w:r>
      <w:r w:rsidRPr="00BC52AB">
        <w:rPr>
          <w:bCs/>
        </w:rPr>
        <w:t>Бюджетная роспись и ЛБО (ГРБС)</w:t>
      </w:r>
      <w:r w:rsidRPr="00BC52AB">
        <w:t>» (2) и открыть подраздел «Документы ГРБС» (3) одним нажатием левой кнопки мыши (</w:t>
      </w:r>
      <w:r w:rsidR="006E647D">
        <w:fldChar w:fldCharType="begin"/>
      </w:r>
      <w:r w:rsidR="006E647D">
        <w:instrText xml:space="preserve"> REF _Ref507486372 \h </w:instrText>
      </w:r>
      <w:r w:rsidR="006E647D">
        <w:fldChar w:fldCharType="separate"/>
      </w:r>
      <w:r w:rsidR="00F46AA4">
        <w:t xml:space="preserve">Рисунок </w:t>
      </w:r>
      <w:r w:rsidR="00F46AA4">
        <w:rPr>
          <w:noProof/>
        </w:rPr>
        <w:t>71</w:t>
      </w:r>
      <w:r w:rsidR="006E647D">
        <w:fldChar w:fldCharType="end"/>
      </w:r>
      <w:r w:rsidRPr="00BC52AB">
        <w:t>).</w:t>
      </w:r>
    </w:p>
    <w:p w14:paraId="2C1EEA7E" w14:textId="07ABD0EB" w:rsidR="00A30158" w:rsidRDefault="003637CD" w:rsidP="00A30158">
      <w:pPr>
        <w:pStyle w:val="af"/>
      </w:pPr>
      <w:r>
        <w:rPr>
          <w:lang w:val="ru-RU" w:eastAsia="ru-RU"/>
        </w:rPr>
        <w:drawing>
          <wp:inline distT="0" distB="0" distL="0" distR="0" wp14:anchorId="657A8A21" wp14:editId="29120E20">
            <wp:extent cx="6152515" cy="1606550"/>
            <wp:effectExtent l="0" t="0" r="63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102B6" w14:textId="46816882" w:rsidR="001D5024" w:rsidRPr="00BC52AB" w:rsidRDefault="00A30158" w:rsidP="00A30158">
      <w:pPr>
        <w:pStyle w:val="aff7"/>
      </w:pPr>
      <w:bookmarkStart w:id="141" w:name="_Ref50748637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71</w:t>
      </w:r>
      <w:r>
        <w:fldChar w:fldCharType="end"/>
      </w:r>
      <w:bookmarkEnd w:id="141"/>
      <w:r w:rsidRPr="00BC52AB">
        <w:t>. Переход в подраздел «Документы ГРБС»</w:t>
      </w:r>
    </w:p>
    <w:p w14:paraId="0CD1A214" w14:textId="3FFFC4A6" w:rsidR="001D5024" w:rsidRPr="00BC52AB" w:rsidRDefault="001B3AAE" w:rsidP="001D5024">
      <w:pPr>
        <w:pStyle w:val="a0"/>
      </w:pPr>
      <w:r w:rsidRPr="00BC52AB">
        <w:t xml:space="preserve">В результате откроется подраздел «Документы ГРБС», в котором необходимо </w:t>
      </w:r>
      <w:r>
        <w:t xml:space="preserve">выбрать </w:t>
      </w:r>
      <w:r w:rsidRPr="00BC52AB">
        <w:t>соответствующ</w:t>
      </w:r>
      <w:r>
        <w:t>ий</w:t>
      </w:r>
      <w:r w:rsidRPr="00BC52AB">
        <w:t xml:space="preserve"> бюджетн</w:t>
      </w:r>
      <w:r>
        <w:t>ый</w:t>
      </w:r>
      <w:r w:rsidRPr="00BC52AB">
        <w:t xml:space="preserve"> цикл, с которым будет осуществляться работа</w:t>
      </w:r>
      <w:r>
        <w:t>,</w:t>
      </w:r>
      <w:r w:rsidRPr="00BC52AB">
        <w:t xml:space="preserve"> </w:t>
      </w:r>
      <w:r>
        <w:t>и</w:t>
      </w:r>
      <w:r w:rsidRPr="00BC52AB">
        <w:t xml:space="preserve"> перейти во вкладку</w:t>
      </w:r>
      <w:r>
        <w:t xml:space="preserve"> «Исходящие»</w:t>
      </w:r>
      <w:r w:rsidRPr="00BC52AB">
        <w:t xml:space="preserve"> </w:t>
      </w:r>
      <w:r w:rsidR="001D5024" w:rsidRPr="00BC52AB">
        <w:t>(</w:t>
      </w:r>
      <w:r w:rsidR="006E647D">
        <w:fldChar w:fldCharType="begin"/>
      </w:r>
      <w:r w:rsidR="006E647D">
        <w:instrText xml:space="preserve"> REF _Ref507486379 \h </w:instrText>
      </w:r>
      <w:r w:rsidR="006E647D">
        <w:fldChar w:fldCharType="separate"/>
      </w:r>
      <w:r w:rsidR="00F46AA4">
        <w:t xml:space="preserve">Рисунок </w:t>
      </w:r>
      <w:r w:rsidR="00F46AA4">
        <w:rPr>
          <w:noProof/>
        </w:rPr>
        <w:t>72</w:t>
      </w:r>
      <w:r w:rsidR="006E647D">
        <w:fldChar w:fldCharType="end"/>
      </w:r>
      <w:r w:rsidR="001D5024" w:rsidRPr="00BC52AB">
        <w:t>).</w:t>
      </w:r>
    </w:p>
    <w:p w14:paraId="09A1A539" w14:textId="0CF08585" w:rsidR="00A30158" w:rsidRDefault="003637CD" w:rsidP="00A30158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023EFA37" wp14:editId="4511BA9D">
            <wp:extent cx="6152515" cy="2615565"/>
            <wp:effectExtent l="0" t="0" r="63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37EF4" w14:textId="61D94840" w:rsidR="001D5024" w:rsidRPr="00BC52AB" w:rsidRDefault="00A30158" w:rsidP="00A30158">
      <w:pPr>
        <w:pStyle w:val="aff7"/>
      </w:pPr>
      <w:bookmarkStart w:id="142" w:name="_Ref50748637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72</w:t>
      </w:r>
      <w:r>
        <w:fldChar w:fldCharType="end"/>
      </w:r>
      <w:bookmarkEnd w:id="142"/>
      <w:r w:rsidRPr="00BC52AB">
        <w:t>. Подраздел «Документы ГРБС»</w:t>
      </w:r>
      <w:r>
        <w:t>, вкладка «Исходящие»</w:t>
      </w:r>
    </w:p>
    <w:p w14:paraId="07EC382D" w14:textId="3C8B1B5B" w:rsidR="001D5024" w:rsidRPr="00BC52AB" w:rsidRDefault="001D5024" w:rsidP="001D5024">
      <w:pPr>
        <w:pStyle w:val="a0"/>
      </w:pPr>
      <w:r w:rsidRPr="00BC52AB">
        <w:t xml:space="preserve">Для работы </w:t>
      </w:r>
      <w:r w:rsidR="001B3AAE">
        <w:t>с</w:t>
      </w:r>
      <w:r w:rsidR="00DA060A">
        <w:t xml:space="preserve"> вкладкой </w:t>
      </w:r>
      <w:r w:rsidR="001B3AAE">
        <w:t>«</w:t>
      </w:r>
      <w:r w:rsidR="00DA060A">
        <w:t>Исходящие</w:t>
      </w:r>
      <w:r w:rsidR="001B3AAE">
        <w:t>»</w:t>
      </w:r>
      <w:r w:rsidRPr="00BC52AB">
        <w:t xml:space="preserve"> в Системе реализована панель инструментов, состоящая из следующих функциональных кнопок (</w:t>
      </w:r>
      <w:r w:rsidR="006E647D">
        <w:fldChar w:fldCharType="begin"/>
      </w:r>
      <w:r w:rsidR="006E647D">
        <w:instrText xml:space="preserve"> REF _Ref507486383 \h </w:instrText>
      </w:r>
      <w:r w:rsidR="006E647D">
        <w:fldChar w:fldCharType="separate"/>
      </w:r>
      <w:r w:rsidR="00F46AA4">
        <w:t xml:space="preserve">Рисунок </w:t>
      </w:r>
      <w:r w:rsidR="00F46AA4">
        <w:rPr>
          <w:noProof/>
        </w:rPr>
        <w:t>73</w:t>
      </w:r>
      <w:r w:rsidR="006E647D">
        <w:fldChar w:fldCharType="end"/>
      </w:r>
      <w:r w:rsidRPr="00BC52AB">
        <w:t>):</w:t>
      </w:r>
    </w:p>
    <w:p w14:paraId="0C33C615" w14:textId="77777777" w:rsidR="001D5024" w:rsidRPr="00BC52AB" w:rsidRDefault="001D5024" w:rsidP="00016FA1">
      <w:pPr>
        <w:pStyle w:val="-"/>
      </w:pPr>
      <w:r w:rsidRPr="00BC52AB">
        <w:t>«Обновить» (1) – обновление страницы;</w:t>
      </w:r>
    </w:p>
    <w:p w14:paraId="3942BBCB" w14:textId="77777777" w:rsidR="001D5024" w:rsidRPr="00BC52AB" w:rsidRDefault="001D5024" w:rsidP="00016FA1">
      <w:pPr>
        <w:pStyle w:val="-"/>
      </w:pPr>
      <w:r w:rsidRPr="00BC52AB">
        <w:t>«Реестр» (2):</w:t>
      </w:r>
    </w:p>
    <w:p w14:paraId="20DE5A96" w14:textId="6CCEC5E8" w:rsidR="001D5024" w:rsidRPr="00BC52AB" w:rsidRDefault="001D5024" w:rsidP="00AF4319">
      <w:pPr>
        <w:pStyle w:val="--"/>
      </w:pPr>
      <w:r w:rsidRPr="00675F8F">
        <w:rPr>
          <w:i/>
        </w:rPr>
        <w:t>[</w:t>
      </w:r>
      <w:r w:rsidR="00B12C8D" w:rsidRPr="00675F8F">
        <w:rPr>
          <w:i/>
        </w:rPr>
        <w:t>Сформировать документ/</w:t>
      </w:r>
      <w:r w:rsidR="00C04E93" w:rsidRPr="00675F8F">
        <w:rPr>
          <w:i/>
        </w:rPr>
        <w:t>«</w:t>
      </w:r>
      <w:r w:rsidRPr="00675F8F">
        <w:rPr>
          <w:i/>
        </w:rPr>
        <w:t>Бюджетная роспись» (ф. 0501060) (ГРБС)]</w:t>
      </w:r>
      <w:r w:rsidRPr="00BC52AB">
        <w:t xml:space="preserve"> – формирование </w:t>
      </w:r>
      <w:r>
        <w:t>документа «</w:t>
      </w:r>
      <w:r w:rsidRPr="00BC52AB">
        <w:t>Бюджетн</w:t>
      </w:r>
      <w:r>
        <w:t>ая</w:t>
      </w:r>
      <w:r w:rsidRPr="00BC52AB">
        <w:t xml:space="preserve"> роспис</w:t>
      </w:r>
      <w:r>
        <w:t>ь»</w:t>
      </w:r>
      <w:r w:rsidRPr="00BC52AB">
        <w:t>;</w:t>
      </w:r>
    </w:p>
    <w:p w14:paraId="0D45E883" w14:textId="530C5CA5" w:rsidR="001D5024" w:rsidRDefault="001D5024" w:rsidP="00AF4319">
      <w:pPr>
        <w:pStyle w:val="--"/>
      </w:pPr>
      <w:r w:rsidRPr="00675F8F">
        <w:rPr>
          <w:i/>
        </w:rPr>
        <w:t>[</w:t>
      </w:r>
      <w:r w:rsidR="00B12C8D" w:rsidRPr="00675F8F">
        <w:rPr>
          <w:i/>
        </w:rPr>
        <w:t>Сформировать документ/</w:t>
      </w:r>
      <w:r w:rsidR="00C04E93" w:rsidRPr="00675F8F">
        <w:rPr>
          <w:i/>
        </w:rPr>
        <w:t>«</w:t>
      </w:r>
      <w:r w:rsidRPr="00675F8F">
        <w:rPr>
          <w:i/>
        </w:rPr>
        <w:t>Лимиты бюджетных обязательств» (ф</w:t>
      </w:r>
      <w:r w:rsidR="00440140" w:rsidRPr="00675F8F">
        <w:rPr>
          <w:i/>
        </w:rPr>
        <w:t>. </w:t>
      </w:r>
      <w:r w:rsidRPr="00675F8F">
        <w:rPr>
          <w:i/>
        </w:rPr>
        <w:t>0501063) (ГРБС)]</w:t>
      </w:r>
      <w:r w:rsidRPr="00BC52AB">
        <w:t xml:space="preserve"> – формирование </w:t>
      </w:r>
      <w:r>
        <w:t>документа «</w:t>
      </w:r>
      <w:r w:rsidRPr="00BC52AB">
        <w:t>Лимит</w:t>
      </w:r>
      <w:r>
        <w:t>ы</w:t>
      </w:r>
      <w:r w:rsidRPr="00BC52AB">
        <w:t xml:space="preserve"> бюджетных обязательств</w:t>
      </w:r>
      <w:r>
        <w:t>»</w:t>
      </w:r>
      <w:r w:rsidRPr="00BC52AB">
        <w:t>;</w:t>
      </w:r>
    </w:p>
    <w:p w14:paraId="4DF5B006" w14:textId="23EDF542" w:rsidR="001D5024" w:rsidRDefault="001D5024" w:rsidP="00AF4319">
      <w:pPr>
        <w:pStyle w:val="--"/>
      </w:pPr>
      <w:r w:rsidRPr="00675F8F">
        <w:rPr>
          <w:i/>
        </w:rPr>
        <w:t>[</w:t>
      </w:r>
      <w:r w:rsidR="00B12C8D" w:rsidRPr="00675F8F">
        <w:rPr>
          <w:i/>
        </w:rPr>
        <w:t>Сформировать документ/</w:t>
      </w:r>
      <w:r w:rsidR="00440140" w:rsidRPr="00675F8F">
        <w:rPr>
          <w:i/>
        </w:rPr>
        <w:t>«</w:t>
      </w:r>
      <w:r w:rsidR="003637CD">
        <w:rPr>
          <w:i/>
        </w:rPr>
        <w:t>БА</w:t>
      </w:r>
      <w:r w:rsidRPr="00675F8F">
        <w:rPr>
          <w:i/>
        </w:rPr>
        <w:t>,</w:t>
      </w:r>
      <w:r w:rsidR="003637CD">
        <w:rPr>
          <w:i/>
        </w:rPr>
        <w:t xml:space="preserve"> ЛБО</w:t>
      </w:r>
      <w:r w:rsidRPr="00675F8F">
        <w:rPr>
          <w:i/>
        </w:rPr>
        <w:t xml:space="preserve"> утверждение которых осуществляется по отдельным решениям» (ф. 0501151)]</w:t>
      </w:r>
      <w:r w:rsidRPr="00BC52AB">
        <w:t xml:space="preserve"> – формирование</w:t>
      </w:r>
      <w:r>
        <w:t xml:space="preserve"> документа «Л</w:t>
      </w:r>
      <w:r w:rsidRPr="00BC52AB">
        <w:t>имит</w:t>
      </w:r>
      <w:r>
        <w:t>ы</w:t>
      </w:r>
      <w:r w:rsidRPr="00BC52AB">
        <w:t xml:space="preserve"> бюджетных обязательств</w:t>
      </w:r>
      <w:r>
        <w:t>,</w:t>
      </w:r>
      <w:r w:rsidRPr="00BC52AB">
        <w:t xml:space="preserve"> финансовое обеспечение которых осуществляется при выполнении условий</w:t>
      </w:r>
      <w:r>
        <w:t>»</w:t>
      </w:r>
      <w:r w:rsidRPr="00BC52AB">
        <w:t>;</w:t>
      </w:r>
    </w:p>
    <w:p w14:paraId="516D0EB8" w14:textId="67CF9CB1" w:rsidR="00B12C8D" w:rsidRDefault="00B12C8D" w:rsidP="00AF4319">
      <w:pPr>
        <w:pStyle w:val="--"/>
      </w:pPr>
      <w:r w:rsidRPr="00675F8F">
        <w:rPr>
          <w:i/>
        </w:rPr>
        <w:t>[</w:t>
      </w:r>
      <w:r w:rsidR="00E278BC" w:rsidRPr="00675F8F">
        <w:rPr>
          <w:i/>
        </w:rPr>
        <w:t>Сформировать документ/</w:t>
      </w:r>
      <w:r w:rsidRPr="00675F8F">
        <w:rPr>
          <w:i/>
        </w:rPr>
        <w:t>«Справка об изменении БР и ЛБО» (ф.0501150) (ГРБС)]</w:t>
      </w:r>
      <w:r w:rsidRPr="00BC52AB">
        <w:t xml:space="preserve"> – формирование</w:t>
      </w:r>
      <w:r>
        <w:t xml:space="preserve"> документа «</w:t>
      </w:r>
      <w:r w:rsidRPr="00BC52AB">
        <w:t>Справк</w:t>
      </w:r>
      <w:r>
        <w:t>а</w:t>
      </w:r>
      <w:r w:rsidRPr="00BC52AB">
        <w:t xml:space="preserve"> </w:t>
      </w:r>
      <w:r w:rsidRPr="003D0573">
        <w:t>об изменении БР и ЛБО</w:t>
      </w:r>
      <w:r>
        <w:t>» главного распорядителя бюджетных средств</w:t>
      </w:r>
      <w:r w:rsidRPr="00C04E93">
        <w:t>;</w:t>
      </w:r>
    </w:p>
    <w:p w14:paraId="08B4F913" w14:textId="4BD89D2E" w:rsidR="001D5024" w:rsidRDefault="001D5024" w:rsidP="00AF4319">
      <w:pPr>
        <w:pStyle w:val="--"/>
      </w:pPr>
      <w:r w:rsidRPr="00675F8F">
        <w:rPr>
          <w:i/>
        </w:rPr>
        <w:t>[</w:t>
      </w:r>
      <w:r w:rsidR="00440140" w:rsidRPr="00675F8F">
        <w:rPr>
          <w:i/>
        </w:rPr>
        <w:t>Сформировать документ/</w:t>
      </w:r>
      <w:r w:rsidRPr="00675F8F">
        <w:rPr>
          <w:i/>
        </w:rPr>
        <w:t>«</w:t>
      </w:r>
      <w:r w:rsidR="00440140" w:rsidRPr="00675F8F">
        <w:rPr>
          <w:i/>
        </w:rPr>
        <w:t>Решение об изменении</w:t>
      </w:r>
      <w:r w:rsidR="002634FC" w:rsidRPr="00675F8F">
        <w:rPr>
          <w:i/>
        </w:rPr>
        <w:t xml:space="preserve"> БР и ЛБО</w:t>
      </w:r>
      <w:r w:rsidRPr="00675F8F">
        <w:rPr>
          <w:i/>
        </w:rPr>
        <w:t>»</w:t>
      </w:r>
      <w:r w:rsidR="002634FC" w:rsidRPr="00675F8F">
        <w:rPr>
          <w:i/>
        </w:rPr>
        <w:t xml:space="preserve"> (ф. 0501154)</w:t>
      </w:r>
      <w:r w:rsidRPr="00675F8F">
        <w:rPr>
          <w:i/>
        </w:rPr>
        <w:t xml:space="preserve"> (ГРБС)]</w:t>
      </w:r>
      <w:r w:rsidRPr="00BC52AB">
        <w:t xml:space="preserve"> – формирование</w:t>
      </w:r>
      <w:r>
        <w:t xml:space="preserve"> документа</w:t>
      </w:r>
      <w:r w:rsidRPr="00BC52AB">
        <w:t xml:space="preserve"> </w:t>
      </w:r>
      <w:r>
        <w:t>«</w:t>
      </w:r>
      <w:r w:rsidRPr="007E437C">
        <w:t>Сводная бюджетная смета</w:t>
      </w:r>
      <w:r>
        <w:t>» главного распорядителя бюджетных средств</w:t>
      </w:r>
      <w:r w:rsidRPr="00BC52AB">
        <w:t>;</w:t>
      </w:r>
    </w:p>
    <w:p w14:paraId="5012C53A" w14:textId="14904ACD" w:rsidR="002634FC" w:rsidRDefault="002634FC" w:rsidP="00AF4319">
      <w:pPr>
        <w:pStyle w:val="--"/>
      </w:pPr>
      <w:r w:rsidRPr="00675F8F">
        <w:rPr>
          <w:i/>
        </w:rPr>
        <w:lastRenderedPageBreak/>
        <w:t>[Сформировать документ/«</w:t>
      </w:r>
      <w:r w:rsidR="00F255D2" w:rsidRPr="00675F8F">
        <w:rPr>
          <w:i/>
        </w:rPr>
        <w:t>Свод смет учреждений»</w:t>
      </w:r>
      <w:r w:rsidRPr="00675F8F">
        <w:rPr>
          <w:i/>
        </w:rPr>
        <w:t>]</w:t>
      </w:r>
      <w:r w:rsidR="00F255D2" w:rsidRPr="00BC52AB">
        <w:t xml:space="preserve"> – формирование</w:t>
      </w:r>
      <w:r w:rsidR="00F255D2">
        <w:t xml:space="preserve"> документа</w:t>
      </w:r>
      <w:r w:rsidR="00F255D2" w:rsidRPr="00BC52AB">
        <w:t xml:space="preserve"> </w:t>
      </w:r>
      <w:r w:rsidR="00F255D2">
        <w:t>«Свод смет учреждений» главного распорядителя бюджетных средств</w:t>
      </w:r>
      <w:r w:rsidR="00F255D2" w:rsidRPr="00BC52AB">
        <w:t>;</w:t>
      </w:r>
    </w:p>
    <w:p w14:paraId="7CC8454B" w14:textId="7E925A3C" w:rsidR="00C04E93" w:rsidRDefault="00C04E93" w:rsidP="00AF4319">
      <w:pPr>
        <w:pStyle w:val="--"/>
      </w:pPr>
      <w:r w:rsidRPr="00675F8F">
        <w:rPr>
          <w:i/>
        </w:rPr>
        <w:t>[</w:t>
      </w:r>
      <w:r w:rsidR="00F255D2" w:rsidRPr="00675F8F">
        <w:rPr>
          <w:i/>
        </w:rPr>
        <w:t>Сформировать документ/</w:t>
      </w:r>
      <w:r w:rsidRPr="00675F8F">
        <w:rPr>
          <w:i/>
        </w:rPr>
        <w:t>«Справка об изменении ЛБО по доп. Финансированию» (ф. 0501156) (ГРБС)]</w:t>
      </w:r>
      <w:r w:rsidRPr="00BC52AB">
        <w:t xml:space="preserve"> – формирование Справки </w:t>
      </w:r>
      <w:r w:rsidRPr="003D0573">
        <w:t>об изменении ЛБО</w:t>
      </w:r>
      <w:r>
        <w:t xml:space="preserve"> </w:t>
      </w:r>
      <w:r w:rsidRPr="004E11C6">
        <w:t xml:space="preserve">по доп. финансированию </w:t>
      </w:r>
      <w:r>
        <w:t>ГРБС</w:t>
      </w:r>
      <w:r w:rsidRPr="00BC52AB">
        <w:t>;</w:t>
      </w:r>
    </w:p>
    <w:p w14:paraId="0149F522" w14:textId="713DDD0B" w:rsidR="00C04E93" w:rsidRPr="00BC52AB" w:rsidRDefault="00C04E93" w:rsidP="00AF4319">
      <w:pPr>
        <w:pStyle w:val="--"/>
      </w:pPr>
      <w:r w:rsidRPr="00675F8F">
        <w:rPr>
          <w:i/>
        </w:rPr>
        <w:t>[Сформировать документ/</w:t>
      </w:r>
      <w:r w:rsidR="00F255D2" w:rsidRPr="00675F8F">
        <w:rPr>
          <w:i/>
        </w:rPr>
        <w:t>«</w:t>
      </w:r>
      <w:r w:rsidRPr="00675F8F">
        <w:rPr>
          <w:i/>
        </w:rPr>
        <w:t>ЛБО по доп. финансированию, утверждение которых осуществляется по отдельным решениям» (ф.</w:t>
      </w:r>
      <w:r w:rsidR="00F255D2" w:rsidRPr="00675F8F">
        <w:rPr>
          <w:i/>
        </w:rPr>
        <w:t> </w:t>
      </w:r>
      <w:r w:rsidRPr="00675F8F">
        <w:rPr>
          <w:i/>
        </w:rPr>
        <w:t>0501158)]</w:t>
      </w:r>
      <w:r w:rsidRPr="00BC52AB">
        <w:t xml:space="preserve"> – формирование</w:t>
      </w:r>
      <w:r>
        <w:t xml:space="preserve"> документа «Л</w:t>
      </w:r>
      <w:r w:rsidRPr="00BC52AB">
        <w:t>имит</w:t>
      </w:r>
      <w:r>
        <w:t>ы</w:t>
      </w:r>
      <w:r w:rsidRPr="00BC52AB">
        <w:t xml:space="preserve"> бюджетных обязательств</w:t>
      </w:r>
      <w:r w:rsidRPr="0087149F">
        <w:t xml:space="preserve"> доп. финансированию</w:t>
      </w:r>
      <w:r>
        <w:t>,</w:t>
      </w:r>
      <w:r w:rsidRPr="0087149F">
        <w:t xml:space="preserve"> утверждение которых осуществляется по </w:t>
      </w:r>
      <w:r>
        <w:t>отдельным решениям»;</w:t>
      </w:r>
    </w:p>
    <w:p w14:paraId="21C415FC" w14:textId="6D55DC8A" w:rsidR="001D5024" w:rsidRDefault="001D5024" w:rsidP="00AF4319">
      <w:pPr>
        <w:pStyle w:val="--"/>
      </w:pPr>
      <w:r w:rsidRPr="00675F8F">
        <w:rPr>
          <w:i/>
        </w:rPr>
        <w:t>[</w:t>
      </w:r>
      <w:r w:rsidR="00F255D2" w:rsidRPr="00675F8F">
        <w:rPr>
          <w:i/>
        </w:rPr>
        <w:t>Сформировать документ/</w:t>
      </w:r>
      <w:r w:rsidRPr="00675F8F">
        <w:rPr>
          <w:i/>
        </w:rPr>
        <w:t>«Расходные расписания» (исходящие)]</w:t>
      </w:r>
      <w:r w:rsidRPr="00BC52AB">
        <w:t xml:space="preserve"> – формирование </w:t>
      </w:r>
      <w:r>
        <w:t>расходных расписаний на основании выделенного документа «Бюджетная роспись», «Лимиты бюджетных обязательств» или «Справка об изменении БР и ЛБО»</w:t>
      </w:r>
      <w:r w:rsidRPr="00BC52AB">
        <w:t>;</w:t>
      </w:r>
    </w:p>
    <w:p w14:paraId="7A8C3458" w14:textId="754E4AF2" w:rsidR="001D5024" w:rsidRPr="00BC52AB" w:rsidRDefault="00F255D2" w:rsidP="00AF4319">
      <w:pPr>
        <w:pStyle w:val="--"/>
      </w:pPr>
      <w:r w:rsidRPr="00675F8F">
        <w:rPr>
          <w:i/>
        </w:rPr>
        <w:t>[</w:t>
      </w:r>
      <w:r w:rsidR="001D5024" w:rsidRPr="00675F8F">
        <w:rPr>
          <w:i/>
        </w:rPr>
        <w:t>Удалить документ</w:t>
      </w:r>
      <w:r w:rsidRPr="00675F8F">
        <w:rPr>
          <w:i/>
        </w:rPr>
        <w:t>]</w:t>
      </w:r>
      <w:r w:rsidR="001D5024" w:rsidRPr="00BC52AB">
        <w:t xml:space="preserve"> – удаление документа</w:t>
      </w:r>
      <w:r w:rsidR="001D5024">
        <w:t xml:space="preserve"> со </w:t>
      </w:r>
      <w:r w:rsidR="001D5024" w:rsidRPr="00A0551F">
        <w:t>всеми</w:t>
      </w:r>
      <w:r w:rsidR="001D5024">
        <w:t xml:space="preserve"> имеющимися версиями</w:t>
      </w:r>
      <w:r w:rsidR="001D5024" w:rsidRPr="00BC52AB">
        <w:t>;</w:t>
      </w:r>
    </w:p>
    <w:p w14:paraId="5A023241" w14:textId="0EE40476" w:rsidR="001D5024" w:rsidRPr="00BC52AB" w:rsidRDefault="001D5024" w:rsidP="00AF4319">
      <w:pPr>
        <w:pStyle w:val="--"/>
      </w:pPr>
      <w:r w:rsidRPr="00675F8F">
        <w:rPr>
          <w:i/>
        </w:rPr>
        <w:t>[</w:t>
      </w:r>
      <w:r w:rsidR="00F255D2" w:rsidRPr="00675F8F">
        <w:rPr>
          <w:i/>
        </w:rPr>
        <w:t>Версии/</w:t>
      </w:r>
      <w:r w:rsidRPr="00675F8F">
        <w:rPr>
          <w:i/>
        </w:rPr>
        <w:t>Просмотр]</w:t>
      </w:r>
      <w:r w:rsidRPr="00BC52AB">
        <w:t xml:space="preserve"> – просмотр версии документа;</w:t>
      </w:r>
    </w:p>
    <w:p w14:paraId="214ED071" w14:textId="5C8BCFF9" w:rsidR="001D5024" w:rsidRPr="00BC52AB" w:rsidRDefault="001D5024" w:rsidP="00AF4319">
      <w:pPr>
        <w:pStyle w:val="--"/>
      </w:pPr>
      <w:r w:rsidRPr="00675F8F">
        <w:rPr>
          <w:i/>
        </w:rPr>
        <w:t>[</w:t>
      </w:r>
      <w:r w:rsidR="00F255D2" w:rsidRPr="00675F8F">
        <w:rPr>
          <w:i/>
        </w:rPr>
        <w:t>Версии</w:t>
      </w:r>
      <w:proofErr w:type="gramStart"/>
      <w:r w:rsidR="00F255D2" w:rsidRPr="00675F8F">
        <w:rPr>
          <w:i/>
        </w:rPr>
        <w:t>/</w:t>
      </w:r>
      <w:r w:rsidRPr="00675F8F">
        <w:rPr>
          <w:i/>
        </w:rPr>
        <w:t>С</w:t>
      </w:r>
      <w:proofErr w:type="gramEnd"/>
      <w:r w:rsidRPr="00675F8F">
        <w:rPr>
          <w:i/>
        </w:rPr>
        <w:t>оздать]</w:t>
      </w:r>
      <w:r w:rsidRPr="00BC52AB">
        <w:t xml:space="preserve"> – формирование </w:t>
      </w:r>
      <w:r>
        <w:t xml:space="preserve">новой </w:t>
      </w:r>
      <w:r w:rsidRPr="00BC52AB">
        <w:t>версии документа;</w:t>
      </w:r>
    </w:p>
    <w:p w14:paraId="679F36F2" w14:textId="7AB66AA1" w:rsidR="001D5024" w:rsidRPr="00BC52AB" w:rsidRDefault="001D5024" w:rsidP="00AF4319">
      <w:pPr>
        <w:pStyle w:val="--"/>
      </w:pPr>
      <w:r w:rsidRPr="00675F8F">
        <w:rPr>
          <w:i/>
        </w:rPr>
        <w:t>[</w:t>
      </w:r>
      <w:r w:rsidR="00F255D2" w:rsidRPr="00675F8F">
        <w:rPr>
          <w:i/>
        </w:rPr>
        <w:t>Версии</w:t>
      </w:r>
      <w:proofErr w:type="gramStart"/>
      <w:r w:rsidR="00F255D2" w:rsidRPr="00675F8F">
        <w:rPr>
          <w:i/>
        </w:rPr>
        <w:t>/</w:t>
      </w:r>
      <w:r w:rsidRPr="00675F8F">
        <w:rPr>
          <w:i/>
        </w:rPr>
        <w:t>У</w:t>
      </w:r>
      <w:proofErr w:type="gramEnd"/>
      <w:r w:rsidRPr="00675F8F">
        <w:rPr>
          <w:i/>
        </w:rPr>
        <w:t>далить]</w:t>
      </w:r>
      <w:r w:rsidRPr="00BC52AB">
        <w:t xml:space="preserve"> – удаление версии документа;</w:t>
      </w:r>
    </w:p>
    <w:p w14:paraId="7A144B6A" w14:textId="7554322D" w:rsidR="001D5024" w:rsidRPr="00BC52AB" w:rsidRDefault="001D5024" w:rsidP="00AF4319">
      <w:pPr>
        <w:pStyle w:val="--"/>
      </w:pPr>
      <w:r w:rsidRPr="00675F8F">
        <w:rPr>
          <w:i/>
        </w:rPr>
        <w:t>[</w:t>
      </w:r>
      <w:r w:rsidR="00F255D2" w:rsidRPr="00675F8F">
        <w:rPr>
          <w:i/>
        </w:rPr>
        <w:t>Вложения</w:t>
      </w:r>
      <w:proofErr w:type="gramStart"/>
      <w:r w:rsidR="00F255D2" w:rsidRPr="00675F8F">
        <w:rPr>
          <w:i/>
        </w:rPr>
        <w:t>/</w:t>
      </w:r>
      <w:r w:rsidRPr="00675F8F">
        <w:rPr>
          <w:i/>
        </w:rPr>
        <w:t>Д</w:t>
      </w:r>
      <w:proofErr w:type="gramEnd"/>
      <w:r w:rsidRPr="00675F8F">
        <w:rPr>
          <w:i/>
        </w:rPr>
        <w:t>обавить]</w:t>
      </w:r>
      <w:r w:rsidRPr="00BC52AB">
        <w:t xml:space="preserve"> – прикрепление файла;</w:t>
      </w:r>
    </w:p>
    <w:p w14:paraId="779E2C32" w14:textId="3A15CD6D" w:rsidR="001D5024" w:rsidRPr="00BC52AB" w:rsidRDefault="001D5024" w:rsidP="00AF4319">
      <w:pPr>
        <w:pStyle w:val="--"/>
      </w:pPr>
      <w:r w:rsidRPr="00675F8F">
        <w:rPr>
          <w:i/>
        </w:rPr>
        <w:t>[</w:t>
      </w:r>
      <w:r w:rsidR="00F255D2" w:rsidRPr="00675F8F">
        <w:rPr>
          <w:i/>
        </w:rPr>
        <w:t>Вложения</w:t>
      </w:r>
      <w:proofErr w:type="gramStart"/>
      <w:r w:rsidR="00F255D2" w:rsidRPr="00675F8F">
        <w:rPr>
          <w:i/>
        </w:rPr>
        <w:t>/</w:t>
      </w:r>
      <w:r w:rsidRPr="00675F8F">
        <w:rPr>
          <w:i/>
        </w:rPr>
        <w:t>У</w:t>
      </w:r>
      <w:proofErr w:type="gramEnd"/>
      <w:r w:rsidRPr="00675F8F">
        <w:rPr>
          <w:i/>
        </w:rPr>
        <w:t>далить]</w:t>
      </w:r>
      <w:r w:rsidRPr="00BC52AB">
        <w:t xml:space="preserve"> – удаление вложенного файла;</w:t>
      </w:r>
    </w:p>
    <w:p w14:paraId="0A1282C3" w14:textId="77777777" w:rsidR="001D5024" w:rsidRPr="00BC52AB" w:rsidRDefault="001D5024" w:rsidP="00AF4319">
      <w:pPr>
        <w:pStyle w:val="-"/>
      </w:pPr>
      <w:r w:rsidRPr="00BC52AB">
        <w:t>«Печать» (3):</w:t>
      </w:r>
    </w:p>
    <w:p w14:paraId="032F2B6A" w14:textId="77777777" w:rsidR="001D5024" w:rsidRPr="00BC52AB" w:rsidRDefault="001D5024" w:rsidP="00AF4319">
      <w:pPr>
        <w:pStyle w:val="--"/>
      </w:pPr>
      <w:r w:rsidRPr="00675F8F">
        <w:rPr>
          <w:i/>
        </w:rPr>
        <w:t>[Печать реестра]</w:t>
      </w:r>
      <w:r w:rsidRPr="00BC52AB">
        <w:t xml:space="preserve"> – формирование печатной формы реестра с расширением </w:t>
      </w:r>
      <w:r w:rsidRPr="00BC52AB">
        <w:rPr>
          <w:b/>
        </w:rPr>
        <w:t>*.</w:t>
      </w:r>
      <w:proofErr w:type="spellStart"/>
      <w:r w:rsidRPr="00BC52AB">
        <w:rPr>
          <w:b/>
        </w:rPr>
        <w:t>xls</w:t>
      </w:r>
      <w:proofErr w:type="spellEnd"/>
      <w:r w:rsidRPr="00BC52AB">
        <w:t>;</w:t>
      </w:r>
    </w:p>
    <w:p w14:paraId="43A13A4E" w14:textId="111AFFEB" w:rsidR="001D5024" w:rsidRPr="00BC52AB" w:rsidRDefault="00384AFB" w:rsidP="00AF4319">
      <w:pPr>
        <w:pStyle w:val="--"/>
      </w:pPr>
      <w:r w:rsidRPr="00675F8F">
        <w:rPr>
          <w:i/>
        </w:rPr>
        <w:t>[Печать документа]</w:t>
      </w:r>
      <w:r w:rsidR="001D5024" w:rsidRPr="00BC52AB">
        <w:t xml:space="preserve"> – формирование печатной формы документа с расширением </w:t>
      </w:r>
      <w:r w:rsidR="001D5024" w:rsidRPr="00BC52AB">
        <w:rPr>
          <w:b/>
        </w:rPr>
        <w:t>*.</w:t>
      </w:r>
      <w:proofErr w:type="spellStart"/>
      <w:r w:rsidR="001D5024" w:rsidRPr="00BC52AB">
        <w:rPr>
          <w:b/>
        </w:rPr>
        <w:t>xls</w:t>
      </w:r>
      <w:proofErr w:type="spellEnd"/>
      <w:r w:rsidR="001D5024" w:rsidRPr="001B3AAE">
        <w:t xml:space="preserve"> или</w:t>
      </w:r>
      <w:r w:rsidR="001D5024" w:rsidRPr="00BC52AB">
        <w:rPr>
          <w:b/>
        </w:rPr>
        <w:t xml:space="preserve"> *.</w:t>
      </w:r>
      <w:r w:rsidR="001D5024" w:rsidRPr="00BC52AB">
        <w:rPr>
          <w:b/>
          <w:lang w:val="en-US"/>
        </w:rPr>
        <w:t>doc</w:t>
      </w:r>
      <w:r w:rsidR="001D5024" w:rsidRPr="00BC52AB">
        <w:t>;</w:t>
      </w:r>
    </w:p>
    <w:p w14:paraId="1B46900B" w14:textId="77777777" w:rsidR="001D5024" w:rsidRPr="00BC52AB" w:rsidRDefault="001D5024" w:rsidP="00AF4319">
      <w:pPr>
        <w:pStyle w:val="-"/>
      </w:pPr>
      <w:r w:rsidRPr="00BC52AB">
        <w:t>«Согласование» (4):</w:t>
      </w:r>
    </w:p>
    <w:p w14:paraId="7D10A7F8" w14:textId="190560B6" w:rsidR="001D5024" w:rsidRPr="00BC52AB" w:rsidRDefault="00F255D2" w:rsidP="00AF4319">
      <w:pPr>
        <w:pStyle w:val="--"/>
      </w:pPr>
      <w:r w:rsidRPr="00675F8F">
        <w:rPr>
          <w:i/>
        </w:rPr>
        <w:t>[</w:t>
      </w:r>
      <w:r w:rsidR="001D5024" w:rsidRPr="00675F8F">
        <w:rPr>
          <w:i/>
        </w:rPr>
        <w:t>Внутренн</w:t>
      </w:r>
      <w:r w:rsidR="00A615D2" w:rsidRPr="00675F8F">
        <w:rPr>
          <w:i/>
        </w:rPr>
        <w:t>е</w:t>
      </w:r>
      <w:r w:rsidR="001D5024" w:rsidRPr="00675F8F">
        <w:rPr>
          <w:i/>
        </w:rPr>
        <w:t>е согласование</w:t>
      </w:r>
      <w:r w:rsidRPr="00675F8F">
        <w:rPr>
          <w:i/>
        </w:rPr>
        <w:t>]</w:t>
      </w:r>
      <w:r w:rsidR="001D5024" w:rsidRPr="00BC52AB">
        <w:t xml:space="preserve"> – отправка документа на внутренне</w:t>
      </w:r>
      <w:r w:rsidR="00A615D2">
        <w:t>е</w:t>
      </w:r>
      <w:r w:rsidR="001D5024" w:rsidRPr="00BC52AB">
        <w:t xml:space="preserve"> согласование;</w:t>
      </w:r>
    </w:p>
    <w:p w14:paraId="0308DB38" w14:textId="3C618E94" w:rsidR="001D5024" w:rsidRPr="00BC52AB" w:rsidRDefault="00F255D2" w:rsidP="00AF4319">
      <w:pPr>
        <w:pStyle w:val="--"/>
      </w:pPr>
      <w:r w:rsidRPr="00675F8F">
        <w:rPr>
          <w:i/>
          <w:lang w:val="en-US"/>
        </w:rPr>
        <w:lastRenderedPageBreak/>
        <w:t>[</w:t>
      </w:r>
      <w:r w:rsidR="001D5024" w:rsidRPr="00675F8F">
        <w:rPr>
          <w:i/>
        </w:rPr>
        <w:t>Резолюция</w:t>
      </w:r>
      <w:r w:rsidRPr="00675F8F">
        <w:rPr>
          <w:i/>
          <w:lang w:val="en-US"/>
        </w:rPr>
        <w:t>]</w:t>
      </w:r>
      <w:r w:rsidR="001D5024" w:rsidRPr="00BC52AB">
        <w:t xml:space="preserve"> – формирование резолюции;</w:t>
      </w:r>
    </w:p>
    <w:p w14:paraId="05CEAC11" w14:textId="276B990C" w:rsidR="001D5024" w:rsidRPr="00BC52AB" w:rsidRDefault="00F255D2" w:rsidP="00AF4319">
      <w:pPr>
        <w:pStyle w:val="--"/>
      </w:pPr>
      <w:r w:rsidRPr="00675F8F">
        <w:rPr>
          <w:i/>
        </w:rPr>
        <w:t>[</w:t>
      </w:r>
      <w:r w:rsidR="001D5024" w:rsidRPr="00675F8F">
        <w:rPr>
          <w:i/>
        </w:rPr>
        <w:t>История резолюции</w:t>
      </w:r>
      <w:r w:rsidRPr="00675F8F">
        <w:rPr>
          <w:i/>
        </w:rPr>
        <w:t>]</w:t>
      </w:r>
      <w:r w:rsidR="001D5024" w:rsidRPr="00BC52AB">
        <w:t xml:space="preserve"> – просмотр сформированных резолюций;</w:t>
      </w:r>
    </w:p>
    <w:p w14:paraId="64ABCEE9" w14:textId="3840AA95" w:rsidR="001D5024" w:rsidRPr="00BC52AB" w:rsidRDefault="00F255D2" w:rsidP="00AF4319">
      <w:pPr>
        <w:pStyle w:val="--"/>
      </w:pPr>
      <w:r w:rsidRPr="00675F8F">
        <w:rPr>
          <w:i/>
        </w:rPr>
        <w:t>[</w:t>
      </w:r>
      <w:r w:rsidR="001D5024" w:rsidRPr="00675F8F">
        <w:rPr>
          <w:i/>
        </w:rPr>
        <w:t>Внешнее согласование</w:t>
      </w:r>
      <w:r w:rsidRPr="00675F8F">
        <w:rPr>
          <w:i/>
        </w:rPr>
        <w:t>]</w:t>
      </w:r>
      <w:r w:rsidR="001D5024" w:rsidRPr="00BC52AB">
        <w:t xml:space="preserve"> – отправка документа на внешнее согласование;</w:t>
      </w:r>
    </w:p>
    <w:p w14:paraId="2E2D9D1A" w14:textId="77777777" w:rsidR="001D5024" w:rsidRPr="00BC52AB" w:rsidRDefault="001D5024" w:rsidP="00AF4319">
      <w:pPr>
        <w:pStyle w:val="-"/>
      </w:pPr>
      <w:r w:rsidRPr="00BC52AB">
        <w:t>«ЭП» (5):</w:t>
      </w:r>
    </w:p>
    <w:p w14:paraId="26F0C630" w14:textId="296264FA" w:rsidR="001D5024" w:rsidRDefault="00F255D2" w:rsidP="00AF4319">
      <w:pPr>
        <w:pStyle w:val="--"/>
      </w:pPr>
      <w:r w:rsidRPr="00675F8F">
        <w:rPr>
          <w:i/>
        </w:rPr>
        <w:t>[</w:t>
      </w:r>
      <w:r w:rsidR="001D5024" w:rsidRPr="00675F8F">
        <w:rPr>
          <w:i/>
        </w:rPr>
        <w:t>Подписи документа</w:t>
      </w:r>
      <w:r w:rsidRPr="00675F8F">
        <w:rPr>
          <w:i/>
        </w:rPr>
        <w:t>]</w:t>
      </w:r>
      <w:r w:rsidR="001D5024" w:rsidRPr="00BC52AB">
        <w:t xml:space="preserve"> – просмотр электронной подписи документа.</w:t>
      </w:r>
    </w:p>
    <w:p w14:paraId="7DEFEDCF" w14:textId="77777777" w:rsidR="001D5024" w:rsidRPr="00BC52AB" w:rsidRDefault="001D5024" w:rsidP="001D5024">
      <w:pPr>
        <w:pStyle w:val="a0"/>
      </w:pPr>
      <w:r w:rsidRPr="00BC52AB">
        <w:rPr>
          <w:b/>
        </w:rPr>
        <w:t>Важно!</w:t>
      </w:r>
      <w:r w:rsidRPr="00BC52AB">
        <w:t xml:space="preserve"> Панель инструментов содержит перечень функциональных кнопок соответствующих настройкам ограничений пользователя.</w:t>
      </w:r>
    </w:p>
    <w:p w14:paraId="34EC5163" w14:textId="692531BD" w:rsidR="00A30158" w:rsidRDefault="003637CD" w:rsidP="00A30158">
      <w:pPr>
        <w:pStyle w:val="af"/>
      </w:pPr>
      <w:r>
        <w:rPr>
          <w:lang w:val="ru-RU" w:eastAsia="ru-RU"/>
        </w:rPr>
        <w:drawing>
          <wp:inline distT="0" distB="0" distL="0" distR="0" wp14:anchorId="52F21453" wp14:editId="2C0286E0">
            <wp:extent cx="6152515" cy="2615565"/>
            <wp:effectExtent l="0" t="0" r="63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31E40" w14:textId="3FA548E7" w:rsidR="001D5024" w:rsidRPr="00BC52AB" w:rsidRDefault="00A30158" w:rsidP="00A30158">
      <w:pPr>
        <w:pStyle w:val="aff7"/>
      </w:pPr>
      <w:bookmarkStart w:id="143" w:name="_Ref50748638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73</w:t>
      </w:r>
      <w:r>
        <w:fldChar w:fldCharType="end"/>
      </w:r>
      <w:bookmarkEnd w:id="143"/>
      <w:r w:rsidRPr="00BC52AB">
        <w:t>. Функциональные кнопки подраздела «Документы ГРБС»</w:t>
      </w:r>
    </w:p>
    <w:p w14:paraId="193FB38E" w14:textId="19D1E6C5" w:rsidR="003A58CE" w:rsidRPr="003A58CE" w:rsidRDefault="003A58CE" w:rsidP="003A58CE">
      <w:pPr>
        <w:pStyle w:val="a0"/>
        <w:rPr>
          <w:lang w:eastAsia="ru-RU"/>
        </w:rPr>
      </w:pPr>
      <w:r w:rsidRPr="003A58CE">
        <w:rPr>
          <w:b/>
          <w:lang w:eastAsia="ru-RU"/>
        </w:rPr>
        <w:t>Важно!</w:t>
      </w:r>
      <w:r w:rsidRPr="003A58CE">
        <w:rPr>
          <w:lang w:eastAsia="ru-RU"/>
        </w:rPr>
        <w:t xml:space="preserve"> Документ «Лимиты бюджетных обязательств по доп. финансированию финансового </w:t>
      </w:r>
      <w:proofErr w:type="gramStart"/>
      <w:r w:rsidRPr="003A58CE">
        <w:rPr>
          <w:lang w:eastAsia="ru-RU"/>
        </w:rPr>
        <w:t>обеспечения</w:t>
      </w:r>
      <w:proofErr w:type="gramEnd"/>
      <w:r w:rsidRPr="003A58CE">
        <w:rPr>
          <w:lang w:eastAsia="ru-RU"/>
        </w:rPr>
        <w:t xml:space="preserve"> которых осуществляется при выполнении условий ГРБС»</w:t>
      </w:r>
      <w:r>
        <w:rPr>
          <w:lang w:eastAsia="ru-RU"/>
        </w:rPr>
        <w:t xml:space="preserve"> </w:t>
      </w:r>
      <w:r w:rsidRPr="003A58CE">
        <w:rPr>
          <w:lang w:eastAsia="ru-RU"/>
        </w:rPr>
        <w:t xml:space="preserve">формируется, если по </w:t>
      </w:r>
      <w:r w:rsidR="00204D63" w:rsidRPr="00F0705F">
        <w:rPr>
          <w:lang w:eastAsia="ru-RU"/>
        </w:rPr>
        <w:t>строкам</w:t>
      </w:r>
      <w:r w:rsidR="00461623">
        <w:rPr>
          <w:lang w:eastAsia="ru-RU"/>
        </w:rPr>
        <w:t>,</w:t>
      </w:r>
      <w:r w:rsidR="00204D63" w:rsidRPr="00F0705F">
        <w:rPr>
          <w:lang w:eastAsia="ru-RU"/>
        </w:rPr>
        <w:t xml:space="preserve"> </w:t>
      </w:r>
      <w:r w:rsidR="00147002">
        <w:rPr>
          <w:lang w:eastAsia="ru-RU"/>
        </w:rPr>
        <w:t>сформированны</w:t>
      </w:r>
      <w:r w:rsidR="00461623">
        <w:rPr>
          <w:lang w:eastAsia="ru-RU"/>
        </w:rPr>
        <w:t>м</w:t>
      </w:r>
      <w:r w:rsidR="00147002">
        <w:rPr>
          <w:lang w:eastAsia="ru-RU"/>
        </w:rPr>
        <w:t xml:space="preserve"> согласно описанию в </w:t>
      </w:r>
      <w:proofErr w:type="spellStart"/>
      <w:r w:rsidR="00147002">
        <w:rPr>
          <w:lang w:eastAsia="ru-RU"/>
        </w:rPr>
        <w:t>п.</w:t>
      </w:r>
      <w:r w:rsidR="00204D63" w:rsidRPr="00F0705F">
        <w:rPr>
          <w:lang w:eastAsia="ru-RU"/>
        </w:rPr>
        <w:t>п</w:t>
      </w:r>
      <w:proofErr w:type="spellEnd"/>
      <w:r w:rsidR="00147002">
        <w:rPr>
          <w:lang w:eastAsia="ru-RU"/>
        </w:rPr>
        <w:t>. </w:t>
      </w:r>
      <w:r w:rsidR="003749CB">
        <w:rPr>
          <w:lang w:eastAsia="ru-RU"/>
        </w:rPr>
        <w:fldChar w:fldCharType="begin"/>
      </w:r>
      <w:r w:rsidR="003749CB">
        <w:rPr>
          <w:lang w:eastAsia="ru-RU"/>
        </w:rPr>
        <w:instrText xml:space="preserve"> REF _Ref536682 \r \h </w:instrText>
      </w:r>
      <w:r w:rsidR="003749CB">
        <w:rPr>
          <w:lang w:eastAsia="ru-RU"/>
        </w:rPr>
      </w:r>
      <w:r w:rsidR="003749CB">
        <w:rPr>
          <w:lang w:eastAsia="ru-RU"/>
        </w:rPr>
        <w:fldChar w:fldCharType="separate"/>
      </w:r>
      <w:r w:rsidR="00F46AA4">
        <w:rPr>
          <w:lang w:eastAsia="ru-RU"/>
        </w:rPr>
        <w:t>3</w:t>
      </w:r>
      <w:r w:rsidR="003749CB">
        <w:rPr>
          <w:lang w:eastAsia="ru-RU"/>
        </w:rPr>
        <w:fldChar w:fldCharType="end"/>
      </w:r>
      <w:r w:rsidR="003749CB">
        <w:rPr>
          <w:lang w:eastAsia="ru-RU"/>
        </w:rPr>
        <w:t xml:space="preserve"> </w:t>
      </w:r>
      <w:r w:rsidR="002B2A52" w:rsidRPr="00F0705F">
        <w:rPr>
          <w:lang w:eastAsia="ru-RU"/>
        </w:rPr>
        <w:t xml:space="preserve">или </w:t>
      </w:r>
      <w:proofErr w:type="spellStart"/>
      <w:r w:rsidR="00147002">
        <w:rPr>
          <w:lang w:eastAsia="ru-RU"/>
        </w:rPr>
        <w:t>п.п</w:t>
      </w:r>
      <w:proofErr w:type="spellEnd"/>
      <w:r w:rsidR="00147002">
        <w:rPr>
          <w:lang w:eastAsia="ru-RU"/>
        </w:rPr>
        <w:t>. </w:t>
      </w:r>
      <w:r w:rsidR="00147002">
        <w:rPr>
          <w:lang w:eastAsia="ru-RU"/>
        </w:rPr>
        <w:fldChar w:fldCharType="begin"/>
      </w:r>
      <w:r w:rsidR="00147002">
        <w:rPr>
          <w:lang w:eastAsia="ru-RU"/>
        </w:rPr>
        <w:instrText xml:space="preserve"> REF _Ref507428443 \r \h </w:instrText>
      </w:r>
      <w:r w:rsidR="00147002">
        <w:rPr>
          <w:lang w:eastAsia="ru-RU"/>
        </w:rPr>
      </w:r>
      <w:r w:rsidR="00147002">
        <w:rPr>
          <w:lang w:eastAsia="ru-RU"/>
        </w:rPr>
        <w:fldChar w:fldCharType="separate"/>
      </w:r>
      <w:r w:rsidR="00F46AA4">
        <w:rPr>
          <w:lang w:eastAsia="ru-RU"/>
        </w:rPr>
        <w:t>5</w:t>
      </w:r>
      <w:r w:rsidR="00147002">
        <w:rPr>
          <w:lang w:eastAsia="ru-RU"/>
        </w:rPr>
        <w:fldChar w:fldCharType="end"/>
      </w:r>
      <w:r w:rsidRPr="00F0705F">
        <w:rPr>
          <w:lang w:eastAsia="ru-RU"/>
        </w:rPr>
        <w:t xml:space="preserve"> </w:t>
      </w:r>
      <w:r w:rsidR="00147002">
        <w:rPr>
          <w:lang w:eastAsia="ru-RU"/>
        </w:rPr>
        <w:t xml:space="preserve">настоящего руководства пользователя </w:t>
      </w:r>
      <w:r w:rsidRPr="00F0705F">
        <w:rPr>
          <w:lang w:eastAsia="ru-RU"/>
        </w:rPr>
        <w:t>в реестре</w:t>
      </w:r>
      <w:r w:rsidRPr="003A58CE">
        <w:rPr>
          <w:lang w:eastAsia="ru-RU"/>
        </w:rPr>
        <w:t xml:space="preserve"> «Распределения показателей БА и ЛБО» во вкладке «ЛБО по </w:t>
      </w:r>
      <w:r w:rsidR="00846619" w:rsidRPr="003A58CE">
        <w:rPr>
          <w:lang w:eastAsia="ru-RU"/>
        </w:rPr>
        <w:t>доп. финансированию</w:t>
      </w:r>
      <w:r w:rsidRPr="003A58CE">
        <w:rPr>
          <w:lang w:eastAsia="ru-RU"/>
        </w:rPr>
        <w:t>» есть ненулевая сумма по графе «</w:t>
      </w:r>
      <w:r w:rsidR="00811657">
        <w:rPr>
          <w:lang w:eastAsia="ru-RU"/>
        </w:rPr>
        <w:t>Заблокированные</w:t>
      </w:r>
      <w:r w:rsidR="001856DC">
        <w:rPr>
          <w:lang w:eastAsia="ru-RU"/>
        </w:rPr>
        <w:t xml:space="preserve"> </w:t>
      </w:r>
      <w:r w:rsidRPr="003A58CE">
        <w:rPr>
          <w:lang w:eastAsia="ru-RU"/>
        </w:rPr>
        <w:t xml:space="preserve">ЛБО». </w:t>
      </w:r>
    </w:p>
    <w:p w14:paraId="178882E9" w14:textId="3B3F66D5" w:rsidR="001D5024" w:rsidRPr="00BC52AB" w:rsidRDefault="001D5024" w:rsidP="001D5024">
      <w:pPr>
        <w:pStyle w:val="a0"/>
      </w:pPr>
      <w:r w:rsidRPr="00BC52AB">
        <w:t xml:space="preserve">Для того чтобы сформировать документа «Лимиты бюджетных обязательств </w:t>
      </w:r>
      <w:r w:rsidR="0042711D">
        <w:t xml:space="preserve">по доп. финансированию </w:t>
      </w:r>
      <w:r w:rsidRPr="00BC52AB">
        <w:t xml:space="preserve">финансового обеспечения которых осуществляется при выполнении условий ГРБС», необходимо нажать на кнопку «Реестр» и выбрать пункт </w:t>
      </w:r>
      <w:r w:rsidRPr="00BC52AB">
        <w:rPr>
          <w:i/>
        </w:rPr>
        <w:t>[Сформировать документ/</w:t>
      </w:r>
      <w:r>
        <w:rPr>
          <w:i/>
        </w:rPr>
        <w:t>«</w:t>
      </w:r>
      <w:r w:rsidRPr="00E37DD8">
        <w:rPr>
          <w:i/>
        </w:rPr>
        <w:t xml:space="preserve">ЛБО </w:t>
      </w:r>
      <w:r w:rsidR="0042711D">
        <w:rPr>
          <w:i/>
        </w:rPr>
        <w:t>по доп. финансированию</w:t>
      </w:r>
      <w:r w:rsidRPr="00E37DD8">
        <w:rPr>
          <w:i/>
        </w:rPr>
        <w:t>, утверждение которых осуществляется по отдельн</w:t>
      </w:r>
      <w:r w:rsidR="0042711D">
        <w:rPr>
          <w:i/>
        </w:rPr>
        <w:t>ым решениям» (ф. 0501158</w:t>
      </w:r>
      <w:r>
        <w:rPr>
          <w:i/>
        </w:rPr>
        <w:t>)</w:t>
      </w:r>
      <w:r w:rsidRPr="00BC52AB">
        <w:rPr>
          <w:i/>
        </w:rPr>
        <w:t>]</w:t>
      </w:r>
      <w:r w:rsidRPr="00BC52AB">
        <w:t xml:space="preserve"> (</w:t>
      </w:r>
      <w:r w:rsidR="006E647D">
        <w:fldChar w:fldCharType="begin"/>
      </w:r>
      <w:r w:rsidR="006E647D">
        <w:instrText xml:space="preserve"> REF _Ref507486428 \h </w:instrText>
      </w:r>
      <w:r w:rsidR="006E647D">
        <w:fldChar w:fldCharType="separate"/>
      </w:r>
      <w:r w:rsidR="00F46AA4">
        <w:t xml:space="preserve">Рисунок </w:t>
      </w:r>
      <w:r w:rsidR="00F46AA4">
        <w:rPr>
          <w:noProof/>
        </w:rPr>
        <w:t>74</w:t>
      </w:r>
      <w:r w:rsidR="006E647D">
        <w:fldChar w:fldCharType="end"/>
      </w:r>
      <w:r w:rsidRPr="00BC52AB">
        <w:t>).</w:t>
      </w:r>
    </w:p>
    <w:p w14:paraId="6B12F4F7" w14:textId="4AB38D20" w:rsidR="001D5024" w:rsidRPr="00BC52AB" w:rsidRDefault="001D5024" w:rsidP="001D5024">
      <w:pPr>
        <w:pStyle w:val="a0"/>
      </w:pPr>
      <w:r w:rsidRPr="00BC52AB">
        <w:rPr>
          <w:b/>
        </w:rPr>
        <w:lastRenderedPageBreak/>
        <w:t>Важно!</w:t>
      </w:r>
      <w:r w:rsidRPr="00BC52AB">
        <w:t xml:space="preserve"> </w:t>
      </w:r>
      <w:proofErr w:type="gramStart"/>
      <w:r w:rsidRPr="00BC52AB">
        <w:t xml:space="preserve">Пункт </w:t>
      </w:r>
      <w:r w:rsidRPr="00BC52AB">
        <w:rPr>
          <w:i/>
        </w:rPr>
        <w:t>[Сформировать документ/</w:t>
      </w:r>
      <w:r>
        <w:rPr>
          <w:i/>
          <w:lang w:eastAsia="zh-CN"/>
        </w:rPr>
        <w:t>«</w:t>
      </w:r>
      <w:r w:rsidRPr="00E37DD8">
        <w:rPr>
          <w:i/>
        </w:rPr>
        <w:t xml:space="preserve">ЛБО </w:t>
      </w:r>
      <w:r w:rsidR="0042711D">
        <w:rPr>
          <w:i/>
        </w:rPr>
        <w:t>по доп. финансированию</w:t>
      </w:r>
      <w:r w:rsidRPr="00E37DD8">
        <w:rPr>
          <w:i/>
        </w:rPr>
        <w:t>, утверждение которых осуществляется по отдельн</w:t>
      </w:r>
      <w:r w:rsidR="0042711D">
        <w:rPr>
          <w:i/>
        </w:rPr>
        <w:t>ым решениям» (ф. 0501158</w:t>
      </w:r>
      <w:r>
        <w:rPr>
          <w:i/>
        </w:rPr>
        <w:t>)</w:t>
      </w:r>
      <w:r w:rsidRPr="00BC52AB">
        <w:rPr>
          <w:i/>
        </w:rPr>
        <w:t>]</w:t>
      </w:r>
      <w:r w:rsidRPr="00BC52AB">
        <w:t xml:space="preserve"> активен для выбора, при условии, что организация оператора является корневым учреждением в Сводном реестре учреждений.</w:t>
      </w:r>
      <w:proofErr w:type="gramEnd"/>
    </w:p>
    <w:p w14:paraId="3D6902E9" w14:textId="7DAF18D7" w:rsidR="00A30158" w:rsidRDefault="003637CD" w:rsidP="00A30158">
      <w:pPr>
        <w:pStyle w:val="af"/>
      </w:pPr>
      <w:r>
        <w:rPr>
          <w:lang w:val="ru-RU" w:eastAsia="ru-RU"/>
        </w:rPr>
        <w:drawing>
          <wp:inline distT="0" distB="0" distL="0" distR="0" wp14:anchorId="4158F447" wp14:editId="0CA03185">
            <wp:extent cx="6152515" cy="3627120"/>
            <wp:effectExtent l="0" t="0" r="63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17DBD" w14:textId="0A58DEFC" w:rsidR="00A30158" w:rsidRDefault="00A30158" w:rsidP="00A30158">
      <w:pPr>
        <w:pStyle w:val="aff7"/>
      </w:pPr>
      <w:bookmarkStart w:id="144" w:name="_Ref50748642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74</w:t>
      </w:r>
      <w:r>
        <w:fldChar w:fldCharType="end"/>
      </w:r>
      <w:bookmarkEnd w:id="144"/>
      <w:r w:rsidRPr="00BC52AB">
        <w:t xml:space="preserve">. Пункт </w:t>
      </w:r>
      <w:r w:rsidRPr="00A30158">
        <w:rPr>
          <w:i/>
        </w:rPr>
        <w:t>[Сформировать документ/</w:t>
      </w:r>
      <w:r w:rsidRPr="00A30158">
        <w:rPr>
          <w:i/>
          <w:lang w:eastAsia="zh-CN"/>
        </w:rPr>
        <w:t>«</w:t>
      </w:r>
      <w:r w:rsidRPr="00A30158">
        <w:rPr>
          <w:i/>
        </w:rPr>
        <w:t>ЛБО по доп. финансированию, утверждение которых осуществляется по отдельным решениям» (ф. 0501158)]</w:t>
      </w:r>
    </w:p>
    <w:p w14:paraId="31B82A24" w14:textId="5979ACAD" w:rsidR="001D5024" w:rsidRPr="00BC52AB" w:rsidRDefault="001D5024" w:rsidP="001D5024">
      <w:pPr>
        <w:pStyle w:val="a0"/>
      </w:pPr>
      <w:r w:rsidRPr="00BC52AB">
        <w:t>В результате откроется окно «Документ «</w:t>
      </w:r>
      <w:r w:rsidR="00CE104D" w:rsidRPr="00CE104D">
        <w:t>ЛБО</w:t>
      </w:r>
      <w:r w:rsidR="006864A1">
        <w:t xml:space="preserve"> </w:t>
      </w:r>
      <w:r w:rsidR="006864A1" w:rsidRPr="006864A1">
        <w:t>по доп. финансированию</w:t>
      </w:r>
      <w:r w:rsidR="00CE104D" w:rsidRPr="00CE104D">
        <w:t>, утверждение которых осуществляется по отдельным решениям</w:t>
      </w:r>
      <w:r w:rsidR="00CE104D">
        <w:t>»</w:t>
      </w:r>
      <w:r w:rsidR="006864A1">
        <w:t xml:space="preserve"> (ф. 0501158</w:t>
      </w:r>
      <w:r w:rsidR="00CE104D" w:rsidRPr="00CE104D">
        <w:t>)</w:t>
      </w:r>
      <w:r w:rsidRPr="00BC52AB">
        <w:t>», в котором необходимо нажать на кнопку «Сохранить» (</w:t>
      </w:r>
      <w:r w:rsidR="006E647D">
        <w:fldChar w:fldCharType="begin"/>
      </w:r>
      <w:r w:rsidR="006E647D">
        <w:instrText xml:space="preserve"> REF _Ref507486434 \h </w:instrText>
      </w:r>
      <w:r w:rsidR="006E647D">
        <w:fldChar w:fldCharType="separate"/>
      </w:r>
      <w:r w:rsidR="00F46AA4">
        <w:t xml:space="preserve">Рисунок </w:t>
      </w:r>
      <w:r w:rsidR="00F46AA4">
        <w:rPr>
          <w:noProof/>
        </w:rPr>
        <w:t>75</w:t>
      </w:r>
      <w:r w:rsidR="006E647D">
        <w:fldChar w:fldCharType="end"/>
      </w:r>
      <w:r w:rsidRPr="00BC52AB">
        <w:t>).</w:t>
      </w:r>
    </w:p>
    <w:p w14:paraId="78DA9C3C" w14:textId="56D705B8" w:rsidR="00A30158" w:rsidRDefault="003637CD" w:rsidP="00A30158">
      <w:pPr>
        <w:pStyle w:val="af0"/>
        <w:keepNext/>
        <w:keepLines/>
      </w:pPr>
      <w:r>
        <w:rPr>
          <w:noProof/>
          <w:lang w:eastAsia="ru-RU"/>
        </w:rPr>
        <w:drawing>
          <wp:inline distT="0" distB="0" distL="0" distR="0" wp14:anchorId="12033E83" wp14:editId="2181D2D3">
            <wp:extent cx="6152515" cy="1964690"/>
            <wp:effectExtent l="0" t="0" r="63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89697" w14:textId="2BE24B88" w:rsidR="00A30158" w:rsidRDefault="00A30158" w:rsidP="00A30158">
      <w:pPr>
        <w:pStyle w:val="aff7"/>
      </w:pPr>
      <w:bookmarkStart w:id="145" w:name="_Ref50748643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75</w:t>
      </w:r>
      <w:r>
        <w:fldChar w:fldCharType="end"/>
      </w:r>
      <w:bookmarkEnd w:id="145"/>
      <w:r w:rsidRPr="00BC52AB">
        <w:t>. Окно «Документ «</w:t>
      </w:r>
      <w:r w:rsidRPr="00CE104D">
        <w:t>ЛБО</w:t>
      </w:r>
      <w:r>
        <w:t xml:space="preserve"> по доп. финансированию</w:t>
      </w:r>
      <w:r w:rsidRPr="00CE104D">
        <w:t>, утверждение которых осуществляется по отдельным решениям</w:t>
      </w:r>
      <w:r>
        <w:t>» (ф. 0501158</w:t>
      </w:r>
      <w:r w:rsidRPr="00CE104D">
        <w:t>)</w:t>
      </w:r>
      <w:r w:rsidRPr="00BC52AB">
        <w:t>»</w:t>
      </w:r>
    </w:p>
    <w:p w14:paraId="10A69E69" w14:textId="6E2E6548" w:rsidR="001D5024" w:rsidRPr="00BC52AB" w:rsidRDefault="001D5024" w:rsidP="001D5024">
      <w:pPr>
        <w:pStyle w:val="a0"/>
      </w:pPr>
      <w:r w:rsidRPr="00BC52AB">
        <w:lastRenderedPageBreak/>
        <w:t>В результате поля «Номер документа», «Дата создания», «Автор», «Контактная информация»</w:t>
      </w:r>
      <w:r w:rsidR="00043AD5">
        <w:t xml:space="preserve"> и</w:t>
      </w:r>
      <w:r w:rsidRPr="00BC52AB">
        <w:t xml:space="preserve"> «ГРБС» </w:t>
      </w:r>
      <w:proofErr w:type="gramStart"/>
      <w:r w:rsidRPr="00BC52AB">
        <w:t>заполняются автоматически и для заполнения станет</w:t>
      </w:r>
      <w:proofErr w:type="gramEnd"/>
      <w:r w:rsidRPr="00BC52AB">
        <w:t xml:space="preserve"> доступна вкладка «Лимиты бюджетных обязательств</w:t>
      </w:r>
      <w:r w:rsidR="00043AD5">
        <w:t xml:space="preserve"> по доп. финансированию</w:t>
      </w:r>
      <w:r w:rsidRPr="00BC52AB">
        <w:t>».</w:t>
      </w:r>
    </w:p>
    <w:p w14:paraId="6317D339" w14:textId="77777777" w:rsidR="001D5024" w:rsidRPr="00BC52AB" w:rsidRDefault="001D5024" w:rsidP="001D5024">
      <w:pPr>
        <w:pStyle w:val="a0"/>
      </w:pPr>
      <w:r w:rsidRPr="00BC52AB">
        <w:t>Поля «Документ согласован», «Дата согласования», «Документ утвержден» и «Дата утверждения» заполняются автоматически после согласования и утверждения документа соответственно.</w:t>
      </w:r>
    </w:p>
    <w:p w14:paraId="240F0A93" w14:textId="117A349F" w:rsidR="001D5024" w:rsidRPr="00BC52AB" w:rsidRDefault="001D5024" w:rsidP="00AE3F54">
      <w:pPr>
        <w:pStyle w:val="3"/>
      </w:pPr>
      <w:bookmarkStart w:id="146" w:name="_Toc1464394"/>
      <w:r w:rsidRPr="00BC52AB">
        <w:t>Заполнение вкладки «Лимиты бюджетных обязательств</w:t>
      </w:r>
      <w:r w:rsidR="006864A1">
        <w:t xml:space="preserve"> по доп. финансированию</w:t>
      </w:r>
      <w:r w:rsidRPr="00BC52AB">
        <w:t>»</w:t>
      </w:r>
      <w:bookmarkEnd w:id="146"/>
    </w:p>
    <w:p w14:paraId="70156D36" w14:textId="20E0AE0F" w:rsidR="001D5024" w:rsidRPr="00BC52AB" w:rsidRDefault="001D5024" w:rsidP="001D5024">
      <w:pPr>
        <w:pStyle w:val="a0"/>
      </w:pPr>
      <w:r w:rsidRPr="00BC52AB">
        <w:t>Для начала работы во вкладке «Лимиты бюджетных обязательств</w:t>
      </w:r>
      <w:r w:rsidR="006864A1">
        <w:t xml:space="preserve"> по доп. финансированию</w:t>
      </w:r>
      <w:r w:rsidRPr="00BC52AB">
        <w:t>» необходимо переформировать данные в документ нажатием на кнопку «</w:t>
      </w:r>
      <w:r w:rsidR="00F90319">
        <w:t>Сформировать данные</w:t>
      </w:r>
      <w:r w:rsidRPr="00BC52AB">
        <w:t>» (</w:t>
      </w:r>
      <w:r w:rsidR="006E647D">
        <w:fldChar w:fldCharType="begin"/>
      </w:r>
      <w:r w:rsidR="006E647D">
        <w:instrText xml:space="preserve"> REF _Ref507486441 \h </w:instrText>
      </w:r>
      <w:r w:rsidR="006E647D">
        <w:fldChar w:fldCharType="separate"/>
      </w:r>
      <w:r w:rsidR="00F46AA4">
        <w:t xml:space="preserve">Рисунок </w:t>
      </w:r>
      <w:r w:rsidR="00F46AA4">
        <w:rPr>
          <w:noProof/>
        </w:rPr>
        <w:t>76</w:t>
      </w:r>
      <w:r w:rsidR="006E647D">
        <w:fldChar w:fldCharType="end"/>
      </w:r>
      <w:r w:rsidRPr="00BC52AB">
        <w:t>).</w:t>
      </w:r>
    </w:p>
    <w:p w14:paraId="45DF4DD6" w14:textId="2C955498" w:rsidR="00A30158" w:rsidRDefault="00F90319" w:rsidP="00A30158">
      <w:pPr>
        <w:pStyle w:val="af"/>
      </w:pPr>
      <w:r>
        <w:rPr>
          <w:lang w:val="ru-RU" w:eastAsia="ru-RU"/>
        </w:rPr>
        <w:drawing>
          <wp:inline distT="0" distB="0" distL="0" distR="0" wp14:anchorId="2BADE382" wp14:editId="77DB273A">
            <wp:extent cx="6152515" cy="1984375"/>
            <wp:effectExtent l="0" t="0" r="63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9EFBF" w14:textId="7E631A58" w:rsidR="00A30158" w:rsidRDefault="00A30158" w:rsidP="00A30158">
      <w:pPr>
        <w:pStyle w:val="aff7"/>
      </w:pPr>
      <w:bookmarkStart w:id="147" w:name="_Ref50748644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76</w:t>
      </w:r>
      <w:r>
        <w:fldChar w:fldCharType="end"/>
      </w:r>
      <w:bookmarkEnd w:id="147"/>
      <w:r w:rsidRPr="00BC52AB">
        <w:t>. Кнопка «</w:t>
      </w:r>
      <w:r w:rsidR="00F90319">
        <w:t>Сформировать данные</w:t>
      </w:r>
      <w:r w:rsidRPr="00BC52AB">
        <w:t>»</w:t>
      </w:r>
    </w:p>
    <w:p w14:paraId="1F972034" w14:textId="3AF6AD7C" w:rsidR="001D5024" w:rsidRPr="00BC52AB" w:rsidRDefault="001D5024" w:rsidP="001D5024">
      <w:pPr>
        <w:pStyle w:val="a0"/>
      </w:pPr>
      <w:r w:rsidRPr="00BC52AB">
        <w:t>В результате выводится системное сообщение об успешном обновлении строк, в котором необходимо нажать на кнопку «ОК» (</w:t>
      </w:r>
      <w:r w:rsidR="006E647D">
        <w:fldChar w:fldCharType="begin"/>
      </w:r>
      <w:r w:rsidR="006E647D">
        <w:instrText xml:space="preserve"> REF _Ref507486445 \h </w:instrText>
      </w:r>
      <w:r w:rsidR="006E647D">
        <w:fldChar w:fldCharType="separate"/>
      </w:r>
      <w:r w:rsidR="00F46AA4">
        <w:t xml:space="preserve">Рисунок </w:t>
      </w:r>
      <w:r w:rsidR="00F46AA4">
        <w:rPr>
          <w:noProof/>
        </w:rPr>
        <w:t>77</w:t>
      </w:r>
      <w:r w:rsidR="006E647D">
        <w:fldChar w:fldCharType="end"/>
      </w:r>
      <w:r w:rsidRPr="00BC52AB">
        <w:t>).</w:t>
      </w:r>
      <w:r w:rsidR="00F90319">
        <w:t xml:space="preserve"> </w:t>
      </w:r>
    </w:p>
    <w:p w14:paraId="7EA48E71" w14:textId="77777777" w:rsidR="00A30158" w:rsidRDefault="001D5024" w:rsidP="00A30158">
      <w:pPr>
        <w:pStyle w:val="af"/>
      </w:pPr>
      <w:r w:rsidRPr="00BC52AB">
        <w:rPr>
          <w:lang w:val="ru-RU" w:eastAsia="ru-RU"/>
        </w:rPr>
        <w:drawing>
          <wp:inline distT="0" distB="0" distL="0" distR="0" wp14:anchorId="3E04B6C5" wp14:editId="55E47251">
            <wp:extent cx="2342857" cy="1038095"/>
            <wp:effectExtent l="0" t="0" r="63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1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B1B56" w14:textId="6C1B1DA8" w:rsidR="001D5024" w:rsidRPr="00BC52AB" w:rsidRDefault="00A30158" w:rsidP="00A30158">
      <w:pPr>
        <w:pStyle w:val="aff7"/>
      </w:pPr>
      <w:bookmarkStart w:id="148" w:name="_Ref50748644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77</w:t>
      </w:r>
      <w:r>
        <w:fldChar w:fldCharType="end"/>
      </w:r>
      <w:bookmarkEnd w:id="148"/>
      <w:r w:rsidRPr="00BC52AB">
        <w:t>. Системное сообщение</w:t>
      </w:r>
    </w:p>
    <w:p w14:paraId="028FD501" w14:textId="4D2D4D5C" w:rsidR="00846619" w:rsidRDefault="00846619" w:rsidP="001D5024">
      <w:pPr>
        <w:pStyle w:val="a0"/>
      </w:pPr>
      <w:r w:rsidRPr="00846619">
        <w:lastRenderedPageBreak/>
        <w:t>В результате добавятся строки из реестра «Распределение показателей БА и ЛБО» из вкладки ЛБО по доп. финансированию со статусом «Подписано» и с ненулевой суммой по графе «</w:t>
      </w:r>
      <w:r w:rsidR="00811657">
        <w:t>Заблокированные</w:t>
      </w:r>
      <w:r w:rsidR="0067134A">
        <w:t xml:space="preserve"> </w:t>
      </w:r>
      <w:r w:rsidRPr="00846619">
        <w:t>ЛБО»</w:t>
      </w:r>
      <w:r>
        <w:t>.</w:t>
      </w:r>
    </w:p>
    <w:p w14:paraId="42759343" w14:textId="299D2142" w:rsidR="001D5024" w:rsidRPr="00BC52AB" w:rsidRDefault="001D5024" w:rsidP="001D5024">
      <w:pPr>
        <w:pStyle w:val="a0"/>
      </w:pPr>
      <w:r w:rsidRPr="00BC52AB">
        <w:t>Для сохранения введенных данных и закрытия окна «Документ «Лимиты бюджетных обязательств</w:t>
      </w:r>
      <w:r w:rsidR="003A58CE">
        <w:t xml:space="preserve"> по доп. финансированию</w:t>
      </w:r>
      <w:r w:rsidRPr="00BC52AB">
        <w:t>» необходимо последовательно нажать на кнопки «Сохранить» и «Закрыть» (</w:t>
      </w:r>
      <w:r w:rsidR="006E647D">
        <w:fldChar w:fldCharType="begin"/>
      </w:r>
      <w:r w:rsidR="006E647D">
        <w:instrText xml:space="preserve"> REF _Ref507486451 \h </w:instrText>
      </w:r>
      <w:r w:rsidR="006E647D">
        <w:fldChar w:fldCharType="separate"/>
      </w:r>
      <w:r w:rsidR="00F46AA4">
        <w:t xml:space="preserve">Рисунок </w:t>
      </w:r>
      <w:r w:rsidR="00F46AA4">
        <w:rPr>
          <w:noProof/>
        </w:rPr>
        <w:t>78</w:t>
      </w:r>
      <w:r w:rsidR="006E647D">
        <w:fldChar w:fldCharType="end"/>
      </w:r>
      <w:r w:rsidRPr="00BC52AB">
        <w:t>).</w:t>
      </w:r>
    </w:p>
    <w:p w14:paraId="3E187C5C" w14:textId="25190B8B" w:rsidR="00A30158" w:rsidRDefault="00F90319" w:rsidP="00A30158">
      <w:pPr>
        <w:pStyle w:val="af"/>
      </w:pPr>
      <w:r>
        <w:rPr>
          <w:lang w:val="ru-RU" w:eastAsia="ru-RU"/>
        </w:rPr>
        <w:drawing>
          <wp:inline distT="0" distB="0" distL="0" distR="0" wp14:anchorId="4CDCABC3" wp14:editId="48B630A1">
            <wp:extent cx="6152515" cy="1691005"/>
            <wp:effectExtent l="0" t="0" r="635" b="444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7B268" w14:textId="0C11A4B7" w:rsidR="00A30158" w:rsidRDefault="00A30158" w:rsidP="00A30158">
      <w:pPr>
        <w:pStyle w:val="aff7"/>
      </w:pPr>
      <w:bookmarkStart w:id="149" w:name="_Ref50748645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78</w:t>
      </w:r>
      <w:r>
        <w:fldChar w:fldCharType="end"/>
      </w:r>
      <w:bookmarkEnd w:id="149"/>
      <w:r w:rsidRPr="00BC52AB">
        <w:t>. Кнопки «Сохранить» и «Закрыть»</w:t>
      </w:r>
    </w:p>
    <w:p w14:paraId="09792146" w14:textId="7EB5A31E" w:rsidR="001D5024" w:rsidRPr="00BC52AB" w:rsidRDefault="001D5024" w:rsidP="001D5024">
      <w:pPr>
        <w:pStyle w:val="a0"/>
      </w:pPr>
      <w:r w:rsidRPr="00BC52AB">
        <w:t>После заполнения документа «</w:t>
      </w:r>
      <w:r w:rsidRPr="00E63F50">
        <w:t xml:space="preserve">ЛБО </w:t>
      </w:r>
      <w:r w:rsidR="003A58CE">
        <w:t>по доп. финансированию</w:t>
      </w:r>
      <w:r w:rsidRPr="00E63F50">
        <w:t>, утверждение которых осуществляется по от</w:t>
      </w:r>
      <w:r>
        <w:t>дельным решениям» необходимо отправить документ</w:t>
      </w:r>
      <w:r w:rsidRPr="00BC52AB">
        <w:t xml:space="preserve"> «</w:t>
      </w:r>
      <w:r w:rsidRPr="00E63F50">
        <w:t xml:space="preserve">ЛБО по </w:t>
      </w:r>
      <w:r w:rsidR="003A58CE">
        <w:t>доп. финансированию</w:t>
      </w:r>
      <w:r w:rsidRPr="00E63F50">
        <w:t>, утверждение которых осуществляется по от</w:t>
      </w:r>
      <w:r>
        <w:t>дельным решениям</w:t>
      </w:r>
      <w:r w:rsidRPr="00BC52AB">
        <w:t>»</w:t>
      </w:r>
      <w:r w:rsidRPr="00BC52AB">
        <w:rPr>
          <w:bCs/>
        </w:rPr>
        <w:t xml:space="preserve"> на</w:t>
      </w:r>
      <w:r w:rsidRPr="00BC52AB">
        <w:t xml:space="preserve"> внутреннее согласование.</w:t>
      </w:r>
    </w:p>
    <w:p w14:paraId="06FE3D6C" w14:textId="21441418" w:rsidR="001D5024" w:rsidRPr="00BC52AB" w:rsidRDefault="001D5024" w:rsidP="00AE3F54">
      <w:pPr>
        <w:pStyle w:val="2"/>
      </w:pPr>
      <w:bookmarkStart w:id="150" w:name="_Toc472003273"/>
      <w:bookmarkStart w:id="151" w:name="_Toc487295211"/>
      <w:bookmarkStart w:id="152" w:name="_Toc1464395"/>
      <w:r w:rsidRPr="00BC52AB">
        <w:t>Утверждение документа «</w:t>
      </w:r>
      <w:r w:rsidRPr="00E63F50">
        <w:t xml:space="preserve">ЛБО по </w:t>
      </w:r>
      <w:r w:rsidR="00846619">
        <w:t>доп. финансированию</w:t>
      </w:r>
      <w:r w:rsidRPr="00E63F50">
        <w:t xml:space="preserve">, утверждение </w:t>
      </w:r>
      <w:proofErr w:type="gramStart"/>
      <w:r w:rsidRPr="00E63F50">
        <w:t>которых</w:t>
      </w:r>
      <w:proofErr w:type="gramEnd"/>
      <w:r w:rsidRPr="00E63F50">
        <w:t xml:space="preserve"> осуществляется по</w:t>
      </w:r>
      <w:r w:rsidR="00846619">
        <w:t xml:space="preserve"> отдельным решениям» (ф.</w:t>
      </w:r>
      <w:r w:rsidR="00F46AA4">
        <w:t> </w:t>
      </w:r>
      <w:r w:rsidR="00846619">
        <w:t>0501158</w:t>
      </w:r>
      <w:r w:rsidRPr="00E63F50">
        <w:t>)</w:t>
      </w:r>
      <w:r w:rsidRPr="00BC52AB">
        <w:t xml:space="preserve"> в подразделе «Документы ГРБС»</w:t>
      </w:r>
      <w:bookmarkEnd w:id="150"/>
      <w:bookmarkEnd w:id="151"/>
      <w:bookmarkEnd w:id="152"/>
    </w:p>
    <w:p w14:paraId="2122C8ED" w14:textId="6FEA8CB9" w:rsidR="001B3AAE" w:rsidRDefault="001B3AAE" w:rsidP="001D5024">
      <w:pPr>
        <w:pStyle w:val="a0"/>
      </w:pPr>
      <w:r w:rsidRPr="00BC52AB">
        <w:t>Утверждение документа «</w:t>
      </w:r>
      <w:r w:rsidRPr="00E63F50">
        <w:t xml:space="preserve">ЛБО по </w:t>
      </w:r>
      <w:r w:rsidR="00846619">
        <w:t>доп. финансированию</w:t>
      </w:r>
      <w:r w:rsidRPr="00E63F50">
        <w:t>, утверждение которых осуществляется по</w:t>
      </w:r>
      <w:r w:rsidR="00846619">
        <w:t xml:space="preserve"> отдельным решениям» (ф. 0501158</w:t>
      </w:r>
      <w:r w:rsidRPr="00E63F50">
        <w:t>)</w:t>
      </w:r>
      <w:r w:rsidRPr="00BC52AB">
        <w:t xml:space="preserve"> </w:t>
      </w:r>
      <w:r>
        <w:t xml:space="preserve">осуществляется </w:t>
      </w:r>
      <w:r w:rsidRPr="00BC52AB">
        <w:t>в подразделе «Документы ГРБС»</w:t>
      </w:r>
      <w:r>
        <w:t xml:space="preserve"> </w:t>
      </w:r>
      <w:r w:rsidRPr="00BC52AB">
        <w:t>во вкладк</w:t>
      </w:r>
      <w:r>
        <w:t>е «Исходящие».</w:t>
      </w:r>
    </w:p>
    <w:p w14:paraId="51495E36" w14:textId="22391349" w:rsidR="001D5024" w:rsidRPr="00BC52AB" w:rsidRDefault="001D5024" w:rsidP="00AE3F54">
      <w:pPr>
        <w:pStyle w:val="3"/>
      </w:pPr>
      <w:bookmarkStart w:id="153" w:name="_Toc1464396"/>
      <w:r w:rsidRPr="00BC52AB">
        <w:lastRenderedPageBreak/>
        <w:t xml:space="preserve">Внутреннее согласование документа </w:t>
      </w:r>
      <w:r w:rsidR="00846619" w:rsidRPr="00846619">
        <w:t xml:space="preserve">ЛБО по доп. финансированию, утверждение </w:t>
      </w:r>
      <w:proofErr w:type="gramStart"/>
      <w:r w:rsidR="00846619" w:rsidRPr="00846619">
        <w:t>которых</w:t>
      </w:r>
      <w:proofErr w:type="gramEnd"/>
      <w:r w:rsidR="00846619" w:rsidRPr="00846619">
        <w:t xml:space="preserve"> осуществляется по отдельным решениям» (ф. 0501158)</w:t>
      </w:r>
      <w:bookmarkEnd w:id="153"/>
    </w:p>
    <w:p w14:paraId="06B015F6" w14:textId="1BE8BBC0" w:rsidR="001D5024" w:rsidRPr="00BC52AB" w:rsidRDefault="001D5024" w:rsidP="00D84428">
      <w:pPr>
        <w:pStyle w:val="a0"/>
      </w:pPr>
      <w:r w:rsidRPr="00BC52AB">
        <w:rPr>
          <w:b/>
          <w:bCs/>
        </w:rPr>
        <w:t>Предусловие:</w:t>
      </w:r>
      <w:r w:rsidRPr="00BC52AB">
        <w:rPr>
          <w:lang w:eastAsia="zh-CN"/>
        </w:rPr>
        <w:t xml:space="preserve"> осуществлен </w:t>
      </w:r>
      <w:r w:rsidRPr="00D84428">
        <w:t>вход</w:t>
      </w:r>
      <w:r w:rsidRPr="00BC52AB">
        <w:rPr>
          <w:lang w:eastAsia="zh-CN"/>
        </w:rPr>
        <w:t xml:space="preserve"> с ролью «Формирование и ведение БР ГРБС (Ввод данных)»</w:t>
      </w:r>
      <w:r w:rsidR="001856DC">
        <w:rPr>
          <w:lang w:eastAsia="zh-CN"/>
        </w:rPr>
        <w:t xml:space="preserve"> и структурным подразделением пользователя является «Финансовое подразделение».</w:t>
      </w:r>
    </w:p>
    <w:p w14:paraId="2C4737C4" w14:textId="65CBBDDD" w:rsidR="001D5024" w:rsidRPr="00BC52AB" w:rsidRDefault="001D5024" w:rsidP="00D84428">
      <w:pPr>
        <w:pStyle w:val="a0"/>
      </w:pPr>
      <w:r w:rsidRPr="00BC52AB">
        <w:t xml:space="preserve">Для отправки документа </w:t>
      </w:r>
      <w:r w:rsidR="00846619">
        <w:t>«</w:t>
      </w:r>
      <w:r w:rsidR="00846619" w:rsidRPr="00846619">
        <w:t xml:space="preserve">ЛБО по доп. </w:t>
      </w:r>
      <w:r w:rsidR="00846619" w:rsidRPr="00D84428">
        <w:t>финансированию</w:t>
      </w:r>
      <w:r w:rsidR="00846619" w:rsidRPr="00846619">
        <w:t xml:space="preserve">, утверждение которых осуществляется по отдельным решениям» </w:t>
      </w:r>
      <w:r w:rsidRPr="00BC52AB">
        <w:t xml:space="preserve">на внутреннее согласование необходимо выделить соответствующую строку одним нажатием левой кнопки мыши, нажать на кнопку «Согласование» и выбрать пункт </w:t>
      </w:r>
      <w:r w:rsidRPr="00BC52AB">
        <w:rPr>
          <w:i/>
        </w:rPr>
        <w:t>[Внутреннее согласование]</w:t>
      </w:r>
      <w:r w:rsidRPr="00BC52AB">
        <w:t xml:space="preserve"> (</w:t>
      </w:r>
      <w:r w:rsidR="006E647D">
        <w:fldChar w:fldCharType="begin"/>
      </w:r>
      <w:r w:rsidR="006E647D">
        <w:instrText xml:space="preserve"> REF _Ref507486458 \h </w:instrText>
      </w:r>
      <w:r w:rsidR="006E647D">
        <w:fldChar w:fldCharType="separate"/>
      </w:r>
      <w:r w:rsidR="00F46AA4">
        <w:t xml:space="preserve">Рисунок </w:t>
      </w:r>
      <w:r w:rsidR="00F46AA4">
        <w:rPr>
          <w:noProof/>
        </w:rPr>
        <w:t>79</w:t>
      </w:r>
      <w:r w:rsidR="006E647D">
        <w:fldChar w:fldCharType="end"/>
      </w:r>
      <w:r w:rsidRPr="00BC52AB">
        <w:t>).</w:t>
      </w:r>
    </w:p>
    <w:p w14:paraId="37EB3DF7" w14:textId="77CF21DE" w:rsidR="00A30158" w:rsidRDefault="00F90319" w:rsidP="00A30158">
      <w:pPr>
        <w:pStyle w:val="af"/>
      </w:pPr>
      <w:r>
        <w:rPr>
          <w:lang w:val="ru-RU" w:eastAsia="ru-RU"/>
        </w:rPr>
        <w:drawing>
          <wp:inline distT="0" distB="0" distL="0" distR="0" wp14:anchorId="60534752" wp14:editId="75E3F06C">
            <wp:extent cx="6152515" cy="2078990"/>
            <wp:effectExtent l="0" t="0" r="63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5018C" w14:textId="543FBC79" w:rsidR="00A30158" w:rsidRDefault="00A30158" w:rsidP="00A30158">
      <w:pPr>
        <w:pStyle w:val="aff7"/>
      </w:pPr>
      <w:bookmarkStart w:id="154" w:name="_Ref50748645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79</w:t>
      </w:r>
      <w:r>
        <w:fldChar w:fldCharType="end"/>
      </w:r>
      <w:bookmarkEnd w:id="154"/>
      <w:r w:rsidRPr="00BC52AB">
        <w:t xml:space="preserve">. Пункт </w:t>
      </w:r>
      <w:r w:rsidRPr="00BC52AB">
        <w:rPr>
          <w:i/>
        </w:rPr>
        <w:t>[Внутреннее согласование]</w:t>
      </w:r>
    </w:p>
    <w:p w14:paraId="0C16B4D7" w14:textId="5130A0C2" w:rsidR="001D5024" w:rsidRPr="00BC52AB" w:rsidRDefault="001D5024" w:rsidP="001D5024">
      <w:pPr>
        <w:pStyle w:val="a0"/>
      </w:pPr>
      <w:r w:rsidRPr="00BC52AB">
        <w:rPr>
          <w:b/>
        </w:rPr>
        <w:t>Важно!</w:t>
      </w:r>
      <w:r w:rsidRPr="00BC52AB">
        <w:t xml:space="preserve"> При создании листа согласования документа могут </w:t>
      </w:r>
      <w:proofErr w:type="gramStart"/>
      <w:r w:rsidR="006E647D">
        <w:t>отобразится</w:t>
      </w:r>
      <w:proofErr w:type="gramEnd"/>
      <w:r w:rsidRPr="00BC52AB">
        <w:t xml:space="preserve"> блокирующие сообщения:</w:t>
      </w:r>
    </w:p>
    <w:p w14:paraId="5E245E31" w14:textId="77777777" w:rsidR="001D5024" w:rsidRPr="00BC52AB" w:rsidRDefault="001D5024" w:rsidP="00016FA1">
      <w:pPr>
        <w:pStyle w:val="-"/>
      </w:pPr>
      <w:r w:rsidRPr="00BC52AB">
        <w:t>В документе отсутствуют строки, согласование невозможно.</w:t>
      </w:r>
    </w:p>
    <w:p w14:paraId="343E5F95" w14:textId="18E31699" w:rsidR="001D5024" w:rsidRPr="00BC52AB" w:rsidRDefault="001D5024" w:rsidP="001D5024">
      <w:pPr>
        <w:pStyle w:val="a0"/>
      </w:pPr>
      <w:r w:rsidRPr="00BC52AB">
        <w:t>Согласование документа «</w:t>
      </w:r>
      <w:r w:rsidR="00846619" w:rsidRPr="00846619">
        <w:t xml:space="preserve">ЛБО по доп. финансированию, утверждение </w:t>
      </w:r>
      <w:proofErr w:type="gramStart"/>
      <w:r w:rsidR="00846619" w:rsidRPr="00846619">
        <w:t>которых</w:t>
      </w:r>
      <w:proofErr w:type="gramEnd"/>
      <w:r w:rsidR="00846619" w:rsidRPr="00846619">
        <w:t xml:space="preserve"> осуществляется по отдельным решениям</w:t>
      </w:r>
      <w:r w:rsidRPr="00BC52AB">
        <w:t xml:space="preserve">» осуществляется аналогично </w:t>
      </w:r>
      <w:r w:rsidRPr="002B2A52">
        <w:t xml:space="preserve">описанию в </w:t>
      </w:r>
      <w:proofErr w:type="spellStart"/>
      <w:r w:rsidRPr="002B2A52">
        <w:t>п.п</w:t>
      </w:r>
      <w:proofErr w:type="spellEnd"/>
      <w:r w:rsidRPr="002B2A52">
        <w:t>.</w:t>
      </w:r>
      <w:r w:rsidR="00461623">
        <w:t> </w:t>
      </w:r>
      <w:r w:rsidR="00461623">
        <w:fldChar w:fldCharType="begin"/>
      </w:r>
      <w:r w:rsidR="00461623">
        <w:instrText xml:space="preserve"> REF _Ref398302949 \r \h </w:instrText>
      </w:r>
      <w:r w:rsidR="00461623">
        <w:fldChar w:fldCharType="separate"/>
      </w:r>
      <w:r w:rsidR="00F46AA4">
        <w:t>4.2.2</w:t>
      </w:r>
      <w:r w:rsidR="00461623">
        <w:fldChar w:fldCharType="end"/>
      </w:r>
      <w:r w:rsidR="00461623">
        <w:t xml:space="preserve"> </w:t>
      </w:r>
      <w:r w:rsidRPr="002B2A52">
        <w:t>настоящего</w:t>
      </w:r>
      <w:r w:rsidRPr="00BC52AB">
        <w:t xml:space="preserve"> руководства пользователя.</w:t>
      </w:r>
    </w:p>
    <w:p w14:paraId="57E5B28A" w14:textId="3A660A86" w:rsidR="001D5024" w:rsidRPr="00BC52AB" w:rsidRDefault="001D5024" w:rsidP="001D5024">
      <w:pPr>
        <w:pStyle w:val="a0"/>
      </w:pPr>
      <w:r w:rsidRPr="00BC52AB">
        <w:t xml:space="preserve">После успешного внутреннего согласования документ </w:t>
      </w:r>
      <w:r w:rsidR="00FE4A0B">
        <w:t>«</w:t>
      </w:r>
      <w:r w:rsidR="00846619" w:rsidRPr="00846619">
        <w:t>ЛБО по доп. финансированию, утверждение которых осуществляется по отдельным решениям</w:t>
      </w:r>
      <w:r w:rsidR="00FE4A0B">
        <w:t>»</w:t>
      </w:r>
      <w:r w:rsidRPr="00BC52AB">
        <w:t xml:space="preserve"> перейдет в статус «Утверждено» и индикатор</w:t>
      </w:r>
      <w:r w:rsidR="00D84428">
        <w:t>ы</w:t>
      </w:r>
      <w:r w:rsidRPr="00BC52AB">
        <w:t xml:space="preserve"> внешнего согласования в граф</w:t>
      </w:r>
      <w:r w:rsidR="00D84428">
        <w:t>ах</w:t>
      </w:r>
      <w:r w:rsidRPr="00BC52AB">
        <w:t xml:space="preserve"> «Рук</w:t>
      </w:r>
      <w:r w:rsidR="001137A9">
        <w:t>.</w:t>
      </w:r>
      <w:r w:rsidRPr="00BC52AB">
        <w:t xml:space="preserve"> ГРБС» </w:t>
      </w:r>
      <w:r w:rsidR="00D84428">
        <w:t xml:space="preserve">и «МФ» </w:t>
      </w:r>
      <w:r w:rsidRPr="00BC52AB">
        <w:t>отобраз</w:t>
      </w:r>
      <w:r w:rsidR="00D84428">
        <w:t>я</w:t>
      </w:r>
      <w:r w:rsidRPr="00BC52AB">
        <w:t>тся желтым цветом.</w:t>
      </w:r>
    </w:p>
    <w:p w14:paraId="21FF490D" w14:textId="4DCBB015" w:rsidR="001D5024" w:rsidRPr="00BC52AB" w:rsidRDefault="001D5024" w:rsidP="00AE3F54">
      <w:pPr>
        <w:pStyle w:val="3"/>
      </w:pPr>
      <w:bookmarkStart w:id="155" w:name="_Ref507428543"/>
      <w:bookmarkStart w:id="156" w:name="_Toc1464397"/>
      <w:r w:rsidRPr="00BC52AB">
        <w:lastRenderedPageBreak/>
        <w:t>Внешнее согласование документа «</w:t>
      </w:r>
      <w:r w:rsidR="00FE4A0B" w:rsidRPr="00846619">
        <w:t xml:space="preserve">ЛБО по доп. финансированию, утверждение </w:t>
      </w:r>
      <w:proofErr w:type="gramStart"/>
      <w:r w:rsidR="00FE4A0B" w:rsidRPr="00846619">
        <w:t>которых</w:t>
      </w:r>
      <w:proofErr w:type="gramEnd"/>
      <w:r w:rsidR="00FE4A0B" w:rsidRPr="00846619">
        <w:t xml:space="preserve"> осуществляется по отдельным решениям</w:t>
      </w:r>
      <w:r>
        <w:t>» (ф. </w:t>
      </w:r>
      <w:r w:rsidR="00FE4A0B">
        <w:t>0501158</w:t>
      </w:r>
      <w:r w:rsidRPr="00E63F50">
        <w:t>)</w:t>
      </w:r>
      <w:bookmarkEnd w:id="155"/>
      <w:bookmarkEnd w:id="156"/>
    </w:p>
    <w:p w14:paraId="1096F652" w14:textId="2C2E4B18" w:rsidR="006677DC" w:rsidRPr="00BC52AB" w:rsidRDefault="006677DC" w:rsidP="006677DC">
      <w:pPr>
        <w:pStyle w:val="a0"/>
      </w:pPr>
      <w:r w:rsidRPr="00BC52AB">
        <w:rPr>
          <w:b/>
          <w:bCs/>
        </w:rPr>
        <w:t>Предусловие:</w:t>
      </w:r>
      <w:r w:rsidRPr="00BC52AB">
        <w:rPr>
          <w:lang w:eastAsia="zh-CN"/>
        </w:rPr>
        <w:t xml:space="preserve"> осуществлен вход с ролью «Формирование и ведение БР ГРБС (Ввод данных)»</w:t>
      </w:r>
      <w:r w:rsidR="001856DC">
        <w:rPr>
          <w:lang w:eastAsia="zh-CN"/>
        </w:rPr>
        <w:t xml:space="preserve"> и структурным подразделением пользователя является «Финансовое подразделение».</w:t>
      </w:r>
    </w:p>
    <w:p w14:paraId="0A745606" w14:textId="5BCDCC80" w:rsidR="006677DC" w:rsidRPr="00BC52AB" w:rsidRDefault="006677DC" w:rsidP="006677DC">
      <w:pPr>
        <w:pStyle w:val="a0"/>
      </w:pPr>
      <w:r w:rsidRPr="00BC52AB">
        <w:t xml:space="preserve">Для начала внешнего согласования необходимо сформировать резолюцию согласно описанию в </w:t>
      </w:r>
      <w:proofErr w:type="spellStart"/>
      <w:r w:rsidRPr="00BC52AB">
        <w:t>п.п</w:t>
      </w:r>
      <w:proofErr w:type="spellEnd"/>
      <w:r w:rsidRPr="00BC52AB">
        <w:t>. </w:t>
      </w:r>
      <w:r w:rsidRPr="00BC52AB">
        <w:fldChar w:fldCharType="begin"/>
      </w:r>
      <w:r w:rsidRPr="00BC52AB">
        <w:instrText xml:space="preserve"> REF _Ref398302997 \r \h </w:instrText>
      </w:r>
      <w:r w:rsidRPr="00BC52AB">
        <w:fldChar w:fldCharType="separate"/>
      </w:r>
      <w:r w:rsidR="00F46AA4">
        <w:t>8.2.2.1</w:t>
      </w:r>
      <w:r w:rsidRPr="00BC52AB">
        <w:fldChar w:fldCharType="end"/>
      </w:r>
      <w:r w:rsidRPr="00BC52AB">
        <w:t xml:space="preserve"> настоящего руководства пользователя.</w:t>
      </w:r>
    </w:p>
    <w:p w14:paraId="2C14DA6E" w14:textId="77777777" w:rsidR="006677DC" w:rsidRPr="00BC52AB" w:rsidRDefault="006677DC" w:rsidP="00AE3F54">
      <w:pPr>
        <w:pStyle w:val="4"/>
      </w:pPr>
      <w:bookmarkStart w:id="157" w:name="_Ref398302997"/>
      <w:bookmarkStart w:id="158" w:name="_Toc1464398"/>
      <w:r w:rsidRPr="00BC52AB">
        <w:t>Формирование резолюции</w:t>
      </w:r>
      <w:bookmarkEnd w:id="157"/>
      <w:bookmarkEnd w:id="158"/>
    </w:p>
    <w:p w14:paraId="370C74EB" w14:textId="0703A918" w:rsidR="006677DC" w:rsidRPr="00BC52AB" w:rsidRDefault="006677DC" w:rsidP="006677DC">
      <w:pPr>
        <w:pStyle w:val="a0"/>
      </w:pPr>
      <w:r w:rsidRPr="00BC52AB">
        <w:rPr>
          <w:b/>
          <w:bCs/>
        </w:rPr>
        <w:t>Предусловие:</w:t>
      </w:r>
      <w:r w:rsidRPr="00BC52AB">
        <w:rPr>
          <w:lang w:eastAsia="zh-CN"/>
        </w:rPr>
        <w:t xml:space="preserve"> осуществлен вход с ролью «Формирование и ведение БР ГРБС (Ввод данных)»</w:t>
      </w:r>
      <w:r w:rsidR="001856DC">
        <w:rPr>
          <w:lang w:eastAsia="zh-CN"/>
        </w:rPr>
        <w:t xml:space="preserve"> и структурным подразделением пользователя является «Финансовое подразделение».</w:t>
      </w:r>
    </w:p>
    <w:p w14:paraId="73EE35BB" w14:textId="296DCB82" w:rsidR="006677DC" w:rsidRPr="00BC52AB" w:rsidRDefault="006677DC" w:rsidP="006677DC">
      <w:pPr>
        <w:pStyle w:val="a0"/>
      </w:pPr>
      <w:r w:rsidRPr="00BC52AB">
        <w:t xml:space="preserve">Для формирования резолюции необходимо выделить соответствующую строку одним нажатием левой кнопки мыши, нажать на кнопку «Согласование» и выбрать пункт </w:t>
      </w:r>
      <w:r w:rsidRPr="00BC52AB">
        <w:rPr>
          <w:i/>
        </w:rPr>
        <w:t>[Резолюция]</w:t>
      </w:r>
      <w:r w:rsidRPr="00BC52AB">
        <w:t xml:space="preserve"> (</w:t>
      </w:r>
      <w:r w:rsidR="006E647D">
        <w:fldChar w:fldCharType="begin"/>
      </w:r>
      <w:r w:rsidR="006E647D">
        <w:instrText xml:space="preserve"> REF _Ref507486466 \h </w:instrText>
      </w:r>
      <w:r w:rsidR="006E647D">
        <w:fldChar w:fldCharType="separate"/>
      </w:r>
      <w:r w:rsidR="00F46AA4">
        <w:t xml:space="preserve">Рисунок </w:t>
      </w:r>
      <w:r w:rsidR="00F46AA4">
        <w:rPr>
          <w:noProof/>
        </w:rPr>
        <w:t>80</w:t>
      </w:r>
      <w:r w:rsidR="006E647D">
        <w:fldChar w:fldCharType="end"/>
      </w:r>
      <w:r w:rsidRPr="00BC52AB">
        <w:t>).</w:t>
      </w:r>
    </w:p>
    <w:p w14:paraId="76BEB16A" w14:textId="197EF68C" w:rsidR="00A30158" w:rsidRDefault="00F90319" w:rsidP="00A30158">
      <w:pPr>
        <w:pStyle w:val="af"/>
      </w:pPr>
      <w:r>
        <w:rPr>
          <w:lang w:val="ru-RU" w:eastAsia="ru-RU"/>
        </w:rPr>
        <w:drawing>
          <wp:inline distT="0" distB="0" distL="0" distR="0" wp14:anchorId="36C5219E" wp14:editId="43A76C30">
            <wp:extent cx="6152515" cy="2078990"/>
            <wp:effectExtent l="0" t="0" r="63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91A6F" w14:textId="7425047A" w:rsidR="00A30158" w:rsidRDefault="00A30158" w:rsidP="00A30158">
      <w:pPr>
        <w:pStyle w:val="aff7"/>
      </w:pPr>
      <w:bookmarkStart w:id="159" w:name="_Ref50748646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80</w:t>
      </w:r>
      <w:r>
        <w:fldChar w:fldCharType="end"/>
      </w:r>
      <w:bookmarkEnd w:id="159"/>
      <w:r w:rsidRPr="00BC52AB">
        <w:t xml:space="preserve">. Пункт </w:t>
      </w:r>
      <w:r w:rsidRPr="00BC52AB">
        <w:rPr>
          <w:i/>
        </w:rPr>
        <w:t>[Резолюция]</w:t>
      </w:r>
    </w:p>
    <w:p w14:paraId="2E0186F2" w14:textId="1B3AD1F7" w:rsidR="006677DC" w:rsidRPr="00BC52AB" w:rsidRDefault="006677DC" w:rsidP="006677DC">
      <w:pPr>
        <w:pStyle w:val="a0"/>
      </w:pPr>
      <w:r w:rsidRPr="00BC52AB">
        <w:t>В результате откроется окно «Резолюция» (</w:t>
      </w:r>
      <w:r w:rsidR="006E647D">
        <w:fldChar w:fldCharType="begin"/>
      </w:r>
      <w:r w:rsidR="006E647D">
        <w:instrText xml:space="preserve"> REF _Ref507486471 \h </w:instrText>
      </w:r>
      <w:r w:rsidR="006E647D">
        <w:fldChar w:fldCharType="separate"/>
      </w:r>
      <w:r w:rsidR="00F46AA4">
        <w:t xml:space="preserve">Рисунок </w:t>
      </w:r>
      <w:r w:rsidR="00F46AA4">
        <w:rPr>
          <w:noProof/>
        </w:rPr>
        <w:t>81</w:t>
      </w:r>
      <w:r w:rsidR="006E647D">
        <w:fldChar w:fldCharType="end"/>
      </w:r>
      <w:r w:rsidRPr="00BC52AB">
        <w:t>).</w:t>
      </w:r>
    </w:p>
    <w:p w14:paraId="60CFC9B8" w14:textId="77777777" w:rsidR="00A30158" w:rsidRDefault="00AD6698" w:rsidP="00A30158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6FE7B0B6" wp14:editId="267335A6">
            <wp:extent cx="4742857" cy="2219048"/>
            <wp:effectExtent l="0" t="0" r="635" b="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2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2C743" w14:textId="3A95BDC2" w:rsidR="006677DC" w:rsidRPr="00BC52AB" w:rsidRDefault="00A30158" w:rsidP="00A30158">
      <w:pPr>
        <w:pStyle w:val="aff7"/>
      </w:pPr>
      <w:bookmarkStart w:id="160" w:name="_Ref50748647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81</w:t>
      </w:r>
      <w:r>
        <w:fldChar w:fldCharType="end"/>
      </w:r>
      <w:bookmarkEnd w:id="160"/>
      <w:r w:rsidRPr="00BC52AB">
        <w:t>. Окно «Решение»</w:t>
      </w:r>
    </w:p>
    <w:p w14:paraId="1A9232F9" w14:textId="77777777" w:rsidR="006677DC" w:rsidRPr="00BC52AB" w:rsidRDefault="006677DC" w:rsidP="006677DC">
      <w:pPr>
        <w:pStyle w:val="a0"/>
      </w:pPr>
      <w:r w:rsidRPr="00BC52AB">
        <w:t xml:space="preserve">Поле «Решение» заполняется выбором значения из раскрывающегося списка, нажатием на кнопку </w:t>
      </w:r>
      <w:r w:rsidRPr="00BC52AB">
        <w:rPr>
          <w:noProof/>
          <w:lang w:eastAsia="ru-RU"/>
        </w:rPr>
        <w:drawing>
          <wp:inline distT="0" distB="0" distL="0" distR="0" wp14:anchorId="318EB9BD" wp14:editId="4B78603A">
            <wp:extent cx="142875" cy="171450"/>
            <wp:effectExtent l="0" t="0" r="952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2AB">
        <w:t>.</w:t>
      </w:r>
    </w:p>
    <w:p w14:paraId="75BA3247" w14:textId="77777777" w:rsidR="006677DC" w:rsidRPr="00BC52AB" w:rsidRDefault="006677DC" w:rsidP="006677DC">
      <w:pPr>
        <w:pStyle w:val="a0"/>
      </w:pPr>
      <w:r w:rsidRPr="00BC52AB">
        <w:t>Поле «Текст решения о согласовании» заполняется вручную.</w:t>
      </w:r>
    </w:p>
    <w:p w14:paraId="0327B400" w14:textId="77777777" w:rsidR="006677DC" w:rsidRPr="00BC52AB" w:rsidRDefault="006677DC" w:rsidP="006677DC">
      <w:pPr>
        <w:pStyle w:val="a0"/>
      </w:pPr>
      <w:r w:rsidRPr="00BC52AB">
        <w:t>Поле «ФИО, должность, структурное подразделение автора резолюции» заполняются автоматически.</w:t>
      </w:r>
    </w:p>
    <w:p w14:paraId="25310E30" w14:textId="77777777" w:rsidR="006677DC" w:rsidRPr="00BC52AB" w:rsidRDefault="006677DC" w:rsidP="006677DC">
      <w:pPr>
        <w:pStyle w:val="a0"/>
        <w:rPr>
          <w:b/>
        </w:rPr>
      </w:pPr>
      <w:r w:rsidRPr="00BC52AB">
        <w:rPr>
          <w:b/>
        </w:rPr>
        <w:t>Важно!</w:t>
      </w:r>
      <w:r w:rsidRPr="00BC52AB">
        <w:t xml:space="preserve"> Поле «Решение» обязательно для заполнения.</w:t>
      </w:r>
    </w:p>
    <w:p w14:paraId="65FA0507" w14:textId="77777777" w:rsidR="006677DC" w:rsidRPr="00BC52AB" w:rsidRDefault="006677DC" w:rsidP="006677DC">
      <w:pPr>
        <w:pStyle w:val="a0"/>
      </w:pPr>
      <w:r w:rsidRPr="00BC52AB">
        <w:rPr>
          <w:b/>
        </w:rPr>
        <w:t>Важно!</w:t>
      </w:r>
      <w:r w:rsidRPr="00BC52AB">
        <w:t xml:space="preserve"> Поле «Текст решения о согласовании» обязательно для заполнения, если в поле «Решение» выбрано значение «Не согласовано».</w:t>
      </w:r>
    </w:p>
    <w:p w14:paraId="439FDA39" w14:textId="77777777" w:rsidR="006677DC" w:rsidRPr="00BC52AB" w:rsidRDefault="006677DC" w:rsidP="006677DC">
      <w:pPr>
        <w:pStyle w:val="a0"/>
      </w:pPr>
      <w:r w:rsidRPr="00BC52AB">
        <w:rPr>
          <w:b/>
        </w:rPr>
        <w:t>Важно!</w:t>
      </w:r>
      <w:r w:rsidRPr="00BC52AB">
        <w:t xml:space="preserve"> Поле «ФИО, должность, структурное подразделение автора резолюции» заполняется автоматически после сохранения резолюции.</w:t>
      </w:r>
    </w:p>
    <w:p w14:paraId="6683A023" w14:textId="3FE3A834" w:rsidR="006677DC" w:rsidRPr="00BC52AB" w:rsidRDefault="006677DC" w:rsidP="006677DC">
      <w:pPr>
        <w:pStyle w:val="a0"/>
      </w:pPr>
      <w:r w:rsidRPr="00BC52AB">
        <w:t>После заполнения полей необходимо нажать на кнопку «Сохранить» (</w:t>
      </w:r>
      <w:r w:rsidR="006E647D">
        <w:fldChar w:fldCharType="begin"/>
      </w:r>
      <w:r w:rsidR="006E647D">
        <w:instrText xml:space="preserve"> REF _Ref507486478 \h </w:instrText>
      </w:r>
      <w:r w:rsidR="006E647D">
        <w:fldChar w:fldCharType="separate"/>
      </w:r>
      <w:r w:rsidR="00F46AA4">
        <w:t xml:space="preserve">Рисунок </w:t>
      </w:r>
      <w:r w:rsidR="00F46AA4">
        <w:rPr>
          <w:noProof/>
        </w:rPr>
        <w:t>82</w:t>
      </w:r>
      <w:r w:rsidR="006E647D">
        <w:fldChar w:fldCharType="end"/>
      </w:r>
      <w:r w:rsidRPr="00BC52AB">
        <w:t>).</w:t>
      </w:r>
    </w:p>
    <w:p w14:paraId="4F5EF1D8" w14:textId="77777777" w:rsidR="00A30158" w:rsidRDefault="00AD6698" w:rsidP="00A30158">
      <w:pPr>
        <w:pStyle w:val="af"/>
        <w:keepLines w:val="0"/>
        <w:widowControl w:val="0"/>
      </w:pPr>
      <w:r>
        <w:rPr>
          <w:lang w:val="ru-RU" w:eastAsia="ru-RU"/>
        </w:rPr>
        <w:drawing>
          <wp:inline distT="0" distB="0" distL="0" distR="0" wp14:anchorId="6EEC5A6F" wp14:editId="7C564769">
            <wp:extent cx="4742857" cy="2228571"/>
            <wp:effectExtent l="0" t="0" r="635" b="635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2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39FA" w14:textId="1BB8ADC8" w:rsidR="006677DC" w:rsidRPr="00BC52AB" w:rsidRDefault="00A30158" w:rsidP="00A30158">
      <w:pPr>
        <w:pStyle w:val="aff7"/>
        <w:rPr>
          <w:b/>
        </w:rPr>
      </w:pPr>
      <w:bookmarkStart w:id="161" w:name="_Ref50748647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82</w:t>
      </w:r>
      <w:r>
        <w:fldChar w:fldCharType="end"/>
      </w:r>
      <w:bookmarkEnd w:id="161"/>
      <w:r w:rsidRPr="00BC52AB">
        <w:t>. Кнопка «Сохранить»</w:t>
      </w:r>
    </w:p>
    <w:p w14:paraId="6FE8A649" w14:textId="3A7B7F03" w:rsidR="006677DC" w:rsidRPr="00BC52AB" w:rsidRDefault="006677DC" w:rsidP="006677DC">
      <w:pPr>
        <w:pStyle w:val="a0"/>
      </w:pPr>
      <w:r w:rsidRPr="00BC52AB">
        <w:lastRenderedPageBreak/>
        <w:t xml:space="preserve">После формирования резолюции необходимо сформировать лист согласования согласно описанию в </w:t>
      </w:r>
      <w:proofErr w:type="spellStart"/>
      <w:r w:rsidRPr="00BC52AB">
        <w:t>п.п</w:t>
      </w:r>
      <w:proofErr w:type="spellEnd"/>
      <w:r w:rsidRPr="00BC52AB">
        <w:t>. </w:t>
      </w:r>
      <w:r w:rsidR="00461623">
        <w:fldChar w:fldCharType="begin"/>
      </w:r>
      <w:r w:rsidR="00461623">
        <w:instrText xml:space="preserve"> REF _Ref507428521 \r \h </w:instrText>
      </w:r>
      <w:r w:rsidR="00461623">
        <w:fldChar w:fldCharType="separate"/>
      </w:r>
      <w:r w:rsidR="00F46AA4">
        <w:t>4.2.1</w:t>
      </w:r>
      <w:r w:rsidR="00461623">
        <w:fldChar w:fldCharType="end"/>
      </w:r>
      <w:r w:rsidR="00461623">
        <w:t xml:space="preserve"> </w:t>
      </w:r>
      <w:r w:rsidRPr="00BC52AB">
        <w:t>настоящего руководства пользователя.</w:t>
      </w:r>
    </w:p>
    <w:p w14:paraId="4B403A3A" w14:textId="3BF45957" w:rsidR="006677DC" w:rsidRPr="00BC52AB" w:rsidRDefault="006677DC" w:rsidP="006677DC">
      <w:pPr>
        <w:pStyle w:val="a0"/>
      </w:pPr>
      <w:r>
        <w:t>Так</w:t>
      </w:r>
      <w:r w:rsidRPr="00BC52AB">
        <w:t xml:space="preserve">же можно просмотреть историю резолюции согласно описанию </w:t>
      </w:r>
      <w:proofErr w:type="spellStart"/>
      <w:r w:rsidRPr="00BC52AB">
        <w:t>п.п</w:t>
      </w:r>
      <w:proofErr w:type="spellEnd"/>
      <w:r w:rsidRPr="00BC52AB">
        <w:t>. </w:t>
      </w:r>
      <w:r w:rsidRPr="00BC52AB">
        <w:fldChar w:fldCharType="begin"/>
      </w:r>
      <w:r w:rsidRPr="00BC52AB">
        <w:instrText xml:space="preserve"> REF _Ref465265982 \n \h </w:instrText>
      </w:r>
      <w:r w:rsidRPr="00BC52AB">
        <w:fldChar w:fldCharType="separate"/>
      </w:r>
      <w:r w:rsidR="00F46AA4">
        <w:t>8.2.2.2</w:t>
      </w:r>
      <w:r w:rsidRPr="00BC52AB">
        <w:fldChar w:fldCharType="end"/>
      </w:r>
      <w:r w:rsidRPr="00BC52AB">
        <w:t xml:space="preserve"> настоящего руководства пользователя.</w:t>
      </w:r>
    </w:p>
    <w:p w14:paraId="7A0698B6" w14:textId="77777777" w:rsidR="006677DC" w:rsidRPr="00BC52AB" w:rsidRDefault="006677DC" w:rsidP="00AE3F54">
      <w:pPr>
        <w:pStyle w:val="4"/>
      </w:pPr>
      <w:bookmarkStart w:id="162" w:name="_Ref465265982"/>
      <w:bookmarkStart w:id="163" w:name="_Ref398303022"/>
      <w:bookmarkStart w:id="164" w:name="_Toc1464399"/>
      <w:r w:rsidRPr="00BC52AB">
        <w:t>Просмотр истории резолюции</w:t>
      </w:r>
      <w:bookmarkEnd w:id="164"/>
    </w:p>
    <w:p w14:paraId="6A1D6F8E" w14:textId="7FB9052A" w:rsidR="006677DC" w:rsidRPr="00BC52AB" w:rsidRDefault="006677DC" w:rsidP="006677DC">
      <w:pPr>
        <w:pStyle w:val="a0"/>
      </w:pPr>
      <w:r w:rsidRPr="00BC52AB">
        <w:t xml:space="preserve">Для просмотра истории резолюции необходимо выделить соответствующую строку одним нажатием левой кнопки мыши, нажать на кнопку «Согласование» и выбрать пункт </w:t>
      </w:r>
      <w:r w:rsidRPr="00BC52AB">
        <w:rPr>
          <w:i/>
        </w:rPr>
        <w:t>[История резолюции]</w:t>
      </w:r>
      <w:r w:rsidRPr="00BC52AB">
        <w:t xml:space="preserve"> (</w:t>
      </w:r>
      <w:r w:rsidR="006E647D">
        <w:fldChar w:fldCharType="begin"/>
      </w:r>
      <w:r w:rsidR="006E647D">
        <w:instrText xml:space="preserve"> REF _Ref507486484 \h </w:instrText>
      </w:r>
      <w:r w:rsidR="006E647D">
        <w:fldChar w:fldCharType="separate"/>
      </w:r>
      <w:r w:rsidR="00F46AA4">
        <w:t xml:space="preserve">Рисунок </w:t>
      </w:r>
      <w:r w:rsidR="00F46AA4">
        <w:rPr>
          <w:noProof/>
        </w:rPr>
        <w:t>83</w:t>
      </w:r>
      <w:r w:rsidR="006E647D">
        <w:fldChar w:fldCharType="end"/>
      </w:r>
      <w:r w:rsidRPr="00BC52AB">
        <w:t>).</w:t>
      </w:r>
    </w:p>
    <w:p w14:paraId="1576F8C1" w14:textId="2831B9DB" w:rsidR="00A30158" w:rsidRDefault="00F90319" w:rsidP="00A30158">
      <w:pPr>
        <w:pStyle w:val="af"/>
      </w:pPr>
      <w:r>
        <w:rPr>
          <w:lang w:val="ru-RU" w:eastAsia="ru-RU"/>
        </w:rPr>
        <w:drawing>
          <wp:inline distT="0" distB="0" distL="0" distR="0" wp14:anchorId="16B3D3E3" wp14:editId="0BD47054">
            <wp:extent cx="6152515" cy="2078990"/>
            <wp:effectExtent l="0" t="0" r="63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2272A" w14:textId="78081617" w:rsidR="00A30158" w:rsidRPr="00BC52AB" w:rsidRDefault="00A30158" w:rsidP="00A30158">
      <w:pPr>
        <w:pStyle w:val="af0"/>
      </w:pPr>
      <w:bookmarkStart w:id="165" w:name="_Ref507486484"/>
      <w:r>
        <w:t xml:space="preserve">Рисунок </w:t>
      </w:r>
      <w:fldSimple w:instr=" SEQ Рисунок \* ARABIC ">
        <w:r w:rsidR="00F46AA4">
          <w:rPr>
            <w:noProof/>
          </w:rPr>
          <w:t>83</w:t>
        </w:r>
      </w:fldSimple>
      <w:bookmarkEnd w:id="165"/>
      <w:r w:rsidRPr="00BC52AB">
        <w:t xml:space="preserve">. Пункт </w:t>
      </w:r>
      <w:r w:rsidRPr="00BC52AB">
        <w:rPr>
          <w:i/>
        </w:rPr>
        <w:t>[История резолюции]</w:t>
      </w:r>
    </w:p>
    <w:p w14:paraId="3BD9DF0A" w14:textId="7DDEDAE3" w:rsidR="006677DC" w:rsidRPr="00BC52AB" w:rsidRDefault="006677DC" w:rsidP="006677DC">
      <w:pPr>
        <w:pStyle w:val="a0"/>
      </w:pPr>
      <w:r w:rsidRPr="00BC52AB">
        <w:t>В результате откроется окно «История резолюции», в котором отражена история резолюции (</w:t>
      </w:r>
      <w:r w:rsidR="006E647D">
        <w:fldChar w:fldCharType="begin"/>
      </w:r>
      <w:r w:rsidR="006E647D">
        <w:instrText xml:space="preserve"> REF _Ref507486491 \h </w:instrText>
      </w:r>
      <w:r w:rsidR="006E647D">
        <w:fldChar w:fldCharType="separate"/>
      </w:r>
      <w:r w:rsidR="00F46AA4">
        <w:t xml:space="preserve">Рисунок </w:t>
      </w:r>
      <w:r w:rsidR="00F46AA4">
        <w:rPr>
          <w:noProof/>
        </w:rPr>
        <w:t>84</w:t>
      </w:r>
      <w:r w:rsidR="006E647D">
        <w:fldChar w:fldCharType="end"/>
      </w:r>
      <w:r w:rsidRPr="00BC52AB">
        <w:t>).</w:t>
      </w:r>
    </w:p>
    <w:p w14:paraId="4C6B2D52" w14:textId="7990D6CC" w:rsidR="00A30158" w:rsidRDefault="00F90319" w:rsidP="00A30158">
      <w:pPr>
        <w:pStyle w:val="af"/>
        <w:keepLines w:val="0"/>
        <w:widowControl w:val="0"/>
      </w:pPr>
      <w:r>
        <w:rPr>
          <w:lang w:val="ru-RU" w:eastAsia="ru-RU"/>
        </w:rPr>
        <w:drawing>
          <wp:inline distT="0" distB="0" distL="0" distR="0" wp14:anchorId="448D5508" wp14:editId="7D03F6BC">
            <wp:extent cx="6152515" cy="1237615"/>
            <wp:effectExtent l="0" t="0" r="635" b="63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676EF" w14:textId="6980388A" w:rsidR="00A30158" w:rsidRDefault="00A30158" w:rsidP="00A30158">
      <w:pPr>
        <w:pStyle w:val="aff7"/>
      </w:pPr>
      <w:bookmarkStart w:id="166" w:name="_Ref50748649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84</w:t>
      </w:r>
      <w:r>
        <w:fldChar w:fldCharType="end"/>
      </w:r>
      <w:bookmarkEnd w:id="166"/>
      <w:r w:rsidRPr="00BC52AB">
        <w:t>. Окно «История резолюции»</w:t>
      </w:r>
    </w:p>
    <w:p w14:paraId="51C5A5A3" w14:textId="39510F67" w:rsidR="006677DC" w:rsidRPr="00BC52AB" w:rsidRDefault="006677DC" w:rsidP="006677DC">
      <w:pPr>
        <w:pStyle w:val="a0"/>
      </w:pPr>
      <w:r w:rsidRPr="00BC52AB">
        <w:t>Для просмотра резолюции необходимо нажать на кнопку «Просмотр резолюции» (</w:t>
      </w:r>
      <w:r w:rsidR="006E647D">
        <w:fldChar w:fldCharType="begin"/>
      </w:r>
      <w:r w:rsidR="006E647D">
        <w:instrText xml:space="preserve"> REF _Ref507486497 \h </w:instrText>
      </w:r>
      <w:r w:rsidR="006E647D">
        <w:fldChar w:fldCharType="separate"/>
      </w:r>
      <w:r w:rsidR="00F46AA4">
        <w:t xml:space="preserve">Рисунок </w:t>
      </w:r>
      <w:r w:rsidR="00F46AA4">
        <w:rPr>
          <w:noProof/>
        </w:rPr>
        <w:t>85</w:t>
      </w:r>
      <w:r w:rsidR="006E647D">
        <w:fldChar w:fldCharType="end"/>
      </w:r>
      <w:r w:rsidRPr="00BC52AB">
        <w:t>).</w:t>
      </w:r>
    </w:p>
    <w:p w14:paraId="18D64C35" w14:textId="00CF05D6" w:rsidR="00A30158" w:rsidRDefault="00F90319" w:rsidP="00A30158">
      <w:pPr>
        <w:pStyle w:val="af"/>
        <w:keepLines w:val="0"/>
        <w:widowControl w:val="0"/>
      </w:pPr>
      <w:r>
        <w:rPr>
          <w:lang w:val="ru-RU" w:eastAsia="ru-RU"/>
        </w:rPr>
        <w:lastRenderedPageBreak/>
        <w:drawing>
          <wp:inline distT="0" distB="0" distL="0" distR="0" wp14:anchorId="211F9F83" wp14:editId="553723FB">
            <wp:extent cx="6152515" cy="1237615"/>
            <wp:effectExtent l="0" t="0" r="635" b="63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04698" w14:textId="75C8BA02" w:rsidR="006677DC" w:rsidRPr="00BC52AB" w:rsidRDefault="00A30158" w:rsidP="00A30158">
      <w:pPr>
        <w:pStyle w:val="aff7"/>
      </w:pPr>
      <w:bookmarkStart w:id="167" w:name="_Ref50748649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85</w:t>
      </w:r>
      <w:r>
        <w:fldChar w:fldCharType="end"/>
      </w:r>
      <w:bookmarkEnd w:id="167"/>
      <w:r w:rsidRPr="00BC52AB">
        <w:t>. Кнопка «Просмотр резолюции»</w:t>
      </w:r>
    </w:p>
    <w:p w14:paraId="072124A9" w14:textId="566AADF9" w:rsidR="006677DC" w:rsidRPr="00BC52AB" w:rsidRDefault="006677DC" w:rsidP="006677DC">
      <w:pPr>
        <w:pStyle w:val="a0"/>
      </w:pPr>
      <w:r w:rsidRPr="00BC52AB">
        <w:t>В результате откроется окно «Резолюция» (</w:t>
      </w:r>
      <w:r w:rsidR="006E647D">
        <w:fldChar w:fldCharType="begin"/>
      </w:r>
      <w:r w:rsidR="006E647D">
        <w:instrText xml:space="preserve"> REF _Ref507486504 \h </w:instrText>
      </w:r>
      <w:r w:rsidR="006E647D">
        <w:fldChar w:fldCharType="separate"/>
      </w:r>
      <w:r w:rsidR="00F46AA4">
        <w:t xml:space="preserve">Рисунок </w:t>
      </w:r>
      <w:r w:rsidR="00F46AA4">
        <w:rPr>
          <w:noProof/>
        </w:rPr>
        <w:t>86</w:t>
      </w:r>
      <w:r w:rsidR="006E647D">
        <w:fldChar w:fldCharType="end"/>
      </w:r>
      <w:r w:rsidRPr="00BC52AB">
        <w:t>).</w:t>
      </w:r>
    </w:p>
    <w:p w14:paraId="4B2611BF" w14:textId="77777777" w:rsidR="00A30158" w:rsidRDefault="00AD6698" w:rsidP="00A30158">
      <w:pPr>
        <w:pStyle w:val="af"/>
        <w:keepLines w:val="0"/>
        <w:widowControl w:val="0"/>
      </w:pPr>
      <w:r>
        <w:rPr>
          <w:lang w:val="ru-RU" w:eastAsia="ru-RU"/>
        </w:rPr>
        <w:drawing>
          <wp:inline distT="0" distB="0" distL="0" distR="0" wp14:anchorId="64B41A89" wp14:editId="6C6AF94C">
            <wp:extent cx="4771429" cy="2257143"/>
            <wp:effectExtent l="0" t="0" r="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2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3A388" w14:textId="55A112CE" w:rsidR="00A30158" w:rsidRDefault="00A30158" w:rsidP="00A30158">
      <w:pPr>
        <w:pStyle w:val="aff7"/>
      </w:pPr>
      <w:bookmarkStart w:id="168" w:name="_Ref50748650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86</w:t>
      </w:r>
      <w:r>
        <w:fldChar w:fldCharType="end"/>
      </w:r>
      <w:bookmarkEnd w:id="168"/>
      <w:r w:rsidRPr="00BC52AB">
        <w:t>. Окно «Резолюция»</w:t>
      </w:r>
    </w:p>
    <w:p w14:paraId="1C48E04A" w14:textId="77777777" w:rsidR="006677DC" w:rsidRPr="00BC52AB" w:rsidRDefault="006677DC" w:rsidP="00AE3F54">
      <w:pPr>
        <w:pStyle w:val="4"/>
        <w:rPr>
          <w:rStyle w:val="40"/>
          <w:b/>
        </w:rPr>
      </w:pPr>
      <w:bookmarkStart w:id="169" w:name="_Ref465266219"/>
      <w:bookmarkStart w:id="170" w:name="_Ref398303031"/>
      <w:bookmarkStart w:id="171" w:name="_Toc1464400"/>
      <w:bookmarkEnd w:id="162"/>
      <w:bookmarkEnd w:id="163"/>
      <w:r w:rsidRPr="00BC52AB">
        <w:t>С</w:t>
      </w:r>
      <w:r w:rsidRPr="00BC52AB">
        <w:rPr>
          <w:rStyle w:val="40"/>
          <w:b/>
        </w:rPr>
        <w:t>огласование</w:t>
      </w:r>
      <w:bookmarkEnd w:id="169"/>
      <w:bookmarkEnd w:id="171"/>
    </w:p>
    <w:p w14:paraId="32D148A1" w14:textId="1F5B5183" w:rsidR="006677DC" w:rsidRPr="00BC52AB" w:rsidRDefault="006677DC" w:rsidP="006677DC">
      <w:pPr>
        <w:pStyle w:val="a0"/>
      </w:pPr>
      <w:r w:rsidRPr="00BC52AB">
        <w:rPr>
          <w:b/>
          <w:bCs/>
        </w:rPr>
        <w:t>Предусловие:</w:t>
      </w:r>
      <w:r w:rsidRPr="00BC52AB">
        <w:rPr>
          <w:lang w:eastAsia="zh-CN"/>
        </w:rPr>
        <w:t xml:space="preserve"> осуществлен вход с ролью «Формирование и ведение БР ГРБС (Согласование)»</w:t>
      </w:r>
      <w:r w:rsidR="001856DC">
        <w:rPr>
          <w:lang w:eastAsia="zh-CN"/>
        </w:rPr>
        <w:t xml:space="preserve"> и структурным подразделением пользователя является «Финансовое подразделение».</w:t>
      </w:r>
    </w:p>
    <w:p w14:paraId="21DC28D9" w14:textId="22CB6673" w:rsidR="006677DC" w:rsidRPr="00BC52AB" w:rsidRDefault="006677DC" w:rsidP="006677DC">
      <w:pPr>
        <w:pStyle w:val="a0"/>
      </w:pPr>
      <w:r w:rsidRPr="00BC52AB">
        <w:t>Согласование документа осуществля</w:t>
      </w:r>
      <w:r>
        <w:t xml:space="preserve">ется аналогично описанию в </w:t>
      </w:r>
      <w:proofErr w:type="spellStart"/>
      <w:r>
        <w:t>п.п</w:t>
      </w:r>
      <w:proofErr w:type="spellEnd"/>
      <w:r>
        <w:t>. </w:t>
      </w:r>
      <w:r w:rsidRPr="00BC52AB">
        <w:fldChar w:fldCharType="begin"/>
      </w:r>
      <w:r w:rsidRPr="00BC52AB">
        <w:instrText xml:space="preserve"> REF _Ref398302949 \r \h </w:instrText>
      </w:r>
      <w:r w:rsidRPr="00BC52AB">
        <w:fldChar w:fldCharType="separate"/>
      </w:r>
      <w:r w:rsidR="00F46AA4">
        <w:t>4.2.2</w:t>
      </w:r>
      <w:r w:rsidRPr="00BC52AB">
        <w:fldChar w:fldCharType="end"/>
      </w:r>
      <w:r w:rsidRPr="00BC52AB">
        <w:t xml:space="preserve"> настоящего руководства пользователя.</w:t>
      </w:r>
    </w:p>
    <w:p w14:paraId="1617D6F0" w14:textId="77777777" w:rsidR="006677DC" w:rsidRPr="00BC52AB" w:rsidRDefault="006677DC" w:rsidP="00AE3F54">
      <w:pPr>
        <w:pStyle w:val="4"/>
      </w:pPr>
      <w:bookmarkStart w:id="172" w:name="_Toc1464401"/>
      <w:bookmarkEnd w:id="170"/>
      <w:r w:rsidRPr="00BC52AB">
        <w:t>Утверждение</w:t>
      </w:r>
      <w:bookmarkEnd w:id="172"/>
    </w:p>
    <w:p w14:paraId="2B9D8151" w14:textId="0D52DEEB" w:rsidR="006677DC" w:rsidRPr="00BC52AB" w:rsidRDefault="006677DC" w:rsidP="006677DC">
      <w:pPr>
        <w:pStyle w:val="a0"/>
      </w:pPr>
      <w:r w:rsidRPr="00BC52AB">
        <w:rPr>
          <w:b/>
          <w:bCs/>
        </w:rPr>
        <w:t>Предусловие:</w:t>
      </w:r>
      <w:r w:rsidRPr="00BC52AB">
        <w:rPr>
          <w:lang w:eastAsia="zh-CN"/>
        </w:rPr>
        <w:t xml:space="preserve"> осуществлен вход с ролью «Формирование и ведение БР ГРБС (Утверждение)»</w:t>
      </w:r>
      <w:r w:rsidR="001856DC">
        <w:rPr>
          <w:lang w:eastAsia="zh-CN"/>
        </w:rPr>
        <w:t xml:space="preserve"> и структурным подразделением пользователя является «Финансовое подразделение».</w:t>
      </w:r>
    </w:p>
    <w:p w14:paraId="72E1EBBF" w14:textId="6ACE56A4" w:rsidR="006677DC" w:rsidRPr="00C86D18" w:rsidRDefault="006677DC" w:rsidP="00C86D18">
      <w:pPr>
        <w:pStyle w:val="a0"/>
      </w:pPr>
      <w:r w:rsidRPr="00BC52AB">
        <w:t>Утверждение документа осуществля</w:t>
      </w:r>
      <w:r>
        <w:t xml:space="preserve">ется аналогично описанию в </w:t>
      </w:r>
      <w:proofErr w:type="spellStart"/>
      <w:r>
        <w:t>п.п</w:t>
      </w:r>
      <w:proofErr w:type="spellEnd"/>
      <w:r>
        <w:t>. </w:t>
      </w:r>
      <w:r w:rsidR="00461623">
        <w:fldChar w:fldCharType="begin"/>
      </w:r>
      <w:r w:rsidR="00461623">
        <w:instrText xml:space="preserve"> REF _Ref398302955 \r \h </w:instrText>
      </w:r>
      <w:r w:rsidR="00461623">
        <w:fldChar w:fldCharType="separate"/>
      </w:r>
      <w:r w:rsidR="00F46AA4">
        <w:t>4.2.3</w:t>
      </w:r>
      <w:r w:rsidR="00461623">
        <w:fldChar w:fldCharType="end"/>
      </w:r>
      <w:r w:rsidRPr="00BC52AB">
        <w:t xml:space="preserve"> насто</w:t>
      </w:r>
      <w:r w:rsidR="00C86D18">
        <w:t>ящего руководства пользователя.</w:t>
      </w:r>
    </w:p>
    <w:p w14:paraId="4F4EEA08" w14:textId="4BC3B253" w:rsidR="00616C78" w:rsidRDefault="00DA060A" w:rsidP="001D5024">
      <w:pPr>
        <w:pStyle w:val="a0"/>
      </w:pPr>
      <w:r w:rsidRPr="00BC269F">
        <w:rPr>
          <w:b/>
        </w:rPr>
        <w:lastRenderedPageBreak/>
        <w:t>Важно!</w:t>
      </w:r>
      <w:r w:rsidRPr="00BC269F">
        <w:t xml:space="preserve"> После прохождения внешнего согласования </w:t>
      </w:r>
      <w:r>
        <w:t>п</w:t>
      </w:r>
      <w:r w:rsidRPr="00BC269F">
        <w:t xml:space="preserve">роисходит </w:t>
      </w:r>
      <w:r>
        <w:t xml:space="preserve">изменение </w:t>
      </w:r>
      <w:r w:rsidRPr="00BC269F">
        <w:t>строк в подразделе «</w:t>
      </w:r>
      <w:r>
        <w:t>Бюджетная роспись и лимиты бюджетных обязательств</w:t>
      </w:r>
      <w:r w:rsidRPr="00BC269F">
        <w:t>» во вкладк</w:t>
      </w:r>
      <w:r>
        <w:t>е</w:t>
      </w:r>
      <w:r w:rsidRPr="00BC269F">
        <w:t xml:space="preserve"> «</w:t>
      </w:r>
      <w:r>
        <w:t>ЛБО</w:t>
      </w:r>
      <w:r w:rsidR="00811657">
        <w:t xml:space="preserve"> по доп.</w:t>
      </w:r>
      <w:r w:rsidR="00F46AA4">
        <w:t xml:space="preserve"> </w:t>
      </w:r>
      <w:r w:rsidR="00811657">
        <w:t>финансированию</w:t>
      </w:r>
      <w:r>
        <w:t>» по значениям в столбце «Остаток ЛБО».</w:t>
      </w:r>
    </w:p>
    <w:p w14:paraId="333F3BEB" w14:textId="68CA60B2" w:rsidR="001D5024" w:rsidRPr="00BC52AB" w:rsidRDefault="001D5024" w:rsidP="001D5024">
      <w:pPr>
        <w:pStyle w:val="a0"/>
      </w:pPr>
      <w:r w:rsidRPr="00BC52AB">
        <w:t xml:space="preserve">После успешного внешнего согласования у документа </w:t>
      </w:r>
      <w:r w:rsidRPr="00810973">
        <w:t>«</w:t>
      </w:r>
      <w:r w:rsidR="00FE4A0B" w:rsidRPr="00846619">
        <w:t>ЛБО по доп. финансированию, утверждение которых осуществляется по отдельным решениям</w:t>
      </w:r>
      <w:r>
        <w:t xml:space="preserve">» </w:t>
      </w:r>
      <w:r w:rsidRPr="00BC52AB">
        <w:t>индикатор внешнего согласования в граф</w:t>
      </w:r>
      <w:r w:rsidR="00AD5BE3">
        <w:t>ах</w:t>
      </w:r>
      <w:r w:rsidRPr="00BC52AB">
        <w:t xml:space="preserve"> «Рук</w:t>
      </w:r>
      <w:r w:rsidR="001137A9">
        <w:t>.</w:t>
      </w:r>
      <w:r w:rsidRPr="00BC52AB">
        <w:t xml:space="preserve"> ГРБС» </w:t>
      </w:r>
      <w:r w:rsidR="00AD5BE3">
        <w:t xml:space="preserve">и «МФ» </w:t>
      </w:r>
      <w:r w:rsidRPr="00BC52AB">
        <w:t>отобраз</w:t>
      </w:r>
      <w:r w:rsidR="00AD5BE3">
        <w:t>и</w:t>
      </w:r>
      <w:r w:rsidRPr="00BC52AB">
        <w:t>тся зеленым цветом.</w:t>
      </w:r>
    </w:p>
    <w:p w14:paraId="3D9700E6" w14:textId="174B6D56" w:rsidR="00A743C7" w:rsidRPr="00BC52AB" w:rsidRDefault="00A743C7" w:rsidP="00AE3F54">
      <w:pPr>
        <w:pStyle w:val="1"/>
      </w:pPr>
      <w:bookmarkStart w:id="173" w:name="_Toc1464402"/>
      <w:r w:rsidRPr="00BC52AB">
        <w:lastRenderedPageBreak/>
        <w:t xml:space="preserve">Формирование и утверждение документа </w:t>
      </w:r>
      <w:r w:rsidR="00D75086">
        <w:t>Справка об изменении ЛБО по доп. финансированию» (ф. 0501156)</w:t>
      </w:r>
      <w:bookmarkEnd w:id="173"/>
    </w:p>
    <w:p w14:paraId="4D272A40" w14:textId="66481546" w:rsidR="00A743C7" w:rsidRPr="00D56E7A" w:rsidRDefault="00A743C7" w:rsidP="00AE3F54">
      <w:pPr>
        <w:pStyle w:val="2"/>
      </w:pPr>
      <w:bookmarkStart w:id="174" w:name="_Toc1464403"/>
      <w:r>
        <w:t xml:space="preserve">Формирование документа </w:t>
      </w:r>
      <w:r w:rsidRPr="00E63F50">
        <w:t>«</w:t>
      </w:r>
      <w:r>
        <w:t>Справка об изменении ЛБО по доп. финансированию</w:t>
      </w:r>
      <w:r w:rsidR="00D75086">
        <w:t>»</w:t>
      </w:r>
      <w:r>
        <w:t xml:space="preserve"> (ф. 0501156) </w:t>
      </w:r>
      <w:r w:rsidRPr="00D56E7A">
        <w:t>в подразделе «Документы ГРБС»</w:t>
      </w:r>
      <w:bookmarkEnd w:id="174"/>
    </w:p>
    <w:p w14:paraId="6C8652DF" w14:textId="3F3E860F" w:rsidR="00D94CDB" w:rsidRPr="00D94CDB" w:rsidRDefault="00D94CDB" w:rsidP="00D94CDB">
      <w:pPr>
        <w:tabs>
          <w:tab w:val="left" w:pos="1134"/>
        </w:tabs>
        <w:ind w:firstLine="709"/>
        <w:jc w:val="both"/>
        <w:rPr>
          <w:spacing w:val="2"/>
          <w:lang w:eastAsia="zh-CN"/>
        </w:rPr>
      </w:pPr>
      <w:r w:rsidRPr="00D94CDB">
        <w:rPr>
          <w:b/>
          <w:bCs/>
          <w:spacing w:val="2"/>
          <w:lang w:eastAsia="en-US"/>
        </w:rPr>
        <w:t>Предусловие:</w:t>
      </w:r>
      <w:r w:rsidRPr="00D94CDB">
        <w:rPr>
          <w:spacing w:val="2"/>
          <w:lang w:eastAsia="zh-CN"/>
        </w:rPr>
        <w:t xml:space="preserve"> осуществлен вход с ролью «Формирование и ведение БР ГРБС (Ввод данных)»</w:t>
      </w:r>
      <w:r w:rsidR="001856DC">
        <w:rPr>
          <w:lang w:eastAsia="zh-CN"/>
        </w:rPr>
        <w:t xml:space="preserve"> и структурным подразделением пользователя является «Финансовое подразделение».</w:t>
      </w:r>
    </w:p>
    <w:p w14:paraId="782621BB" w14:textId="0FD63013" w:rsidR="00D94CDB" w:rsidRPr="00D94CDB" w:rsidRDefault="00D94CDB" w:rsidP="00D94CDB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spacing w:val="2"/>
          <w:lang w:eastAsia="en-US"/>
        </w:rPr>
        <w:t xml:space="preserve">Формирование документа </w:t>
      </w:r>
      <w:r w:rsidR="00D75086">
        <w:t>Справка об изменении ЛБО по доп. финансированию» (ф. 0501156)</w:t>
      </w:r>
      <w:r w:rsidRPr="00D94CDB">
        <w:rPr>
          <w:spacing w:val="2"/>
          <w:lang w:eastAsia="en-US"/>
        </w:rPr>
        <w:t xml:space="preserve"> осуществляется в подразделе «Документы ГРБС» во вкладке «Исходящие».</w:t>
      </w:r>
    </w:p>
    <w:p w14:paraId="69E8F25A" w14:textId="277D7AA4" w:rsidR="00D94CDB" w:rsidRPr="00D94CDB" w:rsidRDefault="00D94CDB" w:rsidP="00D94CDB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spacing w:val="2"/>
          <w:lang w:eastAsia="en-US"/>
        </w:rPr>
        <w:t>Для того чтобы сформировать документ «</w:t>
      </w:r>
      <w:r w:rsidR="00D75086">
        <w:t>Справка об изменении ЛБО по доп. финансированию» (ф. 0501156)»</w:t>
      </w:r>
      <w:r w:rsidRPr="00D94CDB">
        <w:rPr>
          <w:spacing w:val="2"/>
          <w:lang w:eastAsia="en-US"/>
        </w:rPr>
        <w:t xml:space="preserve">, необходимо нажать на кнопку «Реестр» и выбрать пункт </w:t>
      </w:r>
      <w:r w:rsidRPr="00D94CDB">
        <w:rPr>
          <w:i/>
          <w:spacing w:val="2"/>
          <w:lang w:eastAsia="en-US"/>
        </w:rPr>
        <w:t>[Сформировать документ/</w:t>
      </w:r>
      <w:r w:rsidR="00D75086">
        <w:rPr>
          <w:i/>
          <w:spacing w:val="2"/>
          <w:lang w:eastAsia="en-US"/>
        </w:rPr>
        <w:t xml:space="preserve"> </w:t>
      </w:r>
      <w:r w:rsidRPr="00D94CDB">
        <w:rPr>
          <w:i/>
          <w:spacing w:val="2"/>
          <w:lang w:eastAsia="en-US"/>
        </w:rPr>
        <w:t>«</w:t>
      </w:r>
      <w:r w:rsidR="00D75086" w:rsidRPr="00D75086">
        <w:rPr>
          <w:i/>
        </w:rPr>
        <w:t>Справка об изменении ЛБО по доп. финансированию» (ф. 0501156)</w:t>
      </w:r>
      <w:r w:rsidRPr="00D94CDB">
        <w:rPr>
          <w:i/>
          <w:spacing w:val="2"/>
          <w:lang w:eastAsia="en-US"/>
        </w:rPr>
        <w:t xml:space="preserve"> (ГРБС)]</w:t>
      </w:r>
      <w:r w:rsidRPr="00D94CDB">
        <w:rPr>
          <w:spacing w:val="2"/>
          <w:lang w:eastAsia="en-US"/>
        </w:rPr>
        <w:t xml:space="preserve"> (</w:t>
      </w:r>
      <w:r w:rsidR="006E647D">
        <w:rPr>
          <w:spacing w:val="2"/>
          <w:lang w:eastAsia="en-US"/>
        </w:rPr>
        <w:fldChar w:fldCharType="begin"/>
      </w:r>
      <w:r w:rsidR="006E647D">
        <w:rPr>
          <w:spacing w:val="2"/>
          <w:lang w:eastAsia="en-US"/>
        </w:rPr>
        <w:instrText xml:space="preserve"> REF _Ref507486516 \h </w:instrText>
      </w:r>
      <w:r w:rsidR="006E647D">
        <w:rPr>
          <w:spacing w:val="2"/>
          <w:lang w:eastAsia="en-US"/>
        </w:rPr>
      </w:r>
      <w:r w:rsidR="006E647D">
        <w:rPr>
          <w:spacing w:val="2"/>
          <w:lang w:eastAsia="en-US"/>
        </w:rPr>
        <w:fldChar w:fldCharType="separate"/>
      </w:r>
      <w:r w:rsidR="00F46AA4">
        <w:t xml:space="preserve">Рисунок </w:t>
      </w:r>
      <w:r w:rsidR="00F46AA4">
        <w:rPr>
          <w:noProof/>
        </w:rPr>
        <w:t>87</w:t>
      </w:r>
      <w:r w:rsidR="006E647D">
        <w:rPr>
          <w:spacing w:val="2"/>
          <w:lang w:eastAsia="en-US"/>
        </w:rPr>
        <w:fldChar w:fldCharType="end"/>
      </w:r>
      <w:r w:rsidRPr="00D94CDB">
        <w:rPr>
          <w:spacing w:val="2"/>
          <w:lang w:eastAsia="en-US"/>
        </w:rPr>
        <w:t>).</w:t>
      </w:r>
    </w:p>
    <w:p w14:paraId="28A6446F" w14:textId="3480C48E" w:rsidR="00D94CDB" w:rsidRPr="00D94CDB" w:rsidRDefault="00D94CDB" w:rsidP="00D94CDB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b/>
          <w:spacing w:val="2"/>
          <w:lang w:eastAsia="en-US"/>
        </w:rPr>
        <w:t>Важно!</w:t>
      </w:r>
      <w:r w:rsidRPr="00D94CDB">
        <w:rPr>
          <w:spacing w:val="2"/>
          <w:lang w:eastAsia="en-US"/>
        </w:rPr>
        <w:t xml:space="preserve"> Пункт </w:t>
      </w:r>
      <w:r w:rsidRPr="00D94CDB">
        <w:rPr>
          <w:i/>
          <w:spacing w:val="2"/>
          <w:lang w:eastAsia="en-US"/>
        </w:rPr>
        <w:t>[Сформировать документ</w:t>
      </w:r>
      <w:r w:rsidR="00D75086" w:rsidRPr="00D94CDB">
        <w:rPr>
          <w:i/>
          <w:spacing w:val="2"/>
          <w:lang w:eastAsia="en-US"/>
        </w:rPr>
        <w:t>/«Справка</w:t>
      </w:r>
      <w:r w:rsidR="00D75086" w:rsidRPr="00D75086">
        <w:rPr>
          <w:i/>
          <w:spacing w:val="2"/>
          <w:lang w:eastAsia="en-US"/>
        </w:rPr>
        <w:t xml:space="preserve"> об изменении ЛБО по доп. финансированию» (ф. 0501156) </w:t>
      </w:r>
      <w:r w:rsidRPr="00D94CDB">
        <w:rPr>
          <w:i/>
          <w:spacing w:val="2"/>
          <w:lang w:eastAsia="en-US"/>
        </w:rPr>
        <w:t xml:space="preserve">(ГРБС)] </w:t>
      </w:r>
      <w:r w:rsidRPr="00D94CDB">
        <w:rPr>
          <w:spacing w:val="2"/>
          <w:lang w:eastAsia="en-US"/>
        </w:rPr>
        <w:t>активен для выбора, при условии, что организация оператора является корневым учреждение</w:t>
      </w:r>
      <w:r w:rsidR="006924BB">
        <w:rPr>
          <w:spacing w:val="2"/>
          <w:lang w:eastAsia="en-US"/>
        </w:rPr>
        <w:t>м в Сводном реестре учреждений.</w:t>
      </w:r>
    </w:p>
    <w:p w14:paraId="36ECCC8C" w14:textId="2589CCFF" w:rsidR="00A30158" w:rsidRDefault="00F90319" w:rsidP="00A30158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 wp14:anchorId="328A22A9" wp14:editId="786086EE">
            <wp:extent cx="6152515" cy="3627120"/>
            <wp:effectExtent l="0" t="0" r="635" b="0"/>
            <wp:docPr id="2819" name="Рисунок 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FDA4C" w14:textId="13D6B9BA" w:rsidR="00A30158" w:rsidRDefault="00A30158" w:rsidP="00A30158">
      <w:pPr>
        <w:pStyle w:val="aff7"/>
      </w:pPr>
      <w:bookmarkStart w:id="175" w:name="_Ref50748651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87</w:t>
      </w:r>
      <w:r>
        <w:fldChar w:fldCharType="end"/>
      </w:r>
      <w:bookmarkEnd w:id="175"/>
      <w:r w:rsidRPr="00D94CDB">
        <w:t xml:space="preserve">. Пункт </w:t>
      </w:r>
      <w:r w:rsidRPr="00A30158">
        <w:rPr>
          <w:i/>
        </w:rPr>
        <w:t>[Сформировать документ/«Справка об изменении ЛБО по доп. финансированию» (ф. 0501156) (ГРБС)]</w:t>
      </w:r>
    </w:p>
    <w:p w14:paraId="1200AECA" w14:textId="371BE22D" w:rsidR="0067134A" w:rsidRPr="00D94CDB" w:rsidRDefault="00D94CDB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spacing w:val="2"/>
          <w:lang w:eastAsia="en-US"/>
        </w:rPr>
        <w:t>В результате откроется окно «Документ</w:t>
      </w:r>
      <w:r w:rsidR="0067134A">
        <w:rPr>
          <w:spacing w:val="2"/>
          <w:lang w:eastAsia="en-US"/>
        </w:rPr>
        <w:t xml:space="preserve"> </w:t>
      </w:r>
      <w:r w:rsidR="006924BB" w:rsidRPr="006924BB">
        <w:rPr>
          <w:spacing w:val="2"/>
          <w:lang w:eastAsia="en-US"/>
        </w:rPr>
        <w:t>«Справка об изменении ЛБО по д</w:t>
      </w:r>
      <w:r w:rsidR="006924BB">
        <w:rPr>
          <w:spacing w:val="2"/>
          <w:lang w:eastAsia="en-US"/>
        </w:rPr>
        <w:t>оп. финансированию</w:t>
      </w:r>
      <w:r w:rsidRPr="00D94CDB">
        <w:rPr>
          <w:spacing w:val="2"/>
          <w:lang w:eastAsia="en-US"/>
        </w:rPr>
        <w:t>» (</w:t>
      </w:r>
      <w:r w:rsidR="006E647D">
        <w:rPr>
          <w:spacing w:val="2"/>
          <w:lang w:eastAsia="en-US"/>
        </w:rPr>
        <w:fldChar w:fldCharType="begin"/>
      </w:r>
      <w:r w:rsidR="006E647D">
        <w:rPr>
          <w:spacing w:val="2"/>
          <w:lang w:eastAsia="en-US"/>
        </w:rPr>
        <w:instrText xml:space="preserve"> REF _Ref507486529 \h </w:instrText>
      </w:r>
      <w:r w:rsidR="006E647D">
        <w:rPr>
          <w:spacing w:val="2"/>
          <w:lang w:eastAsia="en-US"/>
        </w:rPr>
      </w:r>
      <w:r w:rsidR="006E647D">
        <w:rPr>
          <w:spacing w:val="2"/>
          <w:lang w:eastAsia="en-US"/>
        </w:rPr>
        <w:fldChar w:fldCharType="separate"/>
      </w:r>
      <w:r w:rsidR="00F46AA4">
        <w:t xml:space="preserve">Рисунок </w:t>
      </w:r>
      <w:r w:rsidR="00F46AA4">
        <w:rPr>
          <w:noProof/>
        </w:rPr>
        <w:t>88</w:t>
      </w:r>
      <w:r w:rsidR="006E647D">
        <w:rPr>
          <w:spacing w:val="2"/>
          <w:lang w:eastAsia="en-US"/>
        </w:rPr>
        <w:fldChar w:fldCharType="end"/>
      </w:r>
      <w:r w:rsidRPr="00D94CDB">
        <w:rPr>
          <w:spacing w:val="2"/>
          <w:lang w:eastAsia="en-US"/>
        </w:rPr>
        <w:t>).</w:t>
      </w:r>
    </w:p>
    <w:p w14:paraId="3A51DCBC" w14:textId="53BEBBAF" w:rsidR="00D94CDB" w:rsidRPr="00D94CDB" w:rsidRDefault="0067134A" w:rsidP="00D94CDB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>
        <w:rPr>
          <w:spacing w:val="2"/>
          <w:lang w:eastAsia="en-US"/>
        </w:rPr>
        <w:t xml:space="preserve">Поля </w:t>
      </w:r>
      <w:r w:rsidR="00F90319" w:rsidRPr="00D94CDB">
        <w:rPr>
          <w:spacing w:val="2"/>
          <w:lang w:eastAsia="en-US"/>
        </w:rPr>
        <w:t>«Номер документа»</w:t>
      </w:r>
      <w:r w:rsidR="00F90319">
        <w:rPr>
          <w:spacing w:val="2"/>
          <w:lang w:eastAsia="en-US"/>
        </w:rPr>
        <w:t>, «Дата создания»</w:t>
      </w:r>
      <w:r w:rsidR="00110ECD">
        <w:rPr>
          <w:spacing w:val="2"/>
          <w:lang w:eastAsia="en-US"/>
        </w:rPr>
        <w:t>,</w:t>
      </w:r>
      <w:r w:rsidR="00F90319">
        <w:rPr>
          <w:spacing w:val="2"/>
          <w:lang w:eastAsia="en-US"/>
        </w:rPr>
        <w:t xml:space="preserve"> «Автор»</w:t>
      </w:r>
      <w:r>
        <w:rPr>
          <w:spacing w:val="2"/>
          <w:lang w:eastAsia="en-US"/>
        </w:rPr>
        <w:t xml:space="preserve">, </w:t>
      </w:r>
      <w:r w:rsidRPr="00D94CDB">
        <w:rPr>
          <w:spacing w:val="2"/>
          <w:lang w:eastAsia="en-US"/>
        </w:rPr>
        <w:t>«Контактная информация» и «ГРБС (ГАИФДБ)»</w:t>
      </w:r>
      <w:r w:rsidR="00D94CDB" w:rsidRPr="00D94CDB">
        <w:rPr>
          <w:spacing w:val="2"/>
          <w:lang w:eastAsia="en-US"/>
        </w:rPr>
        <w:t xml:space="preserve"> </w:t>
      </w:r>
      <w:r w:rsidRPr="00D94CDB">
        <w:rPr>
          <w:spacing w:val="2"/>
          <w:lang w:eastAsia="en-US"/>
        </w:rPr>
        <w:t xml:space="preserve">заполняются </w:t>
      </w:r>
      <w:r w:rsidR="00D94CDB" w:rsidRPr="00D94CDB">
        <w:rPr>
          <w:spacing w:val="2"/>
          <w:lang w:eastAsia="en-US"/>
        </w:rPr>
        <w:t>автоматически после сохранения документа.</w:t>
      </w:r>
    </w:p>
    <w:p w14:paraId="722CDFB8" w14:textId="77777777" w:rsidR="00D94CDB" w:rsidRDefault="00D94CDB" w:rsidP="00D94CDB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spacing w:val="2"/>
          <w:lang w:eastAsia="en-US"/>
        </w:rPr>
        <w:t>Поле «Вид изменения» заполняется выбором значения из справочника.</w:t>
      </w:r>
    </w:p>
    <w:p w14:paraId="728C4FD5" w14:textId="770999F3" w:rsidR="008D5E86" w:rsidRPr="00D94CDB" w:rsidRDefault="008D5E86" w:rsidP="00D94CDB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>
        <w:rPr>
          <w:spacing w:val="2"/>
          <w:lang w:eastAsia="en-US"/>
        </w:rPr>
        <w:t>Поле «Дополнительно» заполняется вручную с клавиатуры.</w:t>
      </w:r>
    </w:p>
    <w:p w14:paraId="3E8F8004" w14:textId="4B681221" w:rsidR="00D94CDB" w:rsidRPr="00D94CDB" w:rsidRDefault="00D94CDB" w:rsidP="00D94CDB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spacing w:val="2"/>
          <w:lang w:eastAsia="en-US"/>
        </w:rPr>
        <w:t>Поля «Документ согласован</w:t>
      </w:r>
      <w:r w:rsidR="008D5E86">
        <w:rPr>
          <w:spacing w:val="2"/>
          <w:lang w:eastAsia="en-US"/>
        </w:rPr>
        <w:t>»</w:t>
      </w:r>
      <w:r w:rsidRPr="00D94CDB">
        <w:rPr>
          <w:spacing w:val="2"/>
          <w:lang w:eastAsia="en-US"/>
        </w:rPr>
        <w:t>, «Дата согласования», «Документ утвержден» и «Дата утверждения» заполняются автоматически после согласования и утверждения документа соответственно.</w:t>
      </w:r>
    </w:p>
    <w:p w14:paraId="222F0221" w14:textId="77777777" w:rsidR="00D94CDB" w:rsidRPr="00D94CDB" w:rsidRDefault="00D94CDB" w:rsidP="00D94CDB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b/>
          <w:spacing w:val="2"/>
          <w:lang w:eastAsia="en-US"/>
        </w:rPr>
        <w:t>Важно!</w:t>
      </w:r>
      <w:r w:rsidRPr="00D94CDB">
        <w:rPr>
          <w:spacing w:val="2"/>
          <w:lang w:eastAsia="en-US"/>
        </w:rPr>
        <w:t xml:space="preserve"> Поле «Вид изменения» обязательно для заполнения.</w:t>
      </w:r>
    </w:p>
    <w:p w14:paraId="00717C51" w14:textId="5D78C53A" w:rsidR="00D94CDB" w:rsidRPr="00D94CDB" w:rsidRDefault="00D94CDB" w:rsidP="00D94CDB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spacing w:val="2"/>
          <w:lang w:eastAsia="en-US"/>
        </w:rPr>
        <w:t>Для сохранения введенных данных необходимо нажать на кнопку «Сохранить» (</w:t>
      </w:r>
      <w:r w:rsidR="006E647D">
        <w:rPr>
          <w:spacing w:val="2"/>
          <w:lang w:eastAsia="en-US"/>
        </w:rPr>
        <w:fldChar w:fldCharType="begin"/>
      </w:r>
      <w:r w:rsidR="006E647D">
        <w:rPr>
          <w:spacing w:val="2"/>
          <w:lang w:eastAsia="en-US"/>
        </w:rPr>
        <w:instrText xml:space="preserve"> REF _Ref507486529 \h </w:instrText>
      </w:r>
      <w:r w:rsidR="006E647D">
        <w:rPr>
          <w:spacing w:val="2"/>
          <w:lang w:eastAsia="en-US"/>
        </w:rPr>
      </w:r>
      <w:r w:rsidR="006E647D">
        <w:rPr>
          <w:spacing w:val="2"/>
          <w:lang w:eastAsia="en-US"/>
        </w:rPr>
        <w:fldChar w:fldCharType="separate"/>
      </w:r>
      <w:r w:rsidR="00F46AA4">
        <w:t xml:space="preserve">Рисунок </w:t>
      </w:r>
      <w:r w:rsidR="00F46AA4">
        <w:rPr>
          <w:noProof/>
        </w:rPr>
        <w:t>88</w:t>
      </w:r>
      <w:r w:rsidR="006E647D">
        <w:rPr>
          <w:spacing w:val="2"/>
          <w:lang w:eastAsia="en-US"/>
        </w:rPr>
        <w:fldChar w:fldCharType="end"/>
      </w:r>
      <w:r w:rsidRPr="00D94CDB">
        <w:rPr>
          <w:spacing w:val="2"/>
          <w:lang w:eastAsia="en-US"/>
        </w:rPr>
        <w:t>).</w:t>
      </w:r>
    </w:p>
    <w:p w14:paraId="4F27DD5E" w14:textId="31B965D8" w:rsidR="00A30158" w:rsidRDefault="00110ECD" w:rsidP="00A30158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 wp14:anchorId="3084E3EA" wp14:editId="752856AE">
            <wp:extent cx="6152515" cy="1790700"/>
            <wp:effectExtent l="0" t="0" r="635" b="0"/>
            <wp:docPr id="2820" name="Рисунок 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4359E" w14:textId="7D333A1A" w:rsidR="00A30158" w:rsidRDefault="00A30158" w:rsidP="00A30158">
      <w:pPr>
        <w:pStyle w:val="aff7"/>
      </w:pPr>
      <w:bookmarkStart w:id="176" w:name="_Ref50748652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88</w:t>
      </w:r>
      <w:r>
        <w:fldChar w:fldCharType="end"/>
      </w:r>
      <w:bookmarkEnd w:id="176"/>
      <w:r w:rsidRPr="00D94CDB">
        <w:rPr>
          <w:szCs w:val="20"/>
          <w:lang w:eastAsia="en-US"/>
        </w:rPr>
        <w:t>. Кнопка «Сохранить»</w:t>
      </w:r>
    </w:p>
    <w:p w14:paraId="23D2BA7E" w14:textId="4DAD85B4" w:rsidR="00D94CDB" w:rsidRPr="00D94CDB" w:rsidRDefault="00D94CDB" w:rsidP="00D94CDB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spacing w:val="2"/>
          <w:lang w:eastAsia="en-US"/>
        </w:rPr>
        <w:t xml:space="preserve">В результате для заполнения станут доступными вкладки </w:t>
      </w:r>
      <w:r w:rsidR="006924BB">
        <w:rPr>
          <w:spacing w:val="2"/>
          <w:lang w:eastAsia="en-US"/>
        </w:rPr>
        <w:t xml:space="preserve">«Документ – основание» и </w:t>
      </w:r>
      <w:r w:rsidRPr="00D94CDB">
        <w:rPr>
          <w:spacing w:val="2"/>
          <w:lang w:eastAsia="en-US"/>
        </w:rPr>
        <w:t>«Лимиты бюджетных обязательств</w:t>
      </w:r>
      <w:r w:rsidR="006924BB">
        <w:rPr>
          <w:spacing w:val="2"/>
          <w:lang w:eastAsia="en-US"/>
        </w:rPr>
        <w:t xml:space="preserve"> по доп. финансированию</w:t>
      </w:r>
      <w:r w:rsidRPr="00D94CDB">
        <w:rPr>
          <w:spacing w:val="2"/>
          <w:lang w:eastAsia="en-US"/>
        </w:rPr>
        <w:t>»</w:t>
      </w:r>
      <w:r w:rsidR="00F46AA4">
        <w:rPr>
          <w:spacing w:val="2"/>
          <w:lang w:eastAsia="en-US"/>
        </w:rPr>
        <w:t>.</w:t>
      </w:r>
    </w:p>
    <w:p w14:paraId="66494119" w14:textId="77777777" w:rsidR="00D94CDB" w:rsidRPr="00D94CDB" w:rsidRDefault="00D94CDB" w:rsidP="00AE3F54">
      <w:pPr>
        <w:pStyle w:val="3"/>
      </w:pPr>
      <w:bookmarkStart w:id="177" w:name="_Toc1464404"/>
      <w:r w:rsidRPr="00D94CDB">
        <w:t>Заполнение вкладки «Документ – основание»</w:t>
      </w:r>
      <w:bookmarkEnd w:id="177"/>
    </w:p>
    <w:p w14:paraId="2353474E" w14:textId="57402DD4" w:rsidR="00D94CDB" w:rsidRPr="00D94CDB" w:rsidRDefault="00D94CDB" w:rsidP="00D94CDB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spacing w:val="2"/>
        </w:rPr>
        <w:t>Во вкладке «</w:t>
      </w:r>
      <w:r w:rsidRPr="00D94CDB">
        <w:rPr>
          <w:spacing w:val="2"/>
          <w:lang w:eastAsia="en-US"/>
        </w:rPr>
        <w:t>Документ – основание</w:t>
      </w:r>
      <w:r w:rsidRPr="00D94CDB">
        <w:rPr>
          <w:spacing w:val="2"/>
        </w:rPr>
        <w:t xml:space="preserve">» необходимо нажать на кнопку «Добавить» </w:t>
      </w:r>
      <w:r w:rsidRPr="00D94CDB">
        <w:rPr>
          <w:spacing w:val="2"/>
          <w:lang w:eastAsia="en-US"/>
        </w:rPr>
        <w:t>(</w:t>
      </w:r>
      <w:r w:rsidR="006E647D">
        <w:rPr>
          <w:spacing w:val="2"/>
          <w:lang w:eastAsia="en-US"/>
        </w:rPr>
        <w:fldChar w:fldCharType="begin"/>
      </w:r>
      <w:r w:rsidR="006E647D">
        <w:rPr>
          <w:spacing w:val="2"/>
          <w:lang w:eastAsia="en-US"/>
        </w:rPr>
        <w:instrText xml:space="preserve"> REF _Ref507486541 \h </w:instrText>
      </w:r>
      <w:r w:rsidR="006E647D">
        <w:rPr>
          <w:spacing w:val="2"/>
          <w:lang w:eastAsia="en-US"/>
        </w:rPr>
      </w:r>
      <w:r w:rsidR="006E647D">
        <w:rPr>
          <w:spacing w:val="2"/>
          <w:lang w:eastAsia="en-US"/>
        </w:rPr>
        <w:fldChar w:fldCharType="separate"/>
      </w:r>
      <w:r w:rsidR="00F46AA4">
        <w:t xml:space="preserve">Рисунок </w:t>
      </w:r>
      <w:r w:rsidR="00F46AA4">
        <w:rPr>
          <w:noProof/>
        </w:rPr>
        <w:t>89</w:t>
      </w:r>
      <w:r w:rsidR="006E647D">
        <w:rPr>
          <w:spacing w:val="2"/>
          <w:lang w:eastAsia="en-US"/>
        </w:rPr>
        <w:fldChar w:fldCharType="end"/>
      </w:r>
      <w:r w:rsidRPr="00D94CDB">
        <w:rPr>
          <w:spacing w:val="2"/>
          <w:lang w:eastAsia="en-US"/>
        </w:rPr>
        <w:t>).</w:t>
      </w:r>
    </w:p>
    <w:p w14:paraId="14C7D4DE" w14:textId="1F6A079D" w:rsidR="00A30158" w:rsidRDefault="00110ECD" w:rsidP="00A30158">
      <w:pPr>
        <w:keepNext/>
        <w:keepLines/>
        <w:jc w:val="center"/>
      </w:pPr>
      <w:r>
        <w:rPr>
          <w:noProof/>
        </w:rPr>
        <w:drawing>
          <wp:inline distT="0" distB="0" distL="0" distR="0" wp14:anchorId="41B2CFED" wp14:editId="03DF924A">
            <wp:extent cx="6152515" cy="1850390"/>
            <wp:effectExtent l="0" t="0" r="635" b="0"/>
            <wp:docPr id="2821" name="Рисунок 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DF6BB" w14:textId="542AF0BC" w:rsidR="00A30158" w:rsidRDefault="00A30158" w:rsidP="00A30158">
      <w:pPr>
        <w:pStyle w:val="aff7"/>
      </w:pPr>
      <w:bookmarkStart w:id="178" w:name="_Ref50748654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89</w:t>
      </w:r>
      <w:r>
        <w:fldChar w:fldCharType="end"/>
      </w:r>
      <w:bookmarkEnd w:id="178"/>
      <w:r w:rsidRPr="00D94CDB">
        <w:rPr>
          <w:szCs w:val="20"/>
          <w:lang w:eastAsia="en-US"/>
        </w:rPr>
        <w:t>. Кнопка «Добавить»</w:t>
      </w:r>
    </w:p>
    <w:p w14:paraId="079A5841" w14:textId="6BD18B35" w:rsidR="00D94CDB" w:rsidRPr="00D94CDB" w:rsidRDefault="00D94CDB" w:rsidP="00D94CDB">
      <w:pPr>
        <w:ind w:firstLine="708"/>
        <w:jc w:val="both"/>
        <w:rPr>
          <w:spacing w:val="2"/>
          <w:lang w:eastAsia="en-US"/>
        </w:rPr>
      </w:pPr>
      <w:r w:rsidRPr="00D94CDB">
        <w:rPr>
          <w:b/>
        </w:rPr>
        <w:t>Важно!</w:t>
      </w:r>
      <w:r w:rsidRPr="00D94CDB">
        <w:t xml:space="preserve"> </w:t>
      </w:r>
      <w:r w:rsidRPr="00D94CDB">
        <w:rPr>
          <w:spacing w:val="2"/>
          <w:lang w:eastAsia="en-US"/>
        </w:rPr>
        <w:t>В качестве документов-оснований отображаются «Справки о распределении БА и ЛБО (ф.0501152)</w:t>
      </w:r>
      <w:r w:rsidR="006924BB" w:rsidRPr="006924BB">
        <w:t xml:space="preserve"> </w:t>
      </w:r>
      <w:r w:rsidR="006924BB" w:rsidRPr="006924BB">
        <w:rPr>
          <w:spacing w:val="2"/>
          <w:lang w:eastAsia="en-US"/>
        </w:rPr>
        <w:t>по учреждениям</w:t>
      </w:r>
      <w:r w:rsidR="00422412">
        <w:rPr>
          <w:spacing w:val="2"/>
          <w:lang w:eastAsia="en-US"/>
        </w:rPr>
        <w:t>»</w:t>
      </w:r>
      <w:r w:rsidR="006924BB">
        <w:rPr>
          <w:spacing w:val="2"/>
          <w:lang w:eastAsia="en-US"/>
        </w:rPr>
        <w:t xml:space="preserve"> у которых заполнена вкладка «ЛБО по доп. финансированию»</w:t>
      </w:r>
      <w:r w:rsidRPr="00D94CDB">
        <w:rPr>
          <w:spacing w:val="2"/>
          <w:lang w:eastAsia="en-US"/>
        </w:rPr>
        <w:t>, находящиеся в конечном статусе внутреннего согласования и не включенные в другие документы.</w:t>
      </w:r>
    </w:p>
    <w:p w14:paraId="473875FA" w14:textId="60D6679D" w:rsidR="00D94CDB" w:rsidRPr="00D94CDB" w:rsidRDefault="00D94CDB" w:rsidP="00D94CDB">
      <w:pPr>
        <w:ind w:firstLine="708"/>
        <w:jc w:val="both"/>
        <w:rPr>
          <w:spacing w:val="2"/>
          <w:lang w:eastAsia="en-US"/>
        </w:rPr>
      </w:pPr>
      <w:r w:rsidRPr="00D94CDB">
        <w:rPr>
          <w:b/>
        </w:rPr>
        <w:t>Важно!</w:t>
      </w:r>
      <w:r w:rsidRPr="00D94CDB">
        <w:t xml:space="preserve"> </w:t>
      </w:r>
      <w:r w:rsidRPr="00D94CDB">
        <w:rPr>
          <w:spacing w:val="2"/>
          <w:lang w:eastAsia="en-US"/>
        </w:rPr>
        <w:t>В качестве документов-оснований не отображаются «Справки о распределении БА и ЛБО (ф.0501152) по учреждениям</w:t>
      </w:r>
      <w:r w:rsidR="00422412">
        <w:rPr>
          <w:spacing w:val="2"/>
          <w:lang w:eastAsia="en-US"/>
        </w:rPr>
        <w:t xml:space="preserve"> у которых не заполнена вкладка «ЛБО по доп. финансированию</w:t>
      </w:r>
      <w:r w:rsidR="007451B3">
        <w:rPr>
          <w:spacing w:val="2"/>
          <w:lang w:eastAsia="en-US"/>
        </w:rPr>
        <w:t>»</w:t>
      </w:r>
      <w:r w:rsidR="006924BB">
        <w:rPr>
          <w:spacing w:val="2"/>
          <w:lang w:eastAsia="en-US"/>
        </w:rPr>
        <w:t xml:space="preserve">. </w:t>
      </w:r>
    </w:p>
    <w:p w14:paraId="5C12D2C8" w14:textId="0B124A83" w:rsidR="00D94CDB" w:rsidRPr="00D94CDB" w:rsidRDefault="00D94CDB" w:rsidP="00D94CDB">
      <w:pPr>
        <w:ind w:firstLine="708"/>
        <w:jc w:val="both"/>
      </w:pPr>
      <w:r w:rsidRPr="00D94CDB">
        <w:lastRenderedPageBreak/>
        <w:t>В открывшемся окне «Окно выбора документов оснований» необходимо установить «галочку» напротив соответствующей строки и нажать на кнопку «Выбрать» (</w:t>
      </w:r>
      <w:r w:rsidR="006E647D">
        <w:fldChar w:fldCharType="begin"/>
      </w:r>
      <w:r w:rsidR="006E647D">
        <w:instrText xml:space="preserve"> REF _Ref507486546 \h </w:instrText>
      </w:r>
      <w:r w:rsidR="006E647D">
        <w:fldChar w:fldCharType="separate"/>
      </w:r>
      <w:r w:rsidR="00F46AA4">
        <w:t xml:space="preserve">Рисунок </w:t>
      </w:r>
      <w:r w:rsidR="00F46AA4">
        <w:rPr>
          <w:noProof/>
        </w:rPr>
        <w:t>90</w:t>
      </w:r>
      <w:r w:rsidR="006E647D">
        <w:fldChar w:fldCharType="end"/>
      </w:r>
      <w:r w:rsidRPr="00D94CDB">
        <w:t>).</w:t>
      </w:r>
    </w:p>
    <w:p w14:paraId="0E0F483C" w14:textId="77777777" w:rsidR="00A30158" w:rsidRDefault="008D5E86" w:rsidP="00A30158">
      <w:pPr>
        <w:keepNext/>
        <w:keepLines/>
        <w:jc w:val="center"/>
      </w:pPr>
      <w:r>
        <w:rPr>
          <w:noProof/>
        </w:rPr>
        <w:drawing>
          <wp:inline distT="0" distB="0" distL="0" distR="0" wp14:anchorId="57FE2067" wp14:editId="4B2DE9B5">
            <wp:extent cx="6152515" cy="1368425"/>
            <wp:effectExtent l="0" t="0" r="635" b="3175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2E9E7" w14:textId="57C147D9" w:rsidR="00A30158" w:rsidRDefault="00A30158" w:rsidP="00A30158">
      <w:pPr>
        <w:pStyle w:val="aff7"/>
      </w:pPr>
      <w:bookmarkStart w:id="179" w:name="_Ref50748654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90</w:t>
      </w:r>
      <w:r>
        <w:fldChar w:fldCharType="end"/>
      </w:r>
      <w:bookmarkEnd w:id="179"/>
      <w:r w:rsidRPr="00D94CDB">
        <w:rPr>
          <w:szCs w:val="20"/>
          <w:lang w:eastAsia="en-US"/>
        </w:rPr>
        <w:t>. Выбор документа основания</w:t>
      </w:r>
    </w:p>
    <w:p w14:paraId="421B0EF1" w14:textId="197E3B1C" w:rsidR="00D94CDB" w:rsidRPr="00D94CDB" w:rsidRDefault="00D94CDB" w:rsidP="00D94CDB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spacing w:val="2"/>
        </w:rPr>
        <w:t>В результате во вкладке «</w:t>
      </w:r>
      <w:r w:rsidRPr="00D94CDB">
        <w:rPr>
          <w:spacing w:val="2"/>
          <w:lang w:eastAsia="en-US"/>
        </w:rPr>
        <w:t>Документ – основание</w:t>
      </w:r>
      <w:r w:rsidRPr="00D94CDB">
        <w:rPr>
          <w:spacing w:val="2"/>
        </w:rPr>
        <w:t xml:space="preserve">» </w:t>
      </w:r>
      <w:r w:rsidR="008D5E86">
        <w:rPr>
          <w:spacing w:val="2"/>
        </w:rPr>
        <w:t>отобразится</w:t>
      </w:r>
      <w:r w:rsidRPr="00D94CDB">
        <w:rPr>
          <w:spacing w:val="2"/>
        </w:rPr>
        <w:t xml:space="preserve"> новая строка.</w:t>
      </w:r>
    </w:p>
    <w:p w14:paraId="4BAF0754" w14:textId="0B9DBB28" w:rsidR="00D94CDB" w:rsidRPr="00D94CDB" w:rsidRDefault="00D94CDB" w:rsidP="00AE3F54">
      <w:pPr>
        <w:pStyle w:val="3"/>
      </w:pPr>
      <w:bookmarkStart w:id="180" w:name="_Toc1464405"/>
      <w:r w:rsidRPr="00D94CDB">
        <w:t>Заполнение вкладки «Лимиты бюджетных обязательств</w:t>
      </w:r>
      <w:r w:rsidR="00422412">
        <w:t xml:space="preserve"> по доп. финансированию</w:t>
      </w:r>
      <w:r w:rsidRPr="00D94CDB">
        <w:t>»</w:t>
      </w:r>
      <w:bookmarkEnd w:id="180"/>
    </w:p>
    <w:p w14:paraId="14B8F6DD" w14:textId="4A7BFDBB" w:rsidR="00D94CDB" w:rsidRPr="00D94CDB" w:rsidRDefault="00D94CDB" w:rsidP="00D94CDB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spacing w:val="2"/>
          <w:lang w:eastAsia="en-US"/>
        </w:rPr>
        <w:t>Вкладка «Лимиты бюджетных обязательств</w:t>
      </w:r>
      <w:r w:rsidR="00422412">
        <w:rPr>
          <w:spacing w:val="2"/>
          <w:lang w:eastAsia="en-US"/>
        </w:rPr>
        <w:t xml:space="preserve"> по доп. финансированию</w:t>
      </w:r>
      <w:r w:rsidRPr="00D94CDB">
        <w:rPr>
          <w:spacing w:val="2"/>
          <w:lang w:eastAsia="en-US"/>
        </w:rPr>
        <w:t>» заполняется автоматически (</w:t>
      </w:r>
      <w:r w:rsidR="006E647D">
        <w:rPr>
          <w:spacing w:val="2"/>
          <w:lang w:eastAsia="en-US"/>
        </w:rPr>
        <w:fldChar w:fldCharType="begin"/>
      </w:r>
      <w:r w:rsidR="006E647D">
        <w:rPr>
          <w:spacing w:val="2"/>
          <w:lang w:eastAsia="en-US"/>
        </w:rPr>
        <w:instrText xml:space="preserve"> REF _Ref507486552 \h </w:instrText>
      </w:r>
      <w:r w:rsidR="006E647D">
        <w:rPr>
          <w:spacing w:val="2"/>
          <w:lang w:eastAsia="en-US"/>
        </w:rPr>
      </w:r>
      <w:r w:rsidR="006E647D">
        <w:rPr>
          <w:spacing w:val="2"/>
          <w:lang w:eastAsia="en-US"/>
        </w:rPr>
        <w:fldChar w:fldCharType="separate"/>
      </w:r>
      <w:r w:rsidR="00F46AA4">
        <w:t xml:space="preserve">Рисунок </w:t>
      </w:r>
      <w:r w:rsidR="00F46AA4">
        <w:rPr>
          <w:noProof/>
        </w:rPr>
        <w:t>91</w:t>
      </w:r>
      <w:r w:rsidR="006E647D">
        <w:rPr>
          <w:spacing w:val="2"/>
          <w:lang w:eastAsia="en-US"/>
        </w:rPr>
        <w:fldChar w:fldCharType="end"/>
      </w:r>
      <w:r w:rsidRPr="00D94CDB">
        <w:rPr>
          <w:spacing w:val="2"/>
          <w:lang w:eastAsia="en-US"/>
        </w:rPr>
        <w:t>).</w:t>
      </w:r>
    </w:p>
    <w:p w14:paraId="0C8C55C8" w14:textId="54EC87B4" w:rsidR="00A30158" w:rsidRDefault="00110ECD" w:rsidP="00A30158">
      <w:pPr>
        <w:keepNext/>
        <w:keepLines/>
        <w:jc w:val="center"/>
      </w:pPr>
      <w:r>
        <w:rPr>
          <w:noProof/>
        </w:rPr>
        <w:drawing>
          <wp:inline distT="0" distB="0" distL="0" distR="0" wp14:anchorId="111EF28A" wp14:editId="6B4B4C0E">
            <wp:extent cx="6152515" cy="1805305"/>
            <wp:effectExtent l="0" t="0" r="635" b="4445"/>
            <wp:docPr id="2822" name="Рисунок 2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39200" w14:textId="11C1C45B" w:rsidR="00A30158" w:rsidRDefault="00A30158" w:rsidP="00A30158">
      <w:pPr>
        <w:pStyle w:val="aff7"/>
      </w:pPr>
      <w:bookmarkStart w:id="181" w:name="_Ref50748655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91</w:t>
      </w:r>
      <w:r>
        <w:fldChar w:fldCharType="end"/>
      </w:r>
      <w:bookmarkEnd w:id="181"/>
      <w:r w:rsidRPr="00D94CDB">
        <w:t>. Вкладка «Лимиты бюджетных обязательств</w:t>
      </w:r>
      <w:r>
        <w:t xml:space="preserve"> по доп. финансированию</w:t>
      </w:r>
      <w:r w:rsidRPr="00D94CDB">
        <w:t>»</w:t>
      </w:r>
    </w:p>
    <w:p w14:paraId="567F2AB3" w14:textId="0BC64E7D" w:rsidR="00D94CDB" w:rsidRPr="00D94CDB" w:rsidRDefault="00D94CDB" w:rsidP="00AE3F54">
      <w:pPr>
        <w:pStyle w:val="3"/>
      </w:pPr>
      <w:bookmarkStart w:id="182" w:name="_Toc1464406"/>
      <w:r w:rsidRPr="00D94CDB">
        <w:lastRenderedPageBreak/>
        <w:t xml:space="preserve">Утверждение документа </w:t>
      </w:r>
      <w:r w:rsidR="00ED226A" w:rsidRPr="00ED226A">
        <w:t>«Справка об изменении ЛБО по доп. финансированию» (ф. 0501156)</w:t>
      </w:r>
      <w:bookmarkEnd w:id="182"/>
    </w:p>
    <w:p w14:paraId="6795E99F" w14:textId="70487EB8" w:rsidR="00D94CDB" w:rsidRPr="00D94CDB" w:rsidRDefault="00D94CDB" w:rsidP="00AE3F54">
      <w:pPr>
        <w:pStyle w:val="4"/>
      </w:pPr>
      <w:bookmarkStart w:id="183" w:name="_Toc1464407"/>
      <w:r w:rsidRPr="00D94CDB">
        <w:t>Внутреннее согласование документа</w:t>
      </w:r>
      <w:r w:rsidR="00ED226A" w:rsidRPr="00ED226A">
        <w:t xml:space="preserve"> «Справка об изменении ЛБО по доп. финансированию» (ф. 0501156)</w:t>
      </w:r>
      <w:bookmarkEnd w:id="183"/>
    </w:p>
    <w:p w14:paraId="7D30555F" w14:textId="24ADC87D" w:rsidR="00D94CDB" w:rsidRPr="00D94CDB" w:rsidRDefault="00D94CDB" w:rsidP="00D94CDB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b/>
          <w:bCs/>
          <w:spacing w:val="2"/>
          <w:lang w:eastAsia="en-US"/>
        </w:rPr>
        <w:t>Предусловие:</w:t>
      </w:r>
      <w:r w:rsidRPr="00D94CDB">
        <w:rPr>
          <w:spacing w:val="2"/>
          <w:lang w:eastAsia="zh-CN"/>
        </w:rPr>
        <w:t xml:space="preserve"> осуществлен вход с ролями </w:t>
      </w:r>
      <w:r w:rsidR="00760C9A">
        <w:rPr>
          <w:spacing w:val="2"/>
          <w:lang w:eastAsia="zh-CN"/>
        </w:rPr>
        <w:t>«</w:t>
      </w:r>
      <w:r w:rsidRPr="00D94CDB">
        <w:rPr>
          <w:spacing w:val="2"/>
          <w:lang w:eastAsia="zh-CN"/>
        </w:rPr>
        <w:t>Формирование и ведение БР ГРБС (Ввод данных)», «Формирование и ведение БР ГРБС (Согласование)», «Формирование и ведение БР ГРБС (Утверждение)», «Формирование и ведение БР ГРБС (Подписание)»</w:t>
      </w:r>
      <w:r w:rsidR="001856DC">
        <w:rPr>
          <w:lang w:eastAsia="zh-CN"/>
        </w:rPr>
        <w:t xml:space="preserve"> и структурным подразделением пользователя является «Финансовое подразделение».</w:t>
      </w:r>
    </w:p>
    <w:p w14:paraId="42480AD5" w14:textId="146C5B82" w:rsidR="00D94CDB" w:rsidRPr="00D94CDB" w:rsidRDefault="00D94CDB" w:rsidP="00D94CDB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spacing w:val="2"/>
          <w:lang w:eastAsia="en-US"/>
        </w:rPr>
        <w:t>Для отправки документа «</w:t>
      </w:r>
      <w:r w:rsidR="00ED226A">
        <w:t xml:space="preserve">Справка об изменении ЛБО по доп. финансированию (ф. 0501156)» </w:t>
      </w:r>
      <w:r w:rsidRPr="00D94CDB">
        <w:rPr>
          <w:spacing w:val="2"/>
          <w:lang w:eastAsia="en-US"/>
        </w:rPr>
        <w:t xml:space="preserve">на внутреннее согласование необходимо выделить соответствующую строку одним нажатием левой кнопки мыши, нажать на кнопку «Согласование» и выбрать пункт </w:t>
      </w:r>
      <w:r w:rsidRPr="00D94CDB">
        <w:rPr>
          <w:i/>
          <w:spacing w:val="2"/>
          <w:lang w:eastAsia="en-US"/>
        </w:rPr>
        <w:t>[Внутреннее согласование]</w:t>
      </w:r>
      <w:r w:rsidRPr="00D94CDB">
        <w:rPr>
          <w:spacing w:val="2"/>
          <w:lang w:eastAsia="en-US"/>
        </w:rPr>
        <w:t xml:space="preserve"> (</w:t>
      </w:r>
      <w:r w:rsidR="006E647D">
        <w:rPr>
          <w:spacing w:val="2"/>
          <w:lang w:eastAsia="en-US"/>
        </w:rPr>
        <w:fldChar w:fldCharType="begin"/>
      </w:r>
      <w:r w:rsidR="006E647D">
        <w:rPr>
          <w:spacing w:val="2"/>
          <w:lang w:eastAsia="en-US"/>
        </w:rPr>
        <w:instrText xml:space="preserve"> REF _Ref507486557 \h </w:instrText>
      </w:r>
      <w:r w:rsidR="006E647D">
        <w:rPr>
          <w:spacing w:val="2"/>
          <w:lang w:eastAsia="en-US"/>
        </w:rPr>
      </w:r>
      <w:r w:rsidR="006E647D">
        <w:rPr>
          <w:spacing w:val="2"/>
          <w:lang w:eastAsia="en-US"/>
        </w:rPr>
        <w:fldChar w:fldCharType="separate"/>
      </w:r>
      <w:r w:rsidR="00F46AA4">
        <w:t xml:space="preserve">Рисунок </w:t>
      </w:r>
      <w:r w:rsidR="00F46AA4">
        <w:rPr>
          <w:noProof/>
        </w:rPr>
        <w:t>92</w:t>
      </w:r>
      <w:r w:rsidR="006E647D">
        <w:rPr>
          <w:spacing w:val="2"/>
          <w:lang w:eastAsia="en-US"/>
        </w:rPr>
        <w:fldChar w:fldCharType="end"/>
      </w:r>
      <w:r w:rsidRPr="00D94CDB">
        <w:rPr>
          <w:spacing w:val="2"/>
          <w:lang w:eastAsia="en-US"/>
        </w:rPr>
        <w:t>).</w:t>
      </w:r>
    </w:p>
    <w:p w14:paraId="1D4BDD16" w14:textId="2D2B04B8" w:rsidR="00A30158" w:rsidRDefault="003749CB" w:rsidP="00A30158">
      <w:pPr>
        <w:keepNext/>
        <w:keepLines/>
        <w:jc w:val="center"/>
      </w:pPr>
      <w:r>
        <w:rPr>
          <w:noProof/>
        </w:rPr>
        <w:drawing>
          <wp:inline distT="0" distB="0" distL="0" distR="0" wp14:anchorId="6660D332" wp14:editId="2B930287">
            <wp:extent cx="6152515" cy="2064385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D507D" w14:textId="1BFF3F94" w:rsidR="00A30158" w:rsidRDefault="00A30158" w:rsidP="00A30158">
      <w:pPr>
        <w:pStyle w:val="aff7"/>
      </w:pPr>
      <w:bookmarkStart w:id="184" w:name="_Ref50748655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92</w:t>
      </w:r>
      <w:r>
        <w:fldChar w:fldCharType="end"/>
      </w:r>
      <w:bookmarkEnd w:id="184"/>
      <w:r w:rsidRPr="00D94CDB">
        <w:rPr>
          <w:szCs w:val="20"/>
          <w:lang w:eastAsia="en-US"/>
        </w:rPr>
        <w:t xml:space="preserve">. Пункт </w:t>
      </w:r>
      <w:r w:rsidRPr="00D94CDB">
        <w:rPr>
          <w:i/>
          <w:szCs w:val="20"/>
          <w:lang w:eastAsia="en-US"/>
        </w:rPr>
        <w:t>[Внутреннее согласование]</w:t>
      </w:r>
    </w:p>
    <w:p w14:paraId="39C93EF8" w14:textId="14EF2582" w:rsidR="00D94CDB" w:rsidRPr="00D94CDB" w:rsidRDefault="00D94CDB" w:rsidP="00D94CDB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spacing w:val="2"/>
          <w:lang w:eastAsia="en-US"/>
        </w:rPr>
        <w:t xml:space="preserve">Согласование документа </w:t>
      </w:r>
      <w:r w:rsidR="00ED226A" w:rsidRPr="00E63F50">
        <w:t>«</w:t>
      </w:r>
      <w:r w:rsidR="00ED226A">
        <w:t>Справка об изменении ЛБО по доп. финансированию» (ф. 0501156)</w:t>
      </w:r>
      <w:r w:rsidRPr="00D94CDB">
        <w:rPr>
          <w:spacing w:val="2"/>
          <w:lang w:eastAsia="en-US"/>
        </w:rPr>
        <w:t xml:space="preserve"> </w:t>
      </w:r>
      <w:r w:rsidR="0067134A" w:rsidRPr="00D94CDB">
        <w:rPr>
          <w:spacing w:val="2"/>
          <w:lang w:eastAsia="en-US"/>
        </w:rPr>
        <w:t xml:space="preserve">осуществляется аналогично описанию в </w:t>
      </w:r>
      <w:proofErr w:type="spellStart"/>
      <w:r w:rsidR="0067134A" w:rsidRPr="00461623">
        <w:rPr>
          <w:spacing w:val="2"/>
          <w:lang w:eastAsia="en-US"/>
        </w:rPr>
        <w:t>п.п</w:t>
      </w:r>
      <w:proofErr w:type="spellEnd"/>
      <w:r w:rsidR="0067134A" w:rsidRPr="00461623">
        <w:rPr>
          <w:spacing w:val="2"/>
          <w:lang w:eastAsia="en-US"/>
        </w:rPr>
        <w:t>. </w:t>
      </w:r>
      <w:r w:rsidR="003749CB">
        <w:rPr>
          <w:spacing w:val="2"/>
          <w:lang w:eastAsia="en-US"/>
        </w:rPr>
        <w:fldChar w:fldCharType="begin"/>
      </w:r>
      <w:r w:rsidR="003749CB">
        <w:rPr>
          <w:spacing w:val="2"/>
          <w:lang w:eastAsia="en-US"/>
        </w:rPr>
        <w:instrText xml:space="preserve"> REF _Ref470126897 \r \h </w:instrText>
      </w:r>
      <w:r w:rsidR="003749CB">
        <w:rPr>
          <w:spacing w:val="2"/>
          <w:lang w:eastAsia="en-US"/>
        </w:rPr>
      </w:r>
      <w:r w:rsidR="003749CB">
        <w:rPr>
          <w:spacing w:val="2"/>
          <w:lang w:eastAsia="en-US"/>
        </w:rPr>
        <w:fldChar w:fldCharType="separate"/>
      </w:r>
      <w:r w:rsidR="00F46AA4">
        <w:rPr>
          <w:spacing w:val="2"/>
          <w:lang w:eastAsia="en-US"/>
        </w:rPr>
        <w:t>4.2</w:t>
      </w:r>
      <w:r w:rsidR="003749CB">
        <w:rPr>
          <w:spacing w:val="2"/>
          <w:lang w:eastAsia="en-US"/>
        </w:rPr>
        <w:fldChar w:fldCharType="end"/>
      </w:r>
      <w:r w:rsidR="003749CB">
        <w:rPr>
          <w:spacing w:val="2"/>
          <w:lang w:eastAsia="en-US"/>
        </w:rPr>
        <w:t xml:space="preserve"> </w:t>
      </w:r>
      <w:r w:rsidR="0067134A" w:rsidRPr="00D94CDB">
        <w:rPr>
          <w:spacing w:val="2"/>
          <w:lang w:eastAsia="en-US"/>
        </w:rPr>
        <w:t>настоящего руководства пользователя</w:t>
      </w:r>
      <w:r w:rsidR="00F46AA4">
        <w:rPr>
          <w:spacing w:val="2"/>
          <w:lang w:eastAsia="en-US"/>
        </w:rPr>
        <w:t>.</w:t>
      </w:r>
    </w:p>
    <w:p w14:paraId="78818150" w14:textId="1A7E25BD" w:rsidR="00D94CDB" w:rsidRPr="00D94CDB" w:rsidRDefault="00D94CDB" w:rsidP="00D94CDB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spacing w:val="2"/>
          <w:lang w:eastAsia="en-US"/>
        </w:rPr>
        <w:t xml:space="preserve">После успешного внутреннего согласования </w:t>
      </w:r>
      <w:r w:rsidRPr="00D94CDB">
        <w:rPr>
          <w:bCs/>
          <w:spacing w:val="2"/>
          <w:szCs w:val="28"/>
          <w:lang w:eastAsia="en-US"/>
        </w:rPr>
        <w:t>документ</w:t>
      </w:r>
      <w:r w:rsidRPr="00D94CDB">
        <w:rPr>
          <w:spacing w:val="2"/>
          <w:lang w:eastAsia="en-US"/>
        </w:rPr>
        <w:t xml:space="preserve"> перейдет в статус «Утверждено» и индикатор внешнего согласования в граф</w:t>
      </w:r>
      <w:r w:rsidR="00AD5BE3">
        <w:rPr>
          <w:spacing w:val="2"/>
          <w:lang w:eastAsia="en-US"/>
        </w:rPr>
        <w:t>ах</w:t>
      </w:r>
      <w:r w:rsidRPr="00D94CDB">
        <w:rPr>
          <w:spacing w:val="2"/>
          <w:lang w:eastAsia="en-US"/>
        </w:rPr>
        <w:t xml:space="preserve"> «Рук. ГРБС» </w:t>
      </w:r>
      <w:r w:rsidR="00AD5BE3">
        <w:rPr>
          <w:spacing w:val="2"/>
          <w:lang w:eastAsia="en-US"/>
        </w:rPr>
        <w:t xml:space="preserve">и «МФ» </w:t>
      </w:r>
      <w:r w:rsidRPr="00D94CDB">
        <w:rPr>
          <w:spacing w:val="2"/>
          <w:lang w:eastAsia="en-US"/>
        </w:rPr>
        <w:t>отобраз</w:t>
      </w:r>
      <w:r w:rsidR="00AD5BE3">
        <w:rPr>
          <w:spacing w:val="2"/>
          <w:lang w:eastAsia="en-US"/>
        </w:rPr>
        <w:t>и</w:t>
      </w:r>
      <w:r w:rsidRPr="00D94CDB">
        <w:rPr>
          <w:spacing w:val="2"/>
          <w:lang w:eastAsia="en-US"/>
        </w:rPr>
        <w:t>тся желтым цветом (</w:t>
      </w:r>
      <w:r w:rsidR="006E647D">
        <w:rPr>
          <w:spacing w:val="2"/>
          <w:lang w:eastAsia="en-US"/>
        </w:rPr>
        <w:fldChar w:fldCharType="begin"/>
      </w:r>
      <w:r w:rsidR="006E647D">
        <w:rPr>
          <w:spacing w:val="2"/>
          <w:lang w:eastAsia="en-US"/>
        </w:rPr>
        <w:instrText xml:space="preserve"> REF _Ref507486564 \h </w:instrText>
      </w:r>
      <w:r w:rsidR="006E647D">
        <w:rPr>
          <w:spacing w:val="2"/>
          <w:lang w:eastAsia="en-US"/>
        </w:rPr>
      </w:r>
      <w:r w:rsidR="006E647D">
        <w:rPr>
          <w:spacing w:val="2"/>
          <w:lang w:eastAsia="en-US"/>
        </w:rPr>
        <w:fldChar w:fldCharType="separate"/>
      </w:r>
      <w:r w:rsidR="00F46AA4">
        <w:t xml:space="preserve">Рисунок </w:t>
      </w:r>
      <w:r w:rsidR="00F46AA4">
        <w:rPr>
          <w:noProof/>
        </w:rPr>
        <w:t>93</w:t>
      </w:r>
      <w:r w:rsidR="006E647D">
        <w:rPr>
          <w:spacing w:val="2"/>
          <w:lang w:eastAsia="en-US"/>
        </w:rPr>
        <w:fldChar w:fldCharType="end"/>
      </w:r>
      <w:r w:rsidRPr="00D94CDB">
        <w:rPr>
          <w:spacing w:val="2"/>
          <w:lang w:eastAsia="en-US"/>
        </w:rPr>
        <w:t>).</w:t>
      </w:r>
    </w:p>
    <w:p w14:paraId="3398D57E" w14:textId="4072FA82" w:rsidR="00A30158" w:rsidRDefault="003749CB" w:rsidP="00A30158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 wp14:anchorId="16012C8A" wp14:editId="46165F68">
            <wp:extent cx="6152515" cy="2029460"/>
            <wp:effectExtent l="0" t="0" r="635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30B02" w14:textId="704CCD4E" w:rsidR="00A30158" w:rsidRDefault="00A30158" w:rsidP="00A30158">
      <w:pPr>
        <w:pStyle w:val="aff7"/>
      </w:pPr>
      <w:bookmarkStart w:id="185" w:name="_Ref50748656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93</w:t>
      </w:r>
      <w:r>
        <w:fldChar w:fldCharType="end"/>
      </w:r>
      <w:bookmarkEnd w:id="185"/>
      <w:r w:rsidRPr="00D94CDB">
        <w:rPr>
          <w:szCs w:val="20"/>
          <w:lang w:eastAsia="en-US"/>
        </w:rPr>
        <w:t>. Строка со статусом «Утверждено»</w:t>
      </w:r>
    </w:p>
    <w:p w14:paraId="4D2F7DD2" w14:textId="2682FFDF" w:rsidR="00D94CDB" w:rsidRPr="00D94CDB" w:rsidRDefault="00D94CDB" w:rsidP="00AE3F54">
      <w:pPr>
        <w:pStyle w:val="4"/>
      </w:pPr>
      <w:bookmarkStart w:id="186" w:name="_Toc1464408"/>
      <w:r w:rsidRPr="00D94CDB">
        <w:t xml:space="preserve">Внешнее согласование документа </w:t>
      </w:r>
      <w:r w:rsidR="00ED226A" w:rsidRPr="00ED226A">
        <w:t>«Справка об изменении ЛБО по доп. финансированию» (ф. 0501156)</w:t>
      </w:r>
      <w:bookmarkEnd w:id="186"/>
    </w:p>
    <w:p w14:paraId="31FABE47" w14:textId="0950A439" w:rsidR="00D94CDB" w:rsidRPr="00D94CDB" w:rsidRDefault="00D94CDB" w:rsidP="00D94CDB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b/>
          <w:bCs/>
          <w:spacing w:val="2"/>
          <w:lang w:eastAsia="en-US"/>
        </w:rPr>
        <w:t>Предусловие:</w:t>
      </w:r>
      <w:r w:rsidRPr="00D94CDB">
        <w:rPr>
          <w:spacing w:val="2"/>
          <w:lang w:eastAsia="zh-CN"/>
        </w:rPr>
        <w:t xml:space="preserve"> осуществлен вход с ролями </w:t>
      </w:r>
      <w:r w:rsidR="00760C9A">
        <w:rPr>
          <w:spacing w:val="2"/>
          <w:lang w:eastAsia="zh-CN"/>
        </w:rPr>
        <w:t>«</w:t>
      </w:r>
      <w:r w:rsidRPr="00D94CDB">
        <w:rPr>
          <w:spacing w:val="2"/>
          <w:lang w:eastAsia="zh-CN"/>
        </w:rPr>
        <w:t>Формирование и ведение БР ГРБС (Ввод данных)», «Формирование и ведение БР ГРБС (Согласование)», «Формирование и ведение БР ГРБС (Утверждение)», «Формирование и ведение БР ГРБС (Подписание)»</w:t>
      </w:r>
      <w:r w:rsidR="001856DC">
        <w:rPr>
          <w:lang w:eastAsia="zh-CN"/>
        </w:rPr>
        <w:t xml:space="preserve"> и структурным подразделением пользователя является «Финансовое подразделение».</w:t>
      </w:r>
    </w:p>
    <w:p w14:paraId="7B626D3A" w14:textId="796D175D" w:rsidR="00D94CDB" w:rsidRDefault="00D94CDB" w:rsidP="00D94CDB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spacing w:val="2"/>
          <w:lang w:eastAsia="en-US"/>
        </w:rPr>
        <w:t>Внешнее согласование документа «Справка об изменении бюджетной росписи и лимитов бюджетных обязательств (ф.</w:t>
      </w:r>
      <w:r w:rsidR="00F46AA4">
        <w:rPr>
          <w:spacing w:val="2"/>
          <w:lang w:eastAsia="en-US"/>
        </w:rPr>
        <w:t> </w:t>
      </w:r>
      <w:r w:rsidRPr="00D94CDB">
        <w:rPr>
          <w:spacing w:val="2"/>
          <w:lang w:eastAsia="en-US"/>
        </w:rPr>
        <w:t xml:space="preserve">0501150)» осуществляется аналогично описанию в </w:t>
      </w:r>
      <w:proofErr w:type="spellStart"/>
      <w:r w:rsidRPr="00461623">
        <w:rPr>
          <w:spacing w:val="2"/>
          <w:lang w:eastAsia="en-US"/>
        </w:rPr>
        <w:t>п.п</w:t>
      </w:r>
      <w:proofErr w:type="spellEnd"/>
      <w:r w:rsidRPr="00461623">
        <w:rPr>
          <w:spacing w:val="2"/>
          <w:lang w:eastAsia="en-US"/>
        </w:rPr>
        <w:t>. </w:t>
      </w:r>
      <w:r w:rsidR="00461623" w:rsidRPr="00461623">
        <w:rPr>
          <w:spacing w:val="2"/>
          <w:lang w:eastAsia="en-US"/>
        </w:rPr>
        <w:fldChar w:fldCharType="begin"/>
      </w:r>
      <w:r w:rsidR="00461623" w:rsidRPr="00461623">
        <w:rPr>
          <w:spacing w:val="2"/>
          <w:lang w:eastAsia="en-US"/>
        </w:rPr>
        <w:instrText xml:space="preserve"> REF _Ref507428543 \r \h </w:instrText>
      </w:r>
      <w:r w:rsidR="00461623">
        <w:rPr>
          <w:spacing w:val="2"/>
          <w:lang w:eastAsia="en-US"/>
        </w:rPr>
        <w:instrText xml:space="preserve"> \* MERGEFORMAT </w:instrText>
      </w:r>
      <w:r w:rsidR="00461623" w:rsidRPr="00461623">
        <w:rPr>
          <w:spacing w:val="2"/>
          <w:lang w:eastAsia="en-US"/>
        </w:rPr>
      </w:r>
      <w:r w:rsidR="00461623" w:rsidRPr="00461623">
        <w:rPr>
          <w:spacing w:val="2"/>
          <w:lang w:eastAsia="en-US"/>
        </w:rPr>
        <w:fldChar w:fldCharType="separate"/>
      </w:r>
      <w:r w:rsidR="00F46AA4">
        <w:rPr>
          <w:spacing w:val="2"/>
          <w:lang w:eastAsia="en-US"/>
        </w:rPr>
        <w:t>8.2.2</w:t>
      </w:r>
      <w:r w:rsidR="00461623" w:rsidRPr="00461623">
        <w:rPr>
          <w:spacing w:val="2"/>
          <w:lang w:eastAsia="en-US"/>
        </w:rPr>
        <w:fldChar w:fldCharType="end"/>
      </w:r>
      <w:r w:rsidRPr="00D94CDB">
        <w:rPr>
          <w:spacing w:val="2"/>
          <w:lang w:eastAsia="en-US"/>
        </w:rPr>
        <w:t xml:space="preserve"> настоящего руководства пользователя.</w:t>
      </w:r>
    </w:p>
    <w:p w14:paraId="65F93DB5" w14:textId="6D6156CD" w:rsidR="0067134A" w:rsidRPr="00D94CDB" w:rsidRDefault="0067134A" w:rsidP="004C605D">
      <w:pPr>
        <w:pStyle w:val="a0"/>
      </w:pPr>
      <w:r w:rsidRPr="00BC269F">
        <w:rPr>
          <w:b/>
        </w:rPr>
        <w:t>Важно!</w:t>
      </w:r>
      <w:r w:rsidRPr="00BC269F">
        <w:t xml:space="preserve"> После прохождения внешнего согласования </w:t>
      </w:r>
      <w:r>
        <w:t>п</w:t>
      </w:r>
      <w:r w:rsidRPr="00BC269F">
        <w:t xml:space="preserve">роисходит </w:t>
      </w:r>
      <w:r>
        <w:t xml:space="preserve">изменение </w:t>
      </w:r>
      <w:r w:rsidRPr="00BC269F">
        <w:t>строк в подразделе «</w:t>
      </w:r>
      <w:r>
        <w:t>Бюджетная роспись и лимиты бюджетных обязательств</w:t>
      </w:r>
      <w:r w:rsidRPr="00BC269F">
        <w:t>» во вкладк</w:t>
      </w:r>
      <w:r>
        <w:t>е</w:t>
      </w:r>
      <w:r w:rsidRPr="00BC269F">
        <w:t xml:space="preserve"> «</w:t>
      </w:r>
      <w:r>
        <w:t>ЛБО</w:t>
      </w:r>
      <w:r w:rsidR="00AD5BE3">
        <w:t xml:space="preserve"> по </w:t>
      </w:r>
      <w:proofErr w:type="spellStart"/>
      <w:r w:rsidR="00AD5BE3">
        <w:t>доп</w:t>
      </w:r>
      <w:proofErr w:type="gramStart"/>
      <w:r w:rsidR="00AD5BE3">
        <w:t>.ф</w:t>
      </w:r>
      <w:proofErr w:type="gramEnd"/>
      <w:r w:rsidR="00AD5BE3">
        <w:t>инансированию</w:t>
      </w:r>
      <w:proofErr w:type="spellEnd"/>
      <w:r>
        <w:t>» по значениям в столбце «Утвержденные ЛБО» и «Распределено».</w:t>
      </w:r>
    </w:p>
    <w:p w14:paraId="0A053632" w14:textId="7B938F0A" w:rsidR="00D94CDB" w:rsidRPr="00D94CDB" w:rsidRDefault="00D94CDB" w:rsidP="00D94CDB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spacing w:val="2"/>
          <w:lang w:eastAsia="en-US"/>
        </w:rPr>
        <w:t xml:space="preserve">После успешного внешнего согласования у документа </w:t>
      </w:r>
      <w:r w:rsidR="00ED226A" w:rsidRPr="00E63F50">
        <w:t>«</w:t>
      </w:r>
      <w:r w:rsidR="00ED226A">
        <w:t>Справка об изменении ЛБО по доп. финансированию» (ф.</w:t>
      </w:r>
      <w:r w:rsidR="00F46AA4">
        <w:t> </w:t>
      </w:r>
      <w:r w:rsidR="00ED226A">
        <w:t>0501156)</w:t>
      </w:r>
      <w:r w:rsidRPr="00D94CDB">
        <w:rPr>
          <w:spacing w:val="2"/>
          <w:lang w:eastAsia="en-US"/>
        </w:rPr>
        <w:t xml:space="preserve"> индикатор внешнего согласования в граф</w:t>
      </w:r>
      <w:r w:rsidR="00B121B3">
        <w:rPr>
          <w:spacing w:val="2"/>
          <w:lang w:eastAsia="en-US"/>
        </w:rPr>
        <w:t>ах</w:t>
      </w:r>
      <w:r w:rsidRPr="00D94CDB">
        <w:rPr>
          <w:spacing w:val="2"/>
          <w:lang w:eastAsia="en-US"/>
        </w:rPr>
        <w:t xml:space="preserve"> «Рук. ГРБС»</w:t>
      </w:r>
      <w:r w:rsidR="00AD5BE3">
        <w:rPr>
          <w:spacing w:val="2"/>
          <w:lang w:eastAsia="en-US"/>
        </w:rPr>
        <w:t xml:space="preserve"> и «МФ»</w:t>
      </w:r>
      <w:r w:rsidRPr="00D94CDB">
        <w:rPr>
          <w:spacing w:val="2"/>
          <w:lang w:eastAsia="en-US"/>
        </w:rPr>
        <w:t xml:space="preserve"> отобразится зеленым цветом.</w:t>
      </w:r>
    </w:p>
    <w:p w14:paraId="26C23F08" w14:textId="77777777" w:rsidR="00CE66EA" w:rsidRDefault="00CE66EA" w:rsidP="00CE66EA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clear" w:pos="567"/>
          <w:tab w:val="left" w:pos="284"/>
        </w:tabs>
        <w:suppressAutoHyphens w:val="0"/>
      </w:pPr>
      <w:bookmarkStart w:id="187" w:name="_Toc1373046"/>
      <w:bookmarkStart w:id="188" w:name="_Toc1377400"/>
      <w:bookmarkStart w:id="189" w:name="_Toc1464409"/>
      <w:r w:rsidRPr="00912A34">
        <w:lastRenderedPageBreak/>
        <w:t>Формирование обращений в техническую поддержку</w:t>
      </w:r>
      <w:bookmarkEnd w:id="187"/>
      <w:bookmarkEnd w:id="188"/>
      <w:bookmarkEnd w:id="189"/>
    </w:p>
    <w:p w14:paraId="2FE34B0D" w14:textId="77777777" w:rsidR="00E961B4" w:rsidRDefault="00E961B4" w:rsidP="00CE66E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center"/>
        <w:rPr>
          <w:b/>
          <w:color w:val="000000"/>
        </w:rPr>
      </w:pPr>
      <w:r>
        <w:rPr>
          <w:b/>
          <w:color w:val="000000"/>
        </w:rPr>
        <w:t>В случае возникновения проблем при работе с подсистемой бюджетного планирования государственной интегрированной информационной системы управления общественными финансами «Электронный бюджет» следует обращаться службу технической поддержки:</w:t>
      </w:r>
    </w:p>
    <w:p w14:paraId="3DC3008C" w14:textId="77777777" w:rsidR="00E961B4" w:rsidRDefault="00E961B4" w:rsidP="00E961B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709"/>
        <w:jc w:val="center"/>
        <w:rPr>
          <w:b/>
          <w:color w:val="000000"/>
        </w:rPr>
      </w:pPr>
    </w:p>
    <w:p w14:paraId="7CF8D7FE" w14:textId="77777777" w:rsidR="00E961B4" w:rsidRDefault="00E961B4" w:rsidP="00E961B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center"/>
        <w:rPr>
          <w:b/>
          <w:color w:val="000000"/>
        </w:rPr>
      </w:pPr>
      <w:r>
        <w:rPr>
          <w:b/>
          <w:color w:val="000000"/>
        </w:rPr>
        <w:t>8 800 350-02-18</w:t>
      </w:r>
    </w:p>
    <w:p w14:paraId="71832302" w14:textId="77777777" w:rsidR="00E961B4" w:rsidRDefault="00E961B4" w:rsidP="00E961B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center"/>
        <w:rPr>
          <w:b/>
          <w:color w:val="000000"/>
        </w:rPr>
      </w:pPr>
      <w:r>
        <w:rPr>
          <w:b/>
          <w:color w:val="000000"/>
        </w:rPr>
        <w:t>круглосуточно</w:t>
      </w:r>
    </w:p>
    <w:p w14:paraId="4EE2E7C1" w14:textId="77777777" w:rsidR="00E961B4" w:rsidRDefault="00E961B4" w:rsidP="00E961B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709"/>
        <w:jc w:val="both"/>
        <w:rPr>
          <w:color w:val="000000"/>
        </w:rPr>
      </w:pPr>
      <w:r>
        <w:rPr>
          <w:color w:val="000000"/>
        </w:rPr>
        <w:t>Возможно с</w:t>
      </w:r>
      <w:r w:rsidRPr="00D832A5">
        <w:rPr>
          <w:color w:val="000000"/>
        </w:rPr>
        <w:t xml:space="preserve">оздание обращений в техническую поддержку </w:t>
      </w:r>
      <w:r>
        <w:rPr>
          <w:color w:val="000000"/>
        </w:rPr>
        <w:t>в электронном виде, с прикреплением скриншотов экрана</w:t>
      </w:r>
      <w:r w:rsidRPr="00D832A5">
        <w:rPr>
          <w:color w:val="000000"/>
        </w:rPr>
        <w:t xml:space="preserve"> в подразделе «Обр</w:t>
      </w:r>
      <w:r>
        <w:rPr>
          <w:color w:val="000000"/>
        </w:rPr>
        <w:t xml:space="preserve">ащения в техническую поддержку. </w:t>
      </w:r>
    </w:p>
    <w:p w14:paraId="635C9E6A" w14:textId="77777777" w:rsidR="008C45EB" w:rsidRDefault="008C45EB" w:rsidP="008C45EB">
      <w:pPr>
        <w:pStyle w:val="a0"/>
      </w:pPr>
      <w:proofErr w:type="gramStart"/>
      <w:r>
        <w:t xml:space="preserve">Для перехода к </w:t>
      </w:r>
      <w:r>
        <w:rPr>
          <w:lang w:eastAsia="ru-RU"/>
        </w:rPr>
        <w:t xml:space="preserve">подразделу </w:t>
      </w:r>
      <w:r>
        <w:t>«Обращения в т</w:t>
      </w:r>
      <w:r w:rsidRPr="0038716F">
        <w:t>ехническ</w:t>
      </w:r>
      <w:r>
        <w:t>ую поддержку» необходимо в главном окне Системы выбрать вкладку «Меню» (1) либо нажать на кнопку «Т</w:t>
      </w:r>
      <w:r w:rsidRPr="0038716F">
        <w:t>ехническ</w:t>
      </w:r>
      <w:r>
        <w:t>ая поддержка» (1.1) в верхней части экрана, далее в открывшейся колонке выбрать раздел «Т</w:t>
      </w:r>
      <w:r w:rsidRPr="0038716F">
        <w:t>ехническ</w:t>
      </w:r>
      <w:r>
        <w:t>ая поддержка» (2) и открыть подраздел «Обращения в т</w:t>
      </w:r>
      <w:r w:rsidRPr="0038716F">
        <w:t>ехническ</w:t>
      </w:r>
      <w:r>
        <w:t>ую поддержку» (3) одним нажатием левой кнопки мыши (</w:t>
      </w:r>
      <w:r>
        <w:fldChar w:fldCharType="begin"/>
      </w:r>
      <w:r>
        <w:instrText xml:space="preserve"> REF _Ref521686644 \h </w:instrText>
      </w:r>
      <w:r>
        <w:fldChar w:fldCharType="separate"/>
      </w:r>
      <w:r w:rsidR="00F46AA4">
        <w:t xml:space="preserve">Рисунок </w:t>
      </w:r>
      <w:r w:rsidR="00F46AA4">
        <w:rPr>
          <w:noProof/>
        </w:rPr>
        <w:t>94</w:t>
      </w:r>
      <w:r>
        <w:fldChar w:fldCharType="end"/>
      </w:r>
      <w:r>
        <w:t>).</w:t>
      </w:r>
      <w:proofErr w:type="gramEnd"/>
    </w:p>
    <w:p w14:paraId="73362F01" w14:textId="2934CAB4" w:rsidR="008C45EB" w:rsidRDefault="00F85D9C" w:rsidP="008C45EB">
      <w:pPr>
        <w:pStyle w:val="af"/>
      </w:pPr>
      <w:r>
        <w:rPr>
          <w:lang w:val="ru-RU" w:eastAsia="ru-RU"/>
        </w:rPr>
        <w:drawing>
          <wp:inline distT="0" distB="0" distL="0" distR="0" wp14:anchorId="695124E5" wp14:editId="6901464C">
            <wp:extent cx="6152515" cy="176022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61E25" w14:textId="77777777" w:rsidR="008C45EB" w:rsidRDefault="008C45EB" w:rsidP="008C45EB">
      <w:pPr>
        <w:pStyle w:val="af0"/>
      </w:pPr>
      <w:bookmarkStart w:id="190" w:name="_Ref521686644"/>
      <w:r>
        <w:t xml:space="preserve">Рисунок </w:t>
      </w:r>
      <w:fldSimple w:instr=" SEQ Рисунок \* ARABIC ">
        <w:r w:rsidR="00F46AA4">
          <w:rPr>
            <w:noProof/>
          </w:rPr>
          <w:t>94</w:t>
        </w:r>
      </w:fldSimple>
      <w:bookmarkEnd w:id="190"/>
      <w:r>
        <w:t>. Переход в подраздел «Обращения в т</w:t>
      </w:r>
      <w:r w:rsidRPr="0038716F">
        <w:t>ехническ</w:t>
      </w:r>
      <w:r>
        <w:t>ую поддержку»</w:t>
      </w:r>
    </w:p>
    <w:p w14:paraId="65AF30C1" w14:textId="77777777" w:rsidR="008C45EB" w:rsidRDefault="008C45EB" w:rsidP="008C45EB">
      <w:pPr>
        <w:pStyle w:val="a0"/>
      </w:pPr>
      <w:r>
        <w:t>В результате откроется подраздел «Обращения в т</w:t>
      </w:r>
      <w:r w:rsidRPr="0038716F">
        <w:t>ехническ</w:t>
      </w:r>
      <w:r>
        <w:t>ую поддержку», в котором для создания обращения необходимо нажать на кнопку «Сформировать» (</w:t>
      </w:r>
      <w:r>
        <w:fldChar w:fldCharType="begin"/>
      </w:r>
      <w:r>
        <w:instrText xml:space="preserve"> REF _Ref469068471 \h </w:instrText>
      </w:r>
      <w:r>
        <w:fldChar w:fldCharType="separate"/>
      </w:r>
      <w:r w:rsidR="00F46AA4">
        <w:t>Рисунок </w:t>
      </w:r>
      <w:r w:rsidR="00F46AA4">
        <w:rPr>
          <w:noProof/>
        </w:rPr>
        <w:t>95</w:t>
      </w:r>
      <w:r>
        <w:fldChar w:fldCharType="end"/>
      </w:r>
      <w:r>
        <w:t>).</w:t>
      </w:r>
    </w:p>
    <w:p w14:paraId="0CEE489D" w14:textId="4CA3812E" w:rsidR="008C45EB" w:rsidRPr="00EF17EE" w:rsidRDefault="00F85D9C" w:rsidP="008C45EB">
      <w:pPr>
        <w:pStyle w:val="af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379F9302" wp14:editId="7FD790A2">
            <wp:extent cx="6152515" cy="139573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46E93" w14:textId="77777777" w:rsidR="008C45EB" w:rsidRDefault="008C45EB" w:rsidP="008C45EB">
      <w:pPr>
        <w:pStyle w:val="aff7"/>
      </w:pPr>
      <w:bookmarkStart w:id="191" w:name="_Ref46906847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95</w:t>
      </w:r>
      <w:r>
        <w:fldChar w:fldCharType="end"/>
      </w:r>
      <w:bookmarkEnd w:id="191"/>
      <w:r>
        <w:t xml:space="preserve">. </w:t>
      </w:r>
      <w:r w:rsidRPr="00EF17EE">
        <w:t>Кнопк</w:t>
      </w:r>
      <w:r>
        <w:t xml:space="preserve">а </w:t>
      </w:r>
      <w:r w:rsidRPr="00EF17EE">
        <w:t>«Сформировать»</w:t>
      </w:r>
    </w:p>
    <w:p w14:paraId="23F2D871" w14:textId="77777777" w:rsidR="008C45EB" w:rsidRDefault="008C45EB" w:rsidP="008C45EB">
      <w:pPr>
        <w:pStyle w:val="a0"/>
      </w:pPr>
      <w:r>
        <w:t>В результате откроется окно «Карточка обращения», в котором необходимо заполнить поля (</w:t>
      </w:r>
      <w:r>
        <w:fldChar w:fldCharType="begin"/>
      </w:r>
      <w:r>
        <w:instrText xml:space="preserve"> REF _Ref469068475 \h </w:instrText>
      </w:r>
      <w:r>
        <w:fldChar w:fldCharType="separate"/>
      </w:r>
      <w:r w:rsidR="00F46AA4">
        <w:t>Рисунок </w:t>
      </w:r>
      <w:r w:rsidR="00F46AA4">
        <w:rPr>
          <w:noProof/>
        </w:rPr>
        <w:t>96</w:t>
      </w:r>
      <w:r>
        <w:fldChar w:fldCharType="end"/>
      </w:r>
      <w:r>
        <w:t>).</w:t>
      </w:r>
    </w:p>
    <w:p w14:paraId="36663521" w14:textId="6DB4C339" w:rsidR="008C45EB" w:rsidRDefault="00F85D9C" w:rsidP="008C45EB">
      <w:pPr>
        <w:pStyle w:val="af"/>
      </w:pPr>
      <w:r>
        <w:rPr>
          <w:lang w:val="ru-RU" w:eastAsia="ru-RU"/>
        </w:rPr>
        <w:drawing>
          <wp:inline distT="0" distB="0" distL="0" distR="0" wp14:anchorId="4AB24F8D" wp14:editId="35A2B927">
            <wp:extent cx="6152515" cy="246380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0F0CF" w14:textId="77777777" w:rsidR="008C45EB" w:rsidRDefault="008C45EB" w:rsidP="008C45EB">
      <w:pPr>
        <w:pStyle w:val="aff7"/>
      </w:pPr>
      <w:bookmarkStart w:id="192" w:name="_Ref46906847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96</w:t>
      </w:r>
      <w:r>
        <w:fldChar w:fldCharType="end"/>
      </w:r>
      <w:bookmarkEnd w:id="192"/>
      <w:r>
        <w:t>. Окно «Карточка обращения»</w:t>
      </w:r>
    </w:p>
    <w:p w14:paraId="46F2E30E" w14:textId="77777777" w:rsidR="008C45EB" w:rsidRDefault="008C45EB" w:rsidP="008C45EB">
      <w:pPr>
        <w:pStyle w:val="a0"/>
      </w:pPr>
      <w:r>
        <w:t>После заполнения карточки обращения, для сохранения и отправки заявки в техническую поддержку необходимо нажать на кнопку «Отправить» (</w:t>
      </w:r>
      <w:r>
        <w:fldChar w:fldCharType="begin"/>
      </w:r>
      <w:r>
        <w:instrText xml:space="preserve"> REF _Ref486850402 \h </w:instrText>
      </w:r>
      <w:r>
        <w:fldChar w:fldCharType="separate"/>
      </w:r>
      <w:r w:rsidR="00F46AA4">
        <w:t>Рисунок </w:t>
      </w:r>
      <w:r w:rsidR="00F46AA4">
        <w:rPr>
          <w:noProof/>
        </w:rPr>
        <w:t>97</w:t>
      </w:r>
      <w:r>
        <w:fldChar w:fldCharType="end"/>
      </w:r>
      <w:r>
        <w:t>).</w:t>
      </w:r>
    </w:p>
    <w:p w14:paraId="6EFD7037" w14:textId="4E476912" w:rsidR="008C45EB" w:rsidRDefault="00F85D9C" w:rsidP="008C45EB">
      <w:pPr>
        <w:pStyle w:val="af"/>
      </w:pPr>
      <w:r>
        <w:rPr>
          <w:lang w:val="ru-RU" w:eastAsia="ru-RU"/>
        </w:rPr>
        <w:drawing>
          <wp:inline distT="0" distB="0" distL="0" distR="0" wp14:anchorId="2496B6B3" wp14:editId="44EBBEBA">
            <wp:extent cx="6152515" cy="242570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6EFE9" w14:textId="0D486C07" w:rsidR="008C45EB" w:rsidRDefault="008C45EB" w:rsidP="008C45EB">
      <w:pPr>
        <w:pStyle w:val="aff7"/>
      </w:pPr>
      <w:bookmarkStart w:id="193" w:name="_Ref48685040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97</w:t>
      </w:r>
      <w:r>
        <w:fldChar w:fldCharType="end"/>
      </w:r>
      <w:bookmarkEnd w:id="193"/>
      <w:r>
        <w:t>. Кнопка «Отправить»</w:t>
      </w:r>
    </w:p>
    <w:p w14:paraId="69EE6FC5" w14:textId="77777777" w:rsidR="008C45EB" w:rsidRDefault="008C45EB" w:rsidP="008C45EB">
      <w:pPr>
        <w:pStyle w:val="a0"/>
      </w:pPr>
      <w:r>
        <w:lastRenderedPageBreak/>
        <w:t>Для того чтобы просмотреть созданную заявку, необходимо выделить соответствующую строку двойным нажатием левой кнопки мыши (</w:t>
      </w:r>
      <w:r>
        <w:fldChar w:fldCharType="begin"/>
      </w:r>
      <w:r>
        <w:instrText xml:space="preserve"> REF _Ref469068480 \h </w:instrText>
      </w:r>
      <w:r>
        <w:fldChar w:fldCharType="separate"/>
      </w:r>
      <w:r w:rsidR="00F46AA4">
        <w:t>Рисунок </w:t>
      </w:r>
      <w:r w:rsidR="00F46AA4">
        <w:rPr>
          <w:noProof/>
        </w:rPr>
        <w:t>98</w:t>
      </w:r>
      <w:r>
        <w:fldChar w:fldCharType="end"/>
      </w:r>
      <w:r>
        <w:t>).</w:t>
      </w:r>
    </w:p>
    <w:p w14:paraId="7B42C642" w14:textId="5523B9ED" w:rsidR="008C45EB" w:rsidRDefault="00F85D9C" w:rsidP="008C45EB">
      <w:pPr>
        <w:pStyle w:val="af"/>
      </w:pPr>
      <w:r>
        <w:rPr>
          <w:lang w:val="ru-RU" w:eastAsia="ru-RU"/>
        </w:rPr>
        <w:drawing>
          <wp:inline distT="0" distB="0" distL="0" distR="0" wp14:anchorId="56A094BC" wp14:editId="6976CFC1">
            <wp:extent cx="6152515" cy="162369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CCF2E" w14:textId="77777777" w:rsidR="008C45EB" w:rsidRDefault="008C45EB" w:rsidP="008C45EB">
      <w:pPr>
        <w:pStyle w:val="aff7"/>
      </w:pPr>
      <w:bookmarkStart w:id="194" w:name="_Ref46906848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98</w:t>
      </w:r>
      <w:r>
        <w:fldChar w:fldCharType="end"/>
      </w:r>
      <w:bookmarkEnd w:id="194"/>
      <w:r>
        <w:t>. Выделенная строка</w:t>
      </w:r>
    </w:p>
    <w:p w14:paraId="256505A2" w14:textId="77777777" w:rsidR="008C45EB" w:rsidRDefault="008C45EB" w:rsidP="008C45EB">
      <w:pPr>
        <w:pStyle w:val="a0"/>
      </w:pPr>
      <w:r>
        <w:t>В нижней области окна «Карточка обращения» отображается история переписки по заявке со специалистом технической поддержки (</w:t>
      </w:r>
      <w:r>
        <w:fldChar w:fldCharType="begin"/>
      </w:r>
      <w:r>
        <w:instrText xml:space="preserve"> REF _Ref501029429 \h </w:instrText>
      </w:r>
      <w:r>
        <w:fldChar w:fldCharType="separate"/>
      </w:r>
      <w:r w:rsidR="00F46AA4">
        <w:t xml:space="preserve">Рисунок </w:t>
      </w:r>
      <w:r w:rsidR="00F46AA4">
        <w:rPr>
          <w:noProof/>
        </w:rPr>
        <w:t>99</w:t>
      </w:r>
      <w:r>
        <w:fldChar w:fldCharType="end"/>
      </w:r>
      <w:r>
        <w:t>).</w:t>
      </w:r>
    </w:p>
    <w:p w14:paraId="2F95DD3D" w14:textId="0817AEC9" w:rsidR="008C45EB" w:rsidRDefault="000A2C8A" w:rsidP="008C45EB">
      <w:pPr>
        <w:pStyle w:val="af"/>
      </w:pPr>
      <w:r>
        <w:rPr>
          <w:lang w:val="ru-RU" w:eastAsia="ru-RU"/>
        </w:rPr>
        <w:drawing>
          <wp:inline distT="0" distB="0" distL="0" distR="0" wp14:anchorId="0F99031B" wp14:editId="7C18CB1E">
            <wp:extent cx="6152515" cy="2150745"/>
            <wp:effectExtent l="0" t="0" r="63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52848" w14:textId="77777777" w:rsidR="008C45EB" w:rsidRDefault="008C45EB" w:rsidP="008C45EB">
      <w:pPr>
        <w:pStyle w:val="aff7"/>
      </w:pPr>
      <w:bookmarkStart w:id="195" w:name="_Ref50102942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6AA4">
        <w:t>99</w:t>
      </w:r>
      <w:r>
        <w:fldChar w:fldCharType="end"/>
      </w:r>
      <w:bookmarkEnd w:id="195"/>
      <w:r>
        <w:t>.</w:t>
      </w:r>
      <w:r w:rsidRPr="00785BDC">
        <w:t xml:space="preserve"> </w:t>
      </w:r>
      <w:r>
        <w:t>Нижняя область окна «Карточка обращения»</w:t>
      </w:r>
    </w:p>
    <w:p w14:paraId="14F711B3" w14:textId="77777777" w:rsidR="008C45EB" w:rsidRDefault="008C45EB" w:rsidP="008C45EB">
      <w:pPr>
        <w:pStyle w:val="a0"/>
      </w:pPr>
      <w:r w:rsidRPr="006A34BC">
        <w:t xml:space="preserve">Для перехода к подразделу «Часто задаваемые вопросы» необходимо в главном окне Системы выбрать вкладку «Меню» (1) либо нажать на кнопку «Техническая поддержка» (1.1) в верхней части экрана, далее в открывшейся колонке выбрать раздел «Техническая поддержка» (2) и открыть подраздел «Часто задаваемые вопросы» (3) одним нажатием левой кнопки мыши </w:t>
      </w:r>
      <w:r>
        <w:t>(</w:t>
      </w:r>
      <w:r>
        <w:fldChar w:fldCharType="begin"/>
      </w:r>
      <w:r>
        <w:instrText xml:space="preserve"> REF _Ref521686649 \h </w:instrText>
      </w:r>
      <w:r>
        <w:fldChar w:fldCharType="separate"/>
      </w:r>
      <w:r w:rsidR="00F46AA4">
        <w:t>Рисунок</w:t>
      </w:r>
      <w:r w:rsidR="00F46AA4">
        <w:rPr>
          <w:lang w:val="en-US"/>
        </w:rPr>
        <w:t> </w:t>
      </w:r>
      <w:r w:rsidR="00F46AA4">
        <w:rPr>
          <w:noProof/>
        </w:rPr>
        <w:t>100</w:t>
      </w:r>
      <w:r>
        <w:fldChar w:fldCharType="end"/>
      </w:r>
      <w:r>
        <w:t>).</w:t>
      </w:r>
    </w:p>
    <w:p w14:paraId="656EB4B3" w14:textId="4E2481F5" w:rsidR="008C45EB" w:rsidRDefault="00F85D9C" w:rsidP="008C45EB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699A6CB7" wp14:editId="6449AB14">
            <wp:extent cx="6152515" cy="1760220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72B77" w14:textId="77777777" w:rsidR="008C45EB" w:rsidRDefault="008C45EB" w:rsidP="008C45EB">
      <w:pPr>
        <w:pStyle w:val="af0"/>
      </w:pPr>
      <w:bookmarkStart w:id="196" w:name="_Ref521686649"/>
      <w:r>
        <w:t>Рисунок</w:t>
      </w:r>
      <w:r>
        <w:rPr>
          <w:lang w:val="en-US"/>
        </w:rPr>
        <w:t> </w:t>
      </w:r>
      <w:fldSimple w:instr=" SEQ Рисунок \* ARABIC ">
        <w:r w:rsidR="00F46AA4">
          <w:rPr>
            <w:noProof/>
          </w:rPr>
          <w:t>100</w:t>
        </w:r>
      </w:fldSimple>
      <w:bookmarkEnd w:id="196"/>
      <w:r>
        <w:t xml:space="preserve">. </w:t>
      </w:r>
      <w:r w:rsidRPr="006A34BC">
        <w:t>Переход в подраздел «Часто задаваемые вопросы»</w:t>
      </w:r>
    </w:p>
    <w:p w14:paraId="74B1B6DF" w14:textId="7D5F074D" w:rsidR="00760C9A" w:rsidRDefault="00760C9A" w:rsidP="00760C9A">
      <w:pPr>
        <w:pStyle w:val="a0"/>
      </w:pPr>
    </w:p>
    <w:sectPr w:rsidR="00760C9A" w:rsidSect="00E961B4">
      <w:headerReference w:type="default" r:id="rId107"/>
      <w:pgSz w:w="11906" w:h="16838"/>
      <w:pgMar w:top="851" w:right="567" w:bottom="1418" w:left="1418" w:header="709" w:footer="709" w:gutter="0"/>
      <w:cols w:space="708"/>
      <w:titlePg/>
      <w:docGrid w:linePitch="381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F6F744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E82E89" w14:textId="77777777" w:rsidR="005F53C3" w:rsidRDefault="005F53C3" w:rsidP="00F335A4">
      <w:pPr>
        <w:spacing w:line="240" w:lineRule="auto"/>
      </w:pPr>
      <w:r>
        <w:separator/>
      </w:r>
    </w:p>
  </w:endnote>
  <w:endnote w:type="continuationSeparator" w:id="0">
    <w:p w14:paraId="1AAEFF91" w14:textId="77777777" w:rsidR="005F53C3" w:rsidRDefault="005F53C3" w:rsidP="00F335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B12743" w14:textId="77777777" w:rsidR="005F53C3" w:rsidRDefault="005F53C3" w:rsidP="00F335A4">
      <w:pPr>
        <w:spacing w:line="240" w:lineRule="auto"/>
      </w:pPr>
      <w:r>
        <w:separator/>
      </w:r>
    </w:p>
  </w:footnote>
  <w:footnote w:type="continuationSeparator" w:id="0">
    <w:p w14:paraId="64DA8381" w14:textId="77777777" w:rsidR="005F53C3" w:rsidRDefault="005F53C3" w:rsidP="00F335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5926927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14:paraId="44B257BC" w14:textId="77777777" w:rsidR="00F2242C" w:rsidRPr="00F335A4" w:rsidRDefault="00F2242C" w:rsidP="00F335A4">
        <w:pPr>
          <w:pStyle w:val="af5"/>
          <w:rPr>
            <w:rFonts w:ascii="Times New Roman" w:hAnsi="Times New Roman"/>
            <w:sz w:val="28"/>
            <w:szCs w:val="28"/>
          </w:rPr>
        </w:pPr>
        <w:r w:rsidRPr="00F335A4">
          <w:rPr>
            <w:rFonts w:ascii="Times New Roman" w:hAnsi="Times New Roman"/>
            <w:sz w:val="28"/>
            <w:szCs w:val="28"/>
          </w:rPr>
          <w:fldChar w:fldCharType="begin"/>
        </w:r>
        <w:r w:rsidRPr="00F335A4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F335A4">
          <w:rPr>
            <w:rFonts w:ascii="Times New Roman" w:hAnsi="Times New Roman"/>
            <w:sz w:val="28"/>
            <w:szCs w:val="28"/>
          </w:rPr>
          <w:fldChar w:fldCharType="separate"/>
        </w:r>
        <w:r w:rsidR="00055181">
          <w:rPr>
            <w:rFonts w:ascii="Times New Roman" w:hAnsi="Times New Roman"/>
            <w:sz w:val="28"/>
            <w:szCs w:val="28"/>
          </w:rPr>
          <w:t>2</w:t>
        </w:r>
        <w:r w:rsidRPr="00F335A4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66240"/>
    <w:multiLevelType w:val="multilevel"/>
    <w:tmpl w:val="356A70BE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0F015342"/>
    <w:multiLevelType w:val="hybridMultilevel"/>
    <w:tmpl w:val="CA4EAD38"/>
    <w:lvl w:ilvl="0" w:tplc="449C99C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84C60F0"/>
    <w:multiLevelType w:val="singleLevel"/>
    <w:tmpl w:val="2668B710"/>
    <w:lvl w:ilvl="0">
      <w:start w:val="1"/>
      <w:numFmt w:val="bullet"/>
      <w:pStyle w:val="-"/>
      <w:lvlText w:val="–"/>
      <w:lvlJc w:val="left"/>
      <w:pPr>
        <w:tabs>
          <w:tab w:val="num" w:pos="1068"/>
        </w:tabs>
        <w:ind w:left="84" w:firstLine="624"/>
      </w:pPr>
      <w:rPr>
        <w:rFonts w:ascii="Times New Roman" w:hAnsi="Times New Roman" w:cs="Times New Roman" w:hint="default"/>
      </w:rPr>
    </w:lvl>
  </w:abstractNum>
  <w:abstractNum w:abstractNumId="3">
    <w:nsid w:val="21903951"/>
    <w:multiLevelType w:val="multilevel"/>
    <w:tmpl w:val="E37EDB9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332B2647"/>
    <w:multiLevelType w:val="hybridMultilevel"/>
    <w:tmpl w:val="6A604B76"/>
    <w:lvl w:ilvl="0" w:tplc="449C99C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6">
    <w:nsid w:val="53FE08C4"/>
    <w:multiLevelType w:val="multilevel"/>
    <w:tmpl w:val="02360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E6348C"/>
    <w:multiLevelType w:val="multilevel"/>
    <w:tmpl w:val="2F483EE0"/>
    <w:lvl w:ilvl="0">
      <w:start w:val="7"/>
      <w:numFmt w:val="decimal"/>
      <w:lvlText w:val="%1"/>
      <w:lvlJc w:val="left"/>
      <w:pPr>
        <w:ind w:left="375" w:hanging="375"/>
      </w:pPr>
      <w:rPr>
        <w:rFonts w:ascii="Times New Roman" w:eastAsia="Times New Roman" w:hAnsi="Times New Roman" w:cs="Times New Roman" w:hint="default"/>
        <w:sz w:val="28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Times New Roman" w:eastAsia="Times New Roman" w:hAnsi="Times New Roman" w:cs="Times New Roman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Times New Roman" w:hAnsi="Times New Roman"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eastAsia="Times New Roman" w:hAnsi="Times New Roman" w:cs="Times New Roman"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Times New Roman" w:hAnsi="Times New Roman" w:cs="Times New Roman" w:hint="default"/>
        <w:sz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eastAsia="Times New Roman" w:hAnsi="Times New Roman" w:cs="Times New Roman" w:hint="default"/>
        <w:sz w:val="28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ascii="Times New Roman" w:eastAsia="Times New Roman" w:hAnsi="Times New Roman" w:cs="Times New Roman" w:hint="default"/>
        <w:sz w:val="28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eastAsia="Times New Roman" w:hAnsi="Times New Roman" w:cs="Times New Roman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Times New Roman" w:eastAsia="Times New Roman" w:hAnsi="Times New Roman" w:cs="Times New Roman" w:hint="default"/>
        <w:sz w:val="28"/>
      </w:rPr>
    </w:lvl>
  </w:abstractNum>
  <w:abstractNum w:abstractNumId="8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9">
    <w:nsid w:val="7D2C48F2"/>
    <w:multiLevelType w:val="multilevel"/>
    <w:tmpl w:val="57AE3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8"/>
    <w:lvlOverride w:ilvl="0">
      <w:startOverride w:val="1"/>
    </w:lvlOverride>
  </w:num>
  <w:num w:numId="4">
    <w:abstractNumId w:val="5"/>
  </w:num>
  <w:num w:numId="5">
    <w:abstractNumId w:val="2"/>
  </w:num>
  <w:num w:numId="6">
    <w:abstractNumId w:val="1"/>
  </w:num>
  <w:num w:numId="7">
    <w:abstractNumId w:val="4"/>
  </w:num>
  <w:num w:numId="8">
    <w:abstractNumId w:val="7"/>
  </w:num>
  <w:num w:numId="9">
    <w:abstractNumId w:val="9"/>
  </w:num>
  <w:num w:numId="10">
    <w:abstractNumId w:val="6"/>
  </w:num>
  <w:num w:numId="11">
    <w:abstractNumId w:val="3"/>
  </w:num>
  <w:numIdMacAtCleanup w:val="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улюса Галимуллина">
    <w15:presenceInfo w15:providerId="AD" w15:userId="S-1-5-21-3652839683-4012360392-3519112096-785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B8E"/>
    <w:rsid w:val="000025CA"/>
    <w:rsid w:val="00004922"/>
    <w:rsid w:val="0000707E"/>
    <w:rsid w:val="00012233"/>
    <w:rsid w:val="000137CF"/>
    <w:rsid w:val="00016FA1"/>
    <w:rsid w:val="00020A7C"/>
    <w:rsid w:val="00022E2B"/>
    <w:rsid w:val="00032AF8"/>
    <w:rsid w:val="000350C9"/>
    <w:rsid w:val="00042461"/>
    <w:rsid w:val="00043AD5"/>
    <w:rsid w:val="00046DFC"/>
    <w:rsid w:val="00050C52"/>
    <w:rsid w:val="00055181"/>
    <w:rsid w:val="00060D81"/>
    <w:rsid w:val="00064C18"/>
    <w:rsid w:val="00066448"/>
    <w:rsid w:val="00067445"/>
    <w:rsid w:val="00071343"/>
    <w:rsid w:val="00076B0E"/>
    <w:rsid w:val="00077835"/>
    <w:rsid w:val="0009335E"/>
    <w:rsid w:val="00094CE1"/>
    <w:rsid w:val="0009797B"/>
    <w:rsid w:val="000A2C8A"/>
    <w:rsid w:val="000A2CAF"/>
    <w:rsid w:val="000B6B90"/>
    <w:rsid w:val="000D26BF"/>
    <w:rsid w:val="000D2934"/>
    <w:rsid w:val="000D3F6B"/>
    <w:rsid w:val="000D6D4B"/>
    <w:rsid w:val="000E5ABF"/>
    <w:rsid w:val="000F1EC3"/>
    <w:rsid w:val="000F68A5"/>
    <w:rsid w:val="00110ECD"/>
    <w:rsid w:val="00111D95"/>
    <w:rsid w:val="001137A9"/>
    <w:rsid w:val="001163D5"/>
    <w:rsid w:val="001217D1"/>
    <w:rsid w:val="00147002"/>
    <w:rsid w:val="001676EA"/>
    <w:rsid w:val="001856DC"/>
    <w:rsid w:val="001915A5"/>
    <w:rsid w:val="0019227F"/>
    <w:rsid w:val="00197EBF"/>
    <w:rsid w:val="001A1661"/>
    <w:rsid w:val="001A6B0C"/>
    <w:rsid w:val="001B3AAE"/>
    <w:rsid w:val="001B68AC"/>
    <w:rsid w:val="001C01DB"/>
    <w:rsid w:val="001C7BD2"/>
    <w:rsid w:val="001D0588"/>
    <w:rsid w:val="001D0741"/>
    <w:rsid w:val="001D0DD5"/>
    <w:rsid w:val="001D0E74"/>
    <w:rsid w:val="001D4E6A"/>
    <w:rsid w:val="001D5024"/>
    <w:rsid w:val="001D7403"/>
    <w:rsid w:val="001E4CE3"/>
    <w:rsid w:val="001E78C9"/>
    <w:rsid w:val="00203EC1"/>
    <w:rsid w:val="00203FC9"/>
    <w:rsid w:val="00204D63"/>
    <w:rsid w:val="0021198A"/>
    <w:rsid w:val="002142F7"/>
    <w:rsid w:val="002246A9"/>
    <w:rsid w:val="002269C9"/>
    <w:rsid w:val="00233D32"/>
    <w:rsid w:val="00234889"/>
    <w:rsid w:val="00235451"/>
    <w:rsid w:val="00235495"/>
    <w:rsid w:val="00241CF9"/>
    <w:rsid w:val="002431BC"/>
    <w:rsid w:val="00244376"/>
    <w:rsid w:val="002446E8"/>
    <w:rsid w:val="00245429"/>
    <w:rsid w:val="002462C0"/>
    <w:rsid w:val="002465B0"/>
    <w:rsid w:val="00246BCA"/>
    <w:rsid w:val="00246C78"/>
    <w:rsid w:val="0024769F"/>
    <w:rsid w:val="002569FB"/>
    <w:rsid w:val="00262D71"/>
    <w:rsid w:val="002634FC"/>
    <w:rsid w:val="00264628"/>
    <w:rsid w:val="00283326"/>
    <w:rsid w:val="002859B1"/>
    <w:rsid w:val="0029068E"/>
    <w:rsid w:val="00290A99"/>
    <w:rsid w:val="00290B27"/>
    <w:rsid w:val="00295ACF"/>
    <w:rsid w:val="002A1225"/>
    <w:rsid w:val="002B1472"/>
    <w:rsid w:val="002B2A52"/>
    <w:rsid w:val="002B72BB"/>
    <w:rsid w:val="002C3188"/>
    <w:rsid w:val="002C668C"/>
    <w:rsid w:val="002C71B7"/>
    <w:rsid w:val="002C746C"/>
    <w:rsid w:val="002D0B16"/>
    <w:rsid w:val="002D3FF1"/>
    <w:rsid w:val="002E585C"/>
    <w:rsid w:val="002E74E8"/>
    <w:rsid w:val="003003FE"/>
    <w:rsid w:val="00314195"/>
    <w:rsid w:val="00317DFB"/>
    <w:rsid w:val="0032145E"/>
    <w:rsid w:val="00324304"/>
    <w:rsid w:val="0032494C"/>
    <w:rsid w:val="00327ACC"/>
    <w:rsid w:val="00330320"/>
    <w:rsid w:val="003376B8"/>
    <w:rsid w:val="00340ECD"/>
    <w:rsid w:val="00341601"/>
    <w:rsid w:val="00342ECC"/>
    <w:rsid w:val="00343FEF"/>
    <w:rsid w:val="0034511A"/>
    <w:rsid w:val="00345546"/>
    <w:rsid w:val="00345D37"/>
    <w:rsid w:val="003469CB"/>
    <w:rsid w:val="0035561E"/>
    <w:rsid w:val="00355F37"/>
    <w:rsid w:val="0036091F"/>
    <w:rsid w:val="003637CD"/>
    <w:rsid w:val="00365656"/>
    <w:rsid w:val="00373183"/>
    <w:rsid w:val="003749CB"/>
    <w:rsid w:val="00381596"/>
    <w:rsid w:val="00384AFB"/>
    <w:rsid w:val="00386C61"/>
    <w:rsid w:val="00391B25"/>
    <w:rsid w:val="003A022A"/>
    <w:rsid w:val="003A58CE"/>
    <w:rsid w:val="003A71CB"/>
    <w:rsid w:val="003B0E20"/>
    <w:rsid w:val="003B0FF8"/>
    <w:rsid w:val="003B3861"/>
    <w:rsid w:val="003C16F9"/>
    <w:rsid w:val="003D0573"/>
    <w:rsid w:val="003D5782"/>
    <w:rsid w:val="003D78C1"/>
    <w:rsid w:val="003E175B"/>
    <w:rsid w:val="003F07A5"/>
    <w:rsid w:val="003F4757"/>
    <w:rsid w:val="003F7876"/>
    <w:rsid w:val="00400D7A"/>
    <w:rsid w:val="004077A6"/>
    <w:rsid w:val="00407F20"/>
    <w:rsid w:val="00412765"/>
    <w:rsid w:val="00422412"/>
    <w:rsid w:val="0042711D"/>
    <w:rsid w:val="00440140"/>
    <w:rsid w:val="004415B1"/>
    <w:rsid w:val="00443ED4"/>
    <w:rsid w:val="00446C06"/>
    <w:rsid w:val="004530F5"/>
    <w:rsid w:val="0045545F"/>
    <w:rsid w:val="00461623"/>
    <w:rsid w:val="00472C7E"/>
    <w:rsid w:val="00477C5C"/>
    <w:rsid w:val="00496AEE"/>
    <w:rsid w:val="00497AFB"/>
    <w:rsid w:val="004A2333"/>
    <w:rsid w:val="004A452D"/>
    <w:rsid w:val="004A4B5C"/>
    <w:rsid w:val="004A57CF"/>
    <w:rsid w:val="004A64F3"/>
    <w:rsid w:val="004A6C21"/>
    <w:rsid w:val="004A7AF5"/>
    <w:rsid w:val="004A7F88"/>
    <w:rsid w:val="004B10FC"/>
    <w:rsid w:val="004B745D"/>
    <w:rsid w:val="004C338B"/>
    <w:rsid w:val="004C510D"/>
    <w:rsid w:val="004C605D"/>
    <w:rsid w:val="004D173F"/>
    <w:rsid w:val="004D50F4"/>
    <w:rsid w:val="004E11C6"/>
    <w:rsid w:val="004E3EF9"/>
    <w:rsid w:val="0050121C"/>
    <w:rsid w:val="0050228B"/>
    <w:rsid w:val="005025EB"/>
    <w:rsid w:val="00507981"/>
    <w:rsid w:val="00511B8E"/>
    <w:rsid w:val="00517C89"/>
    <w:rsid w:val="00517D64"/>
    <w:rsid w:val="00521039"/>
    <w:rsid w:val="005302FA"/>
    <w:rsid w:val="00531360"/>
    <w:rsid w:val="00532C39"/>
    <w:rsid w:val="00533FAB"/>
    <w:rsid w:val="00534B7C"/>
    <w:rsid w:val="00535ACA"/>
    <w:rsid w:val="005368E0"/>
    <w:rsid w:val="00541CB6"/>
    <w:rsid w:val="00544FAF"/>
    <w:rsid w:val="00550A23"/>
    <w:rsid w:val="00554600"/>
    <w:rsid w:val="00570E9E"/>
    <w:rsid w:val="00574337"/>
    <w:rsid w:val="00575A3A"/>
    <w:rsid w:val="00576CF8"/>
    <w:rsid w:val="005806E6"/>
    <w:rsid w:val="0058601B"/>
    <w:rsid w:val="005862DE"/>
    <w:rsid w:val="005912EA"/>
    <w:rsid w:val="00591688"/>
    <w:rsid w:val="00591702"/>
    <w:rsid w:val="00592130"/>
    <w:rsid w:val="005934F5"/>
    <w:rsid w:val="00595EEC"/>
    <w:rsid w:val="005A07E2"/>
    <w:rsid w:val="005A0851"/>
    <w:rsid w:val="005A5244"/>
    <w:rsid w:val="005B093D"/>
    <w:rsid w:val="005B2E7A"/>
    <w:rsid w:val="005B32B0"/>
    <w:rsid w:val="005B72E3"/>
    <w:rsid w:val="005C63AF"/>
    <w:rsid w:val="005D005D"/>
    <w:rsid w:val="005D137D"/>
    <w:rsid w:val="005D277B"/>
    <w:rsid w:val="005D3CF8"/>
    <w:rsid w:val="005D3EA3"/>
    <w:rsid w:val="005E10DD"/>
    <w:rsid w:val="005E5932"/>
    <w:rsid w:val="005F1351"/>
    <w:rsid w:val="005F2C53"/>
    <w:rsid w:val="005F3756"/>
    <w:rsid w:val="005F53C3"/>
    <w:rsid w:val="005F6C9F"/>
    <w:rsid w:val="005F7E11"/>
    <w:rsid w:val="006029F0"/>
    <w:rsid w:val="00607A3D"/>
    <w:rsid w:val="00611CAB"/>
    <w:rsid w:val="00616C78"/>
    <w:rsid w:val="006205CC"/>
    <w:rsid w:val="006209C1"/>
    <w:rsid w:val="00622A3E"/>
    <w:rsid w:val="006263E0"/>
    <w:rsid w:val="0063526F"/>
    <w:rsid w:val="00643C66"/>
    <w:rsid w:val="00644B1E"/>
    <w:rsid w:val="00646493"/>
    <w:rsid w:val="00656D6A"/>
    <w:rsid w:val="00664925"/>
    <w:rsid w:val="006677DC"/>
    <w:rsid w:val="0067134A"/>
    <w:rsid w:val="00671C54"/>
    <w:rsid w:val="00675F8F"/>
    <w:rsid w:val="00675FE8"/>
    <w:rsid w:val="00676876"/>
    <w:rsid w:val="00682595"/>
    <w:rsid w:val="00683645"/>
    <w:rsid w:val="00684AC6"/>
    <w:rsid w:val="006861C8"/>
    <w:rsid w:val="006864A1"/>
    <w:rsid w:val="00692456"/>
    <w:rsid w:val="006924BB"/>
    <w:rsid w:val="0069501D"/>
    <w:rsid w:val="006953F7"/>
    <w:rsid w:val="00695B65"/>
    <w:rsid w:val="00697F97"/>
    <w:rsid w:val="006A15E5"/>
    <w:rsid w:val="006A5499"/>
    <w:rsid w:val="006B2B99"/>
    <w:rsid w:val="006B61DF"/>
    <w:rsid w:val="006B713F"/>
    <w:rsid w:val="006C039F"/>
    <w:rsid w:val="006C68C2"/>
    <w:rsid w:val="006D4254"/>
    <w:rsid w:val="006E078A"/>
    <w:rsid w:val="006E4D14"/>
    <w:rsid w:val="006E647D"/>
    <w:rsid w:val="006F01A0"/>
    <w:rsid w:val="006F2887"/>
    <w:rsid w:val="006F646C"/>
    <w:rsid w:val="00711357"/>
    <w:rsid w:val="00711683"/>
    <w:rsid w:val="007217C9"/>
    <w:rsid w:val="00731FAC"/>
    <w:rsid w:val="00737F04"/>
    <w:rsid w:val="007451B3"/>
    <w:rsid w:val="00745835"/>
    <w:rsid w:val="0074702A"/>
    <w:rsid w:val="00750AB9"/>
    <w:rsid w:val="00752F2D"/>
    <w:rsid w:val="00760C9A"/>
    <w:rsid w:val="00763890"/>
    <w:rsid w:val="0078194D"/>
    <w:rsid w:val="00782545"/>
    <w:rsid w:val="00797A6B"/>
    <w:rsid w:val="00797F17"/>
    <w:rsid w:val="007A1BD8"/>
    <w:rsid w:val="007A5D6B"/>
    <w:rsid w:val="007B05CC"/>
    <w:rsid w:val="007C2708"/>
    <w:rsid w:val="007D0B5B"/>
    <w:rsid w:val="007D582C"/>
    <w:rsid w:val="007D5D01"/>
    <w:rsid w:val="007E3F27"/>
    <w:rsid w:val="007E5505"/>
    <w:rsid w:val="007F12A5"/>
    <w:rsid w:val="007F4E42"/>
    <w:rsid w:val="007F783C"/>
    <w:rsid w:val="00801079"/>
    <w:rsid w:val="00805E7C"/>
    <w:rsid w:val="00811657"/>
    <w:rsid w:val="008158BB"/>
    <w:rsid w:val="00817009"/>
    <w:rsid w:val="00820F5F"/>
    <w:rsid w:val="00823DA8"/>
    <w:rsid w:val="00824221"/>
    <w:rsid w:val="0083264C"/>
    <w:rsid w:val="00842F5E"/>
    <w:rsid w:val="008441E4"/>
    <w:rsid w:val="00845319"/>
    <w:rsid w:val="00846619"/>
    <w:rsid w:val="00863796"/>
    <w:rsid w:val="0087038A"/>
    <w:rsid w:val="00871358"/>
    <w:rsid w:val="0087149F"/>
    <w:rsid w:val="00873B1A"/>
    <w:rsid w:val="008761E2"/>
    <w:rsid w:val="008804E9"/>
    <w:rsid w:val="00884295"/>
    <w:rsid w:val="0088459F"/>
    <w:rsid w:val="00884947"/>
    <w:rsid w:val="00887451"/>
    <w:rsid w:val="00887525"/>
    <w:rsid w:val="00894629"/>
    <w:rsid w:val="008A258B"/>
    <w:rsid w:val="008A76E4"/>
    <w:rsid w:val="008B0A81"/>
    <w:rsid w:val="008B108A"/>
    <w:rsid w:val="008B592D"/>
    <w:rsid w:val="008B6E1A"/>
    <w:rsid w:val="008C08AB"/>
    <w:rsid w:val="008C1290"/>
    <w:rsid w:val="008C354C"/>
    <w:rsid w:val="008C45EB"/>
    <w:rsid w:val="008D14C7"/>
    <w:rsid w:val="008D357C"/>
    <w:rsid w:val="008D4E0F"/>
    <w:rsid w:val="008D5E86"/>
    <w:rsid w:val="008E551C"/>
    <w:rsid w:val="008F0EC7"/>
    <w:rsid w:val="008F14D9"/>
    <w:rsid w:val="0090792F"/>
    <w:rsid w:val="00914BD8"/>
    <w:rsid w:val="00914ED6"/>
    <w:rsid w:val="00916592"/>
    <w:rsid w:val="0092156D"/>
    <w:rsid w:val="00926FEF"/>
    <w:rsid w:val="009327F5"/>
    <w:rsid w:val="009365BC"/>
    <w:rsid w:val="009375A0"/>
    <w:rsid w:val="00955D38"/>
    <w:rsid w:val="00957C11"/>
    <w:rsid w:val="00961870"/>
    <w:rsid w:val="0096340A"/>
    <w:rsid w:val="00966A2E"/>
    <w:rsid w:val="00971723"/>
    <w:rsid w:val="00974810"/>
    <w:rsid w:val="0098271B"/>
    <w:rsid w:val="009A362D"/>
    <w:rsid w:val="009A7517"/>
    <w:rsid w:val="009B4090"/>
    <w:rsid w:val="009B4917"/>
    <w:rsid w:val="009C0BA4"/>
    <w:rsid w:val="009E2C72"/>
    <w:rsid w:val="009E4370"/>
    <w:rsid w:val="009F597D"/>
    <w:rsid w:val="009F70D4"/>
    <w:rsid w:val="00A0551F"/>
    <w:rsid w:val="00A06BC4"/>
    <w:rsid w:val="00A10BDB"/>
    <w:rsid w:val="00A13B71"/>
    <w:rsid w:val="00A15659"/>
    <w:rsid w:val="00A21688"/>
    <w:rsid w:val="00A226E3"/>
    <w:rsid w:val="00A30158"/>
    <w:rsid w:val="00A340E6"/>
    <w:rsid w:val="00A348B7"/>
    <w:rsid w:val="00A36517"/>
    <w:rsid w:val="00A37EA4"/>
    <w:rsid w:val="00A40897"/>
    <w:rsid w:val="00A5076D"/>
    <w:rsid w:val="00A51A13"/>
    <w:rsid w:val="00A52C43"/>
    <w:rsid w:val="00A54FC6"/>
    <w:rsid w:val="00A5555B"/>
    <w:rsid w:val="00A579E7"/>
    <w:rsid w:val="00A60A1F"/>
    <w:rsid w:val="00A60B6B"/>
    <w:rsid w:val="00A615D2"/>
    <w:rsid w:val="00A62AC4"/>
    <w:rsid w:val="00A63280"/>
    <w:rsid w:val="00A63A7E"/>
    <w:rsid w:val="00A64CD7"/>
    <w:rsid w:val="00A66472"/>
    <w:rsid w:val="00A74323"/>
    <w:rsid w:val="00A743C7"/>
    <w:rsid w:val="00A74689"/>
    <w:rsid w:val="00A76B1E"/>
    <w:rsid w:val="00A779E8"/>
    <w:rsid w:val="00A84371"/>
    <w:rsid w:val="00A8522C"/>
    <w:rsid w:val="00A91B5E"/>
    <w:rsid w:val="00A97A16"/>
    <w:rsid w:val="00AA06A6"/>
    <w:rsid w:val="00AA6FE4"/>
    <w:rsid w:val="00AB19EC"/>
    <w:rsid w:val="00AB5AE2"/>
    <w:rsid w:val="00AC1DF3"/>
    <w:rsid w:val="00AC4F94"/>
    <w:rsid w:val="00AC7A90"/>
    <w:rsid w:val="00AD5BE3"/>
    <w:rsid w:val="00AD6698"/>
    <w:rsid w:val="00AE2309"/>
    <w:rsid w:val="00AE3F54"/>
    <w:rsid w:val="00AE7351"/>
    <w:rsid w:val="00AF003B"/>
    <w:rsid w:val="00AF29A2"/>
    <w:rsid w:val="00AF4319"/>
    <w:rsid w:val="00B0102C"/>
    <w:rsid w:val="00B069D4"/>
    <w:rsid w:val="00B06DF8"/>
    <w:rsid w:val="00B121B3"/>
    <w:rsid w:val="00B1264B"/>
    <w:rsid w:val="00B12C8D"/>
    <w:rsid w:val="00B14107"/>
    <w:rsid w:val="00B27AEF"/>
    <w:rsid w:val="00B36AE3"/>
    <w:rsid w:val="00B428B8"/>
    <w:rsid w:val="00B42978"/>
    <w:rsid w:val="00B4519D"/>
    <w:rsid w:val="00B47BEF"/>
    <w:rsid w:val="00B523C8"/>
    <w:rsid w:val="00B53775"/>
    <w:rsid w:val="00B552BC"/>
    <w:rsid w:val="00B717DB"/>
    <w:rsid w:val="00B73C68"/>
    <w:rsid w:val="00B77BED"/>
    <w:rsid w:val="00B81B06"/>
    <w:rsid w:val="00B828C3"/>
    <w:rsid w:val="00B862CC"/>
    <w:rsid w:val="00B91532"/>
    <w:rsid w:val="00B966D7"/>
    <w:rsid w:val="00BB50C9"/>
    <w:rsid w:val="00BC1C80"/>
    <w:rsid w:val="00BC1F31"/>
    <w:rsid w:val="00BC47B3"/>
    <w:rsid w:val="00BC52AB"/>
    <w:rsid w:val="00BE0DDA"/>
    <w:rsid w:val="00BE2BAB"/>
    <w:rsid w:val="00BE40C4"/>
    <w:rsid w:val="00BE6B45"/>
    <w:rsid w:val="00BF55AC"/>
    <w:rsid w:val="00BF5F92"/>
    <w:rsid w:val="00BF7298"/>
    <w:rsid w:val="00C0398C"/>
    <w:rsid w:val="00C044F9"/>
    <w:rsid w:val="00C04E93"/>
    <w:rsid w:val="00C07E75"/>
    <w:rsid w:val="00C1165A"/>
    <w:rsid w:val="00C21CBE"/>
    <w:rsid w:val="00C2241D"/>
    <w:rsid w:val="00C23189"/>
    <w:rsid w:val="00C24441"/>
    <w:rsid w:val="00C25E49"/>
    <w:rsid w:val="00C3101D"/>
    <w:rsid w:val="00C32900"/>
    <w:rsid w:val="00C37D2E"/>
    <w:rsid w:val="00C55C31"/>
    <w:rsid w:val="00C610BC"/>
    <w:rsid w:val="00C6118C"/>
    <w:rsid w:val="00C661BF"/>
    <w:rsid w:val="00C66D4B"/>
    <w:rsid w:val="00C72B3C"/>
    <w:rsid w:val="00C81F71"/>
    <w:rsid w:val="00C8280D"/>
    <w:rsid w:val="00C86D18"/>
    <w:rsid w:val="00C944A4"/>
    <w:rsid w:val="00C970B3"/>
    <w:rsid w:val="00CB3D62"/>
    <w:rsid w:val="00CC2FB8"/>
    <w:rsid w:val="00CC4C2C"/>
    <w:rsid w:val="00CD052E"/>
    <w:rsid w:val="00CD6544"/>
    <w:rsid w:val="00CE104D"/>
    <w:rsid w:val="00CE66EA"/>
    <w:rsid w:val="00CE671A"/>
    <w:rsid w:val="00CE77D1"/>
    <w:rsid w:val="00CE7AF7"/>
    <w:rsid w:val="00CF031F"/>
    <w:rsid w:val="00D04801"/>
    <w:rsid w:val="00D146D9"/>
    <w:rsid w:val="00D25A9C"/>
    <w:rsid w:val="00D3365E"/>
    <w:rsid w:val="00D40923"/>
    <w:rsid w:val="00D41B58"/>
    <w:rsid w:val="00D5268E"/>
    <w:rsid w:val="00D53237"/>
    <w:rsid w:val="00D5387A"/>
    <w:rsid w:val="00D56E7A"/>
    <w:rsid w:val="00D575BE"/>
    <w:rsid w:val="00D70531"/>
    <w:rsid w:val="00D71453"/>
    <w:rsid w:val="00D75086"/>
    <w:rsid w:val="00D75DC8"/>
    <w:rsid w:val="00D81F70"/>
    <w:rsid w:val="00D84428"/>
    <w:rsid w:val="00D852FC"/>
    <w:rsid w:val="00D90384"/>
    <w:rsid w:val="00D94CDB"/>
    <w:rsid w:val="00DA0020"/>
    <w:rsid w:val="00DA060A"/>
    <w:rsid w:val="00DB1653"/>
    <w:rsid w:val="00DC3769"/>
    <w:rsid w:val="00DD03B5"/>
    <w:rsid w:val="00DE645A"/>
    <w:rsid w:val="00DF2E6D"/>
    <w:rsid w:val="00DF7CC8"/>
    <w:rsid w:val="00E034E0"/>
    <w:rsid w:val="00E03F25"/>
    <w:rsid w:val="00E10FB1"/>
    <w:rsid w:val="00E14ECE"/>
    <w:rsid w:val="00E16EE4"/>
    <w:rsid w:val="00E21828"/>
    <w:rsid w:val="00E278BC"/>
    <w:rsid w:val="00E36F07"/>
    <w:rsid w:val="00E37DD8"/>
    <w:rsid w:val="00E44458"/>
    <w:rsid w:val="00E50AEF"/>
    <w:rsid w:val="00E50FB9"/>
    <w:rsid w:val="00E5252C"/>
    <w:rsid w:val="00E57B20"/>
    <w:rsid w:val="00E73735"/>
    <w:rsid w:val="00E73FF1"/>
    <w:rsid w:val="00E86561"/>
    <w:rsid w:val="00E961B4"/>
    <w:rsid w:val="00E97793"/>
    <w:rsid w:val="00EA169F"/>
    <w:rsid w:val="00EA1DE6"/>
    <w:rsid w:val="00EA3585"/>
    <w:rsid w:val="00EA3DBB"/>
    <w:rsid w:val="00EC4F88"/>
    <w:rsid w:val="00EC51E3"/>
    <w:rsid w:val="00EC5D02"/>
    <w:rsid w:val="00ED226A"/>
    <w:rsid w:val="00ED2875"/>
    <w:rsid w:val="00ED65AA"/>
    <w:rsid w:val="00EE01BA"/>
    <w:rsid w:val="00EE2DCA"/>
    <w:rsid w:val="00EE517A"/>
    <w:rsid w:val="00EE56C8"/>
    <w:rsid w:val="00EE6EA7"/>
    <w:rsid w:val="00EE7709"/>
    <w:rsid w:val="00EF120A"/>
    <w:rsid w:val="00EF3F95"/>
    <w:rsid w:val="00EF62B1"/>
    <w:rsid w:val="00F0705F"/>
    <w:rsid w:val="00F11CB4"/>
    <w:rsid w:val="00F135AF"/>
    <w:rsid w:val="00F2242C"/>
    <w:rsid w:val="00F23442"/>
    <w:rsid w:val="00F255D2"/>
    <w:rsid w:val="00F25692"/>
    <w:rsid w:val="00F335A4"/>
    <w:rsid w:val="00F3398C"/>
    <w:rsid w:val="00F34A8C"/>
    <w:rsid w:val="00F3698C"/>
    <w:rsid w:val="00F45B11"/>
    <w:rsid w:val="00F46AA4"/>
    <w:rsid w:val="00F478D8"/>
    <w:rsid w:val="00F56E37"/>
    <w:rsid w:val="00F6564E"/>
    <w:rsid w:val="00F70A55"/>
    <w:rsid w:val="00F74A45"/>
    <w:rsid w:val="00F76014"/>
    <w:rsid w:val="00F76CD9"/>
    <w:rsid w:val="00F80273"/>
    <w:rsid w:val="00F83C72"/>
    <w:rsid w:val="00F85D9C"/>
    <w:rsid w:val="00F90319"/>
    <w:rsid w:val="00FA1B6A"/>
    <w:rsid w:val="00FA3D5D"/>
    <w:rsid w:val="00FA52F0"/>
    <w:rsid w:val="00FB0A2F"/>
    <w:rsid w:val="00FC0038"/>
    <w:rsid w:val="00FC1856"/>
    <w:rsid w:val="00FC56B2"/>
    <w:rsid w:val="00FD0527"/>
    <w:rsid w:val="00FD3C36"/>
    <w:rsid w:val="00FD5088"/>
    <w:rsid w:val="00FD6C61"/>
    <w:rsid w:val="00FE350D"/>
    <w:rsid w:val="00FE4A0B"/>
    <w:rsid w:val="00FE6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63BF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F88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,1,h1,app heading 1,ITT t1,II+,I,(раздел),_Заголовок1,Заголовок 1 Знак Знак Знак Знак Знак Знак Знак Знак"/>
    <w:next w:val="2"/>
    <w:link w:val="11"/>
    <w:qFormat/>
    <w:rsid w:val="00AE3F54"/>
    <w:pPr>
      <w:keepNext/>
      <w:pageBreakBefore/>
      <w:numPr>
        <w:numId w:val="1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caps/>
      <w:sz w:val="28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AE3F54"/>
    <w:pPr>
      <w:keepNext/>
      <w:keepLines/>
      <w:numPr>
        <w:ilvl w:val="1"/>
        <w:numId w:val="1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Пункт,заголовок3_pg,h3 sub heading,3"/>
    <w:basedOn w:val="2"/>
    <w:link w:val="30"/>
    <w:qFormat/>
    <w:rsid w:val="00AE3F54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,Подпункт,h4 sub sub heading,Заголовок 4 Знак1 Знак,Заголовок 4 Знак Знак Знак,Заголовок 4 Знак1 Знак Знак Знак,Заголовок 4 Знак Знак Знак Знак Знак"/>
    <w:basedOn w:val="2"/>
    <w:next w:val="a0"/>
    <w:link w:val="40"/>
    <w:qFormat/>
    <w:rsid w:val="00AE3F54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aliases w:val="_Подпункт"/>
    <w:basedOn w:val="2"/>
    <w:next w:val="a0"/>
    <w:link w:val="50"/>
    <w:qFormat/>
    <w:rsid w:val="00EC4F88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aliases w:val="__Подпункт"/>
    <w:basedOn w:val="5"/>
    <w:next w:val="a"/>
    <w:link w:val="60"/>
    <w:rsid w:val="00EC4F88"/>
    <w:pPr>
      <w:tabs>
        <w:tab w:val="left" w:pos="1871"/>
      </w:tabs>
      <w:outlineLvl w:val="5"/>
    </w:pPr>
    <w:rPr>
      <w:lang w:val="en-US"/>
    </w:rPr>
  </w:style>
  <w:style w:type="paragraph" w:styleId="7">
    <w:name w:val="heading 7"/>
    <w:basedOn w:val="a"/>
    <w:next w:val="a"/>
    <w:link w:val="70"/>
    <w:uiPriority w:val="9"/>
    <w:qFormat/>
    <w:rsid w:val="00EC4F88"/>
    <w:pPr>
      <w:spacing w:before="360" w:after="360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uiPriority w:val="9"/>
    <w:qFormat/>
    <w:rsid w:val="00EC4F88"/>
    <w:pPr>
      <w:spacing w:before="360" w:after="360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uiPriority w:val="9"/>
    <w:qFormat/>
    <w:rsid w:val="00EC4F88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Титул_Согласовано"/>
    <w:basedOn w:val="a"/>
    <w:qFormat/>
    <w:rsid w:val="006C68C2"/>
    <w:pPr>
      <w:spacing w:before="120" w:after="120" w:line="240" w:lineRule="auto"/>
      <w:jc w:val="center"/>
    </w:pPr>
    <w:rPr>
      <w:b/>
      <w:caps/>
      <w:szCs w:val="28"/>
    </w:rPr>
  </w:style>
  <w:style w:type="paragraph" w:customStyle="1" w:styleId="a5">
    <w:name w:val="Титул_Утверждаю"/>
    <w:qFormat/>
    <w:rsid w:val="006C68C2"/>
    <w:pPr>
      <w:spacing w:before="120" w:after="120" w:line="240" w:lineRule="auto"/>
    </w:pPr>
    <w:rPr>
      <w:rFonts w:ascii="Times New Roman" w:eastAsia="Calibri" w:hAnsi="Times New Roman" w:cs="Times New Roman"/>
      <w:b/>
      <w:caps/>
      <w:sz w:val="28"/>
      <w:szCs w:val="28"/>
    </w:rPr>
  </w:style>
  <w:style w:type="paragraph" w:customStyle="1" w:styleId="a6">
    <w:name w:val="Титул_Согласовано_Текст"/>
    <w:basedOn w:val="a"/>
    <w:qFormat/>
    <w:rsid w:val="006C68C2"/>
    <w:pPr>
      <w:spacing w:before="120" w:after="120" w:line="240" w:lineRule="auto"/>
      <w:ind w:right="34"/>
      <w:jc w:val="center"/>
    </w:pPr>
    <w:rPr>
      <w:szCs w:val="28"/>
    </w:rPr>
  </w:style>
  <w:style w:type="paragraph" w:customStyle="1" w:styleId="a7">
    <w:name w:val="Титул_Наим_прог_средства"/>
    <w:basedOn w:val="a"/>
    <w:qFormat/>
    <w:rsid w:val="006C68C2"/>
    <w:pPr>
      <w:spacing w:before="120" w:line="240" w:lineRule="auto"/>
      <w:jc w:val="center"/>
    </w:pPr>
    <w:rPr>
      <w:caps/>
      <w:szCs w:val="28"/>
    </w:rPr>
  </w:style>
  <w:style w:type="paragraph" w:customStyle="1" w:styleId="a8">
    <w:name w:val="Титул_Наим_документа"/>
    <w:basedOn w:val="a"/>
    <w:qFormat/>
    <w:rsid w:val="006C68C2"/>
    <w:pPr>
      <w:spacing w:before="60" w:line="240" w:lineRule="auto"/>
      <w:jc w:val="center"/>
    </w:pPr>
    <w:rPr>
      <w:szCs w:val="28"/>
    </w:rPr>
  </w:style>
  <w:style w:type="paragraph" w:customStyle="1" w:styleId="a9">
    <w:name w:val="Титул_Листов"/>
    <w:basedOn w:val="a"/>
    <w:qFormat/>
    <w:rsid w:val="006C68C2"/>
    <w:pPr>
      <w:spacing w:before="200" w:line="240" w:lineRule="auto"/>
      <w:jc w:val="center"/>
    </w:pPr>
    <w:rPr>
      <w:szCs w:val="28"/>
    </w:rPr>
  </w:style>
  <w:style w:type="paragraph" w:customStyle="1" w:styleId="aa">
    <w:name w:val="Титул_Год"/>
    <w:basedOn w:val="a9"/>
    <w:qFormat/>
    <w:rsid w:val="006C68C2"/>
    <w:pPr>
      <w:spacing w:before="0" w:line="360" w:lineRule="atLeast"/>
    </w:pPr>
  </w:style>
  <w:style w:type="paragraph" w:styleId="12">
    <w:name w:val="toc 1"/>
    <w:basedOn w:val="a"/>
    <w:next w:val="a"/>
    <w:autoRedefine/>
    <w:uiPriority w:val="39"/>
    <w:rsid w:val="001D4E6A"/>
    <w:pPr>
      <w:tabs>
        <w:tab w:val="right" w:leader="dot" w:pos="9639"/>
      </w:tabs>
      <w:ind w:right="284"/>
      <w:jc w:val="both"/>
    </w:pPr>
    <w:rPr>
      <w:noProof/>
      <w:color w:val="000000" w:themeColor="text1"/>
    </w:rPr>
  </w:style>
  <w:style w:type="character" w:styleId="ab">
    <w:name w:val="Hyperlink"/>
    <w:uiPriority w:val="99"/>
    <w:unhideWhenUsed/>
    <w:rsid w:val="00EC4F88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rsid w:val="001D4E6A"/>
    <w:pPr>
      <w:tabs>
        <w:tab w:val="right" w:leader="dot" w:pos="9639"/>
      </w:tabs>
      <w:ind w:right="284"/>
      <w:jc w:val="both"/>
    </w:pPr>
  </w:style>
  <w:style w:type="character" w:styleId="ac">
    <w:name w:val="Subtle Emphasis"/>
    <w:basedOn w:val="a1"/>
    <w:uiPriority w:val="19"/>
    <w:qFormat/>
    <w:rsid w:val="006C68C2"/>
    <w:rPr>
      <w:i/>
      <w:iCs/>
      <w:color w:val="808080" w:themeColor="text1" w:themeTint="7F"/>
    </w:rPr>
  </w:style>
  <w:style w:type="paragraph" w:customStyle="1" w:styleId="ad">
    <w:name w:val="Содержание"/>
    <w:basedOn w:val="a"/>
    <w:next w:val="a"/>
    <w:rsid w:val="00EC4F88"/>
    <w:pPr>
      <w:keepNext/>
      <w:pageBreakBefore/>
      <w:suppressAutoHyphens/>
      <w:spacing w:before="360" w:after="360"/>
      <w:jc w:val="center"/>
    </w:pPr>
    <w:rPr>
      <w:b/>
      <w:caps/>
      <w:szCs w:val="20"/>
      <w:lang w:eastAsia="en-US"/>
    </w:rPr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1 Знак,h1 Знак"/>
    <w:basedOn w:val="a1"/>
    <w:link w:val="1"/>
    <w:rsid w:val="00AE3F54"/>
    <w:rPr>
      <w:rFonts w:ascii="Times New Roman" w:eastAsia="Times New Roman" w:hAnsi="Times New Roman" w:cs="Times New Roman"/>
      <w:b/>
      <w:caps/>
      <w:sz w:val="28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AE3F54"/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AE3F54"/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Подпункт Знак,h4 sub sub heading Знак,Заголовок 4 Знак1 Знак Знак,Заголовок 4 Знак Знак Знак Знак,Заголовок 4 Знак1 Знак Знак Знак Знак"/>
    <w:basedOn w:val="a1"/>
    <w:link w:val="4"/>
    <w:rsid w:val="00AE3F54"/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50">
    <w:name w:val="Заголовок 5 Знак"/>
    <w:aliases w:val="_Подпункт Знак"/>
    <w:basedOn w:val="a1"/>
    <w:link w:val="5"/>
    <w:rsid w:val="006C68C2"/>
    <w:rPr>
      <w:rFonts w:ascii="Times New Roman" w:eastAsia="Times New Roman" w:hAnsi="Times New Roman" w:cs="Times New Roman"/>
      <w:b/>
      <w:snapToGrid w:val="0"/>
      <w:sz w:val="28"/>
      <w:szCs w:val="24"/>
    </w:rPr>
  </w:style>
  <w:style w:type="character" w:customStyle="1" w:styleId="60">
    <w:name w:val="Заголовок 6 Знак"/>
    <w:aliases w:val="__Подпункт Знак"/>
    <w:basedOn w:val="a1"/>
    <w:link w:val="6"/>
    <w:rsid w:val="006C68C2"/>
    <w:rPr>
      <w:rFonts w:ascii="Times New Roman" w:eastAsia="Times New Roman" w:hAnsi="Times New Roman" w:cs="Times New Roman"/>
      <w:b/>
      <w:snapToGrid w:val="0"/>
      <w:sz w:val="28"/>
      <w:szCs w:val="24"/>
      <w:lang w:val="en-US"/>
    </w:rPr>
  </w:style>
  <w:style w:type="character" w:customStyle="1" w:styleId="70">
    <w:name w:val="Заголовок 7 Знак"/>
    <w:link w:val="7"/>
    <w:rsid w:val="00EC4F88"/>
    <w:rPr>
      <w:rFonts w:ascii="Arial" w:eastAsia="Times New Roman" w:hAnsi="Arial" w:cs="Times New Roman"/>
      <w:sz w:val="20"/>
      <w:szCs w:val="24"/>
      <w:lang w:val="en-US" w:eastAsia="ru-RU"/>
    </w:rPr>
  </w:style>
  <w:style w:type="table" w:styleId="ae">
    <w:name w:val="Table Grid"/>
    <w:basedOn w:val="a2"/>
    <w:uiPriority w:val="39"/>
    <w:rsid w:val="006C68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Текст пункта"/>
    <w:link w:val="13"/>
    <w:qFormat/>
    <w:rsid w:val="00EC4F88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8"/>
      <w:szCs w:val="24"/>
    </w:rPr>
  </w:style>
  <w:style w:type="character" w:customStyle="1" w:styleId="31">
    <w:name w:val="Текст пункта Знак3"/>
    <w:rsid w:val="006C68C2"/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af">
    <w:name w:val="Рис"/>
    <w:next w:val="af0"/>
    <w:link w:val="af1"/>
    <w:qFormat/>
    <w:rsid w:val="00EC4F88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8"/>
      <w:szCs w:val="20"/>
      <w:lang w:val="en-US"/>
    </w:rPr>
  </w:style>
  <w:style w:type="character" w:customStyle="1" w:styleId="af1">
    <w:name w:val="Рис Знак"/>
    <w:link w:val="af"/>
    <w:locked/>
    <w:rsid w:val="006C68C2"/>
    <w:rPr>
      <w:rFonts w:ascii="Times New Roman" w:eastAsia="Times New Roman" w:hAnsi="Times New Roman" w:cs="Times New Roman"/>
      <w:noProof/>
      <w:sz w:val="28"/>
      <w:szCs w:val="20"/>
      <w:lang w:val="en-US"/>
    </w:rPr>
  </w:style>
  <w:style w:type="paragraph" w:customStyle="1" w:styleId="af0">
    <w:name w:val="Рис Имя"/>
    <w:basedOn w:val="a"/>
    <w:next w:val="af"/>
    <w:link w:val="af2"/>
    <w:rsid w:val="00EC4F88"/>
    <w:pPr>
      <w:jc w:val="center"/>
    </w:pPr>
    <w:rPr>
      <w:szCs w:val="20"/>
      <w:lang w:eastAsia="en-US"/>
    </w:rPr>
  </w:style>
  <w:style w:type="character" w:customStyle="1" w:styleId="af2">
    <w:name w:val="Рис Имя Знак"/>
    <w:link w:val="af0"/>
    <w:locked/>
    <w:rsid w:val="006C68C2"/>
    <w:rPr>
      <w:rFonts w:ascii="Times New Roman" w:eastAsia="Times New Roman" w:hAnsi="Times New Roman" w:cs="Times New Roman"/>
      <w:sz w:val="28"/>
      <w:szCs w:val="20"/>
    </w:rPr>
  </w:style>
  <w:style w:type="paragraph" w:customStyle="1" w:styleId="-">
    <w:name w:val="Список-"/>
    <w:link w:val="-1"/>
    <w:autoRedefine/>
    <w:qFormat/>
    <w:rsid w:val="00016FA1"/>
    <w:pPr>
      <w:numPr>
        <w:numId w:val="2"/>
      </w:numPr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8"/>
      <w:szCs w:val="24"/>
    </w:rPr>
  </w:style>
  <w:style w:type="character" w:customStyle="1" w:styleId="-1">
    <w:name w:val="Список- Знак1"/>
    <w:link w:val="-"/>
    <w:rsid w:val="00016FA1"/>
    <w:rPr>
      <w:rFonts w:ascii="Times New Roman" w:eastAsia="Times New Roman" w:hAnsi="Times New Roman" w:cs="Times New Roman"/>
      <w:snapToGrid w:val="0"/>
      <w:spacing w:val="2"/>
      <w:sz w:val="28"/>
      <w:szCs w:val="24"/>
    </w:rPr>
  </w:style>
  <w:style w:type="paragraph" w:customStyle="1" w:styleId="af3">
    <w:name w:val="Рис Текст"/>
    <w:basedOn w:val="a"/>
    <w:rsid w:val="006C68C2"/>
    <w:pPr>
      <w:keepLines/>
      <w:tabs>
        <w:tab w:val="num" w:pos="984"/>
      </w:tabs>
      <w:spacing w:before="120" w:after="120" w:line="240" w:lineRule="auto"/>
      <w:ind w:right="851" w:firstLine="624"/>
    </w:pPr>
    <w:rPr>
      <w:rFonts w:ascii="Tahoma" w:hAnsi="Tahoma"/>
      <w:bCs/>
      <w:sz w:val="20"/>
      <w:szCs w:val="20"/>
    </w:rPr>
  </w:style>
  <w:style w:type="character" w:customStyle="1" w:styleId="80">
    <w:name w:val="Заголовок 8 Знак"/>
    <w:link w:val="8"/>
    <w:rsid w:val="00EC4F88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EC4F88"/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13">
    <w:name w:val="Текст пункта Знак1"/>
    <w:link w:val="a0"/>
    <w:rsid w:val="00EC4F88"/>
    <w:rPr>
      <w:rFonts w:ascii="Times New Roman" w:eastAsia="Times New Roman" w:hAnsi="Times New Roman" w:cs="Times New Roman"/>
      <w:spacing w:val="2"/>
      <w:sz w:val="28"/>
      <w:szCs w:val="24"/>
    </w:rPr>
  </w:style>
  <w:style w:type="paragraph" w:customStyle="1" w:styleId="--">
    <w:name w:val="Список--"/>
    <w:basedOn w:val="-"/>
    <w:qFormat/>
    <w:rsid w:val="00016FA1"/>
    <w:pPr>
      <w:ind w:left="1276"/>
    </w:pPr>
  </w:style>
  <w:style w:type="paragraph" w:customStyle="1" w:styleId="TableGraf10L">
    <w:name w:val="TableGraf 10L"/>
    <w:basedOn w:val="a"/>
    <w:rsid w:val="00EC4F88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EC4F88"/>
    <w:rPr>
      <w:b/>
    </w:rPr>
  </w:style>
  <w:style w:type="paragraph" w:customStyle="1" w:styleId="Head10M">
    <w:name w:val="Head 10M"/>
    <w:basedOn w:val="a"/>
    <w:rsid w:val="00EC4F88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EC4F88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f4">
    <w:name w:val="Наименование таблицы"/>
    <w:basedOn w:val="a"/>
    <w:rsid w:val="00EC4F88"/>
    <w:pPr>
      <w:keepNext/>
      <w:keepLines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EC4F88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EC4F88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EC4F88"/>
    <w:rPr>
      <w:szCs w:val="20"/>
      <w:lang w:eastAsia="en-US"/>
    </w:rPr>
  </w:style>
  <w:style w:type="paragraph" w:customStyle="1" w:styleId="TableGraf12M">
    <w:name w:val="TableGraf 12M"/>
    <w:basedOn w:val="a"/>
    <w:rsid w:val="00EC4F88"/>
    <w:pPr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EC4F88"/>
    <w:pPr>
      <w:jc w:val="right"/>
    </w:pPr>
    <w:rPr>
      <w:szCs w:val="20"/>
      <w:lang w:eastAsia="en-US"/>
    </w:rPr>
  </w:style>
  <w:style w:type="paragraph" w:styleId="af5">
    <w:name w:val="header"/>
    <w:link w:val="af6"/>
    <w:autoRedefine/>
    <w:uiPriority w:val="99"/>
    <w:rsid w:val="00EC4F88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f6">
    <w:name w:val="Верхний колонтитул Знак"/>
    <w:link w:val="af5"/>
    <w:uiPriority w:val="99"/>
    <w:rsid w:val="00EC4F88"/>
    <w:rPr>
      <w:rFonts w:ascii="Arial" w:eastAsia="Times New Roman" w:hAnsi="Arial" w:cs="Times New Roman"/>
      <w:noProof/>
      <w:sz w:val="10"/>
      <w:szCs w:val="24"/>
    </w:rPr>
  </w:style>
  <w:style w:type="paragraph" w:styleId="af7">
    <w:name w:val="caption"/>
    <w:aliases w:val="Рисунок 78"/>
    <w:basedOn w:val="a"/>
    <w:next w:val="a"/>
    <w:uiPriority w:val="35"/>
    <w:qFormat/>
    <w:rsid w:val="00EC4F88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f8">
    <w:name w:val="Раздел документа"/>
    <w:basedOn w:val="a"/>
    <w:next w:val="a"/>
    <w:rsid w:val="00EC4F88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4"/>
    <w:qFormat/>
    <w:rsid w:val="00EC4F88"/>
    <w:pPr>
      <w:numPr>
        <w:numId w:val="3"/>
      </w:numPr>
      <w:tabs>
        <w:tab w:val="num" w:pos="1068"/>
      </w:tabs>
      <w:ind w:left="993" w:hanging="284"/>
    </w:pPr>
    <w:rPr>
      <w:kern w:val="24"/>
    </w:rPr>
  </w:style>
  <w:style w:type="character" w:customStyle="1" w:styleId="14">
    <w:name w:val="Список_1) Знак"/>
    <w:link w:val="10"/>
    <w:rsid w:val="00EC4F88"/>
    <w:rPr>
      <w:rFonts w:ascii="Times New Roman" w:eastAsia="Times New Roman" w:hAnsi="Times New Roman" w:cs="Times New Roman"/>
      <w:snapToGrid w:val="0"/>
      <w:spacing w:val="2"/>
      <w:kern w:val="24"/>
      <w:sz w:val="28"/>
      <w:szCs w:val="24"/>
    </w:rPr>
  </w:style>
  <w:style w:type="paragraph" w:styleId="af9">
    <w:name w:val="Document Map"/>
    <w:basedOn w:val="a"/>
    <w:link w:val="afa"/>
    <w:semiHidden/>
    <w:rsid w:val="00EC4F88"/>
    <w:pPr>
      <w:shd w:val="clear" w:color="auto" w:fill="000080"/>
    </w:pPr>
    <w:rPr>
      <w:rFonts w:ascii="Tahoma" w:hAnsi="Tahoma" w:cs="Tahoma"/>
    </w:rPr>
  </w:style>
  <w:style w:type="character" w:customStyle="1" w:styleId="afa">
    <w:name w:val="Схема документа Знак"/>
    <w:basedOn w:val="a1"/>
    <w:link w:val="af9"/>
    <w:semiHidden/>
    <w:rsid w:val="006C68C2"/>
    <w:rPr>
      <w:rFonts w:ascii="Tahoma" w:eastAsia="Times New Roman" w:hAnsi="Tahoma" w:cs="Tahoma"/>
      <w:sz w:val="28"/>
      <w:szCs w:val="24"/>
      <w:shd w:val="clear" w:color="auto" w:fill="000080"/>
      <w:lang w:eastAsia="ru-RU"/>
    </w:rPr>
  </w:style>
  <w:style w:type="paragraph" w:styleId="afb">
    <w:name w:val="footer"/>
    <w:basedOn w:val="a"/>
    <w:link w:val="afc"/>
    <w:uiPriority w:val="99"/>
    <w:rsid w:val="00EC4F88"/>
    <w:pPr>
      <w:tabs>
        <w:tab w:val="center" w:pos="4677"/>
        <w:tab w:val="right" w:pos="9355"/>
      </w:tabs>
      <w:jc w:val="right"/>
    </w:pPr>
  </w:style>
  <w:style w:type="character" w:customStyle="1" w:styleId="afc">
    <w:name w:val="Нижний колонтитул Знак"/>
    <w:link w:val="afb"/>
    <w:uiPriority w:val="99"/>
    <w:rsid w:val="00EC4F8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1">
    <w:name w:val="toc 4"/>
    <w:next w:val="a"/>
    <w:autoRedefine/>
    <w:uiPriority w:val="39"/>
    <w:rsid w:val="001D4E6A"/>
    <w:pPr>
      <w:tabs>
        <w:tab w:val="right" w:leader="dot" w:pos="9639"/>
      </w:tabs>
      <w:spacing w:after="0" w:line="360" w:lineRule="auto"/>
      <w:ind w:right="28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Head12L">
    <w:name w:val="Head 12L"/>
    <w:basedOn w:val="Head10L"/>
    <w:rsid w:val="00EC4F88"/>
    <w:rPr>
      <w:sz w:val="24"/>
    </w:rPr>
  </w:style>
  <w:style w:type="character" w:styleId="afd">
    <w:name w:val="page number"/>
    <w:rsid w:val="00EC4F88"/>
    <w:rPr>
      <w:rFonts w:ascii="Times New Roman" w:hAnsi="Times New Roman"/>
      <w:sz w:val="24"/>
    </w:rPr>
  </w:style>
  <w:style w:type="character" w:customStyle="1" w:styleId="Internetlink">
    <w:name w:val="Internet link"/>
    <w:rsid w:val="00EC4F88"/>
    <w:rPr>
      <w:color w:val="000080"/>
      <w:u w:val="single"/>
    </w:rPr>
  </w:style>
  <w:style w:type="paragraph" w:styleId="afe">
    <w:name w:val="Title"/>
    <w:basedOn w:val="a"/>
    <w:next w:val="a"/>
    <w:link w:val="aff"/>
    <w:qFormat/>
    <w:rsid w:val="00EC4F88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Cs w:val="28"/>
    </w:rPr>
  </w:style>
  <w:style w:type="character" w:customStyle="1" w:styleId="aff">
    <w:name w:val="Название Знак"/>
    <w:link w:val="afe"/>
    <w:rsid w:val="00EC4F88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f0">
    <w:name w:val="Наименование титульного листа"/>
    <w:basedOn w:val="a0"/>
    <w:qFormat/>
    <w:rsid w:val="00EC4F88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f1">
    <w:name w:val="Версия документа"/>
    <w:basedOn w:val="a0"/>
    <w:qFormat/>
    <w:rsid w:val="00EC4F88"/>
    <w:pPr>
      <w:ind w:firstLine="0"/>
      <w:jc w:val="center"/>
      <w:textboxTightWrap w:val="allLines"/>
    </w:pPr>
  </w:style>
  <w:style w:type="paragraph" w:styleId="aff2">
    <w:name w:val="TOC Heading"/>
    <w:basedOn w:val="1"/>
    <w:next w:val="a"/>
    <w:uiPriority w:val="39"/>
    <w:semiHidden/>
    <w:unhideWhenUsed/>
    <w:qFormat/>
    <w:rsid w:val="00EC4F88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Cs w:val="28"/>
      <w:lang w:eastAsia="ru-RU"/>
    </w:rPr>
  </w:style>
  <w:style w:type="paragraph" w:styleId="32">
    <w:name w:val="toc 3"/>
    <w:basedOn w:val="a"/>
    <w:next w:val="a"/>
    <w:autoRedefine/>
    <w:uiPriority w:val="39"/>
    <w:rsid w:val="001D4E6A"/>
    <w:pPr>
      <w:tabs>
        <w:tab w:val="right" w:leader="dot" w:pos="9639"/>
      </w:tabs>
      <w:ind w:right="284"/>
      <w:jc w:val="both"/>
    </w:pPr>
  </w:style>
  <w:style w:type="paragraph" w:styleId="aff3">
    <w:name w:val="Balloon Text"/>
    <w:basedOn w:val="a"/>
    <w:link w:val="aff4"/>
    <w:rsid w:val="00EC4F88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link w:val="aff3"/>
    <w:rsid w:val="00EC4F8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f5">
    <w:name w:val="Перечень содержания"/>
    <w:basedOn w:val="12"/>
    <w:qFormat/>
    <w:rsid w:val="00EC4F88"/>
    <w:pPr>
      <w:tabs>
        <w:tab w:val="left" w:pos="454"/>
        <w:tab w:val="left" w:pos="567"/>
        <w:tab w:val="right" w:leader="dot" w:pos="9344"/>
      </w:tabs>
    </w:pPr>
  </w:style>
  <w:style w:type="paragraph" w:customStyle="1" w:styleId="aff6">
    <w:name w:val="Нумерация страницы"/>
    <w:basedOn w:val="af5"/>
    <w:qFormat/>
    <w:rsid w:val="00EC4F88"/>
    <w:pPr>
      <w:spacing w:line="360" w:lineRule="auto"/>
    </w:pPr>
    <w:rPr>
      <w:rFonts w:ascii="Times New Roman" w:hAnsi="Times New Roman"/>
      <w:sz w:val="28"/>
    </w:rPr>
  </w:style>
  <w:style w:type="numbering" w:customStyle="1" w:styleId="phadditiontitle">
    <w:name w:val="ph_additiontitle"/>
    <w:basedOn w:val="a3"/>
    <w:rsid w:val="002D0B16"/>
    <w:pPr>
      <w:numPr>
        <w:numId w:val="4"/>
      </w:numPr>
    </w:pPr>
  </w:style>
  <w:style w:type="paragraph" w:customStyle="1" w:styleId="phadditiontitle1">
    <w:name w:val="ph_addition_title_1"/>
    <w:basedOn w:val="a"/>
    <w:next w:val="a"/>
    <w:rsid w:val="002D0B16"/>
    <w:pPr>
      <w:keepNext/>
      <w:keepLines/>
      <w:pageBreakBefore/>
      <w:numPr>
        <w:numId w:val="4"/>
      </w:numPr>
      <w:spacing w:before="360" w:after="360"/>
      <w:jc w:val="center"/>
      <w:outlineLvl w:val="0"/>
    </w:pPr>
    <w:rPr>
      <w:rFonts w:ascii="Arial" w:hAnsi="Arial"/>
      <w:b/>
      <w:szCs w:val="28"/>
    </w:rPr>
  </w:style>
  <w:style w:type="paragraph" w:customStyle="1" w:styleId="phadditiontitle2">
    <w:name w:val="ph_addition_title_2"/>
    <w:basedOn w:val="a"/>
    <w:next w:val="a"/>
    <w:rsid w:val="002D0B16"/>
    <w:pPr>
      <w:keepNext/>
      <w:keepLines/>
      <w:numPr>
        <w:ilvl w:val="1"/>
        <w:numId w:val="4"/>
      </w:numPr>
      <w:spacing w:before="360" w:after="360"/>
      <w:jc w:val="both"/>
      <w:outlineLvl w:val="1"/>
    </w:pPr>
    <w:rPr>
      <w:rFonts w:ascii="Arial" w:hAnsi="Arial"/>
      <w:b/>
      <w:sz w:val="24"/>
    </w:rPr>
  </w:style>
  <w:style w:type="paragraph" w:customStyle="1" w:styleId="phadditiontitle3">
    <w:name w:val="ph_addition_title_3"/>
    <w:basedOn w:val="a"/>
    <w:next w:val="a"/>
    <w:rsid w:val="002D0B16"/>
    <w:pPr>
      <w:keepNext/>
      <w:keepLines/>
      <w:numPr>
        <w:ilvl w:val="2"/>
        <w:numId w:val="4"/>
      </w:numPr>
      <w:spacing w:before="240" w:after="240"/>
      <w:jc w:val="both"/>
      <w:outlineLvl w:val="2"/>
    </w:pPr>
    <w:rPr>
      <w:rFonts w:ascii="Arial" w:hAnsi="Arial"/>
      <w:b/>
      <w:sz w:val="22"/>
      <w:szCs w:val="22"/>
    </w:rPr>
  </w:style>
  <w:style w:type="paragraph" w:customStyle="1" w:styleId="aff7">
    <w:name w:val="Рис_имя"/>
    <w:next w:val="a0"/>
    <w:qFormat/>
    <w:rsid w:val="002D0B16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pacing w:val="2"/>
      <w:sz w:val="28"/>
      <w:szCs w:val="28"/>
      <w:lang w:eastAsia="ru-RU"/>
    </w:rPr>
  </w:style>
  <w:style w:type="paragraph" w:customStyle="1" w:styleId="---">
    <w:name w:val="Список---"/>
    <w:basedOn w:val="--"/>
    <w:qFormat/>
    <w:rsid w:val="0083264C"/>
    <w:pPr>
      <w:tabs>
        <w:tab w:val="clear" w:pos="1068"/>
      </w:tabs>
      <w:ind w:left="1560"/>
    </w:pPr>
  </w:style>
  <w:style w:type="character" w:styleId="aff8">
    <w:name w:val="annotation reference"/>
    <w:basedOn w:val="a1"/>
    <w:uiPriority w:val="99"/>
    <w:unhideWhenUsed/>
    <w:rsid w:val="00EF120A"/>
    <w:rPr>
      <w:sz w:val="16"/>
      <w:szCs w:val="16"/>
    </w:rPr>
  </w:style>
  <w:style w:type="paragraph" w:styleId="aff9">
    <w:name w:val="annotation text"/>
    <w:basedOn w:val="a"/>
    <w:link w:val="affa"/>
    <w:uiPriority w:val="99"/>
    <w:unhideWhenUsed/>
    <w:rsid w:val="00EF120A"/>
    <w:pPr>
      <w:spacing w:line="240" w:lineRule="auto"/>
    </w:pPr>
    <w:rPr>
      <w:sz w:val="20"/>
      <w:szCs w:val="20"/>
    </w:rPr>
  </w:style>
  <w:style w:type="character" w:customStyle="1" w:styleId="affa">
    <w:name w:val="Текст примечания Знак"/>
    <w:basedOn w:val="a1"/>
    <w:link w:val="aff9"/>
    <w:uiPriority w:val="99"/>
    <w:rsid w:val="00EF120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EF120A"/>
    <w:rPr>
      <w:b/>
      <w:bCs/>
    </w:rPr>
  </w:style>
  <w:style w:type="character" w:customStyle="1" w:styleId="affc">
    <w:name w:val="Тема примечания Знак"/>
    <w:basedOn w:val="affa"/>
    <w:link w:val="affb"/>
    <w:uiPriority w:val="99"/>
    <w:semiHidden/>
    <w:rsid w:val="00EF120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d">
    <w:name w:val="List Paragraph"/>
    <w:basedOn w:val="a"/>
    <w:uiPriority w:val="34"/>
    <w:qFormat/>
    <w:rsid w:val="00C0398C"/>
    <w:pPr>
      <w:ind w:left="720"/>
      <w:contextualSpacing/>
    </w:pPr>
  </w:style>
  <w:style w:type="paragraph" w:customStyle="1" w:styleId="TableHeader">
    <w:name w:val="Table_Header"/>
    <w:basedOn w:val="a"/>
    <w:qFormat/>
    <w:rsid w:val="000E5ABF"/>
    <w:pPr>
      <w:keepNext/>
      <w:jc w:val="center"/>
    </w:pPr>
    <w:rPr>
      <w:b/>
      <w:spacing w:val="2"/>
      <w:szCs w:val="28"/>
      <w:lang w:eastAsia="en-US"/>
    </w:rPr>
  </w:style>
  <w:style w:type="paragraph" w:customStyle="1" w:styleId="TableGraf14L">
    <w:name w:val="Table_Graf_14L"/>
    <w:basedOn w:val="a0"/>
    <w:qFormat/>
    <w:rsid w:val="000E5ABF"/>
    <w:pPr>
      <w:tabs>
        <w:tab w:val="clear" w:pos="1134"/>
      </w:tabs>
      <w:spacing w:line="240" w:lineRule="auto"/>
      <w:ind w:right="170" w:firstLine="0"/>
    </w:pPr>
    <w:rPr>
      <w:szCs w:val="28"/>
    </w:rPr>
  </w:style>
  <w:style w:type="paragraph" w:styleId="affe">
    <w:name w:val="Revision"/>
    <w:hidden/>
    <w:uiPriority w:val="99"/>
    <w:semiHidden/>
    <w:rsid w:val="008C129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basedOn w:val="a1"/>
    <w:rsid w:val="00060D81"/>
  </w:style>
  <w:style w:type="character" w:customStyle="1" w:styleId="sp-highlight-term">
    <w:name w:val="sp-highlight-term"/>
    <w:basedOn w:val="a1"/>
    <w:rsid w:val="00060D81"/>
  </w:style>
  <w:style w:type="paragraph" w:customStyle="1" w:styleId="afff">
    <w:name w:val="Список сокращений"/>
    <w:basedOn w:val="ad"/>
    <w:qFormat/>
    <w:rsid w:val="006F01A0"/>
    <w:pPr>
      <w:keepLines/>
      <w:tabs>
        <w:tab w:val="left" w:pos="1134"/>
        <w:tab w:val="left" w:pos="1440"/>
        <w:tab w:val="left" w:pos="1797"/>
      </w:tabs>
      <w:suppressAutoHyphens w:val="0"/>
      <w:ind w:right="140"/>
    </w:pPr>
    <w:rPr>
      <w:bCs/>
      <w:szCs w:val="28"/>
      <w:lang w:eastAsia="ru-RU"/>
    </w:rPr>
  </w:style>
  <w:style w:type="character" w:styleId="afff0">
    <w:name w:val="FollowedHyperlink"/>
    <w:basedOn w:val="a1"/>
    <w:uiPriority w:val="99"/>
    <w:semiHidden/>
    <w:unhideWhenUsed/>
    <w:rsid w:val="00016FA1"/>
    <w:rPr>
      <w:color w:val="954F72" w:themeColor="followedHyperlink"/>
      <w:u w:val="single"/>
    </w:rPr>
  </w:style>
  <w:style w:type="paragraph" w:styleId="51">
    <w:name w:val="toc 5"/>
    <w:basedOn w:val="a"/>
    <w:next w:val="a"/>
    <w:autoRedefine/>
    <w:uiPriority w:val="39"/>
    <w:semiHidden/>
    <w:unhideWhenUsed/>
    <w:rsid w:val="001D4E6A"/>
    <w:pPr>
      <w:ind w:right="284"/>
      <w:jc w:val="both"/>
    </w:pPr>
  </w:style>
  <w:style w:type="paragraph" w:styleId="61">
    <w:name w:val="toc 6"/>
    <w:basedOn w:val="a"/>
    <w:next w:val="a"/>
    <w:autoRedefine/>
    <w:uiPriority w:val="39"/>
    <w:semiHidden/>
    <w:unhideWhenUsed/>
    <w:rsid w:val="001D4E6A"/>
    <w:pPr>
      <w:ind w:right="284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F88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,1,h1,app heading 1,ITT t1,II+,I,(раздел),_Заголовок1,Заголовок 1 Знак Знак Знак Знак Знак Знак Знак Знак"/>
    <w:next w:val="2"/>
    <w:link w:val="11"/>
    <w:qFormat/>
    <w:rsid w:val="00AE3F54"/>
    <w:pPr>
      <w:keepNext/>
      <w:pageBreakBefore/>
      <w:numPr>
        <w:numId w:val="1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caps/>
      <w:sz w:val="28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AE3F54"/>
    <w:pPr>
      <w:keepNext/>
      <w:keepLines/>
      <w:numPr>
        <w:ilvl w:val="1"/>
        <w:numId w:val="1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Пункт,заголовок3_pg,h3 sub heading,3"/>
    <w:basedOn w:val="2"/>
    <w:link w:val="30"/>
    <w:qFormat/>
    <w:rsid w:val="00AE3F54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,Подпункт,h4 sub sub heading,Заголовок 4 Знак1 Знак,Заголовок 4 Знак Знак Знак,Заголовок 4 Знак1 Знак Знак Знак,Заголовок 4 Знак Знак Знак Знак Знак"/>
    <w:basedOn w:val="2"/>
    <w:next w:val="a0"/>
    <w:link w:val="40"/>
    <w:qFormat/>
    <w:rsid w:val="00AE3F54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aliases w:val="_Подпункт"/>
    <w:basedOn w:val="2"/>
    <w:next w:val="a0"/>
    <w:link w:val="50"/>
    <w:qFormat/>
    <w:rsid w:val="00EC4F88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aliases w:val="__Подпункт"/>
    <w:basedOn w:val="5"/>
    <w:next w:val="a"/>
    <w:link w:val="60"/>
    <w:rsid w:val="00EC4F88"/>
    <w:pPr>
      <w:tabs>
        <w:tab w:val="left" w:pos="1871"/>
      </w:tabs>
      <w:outlineLvl w:val="5"/>
    </w:pPr>
    <w:rPr>
      <w:lang w:val="en-US"/>
    </w:rPr>
  </w:style>
  <w:style w:type="paragraph" w:styleId="7">
    <w:name w:val="heading 7"/>
    <w:basedOn w:val="a"/>
    <w:next w:val="a"/>
    <w:link w:val="70"/>
    <w:uiPriority w:val="9"/>
    <w:qFormat/>
    <w:rsid w:val="00EC4F88"/>
    <w:pPr>
      <w:spacing w:before="360" w:after="360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uiPriority w:val="9"/>
    <w:qFormat/>
    <w:rsid w:val="00EC4F88"/>
    <w:pPr>
      <w:spacing w:before="360" w:after="360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uiPriority w:val="9"/>
    <w:qFormat/>
    <w:rsid w:val="00EC4F88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Титул_Согласовано"/>
    <w:basedOn w:val="a"/>
    <w:qFormat/>
    <w:rsid w:val="006C68C2"/>
    <w:pPr>
      <w:spacing w:before="120" w:after="120" w:line="240" w:lineRule="auto"/>
      <w:jc w:val="center"/>
    </w:pPr>
    <w:rPr>
      <w:b/>
      <w:caps/>
      <w:szCs w:val="28"/>
    </w:rPr>
  </w:style>
  <w:style w:type="paragraph" w:customStyle="1" w:styleId="a5">
    <w:name w:val="Титул_Утверждаю"/>
    <w:qFormat/>
    <w:rsid w:val="006C68C2"/>
    <w:pPr>
      <w:spacing w:before="120" w:after="120" w:line="240" w:lineRule="auto"/>
    </w:pPr>
    <w:rPr>
      <w:rFonts w:ascii="Times New Roman" w:eastAsia="Calibri" w:hAnsi="Times New Roman" w:cs="Times New Roman"/>
      <w:b/>
      <w:caps/>
      <w:sz w:val="28"/>
      <w:szCs w:val="28"/>
    </w:rPr>
  </w:style>
  <w:style w:type="paragraph" w:customStyle="1" w:styleId="a6">
    <w:name w:val="Титул_Согласовано_Текст"/>
    <w:basedOn w:val="a"/>
    <w:qFormat/>
    <w:rsid w:val="006C68C2"/>
    <w:pPr>
      <w:spacing w:before="120" w:after="120" w:line="240" w:lineRule="auto"/>
      <w:ind w:right="34"/>
      <w:jc w:val="center"/>
    </w:pPr>
    <w:rPr>
      <w:szCs w:val="28"/>
    </w:rPr>
  </w:style>
  <w:style w:type="paragraph" w:customStyle="1" w:styleId="a7">
    <w:name w:val="Титул_Наим_прог_средства"/>
    <w:basedOn w:val="a"/>
    <w:qFormat/>
    <w:rsid w:val="006C68C2"/>
    <w:pPr>
      <w:spacing w:before="120" w:line="240" w:lineRule="auto"/>
      <w:jc w:val="center"/>
    </w:pPr>
    <w:rPr>
      <w:caps/>
      <w:szCs w:val="28"/>
    </w:rPr>
  </w:style>
  <w:style w:type="paragraph" w:customStyle="1" w:styleId="a8">
    <w:name w:val="Титул_Наим_документа"/>
    <w:basedOn w:val="a"/>
    <w:qFormat/>
    <w:rsid w:val="006C68C2"/>
    <w:pPr>
      <w:spacing w:before="60" w:line="240" w:lineRule="auto"/>
      <w:jc w:val="center"/>
    </w:pPr>
    <w:rPr>
      <w:szCs w:val="28"/>
    </w:rPr>
  </w:style>
  <w:style w:type="paragraph" w:customStyle="1" w:styleId="a9">
    <w:name w:val="Титул_Листов"/>
    <w:basedOn w:val="a"/>
    <w:qFormat/>
    <w:rsid w:val="006C68C2"/>
    <w:pPr>
      <w:spacing w:before="200" w:line="240" w:lineRule="auto"/>
      <w:jc w:val="center"/>
    </w:pPr>
    <w:rPr>
      <w:szCs w:val="28"/>
    </w:rPr>
  </w:style>
  <w:style w:type="paragraph" w:customStyle="1" w:styleId="aa">
    <w:name w:val="Титул_Год"/>
    <w:basedOn w:val="a9"/>
    <w:qFormat/>
    <w:rsid w:val="006C68C2"/>
    <w:pPr>
      <w:spacing w:before="0" w:line="360" w:lineRule="atLeast"/>
    </w:pPr>
  </w:style>
  <w:style w:type="paragraph" w:styleId="12">
    <w:name w:val="toc 1"/>
    <w:basedOn w:val="a"/>
    <w:next w:val="a"/>
    <w:autoRedefine/>
    <w:uiPriority w:val="39"/>
    <w:rsid w:val="001D4E6A"/>
    <w:pPr>
      <w:tabs>
        <w:tab w:val="right" w:leader="dot" w:pos="9639"/>
      </w:tabs>
      <w:ind w:right="284"/>
      <w:jc w:val="both"/>
    </w:pPr>
    <w:rPr>
      <w:noProof/>
      <w:color w:val="000000" w:themeColor="text1"/>
    </w:rPr>
  </w:style>
  <w:style w:type="character" w:styleId="ab">
    <w:name w:val="Hyperlink"/>
    <w:uiPriority w:val="99"/>
    <w:unhideWhenUsed/>
    <w:rsid w:val="00EC4F88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rsid w:val="001D4E6A"/>
    <w:pPr>
      <w:tabs>
        <w:tab w:val="right" w:leader="dot" w:pos="9639"/>
      </w:tabs>
      <w:ind w:right="284"/>
      <w:jc w:val="both"/>
    </w:pPr>
  </w:style>
  <w:style w:type="character" w:styleId="ac">
    <w:name w:val="Subtle Emphasis"/>
    <w:basedOn w:val="a1"/>
    <w:uiPriority w:val="19"/>
    <w:qFormat/>
    <w:rsid w:val="006C68C2"/>
    <w:rPr>
      <w:i/>
      <w:iCs/>
      <w:color w:val="808080" w:themeColor="text1" w:themeTint="7F"/>
    </w:rPr>
  </w:style>
  <w:style w:type="paragraph" w:customStyle="1" w:styleId="ad">
    <w:name w:val="Содержание"/>
    <w:basedOn w:val="a"/>
    <w:next w:val="a"/>
    <w:rsid w:val="00EC4F88"/>
    <w:pPr>
      <w:keepNext/>
      <w:pageBreakBefore/>
      <w:suppressAutoHyphens/>
      <w:spacing w:before="360" w:after="360"/>
      <w:jc w:val="center"/>
    </w:pPr>
    <w:rPr>
      <w:b/>
      <w:caps/>
      <w:szCs w:val="20"/>
      <w:lang w:eastAsia="en-US"/>
    </w:rPr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1 Знак,h1 Знак"/>
    <w:basedOn w:val="a1"/>
    <w:link w:val="1"/>
    <w:rsid w:val="00AE3F54"/>
    <w:rPr>
      <w:rFonts w:ascii="Times New Roman" w:eastAsia="Times New Roman" w:hAnsi="Times New Roman" w:cs="Times New Roman"/>
      <w:b/>
      <w:caps/>
      <w:sz w:val="28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AE3F54"/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AE3F54"/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Подпункт Знак,h4 sub sub heading Знак,Заголовок 4 Знак1 Знак Знак,Заголовок 4 Знак Знак Знак Знак,Заголовок 4 Знак1 Знак Знак Знак Знак"/>
    <w:basedOn w:val="a1"/>
    <w:link w:val="4"/>
    <w:rsid w:val="00AE3F54"/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50">
    <w:name w:val="Заголовок 5 Знак"/>
    <w:aliases w:val="_Подпункт Знак"/>
    <w:basedOn w:val="a1"/>
    <w:link w:val="5"/>
    <w:rsid w:val="006C68C2"/>
    <w:rPr>
      <w:rFonts w:ascii="Times New Roman" w:eastAsia="Times New Roman" w:hAnsi="Times New Roman" w:cs="Times New Roman"/>
      <w:b/>
      <w:snapToGrid w:val="0"/>
      <w:sz w:val="28"/>
      <w:szCs w:val="24"/>
    </w:rPr>
  </w:style>
  <w:style w:type="character" w:customStyle="1" w:styleId="60">
    <w:name w:val="Заголовок 6 Знак"/>
    <w:aliases w:val="__Подпункт Знак"/>
    <w:basedOn w:val="a1"/>
    <w:link w:val="6"/>
    <w:rsid w:val="006C68C2"/>
    <w:rPr>
      <w:rFonts w:ascii="Times New Roman" w:eastAsia="Times New Roman" w:hAnsi="Times New Roman" w:cs="Times New Roman"/>
      <w:b/>
      <w:snapToGrid w:val="0"/>
      <w:sz w:val="28"/>
      <w:szCs w:val="24"/>
      <w:lang w:val="en-US"/>
    </w:rPr>
  </w:style>
  <w:style w:type="character" w:customStyle="1" w:styleId="70">
    <w:name w:val="Заголовок 7 Знак"/>
    <w:link w:val="7"/>
    <w:rsid w:val="00EC4F88"/>
    <w:rPr>
      <w:rFonts w:ascii="Arial" w:eastAsia="Times New Roman" w:hAnsi="Arial" w:cs="Times New Roman"/>
      <w:sz w:val="20"/>
      <w:szCs w:val="24"/>
      <w:lang w:val="en-US" w:eastAsia="ru-RU"/>
    </w:rPr>
  </w:style>
  <w:style w:type="table" w:styleId="ae">
    <w:name w:val="Table Grid"/>
    <w:basedOn w:val="a2"/>
    <w:uiPriority w:val="39"/>
    <w:rsid w:val="006C68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Текст пункта"/>
    <w:link w:val="13"/>
    <w:qFormat/>
    <w:rsid w:val="00EC4F88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8"/>
      <w:szCs w:val="24"/>
    </w:rPr>
  </w:style>
  <w:style w:type="character" w:customStyle="1" w:styleId="31">
    <w:name w:val="Текст пункта Знак3"/>
    <w:rsid w:val="006C68C2"/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af">
    <w:name w:val="Рис"/>
    <w:next w:val="af0"/>
    <w:link w:val="af1"/>
    <w:qFormat/>
    <w:rsid w:val="00EC4F88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8"/>
      <w:szCs w:val="20"/>
      <w:lang w:val="en-US"/>
    </w:rPr>
  </w:style>
  <w:style w:type="character" w:customStyle="1" w:styleId="af1">
    <w:name w:val="Рис Знак"/>
    <w:link w:val="af"/>
    <w:locked/>
    <w:rsid w:val="006C68C2"/>
    <w:rPr>
      <w:rFonts w:ascii="Times New Roman" w:eastAsia="Times New Roman" w:hAnsi="Times New Roman" w:cs="Times New Roman"/>
      <w:noProof/>
      <w:sz w:val="28"/>
      <w:szCs w:val="20"/>
      <w:lang w:val="en-US"/>
    </w:rPr>
  </w:style>
  <w:style w:type="paragraph" w:customStyle="1" w:styleId="af0">
    <w:name w:val="Рис Имя"/>
    <w:basedOn w:val="a"/>
    <w:next w:val="af"/>
    <w:link w:val="af2"/>
    <w:rsid w:val="00EC4F88"/>
    <w:pPr>
      <w:jc w:val="center"/>
    </w:pPr>
    <w:rPr>
      <w:szCs w:val="20"/>
      <w:lang w:eastAsia="en-US"/>
    </w:rPr>
  </w:style>
  <w:style w:type="character" w:customStyle="1" w:styleId="af2">
    <w:name w:val="Рис Имя Знак"/>
    <w:link w:val="af0"/>
    <w:locked/>
    <w:rsid w:val="006C68C2"/>
    <w:rPr>
      <w:rFonts w:ascii="Times New Roman" w:eastAsia="Times New Roman" w:hAnsi="Times New Roman" w:cs="Times New Roman"/>
      <w:sz w:val="28"/>
      <w:szCs w:val="20"/>
    </w:rPr>
  </w:style>
  <w:style w:type="paragraph" w:customStyle="1" w:styleId="-">
    <w:name w:val="Список-"/>
    <w:link w:val="-1"/>
    <w:autoRedefine/>
    <w:qFormat/>
    <w:rsid w:val="00016FA1"/>
    <w:pPr>
      <w:numPr>
        <w:numId w:val="2"/>
      </w:numPr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8"/>
      <w:szCs w:val="24"/>
    </w:rPr>
  </w:style>
  <w:style w:type="character" w:customStyle="1" w:styleId="-1">
    <w:name w:val="Список- Знак1"/>
    <w:link w:val="-"/>
    <w:rsid w:val="00016FA1"/>
    <w:rPr>
      <w:rFonts w:ascii="Times New Roman" w:eastAsia="Times New Roman" w:hAnsi="Times New Roman" w:cs="Times New Roman"/>
      <w:snapToGrid w:val="0"/>
      <w:spacing w:val="2"/>
      <w:sz w:val="28"/>
      <w:szCs w:val="24"/>
    </w:rPr>
  </w:style>
  <w:style w:type="paragraph" w:customStyle="1" w:styleId="af3">
    <w:name w:val="Рис Текст"/>
    <w:basedOn w:val="a"/>
    <w:rsid w:val="006C68C2"/>
    <w:pPr>
      <w:keepLines/>
      <w:tabs>
        <w:tab w:val="num" w:pos="984"/>
      </w:tabs>
      <w:spacing w:before="120" w:after="120" w:line="240" w:lineRule="auto"/>
      <w:ind w:right="851" w:firstLine="624"/>
    </w:pPr>
    <w:rPr>
      <w:rFonts w:ascii="Tahoma" w:hAnsi="Tahoma"/>
      <w:bCs/>
      <w:sz w:val="20"/>
      <w:szCs w:val="20"/>
    </w:rPr>
  </w:style>
  <w:style w:type="character" w:customStyle="1" w:styleId="80">
    <w:name w:val="Заголовок 8 Знак"/>
    <w:link w:val="8"/>
    <w:rsid w:val="00EC4F88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EC4F88"/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13">
    <w:name w:val="Текст пункта Знак1"/>
    <w:link w:val="a0"/>
    <w:rsid w:val="00EC4F88"/>
    <w:rPr>
      <w:rFonts w:ascii="Times New Roman" w:eastAsia="Times New Roman" w:hAnsi="Times New Roman" w:cs="Times New Roman"/>
      <w:spacing w:val="2"/>
      <w:sz w:val="28"/>
      <w:szCs w:val="24"/>
    </w:rPr>
  </w:style>
  <w:style w:type="paragraph" w:customStyle="1" w:styleId="--">
    <w:name w:val="Список--"/>
    <w:basedOn w:val="-"/>
    <w:qFormat/>
    <w:rsid w:val="00016FA1"/>
    <w:pPr>
      <w:ind w:left="1276"/>
    </w:pPr>
  </w:style>
  <w:style w:type="paragraph" w:customStyle="1" w:styleId="TableGraf10L">
    <w:name w:val="TableGraf 10L"/>
    <w:basedOn w:val="a"/>
    <w:rsid w:val="00EC4F88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EC4F88"/>
    <w:rPr>
      <w:b/>
    </w:rPr>
  </w:style>
  <w:style w:type="paragraph" w:customStyle="1" w:styleId="Head10M">
    <w:name w:val="Head 10M"/>
    <w:basedOn w:val="a"/>
    <w:rsid w:val="00EC4F88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EC4F88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f4">
    <w:name w:val="Наименование таблицы"/>
    <w:basedOn w:val="a"/>
    <w:rsid w:val="00EC4F88"/>
    <w:pPr>
      <w:keepNext/>
      <w:keepLines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EC4F88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EC4F88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EC4F88"/>
    <w:rPr>
      <w:szCs w:val="20"/>
      <w:lang w:eastAsia="en-US"/>
    </w:rPr>
  </w:style>
  <w:style w:type="paragraph" w:customStyle="1" w:styleId="TableGraf12M">
    <w:name w:val="TableGraf 12M"/>
    <w:basedOn w:val="a"/>
    <w:rsid w:val="00EC4F88"/>
    <w:pPr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EC4F88"/>
    <w:pPr>
      <w:jc w:val="right"/>
    </w:pPr>
    <w:rPr>
      <w:szCs w:val="20"/>
      <w:lang w:eastAsia="en-US"/>
    </w:rPr>
  </w:style>
  <w:style w:type="paragraph" w:styleId="af5">
    <w:name w:val="header"/>
    <w:link w:val="af6"/>
    <w:autoRedefine/>
    <w:uiPriority w:val="99"/>
    <w:rsid w:val="00EC4F88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f6">
    <w:name w:val="Верхний колонтитул Знак"/>
    <w:link w:val="af5"/>
    <w:uiPriority w:val="99"/>
    <w:rsid w:val="00EC4F88"/>
    <w:rPr>
      <w:rFonts w:ascii="Arial" w:eastAsia="Times New Roman" w:hAnsi="Arial" w:cs="Times New Roman"/>
      <w:noProof/>
      <w:sz w:val="10"/>
      <w:szCs w:val="24"/>
    </w:rPr>
  </w:style>
  <w:style w:type="paragraph" w:styleId="af7">
    <w:name w:val="caption"/>
    <w:aliases w:val="Рисунок 78"/>
    <w:basedOn w:val="a"/>
    <w:next w:val="a"/>
    <w:uiPriority w:val="35"/>
    <w:qFormat/>
    <w:rsid w:val="00EC4F88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f8">
    <w:name w:val="Раздел документа"/>
    <w:basedOn w:val="a"/>
    <w:next w:val="a"/>
    <w:rsid w:val="00EC4F88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4"/>
    <w:qFormat/>
    <w:rsid w:val="00EC4F88"/>
    <w:pPr>
      <w:numPr>
        <w:numId w:val="3"/>
      </w:numPr>
      <w:tabs>
        <w:tab w:val="num" w:pos="1068"/>
      </w:tabs>
      <w:ind w:left="993" w:hanging="284"/>
    </w:pPr>
    <w:rPr>
      <w:kern w:val="24"/>
    </w:rPr>
  </w:style>
  <w:style w:type="character" w:customStyle="1" w:styleId="14">
    <w:name w:val="Список_1) Знак"/>
    <w:link w:val="10"/>
    <w:rsid w:val="00EC4F88"/>
    <w:rPr>
      <w:rFonts w:ascii="Times New Roman" w:eastAsia="Times New Roman" w:hAnsi="Times New Roman" w:cs="Times New Roman"/>
      <w:snapToGrid w:val="0"/>
      <w:spacing w:val="2"/>
      <w:kern w:val="24"/>
      <w:sz w:val="28"/>
      <w:szCs w:val="24"/>
    </w:rPr>
  </w:style>
  <w:style w:type="paragraph" w:styleId="af9">
    <w:name w:val="Document Map"/>
    <w:basedOn w:val="a"/>
    <w:link w:val="afa"/>
    <w:semiHidden/>
    <w:rsid w:val="00EC4F88"/>
    <w:pPr>
      <w:shd w:val="clear" w:color="auto" w:fill="000080"/>
    </w:pPr>
    <w:rPr>
      <w:rFonts w:ascii="Tahoma" w:hAnsi="Tahoma" w:cs="Tahoma"/>
    </w:rPr>
  </w:style>
  <w:style w:type="character" w:customStyle="1" w:styleId="afa">
    <w:name w:val="Схема документа Знак"/>
    <w:basedOn w:val="a1"/>
    <w:link w:val="af9"/>
    <w:semiHidden/>
    <w:rsid w:val="006C68C2"/>
    <w:rPr>
      <w:rFonts w:ascii="Tahoma" w:eastAsia="Times New Roman" w:hAnsi="Tahoma" w:cs="Tahoma"/>
      <w:sz w:val="28"/>
      <w:szCs w:val="24"/>
      <w:shd w:val="clear" w:color="auto" w:fill="000080"/>
      <w:lang w:eastAsia="ru-RU"/>
    </w:rPr>
  </w:style>
  <w:style w:type="paragraph" w:styleId="afb">
    <w:name w:val="footer"/>
    <w:basedOn w:val="a"/>
    <w:link w:val="afc"/>
    <w:uiPriority w:val="99"/>
    <w:rsid w:val="00EC4F88"/>
    <w:pPr>
      <w:tabs>
        <w:tab w:val="center" w:pos="4677"/>
        <w:tab w:val="right" w:pos="9355"/>
      </w:tabs>
      <w:jc w:val="right"/>
    </w:pPr>
  </w:style>
  <w:style w:type="character" w:customStyle="1" w:styleId="afc">
    <w:name w:val="Нижний колонтитул Знак"/>
    <w:link w:val="afb"/>
    <w:uiPriority w:val="99"/>
    <w:rsid w:val="00EC4F8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1">
    <w:name w:val="toc 4"/>
    <w:next w:val="a"/>
    <w:autoRedefine/>
    <w:uiPriority w:val="39"/>
    <w:rsid w:val="001D4E6A"/>
    <w:pPr>
      <w:tabs>
        <w:tab w:val="right" w:leader="dot" w:pos="9639"/>
      </w:tabs>
      <w:spacing w:after="0" w:line="360" w:lineRule="auto"/>
      <w:ind w:right="28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Head12L">
    <w:name w:val="Head 12L"/>
    <w:basedOn w:val="Head10L"/>
    <w:rsid w:val="00EC4F88"/>
    <w:rPr>
      <w:sz w:val="24"/>
    </w:rPr>
  </w:style>
  <w:style w:type="character" w:styleId="afd">
    <w:name w:val="page number"/>
    <w:rsid w:val="00EC4F88"/>
    <w:rPr>
      <w:rFonts w:ascii="Times New Roman" w:hAnsi="Times New Roman"/>
      <w:sz w:val="24"/>
    </w:rPr>
  </w:style>
  <w:style w:type="character" w:customStyle="1" w:styleId="Internetlink">
    <w:name w:val="Internet link"/>
    <w:rsid w:val="00EC4F88"/>
    <w:rPr>
      <w:color w:val="000080"/>
      <w:u w:val="single"/>
    </w:rPr>
  </w:style>
  <w:style w:type="paragraph" w:styleId="afe">
    <w:name w:val="Title"/>
    <w:basedOn w:val="a"/>
    <w:next w:val="a"/>
    <w:link w:val="aff"/>
    <w:qFormat/>
    <w:rsid w:val="00EC4F88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Cs w:val="28"/>
    </w:rPr>
  </w:style>
  <w:style w:type="character" w:customStyle="1" w:styleId="aff">
    <w:name w:val="Название Знак"/>
    <w:link w:val="afe"/>
    <w:rsid w:val="00EC4F88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f0">
    <w:name w:val="Наименование титульного листа"/>
    <w:basedOn w:val="a0"/>
    <w:qFormat/>
    <w:rsid w:val="00EC4F88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f1">
    <w:name w:val="Версия документа"/>
    <w:basedOn w:val="a0"/>
    <w:qFormat/>
    <w:rsid w:val="00EC4F88"/>
    <w:pPr>
      <w:ind w:firstLine="0"/>
      <w:jc w:val="center"/>
      <w:textboxTightWrap w:val="allLines"/>
    </w:pPr>
  </w:style>
  <w:style w:type="paragraph" w:styleId="aff2">
    <w:name w:val="TOC Heading"/>
    <w:basedOn w:val="1"/>
    <w:next w:val="a"/>
    <w:uiPriority w:val="39"/>
    <w:semiHidden/>
    <w:unhideWhenUsed/>
    <w:qFormat/>
    <w:rsid w:val="00EC4F88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Cs w:val="28"/>
      <w:lang w:eastAsia="ru-RU"/>
    </w:rPr>
  </w:style>
  <w:style w:type="paragraph" w:styleId="32">
    <w:name w:val="toc 3"/>
    <w:basedOn w:val="a"/>
    <w:next w:val="a"/>
    <w:autoRedefine/>
    <w:uiPriority w:val="39"/>
    <w:rsid w:val="001D4E6A"/>
    <w:pPr>
      <w:tabs>
        <w:tab w:val="right" w:leader="dot" w:pos="9639"/>
      </w:tabs>
      <w:ind w:right="284"/>
      <w:jc w:val="both"/>
    </w:pPr>
  </w:style>
  <w:style w:type="paragraph" w:styleId="aff3">
    <w:name w:val="Balloon Text"/>
    <w:basedOn w:val="a"/>
    <w:link w:val="aff4"/>
    <w:rsid w:val="00EC4F88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link w:val="aff3"/>
    <w:rsid w:val="00EC4F8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f5">
    <w:name w:val="Перечень содержания"/>
    <w:basedOn w:val="12"/>
    <w:qFormat/>
    <w:rsid w:val="00EC4F88"/>
    <w:pPr>
      <w:tabs>
        <w:tab w:val="left" w:pos="454"/>
        <w:tab w:val="left" w:pos="567"/>
        <w:tab w:val="right" w:leader="dot" w:pos="9344"/>
      </w:tabs>
    </w:pPr>
  </w:style>
  <w:style w:type="paragraph" w:customStyle="1" w:styleId="aff6">
    <w:name w:val="Нумерация страницы"/>
    <w:basedOn w:val="af5"/>
    <w:qFormat/>
    <w:rsid w:val="00EC4F88"/>
    <w:pPr>
      <w:spacing w:line="360" w:lineRule="auto"/>
    </w:pPr>
    <w:rPr>
      <w:rFonts w:ascii="Times New Roman" w:hAnsi="Times New Roman"/>
      <w:sz w:val="28"/>
    </w:rPr>
  </w:style>
  <w:style w:type="numbering" w:customStyle="1" w:styleId="phadditiontitle">
    <w:name w:val="ph_additiontitle"/>
    <w:basedOn w:val="a3"/>
    <w:rsid w:val="002D0B16"/>
    <w:pPr>
      <w:numPr>
        <w:numId w:val="4"/>
      </w:numPr>
    </w:pPr>
  </w:style>
  <w:style w:type="paragraph" w:customStyle="1" w:styleId="phadditiontitle1">
    <w:name w:val="ph_addition_title_1"/>
    <w:basedOn w:val="a"/>
    <w:next w:val="a"/>
    <w:rsid w:val="002D0B16"/>
    <w:pPr>
      <w:keepNext/>
      <w:keepLines/>
      <w:pageBreakBefore/>
      <w:numPr>
        <w:numId w:val="4"/>
      </w:numPr>
      <w:spacing w:before="360" w:after="360"/>
      <w:jc w:val="center"/>
      <w:outlineLvl w:val="0"/>
    </w:pPr>
    <w:rPr>
      <w:rFonts w:ascii="Arial" w:hAnsi="Arial"/>
      <w:b/>
      <w:szCs w:val="28"/>
    </w:rPr>
  </w:style>
  <w:style w:type="paragraph" w:customStyle="1" w:styleId="phadditiontitle2">
    <w:name w:val="ph_addition_title_2"/>
    <w:basedOn w:val="a"/>
    <w:next w:val="a"/>
    <w:rsid w:val="002D0B16"/>
    <w:pPr>
      <w:keepNext/>
      <w:keepLines/>
      <w:numPr>
        <w:ilvl w:val="1"/>
        <w:numId w:val="4"/>
      </w:numPr>
      <w:spacing w:before="360" w:after="360"/>
      <w:jc w:val="both"/>
      <w:outlineLvl w:val="1"/>
    </w:pPr>
    <w:rPr>
      <w:rFonts w:ascii="Arial" w:hAnsi="Arial"/>
      <w:b/>
      <w:sz w:val="24"/>
    </w:rPr>
  </w:style>
  <w:style w:type="paragraph" w:customStyle="1" w:styleId="phadditiontitle3">
    <w:name w:val="ph_addition_title_3"/>
    <w:basedOn w:val="a"/>
    <w:next w:val="a"/>
    <w:rsid w:val="002D0B16"/>
    <w:pPr>
      <w:keepNext/>
      <w:keepLines/>
      <w:numPr>
        <w:ilvl w:val="2"/>
        <w:numId w:val="4"/>
      </w:numPr>
      <w:spacing w:before="240" w:after="240"/>
      <w:jc w:val="both"/>
      <w:outlineLvl w:val="2"/>
    </w:pPr>
    <w:rPr>
      <w:rFonts w:ascii="Arial" w:hAnsi="Arial"/>
      <w:b/>
      <w:sz w:val="22"/>
      <w:szCs w:val="22"/>
    </w:rPr>
  </w:style>
  <w:style w:type="paragraph" w:customStyle="1" w:styleId="aff7">
    <w:name w:val="Рис_имя"/>
    <w:next w:val="a0"/>
    <w:qFormat/>
    <w:rsid w:val="002D0B16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pacing w:val="2"/>
      <w:sz w:val="28"/>
      <w:szCs w:val="28"/>
      <w:lang w:eastAsia="ru-RU"/>
    </w:rPr>
  </w:style>
  <w:style w:type="paragraph" w:customStyle="1" w:styleId="---">
    <w:name w:val="Список---"/>
    <w:basedOn w:val="--"/>
    <w:qFormat/>
    <w:rsid w:val="0083264C"/>
    <w:pPr>
      <w:tabs>
        <w:tab w:val="clear" w:pos="1068"/>
      </w:tabs>
      <w:ind w:left="1560"/>
    </w:pPr>
  </w:style>
  <w:style w:type="character" w:styleId="aff8">
    <w:name w:val="annotation reference"/>
    <w:basedOn w:val="a1"/>
    <w:uiPriority w:val="99"/>
    <w:unhideWhenUsed/>
    <w:rsid w:val="00EF120A"/>
    <w:rPr>
      <w:sz w:val="16"/>
      <w:szCs w:val="16"/>
    </w:rPr>
  </w:style>
  <w:style w:type="paragraph" w:styleId="aff9">
    <w:name w:val="annotation text"/>
    <w:basedOn w:val="a"/>
    <w:link w:val="affa"/>
    <w:uiPriority w:val="99"/>
    <w:unhideWhenUsed/>
    <w:rsid w:val="00EF120A"/>
    <w:pPr>
      <w:spacing w:line="240" w:lineRule="auto"/>
    </w:pPr>
    <w:rPr>
      <w:sz w:val="20"/>
      <w:szCs w:val="20"/>
    </w:rPr>
  </w:style>
  <w:style w:type="character" w:customStyle="1" w:styleId="affa">
    <w:name w:val="Текст примечания Знак"/>
    <w:basedOn w:val="a1"/>
    <w:link w:val="aff9"/>
    <w:uiPriority w:val="99"/>
    <w:rsid w:val="00EF120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EF120A"/>
    <w:rPr>
      <w:b/>
      <w:bCs/>
    </w:rPr>
  </w:style>
  <w:style w:type="character" w:customStyle="1" w:styleId="affc">
    <w:name w:val="Тема примечания Знак"/>
    <w:basedOn w:val="affa"/>
    <w:link w:val="affb"/>
    <w:uiPriority w:val="99"/>
    <w:semiHidden/>
    <w:rsid w:val="00EF120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d">
    <w:name w:val="List Paragraph"/>
    <w:basedOn w:val="a"/>
    <w:uiPriority w:val="34"/>
    <w:qFormat/>
    <w:rsid w:val="00C0398C"/>
    <w:pPr>
      <w:ind w:left="720"/>
      <w:contextualSpacing/>
    </w:pPr>
  </w:style>
  <w:style w:type="paragraph" w:customStyle="1" w:styleId="TableHeader">
    <w:name w:val="Table_Header"/>
    <w:basedOn w:val="a"/>
    <w:qFormat/>
    <w:rsid w:val="000E5ABF"/>
    <w:pPr>
      <w:keepNext/>
      <w:jc w:val="center"/>
    </w:pPr>
    <w:rPr>
      <w:b/>
      <w:spacing w:val="2"/>
      <w:szCs w:val="28"/>
      <w:lang w:eastAsia="en-US"/>
    </w:rPr>
  </w:style>
  <w:style w:type="paragraph" w:customStyle="1" w:styleId="TableGraf14L">
    <w:name w:val="Table_Graf_14L"/>
    <w:basedOn w:val="a0"/>
    <w:qFormat/>
    <w:rsid w:val="000E5ABF"/>
    <w:pPr>
      <w:tabs>
        <w:tab w:val="clear" w:pos="1134"/>
      </w:tabs>
      <w:spacing w:line="240" w:lineRule="auto"/>
      <w:ind w:right="170" w:firstLine="0"/>
    </w:pPr>
    <w:rPr>
      <w:szCs w:val="28"/>
    </w:rPr>
  </w:style>
  <w:style w:type="paragraph" w:styleId="affe">
    <w:name w:val="Revision"/>
    <w:hidden/>
    <w:uiPriority w:val="99"/>
    <w:semiHidden/>
    <w:rsid w:val="008C129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basedOn w:val="a1"/>
    <w:rsid w:val="00060D81"/>
  </w:style>
  <w:style w:type="character" w:customStyle="1" w:styleId="sp-highlight-term">
    <w:name w:val="sp-highlight-term"/>
    <w:basedOn w:val="a1"/>
    <w:rsid w:val="00060D81"/>
  </w:style>
  <w:style w:type="paragraph" w:customStyle="1" w:styleId="afff">
    <w:name w:val="Список сокращений"/>
    <w:basedOn w:val="ad"/>
    <w:qFormat/>
    <w:rsid w:val="006F01A0"/>
    <w:pPr>
      <w:keepLines/>
      <w:tabs>
        <w:tab w:val="left" w:pos="1134"/>
        <w:tab w:val="left" w:pos="1440"/>
        <w:tab w:val="left" w:pos="1797"/>
      </w:tabs>
      <w:suppressAutoHyphens w:val="0"/>
      <w:ind w:right="140"/>
    </w:pPr>
    <w:rPr>
      <w:bCs/>
      <w:szCs w:val="28"/>
      <w:lang w:eastAsia="ru-RU"/>
    </w:rPr>
  </w:style>
  <w:style w:type="character" w:styleId="afff0">
    <w:name w:val="FollowedHyperlink"/>
    <w:basedOn w:val="a1"/>
    <w:uiPriority w:val="99"/>
    <w:semiHidden/>
    <w:unhideWhenUsed/>
    <w:rsid w:val="00016FA1"/>
    <w:rPr>
      <w:color w:val="954F72" w:themeColor="followedHyperlink"/>
      <w:u w:val="single"/>
    </w:rPr>
  </w:style>
  <w:style w:type="paragraph" w:styleId="51">
    <w:name w:val="toc 5"/>
    <w:basedOn w:val="a"/>
    <w:next w:val="a"/>
    <w:autoRedefine/>
    <w:uiPriority w:val="39"/>
    <w:semiHidden/>
    <w:unhideWhenUsed/>
    <w:rsid w:val="001D4E6A"/>
    <w:pPr>
      <w:ind w:right="284"/>
      <w:jc w:val="both"/>
    </w:pPr>
  </w:style>
  <w:style w:type="paragraph" w:styleId="61">
    <w:name w:val="toc 6"/>
    <w:basedOn w:val="a"/>
    <w:next w:val="a"/>
    <w:autoRedefine/>
    <w:uiPriority w:val="39"/>
    <w:semiHidden/>
    <w:unhideWhenUsed/>
    <w:rsid w:val="001D4E6A"/>
    <w:pPr>
      <w:ind w:right="284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07" Type="http://schemas.openxmlformats.org/officeDocument/2006/relationships/header" Target="header1.xml"/><Relationship Id="rId11" Type="http://schemas.openxmlformats.org/officeDocument/2006/relationships/hyperlink" Target="https://ssl.budgetplan.minfin.ru/http/BudgetPlan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png"/><Relationship Id="rId102" Type="http://schemas.openxmlformats.org/officeDocument/2006/relationships/image" Target="media/image92.png"/><Relationship Id="rId110" Type="http://schemas.microsoft.com/office/2011/relationships/people" Target="people.xml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3.png"/><Relationship Id="rId108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1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0" Type="http://schemas.openxmlformats.org/officeDocument/2006/relationships/image" Target="media/image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microsoft.com/office/2007/relationships/stylesWithEffects" Target="stylesWithEffects.xml"/><Relationship Id="rId9" Type="http://schemas.openxmlformats.org/officeDocument/2006/relationships/hyperlink" Target="http://budget.gov.ru/lk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theme" Target="theme/theme1.xml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64;&#1072;&#1073;&#1083;&#1086;&#1085;&#1099;\&#1089;&#1090;&#1072;&#1088;&#1099;&#1077;\&#1052;&#1080;&#1085;&#1092;&#1080;&#1085;%20&#1056;&#1086;&#1089;&#1089;&#1080;&#1080;_2015_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BF04F-D27B-4350-B9F6-E3B3AEB9B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Минфин России_2015_.dot</Template>
  <TotalTime>523</TotalTime>
  <Pages>84</Pages>
  <Words>10587</Words>
  <Characters>60351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70797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Дарья Люкшина</dc:creator>
  <cp:lastModifiedBy>Елена Долганова</cp:lastModifiedBy>
  <cp:revision>34</cp:revision>
  <dcterms:created xsi:type="dcterms:W3CDTF">2018-08-21T13:18:00Z</dcterms:created>
  <dcterms:modified xsi:type="dcterms:W3CDTF">2019-02-19T07:26:00Z</dcterms:modified>
</cp:coreProperties>
</file>