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</w:p>
    <w:p w:rsidR="00201AFC" w:rsidRPr="00201AFC" w:rsidRDefault="00201AFC" w:rsidP="00201AFC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 xml:space="preserve">ПО ЗАПОЛНЕНИЮ ФОРМЫ ОБОСНОВАНИЙ БЮДЖЕТНЫХ АССИГНОВАНИЙ </w:t>
      </w:r>
      <w:r w:rsidRPr="00201AFC">
        <w:rPr>
          <w:rFonts w:ascii="Times New Roman" w:hAnsi="Times New Roman" w:cs="Times New Roman"/>
          <w:caps/>
          <w:sz w:val="24"/>
          <w:szCs w:val="24"/>
        </w:rPr>
        <w:t>на предоставление субвенций</w:t>
      </w:r>
    </w:p>
    <w:p w:rsidR="006D074B" w:rsidRPr="006D074B" w:rsidRDefault="006D074B" w:rsidP="006D074B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D074B">
        <w:rPr>
          <w:rFonts w:ascii="Times New Roman" w:hAnsi="Times New Roman" w:cs="Times New Roman"/>
          <w:caps/>
          <w:sz w:val="24"/>
          <w:szCs w:val="24"/>
        </w:rPr>
        <w:t xml:space="preserve">на оказание социальной помощи отдельным категориям граждан в части оплаты санаторно-курортного лечения, а также проезда на междугородном транспорте </w:t>
      </w:r>
      <w:r w:rsidR="00490F73">
        <w:rPr>
          <w:rFonts w:ascii="Times New Roman" w:hAnsi="Times New Roman" w:cs="Times New Roman"/>
          <w:caps/>
          <w:sz w:val="24"/>
          <w:szCs w:val="24"/>
        </w:rPr>
        <w:br/>
      </w:r>
      <w:r w:rsidRPr="006D074B">
        <w:rPr>
          <w:rFonts w:ascii="Times New Roman" w:hAnsi="Times New Roman" w:cs="Times New Roman"/>
          <w:caps/>
          <w:sz w:val="24"/>
          <w:szCs w:val="24"/>
        </w:rPr>
        <w:t xml:space="preserve">к месту лечения и обратно </w:t>
      </w:r>
    </w:p>
    <w:p w:rsidR="00201AFC" w:rsidRPr="00DE5984" w:rsidRDefault="006D074B" w:rsidP="006D074B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6D074B">
        <w:rPr>
          <w:rFonts w:ascii="Times New Roman" w:hAnsi="Times New Roman" w:cs="Times New Roman"/>
          <w:caps/>
          <w:sz w:val="24"/>
          <w:szCs w:val="24"/>
        </w:rPr>
        <w:t>на очередной финансовый год и плановый период</w:t>
      </w:r>
      <w:r w:rsidR="00201AFC" w:rsidRPr="00DE5984">
        <w:rPr>
          <w:rFonts w:ascii="Times New Roman" w:hAnsi="Times New Roman" w:cs="Times New Roman"/>
          <w:caps/>
          <w:sz w:val="24"/>
          <w:szCs w:val="24"/>
        </w:rPr>
        <w:br/>
        <w:t xml:space="preserve">(Форма ОБАС </w:t>
      </w:r>
      <w:r>
        <w:rPr>
          <w:rFonts w:ascii="Times New Roman" w:hAnsi="Times New Roman" w:cs="Times New Roman"/>
          <w:caps/>
          <w:sz w:val="24"/>
          <w:szCs w:val="24"/>
        </w:rPr>
        <w:t>05.321</w:t>
      </w:r>
      <w:r w:rsidR="00201AFC" w:rsidRPr="00DE5984">
        <w:rPr>
          <w:rFonts w:ascii="Times New Roman" w:hAnsi="Times New Roman" w:cs="Times New Roman"/>
          <w:caps/>
          <w:sz w:val="24"/>
          <w:szCs w:val="24"/>
        </w:rPr>
        <w:t>)</w:t>
      </w: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84A35" w:rsidRPr="00DE5984" w:rsidRDefault="00884A35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E5984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DE598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947716" w:rsidRPr="00867916" w:rsidRDefault="00947716" w:rsidP="00947716">
      <w:pPr>
        <w:pStyle w:val="ad"/>
      </w:pPr>
      <w:r w:rsidRPr="00867916">
        <w:lastRenderedPageBreak/>
        <w:t>СОДЕРЖАНИЕ</w:t>
      </w:r>
    </w:p>
    <w:p w:rsidR="00490F73" w:rsidRDefault="00947716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 w:rsidRPr="001F314B">
        <w:fldChar w:fldCharType="begin"/>
      </w:r>
      <w:r w:rsidRPr="001F314B">
        <w:instrText xml:space="preserve"> TOC \o "1-4" </w:instrText>
      </w:r>
      <w:r w:rsidRPr="001F314B">
        <w:fldChar w:fldCharType="separate"/>
      </w:r>
      <w:r w:rsidR="00490F73">
        <w:t>1 Заполнение формы ОБАС 05.321</w:t>
      </w:r>
      <w:r w:rsidR="00490F73">
        <w:tab/>
      </w:r>
      <w:r w:rsidR="00490F73">
        <w:fldChar w:fldCharType="begin"/>
      </w:r>
      <w:r w:rsidR="00490F73">
        <w:instrText xml:space="preserve"> PAGEREF _Toc396563638 \h </w:instrText>
      </w:r>
      <w:r w:rsidR="00490F73">
        <w:fldChar w:fldCharType="separate"/>
      </w:r>
      <w:r w:rsidR="00D471C7">
        <w:t>3</w:t>
      </w:r>
      <w:r w:rsidR="00490F73"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1.1 Заголовочная часть формы ОБАС 05.321</w:t>
      </w:r>
      <w:r>
        <w:tab/>
      </w:r>
      <w:r>
        <w:fldChar w:fldCharType="begin"/>
      </w:r>
      <w:r>
        <w:instrText xml:space="preserve"> PAGEREF _Toc396563639 \h </w:instrText>
      </w:r>
      <w:r>
        <w:fldChar w:fldCharType="separate"/>
      </w:r>
      <w:r w:rsidR="00D471C7">
        <w:t>5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1.2 Таблица «Объем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(вкладка «ОБАС»)</w:t>
      </w:r>
      <w:r>
        <w:tab/>
      </w:r>
      <w:r>
        <w:fldChar w:fldCharType="begin"/>
      </w:r>
      <w:r>
        <w:instrText xml:space="preserve"> PAGEREF _Toc396563640 \h </w:instrText>
      </w:r>
      <w:r>
        <w:fldChar w:fldCharType="separate"/>
      </w:r>
      <w:r w:rsidR="00D471C7">
        <w:t>6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 Таблица «Показатели, устанавливаемые феде</w:t>
      </w:r>
      <w:bookmarkStart w:id="0" w:name="_GoBack"/>
      <w:bookmarkEnd w:id="0"/>
      <w:r>
        <w:t>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(вкладка «Показатели»)</w:t>
      </w:r>
      <w:r>
        <w:tab/>
      </w:r>
      <w:r>
        <w:fldChar w:fldCharType="begin"/>
      </w:r>
      <w:r>
        <w:instrText xml:space="preserve"> PAGEREF _Toc396563641 \h </w:instrText>
      </w:r>
      <w:r>
        <w:fldChar w:fldCharType="separate"/>
      </w:r>
      <w:r w:rsidR="00D471C7">
        <w:t>8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 Таблица «Распределение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Федерации» (вкладка «Распределение объема»)</w:t>
      </w:r>
      <w:r>
        <w:tab/>
      </w:r>
      <w:r>
        <w:fldChar w:fldCharType="begin"/>
      </w:r>
      <w:r>
        <w:instrText xml:space="preserve"> PAGEREF _Toc396563642 \h </w:instrText>
      </w:r>
      <w:r>
        <w:fldChar w:fldCharType="separate"/>
      </w:r>
      <w:r w:rsidR="00D471C7">
        <w:t>10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1.4.1 Субтаблица «Расчет объема финансирования расходов по предоставлению гражданам путевок на санаторно-курортное лечение»</w:t>
      </w:r>
      <w:r>
        <w:tab/>
      </w:r>
      <w:r>
        <w:fldChar w:fldCharType="begin"/>
      </w:r>
      <w:r>
        <w:instrText xml:space="preserve"> PAGEREF _Toc396563643 \h </w:instrText>
      </w:r>
      <w:r>
        <w:fldChar w:fldCharType="separate"/>
      </w:r>
      <w:r w:rsidR="00D471C7">
        <w:t>13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1.4.2 Субтаблица «Расчет объема финансирования расходов по предоставлению гражданам проезда на междугородном транспорте к месту лечения и обратно»</w:t>
      </w:r>
      <w:r>
        <w:tab/>
      </w:r>
      <w:r>
        <w:fldChar w:fldCharType="begin"/>
      </w:r>
      <w:r>
        <w:instrText xml:space="preserve"> PAGEREF _Toc396563644 \h </w:instrText>
      </w:r>
      <w:r>
        <w:fldChar w:fldCharType="separate"/>
      </w:r>
      <w:r w:rsidR="00D471C7">
        <w:t>15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1.5 Таблица «Сведения о нормативных правовых (правовых) актах, устанавливающих иные выплаты, входящие в оплату труда» (вкладка «НПА»)</w:t>
      </w:r>
      <w:r>
        <w:tab/>
      </w:r>
      <w:r>
        <w:fldChar w:fldCharType="begin"/>
      </w:r>
      <w:r>
        <w:instrText xml:space="preserve"> PAGEREF _Toc396563645 \h </w:instrText>
      </w:r>
      <w:r>
        <w:fldChar w:fldCharType="separate"/>
      </w:r>
      <w:r w:rsidR="00D471C7">
        <w:t>17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1.6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</w:t>
      </w:r>
      <w:r>
        <w:tab/>
      </w:r>
      <w:r>
        <w:fldChar w:fldCharType="begin"/>
      </w:r>
      <w:r>
        <w:instrText xml:space="preserve"> PAGEREF _Toc396563646 \h </w:instrText>
      </w:r>
      <w:r>
        <w:fldChar w:fldCharType="separate"/>
      </w:r>
      <w:r w:rsidR="00D471C7">
        <w:t>20</w:t>
      </w:r>
      <w:r>
        <w:fldChar w:fldCharType="end"/>
      </w:r>
    </w:p>
    <w:p w:rsidR="00490F73" w:rsidRDefault="00490F73" w:rsidP="00490F73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2 Сохранение и закрытие формы ОБАС 05.321</w:t>
      </w:r>
      <w:r>
        <w:tab/>
      </w:r>
      <w:r>
        <w:fldChar w:fldCharType="begin"/>
      </w:r>
      <w:r>
        <w:instrText xml:space="preserve"> PAGEREF _Toc396563647 \h </w:instrText>
      </w:r>
      <w:r>
        <w:fldChar w:fldCharType="separate"/>
      </w:r>
      <w:r w:rsidR="00D471C7">
        <w:t>21</w:t>
      </w:r>
      <w:r>
        <w:fldChar w:fldCharType="end"/>
      </w:r>
    </w:p>
    <w:p w:rsidR="00884A35" w:rsidRPr="00DE5984" w:rsidRDefault="00947716" w:rsidP="00490F73">
      <w:pPr>
        <w:pStyle w:val="afb"/>
      </w:pPr>
      <w:r w:rsidRPr="001F314B">
        <w:fldChar w:fldCharType="end"/>
      </w:r>
    </w:p>
    <w:p w:rsidR="00947716" w:rsidRDefault="00947716" w:rsidP="00947716">
      <w:pPr>
        <w:pStyle w:val="1"/>
      </w:pPr>
      <w:bookmarkStart w:id="1" w:name="_Toc396563638"/>
      <w:r>
        <w:lastRenderedPageBreak/>
        <w:t xml:space="preserve">Заполнение формы ОБАС </w:t>
      </w:r>
      <w:r w:rsidR="006D074B">
        <w:t>05.321</w:t>
      </w:r>
      <w:bookmarkEnd w:id="1"/>
    </w:p>
    <w:p w:rsidR="00947716" w:rsidRPr="00DA7274" w:rsidRDefault="00947716" w:rsidP="006D074B">
      <w:pPr>
        <w:pStyle w:val="a0"/>
      </w:pPr>
      <w:proofErr w:type="gramStart"/>
      <w:r w:rsidRPr="00DA7274">
        <w:t xml:space="preserve">Обоснования бюджетных ассигнований </w:t>
      </w:r>
      <w:r w:rsidR="006D074B">
        <w:t>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на очередной финансовый год и плановый период</w:t>
      </w:r>
      <w:r w:rsidRPr="00DA7274">
        <w:t xml:space="preserve"> формируются главными распорядителями средств федерального бюджета путем заполнения электронной формы ОБАС </w:t>
      </w:r>
      <w:r w:rsidR="006D074B">
        <w:t>05.321</w:t>
      </w:r>
      <w:r w:rsidRPr="00DA7274">
        <w:t xml:space="preserve"> в информационной системе Министерства финансов Российской Федерации (далее – информационная система Минфина России).</w:t>
      </w:r>
      <w:proofErr w:type="gramEnd"/>
    </w:p>
    <w:p w:rsidR="00947716" w:rsidRPr="00DA7274" w:rsidRDefault="00947716" w:rsidP="00DA7274">
      <w:pPr>
        <w:pStyle w:val="a0"/>
      </w:pPr>
      <w:r w:rsidRPr="00DA7274">
        <w:t xml:space="preserve">Форма состоит из </w:t>
      </w:r>
      <w:r w:rsidR="001D1C86">
        <w:t>шести</w:t>
      </w:r>
      <w:r w:rsidRPr="00DA7274">
        <w:t xml:space="preserve"> частей:</w:t>
      </w:r>
    </w:p>
    <w:p w:rsidR="00947716" w:rsidRPr="00DA7274" w:rsidRDefault="00947716" w:rsidP="00DA7274">
      <w:pPr>
        <w:pStyle w:val="a0"/>
      </w:pPr>
      <w:r w:rsidRPr="00DA7274">
        <w:t>заголовочная часть;</w:t>
      </w:r>
    </w:p>
    <w:p w:rsidR="00947716" w:rsidRDefault="00947716" w:rsidP="00DA7274">
      <w:pPr>
        <w:pStyle w:val="a0"/>
      </w:pPr>
      <w:r w:rsidRPr="00DA7274">
        <w:t>таблица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 (вкладка «</w:t>
      </w:r>
      <w:r w:rsidR="002A0BFA" w:rsidRPr="00DA7274">
        <w:t>ОБАС</w:t>
      </w:r>
      <w:r w:rsidRPr="00DA7274">
        <w:t>»);</w:t>
      </w:r>
    </w:p>
    <w:p w:rsidR="001239AB" w:rsidRPr="00DA7274" w:rsidRDefault="001239AB" w:rsidP="00DA7274">
      <w:pPr>
        <w:pStyle w:val="a0"/>
      </w:pPr>
      <w:r w:rsidRPr="00DA7274">
        <w:t>таблица</w:t>
      </w:r>
      <w:r w:rsidRPr="001239AB">
        <w:t xml:space="preserve"> «Показатели,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</w:t>
      </w:r>
      <w:r w:rsidRPr="00DA7274">
        <w:t>(вкладка «</w:t>
      </w:r>
      <w:r>
        <w:t>Показатели</w:t>
      </w:r>
      <w:r w:rsidRPr="00DA7274">
        <w:t>»);</w:t>
      </w:r>
    </w:p>
    <w:p w:rsidR="00947716" w:rsidRPr="00DA7274" w:rsidRDefault="00947716" w:rsidP="00DA7274">
      <w:pPr>
        <w:pStyle w:val="a0"/>
      </w:pPr>
      <w:r w:rsidRPr="00DA7274">
        <w:t>таблица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);</w:t>
      </w:r>
    </w:p>
    <w:p w:rsidR="002A0BFA" w:rsidRPr="00DA7274" w:rsidRDefault="002A0BFA" w:rsidP="00DA7274">
      <w:pPr>
        <w:pStyle w:val="a0"/>
      </w:pPr>
      <w:r w:rsidRPr="00DA7274">
        <w:t>таблица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«НПА»);</w:t>
      </w:r>
    </w:p>
    <w:p w:rsidR="00947716" w:rsidRPr="00DA7274" w:rsidRDefault="00947716" w:rsidP="00DA7274">
      <w:pPr>
        <w:pStyle w:val="a0"/>
      </w:pPr>
      <w:r w:rsidRPr="00DA7274"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 (</w:t>
      </w:r>
      <w:r w:rsidR="00426B8A">
        <w:fldChar w:fldCharType="begin"/>
      </w:r>
      <w:r w:rsidR="00426B8A">
        <w:instrText xml:space="preserve"> REF _Ref396468859 \h </w:instrText>
      </w:r>
      <w:r w:rsidR="00426B8A">
        <w:fldChar w:fldCharType="separate"/>
      </w:r>
      <w:r w:rsidR="00490F73">
        <w:t>Рисунок </w:t>
      </w:r>
      <w:r w:rsidR="00490F73">
        <w:rPr>
          <w:noProof/>
        </w:rPr>
        <w:t>1</w:t>
      </w:r>
      <w:r w:rsidR="00426B8A">
        <w:fldChar w:fldCharType="end"/>
      </w:r>
      <w:r w:rsidRPr="00DA7274">
        <w:t>).</w:t>
      </w:r>
    </w:p>
    <w:p w:rsidR="00DF2650" w:rsidRDefault="0015099D" w:rsidP="00DF265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D397992" wp14:editId="10F99AE7">
            <wp:extent cx="6120765" cy="3073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C1" w:rsidRDefault="00490F73" w:rsidP="00DF2650">
      <w:pPr>
        <w:pStyle w:val="aa"/>
      </w:pPr>
      <w:bookmarkStart w:id="2" w:name="_Ref396468859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1</w:t>
      </w:r>
      <w:r w:rsidR="00D471C7">
        <w:rPr>
          <w:noProof/>
        </w:rPr>
        <w:fldChar w:fldCharType="end"/>
      </w:r>
      <w:bookmarkEnd w:id="2"/>
      <w:r w:rsidR="00DF2650">
        <w:t xml:space="preserve">. </w:t>
      </w:r>
      <w:r w:rsidR="00947716">
        <w:t xml:space="preserve">Форма ОБАС </w:t>
      </w:r>
      <w:r w:rsidR="006D074B">
        <w:t>05.321</w:t>
      </w:r>
    </w:p>
    <w:p w:rsidR="009E7575" w:rsidRPr="00DA7274" w:rsidRDefault="009E7575" w:rsidP="00247693">
      <w:pPr>
        <w:pStyle w:val="a0"/>
      </w:pPr>
      <w:r w:rsidRPr="00426B8A">
        <w:rPr>
          <w:b/>
        </w:rPr>
        <w:t>Важно!</w:t>
      </w:r>
      <w:r w:rsidRPr="00DA7274">
        <w:t xml:space="preserve"> </w:t>
      </w:r>
      <w:proofErr w:type="gramStart"/>
      <w:r w:rsidRPr="00DA7274">
        <w:t xml:space="preserve">Если ранее при предоставлении данных об обосновании </w:t>
      </w:r>
      <w:r w:rsidR="00247693">
        <w:t>бюджетных ассигнований на предоставление субвенций на оказание государственной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на 2015 год и на плановый период 2016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была установлена «галочка</w:t>
      </w:r>
      <w:proofErr w:type="gramEnd"/>
      <w:r w:rsidRPr="00DA7274">
        <w:t xml:space="preserve">», то для заполнения доступна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»).</w:t>
      </w:r>
    </w:p>
    <w:p w:rsidR="009E7575" w:rsidRPr="00DA7274" w:rsidRDefault="009E7575" w:rsidP="00DA7274">
      <w:pPr>
        <w:pStyle w:val="a0"/>
      </w:pPr>
      <w:proofErr w:type="gramStart"/>
      <w:r w:rsidRPr="00DA7274">
        <w:t xml:space="preserve">Если ранее при предоставлении данных об обосновании </w:t>
      </w:r>
      <w:r w:rsidR="00D471C7">
        <w:t>бюджетных ассигнований на предоставление субвенций на оказание государственной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на 2015 год и на плановый период 2016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«галочка» не устанавливалась</w:t>
      </w:r>
      <w:proofErr w:type="gramEnd"/>
      <w:r w:rsidRPr="00DA7274">
        <w:t>, то для заполнения доступны таблицы:</w:t>
      </w:r>
    </w:p>
    <w:p w:rsidR="009E7575" w:rsidRDefault="009E7575" w:rsidP="00DA7274">
      <w:pPr>
        <w:pStyle w:val="a0"/>
      </w:pPr>
      <w:r w:rsidRPr="00DA7274">
        <w:t>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 (вкладка «ОБАС»);</w:t>
      </w:r>
    </w:p>
    <w:p w:rsidR="0015099D" w:rsidRPr="00DA7274" w:rsidRDefault="0015099D" w:rsidP="0015099D">
      <w:pPr>
        <w:pStyle w:val="a0"/>
      </w:pPr>
      <w:r w:rsidRPr="001239AB">
        <w:lastRenderedPageBreak/>
        <w:t xml:space="preserve">«Показатели,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</w:t>
      </w:r>
      <w:r w:rsidRPr="00DA7274">
        <w:t>(вкладка «</w:t>
      </w:r>
      <w:r>
        <w:t>Показатели</w:t>
      </w:r>
      <w:r w:rsidRPr="00DA7274">
        <w:t>»);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«НПА»).</w:t>
      </w:r>
    </w:p>
    <w:p w:rsidR="00602D9B" w:rsidRPr="005326E0" w:rsidRDefault="00602D9B" w:rsidP="00560427">
      <w:pPr>
        <w:pStyle w:val="2"/>
      </w:pPr>
      <w:bookmarkStart w:id="3" w:name="_Toc234574238"/>
      <w:bookmarkStart w:id="4" w:name="_Toc234590150"/>
      <w:bookmarkStart w:id="5" w:name="_Toc396563639"/>
      <w:r w:rsidRPr="005326E0">
        <w:t xml:space="preserve">Заголовочная часть формы ОБАС </w:t>
      </w:r>
      <w:bookmarkEnd w:id="3"/>
      <w:bookmarkEnd w:id="4"/>
      <w:r w:rsidR="006D074B">
        <w:t>05.321</w:t>
      </w:r>
      <w:bookmarkEnd w:id="5"/>
    </w:p>
    <w:p w:rsidR="00602D9B" w:rsidRPr="00DA7274" w:rsidRDefault="00602D9B" w:rsidP="00DA7274">
      <w:pPr>
        <w:pStyle w:val="a0"/>
      </w:pPr>
      <w:r w:rsidRPr="00DA7274">
        <w:t xml:space="preserve">Данные в заголовочной части формы ОБАС </w:t>
      </w:r>
      <w:r w:rsidR="006D074B">
        <w:t>05.321</w:t>
      </w:r>
      <w:r w:rsidRPr="00DA7274">
        <w:t xml:space="preserve"> формируются автоматически на основании сведений соответствующей строки бюджетной классификации Российской Федерации на рабочей панели реестра расходных обязательств Российской Федерации «РРО и ОБАС» информационной системы Минфина России. Для того чтобы скрыть заголовочную часть формы ОБАС </w:t>
      </w:r>
      <w:r w:rsidR="006D074B">
        <w:t>05.321</w:t>
      </w:r>
      <w:r w:rsidRPr="00DA7274">
        <w:t>, необходимо нажать на специальную панель </w:t>
      </w:r>
      <w:r w:rsidRPr="00DA7274">
        <w:rPr>
          <w:noProof/>
          <w:lang w:eastAsia="ru-RU"/>
        </w:rPr>
        <w:drawing>
          <wp:inline distT="0" distB="0" distL="0" distR="0" wp14:anchorId="52B8409F" wp14:editId="0193F027">
            <wp:extent cx="396875" cy="13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(</w:t>
      </w:r>
      <w:r w:rsidRPr="00DA7274">
        <w:fldChar w:fldCharType="begin"/>
      </w:r>
      <w:r w:rsidRPr="00DA7274">
        <w:instrText xml:space="preserve"> REF _Ref360658540 \h  \* MERGEFORMAT </w:instrText>
      </w:r>
      <w:r w:rsidRPr="00DA7274">
        <w:fldChar w:fldCharType="separate"/>
      </w:r>
      <w:r w:rsidR="00490F73">
        <w:t>Рисунок 2</w:t>
      </w:r>
      <w:r w:rsidRPr="00DA7274">
        <w:fldChar w:fldCharType="end"/>
      </w:r>
      <w:r w:rsidRPr="00DA7274">
        <w:t>).</w:t>
      </w:r>
    </w:p>
    <w:p w:rsidR="00602D9B" w:rsidRPr="00DE5984" w:rsidRDefault="008E342E" w:rsidP="00602D9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370BA39" wp14:editId="36A4DD13">
            <wp:extent cx="6120765" cy="182820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9B" w:rsidRPr="002622CA" w:rsidRDefault="00490F73" w:rsidP="00602D9B">
      <w:pPr>
        <w:pStyle w:val="aa"/>
      </w:pPr>
      <w:bookmarkStart w:id="6" w:name="_Ref360658540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</w:t>
      </w:r>
      <w:r w:rsidR="00D471C7">
        <w:rPr>
          <w:noProof/>
        </w:rPr>
        <w:fldChar w:fldCharType="end"/>
      </w:r>
      <w:bookmarkEnd w:id="6"/>
      <w:r w:rsidR="00602D9B" w:rsidRPr="002622CA">
        <w:t xml:space="preserve">. Заголовочная часть формы ОБАС </w:t>
      </w:r>
      <w:r w:rsidR="006D074B">
        <w:t>05.321</w:t>
      </w:r>
    </w:p>
    <w:p w:rsidR="00014976" w:rsidRPr="005326E0" w:rsidRDefault="00014976" w:rsidP="00560427">
      <w:pPr>
        <w:pStyle w:val="2"/>
      </w:pPr>
      <w:bookmarkStart w:id="7" w:name="_Toc234574239"/>
      <w:bookmarkStart w:id="8" w:name="_Toc234590151"/>
      <w:bookmarkStart w:id="9" w:name="_Toc396563640"/>
      <w:r w:rsidRPr="005326E0">
        <w:lastRenderedPageBreak/>
        <w:t xml:space="preserve">Таблица </w:t>
      </w:r>
      <w:bookmarkEnd w:id="7"/>
      <w:bookmarkEnd w:id="8"/>
      <w:r w:rsidRPr="005326E0">
        <w:t>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5326E0">
        <w:t>» (вкладка «ОБАС»)</w:t>
      </w:r>
      <w:bookmarkEnd w:id="9"/>
    </w:p>
    <w:p w:rsidR="00014976" w:rsidRPr="00DA7274" w:rsidRDefault="00014976" w:rsidP="00DA7274">
      <w:pPr>
        <w:pStyle w:val="a0"/>
      </w:pPr>
      <w:r w:rsidRPr="00DA7274">
        <w:t>Добавление и удаление строк в таблице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_Ref360660046 \h  \* MERGEFORMAT </w:instrText>
      </w:r>
      <w:r w:rsidRPr="00DA7274">
        <w:fldChar w:fldCharType="separate"/>
      </w:r>
      <w:r w:rsidR="00490F73">
        <w:t>Рисунок 3</w:t>
      </w:r>
      <w:r w:rsidRPr="00DA7274">
        <w:fldChar w:fldCharType="end"/>
      </w:r>
      <w:r w:rsidRPr="00DA7274">
        <w:t>).</w:t>
      </w:r>
    </w:p>
    <w:p w:rsidR="00014976" w:rsidRPr="00E312A4" w:rsidRDefault="008E342E" w:rsidP="0001497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DC1E200" wp14:editId="42081628">
            <wp:extent cx="6120765" cy="17220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76" w:rsidRPr="002622CA" w:rsidRDefault="00490F73" w:rsidP="00014976">
      <w:pPr>
        <w:pStyle w:val="aa"/>
      </w:pPr>
      <w:bookmarkStart w:id="10" w:name="_Ref360660046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3</w:t>
      </w:r>
      <w:r w:rsidR="00D471C7">
        <w:rPr>
          <w:noProof/>
        </w:rPr>
        <w:fldChar w:fldCharType="end"/>
      </w:r>
      <w:bookmarkEnd w:id="10"/>
      <w:r w:rsidR="00014976">
        <w:t>. Таблица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="00014976" w:rsidRPr="002622CA">
        <w:t>»</w:t>
      </w:r>
    </w:p>
    <w:p w:rsidR="00A82453" w:rsidRPr="00DA7274" w:rsidRDefault="00014976" w:rsidP="00DA7274">
      <w:pPr>
        <w:pStyle w:val="a0"/>
      </w:pPr>
      <w:proofErr w:type="gramStart"/>
      <w:r w:rsidRPr="00DA7274">
        <w:t xml:space="preserve">В графах 3-5 в строке </w:t>
      </w:r>
      <w:r w:rsidR="008E342E">
        <w:t>«Субвенции на оказание государственной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</w:t>
      </w:r>
      <w:r w:rsidR="00A82453"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proofErr w:type="gramEnd"/>
      <w:r w:rsidR="00A82453" w:rsidRPr="00DA7274">
        <w:t xml:space="preserve">» </w:t>
      </w:r>
      <w:r w:rsidR="005855CA">
        <w:t>сведения об объемах бюджетных ассигнований</w:t>
      </w:r>
      <w:r w:rsidR="00A82453" w:rsidRPr="00DA7274">
        <w:t xml:space="preserve"> заполнятся автоматически на основании данных предыдущего этапа бюджетного цикла.</w:t>
      </w:r>
    </w:p>
    <w:p w:rsidR="00A82453" w:rsidRPr="00DA7274" w:rsidRDefault="00A82453" w:rsidP="00DA7274">
      <w:pPr>
        <w:pStyle w:val="a0"/>
      </w:pPr>
      <w:proofErr w:type="gramStart"/>
      <w:r w:rsidRPr="00DA7274">
        <w:t xml:space="preserve">В графах 3-5 в строке </w:t>
      </w:r>
      <w:r w:rsidR="008E342E">
        <w:t>«Всего распределено»</w:t>
      </w:r>
      <w:r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 xml:space="preserve">» </w:t>
      </w:r>
      <w:r w:rsidR="005855CA">
        <w:t>сведения об объемах бюджетных ассигнований</w:t>
      </w:r>
      <w:r w:rsidRPr="00DA7274">
        <w:t xml:space="preserve"> заполнятся автоматически на основании данных таблицы «</w:t>
      </w:r>
      <w:r w:rsidR="001239AB">
        <w:t>Распределение объема субвенций оказание социальной помощи отдельным категориям граждан в части оплаты</w:t>
      </w:r>
      <w:proofErr w:type="gramEnd"/>
      <w:r w:rsidR="001239AB">
        <w:t xml:space="preserve"> санаторно-курортного лечения, а также проезда на междугородном транспорте к </w:t>
      </w:r>
      <w:r w:rsidR="001239AB">
        <w:lastRenderedPageBreak/>
        <w:t>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).</w:t>
      </w:r>
    </w:p>
    <w:p w:rsidR="00A82453" w:rsidRPr="00DA7274" w:rsidRDefault="00A82453" w:rsidP="00DA7274">
      <w:pPr>
        <w:pStyle w:val="a0"/>
      </w:pPr>
      <w:proofErr w:type="gramStart"/>
      <w:r w:rsidRPr="00DA7274">
        <w:t>В графах 3-5 в строке «Нераспределенный резерв»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 xml:space="preserve">» </w:t>
      </w:r>
      <w:r w:rsidR="005855CA">
        <w:t>сведения об объемах бюджетных ассигнований</w:t>
      </w:r>
      <w:r w:rsidRPr="00DA7274">
        <w:t xml:space="preserve"> заполнятся автоматически на основании граф 3-5 по строкам </w:t>
      </w:r>
      <w:r w:rsidR="008E342E">
        <w:t>«Субвенции на оказание государственной социальной помощи отдельным категориям граждан в</w:t>
      </w:r>
      <w:proofErr w:type="gramEnd"/>
      <w:r w:rsidR="008E342E">
        <w:t xml:space="preserve"> части оплаты санаторно-курортного лечения, а также проезда на междугородном транспорте к месту лечения и обратно»</w:t>
      </w:r>
      <w:r w:rsidRPr="00DA7274">
        <w:t xml:space="preserve"> и </w:t>
      </w:r>
      <w:r w:rsidR="008E342E">
        <w:t>«Всего распределено»</w:t>
      </w:r>
      <w:r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».</w:t>
      </w:r>
    </w:p>
    <w:p w:rsidR="00A82453" w:rsidRPr="00DA7274" w:rsidRDefault="00A82453" w:rsidP="00DA7274">
      <w:pPr>
        <w:pStyle w:val="a0"/>
      </w:pPr>
      <w:r w:rsidRPr="00EE46E4">
        <w:rPr>
          <w:b/>
        </w:rPr>
        <w:t>Важно!</w:t>
      </w:r>
      <w:r w:rsidRPr="00DA7274">
        <w:t xml:space="preserve"> </w:t>
      </w:r>
      <w:proofErr w:type="gramStart"/>
      <w:r w:rsidRPr="00DA7274">
        <w:t>В графах 3-5 в строке «Нераспределенный резерв»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 объемы бюджетных ассигнований</w:t>
      </w:r>
      <w:r w:rsidR="00EE124D" w:rsidRPr="00DA7274">
        <w:t xml:space="preserve"> не</w:t>
      </w:r>
      <w:r w:rsidRPr="00DA7274">
        <w:t xml:space="preserve"> должны быть </w:t>
      </w:r>
      <w:r w:rsidR="00EE124D" w:rsidRPr="00DA7274">
        <w:t>отрицательными</w:t>
      </w:r>
      <w:r w:rsidRPr="00DA7274">
        <w:t xml:space="preserve"> </w:t>
      </w:r>
      <w:r w:rsidR="00EE124D" w:rsidRPr="00DA7274">
        <w:t>и</w:t>
      </w:r>
      <w:r w:rsidRPr="00DA7274">
        <w:t xml:space="preserve"> превышать 5 %</w:t>
      </w:r>
      <w:r w:rsidR="00EE124D" w:rsidRPr="00DA7274">
        <w:t xml:space="preserve"> от</w:t>
      </w:r>
      <w:r w:rsidRPr="00DA7274">
        <w:t xml:space="preserve"> объемов бюджетных ассигнований в графах 3-5 по строке </w:t>
      </w:r>
      <w:r w:rsidR="008E342E">
        <w:t>«Субвенции на оказание государственной</w:t>
      </w:r>
      <w:proofErr w:type="gramEnd"/>
      <w:r w:rsidR="008E342E">
        <w:t xml:space="preserve"> </w:t>
      </w:r>
      <w:proofErr w:type="gramStart"/>
      <w:r w:rsidR="008E342E">
        <w:t>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</w:t>
      </w:r>
      <w:r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</w:t>
      </w:r>
      <w:r w:rsidR="00EE46E4">
        <w:t>,</w:t>
      </w:r>
      <w:r w:rsidR="00EE124D" w:rsidRPr="00DA7274">
        <w:t xml:space="preserve"> иначе при сохранении введенных данных выводится результат проверки данных</w:t>
      </w:r>
      <w:proofErr w:type="gramEnd"/>
      <w:r w:rsidR="00F344E7" w:rsidRPr="00DA7274">
        <w:t xml:space="preserve"> с описанием тип</w:t>
      </w:r>
      <w:r w:rsidR="00EE46E4">
        <w:t>ов ошибок</w:t>
      </w:r>
      <w:r w:rsidR="00EE124D" w:rsidRPr="00DA7274">
        <w:t xml:space="preserve"> (</w:t>
      </w:r>
      <w:r w:rsidR="009D4912" w:rsidRPr="00DA7274">
        <w:fldChar w:fldCharType="begin"/>
      </w:r>
      <w:r w:rsidR="009D4912" w:rsidRPr="00DA7274">
        <w:instrText xml:space="preserve"> REF _Ref396467083 \h </w:instrText>
      </w:r>
      <w:r w:rsidR="009D4912" w:rsidRPr="00DA7274">
        <w:fldChar w:fldCharType="separate"/>
      </w:r>
      <w:r w:rsidR="00490F73">
        <w:t>Рисунок </w:t>
      </w:r>
      <w:r w:rsidR="00490F73">
        <w:rPr>
          <w:noProof/>
        </w:rPr>
        <w:t>4</w:t>
      </w:r>
      <w:r w:rsidR="009D4912" w:rsidRPr="00DA7274">
        <w:fldChar w:fldCharType="end"/>
      </w:r>
      <w:r w:rsidR="00EE124D" w:rsidRPr="00DA7274">
        <w:t>).</w:t>
      </w:r>
    </w:p>
    <w:p w:rsidR="00093F17" w:rsidRDefault="008E342E" w:rsidP="00B50F5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B46D59F" wp14:editId="777E0D79">
            <wp:extent cx="4990222" cy="251614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803" cy="251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D" w:rsidRDefault="00490F73" w:rsidP="00B50F59">
      <w:pPr>
        <w:pStyle w:val="aa"/>
      </w:pPr>
      <w:bookmarkStart w:id="11" w:name="_Ref396467083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4</w:t>
      </w:r>
      <w:r w:rsidR="00D471C7">
        <w:rPr>
          <w:noProof/>
        </w:rPr>
        <w:fldChar w:fldCharType="end"/>
      </w:r>
      <w:bookmarkEnd w:id="11"/>
      <w:r w:rsidR="00093F17">
        <w:t>. Результат проверки данных</w:t>
      </w:r>
    </w:p>
    <w:p w:rsidR="009F1F32" w:rsidRPr="005326E0" w:rsidRDefault="009F1F32" w:rsidP="000151EC">
      <w:pPr>
        <w:pStyle w:val="2"/>
        <w:ind w:firstLine="709"/>
      </w:pPr>
      <w:bookmarkStart w:id="12" w:name="_Toc396483370"/>
      <w:bookmarkStart w:id="13" w:name="_Toc396563641"/>
      <w:bookmarkStart w:id="14" w:name="_Toc234660719"/>
      <w:r w:rsidRPr="005326E0">
        <w:t>Таблица «</w:t>
      </w:r>
      <w:r w:rsidRPr="001239AB">
        <w:t>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>
        <w:t>»</w:t>
      </w:r>
      <w:r w:rsidRPr="00DA7274">
        <w:t xml:space="preserve"> (вкладка «</w:t>
      </w:r>
      <w:r>
        <w:t>Показатели</w:t>
      </w:r>
      <w:r w:rsidRPr="00DA7274">
        <w:t>»)</w:t>
      </w:r>
      <w:bookmarkEnd w:id="12"/>
      <w:bookmarkEnd w:id="13"/>
    </w:p>
    <w:p w:rsidR="009F1F32" w:rsidRPr="00DA7274" w:rsidRDefault="009F1F32" w:rsidP="009F1F32">
      <w:pPr>
        <w:pStyle w:val="a0"/>
      </w:pPr>
      <w:proofErr w:type="gramStart"/>
      <w:r w:rsidRPr="00DA7274">
        <w:t>Переход к заполнению таблицы «</w:t>
      </w:r>
      <w:r w:rsidRPr="009F1F32">
        <w:t>Показатели, устанавливаемые федеральным законом и участвующие в расчете объема бюджетных ассигнований на предоставление субвенций на выплату единовременного пособия при всех формах устройства детей, лишенных родительского попечения, в семью</w:t>
      </w:r>
      <w:r>
        <w:t>»</w:t>
      </w:r>
      <w:r w:rsidRPr="00DA7274">
        <w:t xml:space="preserve"> осуществляется путем выбора вкладки «</w:t>
      </w:r>
      <w:r>
        <w:t>Показатели</w:t>
      </w:r>
      <w:r w:rsidRPr="00DA7274">
        <w:t>» на панели вкладок в нижней области экрана либо в пункте меню «Вкладка» (</w:t>
      </w:r>
      <w:r>
        <w:fldChar w:fldCharType="begin"/>
      </w:r>
      <w:r>
        <w:instrText xml:space="preserve"> REF _Ref396481719 \h </w:instrText>
      </w:r>
      <w:r>
        <w:fldChar w:fldCharType="separate"/>
      </w:r>
      <w:r w:rsidR="00490F73">
        <w:t>Рисунок </w:t>
      </w:r>
      <w:r w:rsidR="00490F73">
        <w:rPr>
          <w:noProof/>
        </w:rPr>
        <w:t>5</w:t>
      </w:r>
      <w:r>
        <w:fldChar w:fldCharType="end"/>
      </w:r>
      <w:r w:rsidRPr="00DA7274">
        <w:t>).</w:t>
      </w:r>
      <w:proofErr w:type="gramEnd"/>
    </w:p>
    <w:p w:rsidR="009F1F32" w:rsidRPr="00E312A4" w:rsidRDefault="009F1F32" w:rsidP="009F1F32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39D7DD8F" wp14:editId="295B8181">
            <wp:extent cx="6120765" cy="18730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32" w:rsidRDefault="00490F73" w:rsidP="009F1F32">
      <w:pPr>
        <w:pStyle w:val="aa"/>
      </w:pPr>
      <w:bookmarkStart w:id="15" w:name="_Ref396481719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5</w:t>
      </w:r>
      <w:r w:rsidR="00D471C7">
        <w:rPr>
          <w:noProof/>
        </w:rPr>
        <w:fldChar w:fldCharType="end"/>
      </w:r>
      <w:bookmarkEnd w:id="15"/>
      <w:r w:rsidR="009F1F32" w:rsidRPr="004A4579">
        <w:t>. Переход в</w:t>
      </w:r>
      <w:r w:rsidR="009F1F32">
        <w:t xml:space="preserve"> </w:t>
      </w:r>
      <w:r w:rsidR="009F1F32" w:rsidRPr="004A4579">
        <w:t>таблицу «</w:t>
      </w:r>
      <w:r w:rsidR="009F1F32" w:rsidRPr="001239AB">
        <w:t>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="009F1F32">
        <w:t>»</w:t>
      </w:r>
    </w:p>
    <w:p w:rsidR="009F1F32" w:rsidRPr="00DA7274" w:rsidRDefault="009F1F32" w:rsidP="009F1F32">
      <w:pPr>
        <w:pStyle w:val="a0"/>
      </w:pPr>
      <w:r w:rsidRPr="00DA7274">
        <w:t>Добавление строк в таблице «</w:t>
      </w:r>
      <w:r w:rsidRPr="001239AB">
        <w:t>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>
        <w:t>»</w:t>
      </w:r>
      <w:r w:rsidRPr="00DA7274">
        <w:t xml:space="preserve"> не предусмотрено (</w:t>
      </w:r>
      <w:r>
        <w:fldChar w:fldCharType="begin"/>
      </w:r>
      <w:r>
        <w:instrText xml:space="preserve"> REF _Ref396481725 \h </w:instrText>
      </w:r>
      <w:r>
        <w:fldChar w:fldCharType="separate"/>
      </w:r>
      <w:r w:rsidR="00490F73">
        <w:t>Рисунок </w:t>
      </w:r>
      <w:r w:rsidR="00490F73">
        <w:rPr>
          <w:noProof/>
        </w:rPr>
        <w:t>6</w:t>
      </w:r>
      <w:r>
        <w:fldChar w:fldCharType="end"/>
      </w:r>
      <w:r w:rsidRPr="00DA7274">
        <w:t>).</w:t>
      </w:r>
    </w:p>
    <w:p w:rsidR="009F1F32" w:rsidRPr="00E312A4" w:rsidRDefault="009F1F32" w:rsidP="009F1F32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6840170" wp14:editId="0137FBC9">
            <wp:extent cx="6120765" cy="18730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32" w:rsidRDefault="00490F73" w:rsidP="009F1F32">
      <w:pPr>
        <w:pStyle w:val="aa"/>
      </w:pPr>
      <w:bookmarkStart w:id="16" w:name="_Ref396481725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6</w:t>
      </w:r>
      <w:r w:rsidR="00D471C7">
        <w:rPr>
          <w:noProof/>
        </w:rPr>
        <w:fldChar w:fldCharType="end"/>
      </w:r>
      <w:bookmarkEnd w:id="16"/>
      <w:r w:rsidR="009F1F32" w:rsidRPr="004A4579">
        <w:t xml:space="preserve">. </w:t>
      </w:r>
      <w:r w:rsidR="009F1F32">
        <w:t>Т</w:t>
      </w:r>
      <w:r w:rsidR="009F1F32" w:rsidRPr="004A4579">
        <w:t>аблица «</w:t>
      </w:r>
      <w:r w:rsidR="009F1F32" w:rsidRPr="001239AB">
        <w:t>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="009F1F32">
        <w:t>»</w:t>
      </w:r>
    </w:p>
    <w:p w:rsidR="009F1F32" w:rsidRPr="003E07B5" w:rsidRDefault="009F1F32" w:rsidP="009F1F32">
      <w:pPr>
        <w:pStyle w:val="a0"/>
      </w:pPr>
      <w:proofErr w:type="gramStart"/>
      <w:r>
        <w:t>В графах 3-</w:t>
      </w:r>
      <w:r w:rsidR="00833665">
        <w:t>5</w:t>
      </w:r>
      <w:r>
        <w:t xml:space="preserve"> по строкам «</w:t>
      </w:r>
      <w:r w:rsidRPr="009F1F32">
        <w:t>Норматив финансовых затрат в месяц на одного гражданина, получающего государственную социальную помощь в виде социальной услуги по санаторно-курортному лечению</w:t>
      </w:r>
      <w:r>
        <w:t>» и «</w:t>
      </w:r>
      <w:r w:rsidRPr="009F1F32">
        <w:t xml:space="preserve">Норматив финансовых затрат в месяц на одного гражданина, получающего государственную социальную помощь в виде социальной услуги </w:t>
      </w:r>
      <w:r w:rsidRPr="009F1F32">
        <w:lastRenderedPageBreak/>
        <w:t>по предоставлению проезда на междугородном транспорте к месту лечения и обратно</w:t>
      </w:r>
      <w:r>
        <w:t>» сведения о размере показателя заполняются вручную.</w:t>
      </w:r>
      <w:proofErr w:type="gramEnd"/>
    </w:p>
    <w:p w:rsidR="00A83773" w:rsidRPr="005326E0" w:rsidRDefault="00ED7EC8" w:rsidP="00AE28EA">
      <w:pPr>
        <w:pStyle w:val="2"/>
      </w:pPr>
      <w:bookmarkStart w:id="17" w:name="_Toc396563642"/>
      <w:r w:rsidRPr="005326E0">
        <w:t>Т</w:t>
      </w:r>
      <w:r w:rsidR="00A83773" w:rsidRPr="005326E0">
        <w:t>аблица «</w:t>
      </w:r>
      <w:r w:rsidR="00AE28EA" w:rsidRPr="00AE28EA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5326E0">
        <w:t xml:space="preserve">» (вкладка </w:t>
      </w:r>
      <w:r w:rsidR="001239AB">
        <w:t>«Распределение объема»</w:t>
      </w:r>
      <w:r w:rsidRPr="005326E0">
        <w:t>)</w:t>
      </w:r>
      <w:bookmarkEnd w:id="17"/>
    </w:p>
    <w:p w:rsidR="00A83773" w:rsidRPr="00DA7274" w:rsidRDefault="00ED7EC8" w:rsidP="00DA7274">
      <w:pPr>
        <w:pStyle w:val="a0"/>
      </w:pPr>
      <w:proofErr w:type="gramStart"/>
      <w:r w:rsidRPr="00DA7274">
        <w:t>Переход к заполнению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осуществляется путем выбора вкладки </w:t>
      </w:r>
      <w:r w:rsidR="001239AB">
        <w:t>«Распределение объема»</w:t>
      </w:r>
      <w:r w:rsidRPr="00DA7274">
        <w:t xml:space="preserve"> на панели вкладок в нижней области экрана либо в пункте меню «Вкладка»</w:t>
      </w:r>
      <w:r w:rsidR="00A83773" w:rsidRPr="00DA7274">
        <w:t xml:space="preserve"> (</w:t>
      </w:r>
      <w:r w:rsidR="00A83773" w:rsidRPr="00DA7274">
        <w:fldChar w:fldCharType="begin"/>
      </w:r>
      <w:r w:rsidR="00A83773" w:rsidRPr="00DA7274">
        <w:instrText xml:space="preserve"> REF _Ref361488521 \h  \* MERGEFORMAT </w:instrText>
      </w:r>
      <w:r w:rsidR="00A83773" w:rsidRPr="00DA7274">
        <w:fldChar w:fldCharType="separate"/>
      </w:r>
      <w:r w:rsidR="00490F73">
        <w:t>Рисунок 7</w:t>
      </w:r>
      <w:r w:rsidR="00A83773" w:rsidRPr="00DA7274">
        <w:fldChar w:fldCharType="end"/>
      </w:r>
      <w:r w:rsidR="00A83773" w:rsidRPr="00DA7274">
        <w:t>).</w:t>
      </w:r>
      <w:proofErr w:type="gramEnd"/>
    </w:p>
    <w:p w:rsidR="00A83773" w:rsidRPr="00E312A4" w:rsidRDefault="00AE28EA" w:rsidP="00A83773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BC2F62E" wp14:editId="616B2A56">
            <wp:extent cx="6120765" cy="1977925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Pr="004A4579" w:rsidRDefault="00490F73" w:rsidP="00A83773">
      <w:pPr>
        <w:pStyle w:val="aa"/>
      </w:pPr>
      <w:bookmarkStart w:id="18" w:name="_Ref361488521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7</w:t>
      </w:r>
      <w:r w:rsidR="00D471C7">
        <w:rPr>
          <w:noProof/>
        </w:rPr>
        <w:fldChar w:fldCharType="end"/>
      </w:r>
      <w:bookmarkEnd w:id="18"/>
      <w:r w:rsidR="00A83773" w:rsidRPr="004A4579">
        <w:t>. Переход в</w:t>
      </w:r>
      <w:r w:rsidR="00ED7EC8">
        <w:t xml:space="preserve"> </w:t>
      </w:r>
      <w:r w:rsidR="00A83773" w:rsidRPr="004A4579">
        <w:t>таблицу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="00A83773" w:rsidRPr="004A4579">
        <w:t>»</w:t>
      </w:r>
    </w:p>
    <w:p w:rsidR="00ED7EC8" w:rsidRPr="00DA7274" w:rsidRDefault="00ED7EC8" w:rsidP="00DA7274">
      <w:pPr>
        <w:pStyle w:val="a0"/>
      </w:pPr>
      <w:r w:rsidRPr="00DA7274">
        <w:t>Для начала заполнения таблицы необходимо добавить в ней строки путем нажатия на кнопку «Добавить». Удаление строк осуществляется путем нажатия на кнопку «Удалить» (</w:t>
      </w:r>
      <w:r w:rsidRPr="00DA7274">
        <w:fldChar w:fldCharType="begin"/>
      </w:r>
      <w:r w:rsidRPr="00DA7274">
        <w:instrText xml:space="preserve"> REF _Ref360660593 \h  \* MERGEFORMAT </w:instrText>
      </w:r>
      <w:r w:rsidRPr="00DA7274">
        <w:fldChar w:fldCharType="separate"/>
      </w:r>
      <w:r w:rsidR="00490F73">
        <w:t>Рисунок 8</w:t>
      </w:r>
      <w:r w:rsidRPr="00DA7274">
        <w:fldChar w:fldCharType="end"/>
      </w:r>
      <w:r w:rsidRPr="00DA7274">
        <w:t>).</w:t>
      </w:r>
    </w:p>
    <w:p w:rsidR="00ED7EC8" w:rsidRPr="00E312A4" w:rsidRDefault="00AE28EA" w:rsidP="00ED7EC8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744128F" wp14:editId="3988F8AD">
            <wp:extent cx="6120765" cy="197792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C8" w:rsidRPr="00DC5AF4" w:rsidRDefault="00490F73" w:rsidP="00ED7EC8">
      <w:pPr>
        <w:pStyle w:val="aa"/>
      </w:pPr>
      <w:bookmarkStart w:id="19" w:name="_Ref360660593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8</w:t>
      </w:r>
      <w:r w:rsidR="00D471C7">
        <w:rPr>
          <w:noProof/>
        </w:rPr>
        <w:fldChar w:fldCharType="end"/>
      </w:r>
      <w:bookmarkEnd w:id="19"/>
      <w:r w:rsidR="00ED7EC8" w:rsidRPr="00DC5AF4">
        <w:t>. Добавление и удаление строк в</w:t>
      </w:r>
      <w:r w:rsidR="00ED7EC8">
        <w:t xml:space="preserve"> </w:t>
      </w:r>
      <w:r w:rsidR="00ED7EC8" w:rsidRPr="00DC5AF4">
        <w:t>таблице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="00ED7EC8" w:rsidRPr="00DC5AF4">
        <w:t>»</w:t>
      </w:r>
    </w:p>
    <w:p w:rsidR="00DA2B8B" w:rsidRPr="00DA7274" w:rsidRDefault="00DA2B8B" w:rsidP="00DA7274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заполняется путем выбора значения из справочника «Уровни бюджета». Открытие справочника осуществляется путем нажатия на кнопку </w:t>
      </w:r>
      <w:r w:rsidRPr="00DA7274">
        <w:rPr>
          <w:noProof/>
          <w:lang w:eastAsia="ru-RU"/>
        </w:rPr>
        <w:drawing>
          <wp:inline distT="0" distB="0" distL="0" distR="0" wp14:anchorId="56B8E0EF" wp14:editId="0D9A13BC">
            <wp:extent cx="146685" cy="163830"/>
            <wp:effectExtent l="0" t="0" r="5715" b="7620"/>
            <wp:docPr id="25" name="Рисунок 25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выбранной ячейке (</w:t>
      </w:r>
      <w:r w:rsidRPr="00DA7274">
        <w:fldChar w:fldCharType="begin"/>
      </w:r>
      <w:r w:rsidRPr="00DA7274">
        <w:instrText xml:space="preserve"> REF _Ref361923398 \h  \* MERGEFORMAT </w:instrText>
      </w:r>
      <w:r w:rsidRPr="00DA7274">
        <w:fldChar w:fldCharType="separate"/>
      </w:r>
      <w:r w:rsidR="00490F73">
        <w:t>Рисунок 9</w:t>
      </w:r>
      <w:r w:rsidRPr="00DA7274">
        <w:fldChar w:fldCharType="end"/>
      </w:r>
      <w:r w:rsidRPr="00DA7274">
        <w:t>).</w:t>
      </w:r>
    </w:p>
    <w:p w:rsidR="00DA2B8B" w:rsidRDefault="00AE28EA" w:rsidP="00DA2B8B">
      <w:pPr>
        <w:pStyle w:val="a9"/>
      </w:pPr>
      <w:r>
        <w:rPr>
          <w:lang w:val="ru-RU" w:eastAsia="ru-RU"/>
        </w:rPr>
        <w:drawing>
          <wp:inline distT="0" distB="0" distL="0" distR="0" wp14:anchorId="6AF3BDC7" wp14:editId="23C47B1F">
            <wp:extent cx="6120765" cy="199245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20" w:name="_Ref361923398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9</w:t>
      </w:r>
      <w:r w:rsidR="00D471C7">
        <w:rPr>
          <w:noProof/>
        </w:rPr>
        <w:fldChar w:fldCharType="end"/>
      </w:r>
      <w:bookmarkEnd w:id="20"/>
      <w:r w:rsidR="00DA2B8B" w:rsidRPr="000A4A06">
        <w:t>. Открытие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Выбор значений осуществляется с помощью проставления «галочки» напротив соответствующей строки и нажатия на кнопку «Выбрать» (</w:t>
      </w:r>
      <w:r w:rsidRPr="00DA7274">
        <w:fldChar w:fldCharType="begin"/>
      </w:r>
      <w:r w:rsidRPr="00DA7274">
        <w:instrText xml:space="preserve"> REF _Ref361338794 \h  \* MERGEFORMAT </w:instrText>
      </w:r>
      <w:r w:rsidRPr="00DA7274">
        <w:fldChar w:fldCharType="separate"/>
      </w:r>
      <w:r w:rsidR="00490F73">
        <w:t>Рисунок 10</w:t>
      </w:r>
      <w:r w:rsidRPr="00DA7274">
        <w:fldChar w:fldCharType="end"/>
      </w:r>
      <w:r w:rsidRPr="00DA7274">
        <w:t>).</w:t>
      </w:r>
    </w:p>
    <w:p w:rsidR="00DA2B8B" w:rsidRPr="00E312A4" w:rsidRDefault="00DA2B8B" w:rsidP="00DA2B8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3B42975" wp14:editId="71A73522">
            <wp:extent cx="4780953" cy="38857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21" w:name="_Ref361338794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10</w:t>
      </w:r>
      <w:r w:rsidR="00D471C7">
        <w:rPr>
          <w:noProof/>
        </w:rPr>
        <w:fldChar w:fldCharType="end"/>
      </w:r>
      <w:bookmarkEnd w:id="21"/>
      <w:r w:rsidR="00DA2B8B" w:rsidRPr="000A4A06">
        <w:t>. Выбор значения из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 справочнике «Уровни бюджета» реализована возможность множественного выбора значений. После выбора нескольких значений в таблице будет сформировано соответствующее количество строк (</w:t>
      </w:r>
      <w:r w:rsidRPr="00DA7274">
        <w:fldChar w:fldCharType="begin"/>
      </w:r>
      <w:r w:rsidRPr="00DA7274">
        <w:instrText xml:space="preserve"> REF _Ref361488512 \h  \* MERGEFORMAT </w:instrText>
      </w:r>
      <w:r w:rsidRPr="00DA7274">
        <w:fldChar w:fldCharType="separate"/>
      </w:r>
      <w:r w:rsidR="00490F73">
        <w:t>Рисунок 11</w:t>
      </w:r>
      <w:r w:rsidRPr="00DA7274">
        <w:fldChar w:fldCharType="end"/>
      </w:r>
      <w:r w:rsidRPr="00DA7274">
        <w:t>).</w:t>
      </w:r>
    </w:p>
    <w:p w:rsidR="00DA2B8B" w:rsidRPr="00E312A4" w:rsidRDefault="00AE28EA" w:rsidP="00DA2B8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6AE4C11" wp14:editId="57A9059C">
            <wp:extent cx="6120765" cy="1972871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4A4579" w:rsidRDefault="00490F73" w:rsidP="00DA2B8B">
      <w:pPr>
        <w:pStyle w:val="aa"/>
      </w:pPr>
      <w:bookmarkStart w:id="22" w:name="_Ref361488512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11</w:t>
      </w:r>
      <w:r w:rsidR="00D471C7">
        <w:rPr>
          <w:noProof/>
        </w:rPr>
        <w:fldChar w:fldCharType="end"/>
      </w:r>
      <w:bookmarkEnd w:id="22"/>
      <w:r w:rsidR="00DA2B8B" w:rsidRPr="004A4579">
        <w:t xml:space="preserve">. Результат выбора нескольких значений из справочника </w:t>
      </w:r>
      <w:r w:rsidR="00DA2B8B">
        <w:br/>
      </w:r>
      <w:r w:rsidR="00DA2B8B" w:rsidRPr="004A4579">
        <w:t>«</w:t>
      </w:r>
      <w:r w:rsidR="00DA2B8B" w:rsidRPr="00DA2B8B">
        <w:t>Уровни бюджета</w:t>
      </w:r>
      <w:r w:rsidR="00DA2B8B" w:rsidRPr="004A4579">
        <w:t>»</w:t>
      </w:r>
    </w:p>
    <w:p w:rsidR="00861735" w:rsidRDefault="00A83773" w:rsidP="00C504C9">
      <w:pPr>
        <w:pStyle w:val="a0"/>
      </w:pPr>
      <w:r w:rsidRPr="00DA7274">
        <w:t>В графах 2</w:t>
      </w:r>
      <w:r w:rsidR="00861735" w:rsidRPr="00DA7274">
        <w:t>-5</w:t>
      </w:r>
      <w:r w:rsidR="00C504C9">
        <w:t xml:space="preserve"> и 10-13</w:t>
      </w:r>
      <w:r w:rsidR="00861735" w:rsidRPr="00DA7274">
        <w:t xml:space="preserve"> </w:t>
      </w:r>
      <w:r w:rsidR="00C504C9">
        <w:t>значения</w:t>
      </w:r>
      <w:r w:rsidR="00861735" w:rsidRPr="00DA7274">
        <w:t xml:space="preserve"> заполнятся автоматически </w:t>
      </w:r>
      <w:r w:rsidR="00C504C9">
        <w:t>на основании данных граф 1</w:t>
      </w:r>
      <w:r w:rsidR="002E6BAB" w:rsidRPr="00DA7274">
        <w:t>0-</w:t>
      </w:r>
      <w:r w:rsidR="00C504C9">
        <w:t>1</w:t>
      </w:r>
      <w:r w:rsidR="002E6BAB" w:rsidRPr="00DA7274">
        <w:t xml:space="preserve">3 </w:t>
      </w:r>
      <w:r w:rsidR="00861735" w:rsidRPr="00DA7274">
        <w:t xml:space="preserve">субтаблицы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r w:rsidR="00861735" w:rsidRPr="00DA7274">
        <w:t>.</w:t>
      </w:r>
    </w:p>
    <w:p w:rsidR="00EE46E4" w:rsidRPr="005326E0" w:rsidRDefault="00EE46E4" w:rsidP="00560427">
      <w:pPr>
        <w:pStyle w:val="3"/>
      </w:pPr>
      <w:bookmarkStart w:id="23" w:name="_Toc396563643"/>
      <w:r w:rsidRPr="005326E0">
        <w:lastRenderedPageBreak/>
        <w:t xml:space="preserve">Субтаблица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bookmarkEnd w:id="23"/>
    </w:p>
    <w:p w:rsidR="00EE46E4" w:rsidRPr="00DA7274" w:rsidRDefault="00EE46E4" w:rsidP="00EE46E4">
      <w:pPr>
        <w:pStyle w:val="a0"/>
      </w:pPr>
      <w:r w:rsidRPr="00DA7274">
        <w:t xml:space="preserve">Переход к заполнению субтаблицы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r w:rsidRPr="00DA7274">
        <w:t xml:space="preserve"> осуществляется с помощью выбора обработки «Расчет </w:t>
      </w:r>
      <w:r w:rsidR="00706C8A">
        <w:t xml:space="preserve">объема </w:t>
      </w:r>
      <w:r w:rsidR="0081685D">
        <w:t>расходов</w:t>
      </w:r>
      <w:r w:rsidRPr="00DA7274">
        <w:t>» (</w:t>
      </w:r>
      <w:r w:rsidR="00560427">
        <w:fldChar w:fldCharType="begin"/>
      </w:r>
      <w:r w:rsidR="00560427">
        <w:instrText xml:space="preserve"> REF _Ref396481679 \h </w:instrText>
      </w:r>
      <w:r w:rsidR="00560427">
        <w:fldChar w:fldCharType="separate"/>
      </w:r>
      <w:r w:rsidR="00490F73">
        <w:t>Рисунок </w:t>
      </w:r>
      <w:r w:rsidR="00490F73">
        <w:rPr>
          <w:noProof/>
        </w:rPr>
        <w:t>12</w:t>
      </w:r>
      <w:r w:rsidR="00560427">
        <w:fldChar w:fldCharType="end"/>
      </w:r>
      <w:r w:rsidRPr="00DA7274">
        <w:t>).</w:t>
      </w:r>
    </w:p>
    <w:p w:rsidR="00EE46E4" w:rsidRPr="00E312A4" w:rsidRDefault="00706C8A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A491EEC" wp14:editId="3233F0C4">
            <wp:extent cx="6120765" cy="235316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4" w:name="_Ref396481679"/>
      <w:r>
        <w:t>Рисунок </w:t>
      </w:r>
      <w:fldSimple w:instr=" SEQ Рисунок \* ARABIC ">
        <w:r>
          <w:rPr>
            <w:noProof/>
          </w:rPr>
          <w:t>12</w:t>
        </w:r>
      </w:fldSimple>
      <w:bookmarkEnd w:id="24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 xml:space="preserve">Добавление строк в субтаблице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r w:rsidRPr="00DA7274">
        <w:t xml:space="preserve"> не предусмотрено (</w:t>
      </w:r>
      <w:r w:rsidR="00371AFE">
        <w:fldChar w:fldCharType="begin"/>
      </w:r>
      <w:r w:rsidR="00371AFE">
        <w:instrText xml:space="preserve"> REF _Ref396562629 \h </w:instrText>
      </w:r>
      <w:r w:rsidR="00371AFE">
        <w:fldChar w:fldCharType="separate"/>
      </w:r>
      <w:r w:rsidR="00490F73">
        <w:t>Рисунок </w:t>
      </w:r>
      <w:r w:rsidR="00490F73">
        <w:rPr>
          <w:noProof/>
        </w:rPr>
        <w:t>13</w:t>
      </w:r>
      <w:r w:rsidR="00371AFE">
        <w:fldChar w:fldCharType="end"/>
      </w:r>
      <w:r w:rsidRPr="00DA7274">
        <w:t>).</w:t>
      </w:r>
    </w:p>
    <w:p w:rsidR="00EE46E4" w:rsidRPr="00E312A4" w:rsidRDefault="0081685D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DA86F6A" wp14:editId="11C6F1AE">
            <wp:extent cx="6120765" cy="165448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25" w:name="_Ref396562629"/>
      <w:r>
        <w:t>Рисунок </w:t>
      </w:r>
      <w:fldSimple w:instr=" SEQ Рисунок \* ARABIC ">
        <w:r>
          <w:rPr>
            <w:noProof/>
          </w:rPr>
          <w:t>13</w:t>
        </w:r>
      </w:fldSimple>
      <w:bookmarkEnd w:id="25"/>
      <w:r w:rsidR="00EE46E4" w:rsidRPr="004A4579">
        <w:t xml:space="preserve">. Субтаблица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</w:p>
    <w:p w:rsidR="00EE46E4" w:rsidRPr="00DA7274" w:rsidRDefault="00EE46E4" w:rsidP="00EE46E4">
      <w:pPr>
        <w:pStyle w:val="a0"/>
      </w:pPr>
      <w:r w:rsidRPr="00DA7274">
        <w:t xml:space="preserve">В графе 1 </w:t>
      </w:r>
      <w:r w:rsidR="003259C5" w:rsidRPr="00DA7274">
        <w:t xml:space="preserve">наименование субъекта Российской Федерации / отдельных муниципальных образований </w:t>
      </w:r>
      <w:r w:rsidRPr="00DA7274">
        <w:t>заполнится автоматически на основании данных графа 1 таблицы «</w:t>
      </w:r>
      <w:r w:rsidR="0081685D" w:rsidRPr="00AE28EA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>».</w:t>
      </w:r>
    </w:p>
    <w:p w:rsidR="00EE46E4" w:rsidRPr="00DA7274" w:rsidRDefault="00D97A94" w:rsidP="00EE46E4">
      <w:pPr>
        <w:pStyle w:val="a0"/>
      </w:pPr>
      <w:r>
        <w:t>В графах 2-</w:t>
      </w:r>
      <w:r w:rsidR="00EE46E4" w:rsidRPr="00DA7274">
        <w:t>9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lastRenderedPageBreak/>
        <w:t xml:space="preserve">В графах </w:t>
      </w:r>
      <w:r w:rsidR="00D97A94">
        <w:t>1</w:t>
      </w:r>
      <w:r w:rsidRPr="00DA7274">
        <w:t>0-</w:t>
      </w:r>
      <w:r w:rsidR="00D97A94">
        <w:t>1</w:t>
      </w:r>
      <w:r w:rsidRPr="00DA7274">
        <w:t>3 сведения</w:t>
      </w:r>
      <w:r w:rsidR="00D97A94">
        <w:t xml:space="preserve"> об</w:t>
      </w:r>
      <w:r w:rsidRPr="00DA7274">
        <w:t xml:space="preserve"> </w:t>
      </w:r>
      <w:r w:rsidR="00D97A94">
        <w:t>объемах фи</w:t>
      </w:r>
      <w:r w:rsidR="00CE3A0F">
        <w:t>нансировани</w:t>
      </w:r>
      <w:r w:rsidR="00D97A94">
        <w:t>я расходов по предоставлению гражданам путевок на санаторно-курортное лечение</w:t>
      </w:r>
      <w:r w:rsidRPr="00DA7274">
        <w:t xml:space="preserve"> заполнятся автоматически на основа</w:t>
      </w:r>
      <w:r w:rsidR="00D97A94">
        <w:t>нии данных граф 2-</w:t>
      </w:r>
      <w:r w:rsidRPr="00DA7274">
        <w:t>9 и после нажатия на кнопку «Пересчитать» (</w:t>
      </w:r>
      <w:r w:rsidR="00371AFE">
        <w:fldChar w:fldCharType="begin"/>
      </w:r>
      <w:r w:rsidR="00371AFE">
        <w:instrText xml:space="preserve"> REF _Ref396562622 \h </w:instrText>
      </w:r>
      <w:r w:rsidR="00371AFE">
        <w:fldChar w:fldCharType="separate"/>
      </w:r>
      <w:r w:rsidR="00490F73">
        <w:t>Рисунок </w:t>
      </w:r>
      <w:r w:rsidR="00490F73">
        <w:rPr>
          <w:noProof/>
        </w:rPr>
        <w:t>14</w:t>
      </w:r>
      <w:r w:rsidR="00371AFE">
        <w:fldChar w:fldCharType="end"/>
      </w:r>
      <w:r w:rsidRPr="00DA7274">
        <w:t>).</w:t>
      </w:r>
    </w:p>
    <w:p w:rsidR="00EE46E4" w:rsidRDefault="00D97A94" w:rsidP="00EE46E4">
      <w:pPr>
        <w:pStyle w:val="a9"/>
      </w:pPr>
      <w:r>
        <w:rPr>
          <w:lang w:val="ru-RU" w:eastAsia="ru-RU"/>
        </w:rPr>
        <w:drawing>
          <wp:inline distT="0" distB="0" distL="0" distR="0" wp14:anchorId="18324E38" wp14:editId="5CEF820C">
            <wp:extent cx="6120765" cy="165448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6" w:name="_Ref396562622"/>
      <w:r>
        <w:t>Рисунок </w:t>
      </w:r>
      <w:fldSimple w:instr=" SEQ Рисунок \* ARABIC ">
        <w:r>
          <w:rPr>
            <w:noProof/>
          </w:rPr>
          <w:t>14</w:t>
        </w:r>
      </w:fldSimple>
      <w:bookmarkEnd w:id="26"/>
      <w:r w:rsidR="00EE46E4"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 xml:space="preserve">После заполнения субтаблицы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r w:rsidRPr="00DA7274">
        <w:t xml:space="preserve"> необходимо нажать на кнопку «Применить и закрыть» (</w:t>
      </w:r>
      <w:r w:rsidR="00371AFE">
        <w:fldChar w:fldCharType="begin"/>
      </w:r>
      <w:r w:rsidR="00371AFE">
        <w:instrText xml:space="preserve"> REF _Ref396562617 \h </w:instrText>
      </w:r>
      <w:r w:rsidR="00371AFE">
        <w:fldChar w:fldCharType="separate"/>
      </w:r>
      <w:r w:rsidR="00490F73">
        <w:t>Рисунок </w:t>
      </w:r>
      <w:r w:rsidR="00490F73">
        <w:rPr>
          <w:noProof/>
        </w:rPr>
        <w:t>15</w:t>
      </w:r>
      <w:r w:rsidR="00371AFE">
        <w:fldChar w:fldCharType="end"/>
      </w:r>
      <w:r w:rsidRPr="00DA7274">
        <w:t>).</w:t>
      </w:r>
    </w:p>
    <w:p w:rsidR="00EE46E4" w:rsidRPr="00E312A4" w:rsidRDefault="00CE3A0F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6B5D000A" wp14:editId="69D77F3C">
            <wp:extent cx="6120765" cy="1653219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7" w:name="_Ref396562617"/>
      <w:r>
        <w:t>Рисунок </w:t>
      </w:r>
      <w:fldSimple w:instr=" SEQ Рисунок \* ARABIC ">
        <w:r>
          <w:rPr>
            <w:noProof/>
          </w:rPr>
          <w:t>15</w:t>
        </w:r>
      </w:fldSimple>
      <w:bookmarkEnd w:id="27"/>
      <w:r w:rsidR="00EE46E4" w:rsidRPr="004A4579">
        <w:t xml:space="preserve">. Сохранение субтаблицы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</w:p>
    <w:p w:rsidR="00EE46E4" w:rsidRPr="00DA7274" w:rsidRDefault="00EE46E4" w:rsidP="00EE46E4">
      <w:pPr>
        <w:pStyle w:val="a0"/>
      </w:pPr>
      <w:proofErr w:type="gramStart"/>
      <w:r w:rsidRPr="00DA7274">
        <w:t>В результате в графах 2-5</w:t>
      </w:r>
      <w:r w:rsidR="00C504C9">
        <w:t xml:space="preserve"> и 10-13</w:t>
      </w:r>
      <w:r w:rsidRPr="00DA7274">
        <w:t xml:space="preserve">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</w:t>
      </w:r>
      <w:r w:rsidR="00C504C9">
        <w:t>значения</w:t>
      </w:r>
      <w:r w:rsidRPr="00DA7274">
        <w:t xml:space="preserve"> заполнятся а</w:t>
      </w:r>
      <w:r w:rsidR="00CE3A0F">
        <w:t xml:space="preserve">втоматически на основании </w:t>
      </w:r>
      <w:r w:rsidR="00C504C9">
        <w:t xml:space="preserve">данных </w:t>
      </w:r>
      <w:r w:rsidR="00CE3A0F">
        <w:t>граф 1</w:t>
      </w:r>
      <w:r w:rsidRPr="00DA7274">
        <w:t>0-</w:t>
      </w:r>
      <w:r w:rsidR="00CE3A0F">
        <w:t>1</w:t>
      </w:r>
      <w:r w:rsidRPr="00DA7274">
        <w:t xml:space="preserve">3 субтаблицы </w:t>
      </w:r>
      <w:r w:rsidR="00C901E3">
        <w:t>«Расчет объема финансирования расходов по предоставлению гражданам путевок на санаторно-курортное лечение»</w:t>
      </w:r>
      <w:r w:rsidRPr="00DA7274">
        <w:t xml:space="preserve"> (</w:t>
      </w:r>
      <w:r w:rsidR="00371AFE">
        <w:fldChar w:fldCharType="begin"/>
      </w:r>
      <w:r w:rsidR="00371AFE">
        <w:instrText xml:space="preserve"> REF _Ref396562611 \h </w:instrText>
      </w:r>
      <w:r w:rsidR="00371AFE">
        <w:fldChar w:fldCharType="separate"/>
      </w:r>
      <w:r w:rsidR="00490F73">
        <w:t>Рисунок </w:t>
      </w:r>
      <w:r w:rsidR="00490F73">
        <w:rPr>
          <w:noProof/>
        </w:rPr>
        <w:t>16</w:t>
      </w:r>
      <w:r w:rsidR="00371AFE">
        <w:fldChar w:fldCharType="end"/>
      </w:r>
      <w:r w:rsidRPr="00DA7274">
        <w:t>).</w:t>
      </w:r>
      <w:proofErr w:type="gramEnd"/>
    </w:p>
    <w:p w:rsidR="00EE46E4" w:rsidRDefault="00C504C9" w:rsidP="00EE46E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B390787" wp14:editId="25E27AA5">
            <wp:extent cx="6120765" cy="1480127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490F73" w:rsidP="00EE46E4">
      <w:pPr>
        <w:pStyle w:val="aa"/>
      </w:pPr>
      <w:bookmarkStart w:id="28" w:name="_Ref396562611"/>
      <w:r>
        <w:t>Рисунок </w:t>
      </w:r>
      <w:fldSimple w:instr=" SEQ Рисунок \* ARABIC ">
        <w:r>
          <w:rPr>
            <w:noProof/>
          </w:rPr>
          <w:t>16</w:t>
        </w:r>
      </w:fldSimple>
      <w:bookmarkEnd w:id="28"/>
      <w:r w:rsidR="00EE46E4">
        <w:t>. Т</w:t>
      </w:r>
      <w:r w:rsidR="00EE46E4" w:rsidRPr="005326E0">
        <w:t>аблиц</w:t>
      </w:r>
      <w:r w:rsidR="00EE46E4">
        <w:t>а</w:t>
      </w:r>
      <w:r w:rsidR="00EE46E4" w:rsidRPr="005326E0">
        <w:t xml:space="preserve">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="00EE46E4" w:rsidRPr="005326E0">
        <w:t>»</w:t>
      </w:r>
    </w:p>
    <w:p w:rsidR="00861735" w:rsidRDefault="00002BEB" w:rsidP="00DA7274">
      <w:pPr>
        <w:pStyle w:val="a0"/>
      </w:pPr>
      <w:r w:rsidRPr="00DA7274">
        <w:t xml:space="preserve">В графах </w:t>
      </w:r>
      <w:r w:rsidR="00371AFE">
        <w:t>6-</w:t>
      </w:r>
      <w:r w:rsidR="00C504C9">
        <w:t>13</w:t>
      </w:r>
      <w:r w:rsidRPr="00DA7274">
        <w:t xml:space="preserve"> </w:t>
      </w:r>
      <w:r w:rsidR="00C504C9">
        <w:t>значения</w:t>
      </w:r>
      <w:r w:rsidRPr="00DA7274">
        <w:t xml:space="preserve"> </w:t>
      </w:r>
      <w:r w:rsidR="002E6BAB" w:rsidRPr="00DA7274">
        <w:t xml:space="preserve">заполнятся автоматически </w:t>
      </w:r>
      <w:r w:rsidR="00C504C9">
        <w:t xml:space="preserve">на основании данных граф </w:t>
      </w:r>
      <w:r w:rsidR="002E6BAB" w:rsidRPr="00DA7274">
        <w:t>10-13 субтаблицы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="002E6BAB" w:rsidRPr="00DA7274">
        <w:t>»</w:t>
      </w:r>
      <w:r w:rsidR="00574AC2" w:rsidRPr="00DA7274">
        <w:t>.</w:t>
      </w:r>
    </w:p>
    <w:p w:rsidR="00EE46E4" w:rsidRPr="005326E0" w:rsidRDefault="00EE46E4" w:rsidP="00560427">
      <w:pPr>
        <w:pStyle w:val="3"/>
      </w:pPr>
      <w:bookmarkStart w:id="29" w:name="_Toc396563644"/>
      <w:r w:rsidRPr="005326E0">
        <w:t>Субтаблица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Pr="005326E0">
        <w:t>»</w:t>
      </w:r>
      <w:bookmarkEnd w:id="29"/>
    </w:p>
    <w:p w:rsidR="00EE46E4" w:rsidRPr="00DA7274" w:rsidRDefault="00EE46E4" w:rsidP="00EE46E4">
      <w:pPr>
        <w:pStyle w:val="a0"/>
      </w:pPr>
      <w:r w:rsidRPr="00DA7274">
        <w:t>Переход к заполнению субтаблицы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Pr="00DA7274">
        <w:t>» осуществляется с помощью выбора обработки «</w:t>
      </w:r>
      <w:r w:rsidR="00757838">
        <w:t>Расчет объема расходов на предоставление проезда к месту лечения и обратно</w:t>
      </w:r>
      <w:r w:rsidRPr="00DA7274">
        <w:t>» (</w:t>
      </w:r>
      <w:r w:rsidRPr="00DA7274">
        <w:fldChar w:fldCharType="begin"/>
      </w:r>
      <w:r w:rsidRPr="00DA7274">
        <w:instrText xml:space="preserve"> REF _Ref396467123 \h </w:instrText>
      </w:r>
      <w:r w:rsidRPr="00DA7274">
        <w:fldChar w:fldCharType="separate"/>
      </w:r>
      <w:r w:rsidR="00490F73">
        <w:t>Рисунок </w:t>
      </w:r>
      <w:r w:rsidR="00490F73">
        <w:rPr>
          <w:noProof/>
        </w:rPr>
        <w:t>17</w:t>
      </w:r>
      <w:r w:rsidRPr="00DA7274">
        <w:fldChar w:fldCharType="end"/>
      </w:r>
      <w:r w:rsidRPr="00DA7274">
        <w:t>).</w:t>
      </w:r>
    </w:p>
    <w:p w:rsidR="00EE46E4" w:rsidRPr="00E312A4" w:rsidRDefault="00757838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C87D30C" wp14:editId="01B85BAA">
            <wp:extent cx="6120765" cy="2353169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30" w:name="_Ref396467123"/>
      <w:r>
        <w:t>Рисунок </w:t>
      </w:r>
      <w:fldSimple w:instr=" SEQ Рисунок \* ARABIC ">
        <w:r>
          <w:rPr>
            <w:noProof/>
          </w:rPr>
          <w:t>17</w:t>
        </w:r>
      </w:fldSimple>
      <w:bookmarkEnd w:id="30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_Ref396467128 \h </w:instrText>
      </w:r>
      <w:r w:rsidRPr="00DA7274">
        <w:fldChar w:fldCharType="separate"/>
      </w:r>
      <w:r w:rsidR="00490F73">
        <w:t>Рисунок </w:t>
      </w:r>
      <w:r w:rsidR="00490F73">
        <w:rPr>
          <w:noProof/>
        </w:rPr>
        <w:t>18</w:t>
      </w:r>
      <w:r w:rsidRPr="00DA7274">
        <w:fldChar w:fldCharType="end"/>
      </w:r>
      <w:r w:rsidRPr="00DA7274">
        <w:t>).</w:t>
      </w:r>
    </w:p>
    <w:p w:rsidR="00EE46E4" w:rsidRPr="00E312A4" w:rsidRDefault="00757838" w:rsidP="00EE46E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8A1363E" wp14:editId="7BAAA5D0">
            <wp:extent cx="6120765" cy="16848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31" w:name="_Ref396467128"/>
      <w:r>
        <w:t>Рисунок </w:t>
      </w:r>
      <w:fldSimple w:instr=" SEQ Рисунок \* ARABIC ">
        <w:r>
          <w:rPr>
            <w:noProof/>
          </w:rPr>
          <w:t>18</w:t>
        </w:r>
      </w:fldSimple>
      <w:bookmarkEnd w:id="31"/>
      <w:r w:rsidR="00EE46E4" w:rsidRPr="004A4579">
        <w:t>. Субтаблица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="00EE46E4" w:rsidRPr="004A4579">
        <w:t>»</w:t>
      </w:r>
    </w:p>
    <w:p w:rsidR="00EE46E4" w:rsidRPr="00DA7274" w:rsidRDefault="00EE46E4" w:rsidP="00EE46E4">
      <w:pPr>
        <w:pStyle w:val="a0"/>
      </w:pPr>
      <w:r w:rsidRPr="00DA7274">
        <w:t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>».</w:t>
      </w:r>
    </w:p>
    <w:p w:rsidR="00EE46E4" w:rsidRPr="00DA7274" w:rsidRDefault="00EE46E4" w:rsidP="00EE46E4">
      <w:pPr>
        <w:pStyle w:val="a0"/>
      </w:pPr>
      <w:r w:rsidRPr="00DA7274">
        <w:t>В графах 2-9 значения заполняются вручную.</w:t>
      </w:r>
    </w:p>
    <w:p w:rsidR="00EE46E4" w:rsidRPr="00DA7274" w:rsidRDefault="00EE46E4" w:rsidP="00EE46E4">
      <w:pPr>
        <w:pStyle w:val="a0"/>
      </w:pPr>
      <w:proofErr w:type="gramStart"/>
      <w:r w:rsidRPr="00DA7274">
        <w:t xml:space="preserve">В графах 10-13 сведения </w:t>
      </w:r>
      <w:r w:rsidR="007C28D8">
        <w:t>об объемах финансирования расходов на предоставление гражданам проезда на междугородним транспорте к месту лечения и обратно</w:t>
      </w:r>
      <w:r w:rsidRPr="00DA7274">
        <w:t xml:space="preserve"> заполнятся автоматически на основании данных граф 2-9 и после нажатия на кнопку «Пересчитать» (</w:t>
      </w:r>
      <w:r w:rsidRPr="00DA7274">
        <w:fldChar w:fldCharType="begin"/>
      </w:r>
      <w:r w:rsidRPr="00DA7274">
        <w:instrText xml:space="preserve"> REF _Ref396467136 \h </w:instrText>
      </w:r>
      <w:r w:rsidRPr="00DA7274">
        <w:fldChar w:fldCharType="separate"/>
      </w:r>
      <w:r w:rsidR="00490F73">
        <w:t>Рисунок </w:t>
      </w:r>
      <w:r w:rsidR="00490F73">
        <w:rPr>
          <w:noProof/>
        </w:rPr>
        <w:t>19</w:t>
      </w:r>
      <w:r w:rsidRPr="00DA7274">
        <w:fldChar w:fldCharType="end"/>
      </w:r>
      <w:r w:rsidRPr="00DA7274">
        <w:t>).</w:t>
      </w:r>
      <w:proofErr w:type="gramEnd"/>
    </w:p>
    <w:p w:rsidR="00EE46E4" w:rsidRDefault="007C28D8" w:rsidP="00EE46E4">
      <w:pPr>
        <w:pStyle w:val="a9"/>
      </w:pPr>
      <w:r>
        <w:rPr>
          <w:lang w:val="ru-RU" w:eastAsia="ru-RU"/>
        </w:rPr>
        <w:drawing>
          <wp:inline distT="0" distB="0" distL="0" distR="0" wp14:anchorId="5CA823BB" wp14:editId="396FB0D9">
            <wp:extent cx="6120765" cy="16848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32" w:name="_Ref396467136"/>
      <w:r>
        <w:t>Рисунок </w:t>
      </w:r>
      <w:fldSimple w:instr=" SEQ Рисунок \* ARABIC ">
        <w:r>
          <w:rPr>
            <w:noProof/>
          </w:rPr>
          <w:t>19</w:t>
        </w:r>
      </w:fldSimple>
      <w:bookmarkEnd w:id="32"/>
      <w:r w:rsidR="00EE46E4"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Pr="00DA7274">
        <w:t>» необходимо нажать на кнопку «Применить и закрыть» (</w:t>
      </w:r>
      <w:r w:rsidR="007C28D8">
        <w:fldChar w:fldCharType="begin"/>
      </w:r>
      <w:r w:rsidR="007C28D8">
        <w:instrText xml:space="preserve"> REF _Ref396467144 \h </w:instrText>
      </w:r>
      <w:r w:rsidR="007C28D8">
        <w:fldChar w:fldCharType="separate"/>
      </w:r>
      <w:r w:rsidR="00490F73">
        <w:t>Рисунок </w:t>
      </w:r>
      <w:r w:rsidR="00490F73">
        <w:rPr>
          <w:noProof/>
        </w:rPr>
        <w:t>20</w:t>
      </w:r>
      <w:r w:rsidR="007C28D8">
        <w:fldChar w:fldCharType="end"/>
      </w:r>
      <w:r w:rsidRPr="00DA7274">
        <w:t>).</w:t>
      </w:r>
    </w:p>
    <w:p w:rsidR="00EE46E4" w:rsidRPr="00C504C9" w:rsidRDefault="00C504C9" w:rsidP="00EE46E4">
      <w:pPr>
        <w:pStyle w:val="a9"/>
        <w:rPr>
          <w:b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CE04E99" wp14:editId="14340E4A">
            <wp:extent cx="6120765" cy="1687964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8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33" w:name="_Ref396467144"/>
      <w:r>
        <w:t>Рисунок </w:t>
      </w:r>
      <w:fldSimple w:instr=" SEQ Рисунок \* ARABIC ">
        <w:r>
          <w:rPr>
            <w:noProof/>
          </w:rPr>
          <w:t>20</w:t>
        </w:r>
      </w:fldSimple>
      <w:bookmarkEnd w:id="33"/>
      <w:r w:rsidR="00EE46E4" w:rsidRPr="004A4579">
        <w:t>. Сохранение субтаблицы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="00EE46E4" w:rsidRPr="004A4579">
        <w:t>»</w:t>
      </w:r>
    </w:p>
    <w:p w:rsidR="00EE46E4" w:rsidRPr="00DA7274" w:rsidRDefault="00EE46E4" w:rsidP="00C504C9">
      <w:pPr>
        <w:pStyle w:val="a0"/>
      </w:pPr>
      <w:proofErr w:type="gramStart"/>
      <w:r w:rsidRPr="00DA7274">
        <w:t>В результате в графах 6-</w:t>
      </w:r>
      <w:r w:rsidR="00C504C9">
        <w:t>13</w:t>
      </w:r>
      <w:r w:rsidRPr="00DA7274">
        <w:t xml:space="preserve">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</w:t>
      </w:r>
      <w:r w:rsidR="00C504C9">
        <w:t>значения</w:t>
      </w:r>
      <w:r w:rsidRPr="00DA7274">
        <w:t xml:space="preserve"> заполнятся автоматически на основании граф 10-13 субтаблицы «</w:t>
      </w:r>
      <w:r w:rsidR="00C901E3">
        <w:t>Расчет объема финансирования расходов по предоставлению гражданам проезда на междугородном транспорте к месту лечения и обратно</w:t>
      </w:r>
      <w:r w:rsidRPr="00DA7274">
        <w:t>» (</w:t>
      </w:r>
      <w:r w:rsidRPr="00DA7274">
        <w:fldChar w:fldCharType="begin"/>
      </w:r>
      <w:r w:rsidRPr="00DA7274">
        <w:instrText xml:space="preserve"> REF _Ref396467148 \h </w:instrText>
      </w:r>
      <w:r w:rsidRPr="00DA7274">
        <w:fldChar w:fldCharType="separate"/>
      </w:r>
      <w:r w:rsidR="00490F73">
        <w:t>Рисунок</w:t>
      </w:r>
      <w:proofErr w:type="gramEnd"/>
      <w:r w:rsidR="00490F73">
        <w:t> </w:t>
      </w:r>
      <w:r w:rsidR="00490F73">
        <w:rPr>
          <w:noProof/>
        </w:rPr>
        <w:t>21</w:t>
      </w:r>
      <w:r w:rsidRPr="00DA7274">
        <w:fldChar w:fldCharType="end"/>
      </w:r>
      <w:r w:rsidRPr="00DA7274">
        <w:t>).</w:t>
      </w:r>
    </w:p>
    <w:p w:rsidR="00EE46E4" w:rsidRDefault="00C504C9" w:rsidP="00EE46E4">
      <w:pPr>
        <w:pStyle w:val="a9"/>
      </w:pPr>
      <w:r>
        <w:rPr>
          <w:lang w:val="ru-RU" w:eastAsia="ru-RU"/>
        </w:rPr>
        <w:drawing>
          <wp:inline distT="0" distB="0" distL="0" distR="0" wp14:anchorId="2C14E408" wp14:editId="387CD4C2">
            <wp:extent cx="6120765" cy="1480127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490F73" w:rsidP="00EE46E4">
      <w:pPr>
        <w:pStyle w:val="aa"/>
      </w:pPr>
      <w:bookmarkStart w:id="34" w:name="_Ref396467148"/>
      <w:r>
        <w:t>Рисунок </w:t>
      </w:r>
      <w:fldSimple w:instr=" SEQ Рисунок \* ARABIC ">
        <w:r>
          <w:rPr>
            <w:noProof/>
          </w:rPr>
          <w:t>21</w:t>
        </w:r>
      </w:fldSimple>
      <w:bookmarkEnd w:id="34"/>
      <w:r w:rsidR="00EE46E4">
        <w:t>. Т</w:t>
      </w:r>
      <w:r w:rsidR="00EE46E4" w:rsidRPr="005326E0">
        <w:t>аблиц</w:t>
      </w:r>
      <w:r w:rsidR="00EE46E4">
        <w:t>а</w:t>
      </w:r>
      <w:r w:rsidR="00EE46E4" w:rsidRPr="005326E0">
        <w:t xml:space="preserve">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="00EE46E4" w:rsidRPr="005326E0">
        <w:t>»</w:t>
      </w:r>
    </w:p>
    <w:p w:rsidR="00DA7274" w:rsidRPr="00560427" w:rsidRDefault="00DA7274" w:rsidP="00560427">
      <w:pPr>
        <w:pStyle w:val="2"/>
      </w:pPr>
      <w:bookmarkStart w:id="35" w:name="_Toc392941736"/>
      <w:bookmarkStart w:id="36" w:name="_Toc396563645"/>
      <w:r w:rsidRPr="00560427">
        <w:t>Таблица «Сведения о нормативных правовых (правовых) актах, устанавливающих иные выплаты, входящие в оплату труда» (вкладка «НПА»)</w:t>
      </w:r>
      <w:bookmarkEnd w:id="35"/>
      <w:bookmarkEnd w:id="36"/>
    </w:p>
    <w:p w:rsidR="00DA7274" w:rsidRPr="00224500" w:rsidRDefault="00DA7274" w:rsidP="00DA7274">
      <w:pPr>
        <w:pStyle w:val="a0"/>
      </w:pPr>
      <w:r w:rsidRPr="00BE1FA5">
        <w:t>Переход к заполнению таблицы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 xml:space="preserve">» </w:t>
      </w:r>
      <w:r w:rsidR="009A4A96" w:rsidRPr="00DA7274">
        <w:t>осуществляется путем выбора вкладки «</w:t>
      </w:r>
      <w:r w:rsidR="006C0A8B">
        <w:t>НПА</w:t>
      </w:r>
      <w:r w:rsidR="009A4A96"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</w:t>
      </w:r>
      <w:r w:rsidRPr="00224500">
        <w:t xml:space="preserve"> (</w:t>
      </w:r>
      <w:r w:rsidRPr="00224500">
        <w:fldChar w:fldCharType="begin"/>
      </w:r>
      <w:r w:rsidRPr="00224500">
        <w:instrText xml:space="preserve"> REF _Ref361517361 \h  \* MERGEFORMAT </w:instrText>
      </w:r>
      <w:r w:rsidRPr="00224500">
        <w:fldChar w:fldCharType="separate"/>
      </w:r>
      <w:r w:rsidR="00490F73">
        <w:t>Рисунок </w:t>
      </w:r>
      <w:r w:rsidR="00490F73">
        <w:rPr>
          <w:noProof/>
        </w:rPr>
        <w:t>22</w:t>
      </w:r>
      <w:r w:rsidRPr="00224500">
        <w:fldChar w:fldCharType="end"/>
      </w:r>
      <w:r w:rsidRPr="00224500">
        <w:t>).</w:t>
      </w:r>
    </w:p>
    <w:p w:rsidR="00DA7274" w:rsidRPr="00E312A4" w:rsidRDefault="007041A9" w:rsidP="00DA727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7FAE5C1" wp14:editId="5F4CD755">
            <wp:extent cx="6120765" cy="261091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7" w:name="_Ref361517361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22</w:t>
      </w:r>
      <w:r w:rsidR="00D471C7">
        <w:rPr>
          <w:noProof/>
        </w:rPr>
        <w:fldChar w:fldCharType="end"/>
      </w:r>
      <w:bookmarkEnd w:id="37"/>
      <w:r w:rsidR="00DA7274" w:rsidRPr="004A4579">
        <w:t>. Переход в</w:t>
      </w:r>
      <w:r w:rsidR="00D02E6C">
        <w:t xml:space="preserve"> таблицу </w:t>
      </w:r>
      <w:r w:rsidR="00D02E6C"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="00D02E6C" w:rsidRPr="00E312A4">
        <w:t>»</w:t>
      </w:r>
    </w:p>
    <w:p w:rsidR="00DA7274" w:rsidRPr="00C6694F" w:rsidRDefault="00DA7274" w:rsidP="00DA7274">
      <w:pPr>
        <w:pStyle w:val="a0"/>
      </w:pPr>
      <w:r w:rsidRPr="00C6694F">
        <w:t xml:space="preserve">Для начала заполнения таблицы </w:t>
      </w:r>
      <w:r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</w:t>
      </w:r>
      <w:r w:rsidRPr="00C6694F">
        <w:t xml:space="preserve"> (</w:t>
      </w:r>
      <w:r w:rsidRPr="00C6694F">
        <w:fldChar w:fldCharType="begin"/>
      </w:r>
      <w:r w:rsidRPr="00C6694F">
        <w:instrText xml:space="preserve"> REF _Ref361341607 \h  \* MERGEFORMAT </w:instrText>
      </w:r>
      <w:r w:rsidRPr="00C6694F">
        <w:fldChar w:fldCharType="separate"/>
      </w:r>
      <w:r w:rsidR="00490F73">
        <w:t>Рисунок 23</w:t>
      </w:r>
      <w:r w:rsidRPr="00C6694F">
        <w:fldChar w:fldCharType="end"/>
      </w:r>
      <w:r w:rsidRPr="00C6694F">
        <w:t>).</w:t>
      </w:r>
    </w:p>
    <w:p w:rsidR="00DA7274" w:rsidRPr="00E312A4" w:rsidRDefault="007041A9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1EDB6E4" wp14:editId="378E0898">
            <wp:extent cx="6120765" cy="26109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8" w:name="_Ref361341607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23</w:t>
      </w:r>
      <w:r w:rsidR="00D471C7">
        <w:rPr>
          <w:noProof/>
        </w:rPr>
        <w:fldChar w:fldCharType="end"/>
      </w:r>
      <w:bookmarkEnd w:id="38"/>
      <w:r w:rsidR="00DA7274" w:rsidRPr="004A4579">
        <w:t>. Добавление строк в таблицу «Сведения о нормативных правовых (правовых) актах, устанавливающих иные выплаты, входящие в оплату труда»</w:t>
      </w:r>
    </w:p>
    <w:p w:rsidR="00DA7274" w:rsidRDefault="00DA7274" w:rsidP="00DA7274">
      <w:pPr>
        <w:pStyle w:val="a0"/>
      </w:pPr>
      <w:r w:rsidRPr="00E312A4">
        <w:t xml:space="preserve">В графе </w:t>
      </w:r>
      <w:r w:rsidR="00E96BDE">
        <w:t>1</w:t>
      </w:r>
      <w:r w:rsidRPr="00E312A4">
        <w:t xml:space="preserve"> вид </w:t>
      </w:r>
      <w:r>
        <w:t>нормативного правового (правового) акта</w:t>
      </w:r>
      <w:r w:rsidRPr="00E312A4">
        <w:t xml:space="preserve"> заполняется путе</w:t>
      </w:r>
      <w:r>
        <w:t>м выбора значения из справочника «</w:t>
      </w:r>
      <w:r w:rsidRPr="00610FB3">
        <w:t>Виды нормативных правовых (правовых) актов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5EEC78CC" wp14:editId="30E31230">
            <wp:extent cx="155575" cy="163830"/>
            <wp:effectExtent l="0" t="0" r="0" b="7620"/>
            <wp:docPr id="62" name="Рисунок 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>
        <w:fldChar w:fldCharType="begin"/>
      </w:r>
      <w:r>
        <w:instrText xml:space="preserve"> REF _Ref361923245 \h  \* MERGEFORMAT </w:instrText>
      </w:r>
      <w:r>
        <w:fldChar w:fldCharType="separate"/>
      </w:r>
      <w:r w:rsidR="00490F73">
        <w:t>Рисунок 24</w:t>
      </w:r>
      <w:r>
        <w:fldChar w:fldCharType="end"/>
      </w:r>
      <w:r>
        <w:t>).</w:t>
      </w:r>
    </w:p>
    <w:p w:rsidR="00DA7274" w:rsidRDefault="007041A9" w:rsidP="00DA727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23D7A61" wp14:editId="5B8CA4E4">
            <wp:extent cx="6120765" cy="26172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9" w:name="_Ref361923245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24</w:t>
      </w:r>
      <w:r w:rsidR="00D471C7">
        <w:rPr>
          <w:noProof/>
        </w:rPr>
        <w:fldChar w:fldCharType="end"/>
      </w:r>
      <w:bookmarkEnd w:id="39"/>
      <w:r w:rsidR="00DA7274" w:rsidRPr="004A4579">
        <w:t>. Открытие справочника «Виды нормативных правовых (правовых) актов»</w:t>
      </w:r>
    </w:p>
    <w:p w:rsidR="00DA7274" w:rsidRPr="00C6694F" w:rsidRDefault="00DA7274" w:rsidP="00DA7274">
      <w:pPr>
        <w:pStyle w:val="a0"/>
      </w:pPr>
      <w:r w:rsidRPr="00E312A4">
        <w:t xml:space="preserve">Выбор необходимого значения осуществляется с помощью двойного нажатия левой кнопкой </w:t>
      </w:r>
      <w:r w:rsidRPr="00C6694F">
        <w:t>мыши на соответствующую строку (</w:t>
      </w:r>
      <w:r w:rsidRPr="00C6694F">
        <w:fldChar w:fldCharType="begin"/>
      </w:r>
      <w:r w:rsidRPr="00C6694F">
        <w:instrText xml:space="preserve"> REF _Ref361341613 \h  \* MERGEFORMAT </w:instrText>
      </w:r>
      <w:r w:rsidRPr="00C6694F">
        <w:fldChar w:fldCharType="separate"/>
      </w:r>
      <w:r w:rsidR="00490F73">
        <w:t>Рисунок </w:t>
      </w:r>
      <w:r w:rsidR="00490F73">
        <w:rPr>
          <w:noProof/>
        </w:rPr>
        <w:t>25</w:t>
      </w:r>
      <w:r w:rsidRPr="00C6694F">
        <w:fldChar w:fldCharType="end"/>
      </w:r>
      <w:r w:rsidRPr="00C6694F">
        <w:t>).</w:t>
      </w:r>
    </w:p>
    <w:p w:rsidR="00DA7274" w:rsidRPr="00E312A4" w:rsidRDefault="00DA7274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D9EADDF" wp14:editId="0B812532">
            <wp:extent cx="3191510" cy="2941320"/>
            <wp:effectExtent l="0" t="0" r="8890" b="0"/>
            <wp:docPr id="60" name="Рисунок 60" descr="C:\Users\dvlyukshina\Desktop\СКРИНЫ\478+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dvlyukshina\Desktop\СКРИНЫ\478++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40" w:name="_Ref361341613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25</w:t>
      </w:r>
      <w:r w:rsidR="00D471C7">
        <w:rPr>
          <w:noProof/>
        </w:rPr>
        <w:fldChar w:fldCharType="end"/>
      </w:r>
      <w:bookmarkEnd w:id="40"/>
      <w:r w:rsidR="00DA7274" w:rsidRPr="004A4579">
        <w:t>. Выбор значения из справочника «Виды нормативных правовых (правовых) актов»</w:t>
      </w:r>
    </w:p>
    <w:p w:rsidR="00DA7274" w:rsidRPr="00E312A4" w:rsidRDefault="00DA7274" w:rsidP="00DA7274">
      <w:pPr>
        <w:pStyle w:val="a0"/>
      </w:pPr>
      <w:r>
        <w:t>В графе</w:t>
      </w:r>
      <w:r w:rsidRPr="00E312A4">
        <w:t xml:space="preserve"> </w:t>
      </w:r>
      <w:r w:rsidR="00323A80">
        <w:t>2</w:t>
      </w:r>
      <w:r w:rsidRPr="00E312A4">
        <w:t xml:space="preserve"> </w:t>
      </w:r>
      <w:r>
        <w:t xml:space="preserve">значение </w:t>
      </w:r>
      <w:r w:rsidRPr="00E312A4">
        <w:t>заполняется путем выбора даты из календаря.</w:t>
      </w:r>
    </w:p>
    <w:p w:rsidR="00DA7274" w:rsidRDefault="00DA7274" w:rsidP="00DA7274">
      <w:pPr>
        <w:pStyle w:val="a0"/>
      </w:pPr>
      <w:r w:rsidRPr="00E312A4">
        <w:t>В графах</w:t>
      </w:r>
      <w:r w:rsidR="00323A80">
        <w:t xml:space="preserve"> 3</w:t>
      </w:r>
      <w:r w:rsidRPr="00E312A4">
        <w:t>-</w:t>
      </w:r>
      <w:r w:rsidR="00323A80">
        <w:t>4</w:t>
      </w:r>
      <w:r w:rsidRPr="00E312A4">
        <w:t xml:space="preserve"> реквизиты нормативных правовых (правовых) актов, устанавливающих порядок расчета объемов бюджетных ассигнований, заполняются вручную.</w:t>
      </w:r>
    </w:p>
    <w:p w:rsidR="00DA7274" w:rsidRDefault="00DA7274" w:rsidP="00DA7274">
      <w:pPr>
        <w:pStyle w:val="a0"/>
      </w:pPr>
      <w:r>
        <w:t xml:space="preserve">В случае если нормативный правовой акт является неутвержденным, в графе </w:t>
      </w:r>
      <w:r w:rsidR="00323A80">
        <w:t>5</w:t>
      </w:r>
      <w:r>
        <w:t xml:space="preserve"> ставится «галочка».</w:t>
      </w:r>
    </w:p>
    <w:p w:rsidR="00BF66E9" w:rsidRPr="002622CA" w:rsidRDefault="00BF66E9" w:rsidP="00560427">
      <w:pPr>
        <w:pStyle w:val="2"/>
      </w:pPr>
      <w:bookmarkStart w:id="41" w:name="_Toc396563646"/>
      <w:r w:rsidRPr="002622CA">
        <w:lastRenderedPageBreak/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2622CA">
        <w:t>Гостайне</w:t>
      </w:r>
      <w:proofErr w:type="spellEnd"/>
      <w:r w:rsidRPr="002622CA">
        <w:t>»)</w:t>
      </w:r>
      <w:bookmarkEnd w:id="14"/>
      <w:bookmarkEnd w:id="41"/>
    </w:p>
    <w:p w:rsidR="00BF66E9" w:rsidRPr="00DA7274" w:rsidRDefault="00BF66E9" w:rsidP="00DA7274">
      <w:pPr>
        <w:pStyle w:val="a0"/>
      </w:pPr>
      <w:r w:rsidRPr="00DA7274">
        <w:t xml:space="preserve">Переход к заполнению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осуществляется путем выбора вкладки «Информация по </w:t>
      </w:r>
      <w:proofErr w:type="spellStart"/>
      <w:r w:rsidRPr="00DA7274">
        <w:t>Гостайне</w:t>
      </w:r>
      <w:proofErr w:type="spellEnd"/>
      <w:r w:rsidRPr="00DA7274">
        <w:t>» на панели вкладок в нижней области экрана либо в пункте меню «Вкладки» (</w:t>
      </w:r>
      <w:r w:rsidRPr="00DA7274">
        <w:fldChar w:fldCharType="begin"/>
      </w:r>
      <w:r w:rsidRPr="00DA7274">
        <w:instrText xml:space="preserve"> REF _Ref361146457 \h  \* MERGEFORMAT </w:instrText>
      </w:r>
      <w:r w:rsidRPr="00DA7274">
        <w:fldChar w:fldCharType="separate"/>
      </w:r>
      <w:r w:rsidR="00490F73">
        <w:t>Рисунок 26</w:t>
      </w:r>
      <w:r w:rsidRPr="00DA7274">
        <w:fldChar w:fldCharType="end"/>
      </w:r>
      <w:r w:rsidRPr="00DA7274">
        <w:t>).</w:t>
      </w:r>
    </w:p>
    <w:p w:rsidR="00BF66E9" w:rsidRPr="00DE5984" w:rsidRDefault="007041A9" w:rsidP="00BF66E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47CB931" wp14:editId="6FD97852">
            <wp:extent cx="6120765" cy="1725236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9" w:rsidRPr="002622CA" w:rsidRDefault="00490F73" w:rsidP="00BF66E9">
      <w:pPr>
        <w:pStyle w:val="aa"/>
      </w:pPr>
      <w:bookmarkStart w:id="42" w:name="_Ref361146457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26</w:t>
      </w:r>
      <w:r w:rsidR="00D471C7">
        <w:rPr>
          <w:noProof/>
        </w:rPr>
        <w:fldChar w:fldCharType="end"/>
      </w:r>
      <w:bookmarkEnd w:id="42"/>
      <w:r w:rsidR="00BF66E9" w:rsidRPr="002622CA">
        <w:t xml:space="preserve">. Переход во вкладку «Информация по </w:t>
      </w:r>
      <w:proofErr w:type="spellStart"/>
      <w:r w:rsidR="00BF66E9" w:rsidRPr="002622CA">
        <w:t>Гостайне</w:t>
      </w:r>
      <w:proofErr w:type="spellEnd"/>
      <w:r w:rsidR="00BF66E9" w:rsidRPr="002622CA">
        <w:t>»</w:t>
      </w:r>
    </w:p>
    <w:p w:rsidR="00BF66E9" w:rsidRPr="00DA7274" w:rsidRDefault="00BF66E9" w:rsidP="00DA7274">
      <w:pPr>
        <w:pStyle w:val="a0"/>
      </w:pPr>
      <w:r w:rsidRPr="00DA7274">
        <w:t>В графах 2-4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предложения ГРБС на 2015-2017 года заполняются вручную.</w:t>
      </w:r>
    </w:p>
    <w:p w:rsidR="00DA7274" w:rsidRPr="00DA7274" w:rsidRDefault="00DA7274" w:rsidP="00DA7274">
      <w:pPr>
        <w:pStyle w:val="1"/>
      </w:pPr>
      <w:bookmarkStart w:id="43" w:name="_Toc234574245"/>
      <w:bookmarkStart w:id="44" w:name="_Toc234590159"/>
      <w:bookmarkStart w:id="45" w:name="_Toc359489594"/>
      <w:bookmarkStart w:id="46" w:name="_Toc392941739"/>
      <w:bookmarkStart w:id="47" w:name="_Toc396563647"/>
      <w:r w:rsidRPr="00DA7274">
        <w:lastRenderedPageBreak/>
        <w:t xml:space="preserve">Сохранение и закрытие формы ОБАС </w:t>
      </w:r>
      <w:r w:rsidR="006D074B">
        <w:t>05.321</w:t>
      </w:r>
      <w:bookmarkEnd w:id="43"/>
      <w:bookmarkEnd w:id="44"/>
      <w:bookmarkEnd w:id="45"/>
      <w:bookmarkEnd w:id="46"/>
      <w:bookmarkEnd w:id="47"/>
    </w:p>
    <w:p w:rsidR="00DA7274" w:rsidRPr="00DA7274" w:rsidRDefault="00DA7274" w:rsidP="00DA7274">
      <w:pPr>
        <w:pStyle w:val="a0"/>
      </w:pPr>
      <w:r w:rsidRPr="00DA7274">
        <w:t>Сохранение данных в форме осуществляется путем нажатия на кнопку «Сохранить» (</w:t>
      </w:r>
      <w:r w:rsidRPr="00DA7274">
        <w:fldChar w:fldCharType="begin"/>
      </w:r>
      <w:r w:rsidRPr="00DA7274">
        <w:instrText xml:space="preserve"> REF _Ref234581084 \h  \* MERGEFORMAT </w:instrText>
      </w:r>
      <w:r w:rsidRPr="00DA7274">
        <w:fldChar w:fldCharType="separate"/>
      </w:r>
      <w:r w:rsidR="00490F73">
        <w:t>Рисунок 27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04E9D4CF" wp14:editId="1995B5C9">
            <wp:extent cx="4244340" cy="638175"/>
            <wp:effectExtent l="0" t="0" r="381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DA7274" w:rsidRDefault="00490F73" w:rsidP="00DA7274">
      <w:pPr>
        <w:pStyle w:val="aa"/>
      </w:pPr>
      <w:bookmarkStart w:id="48" w:name="_Ref234581084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27</w:t>
      </w:r>
      <w:r w:rsidR="00D471C7">
        <w:rPr>
          <w:noProof/>
        </w:rPr>
        <w:fldChar w:fldCharType="end"/>
      </w:r>
      <w:bookmarkEnd w:id="48"/>
      <w:r w:rsidR="00DA7274" w:rsidRPr="00DA7274">
        <w:t>. Кнопка «Сохранить»</w:t>
      </w:r>
    </w:p>
    <w:p w:rsidR="00DA7274" w:rsidRPr="00DA7274" w:rsidRDefault="00DA7274" w:rsidP="00DA7274">
      <w:pPr>
        <w:pStyle w:val="a0"/>
      </w:pPr>
      <w:r w:rsidRPr="00DA7274">
        <w:t>После сохранения данных появится сообщение о том, что форма успешно сохранена (</w:t>
      </w:r>
      <w:r w:rsidRPr="00DA7274">
        <w:fldChar w:fldCharType="begin"/>
      </w:r>
      <w:r w:rsidRPr="00DA7274">
        <w:instrText xml:space="preserve"> REF _Ref358126455 \h  \* MERGEFORMAT </w:instrText>
      </w:r>
      <w:r w:rsidRPr="00DA7274">
        <w:fldChar w:fldCharType="separate"/>
      </w:r>
      <w:r w:rsidR="00490F73">
        <w:t>Рисунок 28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670FA14F" wp14:editId="5DAC4D62">
            <wp:extent cx="2251710" cy="983615"/>
            <wp:effectExtent l="0" t="0" r="0" b="6985"/>
            <wp:docPr id="58" name="Рисунок 58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49" w:name="_Ref358126455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28</w:t>
      </w:r>
      <w:r w:rsidR="00D471C7">
        <w:rPr>
          <w:noProof/>
        </w:rPr>
        <w:fldChar w:fldCharType="end"/>
      </w:r>
      <w:bookmarkEnd w:id="49"/>
      <w:r w:rsidR="00DA7274" w:rsidRPr="004A4579">
        <w:t>. Сообщение системы</w:t>
      </w:r>
    </w:p>
    <w:p w:rsidR="00DA7274" w:rsidRPr="00DA7274" w:rsidRDefault="00DA7274" w:rsidP="00DA7274">
      <w:pPr>
        <w:pStyle w:val="a0"/>
      </w:pPr>
      <w:r w:rsidRPr="00DA7274">
        <w:t xml:space="preserve">Для закрытия формы ОБАС </w:t>
      </w:r>
      <w:r w:rsidR="006D074B">
        <w:t>05.321</w:t>
      </w:r>
      <w:r w:rsidRPr="00DA7274">
        <w:t xml:space="preserve"> необходимо нажать на кнопку </w:t>
      </w:r>
      <w:r w:rsidRPr="00DA7274">
        <w:rPr>
          <w:noProof/>
          <w:lang w:eastAsia="ru-RU"/>
        </w:rPr>
        <w:drawing>
          <wp:inline distT="0" distB="0" distL="0" distR="0" wp14:anchorId="36C48900" wp14:editId="2CC89C5E">
            <wp:extent cx="180975" cy="18986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верхнем правом углу окна формы (</w:t>
      </w:r>
      <w:r w:rsidRPr="00DA7274">
        <w:fldChar w:fldCharType="begin"/>
      </w:r>
      <w:r w:rsidRPr="00DA7274">
        <w:instrText xml:space="preserve"> REF _Ref360663026 \h  \* MERGEFORMAT </w:instrText>
      </w:r>
      <w:r w:rsidRPr="00DA7274">
        <w:fldChar w:fldCharType="separate"/>
      </w:r>
      <w:r w:rsidR="00490F73">
        <w:t>Рисунок 29</w:t>
      </w:r>
      <w:r w:rsidRPr="00DA7274">
        <w:fldChar w:fldCharType="end"/>
      </w:r>
      <w:r w:rsidRPr="00DA7274">
        <w:t>).</w:t>
      </w:r>
    </w:p>
    <w:p w:rsidR="00DA7274" w:rsidRPr="00E312A4" w:rsidRDefault="00490F73" w:rsidP="00DA7274">
      <w:pPr>
        <w:pStyle w:val="a9"/>
      </w:pPr>
      <w:r>
        <w:rPr>
          <w:lang w:val="ru-RU" w:eastAsia="ru-RU"/>
        </w:rPr>
        <w:drawing>
          <wp:inline distT="0" distB="0" distL="0" distR="0" wp14:anchorId="7BAABA0C" wp14:editId="5FB04622">
            <wp:extent cx="6120765" cy="773229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75" w:rsidRPr="009E7575" w:rsidRDefault="00490F73" w:rsidP="00490F73">
      <w:pPr>
        <w:pStyle w:val="aa"/>
      </w:pPr>
      <w:bookmarkStart w:id="50" w:name="_Ref360663026"/>
      <w:r>
        <w:t>Рисунок </w:t>
      </w:r>
      <w:r w:rsidR="00D471C7">
        <w:fldChar w:fldCharType="begin"/>
      </w:r>
      <w:r w:rsidR="00D471C7">
        <w:instrText xml:space="preserve"> SEQ Рисунок \* ARABIC </w:instrText>
      </w:r>
      <w:r w:rsidR="00D471C7">
        <w:fldChar w:fldCharType="separate"/>
      </w:r>
      <w:r>
        <w:rPr>
          <w:noProof/>
        </w:rPr>
        <w:t>29</w:t>
      </w:r>
      <w:r w:rsidR="00D471C7">
        <w:rPr>
          <w:noProof/>
        </w:rPr>
        <w:fldChar w:fldCharType="end"/>
      </w:r>
      <w:bookmarkEnd w:id="50"/>
      <w:r w:rsidR="00DA7274" w:rsidRPr="004A4579">
        <w:t xml:space="preserve">. Закрытие формы ОБАС </w:t>
      </w:r>
      <w:r w:rsidR="006D074B">
        <w:t>05.321</w:t>
      </w:r>
    </w:p>
    <w:sectPr w:rsidR="009E7575" w:rsidRPr="009E7575" w:rsidSect="001F314B"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71D0A8F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51766C6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362806D8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8C"/>
    <w:rsid w:val="00002BEB"/>
    <w:rsid w:val="00014976"/>
    <w:rsid w:val="000151EC"/>
    <w:rsid w:val="000338B3"/>
    <w:rsid w:val="00051755"/>
    <w:rsid w:val="000604DA"/>
    <w:rsid w:val="00093F17"/>
    <w:rsid w:val="00114DFA"/>
    <w:rsid w:val="001239AB"/>
    <w:rsid w:val="00145EC2"/>
    <w:rsid w:val="0015099D"/>
    <w:rsid w:val="001802F6"/>
    <w:rsid w:val="001D1C86"/>
    <w:rsid w:val="001F314B"/>
    <w:rsid w:val="002016C1"/>
    <w:rsid w:val="00201AFC"/>
    <w:rsid w:val="002102EE"/>
    <w:rsid w:val="0024070B"/>
    <w:rsid w:val="00247693"/>
    <w:rsid w:val="002A0BFA"/>
    <w:rsid w:val="002E6BAB"/>
    <w:rsid w:val="00316DAA"/>
    <w:rsid w:val="00323A80"/>
    <w:rsid w:val="003259C5"/>
    <w:rsid w:val="00371AFE"/>
    <w:rsid w:val="00376C38"/>
    <w:rsid w:val="00424CA8"/>
    <w:rsid w:val="00426B8A"/>
    <w:rsid w:val="004467AD"/>
    <w:rsid w:val="00487400"/>
    <w:rsid w:val="00490F73"/>
    <w:rsid w:val="005326E0"/>
    <w:rsid w:val="00560427"/>
    <w:rsid w:val="00574AC2"/>
    <w:rsid w:val="005855CA"/>
    <w:rsid w:val="005B392C"/>
    <w:rsid w:val="00602D9B"/>
    <w:rsid w:val="00674288"/>
    <w:rsid w:val="006C0A8B"/>
    <w:rsid w:val="006D074B"/>
    <w:rsid w:val="007041A9"/>
    <w:rsid w:val="00706C8A"/>
    <w:rsid w:val="007231DD"/>
    <w:rsid w:val="00757838"/>
    <w:rsid w:val="007B3188"/>
    <w:rsid w:val="007C28D8"/>
    <w:rsid w:val="0081685D"/>
    <w:rsid w:val="00833665"/>
    <w:rsid w:val="00847D87"/>
    <w:rsid w:val="00861735"/>
    <w:rsid w:val="00884A35"/>
    <w:rsid w:val="00890182"/>
    <w:rsid w:val="008B0BD9"/>
    <w:rsid w:val="008E342E"/>
    <w:rsid w:val="008F269A"/>
    <w:rsid w:val="009164E9"/>
    <w:rsid w:val="00947716"/>
    <w:rsid w:val="0095290C"/>
    <w:rsid w:val="0099471E"/>
    <w:rsid w:val="009A4A96"/>
    <w:rsid w:val="009D4912"/>
    <w:rsid w:val="009E7575"/>
    <w:rsid w:val="009F1F32"/>
    <w:rsid w:val="00A47D5C"/>
    <w:rsid w:val="00A81EE5"/>
    <w:rsid w:val="00A82453"/>
    <w:rsid w:val="00A83773"/>
    <w:rsid w:val="00A9236C"/>
    <w:rsid w:val="00AC1EC6"/>
    <w:rsid w:val="00AE28EA"/>
    <w:rsid w:val="00B03CFD"/>
    <w:rsid w:val="00B07E08"/>
    <w:rsid w:val="00B162EE"/>
    <w:rsid w:val="00B50F59"/>
    <w:rsid w:val="00B641C5"/>
    <w:rsid w:val="00BA4094"/>
    <w:rsid w:val="00BF66E9"/>
    <w:rsid w:val="00C162C3"/>
    <w:rsid w:val="00C504C9"/>
    <w:rsid w:val="00C842E2"/>
    <w:rsid w:val="00C901E3"/>
    <w:rsid w:val="00CA6CAB"/>
    <w:rsid w:val="00CE3A0F"/>
    <w:rsid w:val="00D02E6C"/>
    <w:rsid w:val="00D471C7"/>
    <w:rsid w:val="00D97A94"/>
    <w:rsid w:val="00DA2B8B"/>
    <w:rsid w:val="00DA7274"/>
    <w:rsid w:val="00DF2650"/>
    <w:rsid w:val="00E94D51"/>
    <w:rsid w:val="00E9618C"/>
    <w:rsid w:val="00E96BDE"/>
    <w:rsid w:val="00ED7EC8"/>
    <w:rsid w:val="00EE124D"/>
    <w:rsid w:val="00EE4082"/>
    <w:rsid w:val="00EE46E4"/>
    <w:rsid w:val="00F336ED"/>
    <w:rsid w:val="00F344E7"/>
    <w:rsid w:val="00F51C45"/>
    <w:rsid w:val="00F65BBB"/>
    <w:rsid w:val="00F95FEF"/>
    <w:rsid w:val="00FB50A2"/>
    <w:rsid w:val="00FC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4;&#1041;&#1040;&#1057;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262A3-41A6-4FC8-A766-6F1834849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ОБАС_</Template>
  <TotalTime>470</TotalTime>
  <Pages>21</Pages>
  <Words>3851</Words>
  <Characters>21953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87</cp:revision>
  <dcterms:created xsi:type="dcterms:W3CDTF">2014-08-21T10:39:00Z</dcterms:created>
  <dcterms:modified xsi:type="dcterms:W3CDTF">2014-08-23T15:33:00Z</dcterms:modified>
</cp:coreProperties>
</file>